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9FA1D" w14:textId="62CF5AFF" w:rsidR="002303AF" w:rsidRPr="00E07D8A" w:rsidRDefault="007522BC" w:rsidP="002303AF">
      <w:pPr>
        <w:pStyle w:val="DateRrrence"/>
      </w:pPr>
      <w:bookmarkStart w:id="0" w:name="_GoBack"/>
      <w:bookmarkEnd w:id="0"/>
      <w:r>
        <w:rPr>
          <w:noProof/>
        </w:rPr>
        <w:drawing>
          <wp:anchor distT="0" distB="0" distL="114300" distR="114300" simplePos="0" relativeHeight="251725824" behindDoc="0" locked="0" layoutInCell="1" allowOverlap="1" wp14:anchorId="11131792" wp14:editId="1EAE2B36">
            <wp:simplePos x="0" y="0"/>
            <wp:positionH relativeFrom="leftMargin">
              <wp:align>right</wp:align>
            </wp:positionH>
            <wp:positionV relativeFrom="paragraph">
              <wp:posOffset>-1905</wp:posOffset>
            </wp:positionV>
            <wp:extent cx="2210938" cy="776557"/>
            <wp:effectExtent l="0" t="0" r="0" b="5080"/>
            <wp:wrapNone/>
            <wp:docPr id="8" name="Image 8" descr="Communauté de communes Val'Eyr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auté de communes Val'Eyrieu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10938" cy="776557"/>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CA">
        <w:rPr>
          <w:noProof/>
        </w:rPr>
        <w:t>Octo</w:t>
      </w:r>
      <w:r w:rsidR="003F2213">
        <w:rPr>
          <w:noProof/>
        </w:rPr>
        <w:t>bre</w:t>
      </w:r>
      <w:r w:rsidR="009E7809">
        <w:rPr>
          <w:noProof/>
        </w:rPr>
        <w:t xml:space="preserve"> </w:t>
      </w:r>
      <w:r w:rsidR="00E60813">
        <w:rPr>
          <w:noProof/>
        </w:rPr>
        <w:t>2016</w:t>
      </w:r>
    </w:p>
    <w:p w14:paraId="5EFD00DA" w14:textId="68360228" w:rsidR="002303AF" w:rsidRDefault="00600CCA" w:rsidP="002303AF">
      <w:pPr>
        <w:pStyle w:val="DateRrrence"/>
      </w:pPr>
      <w:r>
        <w:t>13CEU02</w:t>
      </w:r>
      <w:r w:rsidR="00286E12">
        <w:t>2</w:t>
      </w:r>
    </w:p>
    <w:p w14:paraId="1B6A6B64" w14:textId="16419882" w:rsidR="00BA7670" w:rsidRPr="00E07D8A" w:rsidRDefault="002A247F" w:rsidP="008C22A4">
      <w:pPr>
        <w:pStyle w:val="PdGSur-titre"/>
      </w:pPr>
      <w:r w:rsidRPr="00544CA0">
        <w:rPr>
          <w:noProof/>
        </w:rPr>
        <w:drawing>
          <wp:anchor distT="0" distB="0" distL="114300" distR="114300" simplePos="0" relativeHeight="251653120" behindDoc="0" locked="0" layoutInCell="1" allowOverlap="1" wp14:anchorId="41D14A6D" wp14:editId="1ABC8691">
            <wp:simplePos x="0" y="0"/>
            <wp:positionH relativeFrom="column">
              <wp:posOffset>0</wp:posOffset>
            </wp:positionH>
            <wp:positionV relativeFrom="paragraph">
              <wp:posOffset>1570990</wp:posOffset>
            </wp:positionV>
            <wp:extent cx="861060" cy="159385"/>
            <wp:effectExtent l="0" t="0" r="0" b="0"/>
            <wp:wrapNone/>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61060" cy="159385"/>
                    </a:xfrm>
                    <a:prstGeom prst="rect">
                      <a:avLst/>
                    </a:prstGeom>
                    <a:noFill/>
                    <a:ln>
                      <a:noFill/>
                    </a:ln>
                  </pic:spPr>
                </pic:pic>
              </a:graphicData>
            </a:graphic>
          </wp:anchor>
        </w:drawing>
      </w:r>
      <w:r w:rsidR="00616B6C">
        <w:rPr>
          <w:noProof/>
        </w:rPr>
        <w:t>Schéma Directeur Assainissement</w:t>
      </w:r>
      <w:r w:rsidR="00600CCA">
        <w:rPr>
          <w:noProof/>
        </w:rPr>
        <w:t xml:space="preserve"> </w:t>
      </w:r>
    </w:p>
    <w:p w14:paraId="5CA697F2" w14:textId="7DE3945E" w:rsidR="00BA7670" w:rsidRPr="00E07D8A" w:rsidRDefault="003F2213" w:rsidP="00A25C75">
      <w:pPr>
        <w:pStyle w:val="PdGTitre"/>
        <w:ind w:right="-143"/>
      </w:pPr>
      <w:r>
        <w:t>Notice de zonage d’assainissement</w:t>
      </w:r>
      <w:r w:rsidR="00616B6C">
        <w:t xml:space="preserve"> </w:t>
      </w:r>
      <w:r w:rsidR="00616B6C">
        <w:br/>
      </w:r>
    </w:p>
    <w:p w14:paraId="7E1FF6BA" w14:textId="77777777" w:rsidR="00600CCA" w:rsidRPr="00292366" w:rsidRDefault="00600CCA" w:rsidP="00600CCA">
      <w:pPr>
        <w:spacing w:before="960" w:after="0" w:line="240" w:lineRule="auto"/>
        <w:contextualSpacing/>
        <w:rPr>
          <w:rFonts w:ascii="Verdana" w:eastAsia="MS P????" w:hAnsi="Verdana"/>
          <w:b/>
          <w:sz w:val="14"/>
          <w:szCs w:val="14"/>
          <w:lang w:eastAsia="fr-FR"/>
        </w:rPr>
      </w:pPr>
      <w:r w:rsidRPr="00292366">
        <w:rPr>
          <w:rFonts w:ascii="Verdana" w:eastAsia="MS P????" w:hAnsi="Verdana"/>
          <w:b/>
          <w:sz w:val="14"/>
          <w:szCs w:val="14"/>
          <w:lang w:eastAsia="fr-FR"/>
        </w:rPr>
        <w:t>Siège social</w:t>
      </w:r>
    </w:p>
    <w:p w14:paraId="2B493947" w14:textId="77777777" w:rsidR="00600CCA" w:rsidRDefault="00600CCA" w:rsidP="00600CCA">
      <w:pPr>
        <w:spacing w:after="0"/>
        <w:rPr>
          <w:rFonts w:ascii="Verdana" w:eastAsia="MS P????" w:hAnsi="Verdana"/>
          <w:sz w:val="14"/>
          <w:szCs w:val="14"/>
        </w:rPr>
      </w:pPr>
      <w:r w:rsidRPr="00C743DD">
        <w:rPr>
          <w:rFonts w:ascii="Verdana" w:eastAsia="MS P????" w:hAnsi="Verdana"/>
          <w:sz w:val="14"/>
          <w:szCs w:val="14"/>
        </w:rPr>
        <w:t xml:space="preserve">Parc de l’île – 15/27 rue du Port </w:t>
      </w:r>
    </w:p>
    <w:p w14:paraId="33272E70" w14:textId="77777777" w:rsidR="00600CCA" w:rsidRPr="00C743DD" w:rsidRDefault="00600CCA" w:rsidP="00600CCA">
      <w:pPr>
        <w:spacing w:after="0"/>
        <w:rPr>
          <w:rFonts w:ascii="Verdana" w:eastAsia="MS P????" w:hAnsi="Verdana"/>
          <w:sz w:val="14"/>
          <w:szCs w:val="14"/>
        </w:rPr>
      </w:pPr>
      <w:r w:rsidRPr="00C743DD">
        <w:rPr>
          <w:rFonts w:ascii="Verdana" w:eastAsia="MS P????" w:hAnsi="Verdana"/>
          <w:sz w:val="14"/>
          <w:szCs w:val="14"/>
        </w:rPr>
        <w:t>92022 Nanterre Cedex</w:t>
      </w:r>
    </w:p>
    <w:p w14:paraId="012D49C5" w14:textId="77777777" w:rsidR="00600CCA" w:rsidRDefault="00600CCA" w:rsidP="00600CCA"/>
    <w:p w14:paraId="4173BE31" w14:textId="06229743" w:rsidR="00600CCA" w:rsidRDefault="00600CCA" w:rsidP="00600CCA">
      <w:pPr>
        <w:spacing w:before="960" w:after="0" w:line="240" w:lineRule="auto"/>
        <w:contextualSpacing/>
        <w:rPr>
          <w:rFonts w:ascii="Verdana" w:eastAsia="MS P????" w:hAnsi="Verdana"/>
          <w:b/>
          <w:sz w:val="14"/>
          <w:szCs w:val="14"/>
          <w:lang w:eastAsia="fr-FR"/>
        </w:rPr>
      </w:pPr>
      <w:r>
        <w:rPr>
          <w:rFonts w:ascii="Verdana" w:eastAsia="MS P????" w:hAnsi="Verdana"/>
          <w:b/>
          <w:sz w:val="14"/>
          <w:szCs w:val="14"/>
          <w:lang w:eastAsia="fr-FR"/>
        </w:rPr>
        <w:t xml:space="preserve">Direction Déléguée </w:t>
      </w:r>
      <w:r w:rsidR="00F455D8">
        <w:rPr>
          <w:rFonts w:ascii="Verdana" w:eastAsia="MS P????" w:hAnsi="Verdana"/>
          <w:b/>
          <w:sz w:val="14"/>
          <w:szCs w:val="14"/>
          <w:lang w:eastAsia="fr-FR"/>
        </w:rPr>
        <w:t>France</w:t>
      </w:r>
      <w:r>
        <w:rPr>
          <w:rFonts w:ascii="Verdana" w:eastAsia="MS P????" w:hAnsi="Verdana"/>
          <w:b/>
          <w:sz w:val="14"/>
          <w:szCs w:val="14"/>
          <w:lang w:eastAsia="fr-FR"/>
        </w:rPr>
        <w:t xml:space="preserve"> Est</w:t>
      </w:r>
    </w:p>
    <w:p w14:paraId="10543D6A" w14:textId="458576F8" w:rsidR="00600CCA" w:rsidRPr="0087283C" w:rsidRDefault="00F455D8" w:rsidP="00600CCA">
      <w:pPr>
        <w:spacing w:before="960" w:after="0" w:line="240" w:lineRule="auto"/>
        <w:contextualSpacing/>
        <w:rPr>
          <w:rFonts w:ascii="Verdana" w:eastAsia="MS P????" w:hAnsi="Verdana"/>
          <w:bCs/>
          <w:sz w:val="14"/>
          <w:szCs w:val="14"/>
          <w:lang w:eastAsia="fr-FR"/>
        </w:rPr>
      </w:pPr>
      <w:r>
        <w:rPr>
          <w:rFonts w:ascii="Verdana" w:eastAsia="MS P????" w:hAnsi="Verdana"/>
          <w:bCs/>
          <w:sz w:val="14"/>
          <w:szCs w:val="14"/>
          <w:lang w:eastAsia="fr-FR"/>
        </w:rPr>
        <w:t xml:space="preserve">Unité </w:t>
      </w:r>
      <w:r w:rsidR="00600CCA" w:rsidRPr="0087283C">
        <w:rPr>
          <w:rFonts w:ascii="Verdana" w:eastAsia="MS P????" w:hAnsi="Verdana"/>
          <w:bCs/>
          <w:sz w:val="14"/>
          <w:szCs w:val="14"/>
          <w:lang w:eastAsia="fr-FR"/>
        </w:rPr>
        <w:t xml:space="preserve">Études </w:t>
      </w:r>
    </w:p>
    <w:p w14:paraId="0AC4C1C2" w14:textId="77777777" w:rsidR="00600CCA" w:rsidRPr="0087283C" w:rsidRDefault="00D45E00" w:rsidP="00600CCA">
      <w:pPr>
        <w:spacing w:before="960" w:after="0" w:line="240" w:lineRule="auto"/>
        <w:contextualSpacing/>
        <w:rPr>
          <w:rFonts w:ascii="Verdana" w:eastAsia="MS P????" w:hAnsi="Verdana"/>
          <w:bCs/>
          <w:sz w:val="14"/>
          <w:szCs w:val="14"/>
          <w:lang w:eastAsia="fr-FR"/>
        </w:rPr>
      </w:pPr>
      <w:r>
        <w:rPr>
          <w:rFonts w:ascii="Verdana" w:eastAsia="MS P????" w:hAnsi="Verdana"/>
          <w:bCs/>
          <w:sz w:val="14"/>
          <w:szCs w:val="14"/>
          <w:lang w:eastAsia="fr-FR"/>
        </w:rPr>
        <w:t xml:space="preserve">18 rue Felix </w:t>
      </w:r>
      <w:proofErr w:type="spellStart"/>
      <w:r>
        <w:rPr>
          <w:rFonts w:ascii="Verdana" w:eastAsia="MS P????" w:hAnsi="Verdana"/>
          <w:bCs/>
          <w:sz w:val="14"/>
          <w:szCs w:val="14"/>
          <w:lang w:eastAsia="fr-FR"/>
        </w:rPr>
        <w:t>Mangini</w:t>
      </w:r>
      <w:proofErr w:type="spellEnd"/>
      <w:r w:rsidR="00600CCA" w:rsidRPr="0087283C">
        <w:rPr>
          <w:rFonts w:ascii="Verdana" w:eastAsia="MS P????" w:hAnsi="Verdana"/>
          <w:bCs/>
          <w:sz w:val="14"/>
          <w:szCs w:val="14"/>
          <w:lang w:eastAsia="fr-FR"/>
        </w:rPr>
        <w:t xml:space="preserve"> </w:t>
      </w:r>
    </w:p>
    <w:p w14:paraId="3949F66F" w14:textId="77777777" w:rsidR="00BA7670" w:rsidRPr="00600CCA" w:rsidRDefault="00600CCA" w:rsidP="00600CCA">
      <w:pPr>
        <w:spacing w:before="960" w:after="0" w:line="240" w:lineRule="auto"/>
        <w:contextualSpacing/>
        <w:rPr>
          <w:rFonts w:ascii="Verdana" w:eastAsia="MS P????" w:hAnsi="Verdana"/>
          <w:bCs/>
          <w:sz w:val="14"/>
          <w:szCs w:val="14"/>
          <w:lang w:eastAsia="fr-FR"/>
        </w:rPr>
      </w:pPr>
      <w:r w:rsidRPr="0087283C">
        <w:rPr>
          <w:rFonts w:ascii="Verdana" w:eastAsia="MS P????" w:hAnsi="Verdana"/>
          <w:bCs/>
          <w:sz w:val="14"/>
          <w:szCs w:val="14"/>
          <w:lang w:eastAsia="fr-FR"/>
        </w:rPr>
        <w:t>69009 Lyon</w:t>
      </w:r>
    </w:p>
    <w:p w14:paraId="657FDAB0" w14:textId="77777777" w:rsidR="00D12CF1" w:rsidRDefault="00D12CF1" w:rsidP="004A5ABE">
      <w:pPr>
        <w:pStyle w:val="ClientAdresse"/>
      </w:pPr>
    </w:p>
    <w:p w14:paraId="74F56E05" w14:textId="77777777" w:rsidR="00D12CF1" w:rsidRDefault="00D12CF1" w:rsidP="004A5ABE">
      <w:pPr>
        <w:pStyle w:val="ClientAdresse"/>
      </w:pPr>
    </w:p>
    <w:p w14:paraId="068ABF17" w14:textId="77777777" w:rsidR="00D12CF1" w:rsidRPr="00E07D8A" w:rsidRDefault="00D12CF1" w:rsidP="004A5ABE">
      <w:pPr>
        <w:pStyle w:val="ClientAdresse"/>
      </w:pPr>
    </w:p>
    <w:p w14:paraId="13D17FD8" w14:textId="77777777" w:rsidR="003F5E7A" w:rsidRPr="00E07D8A" w:rsidRDefault="003F5E7A" w:rsidP="00AE68DD">
      <w:pPr>
        <w:pStyle w:val="Neutral"/>
        <w:sectPr w:rsidR="003F5E7A" w:rsidRPr="00E07D8A" w:rsidSect="007414BF">
          <w:headerReference w:type="even" r:id="rId10"/>
          <w:footerReference w:type="even" r:id="rId11"/>
          <w:footerReference w:type="default" r:id="rId12"/>
          <w:type w:val="oddPage"/>
          <w:pgSz w:w="11907" w:h="16840" w:code="9"/>
          <w:pgMar w:top="1701" w:right="1134" w:bottom="1985" w:left="3686" w:header="709" w:footer="62" w:gutter="567"/>
          <w:cols w:space="708"/>
          <w:docGrid w:linePitch="360"/>
        </w:sectPr>
      </w:pPr>
    </w:p>
    <w:p w14:paraId="2DAC382A" w14:textId="77777777" w:rsidR="0039731C" w:rsidRPr="00DF4DA0" w:rsidRDefault="00AA7B8C" w:rsidP="00DF4DA0">
      <w:pPr>
        <w:pStyle w:val="TablesTitre"/>
      </w:pPr>
      <w:r w:rsidRPr="00DF4DA0">
        <w:lastRenderedPageBreak/>
        <w:t>Sommaire</w:t>
      </w:r>
    </w:p>
    <w:p w14:paraId="10E27A5F" w14:textId="77777777" w:rsidR="004B3F74" w:rsidRDefault="001A4DBB">
      <w:pPr>
        <w:pStyle w:val="TM1"/>
        <w:rPr>
          <w:rFonts w:asciiTheme="minorHAnsi" w:eastAsiaTheme="minorEastAsia" w:hAnsiTheme="minorHAnsi" w:cstheme="minorBidi"/>
          <w:color w:val="auto"/>
          <w:sz w:val="22"/>
          <w:szCs w:val="22"/>
          <w:lang w:eastAsia="fr-FR"/>
        </w:rPr>
      </w:pPr>
      <w:r w:rsidRPr="00544CA0">
        <w:fldChar w:fldCharType="begin"/>
      </w:r>
      <w:r w:rsidR="00D62CF1" w:rsidRPr="00DF4DA0">
        <w:instrText xml:space="preserve"> TOC \t "Titre 1;1;Titre 2;2;Titre 3;3" </w:instrText>
      </w:r>
      <w:r w:rsidRPr="00544CA0">
        <w:fldChar w:fldCharType="separate"/>
      </w:r>
      <w:r w:rsidR="004B3F74">
        <w:t>1</w:t>
      </w:r>
      <w:r w:rsidR="004B3F74">
        <w:rPr>
          <w:rFonts w:asciiTheme="minorHAnsi" w:eastAsiaTheme="minorEastAsia" w:hAnsiTheme="minorHAnsi" w:cstheme="minorBidi"/>
          <w:color w:val="auto"/>
          <w:sz w:val="22"/>
          <w:szCs w:val="22"/>
          <w:lang w:eastAsia="fr-FR"/>
        </w:rPr>
        <w:tab/>
      </w:r>
      <w:r w:rsidR="004B3F74">
        <w:t>Contexte et objectif du zonage</w:t>
      </w:r>
      <w:r w:rsidR="004B3F74">
        <w:tab/>
      </w:r>
      <w:r w:rsidR="004B3F74">
        <w:fldChar w:fldCharType="begin"/>
      </w:r>
      <w:r w:rsidR="004B3F74">
        <w:instrText xml:space="preserve"> PAGEREF _Toc465335510 \h </w:instrText>
      </w:r>
      <w:r w:rsidR="004B3F74">
        <w:fldChar w:fldCharType="separate"/>
      </w:r>
      <w:r w:rsidR="004B3F74">
        <w:t>1</w:t>
      </w:r>
      <w:r w:rsidR="004B3F74">
        <w:fldChar w:fldCharType="end"/>
      </w:r>
    </w:p>
    <w:p w14:paraId="5B7D3F5D" w14:textId="77777777" w:rsidR="004B3F74" w:rsidRDefault="004B3F74">
      <w:pPr>
        <w:pStyle w:val="TM2"/>
        <w:rPr>
          <w:rFonts w:asciiTheme="minorHAnsi" w:eastAsiaTheme="minorEastAsia" w:hAnsiTheme="minorHAnsi" w:cstheme="minorBidi"/>
          <w:b w:val="0"/>
          <w:sz w:val="22"/>
          <w:lang w:eastAsia="fr-FR"/>
        </w:rPr>
      </w:pPr>
      <w:r>
        <w:t>1.1</w:t>
      </w:r>
      <w:r>
        <w:rPr>
          <w:rFonts w:asciiTheme="minorHAnsi" w:eastAsiaTheme="minorEastAsia" w:hAnsiTheme="minorHAnsi" w:cstheme="minorBidi"/>
          <w:b w:val="0"/>
          <w:sz w:val="22"/>
          <w:lang w:eastAsia="fr-FR"/>
        </w:rPr>
        <w:tab/>
      </w:r>
      <w:r>
        <w:t>objet du dossier</w:t>
      </w:r>
      <w:r>
        <w:tab/>
      </w:r>
      <w:r>
        <w:fldChar w:fldCharType="begin"/>
      </w:r>
      <w:r>
        <w:instrText xml:space="preserve"> PAGEREF _Toc465335511 \h </w:instrText>
      </w:r>
      <w:r>
        <w:fldChar w:fldCharType="separate"/>
      </w:r>
      <w:r>
        <w:t>1</w:t>
      </w:r>
      <w:r>
        <w:fldChar w:fldCharType="end"/>
      </w:r>
    </w:p>
    <w:p w14:paraId="6EF4BD1B" w14:textId="77777777" w:rsidR="004B3F74" w:rsidRDefault="004B3F74">
      <w:pPr>
        <w:pStyle w:val="TM2"/>
        <w:rPr>
          <w:rFonts w:asciiTheme="minorHAnsi" w:eastAsiaTheme="minorEastAsia" w:hAnsiTheme="minorHAnsi" w:cstheme="minorBidi"/>
          <w:b w:val="0"/>
          <w:sz w:val="22"/>
          <w:lang w:eastAsia="fr-FR"/>
        </w:rPr>
      </w:pPr>
      <w:r>
        <w:t>1.2</w:t>
      </w:r>
      <w:r>
        <w:rPr>
          <w:rFonts w:asciiTheme="minorHAnsi" w:eastAsiaTheme="minorEastAsia" w:hAnsiTheme="minorHAnsi" w:cstheme="minorBidi"/>
          <w:b w:val="0"/>
          <w:sz w:val="22"/>
          <w:lang w:eastAsia="fr-FR"/>
        </w:rPr>
        <w:tab/>
      </w:r>
      <w:r>
        <w:t>Objectifs du zonage</w:t>
      </w:r>
      <w:r>
        <w:tab/>
      </w:r>
      <w:r>
        <w:fldChar w:fldCharType="begin"/>
      </w:r>
      <w:r>
        <w:instrText xml:space="preserve"> PAGEREF _Toc465335512 \h </w:instrText>
      </w:r>
      <w:r>
        <w:fldChar w:fldCharType="separate"/>
      </w:r>
      <w:r>
        <w:t>3</w:t>
      </w:r>
      <w:r>
        <w:fldChar w:fldCharType="end"/>
      </w:r>
    </w:p>
    <w:p w14:paraId="3E07AB58" w14:textId="77777777" w:rsidR="004B3F74" w:rsidRDefault="004B3F74">
      <w:pPr>
        <w:pStyle w:val="TM2"/>
        <w:rPr>
          <w:rFonts w:asciiTheme="minorHAnsi" w:eastAsiaTheme="minorEastAsia" w:hAnsiTheme="minorHAnsi" w:cstheme="minorBidi"/>
          <w:b w:val="0"/>
          <w:sz w:val="22"/>
          <w:lang w:eastAsia="fr-FR"/>
        </w:rPr>
      </w:pPr>
      <w:r>
        <w:t>1.3</w:t>
      </w:r>
      <w:r>
        <w:rPr>
          <w:rFonts w:asciiTheme="minorHAnsi" w:eastAsiaTheme="minorEastAsia" w:hAnsiTheme="minorHAnsi" w:cstheme="minorBidi"/>
          <w:b w:val="0"/>
          <w:sz w:val="22"/>
          <w:lang w:eastAsia="fr-FR"/>
        </w:rPr>
        <w:tab/>
      </w:r>
      <w:r>
        <w:t>Contexte réglementaire de l’assainissement collectif</w:t>
      </w:r>
      <w:r>
        <w:tab/>
      </w:r>
      <w:r>
        <w:fldChar w:fldCharType="begin"/>
      </w:r>
      <w:r>
        <w:instrText xml:space="preserve"> PAGEREF _Toc465335513 \h </w:instrText>
      </w:r>
      <w:r>
        <w:fldChar w:fldCharType="separate"/>
      </w:r>
      <w:r>
        <w:t>3</w:t>
      </w:r>
      <w:r>
        <w:fldChar w:fldCharType="end"/>
      </w:r>
    </w:p>
    <w:p w14:paraId="47453698" w14:textId="77777777" w:rsidR="004B3F74" w:rsidRDefault="004B3F74">
      <w:pPr>
        <w:pStyle w:val="TM2"/>
        <w:rPr>
          <w:rFonts w:asciiTheme="minorHAnsi" w:eastAsiaTheme="minorEastAsia" w:hAnsiTheme="minorHAnsi" w:cstheme="minorBidi"/>
          <w:b w:val="0"/>
          <w:sz w:val="22"/>
          <w:lang w:eastAsia="fr-FR"/>
        </w:rPr>
      </w:pPr>
      <w:r>
        <w:t>1.4</w:t>
      </w:r>
      <w:r>
        <w:rPr>
          <w:rFonts w:asciiTheme="minorHAnsi" w:eastAsiaTheme="minorEastAsia" w:hAnsiTheme="minorHAnsi" w:cstheme="minorBidi"/>
          <w:b w:val="0"/>
          <w:sz w:val="22"/>
          <w:lang w:eastAsia="fr-FR"/>
        </w:rPr>
        <w:tab/>
      </w:r>
      <w:r>
        <w:t>Contexte réglementaire de l’assainissement non collectif</w:t>
      </w:r>
      <w:r>
        <w:tab/>
      </w:r>
      <w:r>
        <w:fldChar w:fldCharType="begin"/>
      </w:r>
      <w:r>
        <w:instrText xml:space="preserve"> PAGEREF _Toc465335514 \h </w:instrText>
      </w:r>
      <w:r>
        <w:fldChar w:fldCharType="separate"/>
      </w:r>
      <w:r>
        <w:t>4</w:t>
      </w:r>
      <w:r>
        <w:fldChar w:fldCharType="end"/>
      </w:r>
    </w:p>
    <w:p w14:paraId="454C4713" w14:textId="77777777" w:rsidR="004B3F74" w:rsidRDefault="004B3F74">
      <w:pPr>
        <w:pStyle w:val="TM1"/>
        <w:rPr>
          <w:rFonts w:asciiTheme="minorHAnsi" w:eastAsiaTheme="minorEastAsia" w:hAnsiTheme="minorHAnsi" w:cstheme="minorBidi"/>
          <w:color w:val="auto"/>
          <w:sz w:val="22"/>
          <w:szCs w:val="22"/>
          <w:lang w:eastAsia="fr-FR"/>
        </w:rPr>
      </w:pPr>
      <w:r>
        <w:t>2</w:t>
      </w:r>
      <w:r>
        <w:rPr>
          <w:rFonts w:asciiTheme="minorHAnsi" w:eastAsiaTheme="minorEastAsia" w:hAnsiTheme="minorHAnsi" w:cstheme="minorBidi"/>
          <w:color w:val="auto"/>
          <w:sz w:val="22"/>
          <w:szCs w:val="22"/>
          <w:lang w:eastAsia="fr-FR"/>
        </w:rPr>
        <w:tab/>
      </w:r>
      <w:r>
        <w:t>Présentation</w:t>
      </w:r>
      <w:r>
        <w:tab/>
      </w:r>
      <w:r>
        <w:fldChar w:fldCharType="begin"/>
      </w:r>
      <w:r>
        <w:instrText xml:space="preserve"> PAGEREF _Toc465335515 \h </w:instrText>
      </w:r>
      <w:r>
        <w:fldChar w:fldCharType="separate"/>
      </w:r>
      <w:r>
        <w:t>7</w:t>
      </w:r>
      <w:r>
        <w:fldChar w:fldCharType="end"/>
      </w:r>
    </w:p>
    <w:p w14:paraId="1A4F8649" w14:textId="77777777" w:rsidR="004B3F74" w:rsidRDefault="004B3F74">
      <w:pPr>
        <w:pStyle w:val="TM2"/>
        <w:rPr>
          <w:rFonts w:asciiTheme="minorHAnsi" w:eastAsiaTheme="minorEastAsia" w:hAnsiTheme="minorHAnsi" w:cstheme="minorBidi"/>
          <w:b w:val="0"/>
          <w:sz w:val="22"/>
          <w:lang w:eastAsia="fr-FR"/>
        </w:rPr>
      </w:pPr>
      <w:r>
        <w:t>2.1</w:t>
      </w:r>
      <w:r>
        <w:rPr>
          <w:rFonts w:asciiTheme="minorHAnsi" w:eastAsiaTheme="minorEastAsia" w:hAnsiTheme="minorHAnsi" w:cstheme="minorBidi"/>
          <w:b w:val="0"/>
          <w:sz w:val="22"/>
          <w:lang w:eastAsia="fr-FR"/>
        </w:rPr>
        <w:tab/>
      </w:r>
      <w:r>
        <w:t>Situation Géographique</w:t>
      </w:r>
      <w:r>
        <w:tab/>
      </w:r>
      <w:r>
        <w:fldChar w:fldCharType="begin"/>
      </w:r>
      <w:r>
        <w:instrText xml:space="preserve"> PAGEREF _Toc465335516 \h </w:instrText>
      </w:r>
      <w:r>
        <w:fldChar w:fldCharType="separate"/>
      </w:r>
      <w:r>
        <w:t>7</w:t>
      </w:r>
      <w:r>
        <w:fldChar w:fldCharType="end"/>
      </w:r>
    </w:p>
    <w:p w14:paraId="77DF64F3" w14:textId="77777777" w:rsidR="004B3F74" w:rsidRDefault="004B3F74">
      <w:pPr>
        <w:pStyle w:val="TM2"/>
        <w:rPr>
          <w:rFonts w:asciiTheme="minorHAnsi" w:eastAsiaTheme="minorEastAsia" w:hAnsiTheme="minorHAnsi" w:cstheme="minorBidi"/>
          <w:b w:val="0"/>
          <w:sz w:val="22"/>
          <w:lang w:eastAsia="fr-FR"/>
        </w:rPr>
      </w:pPr>
      <w:r>
        <w:t>2.2</w:t>
      </w:r>
      <w:r>
        <w:rPr>
          <w:rFonts w:asciiTheme="minorHAnsi" w:eastAsiaTheme="minorEastAsia" w:hAnsiTheme="minorHAnsi" w:cstheme="minorBidi"/>
          <w:b w:val="0"/>
          <w:sz w:val="22"/>
          <w:lang w:eastAsia="fr-FR"/>
        </w:rPr>
        <w:tab/>
      </w:r>
      <w:r>
        <w:t>L’assainissement collectif</w:t>
      </w:r>
      <w:r>
        <w:tab/>
      </w:r>
      <w:r>
        <w:fldChar w:fldCharType="begin"/>
      </w:r>
      <w:r>
        <w:instrText xml:space="preserve"> PAGEREF _Toc465335517 \h </w:instrText>
      </w:r>
      <w:r>
        <w:fldChar w:fldCharType="separate"/>
      </w:r>
      <w:r>
        <w:t>9</w:t>
      </w:r>
      <w:r>
        <w:fldChar w:fldCharType="end"/>
      </w:r>
    </w:p>
    <w:p w14:paraId="5030B497" w14:textId="77777777" w:rsidR="004B3F74" w:rsidRDefault="004B3F74">
      <w:pPr>
        <w:pStyle w:val="TM2"/>
        <w:rPr>
          <w:rFonts w:asciiTheme="minorHAnsi" w:eastAsiaTheme="minorEastAsia" w:hAnsiTheme="minorHAnsi" w:cstheme="minorBidi"/>
          <w:b w:val="0"/>
          <w:sz w:val="22"/>
          <w:lang w:eastAsia="fr-FR"/>
        </w:rPr>
      </w:pPr>
      <w:r>
        <w:t>2.3</w:t>
      </w:r>
      <w:r>
        <w:rPr>
          <w:rFonts w:asciiTheme="minorHAnsi" w:eastAsiaTheme="minorEastAsia" w:hAnsiTheme="minorHAnsi" w:cstheme="minorBidi"/>
          <w:b w:val="0"/>
          <w:sz w:val="22"/>
          <w:lang w:eastAsia="fr-FR"/>
        </w:rPr>
        <w:tab/>
      </w:r>
      <w:r>
        <w:t>Synthèse des travaux proposés sur le réseau d’assainissement existant</w:t>
      </w:r>
      <w:r>
        <w:tab/>
      </w:r>
      <w:r>
        <w:fldChar w:fldCharType="begin"/>
      </w:r>
      <w:r>
        <w:instrText xml:space="preserve"> PAGEREF _Toc465335518 \h </w:instrText>
      </w:r>
      <w:r>
        <w:fldChar w:fldCharType="separate"/>
      </w:r>
      <w:r>
        <w:t>11</w:t>
      </w:r>
      <w:r>
        <w:fldChar w:fldCharType="end"/>
      </w:r>
    </w:p>
    <w:p w14:paraId="778CD780" w14:textId="77777777" w:rsidR="004B3F74" w:rsidRDefault="004B3F74">
      <w:pPr>
        <w:pStyle w:val="TM2"/>
        <w:rPr>
          <w:rFonts w:asciiTheme="minorHAnsi" w:eastAsiaTheme="minorEastAsia" w:hAnsiTheme="minorHAnsi" w:cstheme="minorBidi"/>
          <w:b w:val="0"/>
          <w:sz w:val="22"/>
          <w:lang w:eastAsia="fr-FR"/>
        </w:rPr>
      </w:pPr>
      <w:r>
        <w:t>2.4</w:t>
      </w:r>
      <w:r>
        <w:rPr>
          <w:rFonts w:asciiTheme="minorHAnsi" w:eastAsiaTheme="minorEastAsia" w:hAnsiTheme="minorHAnsi" w:cstheme="minorBidi"/>
          <w:b w:val="0"/>
          <w:sz w:val="22"/>
          <w:lang w:eastAsia="fr-FR"/>
        </w:rPr>
        <w:tab/>
      </w:r>
      <w:r>
        <w:t>Etat de l’assainissement non collectif</w:t>
      </w:r>
      <w:r>
        <w:tab/>
      </w:r>
      <w:r>
        <w:fldChar w:fldCharType="begin"/>
      </w:r>
      <w:r>
        <w:instrText xml:space="preserve"> PAGEREF _Toc465335519 \h </w:instrText>
      </w:r>
      <w:r>
        <w:fldChar w:fldCharType="separate"/>
      </w:r>
      <w:r>
        <w:t>12</w:t>
      </w:r>
      <w:r>
        <w:fldChar w:fldCharType="end"/>
      </w:r>
    </w:p>
    <w:p w14:paraId="713430C0" w14:textId="77777777" w:rsidR="004B3F74" w:rsidRDefault="004B3F74">
      <w:pPr>
        <w:pStyle w:val="TM2"/>
        <w:rPr>
          <w:rFonts w:asciiTheme="minorHAnsi" w:eastAsiaTheme="minorEastAsia" w:hAnsiTheme="minorHAnsi" w:cstheme="minorBidi"/>
          <w:b w:val="0"/>
          <w:sz w:val="22"/>
          <w:lang w:eastAsia="fr-FR"/>
        </w:rPr>
      </w:pPr>
      <w:r>
        <w:t>2.5</w:t>
      </w:r>
      <w:r>
        <w:rPr>
          <w:rFonts w:asciiTheme="minorHAnsi" w:eastAsiaTheme="minorEastAsia" w:hAnsiTheme="minorHAnsi" w:cstheme="minorBidi"/>
          <w:b w:val="0"/>
          <w:sz w:val="22"/>
          <w:lang w:eastAsia="fr-FR"/>
        </w:rPr>
        <w:tab/>
      </w:r>
      <w:r>
        <w:t>Les coûts de l’ANC</w:t>
      </w:r>
      <w:r>
        <w:tab/>
      </w:r>
      <w:r>
        <w:fldChar w:fldCharType="begin"/>
      </w:r>
      <w:r>
        <w:instrText xml:space="preserve"> PAGEREF _Toc465335520 \h </w:instrText>
      </w:r>
      <w:r>
        <w:fldChar w:fldCharType="separate"/>
      </w:r>
      <w:r>
        <w:t>13</w:t>
      </w:r>
      <w:r>
        <w:fldChar w:fldCharType="end"/>
      </w:r>
    </w:p>
    <w:p w14:paraId="7A3F1B46" w14:textId="77777777" w:rsidR="004B3F74" w:rsidRDefault="004B3F74">
      <w:pPr>
        <w:pStyle w:val="TM1"/>
        <w:rPr>
          <w:rFonts w:asciiTheme="minorHAnsi" w:eastAsiaTheme="minorEastAsia" w:hAnsiTheme="minorHAnsi" w:cstheme="minorBidi"/>
          <w:color w:val="auto"/>
          <w:sz w:val="22"/>
          <w:szCs w:val="22"/>
          <w:lang w:eastAsia="fr-FR"/>
        </w:rPr>
      </w:pPr>
      <w:r>
        <w:t>3</w:t>
      </w:r>
      <w:r>
        <w:rPr>
          <w:rFonts w:asciiTheme="minorHAnsi" w:eastAsiaTheme="minorEastAsia" w:hAnsiTheme="minorHAnsi" w:cstheme="minorBidi"/>
          <w:color w:val="auto"/>
          <w:sz w:val="22"/>
          <w:szCs w:val="22"/>
          <w:lang w:eastAsia="fr-FR"/>
        </w:rPr>
        <w:tab/>
      </w:r>
      <w:r>
        <w:t>Présentation du zonage</w:t>
      </w:r>
      <w:r>
        <w:tab/>
      </w:r>
      <w:r>
        <w:fldChar w:fldCharType="begin"/>
      </w:r>
      <w:r>
        <w:instrText xml:space="preserve"> PAGEREF _Toc465335521 \h </w:instrText>
      </w:r>
      <w:r>
        <w:fldChar w:fldCharType="separate"/>
      </w:r>
      <w:r>
        <w:t>13</w:t>
      </w:r>
      <w:r>
        <w:fldChar w:fldCharType="end"/>
      </w:r>
    </w:p>
    <w:p w14:paraId="6206516D" w14:textId="77777777" w:rsidR="004B3F74" w:rsidRDefault="004B3F74">
      <w:pPr>
        <w:pStyle w:val="TM2"/>
        <w:rPr>
          <w:rFonts w:asciiTheme="minorHAnsi" w:eastAsiaTheme="minorEastAsia" w:hAnsiTheme="minorHAnsi" w:cstheme="minorBidi"/>
          <w:b w:val="0"/>
          <w:sz w:val="22"/>
          <w:lang w:eastAsia="fr-FR"/>
        </w:rPr>
      </w:pPr>
      <w:r>
        <w:t>3.1</w:t>
      </w:r>
      <w:r>
        <w:rPr>
          <w:rFonts w:asciiTheme="minorHAnsi" w:eastAsiaTheme="minorEastAsia" w:hAnsiTheme="minorHAnsi" w:cstheme="minorBidi"/>
          <w:b w:val="0"/>
          <w:sz w:val="22"/>
          <w:lang w:eastAsia="fr-FR"/>
        </w:rPr>
        <w:tab/>
      </w:r>
      <w:r>
        <w:t>Présentation générale</w:t>
      </w:r>
      <w:r>
        <w:tab/>
      </w:r>
      <w:r>
        <w:fldChar w:fldCharType="begin"/>
      </w:r>
      <w:r>
        <w:instrText xml:space="preserve"> PAGEREF _Toc465335522 \h </w:instrText>
      </w:r>
      <w:r>
        <w:fldChar w:fldCharType="separate"/>
      </w:r>
      <w:r>
        <w:t>13</w:t>
      </w:r>
      <w:r>
        <w:fldChar w:fldCharType="end"/>
      </w:r>
    </w:p>
    <w:p w14:paraId="276EAC53" w14:textId="77777777" w:rsidR="004B3F74" w:rsidRDefault="004B3F74">
      <w:pPr>
        <w:pStyle w:val="TM2"/>
        <w:rPr>
          <w:rFonts w:asciiTheme="minorHAnsi" w:eastAsiaTheme="minorEastAsia" w:hAnsiTheme="minorHAnsi" w:cstheme="minorBidi"/>
          <w:b w:val="0"/>
          <w:sz w:val="22"/>
          <w:lang w:eastAsia="fr-FR"/>
        </w:rPr>
      </w:pPr>
      <w:r>
        <w:t>3.2</w:t>
      </w:r>
      <w:r>
        <w:rPr>
          <w:rFonts w:asciiTheme="minorHAnsi" w:eastAsiaTheme="minorEastAsia" w:hAnsiTheme="minorHAnsi" w:cstheme="minorBidi"/>
          <w:b w:val="0"/>
          <w:sz w:val="22"/>
          <w:lang w:eastAsia="fr-FR"/>
        </w:rPr>
        <w:tab/>
      </w:r>
      <w:r>
        <w:t>Situation et projet d’assainissement</w:t>
      </w:r>
      <w:r>
        <w:tab/>
      </w:r>
      <w:r>
        <w:fldChar w:fldCharType="begin"/>
      </w:r>
      <w:r>
        <w:instrText xml:space="preserve"> PAGEREF _Toc465335523 \h </w:instrText>
      </w:r>
      <w:r>
        <w:fldChar w:fldCharType="separate"/>
      </w:r>
      <w:r>
        <w:t>14</w:t>
      </w:r>
      <w:r>
        <w:fldChar w:fldCharType="end"/>
      </w:r>
    </w:p>
    <w:p w14:paraId="5BD5AAF1" w14:textId="77777777" w:rsidR="004B3F74" w:rsidRDefault="004B3F74">
      <w:pPr>
        <w:pStyle w:val="TM1"/>
        <w:rPr>
          <w:rFonts w:asciiTheme="minorHAnsi" w:eastAsiaTheme="minorEastAsia" w:hAnsiTheme="minorHAnsi" w:cstheme="minorBidi"/>
          <w:color w:val="auto"/>
          <w:sz w:val="22"/>
          <w:szCs w:val="22"/>
          <w:lang w:eastAsia="fr-FR"/>
        </w:rPr>
      </w:pPr>
      <w:r>
        <w:t>4</w:t>
      </w:r>
      <w:r>
        <w:rPr>
          <w:rFonts w:asciiTheme="minorHAnsi" w:eastAsiaTheme="minorEastAsia" w:hAnsiTheme="minorHAnsi" w:cstheme="minorBidi"/>
          <w:color w:val="auto"/>
          <w:sz w:val="22"/>
          <w:szCs w:val="22"/>
          <w:lang w:eastAsia="fr-FR"/>
        </w:rPr>
        <w:tab/>
      </w:r>
      <w:r>
        <w:t>Description technique de l’assainissement non collectif</w:t>
      </w:r>
      <w:r>
        <w:tab/>
      </w:r>
      <w:r>
        <w:fldChar w:fldCharType="begin"/>
      </w:r>
      <w:r>
        <w:instrText xml:space="preserve"> PAGEREF _Toc465335524 \h </w:instrText>
      </w:r>
      <w:r>
        <w:fldChar w:fldCharType="separate"/>
      </w:r>
      <w:r>
        <w:t>17</w:t>
      </w:r>
      <w:r>
        <w:fldChar w:fldCharType="end"/>
      </w:r>
    </w:p>
    <w:p w14:paraId="2F0BC1A2" w14:textId="77777777" w:rsidR="004B3F74" w:rsidRDefault="004B3F74">
      <w:pPr>
        <w:pStyle w:val="TM2"/>
        <w:rPr>
          <w:rFonts w:asciiTheme="minorHAnsi" w:eastAsiaTheme="minorEastAsia" w:hAnsiTheme="minorHAnsi" w:cstheme="minorBidi"/>
          <w:b w:val="0"/>
          <w:sz w:val="22"/>
          <w:lang w:eastAsia="fr-FR"/>
        </w:rPr>
      </w:pPr>
      <w:r>
        <w:lastRenderedPageBreak/>
        <w:t>4.1</w:t>
      </w:r>
      <w:r>
        <w:rPr>
          <w:rFonts w:asciiTheme="minorHAnsi" w:eastAsiaTheme="minorEastAsia" w:hAnsiTheme="minorHAnsi" w:cstheme="minorBidi"/>
          <w:b w:val="0"/>
          <w:sz w:val="22"/>
          <w:lang w:eastAsia="fr-FR"/>
        </w:rPr>
        <w:tab/>
      </w:r>
      <w:r>
        <w:t>Prétraitement</w:t>
      </w:r>
      <w:r>
        <w:tab/>
      </w:r>
      <w:r>
        <w:fldChar w:fldCharType="begin"/>
      </w:r>
      <w:r>
        <w:instrText xml:space="preserve"> PAGEREF _Toc465335525 \h </w:instrText>
      </w:r>
      <w:r>
        <w:fldChar w:fldCharType="separate"/>
      </w:r>
      <w:r>
        <w:t>17</w:t>
      </w:r>
      <w:r>
        <w:fldChar w:fldCharType="end"/>
      </w:r>
    </w:p>
    <w:p w14:paraId="711034C5" w14:textId="77777777" w:rsidR="004B3F74" w:rsidRDefault="004B3F74">
      <w:pPr>
        <w:pStyle w:val="TM2"/>
        <w:rPr>
          <w:rFonts w:asciiTheme="minorHAnsi" w:eastAsiaTheme="minorEastAsia" w:hAnsiTheme="minorHAnsi" w:cstheme="minorBidi"/>
          <w:b w:val="0"/>
          <w:sz w:val="22"/>
          <w:lang w:eastAsia="fr-FR"/>
        </w:rPr>
      </w:pPr>
      <w:r>
        <w:t>4.2</w:t>
      </w:r>
      <w:r>
        <w:rPr>
          <w:rFonts w:asciiTheme="minorHAnsi" w:eastAsiaTheme="minorEastAsia" w:hAnsiTheme="minorHAnsi" w:cstheme="minorBidi"/>
          <w:b w:val="0"/>
          <w:sz w:val="22"/>
          <w:lang w:eastAsia="fr-FR"/>
        </w:rPr>
        <w:tab/>
      </w:r>
      <w:r>
        <w:t>Épuration et évacuation</w:t>
      </w:r>
      <w:r>
        <w:tab/>
      </w:r>
      <w:r>
        <w:fldChar w:fldCharType="begin"/>
      </w:r>
      <w:r>
        <w:instrText xml:space="preserve"> PAGEREF _Toc465335526 \h </w:instrText>
      </w:r>
      <w:r>
        <w:fldChar w:fldCharType="separate"/>
      </w:r>
      <w:r>
        <w:t>18</w:t>
      </w:r>
      <w:r>
        <w:fldChar w:fldCharType="end"/>
      </w:r>
    </w:p>
    <w:p w14:paraId="15C5705E" w14:textId="77777777" w:rsidR="004B3F74" w:rsidRDefault="004B3F74">
      <w:pPr>
        <w:pStyle w:val="TM2"/>
        <w:rPr>
          <w:rFonts w:asciiTheme="minorHAnsi" w:eastAsiaTheme="minorEastAsia" w:hAnsiTheme="minorHAnsi" w:cstheme="minorBidi"/>
          <w:b w:val="0"/>
          <w:sz w:val="22"/>
          <w:lang w:eastAsia="fr-FR"/>
        </w:rPr>
      </w:pPr>
      <w:r>
        <w:t>4.3</w:t>
      </w:r>
      <w:r>
        <w:rPr>
          <w:rFonts w:asciiTheme="minorHAnsi" w:eastAsiaTheme="minorEastAsia" w:hAnsiTheme="minorHAnsi" w:cstheme="minorBidi"/>
          <w:b w:val="0"/>
          <w:sz w:val="22"/>
          <w:lang w:eastAsia="fr-FR"/>
        </w:rPr>
        <w:tab/>
      </w:r>
      <w:r>
        <w:t>Gestion de l’assainissement non collectif</w:t>
      </w:r>
      <w:r>
        <w:tab/>
      </w:r>
      <w:r>
        <w:fldChar w:fldCharType="begin"/>
      </w:r>
      <w:r>
        <w:instrText xml:space="preserve"> PAGEREF _Toc465335527 \h </w:instrText>
      </w:r>
      <w:r>
        <w:fldChar w:fldCharType="separate"/>
      </w:r>
      <w:r>
        <w:t>18</w:t>
      </w:r>
      <w:r>
        <w:fldChar w:fldCharType="end"/>
      </w:r>
    </w:p>
    <w:p w14:paraId="527470EF" w14:textId="77777777" w:rsidR="004B3F74" w:rsidRDefault="004B3F74">
      <w:pPr>
        <w:pStyle w:val="TM2"/>
        <w:rPr>
          <w:rFonts w:asciiTheme="minorHAnsi" w:eastAsiaTheme="minorEastAsia" w:hAnsiTheme="minorHAnsi" w:cstheme="minorBidi"/>
          <w:b w:val="0"/>
          <w:sz w:val="22"/>
          <w:lang w:eastAsia="fr-FR"/>
        </w:rPr>
      </w:pPr>
      <w:r>
        <w:t>4.4</w:t>
      </w:r>
      <w:r>
        <w:rPr>
          <w:rFonts w:asciiTheme="minorHAnsi" w:eastAsiaTheme="minorEastAsia" w:hAnsiTheme="minorHAnsi" w:cstheme="minorBidi"/>
          <w:b w:val="0"/>
          <w:sz w:val="22"/>
          <w:lang w:eastAsia="fr-FR"/>
        </w:rPr>
        <w:tab/>
      </w:r>
      <w:r>
        <w:t>Contrôle des installations</w:t>
      </w:r>
      <w:r>
        <w:tab/>
      </w:r>
      <w:r>
        <w:fldChar w:fldCharType="begin"/>
      </w:r>
      <w:r>
        <w:instrText xml:space="preserve"> PAGEREF _Toc465335528 \h </w:instrText>
      </w:r>
      <w:r>
        <w:fldChar w:fldCharType="separate"/>
      </w:r>
      <w:r>
        <w:t>19</w:t>
      </w:r>
      <w:r>
        <w:fldChar w:fldCharType="end"/>
      </w:r>
    </w:p>
    <w:p w14:paraId="581D4FCC" w14:textId="77777777" w:rsidR="004B3F74" w:rsidRDefault="004B3F74">
      <w:pPr>
        <w:pStyle w:val="TM2"/>
        <w:rPr>
          <w:rFonts w:asciiTheme="minorHAnsi" w:eastAsiaTheme="minorEastAsia" w:hAnsiTheme="minorHAnsi" w:cstheme="minorBidi"/>
          <w:b w:val="0"/>
          <w:sz w:val="22"/>
          <w:lang w:eastAsia="fr-FR"/>
        </w:rPr>
      </w:pPr>
      <w:r>
        <w:t>4.5</w:t>
      </w:r>
      <w:r>
        <w:rPr>
          <w:rFonts w:asciiTheme="minorHAnsi" w:eastAsiaTheme="minorEastAsia" w:hAnsiTheme="minorHAnsi" w:cstheme="minorBidi"/>
          <w:b w:val="0"/>
          <w:sz w:val="22"/>
          <w:lang w:eastAsia="fr-FR"/>
        </w:rPr>
        <w:tab/>
      </w:r>
      <w:r>
        <w:t>Entretien des installations</w:t>
      </w:r>
      <w:r>
        <w:tab/>
      </w:r>
      <w:r>
        <w:fldChar w:fldCharType="begin"/>
      </w:r>
      <w:r>
        <w:instrText xml:space="preserve"> PAGEREF _Toc465335529 \h </w:instrText>
      </w:r>
      <w:r>
        <w:fldChar w:fldCharType="separate"/>
      </w:r>
      <w:r>
        <w:t>19</w:t>
      </w:r>
      <w:r>
        <w:fldChar w:fldCharType="end"/>
      </w:r>
    </w:p>
    <w:p w14:paraId="48493CD4" w14:textId="77777777" w:rsidR="0039731C" w:rsidRPr="00E07D8A" w:rsidRDefault="001A4DBB" w:rsidP="00005322">
      <w:pPr>
        <w:pStyle w:val="Corpsdetexte"/>
      </w:pPr>
      <w:r w:rsidRPr="00544CA0">
        <w:fldChar w:fldCharType="end"/>
      </w:r>
    </w:p>
    <w:p w14:paraId="3CAF653C" w14:textId="77777777" w:rsidR="00FE6271" w:rsidRDefault="00FE6271" w:rsidP="00FE6271"/>
    <w:p w14:paraId="703AEAAB" w14:textId="77777777" w:rsidR="00F05AFC" w:rsidRPr="00AC4B25" w:rsidRDefault="00F05AFC" w:rsidP="00DF4DA0">
      <w:pPr>
        <w:pStyle w:val="TablesTitre"/>
      </w:pPr>
      <w:r w:rsidRPr="00AC4B25">
        <w:t>Tables</w:t>
      </w:r>
      <w:r w:rsidR="0039731C" w:rsidRPr="00AC4B25">
        <w:t xml:space="preserve"> des illustrations</w:t>
      </w:r>
    </w:p>
    <w:p w14:paraId="7BEC2C73" w14:textId="77777777" w:rsidR="004B3F74" w:rsidRDefault="001A4DBB">
      <w:pPr>
        <w:pStyle w:val="Tabledesillustrations"/>
        <w:rPr>
          <w:rFonts w:asciiTheme="minorHAnsi" w:eastAsiaTheme="minorEastAsia" w:hAnsiTheme="minorHAnsi" w:cstheme="minorBidi"/>
          <w:sz w:val="22"/>
          <w:szCs w:val="22"/>
        </w:rPr>
      </w:pPr>
      <w:r w:rsidRPr="00E07D8A">
        <w:fldChar w:fldCharType="begin"/>
      </w:r>
      <w:r w:rsidR="000724EE" w:rsidRPr="00E07D8A">
        <w:instrText xml:space="preserve"> TOC \c "Figure" </w:instrText>
      </w:r>
      <w:r w:rsidRPr="00E07D8A">
        <w:fldChar w:fldCharType="separate"/>
      </w:r>
      <w:r w:rsidR="004B3F74">
        <w:t>Figure 1 : Plan de situation des communes</w:t>
      </w:r>
      <w:r w:rsidR="004B3F74">
        <w:tab/>
      </w:r>
      <w:r w:rsidR="004B3F74">
        <w:fldChar w:fldCharType="begin"/>
      </w:r>
      <w:r w:rsidR="004B3F74">
        <w:instrText xml:space="preserve"> PAGEREF _Toc465335530 \h </w:instrText>
      </w:r>
      <w:r w:rsidR="004B3F74">
        <w:fldChar w:fldCharType="separate"/>
      </w:r>
      <w:r w:rsidR="004B3F74">
        <w:t>7</w:t>
      </w:r>
      <w:r w:rsidR="004B3F74">
        <w:fldChar w:fldCharType="end"/>
      </w:r>
    </w:p>
    <w:p w14:paraId="7935DD22" w14:textId="77777777" w:rsidR="00A10762" w:rsidRPr="00AC4B25" w:rsidRDefault="001A4DBB" w:rsidP="00DF4DA0">
      <w:pPr>
        <w:pStyle w:val="TablesTitre"/>
      </w:pPr>
      <w:r w:rsidRPr="00E07D8A">
        <w:fldChar w:fldCharType="end"/>
      </w:r>
      <w:r w:rsidR="00A10762" w:rsidRPr="00AC4B25">
        <w:t>Table des tableaux</w:t>
      </w:r>
    </w:p>
    <w:p w14:paraId="6B5B0428" w14:textId="77777777" w:rsidR="004B3F74" w:rsidRDefault="001A4DBB">
      <w:pPr>
        <w:pStyle w:val="Tabledesillustrations"/>
        <w:rPr>
          <w:rFonts w:asciiTheme="minorHAnsi" w:eastAsiaTheme="minorEastAsia" w:hAnsiTheme="minorHAnsi" w:cstheme="minorBidi"/>
          <w:sz w:val="22"/>
          <w:szCs w:val="22"/>
        </w:rPr>
      </w:pPr>
      <w:r w:rsidRPr="00E07D8A">
        <w:fldChar w:fldCharType="begin"/>
      </w:r>
      <w:r w:rsidR="00A5277C" w:rsidRPr="00E07D8A">
        <w:instrText xml:space="preserve"> TOC \c "</w:instrText>
      </w:r>
      <w:r w:rsidR="00A5277C">
        <w:instrText>Tableau</w:instrText>
      </w:r>
      <w:r w:rsidR="00A5277C" w:rsidRPr="00E07D8A">
        <w:instrText xml:space="preserve">" </w:instrText>
      </w:r>
      <w:r w:rsidRPr="00E07D8A">
        <w:fldChar w:fldCharType="separate"/>
      </w:r>
      <w:r w:rsidR="004B3F74">
        <w:t>Tableau 1 :</w:t>
      </w:r>
      <w:r w:rsidR="004B3F74" w:rsidRPr="005A5E40">
        <w:rPr>
          <w:snapToGrid w:val="0"/>
        </w:rPr>
        <w:t xml:space="preserve"> Population sur la zone d’étude</w:t>
      </w:r>
      <w:r w:rsidR="004B3F74">
        <w:tab/>
      </w:r>
      <w:r w:rsidR="004B3F74">
        <w:fldChar w:fldCharType="begin"/>
      </w:r>
      <w:r w:rsidR="004B3F74">
        <w:instrText xml:space="preserve"> PAGEREF _Toc465335534 \h </w:instrText>
      </w:r>
      <w:r w:rsidR="004B3F74">
        <w:fldChar w:fldCharType="separate"/>
      </w:r>
      <w:r w:rsidR="004B3F74">
        <w:t>8</w:t>
      </w:r>
      <w:r w:rsidR="004B3F74">
        <w:fldChar w:fldCharType="end"/>
      </w:r>
    </w:p>
    <w:p w14:paraId="1DBB6B78" w14:textId="77777777" w:rsidR="004B3F74" w:rsidRDefault="004B3F74">
      <w:pPr>
        <w:pStyle w:val="Tabledesillustrations"/>
        <w:rPr>
          <w:rFonts w:asciiTheme="minorHAnsi" w:eastAsiaTheme="minorEastAsia" w:hAnsiTheme="minorHAnsi" w:cstheme="minorBidi"/>
          <w:sz w:val="22"/>
          <w:szCs w:val="22"/>
        </w:rPr>
      </w:pPr>
      <w:r>
        <w:t>Tableau 4 :</w:t>
      </w:r>
      <w:r w:rsidRPr="005A5E40">
        <w:rPr>
          <w:snapToGrid w:val="0"/>
        </w:rPr>
        <w:t xml:space="preserve"> Récapitulatif et coûts des travaux proposés sur les réseaux existants</w:t>
      </w:r>
      <w:r>
        <w:tab/>
      </w:r>
      <w:r>
        <w:fldChar w:fldCharType="begin"/>
      </w:r>
      <w:r>
        <w:instrText xml:space="preserve"> PAGEREF _Toc465335535 \h </w:instrText>
      </w:r>
      <w:r>
        <w:fldChar w:fldCharType="separate"/>
      </w:r>
      <w:r>
        <w:t>11</w:t>
      </w:r>
      <w:r>
        <w:fldChar w:fldCharType="end"/>
      </w:r>
    </w:p>
    <w:p w14:paraId="3A1694AA" w14:textId="77777777" w:rsidR="004B3F74" w:rsidRDefault="004B3F74">
      <w:pPr>
        <w:pStyle w:val="Tabledesillustrations"/>
        <w:rPr>
          <w:rFonts w:asciiTheme="minorHAnsi" w:eastAsiaTheme="minorEastAsia" w:hAnsiTheme="minorHAnsi" w:cstheme="minorBidi"/>
          <w:sz w:val="22"/>
          <w:szCs w:val="22"/>
        </w:rPr>
      </w:pPr>
      <w:r>
        <w:t>Tableau 3 :</w:t>
      </w:r>
      <w:r w:rsidRPr="005A5E40">
        <w:rPr>
          <w:snapToGrid w:val="0"/>
        </w:rPr>
        <w:t xml:space="preserve"> Récapitulatif des projets d’assainissement collectif</w:t>
      </w:r>
      <w:r>
        <w:tab/>
      </w:r>
      <w:r>
        <w:fldChar w:fldCharType="begin"/>
      </w:r>
      <w:r>
        <w:instrText xml:space="preserve"> PAGEREF _Toc465335536 \h </w:instrText>
      </w:r>
      <w:r>
        <w:fldChar w:fldCharType="separate"/>
      </w:r>
      <w:r>
        <w:t>16</w:t>
      </w:r>
      <w:r>
        <w:fldChar w:fldCharType="end"/>
      </w:r>
    </w:p>
    <w:p w14:paraId="2C72435C" w14:textId="4C8CDD70" w:rsidR="001B601D" w:rsidRDefault="001A4DBB" w:rsidP="001B601D">
      <w:pPr>
        <w:pStyle w:val="TablesTitre"/>
      </w:pPr>
      <w:r w:rsidRPr="00E07D8A">
        <w:fldChar w:fldCharType="end"/>
      </w:r>
    </w:p>
    <w:p w14:paraId="54210944" w14:textId="00FA1605" w:rsidR="002130C6" w:rsidRDefault="002130C6" w:rsidP="002130C6"/>
    <w:p w14:paraId="152B71F8" w14:textId="77777777" w:rsidR="00F05AFC" w:rsidRPr="002130C6" w:rsidRDefault="00F05AFC" w:rsidP="002130C6">
      <w:pPr>
        <w:sectPr w:rsidR="00F05AFC" w:rsidRPr="002130C6" w:rsidSect="00CE5040">
          <w:footerReference w:type="default" r:id="rId13"/>
          <w:type w:val="oddPage"/>
          <w:pgSz w:w="11907" w:h="16840" w:code="9"/>
          <w:pgMar w:top="1701" w:right="1701" w:bottom="1985" w:left="1134" w:header="567" w:footer="281" w:gutter="567"/>
          <w:cols w:space="708"/>
          <w:docGrid w:linePitch="360"/>
        </w:sectPr>
      </w:pPr>
    </w:p>
    <w:p w14:paraId="7879248F" w14:textId="5AAA4992" w:rsidR="003F2213" w:rsidRPr="00BD2A1A" w:rsidRDefault="00F73D3A" w:rsidP="00BD2A1A">
      <w:pPr>
        <w:pStyle w:val="Titre1"/>
      </w:pPr>
      <w:bookmarkStart w:id="1" w:name="_Toc445201460"/>
      <w:bookmarkStart w:id="2" w:name="_Toc465335510"/>
      <w:r>
        <w:lastRenderedPageBreak/>
        <w:t>Contexte et objectif</w:t>
      </w:r>
      <w:r w:rsidR="003F2213" w:rsidRPr="00BD2A1A">
        <w:t xml:space="preserve"> du zonage</w:t>
      </w:r>
      <w:bookmarkEnd w:id="1"/>
      <w:bookmarkEnd w:id="2"/>
    </w:p>
    <w:p w14:paraId="5A7C787C" w14:textId="250BE657" w:rsidR="003F2213" w:rsidRDefault="003F2213" w:rsidP="003F2213">
      <w:pPr>
        <w:pStyle w:val="Titre2"/>
        <w:keepLines w:val="0"/>
        <w:numPr>
          <w:ilvl w:val="1"/>
          <w:numId w:val="31"/>
        </w:numPr>
        <w:tabs>
          <w:tab w:val="left" w:pos="0"/>
        </w:tabs>
        <w:spacing w:before="360" w:after="240"/>
      </w:pPr>
      <w:bookmarkStart w:id="3" w:name="_Toc445201461"/>
      <w:bookmarkStart w:id="4" w:name="_Toc465335511"/>
      <w:r>
        <w:t>objet du dossier</w:t>
      </w:r>
      <w:bookmarkEnd w:id="3"/>
      <w:bookmarkEnd w:id="4"/>
    </w:p>
    <w:p w14:paraId="742714AB" w14:textId="0991E883" w:rsidR="003F2213" w:rsidRDefault="003F2213" w:rsidP="003F2213">
      <w:pPr>
        <w:pStyle w:val="Corpsdetexte"/>
        <w:spacing w:after="120" w:line="240" w:lineRule="auto"/>
      </w:pPr>
      <w:r>
        <w:t>Le présent document constitue la notice explicative du zonage d’assainissement Eaux Usées des communes suivantes :</w:t>
      </w:r>
    </w:p>
    <w:p w14:paraId="35D7766D" w14:textId="77777777" w:rsidR="003F2213" w:rsidRDefault="003F2213" w:rsidP="003F2213">
      <w:pPr>
        <w:pStyle w:val="Corpsdetexte"/>
        <w:numPr>
          <w:ilvl w:val="0"/>
          <w:numId w:val="35"/>
        </w:numPr>
        <w:spacing w:after="120" w:line="240" w:lineRule="auto"/>
      </w:pPr>
      <w:r>
        <w:t>Accons</w:t>
      </w:r>
    </w:p>
    <w:p w14:paraId="25E70725" w14:textId="77777777" w:rsidR="003F2213" w:rsidRDefault="003F2213" w:rsidP="003F2213">
      <w:pPr>
        <w:pStyle w:val="Corpsdetexte"/>
        <w:numPr>
          <w:ilvl w:val="0"/>
          <w:numId w:val="35"/>
        </w:numPr>
        <w:spacing w:after="120" w:line="240" w:lineRule="auto"/>
      </w:pPr>
      <w:r>
        <w:t>Dornas</w:t>
      </w:r>
    </w:p>
    <w:p w14:paraId="349F0AFF" w14:textId="77777777" w:rsidR="003F2213" w:rsidRDefault="003F2213" w:rsidP="003F2213">
      <w:pPr>
        <w:pStyle w:val="Corpsdetexte"/>
        <w:numPr>
          <w:ilvl w:val="0"/>
          <w:numId w:val="35"/>
        </w:numPr>
        <w:spacing w:after="120" w:line="240" w:lineRule="auto"/>
      </w:pPr>
      <w:r>
        <w:t>Le Chambon</w:t>
      </w:r>
    </w:p>
    <w:p w14:paraId="5475ADC1" w14:textId="77777777" w:rsidR="003F2213" w:rsidRDefault="003F2213" w:rsidP="003F2213">
      <w:pPr>
        <w:pStyle w:val="Corpsdetexte"/>
        <w:numPr>
          <w:ilvl w:val="0"/>
          <w:numId w:val="35"/>
        </w:numPr>
        <w:spacing w:after="120" w:line="240" w:lineRule="auto"/>
      </w:pPr>
      <w:r>
        <w:t>Le Cheylard</w:t>
      </w:r>
    </w:p>
    <w:p w14:paraId="4197AC24" w14:textId="77777777" w:rsidR="003F2213" w:rsidRDefault="003F2213" w:rsidP="003F2213">
      <w:pPr>
        <w:pStyle w:val="Corpsdetexte"/>
        <w:numPr>
          <w:ilvl w:val="0"/>
          <w:numId w:val="35"/>
        </w:numPr>
        <w:spacing w:after="120" w:line="240" w:lineRule="auto"/>
      </w:pPr>
      <w:r>
        <w:t>Les Nonières</w:t>
      </w:r>
    </w:p>
    <w:p w14:paraId="72B3B18C" w14:textId="77777777" w:rsidR="003F2213" w:rsidRDefault="003F2213" w:rsidP="003F2213">
      <w:pPr>
        <w:pStyle w:val="Corpsdetexte"/>
        <w:numPr>
          <w:ilvl w:val="0"/>
          <w:numId w:val="35"/>
        </w:numPr>
        <w:spacing w:after="120" w:line="240" w:lineRule="auto"/>
      </w:pPr>
      <w:r>
        <w:t>Mariac</w:t>
      </w:r>
    </w:p>
    <w:p w14:paraId="49E51A21" w14:textId="77777777" w:rsidR="003F2213" w:rsidRPr="003F2213" w:rsidRDefault="003F2213" w:rsidP="003F2213">
      <w:pPr>
        <w:pStyle w:val="Corpsdetexte"/>
        <w:numPr>
          <w:ilvl w:val="0"/>
          <w:numId w:val="35"/>
        </w:numPr>
        <w:spacing w:after="120" w:line="240" w:lineRule="auto"/>
        <w:rPr>
          <w:lang w:val="en-US"/>
        </w:rPr>
      </w:pPr>
      <w:r w:rsidRPr="003F2213">
        <w:rPr>
          <w:lang w:val="en-US"/>
        </w:rPr>
        <w:t xml:space="preserve">St </w:t>
      </w:r>
      <w:proofErr w:type="spellStart"/>
      <w:r w:rsidRPr="003F2213">
        <w:rPr>
          <w:lang w:val="en-US"/>
        </w:rPr>
        <w:t>Barthélémy</w:t>
      </w:r>
      <w:proofErr w:type="spellEnd"/>
      <w:r w:rsidRPr="003F2213">
        <w:rPr>
          <w:lang w:val="en-US"/>
        </w:rPr>
        <w:t xml:space="preserve"> le </w:t>
      </w:r>
      <w:proofErr w:type="spellStart"/>
      <w:r w:rsidRPr="003F2213">
        <w:rPr>
          <w:lang w:val="en-US"/>
        </w:rPr>
        <w:t>Meil</w:t>
      </w:r>
      <w:proofErr w:type="spellEnd"/>
    </w:p>
    <w:p w14:paraId="21E49631" w14:textId="77777777" w:rsidR="003F2213" w:rsidRDefault="003F2213" w:rsidP="003F2213">
      <w:pPr>
        <w:pStyle w:val="Corpsdetexte"/>
        <w:numPr>
          <w:ilvl w:val="0"/>
          <w:numId w:val="35"/>
        </w:numPr>
        <w:spacing w:after="120" w:line="240" w:lineRule="auto"/>
      </w:pPr>
      <w:r>
        <w:t>St Cierge sous le Cheylard</w:t>
      </w:r>
    </w:p>
    <w:p w14:paraId="38218D76" w14:textId="77777777" w:rsidR="003F2213" w:rsidRDefault="003F2213" w:rsidP="003F2213">
      <w:pPr>
        <w:pStyle w:val="Corpsdetexte"/>
        <w:numPr>
          <w:ilvl w:val="0"/>
          <w:numId w:val="35"/>
        </w:numPr>
        <w:spacing w:after="120" w:line="240" w:lineRule="auto"/>
      </w:pPr>
      <w:r>
        <w:t>St Julien Labrousse</w:t>
      </w:r>
    </w:p>
    <w:p w14:paraId="1351D793" w14:textId="7A3CB291" w:rsidR="003F2213" w:rsidRDefault="003F2213" w:rsidP="003F2213">
      <w:pPr>
        <w:pStyle w:val="Corpsdetexte"/>
        <w:numPr>
          <w:ilvl w:val="0"/>
          <w:numId w:val="35"/>
        </w:numPr>
        <w:spacing w:after="120" w:line="240" w:lineRule="auto"/>
      </w:pPr>
      <w:r>
        <w:t>St Michel d'</w:t>
      </w:r>
      <w:proofErr w:type="spellStart"/>
      <w:r>
        <w:t>Aurance</w:t>
      </w:r>
      <w:proofErr w:type="spellEnd"/>
    </w:p>
    <w:p w14:paraId="1A50EC58" w14:textId="3C7624DE" w:rsidR="003F2213" w:rsidRDefault="003F2213" w:rsidP="003F2213">
      <w:pPr>
        <w:pStyle w:val="Corpsdetexte"/>
      </w:pPr>
      <w:r>
        <w:t xml:space="preserve">Chaque commune est membre de la Communauté de Communes du Val d’Eyrieux qui a pris la compétence </w:t>
      </w:r>
      <w:r w:rsidRPr="00C00F06">
        <w:rPr>
          <w:b/>
          <w:bCs/>
        </w:rPr>
        <w:t>« eaux usées »</w:t>
      </w:r>
      <w:r>
        <w:t>.</w:t>
      </w:r>
    </w:p>
    <w:p w14:paraId="3C002CA7" w14:textId="77777777" w:rsidR="004B3F74" w:rsidRDefault="004B3F74" w:rsidP="003F2213">
      <w:pPr>
        <w:pStyle w:val="Corpsdetexte"/>
      </w:pPr>
    </w:p>
    <w:p w14:paraId="6B242798" w14:textId="77777777" w:rsidR="00462297" w:rsidRPr="004B3F74" w:rsidRDefault="00462297" w:rsidP="00462297">
      <w:pPr>
        <w:pStyle w:val="Corpsdetexte"/>
        <w:spacing w:before="120" w:after="240" w:line="240" w:lineRule="auto"/>
        <w:rPr>
          <w:b/>
        </w:rPr>
      </w:pPr>
      <w:r>
        <w:t>L</w:t>
      </w:r>
      <w:r w:rsidRPr="004B3F74">
        <w:rPr>
          <w:b/>
        </w:rPr>
        <w:t xml:space="preserve">es objectifs de l’assainissement sont : </w:t>
      </w:r>
    </w:p>
    <w:p w14:paraId="650FD3C6" w14:textId="77777777" w:rsidR="00462297" w:rsidRPr="004B3F74" w:rsidRDefault="00462297" w:rsidP="00462297">
      <w:pPr>
        <w:pStyle w:val="Listepuces2"/>
        <w:rPr>
          <w:b/>
        </w:rPr>
      </w:pPr>
      <w:r w:rsidRPr="004B3F74">
        <w:rPr>
          <w:b/>
        </w:rPr>
        <w:t>Garantir la salubrité publique ;</w:t>
      </w:r>
    </w:p>
    <w:p w14:paraId="2B3C3FF4" w14:textId="77777777" w:rsidR="00462297" w:rsidRPr="004B3F74" w:rsidRDefault="00462297" w:rsidP="00462297">
      <w:pPr>
        <w:pStyle w:val="Listepuces2"/>
        <w:rPr>
          <w:b/>
        </w:rPr>
      </w:pPr>
      <w:r w:rsidRPr="004B3F74">
        <w:rPr>
          <w:b/>
        </w:rPr>
        <w:t>Assurer le bon état environnemental des masses d’eaux ;</w:t>
      </w:r>
    </w:p>
    <w:p w14:paraId="416E3222" w14:textId="77777777" w:rsidR="00462297" w:rsidRPr="004B3F74" w:rsidRDefault="00462297" w:rsidP="00462297">
      <w:pPr>
        <w:pStyle w:val="Listepuces2"/>
        <w:rPr>
          <w:b/>
        </w:rPr>
      </w:pPr>
      <w:r w:rsidRPr="004B3F74">
        <w:rPr>
          <w:b/>
        </w:rPr>
        <w:t>Respecter les usages de l’eau (AEP, baignades, pêche, etc…).</w:t>
      </w:r>
    </w:p>
    <w:p w14:paraId="74820B80" w14:textId="77777777" w:rsidR="004B3F74" w:rsidRDefault="004B3F74" w:rsidP="003F2213">
      <w:pPr>
        <w:pStyle w:val="Corpsdetexte"/>
      </w:pPr>
    </w:p>
    <w:p w14:paraId="2D87A823" w14:textId="77777777" w:rsidR="003F2213" w:rsidRDefault="003F2213" w:rsidP="003F2213">
      <w:pPr>
        <w:pStyle w:val="Corpsdetexte"/>
      </w:pPr>
      <w:r>
        <w:t>Le zonage est établi conformément au Code de l’Environnement (art R123-6). Après approbation du projet de zonage, celui-ci est soumis à enquête publique (art. L2224-10</w:t>
      </w:r>
      <w:r w:rsidRPr="006E276F">
        <w:t xml:space="preserve"> </w:t>
      </w:r>
      <w:r>
        <w:t>du Code Général des Collectivités Territoriales), puis approuvé par la collectivité. L’enquête peut être conjointe avec celle du PLU.</w:t>
      </w:r>
    </w:p>
    <w:p w14:paraId="484A1B15" w14:textId="77777777" w:rsidR="003F2213" w:rsidRPr="008D3562" w:rsidRDefault="003F2213" w:rsidP="003F2213">
      <w:pPr>
        <w:jc w:val="both"/>
        <w:rPr>
          <w:szCs w:val="24"/>
        </w:rPr>
      </w:pPr>
      <w:r>
        <w:rPr>
          <w:szCs w:val="24"/>
        </w:rPr>
        <w:t xml:space="preserve">Le zonage </w:t>
      </w:r>
      <w:r w:rsidRPr="008D3562">
        <w:rPr>
          <w:szCs w:val="24"/>
        </w:rPr>
        <w:t>doit délimiter les zones d’assainissement collectif et non c</w:t>
      </w:r>
      <w:r>
        <w:rPr>
          <w:szCs w:val="24"/>
        </w:rPr>
        <w:t xml:space="preserve">ollectif sur le territoire </w:t>
      </w:r>
      <w:r w:rsidRPr="008D3562">
        <w:rPr>
          <w:szCs w:val="24"/>
        </w:rPr>
        <w:t>communal en précisant :</w:t>
      </w:r>
    </w:p>
    <w:p w14:paraId="5DFDE2B2" w14:textId="77777777" w:rsidR="003F2213" w:rsidRDefault="003F2213" w:rsidP="003F2213">
      <w:pPr>
        <w:pStyle w:val="Enu0"/>
      </w:pPr>
      <w:r>
        <w:rPr>
          <w:b/>
        </w:rPr>
        <w:t>Les zones d’assainissement collectif</w:t>
      </w:r>
      <w:r>
        <w:t xml:space="preserve"> où la collectivité doit assurer le financement (investissement et exploitation) des équipements d’assainissement collectifs permettant la collecte, l’épuration et le rejet au milieu naturel des eaux usées domestiques. La collectivité devra également se charger de la gestion, de la valorisation et du stockage des boues excédentaires d’épuration issues du traitement. Les coûts du service seront répercutés sur le prix de l’eau (redevance) pour les usagers bénéficiant du service ;</w:t>
      </w:r>
    </w:p>
    <w:p w14:paraId="6FEEC058" w14:textId="77777777" w:rsidR="003F2213" w:rsidRDefault="003F2213" w:rsidP="003F2213">
      <w:pPr>
        <w:pStyle w:val="Enu0"/>
      </w:pPr>
      <w:r>
        <w:rPr>
          <w:b/>
        </w:rPr>
        <w:lastRenderedPageBreak/>
        <w:t>Les zones d’assainissement non collectif</w:t>
      </w:r>
      <w:r>
        <w:t xml:space="preserve">, où la collectivité compétente est tenue d’assurer le contrôle des installations d’assainissement non collectif et, si elle le décide, leur </w:t>
      </w:r>
      <w:proofErr w:type="gramStart"/>
      <w:r>
        <w:t>entretien  (</w:t>
      </w:r>
      <w:proofErr w:type="gramEnd"/>
      <w:r>
        <w:t>art. L2224-8-III). Le conseil et l’assistance technique aux usagers seront assurés par le Service Public de l’Assainissement Non Collectif (SPANC). Le financement des équipements (investissement et exploitation) d’assainissement non collectif revient aux particuliers, la maîtrise d’ouvrage est privée. Les coûts du SPANC seront répercutés sur le prix de l’eau par une redevance pour les usagers bénéficiant du service.</w:t>
      </w:r>
    </w:p>
    <w:p w14:paraId="3555EF93" w14:textId="77777777" w:rsidR="003F2213" w:rsidRDefault="003F2213" w:rsidP="003F2213">
      <w:pPr>
        <w:tabs>
          <w:tab w:val="left" w:pos="851"/>
        </w:tabs>
        <w:jc w:val="both"/>
      </w:pPr>
      <w:r>
        <w:t xml:space="preserve">Le tracé du périmètre est établi sur un fond cadastral actualisé. Le plan de zonage approuvé, après enquête publique, constitue une </w:t>
      </w:r>
      <w:proofErr w:type="gramStart"/>
      <w:r>
        <w:t>pièce  opposable</w:t>
      </w:r>
      <w:proofErr w:type="gramEnd"/>
      <w:r>
        <w:t xml:space="preserve"> aux tiers, annexée au document d’urbanisme communal (P.L.U.).</w:t>
      </w:r>
    </w:p>
    <w:p w14:paraId="3CD49AC4" w14:textId="77777777" w:rsidR="003F2213" w:rsidRPr="00382DF4" w:rsidRDefault="003F2213" w:rsidP="003F2213">
      <w:pPr>
        <w:pStyle w:val="NormalTextecourant"/>
        <w:ind w:left="0"/>
        <w:rPr>
          <w:rFonts w:ascii="Times New Roman" w:hAnsi="Times New Roman"/>
          <w:sz w:val="24"/>
        </w:rPr>
      </w:pPr>
      <w:r w:rsidRPr="00382DF4">
        <w:rPr>
          <w:rFonts w:ascii="Times New Roman" w:hAnsi="Times New Roman"/>
          <w:sz w:val="24"/>
        </w:rPr>
        <w:t xml:space="preserve">En effet, toute attribution nouvelle de certificat d’urbanisme ou de permis de construire sur le territoire </w:t>
      </w:r>
      <w:r>
        <w:rPr>
          <w:rFonts w:ascii="Times New Roman" w:hAnsi="Times New Roman"/>
          <w:sz w:val="24"/>
        </w:rPr>
        <w:t>communal</w:t>
      </w:r>
      <w:r w:rsidRPr="00382DF4">
        <w:rPr>
          <w:rFonts w:ascii="Times New Roman" w:hAnsi="Times New Roman"/>
          <w:sz w:val="24"/>
        </w:rPr>
        <w:t xml:space="preserve"> tiendra compte du plan de zonage d’assainissement.</w:t>
      </w:r>
    </w:p>
    <w:p w14:paraId="43422C2B" w14:textId="77777777" w:rsidR="003F2213" w:rsidRPr="00382DF4" w:rsidRDefault="003F2213" w:rsidP="003F2213">
      <w:pPr>
        <w:pStyle w:val="NormalTextecourant"/>
        <w:ind w:left="0"/>
        <w:rPr>
          <w:rFonts w:ascii="Times New Roman" w:hAnsi="Times New Roman"/>
          <w:sz w:val="24"/>
        </w:rPr>
      </w:pPr>
      <w:r w:rsidRPr="00382DF4">
        <w:rPr>
          <w:rFonts w:ascii="Times New Roman" w:hAnsi="Times New Roman"/>
          <w:sz w:val="24"/>
        </w:rPr>
        <w:t>Par ailleurs, le plan de zonage n’est pas figé définitivement : il pourra être modifié, notamment pour des contraintes nouvelles d’urbanisme, en respectant les procédures légales (enquête publique).</w:t>
      </w:r>
    </w:p>
    <w:p w14:paraId="5CA534BA" w14:textId="77777777" w:rsidR="003F2213" w:rsidRDefault="003F2213" w:rsidP="003F2213">
      <w:pPr>
        <w:pStyle w:val="NormalTextecourant"/>
        <w:ind w:left="0"/>
      </w:pPr>
      <w:r>
        <w:rPr>
          <w:noProof/>
          <w:sz w:val="20"/>
        </w:rPr>
        <mc:AlternateContent>
          <mc:Choice Requires="wps">
            <w:drawing>
              <wp:anchor distT="0" distB="0" distL="114300" distR="114300" simplePos="0" relativeHeight="251876352" behindDoc="0" locked="0" layoutInCell="0" allowOverlap="1" wp14:anchorId="24E27A6F" wp14:editId="134AEF5D">
                <wp:simplePos x="0" y="0"/>
                <wp:positionH relativeFrom="column">
                  <wp:posOffset>-153860</wp:posOffset>
                </wp:positionH>
                <wp:positionV relativeFrom="paragraph">
                  <wp:posOffset>145778</wp:posOffset>
                </wp:positionV>
                <wp:extent cx="5740400" cy="3075709"/>
                <wp:effectExtent l="0" t="0" r="12700" b="10795"/>
                <wp:wrapNone/>
                <wp:docPr id="5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3075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A7D0" id="Rectangle 35" o:spid="_x0000_s1026" style="position:absolute;margin-left:-12.1pt;margin-top:11.5pt;width:452pt;height:24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2oegIAAP4EAAAOAAAAZHJzL2Uyb0RvYy54bWysVFFv0zAQfkfiP1h+75J0ydpGS6epaRHS&#10;gInBD3Btp7FwbGO7TcfEf+fstKVlLwiRh8TOne++7+47397tO4l23DqhVYWzqxQjrqhmQm0q/PXL&#10;ajTFyHmiGJFa8Qo/c4fv5m/f3Pam5GPdasm4RRBEubI3FW69N2WSONryjrgrbbgCY6NtRzxs7SZh&#10;lvQQvZPJOE1vkl5bZqym3Dn4Ww9GPI/xm4ZT/6lpHPdIVhiw+fi28b0O72R+S8qNJaYV9ACD/AOK&#10;jggFSU+hauIJ2lrxKlQnqNVON/6K6i7RTSMojxyATZb+weapJYZHLlAcZ05lcv8vLP24e7RIsAoX&#10;GUaKdNCjz1A1ojaSo+siFKg3rgS/J/NoA0VnHjT95pDSixbc+L21um85YQArC/7JxYGwcXAUrfsP&#10;mkF4svU61mrf2C4EhCqgfWzJ86klfO8RhZ/FJE/zFDpHwXadTopJOos5SHk8bqzz77juUFhU2AL6&#10;GJ7sHpwPcEh5dAnZlF4JKWPfpUJ9hWfFuIgHnJaCBWNkaTfrhbRoR4Jy4nPIe+HWCQ/6laKr8PTk&#10;RMpQjqViMYsnQg5rQCJVCA7sANthNejkZZbOltPlNB/l45vlKE/renS/WuSjm1U2KerrerGos58B&#10;Z5aXrWCMqwD1qNks/ztNHKZnUNtJtReU3DnzVXxeM08uYcQqA6vjN7KLOgitHyS01uwZZGD1MIRw&#10;acCi1fYHRj0MYIXd9y2xHCP5XoGUZlmeh4mNm7yYjGFjzy3rcwtRFEJV2GM0LBd+mPKtsWLTQqYs&#10;9ljpe5BfI6IwgjQHVAfRwpBFBocLIUzx+T56/b625r8AAAD//wMAUEsDBBQABgAIAAAAIQBzx+J+&#10;3wAAAAoBAAAPAAAAZHJzL2Rvd25yZXYueG1sTI/BTsMwEETvSPyDtUjcWofQ0hKyqQKi10oUJODm&#10;xsaOGq+j2G3C37Oc4Lja0cx75WbynTibIbaBEG7mGQhDTdAtWYS31+1sDSImRVp1gQzCt4mwqS4v&#10;SlXoMNKLOe+TFVxCsVAILqW+kDI2zngV56E3xL+vMHiV+Bys1IMaudx3Ms+yO+lVS7zgVG+enGmO&#10;+5NHeO4/d/XSRlm/J/dxDI/j1u0s4vXVVD+ASGZKf2H4xWd0qJjpEE6ko+gQZvki5yhCfstOHFiv&#10;7tnlgLDMVguQVSn/K1Q/AAAA//8DAFBLAQItABQABgAIAAAAIQC2gziS/gAAAOEBAAATAAAAAAAA&#10;AAAAAAAAAAAAAABbQ29udGVudF9UeXBlc10ueG1sUEsBAi0AFAAGAAgAAAAhADj9If/WAAAAlAEA&#10;AAsAAAAAAAAAAAAAAAAALwEAAF9yZWxzLy5yZWxzUEsBAi0AFAAGAAgAAAAhAKW3Hah6AgAA/gQA&#10;AA4AAAAAAAAAAAAAAAAALgIAAGRycy9lMm9Eb2MueG1sUEsBAi0AFAAGAAgAAAAhAHPH4n7fAAAA&#10;CgEAAA8AAAAAAAAAAAAAAAAA1AQAAGRycy9kb3ducmV2LnhtbFBLBQYAAAAABAAEAPMAAADgBQAA&#10;AAA=&#10;" o:allowincell="f" filled="f"/>
            </w:pict>
          </mc:Fallback>
        </mc:AlternateContent>
      </w:r>
    </w:p>
    <w:p w14:paraId="48E4ABDF" w14:textId="77777777" w:rsidR="003F2213" w:rsidRPr="00382DF4" w:rsidRDefault="003F2213" w:rsidP="003F2213">
      <w:pPr>
        <w:pStyle w:val="NormalTextecourant"/>
        <w:ind w:left="0"/>
        <w:rPr>
          <w:rFonts w:ascii="Times New Roman" w:hAnsi="Times New Roman"/>
          <w:i/>
          <w:sz w:val="24"/>
          <w:szCs w:val="24"/>
        </w:rPr>
      </w:pPr>
      <w:r w:rsidRPr="00382DF4">
        <w:rPr>
          <w:rFonts w:ascii="Times New Roman" w:hAnsi="Times New Roman"/>
          <w:b/>
          <w:i/>
          <w:sz w:val="24"/>
          <w:szCs w:val="24"/>
        </w:rPr>
        <w:t>Remarque sur la portée du zonage d’assainissement :</w:t>
      </w:r>
      <w:r w:rsidRPr="00382DF4">
        <w:rPr>
          <w:rFonts w:ascii="Times New Roman" w:hAnsi="Times New Roman"/>
          <w:b/>
          <w:sz w:val="24"/>
          <w:szCs w:val="24"/>
        </w:rPr>
        <w:t xml:space="preserve"> </w:t>
      </w:r>
      <w:r w:rsidRPr="00382DF4">
        <w:rPr>
          <w:rFonts w:ascii="Times New Roman" w:hAnsi="Times New Roman"/>
          <w:i/>
          <w:sz w:val="24"/>
          <w:szCs w:val="24"/>
        </w:rPr>
        <w:t>Extrait de la Circulaire</w:t>
      </w:r>
      <w:r>
        <w:rPr>
          <w:rFonts w:ascii="Times New Roman" w:hAnsi="Times New Roman"/>
          <w:i/>
          <w:sz w:val="24"/>
          <w:szCs w:val="24"/>
        </w:rPr>
        <w:t xml:space="preserve"> du 22 mai 1997</w:t>
      </w:r>
    </w:p>
    <w:p w14:paraId="07A25DDC" w14:textId="77777777" w:rsidR="003F2213" w:rsidRPr="00382DF4" w:rsidRDefault="003F2213" w:rsidP="003F2213">
      <w:pPr>
        <w:jc w:val="both"/>
        <w:rPr>
          <w:i/>
          <w:szCs w:val="24"/>
        </w:rPr>
      </w:pPr>
      <w:r w:rsidRPr="00382DF4">
        <w:rPr>
          <w:i/>
          <w:szCs w:val="24"/>
        </w:rPr>
        <w:t>« La délimitation des zones relevant de l’assainissement collectif ou non collectif, n’a pas pour effet de rendre ces zones constructibles. Ainsi, le classement d’une zone en zone d’assainissement collectif a simplement pour effet de déterminer le mode d’assainissement qui sera retenu et ne peut avoir pour effet :</w:t>
      </w:r>
    </w:p>
    <w:p w14:paraId="7AF77E36" w14:textId="77777777" w:rsidR="003F2213" w:rsidRPr="00382DF4" w:rsidRDefault="003F2213" w:rsidP="003F2213">
      <w:pPr>
        <w:pStyle w:val="Enu0"/>
      </w:pPr>
      <w:proofErr w:type="gramStart"/>
      <w:r w:rsidRPr="00382DF4">
        <w:t>ni</w:t>
      </w:r>
      <w:proofErr w:type="gramEnd"/>
      <w:r w:rsidRPr="00382DF4">
        <w:t xml:space="preserve"> d’engager la collectivité sur un délai de réalisation des travaux d’assainissement ;</w:t>
      </w:r>
    </w:p>
    <w:p w14:paraId="03B1CDCA" w14:textId="77777777" w:rsidR="003F2213" w:rsidRPr="00382DF4" w:rsidRDefault="003F2213" w:rsidP="003F2213">
      <w:pPr>
        <w:pStyle w:val="Enu0"/>
      </w:pPr>
      <w:proofErr w:type="gramStart"/>
      <w:r w:rsidRPr="00382DF4">
        <w:t>ni</w:t>
      </w:r>
      <w:proofErr w:type="gramEnd"/>
      <w:r w:rsidRPr="00382DF4">
        <w:t xml:space="preserve"> d’éviter au pétitionnaire de réaliser une installation d‘assainissement non collectif conforme à la réglementation dans le cas où la date de livraison des constructions serait antérieure à la date de desserte des parcelles par le réseau d’assainissement ;</w:t>
      </w:r>
    </w:p>
    <w:p w14:paraId="57306EB6" w14:textId="77777777" w:rsidR="003F2213" w:rsidRPr="00382DF4" w:rsidRDefault="003F2213" w:rsidP="003F2213">
      <w:pPr>
        <w:pStyle w:val="Enu0"/>
      </w:pPr>
      <w:proofErr w:type="gramStart"/>
      <w:r w:rsidRPr="00382DF4">
        <w:t>ni</w:t>
      </w:r>
      <w:proofErr w:type="gramEnd"/>
      <w:r w:rsidRPr="00382DF4">
        <w:t xml:space="preserve"> de constituer un droit pour les propriétaires des parcelles concernées et les constructeurs qui viennent y réaliser des opérations, à obtenir gratuitement la réalisation des équipements publics d’assainissement nécessaires à leur desserte ».</w:t>
      </w:r>
    </w:p>
    <w:p w14:paraId="78141C06" w14:textId="77777777" w:rsidR="003F2213" w:rsidRDefault="003F2213" w:rsidP="003F2213">
      <w:pPr>
        <w:pStyle w:val="NormalTextecourant"/>
        <w:ind w:left="0"/>
      </w:pPr>
    </w:p>
    <w:p w14:paraId="6DBDE5F2" w14:textId="77777777" w:rsidR="004B3F74" w:rsidRDefault="004B3F74" w:rsidP="003F2213">
      <w:pPr>
        <w:pStyle w:val="NormalTextecourant"/>
        <w:ind w:left="0"/>
      </w:pPr>
    </w:p>
    <w:p w14:paraId="63FF909D" w14:textId="77777777" w:rsidR="004B3F74" w:rsidRDefault="004B3F74">
      <w:pPr>
        <w:spacing w:after="0" w:line="240" w:lineRule="auto"/>
        <w:rPr>
          <w:rFonts w:ascii="Verdana" w:eastAsia="MS P????" w:hAnsi="Verdana"/>
          <w:b/>
          <w:bCs/>
          <w:caps/>
          <w:color w:val="000000"/>
          <w:sz w:val="24"/>
          <w:szCs w:val="32"/>
          <w:lang w:eastAsia="fr-FR"/>
        </w:rPr>
      </w:pPr>
      <w:bookmarkStart w:id="5" w:name="_Toc445201462"/>
      <w:r>
        <w:br w:type="page"/>
      </w:r>
    </w:p>
    <w:p w14:paraId="3683FF34" w14:textId="68C18B08" w:rsidR="003F2213" w:rsidRDefault="003F2213" w:rsidP="003F2213">
      <w:pPr>
        <w:pStyle w:val="Titre2"/>
        <w:keepLines w:val="0"/>
        <w:numPr>
          <w:ilvl w:val="1"/>
          <w:numId w:val="31"/>
        </w:numPr>
        <w:tabs>
          <w:tab w:val="left" w:pos="0"/>
        </w:tabs>
        <w:spacing w:before="360" w:after="240"/>
      </w:pPr>
      <w:bookmarkStart w:id="6" w:name="_Toc465335512"/>
      <w:r>
        <w:lastRenderedPageBreak/>
        <w:t>Objectifs du zonage</w:t>
      </w:r>
      <w:bookmarkEnd w:id="5"/>
      <w:bookmarkEnd w:id="6"/>
    </w:p>
    <w:p w14:paraId="00E22C76" w14:textId="77777777" w:rsidR="003F2213" w:rsidRDefault="003F2213" w:rsidP="003F2213">
      <w:pPr>
        <w:pStyle w:val="Corpsdetexte"/>
      </w:pPr>
      <w:r>
        <w:t>Les objectifs de l’établissement du zonage d'assainissement sont les suivants :</w:t>
      </w:r>
    </w:p>
    <w:p w14:paraId="7FD051AD" w14:textId="77777777" w:rsidR="003F2213" w:rsidRDefault="003F2213" w:rsidP="003F2213">
      <w:pPr>
        <w:pStyle w:val="Enu0"/>
        <w:tabs>
          <w:tab w:val="num" w:pos="397"/>
        </w:tabs>
      </w:pPr>
      <w:r>
        <w:t>Sur le plan technique :</w:t>
      </w:r>
    </w:p>
    <w:p w14:paraId="75DA5D7F" w14:textId="77777777" w:rsidR="003F2213" w:rsidRDefault="003F2213" w:rsidP="003F2213">
      <w:pPr>
        <w:pStyle w:val="Enu1"/>
        <w:tabs>
          <w:tab w:val="num" w:pos="794"/>
        </w:tabs>
        <w:ind w:left="794" w:hanging="397"/>
      </w:pPr>
      <w:r>
        <w:t>L’optimisation des modes d’assainissement au regard des différentes contraintes techniques et environnementales ;</w:t>
      </w:r>
    </w:p>
    <w:p w14:paraId="5541BC0F" w14:textId="77777777" w:rsidR="003F2213" w:rsidRDefault="003F2213" w:rsidP="003F2213">
      <w:pPr>
        <w:pStyle w:val="Enu1"/>
        <w:tabs>
          <w:tab w:val="num" w:pos="794"/>
        </w:tabs>
        <w:ind w:left="794" w:hanging="397"/>
      </w:pPr>
      <w:r>
        <w:t>La revalorisation de l’assainissement autonome en tant que technique épuratoire, alternative intéressante au réseau sur le plan technique, économique et environnemental.</w:t>
      </w:r>
    </w:p>
    <w:p w14:paraId="55D86D14" w14:textId="77777777" w:rsidR="003F2213" w:rsidRDefault="003F2213" w:rsidP="003F2213">
      <w:pPr>
        <w:pStyle w:val="Enu1"/>
        <w:tabs>
          <w:tab w:val="num" w:pos="794"/>
        </w:tabs>
        <w:ind w:left="794" w:hanging="397"/>
      </w:pPr>
      <w:r>
        <w:t>L’identification des zones d’assainissement collectif permettant :</w:t>
      </w:r>
    </w:p>
    <w:p w14:paraId="6ADD8C1A" w14:textId="77777777" w:rsidR="003F2213" w:rsidRDefault="003F2213" w:rsidP="003F2213">
      <w:pPr>
        <w:pStyle w:val="Enu2"/>
        <w:tabs>
          <w:tab w:val="num" w:pos="1191"/>
        </w:tabs>
        <w:ind w:left="1191" w:hanging="397"/>
      </w:pPr>
      <w:r>
        <w:t>Une délimitation fine des périmètres d’agglomération ;</w:t>
      </w:r>
    </w:p>
    <w:p w14:paraId="5054BA9B" w14:textId="77777777" w:rsidR="003F2213" w:rsidRDefault="003F2213" w:rsidP="003F2213">
      <w:pPr>
        <w:pStyle w:val="Enu2"/>
        <w:tabs>
          <w:tab w:val="num" w:pos="1191"/>
        </w:tabs>
        <w:ind w:left="1191" w:hanging="397"/>
      </w:pPr>
      <w:r>
        <w:t>L’évaluation des flux raccordables sur les ouvrages collectifs ;</w:t>
      </w:r>
    </w:p>
    <w:p w14:paraId="5D879B35" w14:textId="77777777" w:rsidR="003F2213" w:rsidRDefault="003F2213" w:rsidP="003F2213">
      <w:pPr>
        <w:pStyle w:val="Enu1"/>
        <w:tabs>
          <w:tab w:val="num" w:pos="794"/>
        </w:tabs>
        <w:ind w:left="794" w:hanging="397"/>
      </w:pPr>
      <w:r>
        <w:t>La précision des zones d’intervention des services publics d’assainissement collectif et non collectif (lisibilité du service public).</w:t>
      </w:r>
    </w:p>
    <w:p w14:paraId="365A245C" w14:textId="77777777" w:rsidR="003F2213" w:rsidRDefault="003F2213" w:rsidP="003F2213">
      <w:pPr>
        <w:pStyle w:val="Enu0"/>
        <w:tabs>
          <w:tab w:val="num" w:pos="397"/>
        </w:tabs>
      </w:pPr>
      <w:r>
        <w:t>Sur le plan stratégique :</w:t>
      </w:r>
    </w:p>
    <w:p w14:paraId="3B31AAAC" w14:textId="77777777" w:rsidR="003F2213" w:rsidRDefault="003F2213" w:rsidP="003F2213">
      <w:pPr>
        <w:pStyle w:val="Enu1"/>
        <w:tabs>
          <w:tab w:val="num" w:pos="794"/>
        </w:tabs>
        <w:ind w:left="794" w:hanging="397"/>
      </w:pPr>
      <w:r>
        <w:t>La cohérence des politiques communales c’est-à-dire adéquation entre les besoins de développement et la capacité des équipements publics ;</w:t>
      </w:r>
    </w:p>
    <w:p w14:paraId="7B6D6CBC" w14:textId="77777777" w:rsidR="003F2213" w:rsidRDefault="003F2213" w:rsidP="003F2213">
      <w:pPr>
        <w:pStyle w:val="Enu1"/>
        <w:tabs>
          <w:tab w:val="num" w:pos="794"/>
        </w:tabs>
        <w:spacing w:before="100" w:beforeAutospacing="1" w:after="240"/>
        <w:ind w:left="794" w:hanging="397"/>
      </w:pPr>
      <w:r>
        <w:t>La limitation et maîtrise des coûts de l’assainissement collectif relatif aux eaux usées et aux eaux pluviales.</w:t>
      </w:r>
    </w:p>
    <w:p w14:paraId="2FF169D9" w14:textId="77777777" w:rsidR="003F2213" w:rsidRDefault="003F2213" w:rsidP="003F2213">
      <w:pPr>
        <w:pStyle w:val="Titre2"/>
        <w:keepNext w:val="0"/>
        <w:keepLines w:val="0"/>
        <w:numPr>
          <w:ilvl w:val="1"/>
          <w:numId w:val="31"/>
        </w:numPr>
        <w:tabs>
          <w:tab w:val="clear" w:pos="229"/>
        </w:tabs>
        <w:spacing w:before="0" w:after="120"/>
        <w:ind w:left="0" w:hanging="839"/>
        <w:jc w:val="both"/>
      </w:pPr>
      <w:bookmarkStart w:id="7" w:name="_Toc115586521"/>
      <w:bookmarkStart w:id="8" w:name="_Toc445201463"/>
      <w:bookmarkStart w:id="9" w:name="_Toc465335513"/>
      <w:r>
        <w:t>Contexte réglementaire de l’assainissement</w:t>
      </w:r>
      <w:bookmarkEnd w:id="7"/>
      <w:r>
        <w:t xml:space="preserve"> collectif</w:t>
      </w:r>
      <w:bookmarkEnd w:id="8"/>
      <w:bookmarkEnd w:id="9"/>
    </w:p>
    <w:p w14:paraId="5B7685EB" w14:textId="77777777" w:rsidR="003F2213" w:rsidRDefault="003F2213" w:rsidP="003F2213">
      <w:pPr>
        <w:pStyle w:val="Titre5"/>
        <w:keepNext/>
        <w:numPr>
          <w:ilvl w:val="4"/>
          <w:numId w:val="31"/>
        </w:numPr>
        <w:spacing w:after="240" w:line="240" w:lineRule="auto"/>
      </w:pPr>
      <w:r>
        <w:t>Réglementation générale</w:t>
      </w:r>
    </w:p>
    <w:p w14:paraId="6CFC6B46" w14:textId="77777777" w:rsidR="003F2213" w:rsidRPr="00C07678" w:rsidRDefault="003F2213" w:rsidP="003F2213">
      <w:pPr>
        <w:pStyle w:val="NormalTextecourant"/>
        <w:ind w:left="0"/>
      </w:pPr>
      <w:r w:rsidRPr="00533DAA">
        <w:rPr>
          <w:u w:val="single"/>
        </w:rPr>
        <w:t>Remarque préliminaire </w:t>
      </w:r>
      <w:r>
        <w:t xml:space="preserve">: </w:t>
      </w:r>
      <w:r w:rsidRPr="000647BD">
        <w:rPr>
          <w:i/>
        </w:rPr>
        <w:t xml:space="preserve">Les éléments </w:t>
      </w:r>
      <w:r>
        <w:rPr>
          <w:i/>
        </w:rPr>
        <w:t xml:space="preserve">réglementaires </w:t>
      </w:r>
      <w:r w:rsidRPr="000647BD">
        <w:rPr>
          <w:i/>
        </w:rPr>
        <w:t xml:space="preserve">présentés </w:t>
      </w:r>
      <w:proofErr w:type="spellStart"/>
      <w:r w:rsidRPr="000647BD">
        <w:rPr>
          <w:i/>
        </w:rPr>
        <w:t>ci dessous</w:t>
      </w:r>
      <w:proofErr w:type="spellEnd"/>
      <w:r w:rsidRPr="000647BD">
        <w:rPr>
          <w:i/>
        </w:rPr>
        <w:t xml:space="preserve"> sont en grande partie issus du site internet du ministère : http://assainissement.developpement-durable.gouv.fr/</w:t>
      </w:r>
      <w:r>
        <w:rPr>
          <w:i/>
        </w:rPr>
        <w:t>.</w:t>
      </w:r>
    </w:p>
    <w:p w14:paraId="2AAC53A4" w14:textId="77777777" w:rsidR="003F2213" w:rsidRDefault="003F2213" w:rsidP="003F2213">
      <w:pPr>
        <w:pStyle w:val="Corpsdetexte"/>
      </w:pPr>
      <w:r>
        <w:t xml:space="preserve">La réglementation française sur l'assainissement collectif a pris en compte </w:t>
      </w:r>
      <w:smartTag w:uri="urn:schemas-microsoft-com:office:smarttags" w:element="PersonName">
        <w:smartTagPr>
          <w:attr w:name="ProductID" w:val="la Directive"/>
        </w:smartTagPr>
        <w:r>
          <w:t>la Directive</w:t>
        </w:r>
      </w:smartTag>
      <w:r>
        <w:t xml:space="preserve"> européenne du 21 mai 1991 relative au traitement des eaux urbaines résiduaires qui impose l'identification des zones sensibles où les obligations d'épuration des eaux usées sont renforcées et fixe des obligations de collecte et de traitement des eaux usées pour les agglomérations urbaines d'assainissement. Les niveaux de traitement requis sont fixés en fonction de la taille des agglomérations d'assainissement et de la sensibilité du milieu récepteur du rejet final. </w:t>
      </w:r>
    </w:p>
    <w:p w14:paraId="3011941E" w14:textId="77777777" w:rsidR="003F2213" w:rsidRDefault="003F2213" w:rsidP="003F2213">
      <w:pPr>
        <w:pStyle w:val="Corpsdetexte"/>
      </w:pPr>
      <w:r>
        <w:t xml:space="preserve">Ces obligations sont actuellement inscrites dans le code général des collectivités territoriales (articles R.2224-6 et R.2224-10 à R.2224-17 relatifs à la collecte et au traitement des eaux usées) et l'arrêté du 22 juin 2007 relatif à la collecte, au transport et au traitement des eaux usées des agglomérations d'assainissement. </w:t>
      </w:r>
    </w:p>
    <w:p w14:paraId="2D6C1F10" w14:textId="77777777" w:rsidR="003F2213" w:rsidRDefault="003F2213" w:rsidP="003F2213">
      <w:pPr>
        <w:pStyle w:val="Corpsdetexte"/>
        <w:spacing w:after="120"/>
      </w:pPr>
      <w:r>
        <w:t xml:space="preserve">L'arrêté du 21 juillet 2015 (qui remplace l’ancien arrête du 22 juin 2007) regroupe l'ensemble des prescriptions techniques applicables aux ouvrages d'assainissement : réseaux d'assainissement collectifs et stations d'épuration que tous les dispositifs </w:t>
      </w:r>
      <w:r>
        <w:lastRenderedPageBreak/>
        <w:t>d'assainissement non collectif recevant une charge supérieure à 1.2 kg/j de DBO5 (20 EH).</w:t>
      </w:r>
    </w:p>
    <w:p w14:paraId="27F06C53" w14:textId="77777777" w:rsidR="003F2213" w:rsidRPr="004034F9" w:rsidRDefault="003F2213" w:rsidP="003F2213">
      <w:pPr>
        <w:pStyle w:val="Corpsdetexte"/>
      </w:pPr>
      <w:r>
        <w:t xml:space="preserve">On citera certaines obligations importantes : </w:t>
      </w:r>
    </w:p>
    <w:p w14:paraId="4D7878E1" w14:textId="77777777" w:rsidR="003F2213" w:rsidRPr="004400B1" w:rsidRDefault="003F2213" w:rsidP="003F2213">
      <w:pPr>
        <w:pStyle w:val="Enu0"/>
      </w:pPr>
      <w:r>
        <w:t>les communes ou leurs groupements doivent obligatoirement prendre en charge les dépenses relatives aux systèmes d’assainissement collectif, c’est-à-dire l’ensemble des équipements de collecte et de traitement des eaux ;</w:t>
      </w:r>
    </w:p>
    <w:p w14:paraId="21C22994" w14:textId="77777777" w:rsidR="003F2213" w:rsidRDefault="003F2213" w:rsidP="003F2213">
      <w:pPr>
        <w:pStyle w:val="Enu0"/>
        <w:rPr>
          <w:i/>
        </w:rPr>
      </w:pPr>
      <w:r>
        <w:t xml:space="preserve">le raccordement des immeubles aux égouts disposés à recevoir les eaux usées domestiques sur lesquels ces immeubles ont accès, est obligatoire. Tous les ouvrages d’amenée d’eaux usées à la partie publique du branchement sont à la charge du propriétaire. La commune contrôle la conformité des installations correspondantes </w:t>
      </w:r>
      <w:r>
        <w:rPr>
          <w:i/>
        </w:rPr>
        <w:t>;</w:t>
      </w:r>
    </w:p>
    <w:p w14:paraId="30C1E470" w14:textId="77777777" w:rsidR="003F2213" w:rsidRDefault="003F2213" w:rsidP="003F2213">
      <w:pPr>
        <w:pStyle w:val="Enu0"/>
      </w:pPr>
      <w:r>
        <w:t>tout déversement d’eaux usées autres que domestiques, dans les égouts, doit être préalablement autorisé par la collectivité à laquelle appartiennent les ouvrages qui seront empruntés par les eaux usées avant de rejoindre le milieu naturel</w:t>
      </w:r>
      <w:r>
        <w:rPr>
          <w:i/>
        </w:rPr>
        <w:t>.</w:t>
      </w:r>
    </w:p>
    <w:p w14:paraId="19657614" w14:textId="77777777" w:rsidR="003F2213" w:rsidRDefault="003F2213" w:rsidP="003F2213">
      <w:pPr>
        <w:pStyle w:val="Enu1"/>
        <w:numPr>
          <w:ilvl w:val="0"/>
          <w:numId w:val="0"/>
        </w:numPr>
        <w:tabs>
          <w:tab w:val="clear" w:pos="851"/>
        </w:tabs>
      </w:pPr>
      <w:r>
        <w:t>Les installations d’assainissement (station d’épuration, déversoir, rejet) font l’objet d’une autorisation ou d’une déclaration selon le code de l’Environnement : Régime d'autorisation et de déclaration : Articles L.214-1 à L.214-8  Articles R.214-1 à R.214-56.</w:t>
      </w:r>
    </w:p>
    <w:p w14:paraId="646FAB7D" w14:textId="77777777" w:rsidR="003F2213" w:rsidRDefault="003F2213" w:rsidP="003F2213">
      <w:pPr>
        <w:pStyle w:val="Corpsdetexte"/>
      </w:pPr>
      <w:r>
        <w:t>Le programme minimal de surveillance des ouvrages d’assainissement</w:t>
      </w:r>
      <w:r w:rsidRPr="0091317C">
        <w:t xml:space="preserve"> </w:t>
      </w:r>
      <w:r>
        <w:t>est défini dans l’arrêté du 21 juillet 2015. Ces exigences peuvent être renforcées par le service de la police des eaux afin de respecter les objectifs de qualité des cours d’eau.</w:t>
      </w:r>
    </w:p>
    <w:p w14:paraId="2B12CC87" w14:textId="77777777" w:rsidR="003F2213" w:rsidRDefault="003F2213" w:rsidP="003F2213">
      <w:pPr>
        <w:pStyle w:val="Titre5"/>
        <w:keepNext/>
        <w:numPr>
          <w:ilvl w:val="4"/>
          <w:numId w:val="31"/>
        </w:numPr>
        <w:spacing w:after="240" w:line="240" w:lineRule="auto"/>
      </w:pPr>
      <w:bookmarkStart w:id="10" w:name="_Toc434391175"/>
      <w:bookmarkStart w:id="11" w:name="_Toc411505737"/>
      <w:bookmarkStart w:id="12" w:name="_Toc453746489"/>
      <w:bookmarkStart w:id="13" w:name="_Toc455548285"/>
      <w:bookmarkStart w:id="14" w:name="_Toc495717621"/>
      <w:bookmarkStart w:id="15" w:name="_Toc10259989"/>
      <w:r>
        <w:t>Règlement du service d’assainissement collectif</w:t>
      </w:r>
      <w:bookmarkEnd w:id="10"/>
      <w:bookmarkEnd w:id="11"/>
      <w:bookmarkEnd w:id="12"/>
      <w:bookmarkEnd w:id="13"/>
      <w:bookmarkEnd w:id="14"/>
      <w:bookmarkEnd w:id="15"/>
      <w:r>
        <w:t xml:space="preserve"> </w:t>
      </w:r>
    </w:p>
    <w:p w14:paraId="0B3D2306" w14:textId="77777777" w:rsidR="003F2213" w:rsidRDefault="003F2213" w:rsidP="003F2213">
      <w:r>
        <w:t>Les droits et devoirs des usagers de l’assainissement collectif doivent être précisés dans le règlement du service d’assainissement.</w:t>
      </w:r>
    </w:p>
    <w:p w14:paraId="437557B3" w14:textId="77777777" w:rsidR="003F2213" w:rsidRDefault="003F2213" w:rsidP="003F2213">
      <w:r>
        <w:t>Ce document définit en particulier les rejets autorisés selon la nature du réseau et de l’installation de traitement final.</w:t>
      </w:r>
    </w:p>
    <w:p w14:paraId="07B2428D" w14:textId="77777777" w:rsidR="003F2213" w:rsidRDefault="003F2213" w:rsidP="003F2213">
      <w:pPr>
        <w:jc w:val="both"/>
      </w:pPr>
      <w:r>
        <w:t>Les industriels et apparentés peuvent constituer des exceptions compte tenu de la nature et du volume des effluents rejetés. Dans ce cas, il est indispensable de définir les conditions de raccordement à travers la mise en place d’une « Convention de rejet » entre l’industriel, le Maître d’ouvrage et l’exploitant des ouvrages d’assainissement. Pour les établissements relevant des installations classées pour la protection de l’environnement (ICPE), la réglementation définit exactement le cadre de la négociation de ces conventions.</w:t>
      </w:r>
    </w:p>
    <w:p w14:paraId="5CAFCA80" w14:textId="77777777" w:rsidR="003F2213" w:rsidRDefault="003F2213" w:rsidP="003F2213">
      <w:pPr>
        <w:pStyle w:val="Titre2"/>
        <w:keepNext w:val="0"/>
        <w:keepLines w:val="0"/>
        <w:numPr>
          <w:ilvl w:val="1"/>
          <w:numId w:val="31"/>
        </w:numPr>
        <w:tabs>
          <w:tab w:val="clear" w:pos="229"/>
        </w:tabs>
        <w:spacing w:before="300"/>
        <w:ind w:left="0" w:hanging="840"/>
        <w:jc w:val="both"/>
      </w:pPr>
      <w:bookmarkStart w:id="16" w:name="_Toc445201464"/>
      <w:bookmarkStart w:id="17" w:name="_Toc465335514"/>
      <w:r>
        <w:t>Contexte réglementaire de l’assainissement non collectif</w:t>
      </w:r>
      <w:bookmarkEnd w:id="16"/>
      <w:bookmarkEnd w:id="17"/>
    </w:p>
    <w:p w14:paraId="5EF881F1" w14:textId="77777777" w:rsidR="003F2213" w:rsidRDefault="003F2213" w:rsidP="003F2213">
      <w:pPr>
        <w:pStyle w:val="Corpsdetexte"/>
      </w:pPr>
      <w:r>
        <w:t xml:space="preserve">Les principales dispositions concernant l'assainissement non collectif sont inscrites dans le Code Général des Collectivités Territoriales et le Code de </w:t>
      </w:r>
      <w:smartTag w:uri="urn:schemas-microsoft-com:office:smarttags" w:element="PersonName">
        <w:smartTagPr>
          <w:attr w:name="ProductID" w:val="la Sant￩ Publique."/>
        </w:smartTagPr>
        <w:r>
          <w:t>la Santé Publique.</w:t>
        </w:r>
      </w:smartTag>
    </w:p>
    <w:p w14:paraId="7E9DD489" w14:textId="77777777" w:rsidR="003F2213" w:rsidRDefault="003F2213" w:rsidP="003F2213">
      <w:pPr>
        <w:pStyle w:val="Enu1"/>
      </w:pPr>
      <w:r>
        <w:t>Code de la santé publique : articles L.1331-1 à L.1331-10 et L.1331-11-1 ;</w:t>
      </w:r>
    </w:p>
    <w:p w14:paraId="07EF91BF" w14:textId="77777777" w:rsidR="003F2213" w:rsidRDefault="003F2213" w:rsidP="003F2213">
      <w:pPr>
        <w:pStyle w:val="Enu1"/>
      </w:pPr>
      <w:r>
        <w:lastRenderedPageBreak/>
        <w:t>Code général des collectivités territoriales : article R.2224-17, compétences des collectivités, contrôle (article L.2224-8), zonage d'assainissement (Articles L.2224-10, R. 2224-7 , R. 2224-8 et R.2224-9 ) et redevance d'assainissement (L.2224-12-2 et R.2224-19) ;</w:t>
      </w:r>
    </w:p>
    <w:p w14:paraId="0CB6F72D" w14:textId="77777777" w:rsidR="003F2213" w:rsidRDefault="003F2213" w:rsidP="003F2213">
      <w:pPr>
        <w:pStyle w:val="Enu1"/>
      </w:pPr>
      <w:r>
        <w:t>Code de la construction et de l'habitation : articles L.271-4 à L.271-6 concernant le diagnostic technique annexé à l'acte de vente.</w:t>
      </w:r>
    </w:p>
    <w:p w14:paraId="623521F5" w14:textId="77777777" w:rsidR="003F2213" w:rsidRDefault="003F2213" w:rsidP="003F2213">
      <w:pPr>
        <w:pStyle w:val="Enu1"/>
        <w:numPr>
          <w:ilvl w:val="0"/>
          <w:numId w:val="0"/>
        </w:numPr>
        <w:ind w:left="425"/>
      </w:pPr>
      <w:r>
        <w:t>Les principaux éléments sont les suivants :</w:t>
      </w:r>
    </w:p>
    <w:p w14:paraId="2B649F14" w14:textId="77777777" w:rsidR="003F2213" w:rsidRDefault="003F2213" w:rsidP="003F2213">
      <w:pPr>
        <w:pStyle w:val="Enu1"/>
      </w:pPr>
      <w:r>
        <w:t xml:space="preserve">Les communes devront avoir contrôlé toutes les installations avant le 31 décembre 2012 ; </w:t>
      </w:r>
    </w:p>
    <w:p w14:paraId="4E378B65" w14:textId="77777777" w:rsidR="003F2213" w:rsidRDefault="003F2213" w:rsidP="003F2213">
      <w:pPr>
        <w:pStyle w:val="Enu1"/>
      </w:pPr>
      <w:r>
        <w:t xml:space="preserve">Elles devront mettre en place un contrôle périodique dont la fréquence sera inférieure à 10 ans ; </w:t>
      </w:r>
    </w:p>
    <w:p w14:paraId="43EB8652" w14:textId="77777777" w:rsidR="003F2213" w:rsidRDefault="003F2213" w:rsidP="003F2213">
      <w:pPr>
        <w:pStyle w:val="Enu1"/>
      </w:pPr>
      <w:r>
        <w:t xml:space="preserve">Les communes pourront assurer, outre leur mission de contrôle, et éventuellement d'entretien, des missions complémentaires facultatives de réalisation et réhabilitation, à la demande des usagers et à leurs frais ; </w:t>
      </w:r>
    </w:p>
    <w:p w14:paraId="3D8CCF75" w14:textId="77777777" w:rsidR="003F2213" w:rsidRDefault="003F2213" w:rsidP="003F2213">
      <w:pPr>
        <w:pStyle w:val="Enu1"/>
      </w:pPr>
      <w:r>
        <w:t xml:space="preserve">Les communes pourront également assurer la prise en charge et l'élimination des matières de vidange ; </w:t>
      </w:r>
    </w:p>
    <w:p w14:paraId="5DFF82E9" w14:textId="77777777" w:rsidR="003F2213" w:rsidRDefault="003F2213" w:rsidP="003F2213">
      <w:pPr>
        <w:pStyle w:val="Enu1"/>
      </w:pPr>
      <w:r>
        <w:t xml:space="preserve">Les agents du service d'assainissement auront accès aux propriétés privées pour la réalisation de leurs missions ; </w:t>
      </w:r>
    </w:p>
    <w:p w14:paraId="2E4E0275" w14:textId="77777777" w:rsidR="003F2213" w:rsidRDefault="003F2213" w:rsidP="003F2213">
      <w:pPr>
        <w:pStyle w:val="Enu1"/>
      </w:pPr>
      <w:r>
        <w:t xml:space="preserve">Les usagers devront assurer le bon entretien de leurs installations et faire appel à des personnes agréées par les préfets de département pour éliminer les matières de vidanges afin d'en assurer une bonne gestion ; </w:t>
      </w:r>
    </w:p>
    <w:p w14:paraId="01C105DE" w14:textId="77777777" w:rsidR="003F2213" w:rsidRDefault="003F2213" w:rsidP="003F2213">
      <w:pPr>
        <w:pStyle w:val="Enu1"/>
      </w:pPr>
      <w:r>
        <w:t xml:space="preserve">Afin de mieux informer les futurs acquéreurs, un document attestant du contrôle de l'ANC devra être annexé à l'acte de vente à partir du 1er janvier 2011 ; </w:t>
      </w:r>
    </w:p>
    <w:p w14:paraId="650AD470" w14:textId="77777777" w:rsidR="003F2213" w:rsidRDefault="003F2213" w:rsidP="003F2213">
      <w:pPr>
        <w:pStyle w:val="Enu1"/>
      </w:pPr>
      <w:r>
        <w:t xml:space="preserve">Possibilité de faire prendre en charge une partie des dépenses du SPANC par le budget général de la commune pendant les cinq premiers exercices budgétaires suivant la création du SPANC (dérogation à l'article L. 2224-2 du Code Général des Collectivités Territoriales) introduite par la loi de finances n°2006-1771 du 30 décembre 2006, sans condition de taille de la collectivité et modifié par la loi de finances pour 2009. </w:t>
      </w:r>
    </w:p>
    <w:p w14:paraId="6B84AEC5" w14:textId="77777777" w:rsidR="003F2213" w:rsidRDefault="003F2213" w:rsidP="003F2213">
      <w:pPr>
        <w:pStyle w:val="Corpsdetexte"/>
      </w:pPr>
      <w:r>
        <w:t xml:space="preserve">La modification de la réglementation repose sur trois axes : </w:t>
      </w:r>
    </w:p>
    <w:p w14:paraId="5C31A37E" w14:textId="77777777" w:rsidR="003F2213" w:rsidRDefault="003F2213" w:rsidP="003F2213">
      <w:pPr>
        <w:pStyle w:val="Enu0"/>
      </w:pPr>
      <w:r>
        <w:t>Mettre en place des installations neuves de qualité et conformes à la réglementation : pour toute nouvelle construction, le propriétaire doit joindre, à sa demande de permis de construire, une attestation de conformité de son projet d’installation d’assainissement non collectif, dans le cas où son projet de construction est accompagné de la réalisation d’une telle installation. Cette attestation est délivrée par le SPANC de sa commune. Les installations neuves doivent désormais comprendre des dispositifs facilitant le contrôle des agents du SPANC ;</w:t>
      </w:r>
    </w:p>
    <w:p w14:paraId="7759F036" w14:textId="77777777" w:rsidR="003F2213" w:rsidRDefault="003F2213" w:rsidP="003F2213">
      <w:pPr>
        <w:pStyle w:val="Enu0"/>
      </w:pPr>
      <w:r>
        <w:t xml:space="preserve">Réhabiliter prioritairement les installations existantes qui présentent un danger pour la santé des personnes ou un risque avéré de pollution pour l’environnement : le </w:t>
      </w:r>
      <w:r>
        <w:lastRenderedPageBreak/>
        <w:t>propriétaire doit réaliser les travaux de réhabilitation nécessaires dans les quatre ans qui suivent le contrôle ;</w:t>
      </w:r>
    </w:p>
    <w:p w14:paraId="506146D8" w14:textId="77777777" w:rsidR="003F2213" w:rsidRDefault="003F2213" w:rsidP="003F2213">
      <w:pPr>
        <w:pStyle w:val="Enu0"/>
      </w:pPr>
      <w:r>
        <w:t xml:space="preserve">S’appuyer sur les ventes de logements pour accélérer le rythme de réhabilitation des installations existantes : le vendeur d’un logement équipé d’une installation de ce type doit fournir, dans le dossier de diagnostic immobilier joint à tout acte (ou promesse) de vente, un document daté de moins de 3 ans délivré par le SPANC informant l’acquéreur de l’état de l’installation. Les travaux de réhabilitation doivent être effectués dans un délai maximal d'un an après la signature de l'acte de vente. </w:t>
      </w:r>
    </w:p>
    <w:p w14:paraId="3EE7B6CB" w14:textId="77777777" w:rsidR="003F2213" w:rsidRDefault="003F2213" w:rsidP="003F2213">
      <w:pPr>
        <w:pStyle w:val="Corpsdetexte"/>
      </w:pPr>
      <w:r>
        <w:t xml:space="preserve">La nouvelle réglementation sensibilise par ailleurs les particuliers sur l’intérêt de contacter le SPANC en amont de la réalisation d’un projet d’assainissement non collectif. Au-delà de son rôle de contrôleur, le SPANC peut en effet conseiller les particuliers sur les démarches administratives ainsi que sur les projets et installations les plus pertinents pour éviter les incohérences techniques, coûteuses ultérieurement. </w:t>
      </w:r>
    </w:p>
    <w:p w14:paraId="5A5C59EB" w14:textId="77777777" w:rsidR="003F2213" w:rsidRDefault="003F2213" w:rsidP="003F2213">
      <w:pPr>
        <w:pStyle w:val="Corpsdetexte"/>
      </w:pPr>
      <w:r>
        <w:t>Les textes techniques réglementant l’assainissement non collectif sont principalement les suivants :</w:t>
      </w:r>
    </w:p>
    <w:p w14:paraId="23F273D9" w14:textId="77777777" w:rsidR="003F2213" w:rsidRDefault="003F2213" w:rsidP="003F2213">
      <w:pPr>
        <w:pStyle w:val="Enu1"/>
      </w:pPr>
      <w:r>
        <w:t xml:space="preserve">L'arrêté du 21 juillet 2015 fixe les prescriptions techniques applicables aux plus grosses installations d'assainissement non collectif, soit les installations recevant une charge brute de pollution organique supérieure à 1.2 kg/j de DBO5 (20 équivalents-habitants) ; </w:t>
      </w:r>
    </w:p>
    <w:p w14:paraId="27531FC1" w14:textId="77777777" w:rsidR="003F2213" w:rsidRDefault="003F2213" w:rsidP="003F2213">
      <w:pPr>
        <w:pStyle w:val="Enu1"/>
      </w:pPr>
      <w:r>
        <w:t xml:space="preserve">L'arrêté modifié du 7 septembre 2009 fixe les prescriptions techniques applicables aux petites installations d'assainissement non collectif, soit les installations recevant une charge brute de pollution organique inférieure à 1,2 kg/j de DBO5 ; </w:t>
      </w:r>
    </w:p>
    <w:p w14:paraId="3AF5F360" w14:textId="77777777" w:rsidR="003F2213" w:rsidRDefault="003F2213" w:rsidP="003F2213">
      <w:pPr>
        <w:pStyle w:val="Enu1"/>
      </w:pPr>
      <w:r>
        <w:t>L'arrêté du 27 avril 2012 précise les modalités d'exécution de la mission de contrôle des installations d'assainissement non collectif par les collectivités.</w:t>
      </w:r>
    </w:p>
    <w:p w14:paraId="08866F90" w14:textId="77777777" w:rsidR="003F2213" w:rsidRDefault="003F2213" w:rsidP="003F2213">
      <w:pPr>
        <w:pStyle w:val="Corpsdetexte"/>
      </w:pPr>
    </w:p>
    <w:p w14:paraId="287297F1" w14:textId="77777777" w:rsidR="003F2213" w:rsidRDefault="003F2213" w:rsidP="003F2213">
      <w:pPr>
        <w:pStyle w:val="Corpsdetexte"/>
      </w:pPr>
      <w:bookmarkStart w:id="18" w:name="OLE_LINK1"/>
      <w:bookmarkStart w:id="19" w:name="OLE_LINK2"/>
      <w:r>
        <w:t>On citera également la norme AFNOR DTU 64.1 qui précise les caractéristiques des ouvrages d’assainissement non collectif.</w:t>
      </w:r>
    </w:p>
    <w:bookmarkEnd w:id="18"/>
    <w:bookmarkEnd w:id="19"/>
    <w:p w14:paraId="4F3BCDF8" w14:textId="77777777" w:rsidR="003F2213" w:rsidRDefault="003F2213" w:rsidP="003F2213">
      <w:pPr>
        <w:pStyle w:val="Corpsdetexte"/>
      </w:pPr>
    </w:p>
    <w:p w14:paraId="37B16CED" w14:textId="77777777" w:rsidR="00616B6C" w:rsidRDefault="00616B6C">
      <w:pPr>
        <w:spacing w:after="0" w:line="240" w:lineRule="auto"/>
        <w:rPr>
          <w:rFonts w:ascii="Verdana" w:eastAsia="MS P????" w:hAnsi="Verdana"/>
          <w:b/>
          <w:bCs/>
          <w:caps/>
          <w:color w:val="4CAEDC" w:themeColor="accent1"/>
          <w:sz w:val="36"/>
          <w:szCs w:val="36"/>
          <w:lang w:eastAsia="fr-FR"/>
        </w:rPr>
      </w:pPr>
      <w:bookmarkStart w:id="20" w:name="_Toc115586524"/>
      <w:bookmarkStart w:id="21" w:name="_Toc445201465"/>
      <w:r>
        <w:br w:type="page"/>
      </w:r>
    </w:p>
    <w:p w14:paraId="44597FA1" w14:textId="6E7C756B" w:rsidR="003F2213" w:rsidRPr="00BD2A1A" w:rsidRDefault="003F2213" w:rsidP="00BD2A1A">
      <w:pPr>
        <w:pStyle w:val="Titre1"/>
      </w:pPr>
      <w:bookmarkStart w:id="22" w:name="_Toc465335515"/>
      <w:r w:rsidRPr="00BD2A1A">
        <w:lastRenderedPageBreak/>
        <w:t>Présentation</w:t>
      </w:r>
      <w:bookmarkEnd w:id="22"/>
      <w:r w:rsidRPr="00BD2A1A">
        <w:t xml:space="preserve"> </w:t>
      </w:r>
      <w:bookmarkEnd w:id="20"/>
      <w:bookmarkEnd w:id="21"/>
    </w:p>
    <w:p w14:paraId="388229D7" w14:textId="77777777" w:rsidR="003F2213" w:rsidRPr="006D4F08" w:rsidRDefault="003F2213" w:rsidP="006D4F08">
      <w:pPr>
        <w:pStyle w:val="Titre2"/>
      </w:pPr>
      <w:bookmarkStart w:id="23" w:name="_Toc445201466"/>
      <w:bookmarkStart w:id="24" w:name="_Toc465335516"/>
      <w:r w:rsidRPr="006D4F08">
        <w:t>Situation Géographique</w:t>
      </w:r>
      <w:bookmarkEnd w:id="23"/>
      <w:bookmarkEnd w:id="24"/>
    </w:p>
    <w:p w14:paraId="7E012F4C" w14:textId="77777777" w:rsidR="006D4F08" w:rsidRDefault="006D4F08" w:rsidP="006D4F08">
      <w:pPr>
        <w:pStyle w:val="Corpsdetexte"/>
        <w:spacing w:before="120" w:after="120"/>
      </w:pPr>
      <w:r>
        <w:t>La figure suivante présente la zone d’étude (territoire de l’ex-Communauté de Communes du Pays du Cheylard).</w:t>
      </w:r>
    </w:p>
    <w:p w14:paraId="0E806E0C" w14:textId="77777777" w:rsidR="006D4F08" w:rsidRDefault="006D4F08" w:rsidP="006D4F08">
      <w:pPr>
        <w:pStyle w:val="Corpsdetexte"/>
        <w:spacing w:before="120" w:after="120"/>
      </w:pPr>
    </w:p>
    <w:p w14:paraId="700A8A83" w14:textId="77777777" w:rsidR="006D4F08" w:rsidRDefault="006D4F08" w:rsidP="006D4F08">
      <w:pPr>
        <w:pStyle w:val="Corpsdetexte"/>
        <w:spacing w:before="120" w:after="120"/>
        <w:ind w:left="-1134"/>
      </w:pPr>
      <w:r w:rsidRPr="0089531D">
        <w:rPr>
          <w:noProof/>
        </w:rPr>
        <mc:AlternateContent>
          <mc:Choice Requires="wpg">
            <w:drawing>
              <wp:inline distT="0" distB="0" distL="0" distR="0" wp14:anchorId="12EE3D1D" wp14:editId="58AB4DF6">
                <wp:extent cx="6758370" cy="4401166"/>
                <wp:effectExtent l="19050" t="0" r="4445" b="0"/>
                <wp:docPr id="615" name="Group 48"/>
                <wp:cNvGraphicFramePr/>
                <a:graphic xmlns:a="http://schemas.openxmlformats.org/drawingml/2006/main">
                  <a:graphicData uri="http://schemas.microsoft.com/office/word/2010/wordprocessingGroup">
                    <wpg:wgp>
                      <wpg:cNvGrpSpPr/>
                      <wpg:grpSpPr bwMode="auto">
                        <a:xfrm>
                          <a:off x="0" y="0"/>
                          <a:ext cx="6758370" cy="4401166"/>
                          <a:chOff x="0" y="0"/>
                          <a:chExt cx="5626" cy="4298"/>
                        </a:xfrm>
                      </wpg:grpSpPr>
                      <pic:pic xmlns:pic="http://schemas.openxmlformats.org/drawingml/2006/picture">
                        <pic:nvPicPr>
                          <pic:cNvPr id="616"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 y="0"/>
                            <a:ext cx="5602" cy="42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17" name="Rectangle 617"/>
                        <wps:cNvSpPr>
                          <a:spLocks noChangeArrowheads="1"/>
                        </wps:cNvSpPr>
                        <wps:spPr bwMode="auto">
                          <a:xfrm>
                            <a:off x="286" y="3201"/>
                            <a:ext cx="500" cy="245"/>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18" name="Rectangle 618"/>
                        <wps:cNvSpPr>
                          <a:spLocks noChangeArrowheads="1"/>
                        </wps:cNvSpPr>
                        <wps:spPr bwMode="auto">
                          <a:xfrm>
                            <a:off x="2347" y="1365"/>
                            <a:ext cx="268" cy="135"/>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19" name="Rectangle 619"/>
                        <wps:cNvSpPr>
                          <a:spLocks noChangeArrowheads="1"/>
                        </wps:cNvSpPr>
                        <wps:spPr bwMode="auto">
                          <a:xfrm>
                            <a:off x="3181" y="1151"/>
                            <a:ext cx="529" cy="175"/>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0" name="Rectangle 620"/>
                        <wps:cNvSpPr>
                          <a:spLocks noChangeArrowheads="1"/>
                        </wps:cNvSpPr>
                        <wps:spPr bwMode="auto">
                          <a:xfrm>
                            <a:off x="3753" y="1910"/>
                            <a:ext cx="401" cy="216"/>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1" name="Rectangle 621"/>
                        <wps:cNvSpPr>
                          <a:spLocks noChangeArrowheads="1"/>
                        </wps:cNvSpPr>
                        <wps:spPr bwMode="auto">
                          <a:xfrm>
                            <a:off x="4244" y="2412"/>
                            <a:ext cx="418" cy="170"/>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3" name="Rectangle 623"/>
                        <wps:cNvSpPr>
                          <a:spLocks noChangeArrowheads="1"/>
                        </wps:cNvSpPr>
                        <wps:spPr bwMode="auto">
                          <a:xfrm>
                            <a:off x="4678" y="1512"/>
                            <a:ext cx="361" cy="181"/>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4" name="Rectangle 624"/>
                        <wps:cNvSpPr>
                          <a:spLocks noChangeArrowheads="1"/>
                        </wps:cNvSpPr>
                        <wps:spPr bwMode="auto">
                          <a:xfrm>
                            <a:off x="4318" y="1014"/>
                            <a:ext cx="303" cy="117"/>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5" name="Rectangle 625"/>
                        <wps:cNvSpPr>
                          <a:spLocks noChangeArrowheads="1"/>
                        </wps:cNvSpPr>
                        <wps:spPr bwMode="auto">
                          <a:xfrm>
                            <a:off x="2960" y="1896"/>
                            <a:ext cx="500" cy="186"/>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6" name="Rectangle 626"/>
                        <wps:cNvSpPr>
                          <a:spLocks noChangeArrowheads="1"/>
                        </wps:cNvSpPr>
                        <wps:spPr bwMode="auto">
                          <a:xfrm>
                            <a:off x="620" y="3605"/>
                            <a:ext cx="372" cy="129"/>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7" name="Rectangle 627"/>
                        <wps:cNvSpPr>
                          <a:spLocks noChangeArrowheads="1"/>
                        </wps:cNvSpPr>
                        <wps:spPr bwMode="auto">
                          <a:xfrm>
                            <a:off x="1709" y="3240"/>
                            <a:ext cx="267" cy="140"/>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8" name="Rectangle 628"/>
                        <wps:cNvSpPr>
                          <a:spLocks noChangeArrowheads="1"/>
                        </wps:cNvSpPr>
                        <wps:spPr bwMode="auto">
                          <a:xfrm>
                            <a:off x="2357" y="2358"/>
                            <a:ext cx="262" cy="164"/>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9" name="Rectangle 629"/>
                        <wps:cNvSpPr>
                          <a:spLocks noChangeArrowheads="1"/>
                        </wps:cNvSpPr>
                        <wps:spPr bwMode="auto">
                          <a:xfrm>
                            <a:off x="1836" y="2179"/>
                            <a:ext cx="226" cy="117"/>
                          </a:xfrm>
                          <a:prstGeom prst="rect">
                            <a:avLst/>
                          </a:prstGeom>
                          <a:solidFill>
                            <a:srgbClr val="FF0000">
                              <a:alpha val="14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0" name="Freeform 22"/>
                        <wps:cNvSpPr>
                          <a:spLocks/>
                        </wps:cNvSpPr>
                        <wps:spPr bwMode="auto">
                          <a:xfrm>
                            <a:off x="0" y="304"/>
                            <a:ext cx="5545" cy="3933"/>
                          </a:xfrm>
                          <a:custGeom>
                            <a:avLst/>
                            <a:gdLst>
                              <a:gd name="T0" fmla="*/ 93 w 5545"/>
                              <a:gd name="T1" fmla="*/ 2990 h 3933"/>
                              <a:gd name="T2" fmla="*/ 308 w 5545"/>
                              <a:gd name="T3" fmla="*/ 2752 h 3933"/>
                              <a:gd name="T4" fmla="*/ 698 w 5545"/>
                              <a:gd name="T5" fmla="*/ 2827 h 3933"/>
                              <a:gd name="T6" fmla="*/ 989 w 5545"/>
                              <a:gd name="T7" fmla="*/ 2653 h 3933"/>
                              <a:gd name="T8" fmla="*/ 867 w 5545"/>
                              <a:gd name="T9" fmla="*/ 2071 h 3933"/>
                              <a:gd name="T10" fmla="*/ 1280 w 5545"/>
                              <a:gd name="T11" fmla="*/ 2013 h 3933"/>
                              <a:gd name="T12" fmla="*/ 1460 w 5545"/>
                              <a:gd name="T13" fmla="*/ 1792 h 3933"/>
                              <a:gd name="T14" fmla="*/ 1600 w 5545"/>
                              <a:gd name="T15" fmla="*/ 1705 h 3933"/>
                              <a:gd name="T16" fmla="*/ 1571 w 5545"/>
                              <a:gd name="T17" fmla="*/ 1489 h 3933"/>
                              <a:gd name="T18" fmla="*/ 1757 w 5545"/>
                              <a:gd name="T19" fmla="*/ 1437 h 3933"/>
                              <a:gd name="T20" fmla="*/ 2013 w 5545"/>
                              <a:gd name="T21" fmla="*/ 1344 h 3933"/>
                              <a:gd name="T22" fmla="*/ 2362 w 5545"/>
                              <a:gd name="T23" fmla="*/ 1355 h 3933"/>
                              <a:gd name="T24" fmla="*/ 2467 w 5545"/>
                              <a:gd name="T25" fmla="*/ 1321 h 3933"/>
                              <a:gd name="T26" fmla="*/ 2775 w 5545"/>
                              <a:gd name="T27" fmla="*/ 1309 h 3933"/>
                              <a:gd name="T28" fmla="*/ 2717 w 5545"/>
                              <a:gd name="T29" fmla="*/ 1030 h 3933"/>
                              <a:gd name="T30" fmla="*/ 3031 w 5545"/>
                              <a:gd name="T31" fmla="*/ 902 h 3933"/>
                              <a:gd name="T32" fmla="*/ 3025 w 5545"/>
                              <a:gd name="T33" fmla="*/ 1117 h 3933"/>
                              <a:gd name="T34" fmla="*/ 3153 w 5545"/>
                              <a:gd name="T35" fmla="*/ 902 h 3933"/>
                              <a:gd name="T36" fmla="*/ 3334 w 5545"/>
                              <a:gd name="T37" fmla="*/ 768 h 3933"/>
                              <a:gd name="T38" fmla="*/ 3648 w 5545"/>
                              <a:gd name="T39" fmla="*/ 599 h 3933"/>
                              <a:gd name="T40" fmla="*/ 3753 w 5545"/>
                              <a:gd name="T41" fmla="*/ 372 h 3933"/>
                              <a:gd name="T42" fmla="*/ 3532 w 5545"/>
                              <a:gd name="T43" fmla="*/ 0 h 3933"/>
                              <a:gd name="T44" fmla="*/ 4038 w 5545"/>
                              <a:gd name="T45" fmla="*/ 523 h 3933"/>
                              <a:gd name="T46" fmla="*/ 4340 w 5545"/>
                              <a:gd name="T47" fmla="*/ 704 h 3933"/>
                              <a:gd name="T48" fmla="*/ 5545 w 5545"/>
                              <a:gd name="T49" fmla="*/ 890 h 3933"/>
                              <a:gd name="T50" fmla="*/ 5329 w 5545"/>
                              <a:gd name="T51" fmla="*/ 1361 h 3933"/>
                              <a:gd name="T52" fmla="*/ 5265 w 5545"/>
                              <a:gd name="T53" fmla="*/ 2170 h 3933"/>
                              <a:gd name="T54" fmla="*/ 5079 w 5545"/>
                              <a:gd name="T55" fmla="*/ 2147 h 3933"/>
                              <a:gd name="T56" fmla="*/ 4893 w 5545"/>
                              <a:gd name="T57" fmla="*/ 2141 h 3933"/>
                              <a:gd name="T58" fmla="*/ 4753 w 5545"/>
                              <a:gd name="T59" fmla="*/ 2164 h 3933"/>
                              <a:gd name="T60" fmla="*/ 4119 w 5545"/>
                              <a:gd name="T61" fmla="*/ 2624 h 3933"/>
                              <a:gd name="T62" fmla="*/ 3951 w 5545"/>
                              <a:gd name="T63" fmla="*/ 2985 h 3933"/>
                              <a:gd name="T64" fmla="*/ 4044 w 5545"/>
                              <a:gd name="T65" fmla="*/ 3072 h 3933"/>
                              <a:gd name="T66" fmla="*/ 3939 w 5545"/>
                              <a:gd name="T67" fmla="*/ 3328 h 3933"/>
                              <a:gd name="T68" fmla="*/ 3834 w 5545"/>
                              <a:gd name="T69" fmla="*/ 3561 h 3933"/>
                              <a:gd name="T70" fmla="*/ 3741 w 5545"/>
                              <a:gd name="T71" fmla="*/ 3601 h 3933"/>
                              <a:gd name="T72" fmla="*/ 3636 w 5545"/>
                              <a:gd name="T73" fmla="*/ 3747 h 3933"/>
                              <a:gd name="T74" fmla="*/ 3107 w 5545"/>
                              <a:gd name="T75" fmla="*/ 3753 h 3933"/>
                              <a:gd name="T76" fmla="*/ 2752 w 5545"/>
                              <a:gd name="T77" fmla="*/ 3601 h 3933"/>
                              <a:gd name="T78" fmla="*/ 2508 w 5545"/>
                              <a:gd name="T79" fmla="*/ 3520 h 3933"/>
                              <a:gd name="T80" fmla="*/ 2246 w 5545"/>
                              <a:gd name="T81" fmla="*/ 3601 h 3933"/>
                              <a:gd name="T82" fmla="*/ 1897 w 5545"/>
                              <a:gd name="T83" fmla="*/ 3403 h 3933"/>
                              <a:gd name="T84" fmla="*/ 1827 w 5545"/>
                              <a:gd name="T85" fmla="*/ 3706 h 3933"/>
                              <a:gd name="T86" fmla="*/ 1606 w 5545"/>
                              <a:gd name="T87" fmla="*/ 3718 h 3933"/>
                              <a:gd name="T88" fmla="*/ 1519 w 5545"/>
                              <a:gd name="T89" fmla="*/ 3543 h 3933"/>
                              <a:gd name="T90" fmla="*/ 1268 w 5545"/>
                              <a:gd name="T91" fmla="*/ 3450 h 3933"/>
                              <a:gd name="T92" fmla="*/ 1181 w 5545"/>
                              <a:gd name="T93" fmla="*/ 3392 h 3933"/>
                              <a:gd name="T94" fmla="*/ 1036 w 5545"/>
                              <a:gd name="T95" fmla="*/ 3659 h 3933"/>
                              <a:gd name="T96" fmla="*/ 832 w 5545"/>
                              <a:gd name="T97" fmla="*/ 3933 h 3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45" h="3933">
                                <a:moveTo>
                                  <a:pt x="0" y="3118"/>
                                </a:moveTo>
                                <a:lnTo>
                                  <a:pt x="93" y="2990"/>
                                </a:lnTo>
                                <a:lnTo>
                                  <a:pt x="204" y="2955"/>
                                </a:lnTo>
                                <a:lnTo>
                                  <a:pt x="308" y="2752"/>
                                </a:lnTo>
                                <a:lnTo>
                                  <a:pt x="477" y="2682"/>
                                </a:lnTo>
                                <a:lnTo>
                                  <a:pt x="698" y="2827"/>
                                </a:lnTo>
                                <a:lnTo>
                                  <a:pt x="902" y="2473"/>
                                </a:lnTo>
                                <a:lnTo>
                                  <a:pt x="989" y="2653"/>
                                </a:lnTo>
                                <a:lnTo>
                                  <a:pt x="1117" y="2502"/>
                                </a:lnTo>
                                <a:lnTo>
                                  <a:pt x="867" y="2071"/>
                                </a:lnTo>
                                <a:lnTo>
                                  <a:pt x="1100" y="2007"/>
                                </a:lnTo>
                                <a:lnTo>
                                  <a:pt x="1280" y="2013"/>
                                </a:lnTo>
                                <a:lnTo>
                                  <a:pt x="1431" y="1914"/>
                                </a:lnTo>
                                <a:lnTo>
                                  <a:pt x="1460" y="1792"/>
                                </a:lnTo>
                                <a:lnTo>
                                  <a:pt x="1588" y="1792"/>
                                </a:lnTo>
                                <a:lnTo>
                                  <a:pt x="1600" y="1705"/>
                                </a:lnTo>
                                <a:lnTo>
                                  <a:pt x="1577" y="1594"/>
                                </a:lnTo>
                                <a:lnTo>
                                  <a:pt x="1571" y="1489"/>
                                </a:lnTo>
                                <a:lnTo>
                                  <a:pt x="1652" y="1425"/>
                                </a:lnTo>
                                <a:lnTo>
                                  <a:pt x="1757" y="1437"/>
                                </a:lnTo>
                                <a:lnTo>
                                  <a:pt x="1839" y="1466"/>
                                </a:lnTo>
                                <a:lnTo>
                                  <a:pt x="2013" y="1344"/>
                                </a:lnTo>
                                <a:lnTo>
                                  <a:pt x="2188" y="1309"/>
                                </a:lnTo>
                                <a:lnTo>
                                  <a:pt x="2362" y="1355"/>
                                </a:lnTo>
                                <a:lnTo>
                                  <a:pt x="2444" y="1454"/>
                                </a:lnTo>
                                <a:lnTo>
                                  <a:pt x="2467" y="1321"/>
                                </a:lnTo>
                                <a:lnTo>
                                  <a:pt x="2618" y="1245"/>
                                </a:lnTo>
                                <a:lnTo>
                                  <a:pt x="2775" y="1309"/>
                                </a:lnTo>
                                <a:lnTo>
                                  <a:pt x="2880" y="1175"/>
                                </a:lnTo>
                                <a:lnTo>
                                  <a:pt x="2717" y="1030"/>
                                </a:lnTo>
                                <a:lnTo>
                                  <a:pt x="2973" y="867"/>
                                </a:lnTo>
                                <a:lnTo>
                                  <a:pt x="3031" y="902"/>
                                </a:lnTo>
                                <a:lnTo>
                                  <a:pt x="2950" y="1001"/>
                                </a:lnTo>
                                <a:lnTo>
                                  <a:pt x="3025" y="1117"/>
                                </a:lnTo>
                                <a:lnTo>
                                  <a:pt x="3107" y="1030"/>
                                </a:lnTo>
                                <a:lnTo>
                                  <a:pt x="3153" y="902"/>
                                </a:lnTo>
                                <a:lnTo>
                                  <a:pt x="3223" y="750"/>
                                </a:lnTo>
                                <a:lnTo>
                                  <a:pt x="3334" y="768"/>
                                </a:lnTo>
                                <a:lnTo>
                                  <a:pt x="3375" y="651"/>
                                </a:lnTo>
                                <a:lnTo>
                                  <a:pt x="3648" y="599"/>
                                </a:lnTo>
                                <a:lnTo>
                                  <a:pt x="3799" y="710"/>
                                </a:lnTo>
                                <a:lnTo>
                                  <a:pt x="3753" y="372"/>
                                </a:lnTo>
                                <a:lnTo>
                                  <a:pt x="3456" y="35"/>
                                </a:lnTo>
                                <a:lnTo>
                                  <a:pt x="3532" y="0"/>
                                </a:lnTo>
                                <a:lnTo>
                                  <a:pt x="3828" y="192"/>
                                </a:lnTo>
                                <a:lnTo>
                                  <a:pt x="4038" y="523"/>
                                </a:lnTo>
                                <a:lnTo>
                                  <a:pt x="4323" y="576"/>
                                </a:lnTo>
                                <a:lnTo>
                                  <a:pt x="4340" y="704"/>
                                </a:lnTo>
                                <a:lnTo>
                                  <a:pt x="4550" y="937"/>
                                </a:lnTo>
                                <a:lnTo>
                                  <a:pt x="5545" y="890"/>
                                </a:lnTo>
                                <a:lnTo>
                                  <a:pt x="5521" y="1379"/>
                                </a:lnTo>
                                <a:lnTo>
                                  <a:pt x="5329" y="1361"/>
                                </a:lnTo>
                                <a:lnTo>
                                  <a:pt x="4945" y="1739"/>
                                </a:lnTo>
                                <a:lnTo>
                                  <a:pt x="5265" y="2170"/>
                                </a:lnTo>
                                <a:lnTo>
                                  <a:pt x="5184" y="2211"/>
                                </a:lnTo>
                                <a:lnTo>
                                  <a:pt x="5079" y="2147"/>
                                </a:lnTo>
                                <a:lnTo>
                                  <a:pt x="5015" y="2234"/>
                                </a:lnTo>
                                <a:lnTo>
                                  <a:pt x="4893" y="2141"/>
                                </a:lnTo>
                                <a:lnTo>
                                  <a:pt x="4812" y="2257"/>
                                </a:lnTo>
                                <a:lnTo>
                                  <a:pt x="4753" y="2164"/>
                                </a:lnTo>
                                <a:lnTo>
                                  <a:pt x="4422" y="2158"/>
                                </a:lnTo>
                                <a:lnTo>
                                  <a:pt x="4119" y="2624"/>
                                </a:lnTo>
                                <a:lnTo>
                                  <a:pt x="4055" y="2973"/>
                                </a:lnTo>
                                <a:lnTo>
                                  <a:pt x="3951" y="2985"/>
                                </a:lnTo>
                                <a:lnTo>
                                  <a:pt x="3951" y="3066"/>
                                </a:lnTo>
                                <a:lnTo>
                                  <a:pt x="4044" y="3072"/>
                                </a:lnTo>
                                <a:lnTo>
                                  <a:pt x="4049" y="3258"/>
                                </a:lnTo>
                                <a:lnTo>
                                  <a:pt x="3939" y="3328"/>
                                </a:lnTo>
                                <a:lnTo>
                                  <a:pt x="3951" y="3572"/>
                                </a:lnTo>
                                <a:lnTo>
                                  <a:pt x="3834" y="3561"/>
                                </a:lnTo>
                                <a:lnTo>
                                  <a:pt x="3811" y="3491"/>
                                </a:lnTo>
                                <a:lnTo>
                                  <a:pt x="3741" y="3601"/>
                                </a:lnTo>
                                <a:lnTo>
                                  <a:pt x="3567" y="3625"/>
                                </a:lnTo>
                                <a:lnTo>
                                  <a:pt x="3636" y="3747"/>
                                </a:lnTo>
                                <a:lnTo>
                                  <a:pt x="3264" y="3712"/>
                                </a:lnTo>
                                <a:lnTo>
                                  <a:pt x="3107" y="3753"/>
                                </a:lnTo>
                                <a:lnTo>
                                  <a:pt x="2903" y="3753"/>
                                </a:lnTo>
                                <a:lnTo>
                                  <a:pt x="2752" y="3601"/>
                                </a:lnTo>
                                <a:lnTo>
                                  <a:pt x="2723" y="3636"/>
                                </a:lnTo>
                                <a:lnTo>
                                  <a:pt x="2508" y="3520"/>
                                </a:lnTo>
                                <a:lnTo>
                                  <a:pt x="2391" y="3427"/>
                                </a:lnTo>
                                <a:lnTo>
                                  <a:pt x="2246" y="3601"/>
                                </a:lnTo>
                                <a:lnTo>
                                  <a:pt x="2118" y="3415"/>
                                </a:lnTo>
                                <a:lnTo>
                                  <a:pt x="1897" y="3403"/>
                                </a:lnTo>
                                <a:lnTo>
                                  <a:pt x="1937" y="3700"/>
                                </a:lnTo>
                                <a:lnTo>
                                  <a:pt x="1827" y="3706"/>
                                </a:lnTo>
                                <a:lnTo>
                                  <a:pt x="1722" y="3770"/>
                                </a:lnTo>
                                <a:lnTo>
                                  <a:pt x="1606" y="3718"/>
                                </a:lnTo>
                                <a:lnTo>
                                  <a:pt x="1513" y="3648"/>
                                </a:lnTo>
                                <a:lnTo>
                                  <a:pt x="1519" y="3543"/>
                                </a:lnTo>
                                <a:lnTo>
                                  <a:pt x="1396" y="3526"/>
                                </a:lnTo>
                                <a:lnTo>
                                  <a:pt x="1268" y="3450"/>
                                </a:lnTo>
                                <a:lnTo>
                                  <a:pt x="1233" y="3374"/>
                                </a:lnTo>
                                <a:lnTo>
                                  <a:pt x="1181" y="3392"/>
                                </a:lnTo>
                                <a:lnTo>
                                  <a:pt x="1140" y="3549"/>
                                </a:lnTo>
                                <a:lnTo>
                                  <a:pt x="1036" y="3659"/>
                                </a:lnTo>
                                <a:lnTo>
                                  <a:pt x="1001" y="3735"/>
                                </a:lnTo>
                                <a:lnTo>
                                  <a:pt x="832" y="3933"/>
                                </a:lnTo>
                              </a:path>
                            </a:pathLst>
                          </a:custGeom>
                          <a:noFill/>
                          <a:ln w="50800" cap="flat">
                            <a:solidFill>
                              <a:srgbClr val="FF6600"/>
                            </a:solidFill>
                            <a:prstDash val="dash"/>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31" name="Oval 23"/>
                        <wps:cNvSpPr>
                          <a:spLocks noChangeArrowheads="1"/>
                        </wps:cNvSpPr>
                        <wps:spPr bwMode="auto">
                          <a:xfrm>
                            <a:off x="1705" y="3108"/>
                            <a:ext cx="110" cy="105"/>
                          </a:xfrm>
                          <a:prstGeom prst="ellipse">
                            <a:avLst/>
                          </a:prstGeom>
                          <a:solidFill>
                            <a:srgbClr val="FF0000"/>
                          </a:solidFill>
                          <a:ln w="19050">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2" name="Oval 24"/>
                        <wps:cNvSpPr>
                          <a:spLocks noChangeArrowheads="1"/>
                        </wps:cNvSpPr>
                        <wps:spPr bwMode="auto">
                          <a:xfrm>
                            <a:off x="4407" y="916"/>
                            <a:ext cx="110" cy="105"/>
                          </a:xfrm>
                          <a:prstGeom prst="ellipse">
                            <a:avLst/>
                          </a:prstGeom>
                          <a:solidFill>
                            <a:srgbClr val="FF0000"/>
                          </a:solidFill>
                          <a:ln w="19050">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3" name="Oval 25"/>
                        <wps:cNvSpPr>
                          <a:spLocks noChangeArrowheads="1"/>
                        </wps:cNvSpPr>
                        <wps:spPr bwMode="auto">
                          <a:xfrm>
                            <a:off x="4042" y="1763"/>
                            <a:ext cx="110" cy="105"/>
                          </a:xfrm>
                          <a:prstGeom prst="ellipse">
                            <a:avLst/>
                          </a:prstGeom>
                          <a:solidFill>
                            <a:srgbClr val="FF0000"/>
                          </a:solidFill>
                          <a:ln w="19050">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4" name="Oval 26"/>
                        <wps:cNvSpPr>
                          <a:spLocks noChangeArrowheads="1"/>
                        </wps:cNvSpPr>
                        <wps:spPr bwMode="auto">
                          <a:xfrm>
                            <a:off x="4075" y="2057"/>
                            <a:ext cx="110" cy="105"/>
                          </a:xfrm>
                          <a:prstGeom prst="ellipse">
                            <a:avLst/>
                          </a:prstGeom>
                          <a:solidFill>
                            <a:srgbClr val="FF0000"/>
                          </a:solidFill>
                          <a:ln w="19050">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5" name="Rectangle 635"/>
                        <wps:cNvSpPr>
                          <a:spLocks noChangeArrowheads="1"/>
                        </wps:cNvSpPr>
                        <wps:spPr bwMode="auto">
                          <a:xfrm>
                            <a:off x="3106" y="2762"/>
                            <a:ext cx="361" cy="143"/>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6" name="Rectangle 636"/>
                        <wps:cNvSpPr>
                          <a:spLocks noChangeArrowheads="1"/>
                        </wps:cNvSpPr>
                        <wps:spPr bwMode="auto">
                          <a:xfrm>
                            <a:off x="2962" y="3248"/>
                            <a:ext cx="377" cy="198"/>
                          </a:xfrm>
                          <a:prstGeom prst="rect">
                            <a:avLst/>
                          </a:prstGeom>
                          <a:solidFill>
                            <a:srgbClr val="0000FF">
                              <a:alpha val="14000"/>
                            </a:srgbClr>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w14:anchorId="087D5244" id="Group 48" o:spid="_x0000_s1026" style="width:532.15pt;height:346.55pt;mso-position-horizontal-relative:char;mso-position-vertical-relative:line" coordsize="5626,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xQpqhAAAJV2AAAOAAAAZHJzL2Uyb0RvYy54bWzsXVtv2zgWfl9g/4Pg&#10;xwU8EUldg6aDNokHC8zuFDtZ7LNiK7ExtmXIStNisf99v8OLRCUmrWkbI2hVoJEvR0fnwnPjIek3&#10;P3/arIOPZb1fVduLCfspnATldl4tVtv7i8m/b2bTbBLsm2K7KNbVtryYfC73k5/f/vUvbx535yWv&#10;ltV6UdYBkGz354+7i8myaXbnZ2f7+bLcFPufql25xZd3Vb0pGryt788WdfEI7Jv1GQ/D5Oyxqhe7&#10;upqX+z0+vVJfTt5K/Hd35bz57e5uXzbB+mIC2hr5t5Z/b+nv2ds3xfl9XeyWq7kmo/gCKjbFaouH&#10;tqiuiqYIHurVM1Sb1byu9tVd89O82pxVd3ereSl5ADcsfMLNL3X1sJO83J8/3u9aMUG0T+T0xWjn&#10;//z4oQ5Wi4tJwuJJsC02UJJ8bhBlJJ3H3f05gH6pd7/vPtT6g3v1Lrh9/Ee1wA3FQ1NJ9j/d1RsS&#10;AxgLPkkpf26lXH5qgjk+TNI4EymUMcd3URQyliRKD/MllPXsvvnyWt8ZJzzRt/FcUndWnKtHnhGd&#10;mqy3b3ar+Tn+a4Hh1TOBHR9YuKt5qMuJRrIZhGNT1H887KbQ7a5oVrer9ar5LMcppENEbT9+WM0/&#10;1OqNLXvwpWSP7+mxQU4ioVsISt1TEE+/VvM/9sG2ulwW2/vy3X6HIQ7Dw+3mo7quHpdlsdjTx0By&#10;1sci3/bouF2vdrPVek2Ko9eaY1jJk1F2QGhqBF9V84dNuW2USdblGsxX2/1ytdtPgvq83NyWGGH1&#10;3xdMjhKMhF/3DT2OxoQ0k//y7F0Y5vz99DIOL6dRmF5P3+VROk3D6zQKo4xdssv/0d0sOn/YlxBD&#10;sb7arTSt+PQZtQdtQnsPZW3SaoOPhfQNJClJkLlKEvERiYRo3dfzf0HYgMPrpi6b+ZJe3kFy+nMA&#10;t19IMXeSJR3sYUBHTYZHk+C5zcRJyB0jH6Oi3je/lNUmoBcQM4iUYi4+ggXFlgEhgrcVKVuysd72&#10;PgD96pNSek51t5TJM3XlYX6dXWfRNOLJNdR1dTV9N7uMpsmMpfGVuLq8vGJGXcvVYlFu6aFfry0p&#10;/Gq9WpgBKyNFebmulR6L+RzjUI17aKODPKOB01FilEz4ukGYMx6F73k+nSVZOo1mUTzN0zCbhix/&#10;nydhlEdXsz5Xv6625ddzFTxeTPKYx1JtFtHggAJhx17z6QBrxflm1SCKrlebi0kW0j/lT8kLXG8X&#10;UtVNsVqr15YkiPrDkng3i8M0Etk0TWMxjcR1OH2fzS6n7y7hrdPr95fvr5/o91qOmf3XC0OqxAxA&#10;elM9gLvfl4vHYLGiAS7inMPhLVbwUDxV/AbF+h4JyLyp4XCq5j+rZvn7stghNoVKqH053t5z6Rot&#10;5EoO3XMtMWnWOkkpR6EchLFsfEsv8Z+CJrKZvXGkeDfMOVEucygPkJyADUJrB43UBA3yPwgH6zJI&#10;WEqMaUgK2dJidk/CxrMY0buB3gxzVhniFryVQPKihhzZEgX5GGNQBngexVrSJjcwvmigu+qbQ31/&#10;29o6aX42k+ot1rtloTwAi/T4J2+swKXienjWWzI5loexHh6do2jv0oFBPUS50R6OP2l0g13raHpD&#10;Tc+MUzXeb6vFZwTYRyTzF5Mtqo1JUGznywpegtwCaZBugF2ezEBR/KiszjZQnVZLU35xAxURnAQs&#10;lIlE2qGKdmShPAF1lIIzMVqoMu+hyc9ood+NheaHLFTWXr2IiKDwQiFUsAy5DJkhi5/GUA7qpIWm&#10;L2ahsxlF0ReOofohYwx9henra4+hHHnksxiKDzGYTmWhqICUheZMF1Ymy8Xklc5ymZzCQsr5zbPc&#10;0UJ12f6jFpiv3kJp8lHOG1tZLgr001loxCM1a8YjJuv6LsuNmMlyMeOsAtA3t1CKoGMdiim+0ULJ&#10;Vl9fHcoRv55bqDilhSYp7JCy3PiphYpEx1BKhEcLpSbEWIfKnsw3nKR99TEU8eu5hUantFAUospC&#10;Qyaf28VQEcJ/yDpUTS6PWe5ooWpy/Eey0HZ1hJ3lynmZE9WhHB1IZaFZrhdMmDq07bYwNGReKIaO&#10;dehYh8qu4GvtttDaoOcxVNrDiSw0ockqJLkiCZ80W0Sql28wzOm+kIGOZehooK/bQA+tV+CnXK/A&#10;0hAtFbJQrPMhO+ySXJ6AOpnkqm/GJHdMcn+8JBcl4PMQetoFC7FasMBFLJ9rW6iJoYksUEcLHS30&#10;x7PQQwsWVE55oiSXZUIt+uMslbmsZaFmeT4bJ4po1e04lWuWZf9AE0WiXbAwq8uSdi4FXDYlD9sn&#10;DZPeN/Rm0OJbXWuGT2Zr4xgrbmUmK3IhezxWoJw/qK0ClPma7QHYtLTQ6/vvFzr83wD53WaNrVB/&#10;OwtyETwGEq3MmDsgNG5aIJ7nYbAMzDMJqcGFsN2CiTBzIMMccwvF05g7kGGivAVLchcySKCF4hlP&#10;HcjgyFqwPMsdlCEhaaF4EgsHMuROLViWpA5k8N8tFA9T5kCGlSYdHONZ6EDHejoImYs4dN0sfFHi&#10;xGerAQ7epQb0CCx8SejEZ2sC5Vfs4tdWBYshF8eQs5XBIujs8JijZkYrZ2xJcamD2fpgkXCNFJrZ&#10;afFhtbvLJGhjQgvHRBQ56INL6OC4SLiDX2rdWvhil/xo21ALxyPn8MMekw6OCe4afxTJO3zYBOKi&#10;r6cPEbr0wW198JS59EFLHtvnslC4fAp52RYODSrXeBG2PvLQNZyFrQ4Rche7cKjdYxnSHId6ha0O&#10;weAzDg9nLL3u8HnIs7UhhIhc6GxtpEnmos5WhkgilxcVtjLi3KVbTJh0TAislnNQF9m6wIyog7qo&#10;p4tYuEwjsnXhGie0MKgdJ1EoXKxSzGzhYu5yo5GtiEhELrdHq+5bdGno8gLYYtuBUYR1Sc5WROYM&#10;tNjMYqET3BXQsNC4g8POAJcTiG1NxAh9DvJofWTLLcoClzJiWxnYX+akz1YGZ5HLyuKeNjJnnkJT&#10;ChZ9kZNfWx2ReyDHtjo4S1zqpX5d+9yIMRe/tAKmheMJd+Kz9SHy2OX0kp4+8swVNDCP0j0Xm2xd&#10;bgVbRzo4ETotF/u4LbhcOPm19SEEd/kp2qHSykVkTreX2PoQsXM806bzDl+KcXDYK6e2PtDMcY0X&#10;aup0+BKRuPDZ+hCpczyntj4EC11BEtsBrOfSOD2cBKW2PmRO7eC3pw8Pv7Y+eOxM5TEvYNEXc5c/&#10;yGx9cGQtDvnRDglLzk59ZLY+WJa75Jf19IGo4JBfZuuDURlxWH5ZXx9h4sJn64MlgHPg6+kjZS77&#10;yGx9YGWdy96yvj4iF7+5rQ+GDWIO+vKePqLYpd+8pw+s73Ph6+lDOIuOvKeP0GlveU8fSexKXLCM&#10;ohtXmTPRyHvqQFFtqRe1dVs9F0uzY37+aasrarzCLkQc2KH22OwqbJC+mFB5jS7UjVnwCCiqyB3A&#10;kCIBm1reDwwREbDZMOQHBv8ELFtw4MQPjMFGwKZ/7Qem+pWgUZ+qibAj4JpHNoxJqj4l9mFsYnOG&#10;Ah/GqF4Id4PacAjtuul/o5a8HxUjVX5EOyq7Qdg1qyjcBoFrVlVb9TgxWqntqgS/mqjqItpRVQ0h&#10;hqoqCT6MVSqaJPgwVvU09I0YplWhWUVRM4R2KmqIGBQtg8A1qyhKBoFrVtvN8X65U9khiRnGKpUV&#10;EnwYq1Q2ELjaf3h0zFBVIMGHsUpJvwQfplXK6SX4MFbRJFTgw1jVK+hukHEPUVOiWUVCPQhcs6q2&#10;Wh8VJKXLxCpWHgzCrllFtjsEnJJdwo5kdhC4ZjUdxiqlqhL7MK1SJirBh7GqNwvcqAbTUUFSHknY&#10;2w0EfmuiNFGCD2OVskAJPoxVfSTGTTaMVcrhJPZhWqUUjcCRgg3RKmVgEnwYq5RgSfBhrFL+JMF7&#10;rCp16fynxskkT89eqycBzl67JQZweFHRUNpkXtKxHKqDscQqHWpg0Deb6mN5U0mYpjsfTDBEaiWF&#10;DmC9tQFzZJagkJoTGtJ8b647iZCji6IAY8O6ATBXBYj+hQJEh8KLMUqRNdKjEww3RaTBZK4KI5oY&#10;ChD1hRcQ04MKMGpt1GAyV4URnQz9aEzM+B5NE5gKMgZuHyT6GQoQHQsvIGN08AvxHYZ+dqipoSHb&#10;rM/wYa6KH0zLo+AATparrQkYYQbCXA2kWSKNzoWfzlgbHvU4/JBobqino3vhh4y1zlkMQ/KJkxoc&#10;Cic6GH7IRIdbFrUZoOHZXDXvaHJonG1GZCDMVUNmNLFL8ozUyXtOeVKjQ0Gik+GlkzMjT/QA/JBo&#10;dmicR2wNuzqVVbIISYRPntTw0DjbLNzwbK6Kd56YbS7dwUQGwlw1JJoeGucxjjI9kmFO/hFCjQ+F&#10;E50NP0c5jJx0RJbnY516HxKQ3IMPkOc6z4OF+m2Y+h+Kym4dh5GNuSoZ0RzVMH6oBzKITMGp5QXG&#10;U5Dr44faIAoQ04R+QK3IpE1wDRfmqrlBJ0RiRKvDjzEFgKRRHQjgtB9qhkhAWv/tpTHSeW97Fo8h&#10;zVw1iWiHSIRHZJNRv016TP9zqSMiAdHy8BIYCa2WGKmcjxNqikiM6Hr4AWM9HvMj7kqlA2QKR4J4&#10;HFP3lbgWbeJoxGeuSoyQovaAtPvUy05OnSHCmbaFo8Flrhon+iMSkhogXpwx0ykl5+30iMFlrhon&#10;eiQaJzpKPjrjkI5vBZ0wnyNyR5/E4DzCe0arBiROhBbf06lXonG2azMNJ+aqOIoiPf/BmVrf6bQd&#10;6pconGiI+J8eIpBIOslp+uiknomGxJztIEgRHomR1DeROKkx4sUJSMWR4Ed4R+KrIdEc8eJsORLx&#10;kadT/0TRiQaJH2dGq0qgdxG1ZYbRorkqbaKXoSHRNPDjjHWERvQ/Inn0UdTT0Sjx4+TUwCI6U7Wp&#10;3DmW2jglHbJP7zynza4S55HkmfopCvIY7zzVvlMQa96no6eicKJp4ocUNAkvdXSkbKC+ykA6qZ5S&#10;OOFMfHRSb0VDQlxeSPLuSp5Io72QVP9oSL+UWKp9iEiPeFrqsWicbaloRrC5qpGM7onWOyUBXjrR&#10;Z1E443ayz+AyV41T6AJZoHfuxykP45PaPJL1ME5LUAgStufHaQ4WE2ioHIHUIVvEcFBe3tFzUU9H&#10;U+UIJB2NJO3oSEqDvosC7FYrKjHCmmlyQC6jbWcJ8KG9hrF3lrGcOwhxAC6WP9IZkHc4hlpOH/SO&#10;7dRngqqV47NZQuWd4rkHRqeUXhX7pYJb4BVBFec4kl2fqOs6XXfwqvzv8wzl8XDErzkckUYirQA+&#10;4SmlVD+qTT+/4diNQBUCRAOOGn7p80lpRaiyfobIJw3M7GnHTJLekNdOuzhObirXOKF9X6pDDA+f&#10;ed4z7ScegPbNHvIA/jOC++dJO87l/obOYjSrrzGr13QqMMU7295kGD+RveHnNlSSlasDC7u9O6O5&#10;IbiT71E/RzGa23djbsiXbXOTlc2pzC2kxczIglmqWsijvSkr0x2/0d7+/O9N0NCl/WGv9RgWmmWy&#10;7U1WviezNz3Vz0M1Yzna22hv+sdj5DxC+R3aGwooZW/WwWRqzuVEVofZVTUrxFO0dntFXHe4ZztX&#10;5ijiaKHIl1Vw47lH47lHrzsiwjqeW+gp4yKODtSTrFzNbndxEXPoeprlyS8q/unflXPPsYwWOlro&#10;F1qo/F1P/PapjN76d1rpx1Xt93LKtPs12bf/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lXKHXdAAAABgEAAA8AAABkcnMvZG93bnJldi54bWxMj0FLw0AQhe+C/2EZwZvdxGiw&#10;MZtSinoqQltBeptmp0lodjZkt0n679160cvA4z3e+yZfTKYVA/WusawgnkUgiEurG64UfO3eH15A&#10;OI+ssbVMCi7kYFHc3uSYaTvyhoatr0QoYZehgtr7LpPSlTUZdDPbEQfvaHuDPsi+krrHMZSbVj5G&#10;USoNNhwWauxoVVN52p6Ngo8Rx2USvw3r03F12e+eP7/XMSl1fzctX0F4mvxfGK74AR2KwHSwZ9ZO&#10;tArCI/73Xr0ofUpAHBSk8yQGWeTyP37xAwAA//8DAFBLAwQKAAAAAAAAACEAMUojot7IJwDeyCcA&#10;FAAAAGRycy9tZWRpYS9pbWFnZTEucG5niVBORw0KGgoAAAANSUhEUgAABHMAAANqCAIAAACByZD9&#10;AAAAAXNSR0IArs4c6QAAAAlwSFlzAAAOxAAADsMB2mqY3AAA/7VJREFUeF5E/QecHFeZLg5Xruru&#10;6pzD5DwjjXLOyXKQbRywwQYbs2DCsiy7LLBcYLnkJQfDrg0G55xly5KsnHPWSJqcZ3qmc65c/6cF&#10;9/tk/cZKM9NdVeec933SS+558/1wNGQyhmRWKCtdkkvT49vDHXMNh29qtpCcml00pzPss1NkiZKy&#10;Nk01iiXCubbATGYsqRxNy4adV8iwXpDHr+biszZnM++oLRnq5YIxZdBtjSFXboSampoazrTOWW/o&#10;DFFMvfLMM9vu/uKWrVtnEzNf+fKXPvPZx+x2uyiKgtVmGKZJmDaTiQ/0ZV1lw6fyZEmLZ/a+e9Bb&#10;P+eL//4jkrJ5GFGRjbRePH7xyJ6dL7eGxc4a/+h4n6M+4mioU0hWU0iekXtthi/fvO6/RysfHOpb&#10;Q4ifmU83hDl70GGIyZnp6fKgKyCQHK8YJCOIpZLqsLieffKZ4aujjz/88K9++utv/Pd3A40hljVl&#10;paBqCkXxA30T3//Grz7x2fvuumdboZgRFbq3v/fHv/rDH578Halx//rYN5596sUffecHq1YudniY&#10;i9fP/OBf/2NyYkrSjWy++NZ727/yla/yAsuyVCmfoQktFgvHPYyiFgmjwBoGo9B//Nn//p9v/vei&#10;BUufevq3OX120equFF9qLbCD2w+VReG9/kt9NzJfuuW2DtHP84SslZwiT2pjBkUbtJDM6mVN7B0s&#10;1jctvfORT4ucDxeRqJDXkgeLuXJv743EbGJu99z6uvrmulaesZpFKZ7InDt89Lk3/3Pp4qUum8NC&#10;c4Ysa7J642p/Y0MkGAwWi3mGZQ1mljApW/eSt44MPbrm8c3r1v/rE5+T2uN1EW10fHi4nGtvCYWJ&#10;to/+cuHHX35i+by1hWLlnZ3vvL39dY9L8DrYgE9MVsYsvGAoqqlposUhlbRsXlJVanIqTVB8W+uc&#10;T979T+2d7byNow2ZoAyTJtLp9OD41IGDhy9fu+EOO5vnB0SaoCVJzaVmx8c4ngnWxrz1tQWCKBmG&#10;SNqcqq7RY2MT11pbVr7415P//rXfdMzp/P5Pv8GK6oZNq3a9f/IH//mb/buPXzt39c7bN7OspJM5&#10;jdVMTiQtQVYI6mzlmRf/6vfUrF29xWYTVdXUDb1cyfzwe9/57x99zWnR1bwrmyFy+XSpUsCtz+fT&#10;PK6XQKZSsyOjQ5FoUBQCHGuZjc84HLb+3r5IOJDLpmrrYlhZdQ0xjufstJ2keYvDK4oOgjR5UqcJ&#10;hcD30cx4InfhYs/e3W8nU4k53V0On8PmFAjW4Kw0zZMEqZekoqYpUrlstzs1VcMSTCRSDO6XYQqC&#10;zSqIFotFVbT45aO1G1YYfp9dYy15KZGNRxtCR156092fnytESIk4OztKe1yOlWvire2zlMIlk12h&#10;pqCbtZlDdqpM6oJRO5fRdFo3JmdHpjMjvGg2RMOVpDw2WDhwqOcLX/5PoiL90z999rOPfObeO++k&#10;SdPU1Gs9lzVNnjuvk6QIlmNnBTVdzJgcoZMKoatGpVzJZWtr6zyBQFGVKB7LTRMFC6nqiipTFj6j&#10;lTWGpklOJ7HyVbvJWvM5RZGz6Uy0JkpRVCKTyhUL0bo6k2FIkq4Y5XR5Qs1IHtrhEjxWm12iTInS&#10;NFMlDEVRCtay5pc4jSQVmjR4TucFySRlC22yvGFyEqmrZBlXniMIC0HRBEWZhKAJ5UqxMptm8nLU&#10;5uX9/pzNSFPq+Z6ppmB3s1VQZq+UrUQ+FLZpJdeRDzKOhse+++fx/tTLr/yxuc3Vf33oB//3jzeu&#10;TW0//GQgFtKxZ6klliUYhtEN1SAIlmJlSV7cuvW5N343MTZBk/z9dz9os9hxaw1TJwzdUCQLSzz+&#10;+GcoC/2T3/5AMVWNZDmO0ZSSKpVHxwYamxtYQVBMSicpjWBMguGMPDE5ZS2Res3SYa7mfM++rR1B&#10;By1KpkAwJYuZb6VuIQgSK5eo/sBHUjeJ//zOt7/+ja9nsrkXX37hB//577i8FMWaWHL4lzf/2c3/&#10;mf/vE5ibv8Hf4/UoBlFJq/GsFDdZyWRVk9Qow2mSlKrTLCF6uJiL8PMaiy9hEGbBKJa1/ETh1Ixi&#10;aZBGhm/0ytbIlrmhE2dO2pfcFnRTJCmPkX43lSBMliAEAmueIGjC1HAzKZYyBIawpRTh2mE6/OM3&#10;4/Geq83K4Gj/++/uKDeGpxkyotEWrB7eNHALTVxjo/ptb75yQtcImjaxxgxDIZiCbBw/cT4cDnR2&#10;NMmybhEYXIu//6RNXH18JvmPN1+9XgSeS5qmX3/hjbMnzgz0DT72lS9uuG3zjg8++O53v/OjH/7g&#10;hRef+/TDD95zz50cS+aL2Sef/NO2zQ+0zKn91m++/+BjX1/gD1jKEyl73fGC5eqOa1/Z1q6IOoU9&#10;Do9Z9YtjieCYxZ1Qq5dckVKjwxRFunwNpGghyLJKytVnBm/CpE2KzBOlAlHIGBnKyJnVl6obhIHb&#10;gZvKkASl64SqsQTZd/1G08KGQpHlrS2kLpHmRO+h/iPv7etadPzex6gD+7h47+duf+RWmixK5Zli&#10;qRBraE1UyirPqJRAmRaGYHHZBVrRTVU3b17Km4/M//+5waXE7w3cpur3xoW+eZVN/AJ//vdLhx9O&#10;KTc8Nm51ODzBkFa9jyTeKEniatNY2Iamm4akK4rIW3TFZCjrxYs3ei70feLBu6yUPDl4JRTySN6Y&#10;TmoES2imggugqFjNlYP7961cvFwqlL0uj4PHchdpHNnYKUy8IsagqitCJ/BpJiErLp0WKA6bUu+l&#10;y8f2H3z44w++9eprj3760zRJ6pqGFfSrvz0Vndd13+13TV+48cGunfd/9XHZVJ/75RPbbrnFHotg&#10;wzIrUntXl0nQ+XTmNz/7xYZlq2/bdEs2l//jU0998/9+t4hNhWF3v/Xe2X2HbCZLyfia7L99+5u7&#10;jh+UeGLzXXdcef7dq/npL3zhCxO7j+9KDH3ikU+9981f3PNvXyxYqKG39h+Z7Kuvrx/OzNyx6RZ7&#10;yXh53wd333nX1Lmea7MTbXM6zr6z29/eaNBsfHzq9ttuPXv6tKHr7R0dvmCA4LirN27MpFOd3fOs&#10;1orC4jxmzUxRG5ql8wYfCDBtdbOmzJKEUFGoaawbhvQ7ZI7WNR3bn5kqsiYpOOwlnK8c5Zut4HzL&#10;yxKKtFyl7PJ7SxIug/7iX9699bYlWzZuVr0Sbl5mNmshHD5b9MrpwX/+/L+VCuVCdnZ0/HpDY5Qh&#10;ncPjJ2YKlztWzVNtvrzJ8AStqHGBZkwSJ5Q9l7xYzubttEXkBJfLzVotMk0r2KBx0zgez1nB9PuJ&#10;gq00PNN7TicYSQiSwbkpwjk4llBVjcN5IKkuKytl4oxWaqqN1MaiJkkXNbKo4Oy0UTZLlsJFZasL&#10;itQYU7fggZTKNooQGYYjzXwhSfJYTU5N546cOMdwzOIlcyW5MDk9wlF8NBglBaFCGTqFc8ciV3dJ&#10;2qZTcj45M97r5kmnjc1W1AotsBbR6nBbBIEjFEqVcWz1XOtv61yskbZGoY4pm9lsOZ2v1NW3YG0w&#10;JC4Er1bKYyMjza0teIh1ksUywVZEmSpHSKmpcZ5ln33h1ZUb7pi3dNXjX370d3/6+VihV7PkWVbP&#10;GWlWIQWDrEylRi9eMUul0MrNOil89Svf8/v8j//TF15/7Q1dkf79m1+sVCqqbOLVs5aclLcnZ8ez&#10;mcknfr19wcK2uYvqXn/x5P/95bcZe8HpaKSlgNflpPHKddPKiypBM7xA6gpPSpyev3L2SOeKByVD&#10;KpGlrJzGKqE0yULQk0Pj0XCt3empyCpt2rG67Q5HqVQeHB754IMdj3z604sXLS6Xyj/76c82bNjQ&#10;0OgVGPPGlfNWgQvFGnTBmVUY2uLWTByv5kBvb6i+zm+rZ4hRG6mxsoMwRnt7z/nc3bVtfllLe93d&#10;RlEteKzm8JHTR19u+NgnKTmY6xt6//Tpr/zLj6T42Je+/sCKj2/1umsi0UYB+5Q2Q1NZQiugcNDy&#10;hlIksU9UzKypm4qkqJJiGAQKCuxRAs9j08E2gu3BIMrVc4ykLbxVtIo8x7MMk8/lpHLF7Xbx9phG&#10;hT28g6oYWNcTwyONLXU6ryTURNJIS2zF1GhTpjRdoQjSKggWnsV+goNG11XsLfHpKdJucXhcPG9V&#10;ZRwhOM+sWkml/+Ob38L+Tpm6A8WaLPPlChskGFuQs4XOX+iZX1+7OCKyk5dzV86OXb7W3z8zOiPN&#10;jJwm5azTZBwaL9ICaswMp3O+kGqhksMjHsbMsbQ7XJcsGAPDiVC43ibwaimpF2a9Dgcvhi3Ouhef&#10;/tttt9/u9XgaGxouXLhgsaKKZKxWCzZjbN2qkh2YOuvs8JU5ldHZwdODJ/Zd/vFPnmDcnmNHjrz/&#10;yss4oGw+36qWrtuWrHv3/V1DUrlh4cLp/jFLphS2W1SmJJCm1xqx9VPSs2eKpNT29dtYH5ntHRWK&#10;lILnMFtiQgKFY4XhNZJWNULgLJokDffdGL4xvXZV57nTx0+cPjs1NqLJBZ/HwpIGNneX1ZHJzJzc&#10;fw6PJuruS8eO4bsMjVy99dYNkqzufu/gxz728OGDZ2vrmzvnz9u+a8fieQtqGxpZwcYK1sPHTnzy&#10;04/aRLvD5XG6PKLTK4hOmbGQWJA6wZo0p7OXz91YtWRdMFLXd+MGzZoOq4WLlUqDg5ailJfkDw9f&#10;dFj8G+YvyGRyitdeCblmrEzZ4o3TZlqQDB+bMkrXJxJf/d5PGNF26PzhJ1/92Q//9M+HpAvvn3xf&#10;iZTH6b7zyWNPvPHECzuenM3HXaFAMBTrXLTM7VcPHTnq9nlQ4jEolgmtoTGEJkYj8jQvm1QJK0R2&#10;2Dh/5MyxG/NaFrZ2tB4/t1MVErwfWxxrSlpRl6P+5gVti777jR/URl0tzW0L565eOm8jWr2L5w73&#10;XLs0NFLQZCEzI02P5FnDI9CRrvY1G9Z88rZb0VN/47Y77vTV+opy5uLF4y+/8vTF88eddkH0OBpr&#10;61atXtvV1T00MHLhzBVdoQXeZnd7HTgJdKV/bOTGQH+lVBYY1krbNEkVRLl/+FJDQ5tcEQf70wvm&#10;L21qbDhycC9hGAFvqGvOvNMnjvucrppIiCBlglRNBr2LgxKChIXbfnUoy9of2rxmrt0MVNIhigjy&#10;VrfT/ud39snoCTqX1Du5loAQC4lNtf6ujsau9uZ5c7saGxvmLVi4atW6ZSvWzm2f19bUvH71muaG&#10;5q0b1nd3dTTV11sF/vq1nhPHTj73zLOvvv7Orr2H3tv50bHT53d/tGfPrl0nDh8splMotyKxmta2&#10;jltv3zKve+6uj3aPT4xl8ilvwCNYedRSkiKh52Q5Jj41XamUeV5ATeV0uliGr5SwqaipZKaQLyuS&#10;mlXTUXeIUenpcpH12eV00ipLrnr/B+cOsXlpKWFrEgs5tn3vgWPO0e0xaooI1Li8ZI1xxFo5yGiX&#10;3cr5XWf4Dz/46NVX3u7r67fynNtuLZVzXk9QELwM59q4/nbsoTgp/F6vF+clTeNn0OcdGxm+eP5M&#10;fUMtStm8WcmXcpopl8p5BsuLNkeGB8PRoGworMirhGagxCFJQ0EPX8FpWC2mKxUADEY+59JovZTN&#10;J5LZbDYYCnnt3pxUHBkbq6mrR0FD0WiCDKpUJsYSguhyRlrigIFoHh0U/k6nzTyr5Hm6KHrSrkjO&#10;5So4rBUbrfIGySkWomJT83xlii2M2VNp53TROplhEzmLbtKCZYZTZJ6n3WhoxVw6nSmUBTsjUzlb&#10;pOb61Zl2b42WntRcVEV0WgjNMzWc1LkdR69lEnI47F0wv6m/b/DS+bHJ8cxnvnAPSRMjA9np8XFs&#10;7YCKpLJcKpaz6axUkl98+s0HP3nvysWrWpvasJCJCk1rnJSXrZTNbhFJgt60aVN9c0wqF512G84G&#10;XB8rw49Nj9pdDpfLo5gGtgrUfATB0SatkLJTEXNDA3w4di2FAiLVEaqwst2gbBVijCMJvxkiCZVE&#10;h4tiGGUwDmJNPnf6xLy5c9xucf/BvWuWr8QNpCim2tUYNF4AyvWbVfTNapms9nDVWhpVK6GYerlY&#10;Ts8kx+Lx0QKqFkK14sXgVEF3jS9uEJzJWmgLbaD7xZamV4wKELhiZXzEDDVrI0O912YsTd0BLT7a&#10;Kzdv8jIFTk1Nc60ikbjZT6FqRxeH0x8AFs5ElOFyWckxjD2ZcN2ydind6Nz2xQfe/eDdEB68znYZ&#10;QAVJcGhB0GqinCEpg6y+fhydwB0ohq22g5qGBwaoE8nyoUh4cGRycHg8GgnSeCLxLfEWAUugU7/5&#10;jfGRxnlYhVM0mqKHB4Z/+MMf/fBnP+qcM++Jp/5w9z13dHW0C4Lw56f+8k+feey+e+/jOSGXK/7h&#10;93902J23br0zk1WPnbrx4B138kaOZtFL2Hie6ZksuWMWB6+LeACrPTyuFw7Zf/QlJBpQmrL6PJPx&#10;6fjoaLkwOzkzEM+O5uXZmeRoUU7LZKWoZ4pUXqEkvMVqD36zo8Hn40HgSBYvFi+VZhgJBWPmeMg9&#10;xyQCZSJDWbK+cHTZwnsPHdyzaEGhJirvf+Nay/zPk2ycYCcq2C/pdp2xGmzeIGRSs7Gak9aYapeJ&#10;vg8XAxcT/Vu1b6o+B9W6AN1W9RLjZuP/1dYLdWj1j6qPyc0/QIuFhVwpzyaTgWCQBhiH14sbSeHW&#10;VB8+1Df4dwBGDEJnGJ4DeJKRTh28mInnTh069exTz1VKcktLF2lxGBraak7F1yNR+QgkzSycu9BG&#10;2+qDdTabnbZZ0ESpuGk0o5M0brqBrw7gAp00gChZe/W5Z8ul0mw8vm/f/samxtb21lMXz+N4qpD6&#10;yOw0z1s+/HDnprvv8LvcA6cvVkqlRZtW0Tx36fDRgMPNBB0Sqc5v6x6fnZCUMnrX6xcvuW22ulhk&#10;z/499qC7vqNJobVkdvbI3r3/9MinH7jrztu23XZo396Fyxaev3GppbvD6ff07Dvu6WgKR2KjJy6n&#10;7QzrsGu904G5LdOVwpl3Poot6EpNzOAPOxtb1enMjfhkrK5+5PSVQGN9UZbKw7Mbtt3uikVb2zso&#10;mq2rry+XKydPnQ6Go8Vy+YVXdpztubLptg2kxUkCiCmkskPXVaUUnDu34o2mTV6VNasqVeLDKsM7&#10;fd5qRYfuVtGzmQxrEVwBX0mp9u08CdyF5N12rI6I0xdCFUJxbsHuDQbKvMxFAs7WOp5QsTgYilUr&#10;ethf63OGa6NNuHqaLA8PD9TV14iWZtMsxKeuCkSBLKSwi/FkgWOqR2qFsGisM2qRnVYrVlalWIxP&#10;xfGI0gxHcTzFW1FSoOKy4NkAJmNSdn/E7os5vKGB3n6P3Ta3uSXgc4XDYUe01u1zBr02tTDNGykj&#10;P6SnB7RkHy+N86VhY/ayUOqlMv1kdsiqpB2UTKglC8VpwCNUQ0ZFyqhuI8HRfAnw91iSdfid/gjD&#10;UCGXvZKYMjLxgNMrK1VwRqPxSRWXrhTH+qTJycZIrS1Wm3O43L6wlQZ6giNWQWNlaApHkbNT0wIn&#10;Ot1hw+A8LDoWYyqeqm3sYDibqqhVFMFUS7l0oVRAmUcAccIKwapFPY63S5jFUl4pl2fTmSUr11Qk&#10;/ZW3X77nnm0andfMDE1WCD0v5RI9J07PDgwt7ZijZPKTFYPnXccOHqMMdustt5bypWtXry1ZOv/A&#10;nsPPPfN8z+UbsahjsHfmyf95ctnSBedO9tc11Dlclp7r45u23JItzHyw/eBQzygWfF0ohDbAUFW8&#10;SGxBmlxCB4UGKz4y5G/q1tDB40/RezOcleSTY7M1Adxit6QQLCo8EguanU3Mnj5z5t333//2t7/d&#10;3tlZLpd/+5vfhQKBpYuXoNivZFNXzp/ByVJFqViLogIKYEuFTMApTI/cSFfSbgdnYzizpHMGaSHZ&#10;oNNPERVVmpUrCZ4t02zjGKGGqMzApQ/lcEDXbHZS+8Pzf7vn/kf9VsvhE2/VL4y5nI1T07LgtFO2&#10;gkylZIOqyBYNwJBIsYJhZ0UU8DZexBHuARqAp1p03SxScHbaA24v6qKwJ+q2uQW0rrI5Mz6Ds5FS&#10;yJA36nX4KrqRIyuaWhFoKp9KWXneIeIkJSRClylSIxmVpU0rw1gt2C6wOWmyBgCMxb5WklOjkzXu&#10;gCMQUBggodXNzkqJ6PounLxIP/6vj5u0Ab6AN7XS9DRKNmb+XJYWZ4aGJq+fWzE3NtZ3MjU7yliF&#10;QFuHo7Pb3tLGBcdoiZD7s7krN+Rkn9Wllg1OZqMGFcCWd6H3ojMW1CqaWwwXSkJWIUneiLpUOXFD&#10;lzTK3saI9fmp/oMH963ZuMEXDO3auXPduvWJRGJ2NsEwdDqbSebGmWC+bCdUhlUK5N7XD/30u7+p&#10;b+0emxh64fk/zW8PTA9e3ffee6VyuaWre/HKTcOjib27Dq1ZvVaRi7PjvaCCrDa3I+20P3eDPDUm&#10;3rcgtd5T8jKU0zt9dMB9crbVHy2FLRKPgs1iqCaPCkPXgbOzlBYO2hUlueXWFU67BxXP1OiNoNti&#10;YSgRmCDFLOiaY2XJqZHRvqtXanHjnEIiMbVoUTc2+NHB8dXLVsenkqFIbM3mTeiU33nzzaPHTlns&#10;LtHtuXCpZ8myFRarHXgz8DaK4RUNBQvKERbwuY3ElifoCrNk2Qanw4tHOeTzVHJ5w1XSp4rliVIy&#10;LZ06M7Ssq35RR4ur3llq5CZDypS9dDW6dMium0286pMkXhlKzK5Yd1ua1b7+9FcPZnd1PhS0dtud&#10;3bgScdcCh3OOPbo4GO6KTuTie4/vP3/9AtqBhe1LYrHWnbsOL5i/vK2tm+OtmVwezTjwoJJcRtEl&#10;ChG1JkiJ7v4TfQ/c/6gr6Hz55d+4ozoFGEIgqXTZ4rOyaqCrfs3C7vm7d7525fKxxobWxobm+XMX&#10;f+y+ezZtWrtxw2fWLL/jEw987r67H7vtzgc3bbmre/7KcE0d2rmCrGYr0u9f/9tPf/ur6Xy6vrU5&#10;XSqfvnBx957DPdfH/IH6hsaWNSvWLmlbPD2RPH7x0kguTfk9XMDriYTtWIDV5ZlOTaQUnRwcv1zT&#10;EGY5t1Ns3L/3/OZNm10O+4H9H1WK5aWLltTVRj/84F2X0xr0u8ETMbyF4J1WV0RnhMMnrlk0+sE1&#10;S4IsUUjEaauNsohg6yosceDsjfkL1gwPJj0ugrQRJI+zARs4i9JMoHmWYEXGYqOw77IZVlBt1hLF&#10;TGalkWRmdDbjrW+pa23rXrF22catdzz4yKce+tS993180213LV62atnS5YsWLPC5HQ5R/OijPfsP&#10;HMwXy4GgNxwJb9682Wq39vb2Xr92Xaz+PXYkwB1oRHQLy2fS2XJZcYhOVTEE9OsWp8vuDfsiaB29&#10;Ll8wEuQ1TpeJEkNkK3m3aeamJ8TWsHdOQ240SQ/PGt6yS5xt8JKiFkz2xisDeyy5k/XuMw4+abPk&#10;rw2Onrjo+9SnP//FL/774gWrTh87he3Y5bRrFOt01xw+cP6WddvsDn7t6tUAzzwud8AfBBQtCLzP&#10;50VN3j/YG4mGylRF0So0V62S0WjhQAJNS6Fl5xhZV4uVsq4qlG6kp6ZnR8ZxvLsY3szkhULFXdb4&#10;mQxfUi1BdyAcQgUMTqRvaMgfDAKoruLjhoEOamZoLEI6or4aFGscyaFmoyiaNxiBIERJD2F3AdpN&#10;ltBKWdUynUkTk3G1f1y6OlI8P0BejzsmKvYcIUgEV9bUQjkZn50YGwf2GbC7ACuiS7e77KCwM9nZ&#10;mey47vQUs5QtpxNKlq9zFmnToUqOxEyKcLx34GJ9tHVycvhjd29+5q8v2G2Rgb6xTz929/HjJ156&#10;YfuNqz3vv7F7+YrFT/7PX/Z+dPD5p95wesSjx099/J573379vXNHr3R0dH/tq18/eujo83997nrP&#10;9fXrNm7/cPt3fvDj02ePTU+MLVu8kEFlRJgzyelSpVQTra0QKkWB2GGBfjAGTxpsgVCCnEPKZtO6&#10;5ezw9MI5tXY9CcSAYFiSkVhS9apOoPmGVCkBmksmk1OT6Xh8bHS4sane6bTu/HD7yqWrRdEJcgFt&#10;Fc4DBgXr/2OswKQpmsQRIEoLFK2WSslrfZcrcs4mMgBwLRwt46tms/lKzioK4DoYipZwB61etkp1&#10;3GxwyEqhkquQGcLqE/Njly5e9jV2WcvTJVVxtSxhCJT1SoH1W4nMzdYGJQg+Ea0CqLEKilqc8yCO&#10;pLKRmuAaF9c1Lm/nHNx4PvmtX//0lrvvifl8aJ7Q0xmMCdYCfZgKULLaeAOUvNkooXFBWVPtCqp/&#10;iK48HPQXSvLw6JTNBo6Xx6egucLbNbHRVdsEcB6oCvALXQfloesLly1p7Wy3uh3nL524evX8ihVL&#10;ly5b9tAnPtHV1cUy7NjY+G9+/btVK1bfffe94Mye+ss7yxev7KoP02RZM22caQFA2KeVJgijAzQi&#10;6keCQemC2qXaruADvhMeZwofTWfA7/E6rE5WcFO8y6QAZtFQE4zZ/VaJKFX7BaLCUeh7qlKOm+QQ&#10;3lu1ncUXqV40k7Q7XUTyhqmLBG01eKJI50ampn/74+fLRb62Lh3zaCEb+8vnrqxe243iSioJblc9&#10;6lDNkAXKWpiRrp+6fnjH/qlUoiZWXy0Aq/1mtf8TSFYFInuz60Yrg64bvfY/Oiv8BpyZqaAPQ7sI&#10;XBgMe2ZmBp/m8wcVA8eooBAaUW13cTBWOThc3mpvRrNSRdcU+q9/elHK6P/yuX/buu62997ZMRlP&#10;NLV37dxzYOHipTo4rmrDC/rDUu3vZNLC2EDwo9cqgWvGJaNBgtGQFVhpsdrBqYDaDTTjNnQjoWgh&#10;VwBTPnde94KlS0gLF26qi5dyFdosc0RDpC5gc8aa6umKYlP12nDY5nMyFNkWjI309ucUKZlLAR7K&#10;lDPAQywcGwp4z505mczMJrKzrfPaaRtT0ipXey65nGJrY60il3naPHB8f1Nny5EzxxauXIon8NiO&#10;fQtv31xRlI/eeC+4bO7g+PjU2WtX4hNXRobaXOHQ3Ha5ULo62A9edKSnt8iR3kCw99ylliULIOHI&#10;jU2XSXNWKcczSQ06llLF5fUNT4wHYhGr01HbEtlwyzpWwEanG8mUNDlttdstLfWzNqFE04JBUKms&#10;WcjbHaLpc+q6DmqPrmjlTJ5CJ+tylMDtkZSFZET95mOoGyzPGyyAJ0bjGcPKoYhsaG5uaW6ysNzk&#10;4BAPsJyxKEWlJlDvdYbT8ZzT4cSCe/e9d5YsXWLY7aZQ9PmJ0tQ4MZnnE3J2cHRmciQ+PYEtqN4D&#10;fUSxCAiMolHwAAzFohoem3B5AqgyIUrhCWiTklixCuNNk/YyaRFYziWQ5ZkRkdGgXEE1W+ENjlVF&#10;G+mNOJwBJ2HlTaed8Pg0p0cW3ZTV61PdIuUWSTsD8qBUUbOpQmo8Ex+spEe08hSh5LK5SjxVnprK&#10;TU7NChwXC/pZdIzlEniA2el0PEtKQtQKlYWc9+vF8niPRSo0NdarNmeWdScpP6oyL3Abjs/moKFQ&#10;fKITyFRqNuXzhHnBpRuck+TiNwasLj/NOVSDBmII9kxD/Tk1brPbBYcL/VSVOa/CBDdXLJo43F8g&#10;KbPJ5pb2ckXZfmrfbXfeUZITdr1CZRLDx0/rE+lOPKDROoDcw8mZtERbBMeBA8cgB9Fk/c033t24&#10;YYVdtL72yptf/eevjo1N7d61o7luzvGj55cs7bpwvj8YCNidwkDfNIqf//nf32CJB12+ne+9s3zR&#10;PMZEA6XiReqqyjFYNRVsLan4lKOmS9IUXdewEEABm0XZkDSP04sHihIErarpMBKpxNvvvOkN+L/7&#10;ve+6va5iIf/jH/5gTkfb+rWr8I5oJXX10nmfy9nS3FKRFApsAYN6mmCMigWnQGKUEAJ+L8EokOCY&#10;FjpeSibPnzw+NHiwlE1lE3mpMBSOLFNFQdRmEsOn86h4rF5Gr6QJLZMxlnS0yUpyOpfs6FjAW8S+&#10;oesOv50HZKmzQAMIPLrodLAOKV5BVwstE28nOAt+gZZUQveGLkhgZYbPE3ashCJt0WwuDbBsTSPt&#10;CZPukCQ48pSgWYDNZXk0kQYYlBJDMQwLFNioaHpRgVIEADIFNgVQAImWmqRRJxRRPMwmpYocq62n&#10;QEhRDHRQOKVtjNh7pe/tV95Z3L2M/qevfcblsZOmUsylnaIYaW4csofJSslSmNQSPYnUdQmPcNcc&#10;e9v8gseTtJIpXq2x+Ip2jxnzeuvcgpSePX9eT2Stgg1HBFU26yP1A8mBgOgUDKvb19gzNu0O2S1U&#10;OiBqwwOTtK2FtYe66pwvv/JSfV1NW1eX3e746lf/7TOfeYy3WpOppNVqIy0aF9WLGo4922Rviixb&#10;Hv7454Dc/Ou/fHbB/FqWywat9Kalq17+aHuOZ7ra5q/pXBmyep987m9Ltq5UKxl9bJyGlnGQJ/92&#10;Mi8Szq+vjXtKcUqdtDvDKTv/4plc72BlfsQI2qHWIQFzAgSCdIjUAm57OjtR11zb0NHQWNvY3toU&#10;Crmz2dlUImGzWHVZl8uVgM8ZCtgbanx2UeCtbGNLfTaTVkvF+++6vTbgWbF0fve8rlQu271w0dYt&#10;WzduvqW2vlGwirdsvZVErQBsHsAoTm+cSzjAVYNSFFqGekmHpiExk5vbvYTjrDy2vHJByRewEyiT&#10;mpSlB0eS166OPnz7Rgho6Fa6MNe8QvROmyNcfjAaiYdjCY0ftgbY/tGcrNm7a1bcu+Hj3BQ5tKvX&#10;t5oINwm1zYGKkdcYdQZ6tfjU/DkdLXXhi2fPnzixY1HbfS1tS5Yt3/Sb3/ylvn5uXW1XY/NcwF6F&#10;iiG6w4LNz5DeAVM6fPTU3GD73Q8+NJ0be/qpH9XPtyk1AJ+MKOdIZEYbQqu0QsRhjTS1RnoHTz33&#10;/P+MDk+7nUHTZDyBGp8/5gt5qwUGZxYqqOAvnrh0YP/x7R8eeuO513//zu4XxQD/2Gc/Hok63W5L&#10;NBbo6mhpaWoYGex/+fnnK7miS3TVNNbOW7xsy+23J1KZ1197K+ANMyTrRWcGCsvpEmyebLHsjzpR&#10;LjGMhyIDg33TCxcutFiMoYH+vz71wv/5xn9arPSuHe8F/HaPD8W8hbcHeXuI5G19o1N9I8MfX+t3&#10;TR2dHuwBMl/OFG0sI3KUVSpf2rv9nz/zQDGbeOVy6qNR5lKGn9QFlQOAzJoAeFigyRWSkkwlOSoT&#10;B4dK2/edPHetV6b419/f818//PmBy/0F0u4J+5I6LVaxXgZ1nU20lWUNeI/X7Y6EggsXLVy0dOmx&#10;k6d/9ctf6obR1NQ8p2Pu6lWraYp56n+fEkFXuDw8iGHo5SA+AUVT1or5CqFRNsHhQGcleu02Fwdh&#10;j0E5eRuOLQmwLvCzYsWiqsOz41xNUPRHm+o6k3n9eEY2RwdaQg15sbnOYd9QGnf35t5+XQPRX6hY&#10;T/RYfvrL12pq28oa6/fWdrfPeeOlF9C3OSKhkkLFx/ObV25iOSwXHWvh6aefmT9vkVUUM/kC6q66&#10;prpipXT42FHOZlrsgmYoVU2GUVUrgayXFZXkWMUkJFlmFWjlytMjY5GAPxqLlVUZYkbRLuLKOCAJ&#10;dojY8oGtgu0anhznBKsfeBtEjwDCVQUE0EQqaWlv1fBbAFY8X4ZMl+FnjSxauBrG6ssY7vF4tP+a&#10;cvJM6exFaWCsMj7rsfsd/mi4fYFv7mJb5zyhLkpGXGR9yNbSwPvdjGKkrwxEDK7ZEyyrEuRiULd5&#10;bXbZrIxm0/HRDJdRIzX+sh/ooywW86XhiYThOnDq2h233vHOK+/fe++tT/7x6ZUr1p48eeFzjz/U&#10;3Ny+bdt9i+cu+MMfnkA5jlr2xNEzf372iUgw9uIf37j3vnvee/MD4Gydc+b++se//PY3vr1i0cpf&#10;/uJXq9au/dXvn/jYx29/6KEHHDbhwunT7e0t5UppKj4dq62FZlIDVl/VyFk4w8qaFg5dNushiLTL&#10;ET12YYyw5Jrr8U5EhwCdmWLKvK4mh84Mp2Zn8F85X0Ax4fH4A7W1Sqk0PTOJ7z7Q35tLZRoaGzhW&#10;AOuAswSHq4ZTBFgWA95GB7VDmkVUsFNTg30j17sWtHncLlMAMibZcL+cDvBGuXwqnUmIdpvACUpF&#10;d/J2AA9VOZ6plfVKWS5KnBzk9VQ2f6Wnb/2ijp7BoUhbt9fNlExCETw0UUSnWG2rqmwJegSQUNgd&#10;ZR4POfoOio9P5QQNAhMvTnyOo8VY5C8vvWgnhc1zl+LkBoagkjqPQhs1P13tN9Be4X/okG6SQ9Wf&#10;qCZvkkQkEHq0MLpBnr94BZoNl8umq+BKK6gjqx2aqqL0xyOHlvJ3v/8NbWHnL1lIAne18JGo+ytf&#10;+pe1a5Y11TWAIMI3O3ny1Pe/93+///3vLVm6GILD5178czxZ/NzDH4eMFvIfiXXQ1Y6vOEBIu65d&#10;3dBQ68JbqWodqw0VOjgVxzPuJNoBcHOg6QgCMCjFAxwtVMiczpVNRkmk416/RyKkKiVlgrPCJfpH&#10;11v9Kjd5xervbzZr+FnLeiemBp1BTqftKmmJz07vPnjiwTs/t+P1g3dsttdFi2Ml19ULiSVzN6eS&#10;ac6eZwSKMtzZGf23P/5lZmRqXsPcs1evPfPM8xvXb3aJzmIxg6sNYgNdTBVwNxm5AkAWXB+6VFAh&#10;4EJQRODx0NEQ47WjvcWvx0ZGvcGgVbTjWNNRcIGlu9kHVr9EtWmFBBLFJSg96/jITP/loairzizR&#10;V89fQ4nfAYnHzt15ubx46dLfPfFEW1s7DQGtIls5m8g7dGC4ZQNqxSykNhQjK0YmnZuemrnWc81l&#10;d6A4npmahgQBIkKtosxt77aKNqA+Jr6EzQo9QqS53heL1ta3qrw+p6s7oeTHp4DZ+WraG6BUyZSz&#10;wViopq0l0FJX21yrkTLwKo/HSwlkIOQHilTXWjd/+SLQUIyTZQQ+GovW19SophKfnWKtzNpNG3iH&#10;dd6yJT5vqKLLqxauyHOQXcoBVEcBF4SLrZ6IJRwQnE60zIbTUlNTA1Ei6luP1+upi1hsVuhxvTGc&#10;s1aLYEmUsr3xsVh9PWcVjp8+PTQ5FqyJtXS0QzjuAyBIYHNindLM7MCI3Ray1LVNsHwZdaxWoCdG&#10;bdDUeINlm0dFoUizciJbyRawMDmHDQpANE4oB9mKZubLhKwaqgYJXIkxsrSRoVWJNrC7iODYCFoo&#10;yT//6a+trHVeR7fH5rUxdooQfvKDn3fNnReK1Vy6fM7utMc8YplOJoW8u6FTaGo3fTW2utpgzG+T&#10;KurFfuLc9ZIPbJ+rUJGK1SqH5C02UKIWm43iOAnUAFHxKGkJcCRpVVkPRPKkWoY/QdDzpVQ8AFUV&#10;gycKtHaBMWTw9kB5GUvAtEAShZ9R3VpjiH7dS6seUfXYDY9ouu281y/4g+5wozvcQIm+tEQmKpTb&#10;X18brWV1ZeTyGcEooJ3ATlFSWY0LjmfKkIFYFKWGt0IjqCuGq7EpYxHSBI2indIMS6VoMSTsum6v&#10;d2J6EusVQKgqaRbeBbeKzean0hlwD/6aprwKNNGEWt+UcpdOHQn5PTaHKKGio4CPAZSoSs5vCmnh&#10;hDHzmcyNvoF5i5fjMS7EU1tWrgR9pGnl0fERyTDaOuaVSppWMW6c66kkc86aFpfXv2vn/qG+mZ5r&#10;V+rqIp//3KNn8ePMZTg10qnM8PD0siXLrvdevPW2zft2n6lvrINMfHqyEAqG9u398JaNdwR87g8/&#10;eH/rlrUupwWKd4hMDAPUY6kqoTTUmalxR908HULjqhYCykVCL0M4z4EKBxKq0UReLWcTyddee7Wl&#10;veWBT36cZZnT50/ef99d//61rzTWRm08Y6ry6RMH0LwDKdY0+GqsQEZolgfu4LaylJJV8jNlsrVU&#10;GGsMN/BEbmpy9+Uzx0QOvXnaLnhXLr31yoUjFmeTw8tbiWLPhaOBhgYG1gZSpR32o4dObVm1NuQP&#10;nD5/o62jxu0HM+IYGsl4/Z020SNrecFC+QNBmhMrYI80TQJcRzIVExca5ySnW7kipWZ0CX9LCVbs&#10;VpCNErBhMGZerUgE3AiQnusgtCtaTqhiC1oxW8gkU2CJFU2luKpQWgVtpSucKjt0w8nwrEbgH0yO&#10;TWey+Uhtgz0U1gVLUpacnpBRIcO+qJWx9V7q+8n3f7Z2zSb6G9/6ZyyBRC7ljIbEcLDMUT2qKhrF&#10;GovismvhjgZXW6dur8mYeNHVPRVYmruygBaFFJ9NiwTpjzRHOoPFinnxJBsfsTvdWYMqSmk5V7Ly&#10;VpDKgK9KSl4At0+ylQqVzhZFC+21c4FQ8N1339uwDkrNZpRbZy9c6uyYg0rSYrURApU3y5RicdCe&#10;c8cvz5+7BLKrAx/tHBq42D4nFusKVWi1f2QEp92xvYf6ewebuzpr2xtjft+uV9+I+YM2jyc/XI4/&#10;c4LTNct/bhxcYDJqDtpHXgsEzsn68V7X4hpic1OaRT+j+GxsJTVTmJ2S8+nr166Ea2L+urrxZEZT&#10;WUlGiytyogVbahxFfaFUrMhY5i6vO9YQDTREBacjXFPjsFkBh+Sn+4qJfq007rRVNXUc1A8UUygW&#10;eQFemaqKQ1dlFEToenHA4igCH04oCqPLVkKmFYDAhZOnzza2dnj9wT27dritvFOgp3uuK1lUS9Yz&#10;1wdL2eSDW9fTXLbSrE0EM0VrOuSh6yzD5UJPMtEjV5JYEiDRd778kYf2Lq9fsL51fYtlyeErbxLp&#10;YlsgCrGok+IFlfAx1vzwVJUcqJQ8DP/q6xfbOrsAWC5esvripb4jR88Njc5evT4yOVtgeE//SILn&#10;/LaGGmjePnH3gzgxd+x+7djZXS1r/HoIxxzKMMZJkyM3Cl5n5+BwBqKCjjlNtY2hyfjQjo927Nyz&#10;d8/+/aev7D14cvc7e145emnf/nMfXp+8UKZmNSEVbmS7l4bXbGha2gF2ctTnluxiOZW5USiMGGYy&#10;GmLndPoKub4PD7x1fnKME6gaX2DlvCUP3HJvbizdf+7ayOikxvGa3crb3Q6rA7YDCwCnDAmd98Tk&#10;zOJFc1xO4f13t6dnpC89/lUc/++8/Wpjc9juropYWWsI2lPUOacunW6d4+dygw6e9jd1OCM1Trs1&#10;O3Fdnu3FCXh8z851t94dikU6WmMdYbfDMCup7PB48Vzf1LmR6f6yOkw6TkwWdwzOTI6W7LqxaVHH&#10;XWu6F9RFX3nqtbWLFreG6t967pXrF4Ybg/WDIzdGJuLnrg1B211bGwCL4wDdIwBGsIEnXLR0+bq1&#10;66en4x/u2IU+pL62sbN9zob1W+JTiatX+86dvqRKhNfl4lnRyjssnB3chZRXsZfk04VitgyTEeTj&#10;Dp1TeU7hWJti2gEG5bLOhoYiIciaJ2P6+AWra+d6Zp2th6/FC/3XarWUi611cI1NgWA+44qnFjz+&#10;9ZfFsLljz4FfPPH0wnnLa3whYFr9E/2xzpaiapw9dvmWVbcCicKBURtrhOXtyJHj7R2dFlGEKaIk&#10;S76w3+51Dw5dhA5QsPE3kW8odapFFjg3m8MFdQSUyZysgkoBpOkIeIusIdnYko1O80aWNYtWusiA&#10;QKZgrBqZnCxV5GAkpuhaVTCtyfA7zkxM1NY0kLxdRWHNokhIe3nGphat8VTp+vDklb7JsalMulBW&#10;WHu0JdQx39vZ5ehoo+ujUsiR8lBTFnmcKecAiLFcgqWnSEXl2agvEOCtw5evURbW8NuGqIKNhuaA&#10;pTga7aVXdJWm07XzOvO0xJEJy+TM6OCs5mh59aUPP/Xofdvfeb+lsWHnBwe33LLq0P5zj/3Tw5cu&#10;3/jTn/546eyFvqvDmzavK+QLgVDo1q23GDr59P8+v3XLlhuX+n1O34Kli/d8tPfxxz4f9ATeePX1&#10;Bz/18NmL52709i5cOre7ozUVj7d1tAwPD3n9XqfXh0MaahPSFCy000n7HKTLwXhYks0ZCZkLDQ5N&#10;z2u3eoHS6XxJH+VpXc1x0xODQW9jTWNDrKbJH4jZvSFWEE1JTxfLl6/2LFm+Aod935WLsWAICCEq&#10;LvhWCENlUZlzqPYrmpGvKOmBoQtj8UFd0Hy13rJZTmlpBd45jgYXqaJ54AWHjZdUJZ8v4ibYWIdA&#10;2gUaRlmcRgCsoJhQCkyhni9emSyiAwlQaUkMNXQtsmrTZd6To4Cuz0DMAKPETZYJBbgOoQrUooC6&#10;QUHDTytVyGZ/CwQh2DDRPwTtnoXBtuefePLTn/6U1cEC0dCNEjyBYFUAuFbZy/9fx3FTyXbzp6GW&#10;S+iHbjopCKdDDIdDQ8MjM/HZoN+HQgGMp4mGCpZF+M1MArjKD374wwOHDkL9snjxQlSgdeEQz5mH&#10;Dx694447S6XKqy+/Ojg48F/f/3Y44hsf633qyd8BfXrskYdtFHA58MgCYAZFL0znrxcs6umLl7ta&#10;2hxVFpHBdg8hALgehq1KEbE2/u5QutkpGTKpFMxC2czrkHlSejGfh7sGnQi0cZKp4ln8f26m6pr6&#10;O3d10x32D1DcWo7I5ITOJDkqxBEul0O465Y7Th28NDM+cuXyxILl7vpm29Hdp2+cjTfUedwBaCQ5&#10;peLatf0IXqudtn758W9eun5d5MWTx452d3d43Q5IR9EY44bQaJ0MAOciGtWqBQvfmyRwsMFyYAV2&#10;omMta7SqTw4Pc3aH1w/FCrwaVWUhGrC/u/tufkb1MznoN+GBIOmTx8621nQ9dv9nX/zzS9ev3fjx&#10;z382m08NTY9/7VtfQWm3b//BxQsXHDt69OVn35wcG50ej8/OpgYHR/fuO3j0yHFQvu++uPOdlz94&#10;+YXXDx46uHn9BlzA//7ZLysSoPDkd777k8XLFu4/eKgAS6rDARkr3gBQNA20WtUPyGRJhRE43m0d&#10;yk2ljbLOE7BdpAgJutsKg1Kl2sKCLSuZMklxsF3hE00WDz1oOAjrCNkwq1Iz0aJTRigSpSzCVDIx&#10;Fp+leeyx4OKgaC5JJPnMs6/s+ejQR7uPXe+9IqVyecAZU/E//faVOUs7koUsMDVfKMD53OjboXkU&#10;w36oHyAssgU8OD0b2prRugCHaulsr21ujNTVliFmJI2RoQFTAc1ITvaccrr8lkBd2eKUOU4rFyCx&#10;9ZN6OBAsM0KJs+kVMO4o9iqiTWStkH3SwKd5hsUdLYHX0vScyOTArZTLWrlSpe80wkHRAkBQLBEB&#10;ylCzI9zRVNMQdAVyyYIHECQlOp3+UyfPLFm2OBAO/OQXP3UGXGyNfYZXMxSXhKdW8Cs8VyArDo+1&#10;0R2hi8qpobFEMs0IAiUA+qCwVj1OIA5VGSmUsrJUZCTIO6x4ECEbIrWSVkwJpGbl2FQ6K4BTZiiH&#10;qsKMSRWLei6tp1LSzISRmKSS45bsmDM/ZpWmNVahDBnnwE2RKtz+nGxCCO0sUI4C6QJV7vYHSAZK&#10;LIMHP1tKb1i9tFDIjsWT2QrFuaKaXionehwMhTYmnlE97Ytz6McovBx4syqu3LQLVDwD0xNVVhWe&#10;58fHRlVJBqApWr0863bZIoneq3XQ2ppcTsEzz8DrRaqFbHwEMnYscqCDPDo0+ACr7G6VvhWq0g3q&#10;zKlTZ8+cW7lyjWZAJz+xYMECKBcpQxvuHS6kymXY62fyff0jaMVjTc2OSE0ymT118lxra8v8efN7&#10;ewdWrFicTsGeObVy1TLABatWtTGUe++ek2vWLzp5oqehrs4m0tcujwByvnT+EphemKXDMVjmbflC&#10;qqogxoaBhoE2eQaIZwl2cVu466awF+S+yZjgganRwQFgCkW9IjF6Xi1eO38F/siv/utXOYH/9R9/&#10;efLUsa/+yxfrogGGQNeVOnPysD9cA9U0gS0FcJzgUAkefAH2YxbGx2Kqkk04mzccP74/FgpYucLk&#10;2MnGmuCiJXNTifFCSqqpaautj9EeD3zlhKmkZ5PwuVq8fFmgHG5fz/kLS7uXuO0129/ft3JVp8lk&#10;gejJFWclK9b465wC47IwgH8MHELQ4QF+pYFy2J02OzparEYFjTQU6xxhMzSI7EW5YCmnLeUsX0y7&#10;Dcmhlp2qZFcrdqXCmTLqp/RsBq+aoXmXxwt4RULqgF7SCcnQKzTUW3h6ZtOFbA7ovd3ljsTqIG0t&#10;wRWkE2PTybOHL5ST8pLuJW11bVvWbRWt7mQiRz9y/51wcdW1dpGi54aWPTM71dO/v6su6LQKpNtd&#10;cXqyINtMyo3HVlIstG4jWLgIuexkEKQz608yjgTNRV2BmNMdv3b1RiHhmd/iIPiJySka2luj6BSJ&#10;0THIGxpSEu/1hZT0kJzqs9l8oBz6B4dOnDgJYmf58tUDA0NP/fnPa9asK5XA0blM2u40XGyFOrDn&#10;wJZbtwZCnp3b3wp7xDnLuxJsRfHYXZGYlimY6ZyiV05eO7NgcfecxualTZ1//Mtznbfd6SY81GBq&#10;wivNrBR4v+SC2q/Axa4Jlb+eIT08+bn507UknnxwQ2p2duLaZWxRhCY3NjVBjzsGx6crWJRIeN+h&#10;flVJ0+J2gn2zuHz+aA26KdLKQZ8DRMXq86MIyGdy9X5rWJQDYq6U7ElN9wc9HsCSBuMANJVKzMB3&#10;aEHli31FqVAQ7EJ0jjoIT59aZowyb0pSPjEzM3npSs/ilav8Af/7773F6vL06AA/2msYQJXID0+f&#10;rQl5lzbHaFslE1OvwUpTyTrTpZmoTbN5rY4aQvZM9KI/nLl165KX33l53/kji7fc4u9sfrB7065X&#10;PmIlxsLQ0xNDHgfqM0R8MGf2XzBKAJl94cbWH/74O11zu+bMmTNv0bwtt24Ggr52y6233Xn3ohXr&#10;lq7csHLt1qbm1ppIA6Qh544ffvWZPzqb9eByD2WDpYFLS1qjGfG6Q7BjGbQtk8cZKvpD/raOSPei&#10;5q55HXXNkZoWasmaOYvXLZ6zbMGc5UtXbdjqjkbqmzsam9qhXcVikDMjsipPJOJT6WyktbW2s9Mb&#10;q8W/oawCpBEtc5oEq/nsX54Y6+9t8Me8zuDCjvm33nGP3e595fW3+oZHwjCkElDF2CWFLpe5Qp7Y&#10;smXLkvmttCm9/PJra1bcvnH9JhDDb779AmsjIk31JO9hLBGryB493RfPXG1sp4ByMf75Ku+XAbrA&#10;Jx2KMr7QbE7ae+zKlq23406F1HgDlepyKoti4sJ6b2N9wBX296b0C/FSb0XwdzU90BlYUesOCojM&#10;IPJjYy/84Rf//NgnvvTofX6GOPDum7/8/lfhM9518Miadevf/3C/3eGO+R1QLHHVCAEGBwCE7bBo&#10;t7V1bly/8flnX3rx2RdXr1wbi9SuWLZ27ZoN7e3dwG+e+dvTDMXXxerxTcL+SNgfBabLkTxkd+Wi&#10;lMvkrpy50Dc+VpXU5stunfYHw+PpEuNoGEyw41zsg4liAgdaW93i1d2b3ZXTew6f0WfUxiGOmw04&#10;5lnVCDcwNOFNvPHhbsFTc/n8wO0b12DD/dvLT87buMxkOa1oRhwhXyiIgxL14cKFixMJnIIiig8O&#10;pIUoZIt5xahiiKMTI6iQIHGuyiHQSjFcPl+C/lknoR6iaUDa1bqtAkc1OsKSqQMxBUSONwLuL5vP&#10;zI6OFsoVG4TVTa0QYzAso0gA0uixoaGg2+2HVhaohamJFIFrCw3u8Id7yYGxICPUtbWIzTXlpuZM&#10;99LZaHjUZU2IVt3inqWKqL4FgoLLWQCKQaD0Z3HgsTfZAui/QJhRAnP22qVgNOYR3EibsJBC9dkm&#10;MnYLHfXEFJszxxS9cnx0/8FA3eIiG9vxzoefefzeg/t3jwygh5/X1h7dvedkR3vb73//1MbNK7/w&#10;6Odff+3VjZs2KNX0mvyKFcvlkvL0E8+tXbd2fGDC5wp0zu985aWXP/vJR3zewDtvv/3IP312/e2b&#10;39317p9+/YfbblvfEI1cvXoRMnG8HknXwVhC7YIS0UI6naTXStgtpI0h0lDaHR8cN9SMQ5rGwqdF&#10;G20xZkf7slPJulAXDTGz3Y+oAEhyCCgJoVXhoYA3n372hVu23enyBQYuHW5va7p66ZyUS3scVgKa&#10;cTWbzU2Njff0Dl3oH7nsbfRbfRbTSmi8NltJ03a+gtoBOkEasB+LEAZex132FSH7y1ai/gaWsLOm&#10;aOg04FpccFTYMl+kpNRwopiMTwlarmPJWppFgEFCtXiLVXUtXMUWVLL/4DZICBPhs4HPB2JSJw5K&#10;txgJwQAP1JsBt0PbBsr1Z2ff3b3z4Mz1bds20oVZGmVlJsXCIgWYFVafmyq1fxiE/t5ZmRpHATz+&#10;O39Fykj/YJn62hAe3YnJyYa6GAjeMmQ61coCWkAwKizPWTasXffWa2+cP3fmZz/+ycfvuX/VyjWd&#10;HfPQAe7euRtO4Mc++ymLhT534fD3vve1Tz3ysRVbFkrSmEOEmlI0qnpSIsXk0pasla7E+wYLQtSF&#10;0IVqM1VFr2/2jiYM+jcVb1UpHWifEoGEilJeA/YNRYkiSRC5VwD5Q4WCRqVqIbtJvVUdyFUJJKij&#10;al/2D0fcTc7KkKI2f+7SxSMt4Tl0iQCJ7uAcJ44djUTaCNpTplwr2mdXzG/ev3ufVKogRMrpqpUV&#10;+qPd+//7Oz+fGJr9r//44QMPPfylz35x184Pli1dKIqA8kuQDdmsdrxSdCc4u7C7V28NjixDwasA&#10;K6LqFSvWkKrER8cQcRJobKFYFg0GPPLVl/R3bq1q0AKmCDISLH81/QJUfGomI6XKYUf49JGTQV/A&#10;7nUUTWl4dgSCSnjD169fibIvNTNz9OCePdtPfPTW0Q/e27t7/8EbvVfHrg3rFbWrs23bnVvu+dgd&#10;d999p91uK0nlprbGcCwMqWFNTS3kiL/9/dPFYnb+/PnJ2YTX40XQCKAZ+O5kXCdSsqNdZQz0ClOZ&#10;STMHVgcuCK6MdpEw3YS1As8+yjKaLaGZB5FLUUjLwP5cUGSEAIicp4yntBoZRRfQSIE5pxiXx3fy&#10;+HloCmAG/tkvf3XL1lsuX7lkdYn3PnBXV2MbFPJz2zppnThz7hLHm7XdLW5oFrBoGTBL8LUzCUJG&#10;0I2hqSkabg5wq+hJb9rxaLoMsr9q/EO+Cf+XJ16VshO1/gD4Xl9Dk8yxUATARquOx0NWp9XjyyKz&#10;h6HKiKuaitsEqzsUJGyCWrU9kgKuelnNJ9MAhR0hf84CDwRvFwQXxdsVAxWUls7Q8CVChsuTSGlo&#10;sbaGfWGpWDmw60DYF3M5Ak6H//T5c06vq6Orc92mNT/540tHrp1dtmohL5XrKtaADO2GrFqpLMtO&#10;QHPlrW2xOkbGx9KlvCccQFgLri1RqRDwBEuFgf5r+SwegXIB4SyFhFVJumGPkMsSHizSgrgN4NE+&#10;j0vPZ/quX89n07A+wpQLz5aNkESz4NDSDjVJZ9OTl8v0bMVWMuHOdesk9h3YwggZJFzRyRoOGg+g&#10;ggoLaEaxrKayBRH+LZgAeUvfwCCudmPMK0szZUVNKrK3uUW1WAAY0Yoyeu08W85QMEDPJlLpgt3t&#10;MfFAW8DKACmn3XavVYCuy89Trunei7VtTVXK2RmBx4ejTJ4oy/lZv8+FgCHKgptg54AHMwjJqN5T&#10;HqyvqSWmpwBRrFy/fmJ8et9w75JV6wSatapmA++zJjSmQHkgZJnTkXELxagDCxlrZseOg+DIPvmJ&#10;hw8c+CgWC0GaeOP6IEJ0asFh1fgTs/KhAyc6u2sunOwLxYLJ1NjMZK6pvnZoqO+fv/C5xVsXLV81&#10;z+MRKcGcSc8OTU0kcunJ6clEZhZtFXB+q6ezur1UU4x0YEsWmhocuOEJehS0nIyscsaZg6dbO9u6&#10;53W/8NrzQyP9999/twidKAO2JHvs0L7F87siLYsQFFCRkT3lLqDbZWzYZnG9dAW3owASJW+vm40n&#10;ImHRJkBXT/df75mZHI5P5Dq62hQl03u999r0kNB/1dnQLAjBRP81f6sz57D5xMDVsydC3rqGQBdK&#10;i7fefWnVmkXYHxzWIJT+AxenyAJZ73UrmeGAlRB1LsjaArQtyFphbg1Dg4qoCSgBsUhLRXU2IY9N&#10;VVJpOZvSCjkll8vNzORnZlMTE8nxidTYVBLmakkDMe7zRdyeACTlyWwSbbVmlFLp0Ux6rCwVdJp2&#10;+N2BaNTu8iA2TJahn+fT09ld23eP943/6Ns/3rJqS2OsGU5jnrH8+le/ffxLX6H//XOPOHze8+MD&#10;B8euD2uVJEVtnlM9qGTKXuD9GU2ADJUfG/eMTbHJvDSTL6XzRvoDBntQ3FCvZyJ5yse7BnnrdX8k&#10;01ifhMX58nmPp5Z3eqaz0x7IxynZ7ghcHq4Q9mbRygTJCUgqJ1MAYF01sVrYTBRF7+rs7ujogpX/&#10;nXffm5yaQivn8zTbJEbLFq739dzz8P2yWj6w54PmuliZ0cyICyD6h2/u/NPzr8xdiYaqru/Q8YsH&#10;oHhuF1ubGxat+P5Pfztn/uLYgmb3HL+lOMFd7zH81pTdl/3z5fpzkuOu7pGtziSbs6JF1cpOjijO&#10;jLstXFN9Q1UvyztyBlsmBJOyIjnQQBfJ0YghIXnBpKE+QuVAwQECKEgSmJxUBTZQvOg5lA5TNnOS&#10;J9M2CwgSZnI8oXJICVPAgQCDAfeIr0RoAMIUQy6nE/HUzHSplC2kp4vJiRlIm4cG8rL6iUceg+Vm&#10;94fbEUmoV/I1lQGFNUbN8s5TF2/dsNxPGzP5sX42nXZTNp2LwZNfyZN5Hm9CNz2M0+2oFUeTV/0h&#10;sHDFj17dV2Npaqudv3rZtj8/90yRzobabKYoA70jaHF0FFoY70ySVfSxkpTaf2D36PiQ31dN10Bx&#10;UiqX4qk0RJCZfO7M6RtDPTf+/M7f/vzmC+c/2lvv5iMrglQzdDGyphKq6GzI1Tm8QqIwVd86p1hy&#10;FbPQuyECqkwLOdHJCDbK47eUQH6zEPIE+kaKb39wslRyTQxrL/11z5XTCZetzaT9ZaOOdi2wRFYl&#10;1donnz96+pqUUMLXRokDBwfksn73fM+apYuz+dLr739w/OJV0uFw+XwtTS1337KtPVB35eyFgcmh&#10;gaFBWSaOHbm0dPGa27dsMYncux+8WszIX/n8N+xW8diek+Px/pY5NZ4Q2KoQxYUu9cTHpoeXLIt6&#10;QwW4c9JKmlZTgETslJVVnBSBbdG9/6N3FncITPZYOjFSVsqqXijm43Jh2lqecRWmltrlW2LUHUF5&#10;qZkxmLRCFSQiSdCFE2d379zz9re+/c+gbPsnb7z70RuPPv7odKbwP0/+jeLERx6968rlwXNnLhOq&#10;5HHaIbOB0Bk4PfgcFHaQQ61eubouVrfjg52nTpypSCoQzmi4bsumrRs2rWYp/npP/2DfUNUcyEEb&#10;YrEKVtiunKLDaXfV1tdE8cPrCzrdQG7g6vb56rOqPSXEdg/nR2j3VHlBM2udw82U6eHmtXxNF9+T&#10;bLyQ1ngi06UPeEdP/vjqpcZ53TJpHx2YfWDbrYDhX/7ghe61C0HQyylp8PKNJUtXJ5PpnTs/go8O&#10;pyy+7Uwq+f7OD2qbaoEk5Ep5t1VxOB0TM1PQoVjRCxCkwNmAX1ptDlQksLyopgQbaD6X97k9akVG&#10;FWbVKReAvelZZWjaCTGTzwEBht3hKSrYYpDBgJrX6L9x3cFbQh4PRNDDYIhN2UzPJK5eiA/3+Rr9&#10;zsXNZlf9jJvPOqyGAJYMBLWC1S1UCzvTSbh5Q6RVkdYdvOGDOxAdmUCQiFbkTEDS+PKaw2YzC6Xc&#10;jUF/AbkatM7YGJYrU6UqmkuK0wYNiFQeOREs6aHOtdcntY92f/joZ+8aGhg7vO/Cf3z9ayxf2v3R&#10;0WXLVkITuHR5p1v0vPri23fcddv42JjFJi5YNA+pM88989K9d99z6dyVoDfUOrflo107H7r/k5Aa&#10;vPDCCw9++mFXwLNw1YKe6z1Xz58IOl1/fPLPt9y6yWK3afDZVkVYPLYhC2UXKSejczi+aGpsWg3D&#10;1rCgzroAPTZLx+Xp2XTFY6Haa3081S5beMTzmCaHvAO8ZVhTDJ0AG3Xs9Nn1m2/BLeg9t2f+4oVN&#10;rc3IScqlZ/L5pGqWDVKiOAnLub4+VISDATZnAHoAP3mugjy2qhgMrCXEOpC4MIIKS5KBO5tNl6P+&#10;RoGw04YF9clN6SJCFpi0NiFD21IoDPRcWrt+vdPlhNtGZ7kKjT0IOji0ITdlcn9XjVXtMlVjD96v&#10;qVomJzMuMRg0BU4hyzjIDUr968Gr3/lrPmr/8+DermUdsZKECLAyqcq5TGZ6Ejo0VPY3A5Cq4sJ/&#10;cFYmfMqQ+CFSAXkcePE3kzlIouppDAbRbI1nC6f740OTVZE0Yiy9LodSkS6cPvvlL375yT/8j12w&#10;LFmywu+L4pF4/dU3IZj85EMPFIvpN996fteHbzzwidstVmIiM1LKXOOlpE1sJgzkekhJqjROZv1m&#10;yWey+8d1NHKzyYnB8ZFCsQw/CUjnm8GFN6mnmzRQiaJKJuziFZgpEI1YKCCHBdIwO0tbSrgk0BTd&#10;JLjQNFYvVPUTUXjf/PU/4jCQUhLSyMlqYkDeDFj5qd6EXrK2zqlx+v17D904fHqSnepdML+wYnlo&#10;oC81O+2D9InglLMXT21Zf09ySp6ZzsKeNndu10cf7Whta0TKHtIqoeHtuXpt965946OTA/2D/jAy&#10;bBD8iOYQspVqxQqqEH70dHzGrMgdjc0V3gJ4qEpVVa/4TV/YTcliNXqjmnoB6gL5cyjfaWwM7772&#10;/s43dvzg//54253b/vby3072nH7gkQft0HdpCs5KuVxqbqjfdtvtW29bu/Xu9bfcufH2u7Y+cN/H&#10;H9h6z313fmzB3Hlet8cJ+pYDW6aCMGcsPDp5m8MZidRphrFxw+quzq59e/Y88aunK5VCE/S0ePqr&#10;jKaOMMSASgi4qrRRgy8CVDaRK8gVpHcGIf1BaCGiCLAh0Bz2HbwZPDg3LzUFQzY6N5SMFsZRgf2M&#10;5nEVQKrHZ5Llsrpr+76eS/3NdY2AvEWrbd78+XVtzZCx+W0OVVaLCVBl2sVr1xXJWHb7miqKxtEl&#10;keEARGlaUaQZ2QCAlLcA+gG1hO9ZvesIV+Cg86mGrJikqrbEPA2hkJzJuuaslIAjoGkqzvIzs1HG&#10;KTjCccaS5SANyDDpiZgYgS5DZqk8tm+YZzRDRFWTK+FkcQZ9ZRpXgIWUiIeagGegESSdPGu3KDKs&#10;SjkmV+IyxUKaqRTKUrF8YO8xsKYd7fNYDqrs8N+efyZcG0L7ekfj5o5AXRjGkBtXh46ftKF7ttMZ&#10;Xk1CVmaGGSMcUzMun7dvcsQfDQZDPgR9meViPhG3cwxo+ObGOku4PeiyuPWsNHWjmBivGvBQkdM2&#10;1uoEXYw9I5Xq03gq0NRMR2qIYIPib6j46svexqK3seBuqAQanQ0x2ieWaCWZn51JjJJGqTA7rqSn&#10;Ya+1Qx4JfThVqi4ZVpzIScOpUkPHggIKTVXy2vncxECxWBDrWiQr56oP2V0sT2SDZkUbG4YBzxsI&#10;qw4Py4vYMpK5rADECq2ohRchiUGigESK1gAUJxY5qyYnxWizzjlx32wcY7eSHo8tk00j90IFjIik&#10;DjDUkN4CzqnqAhGXqV7vuQJebtGSpRcvXrVa3HNaO0AKqyAPbSJnd1qCIcNhR+KdCUDI0OAfhkrq&#10;wrkL9fXNa9asTszMnj59euGiuQODvVeuXJ+anp6Jj5Km/fipU+vXLzl76sac7k6blRzqn/r0ww9N&#10;TV0Z6p3OWwvDYwNenwPsHY8QYQ/iqIKCxQpptN/vrqmJSJq/uqlXURvwsgYemVDIN5uJu6KemWIa&#10;LqapvqkaSGhaG2/cuD4yOjhvbicUhbSpofdEHTu3oy2hVg9JmrMqMEMycECRrFVUlDJ0doXMdE0k&#10;OGuFSB2a3yLgzLCjy2VHyyKFfG3D45enk5dCkXoTlo6JkTIlBpvmF4d7DK9U9vjAaQQdlt27TmxZ&#10;cUdtU2Q2ldr90b6Gppqwyx9wRxq8UaYgeFkmGz8THzzhll0ujRKKCpeXkQsMPgdshZHNGNkUcp0h&#10;ozPrWrholIvGrHX1fE2N2Ngo1NRxAKnrG22Nze5oncfhDd7c56EYh4COtzLTM6OpzITLxdRE3a5Y&#10;yBKL2Pxeu8cD92PAH5YL0tlDp9yc6/EHH/38pz4XdIbgIL168YrX7laQoGBSwWgd7Xxk5anMNc0t&#10;N7XbWzxEs6fSIoGKJTg1V5wZzAz3GpUKYrLMxrZyrE6NxHRfSAvXGf463e21hH05tTg11e9hdatc&#10;qCSzjkDjyFQ+Is0ONNp9OUtwxlpxu0i6HMj3J8+/186aEV9L3u7NZC4MqZmyyz2va8nJ1z4489ob&#10;t962qa6jsXPdZtrbuvODI7ue+2tb+9zL10Y87ujm9ZsGB69eGboo1riAvSIlec9bB955e9ftt217&#10;/dU9bQsbl96yZlYq/unPTy9fsHJh68IGV9Puw3tiy2NqgCw1eCZIi7638LFDTunt85XVQe3B5qQb&#10;oD5HVqi8Q9QoV+CF9Jqf5/y7vUrt8ov19jHrpOkY8qtpsZhFkcKWVQ/vgXqZVcDBsTbWSSnoFgFu&#10;67ZS2W2mqcIpF7enLnw9aI/HXLmgbSrAlGyycu3Sfi15li9eJtPni+PHUoMHZvoPpcdPZ+KXSG0a&#10;0Sxjs+ckI1NhmUNXBi+O5r76rZ/B5jRwdeDckRM+XKLZwi/OxQ8N5PbtP4u8hQWrO2bDdI/PvKLL&#10;pjM8qXNXaa7EXctU7SesXICGoENKBmb7bYk+jsrac0PpV/785KYvrRIdXLGondx7qamuUWcyhnUa&#10;ZM7uZyY+2fXQH/756fW33LGoYRs943/9idekdOLW21flpfzD3/zsC4ef/MOHPzyZfmrs9MFzg+9J&#10;5A1XNOlaIAe22B3tFpgUqsCdSqBWouj16RxAGQeiCnhIMOzE9cmpurblHF/Hss6Aw9OeM1y0X7TV&#10;SITr97/934Pnzn7hSw81hg0qd25ZU4Wx5l6RvL/44c/Pnr4acEUqg5On3ty+vKH2nk2r2xr8Q+M9&#10;01xkh7yWbVnorrUBJDITpy/ufH77X/+yqL0pggDBxsjGFbfc3rytnq3tPXL1ods+dt/ddyCQpJir&#10;+HxNd9xzv+h1Xu458vvffm3VqsburiarO6y7mg8P56/lK7dtm+/wgIMdI81JQh7lSqOWyghfnmAF&#10;VDtljZD2Hj161yc/p9sbXAGYn22EyOVscsZWAYvcV7k6I/dPTp2cGT1eSl0S9InszFVFTqSU2Tf2&#10;bh+rZO997FMpNf/6my8X02NfePSBmMOz/en/+adPbGuqi4xPDfzLVz//2o4Pj1/tW79pM3I8GYK6&#10;xjJxikxT1CT21GB43pqVHQvmvf726889+zfI0Gsjfq5+3py2JXcs2bquvn5g4tS33/lxKlCo5YQO&#10;3YlkxH632KrwOdnMi84EQ+mQzBsZszBrsbjiROhYwpNnOiNKrsZ1LmYbFlR/iVH49v5Qy1BhjBY0&#10;MW9lD6anu6LBgVt/XE6K5LkX6rZu9oebBt/b17wymixVWizdf33p1KP3bAQ3+LVvfU0MOJraGhx2&#10;PhLygE167eXXgPdYbG5ZBL2T9XL51JEzrb7Oki88blVYrlgY6As6YwbWjoZUGnYmneHtNiDiSHjj&#10;Tbavpy9ZKHlbWtnaUNFm6ugjkEBtlkVK8XH0xEAfR7AeT6ykcYghp8m41D94cc+xYoWOLljDhbpM&#10;A8ciuA1HlkboOi8qEO1rQkWm07Pp62e1yZ70taPKxAVl+kp5/Hx5dkJE4pJghdsBYJtEwMNtrUYu&#10;RnymxzaYmxnrPzt+eX96+HxNtUywCwqZvNrXyHouXxiNrVpE+EqF0b54cmLOHbfqIVci2f/4/Zsn&#10;hi9en7q86TNryxblyf9+5eLRjzgLuWnbxqkEbbc2r122rixPvvf+G+tWbpvpi8Pk1dg654P3d3/q&#10;05+GOfiZ5/72qUcfeOaZP4xPXP/w4Id3Pro1urjB0ez2tdXokEoSUjW5moK4ghVpnJtWqKpgG87B&#10;/k0mY0LFxhIlFkoau+gMw2jB2L1I8C0KKUQqQ+fnI90CphIgco+GdJ0U7MJLrz132+Z1Abtjx+GL&#10;NfXdDledzRm2OGKiP8a5goiyL4lcSeBKAJL4MuxHVVqFRCa4hSFtYP5weGJEBLo0qA5VxoLERz8V&#10;YtOcQ/daOS9yOis4YNGVQk2lc4KKFAsqS9LHxsbnbdpWgn6MRuo4SuecFRL9auCG1SDg/MhCr0Ro&#10;UHEg/K1owv+uCBcu0vOb5/goRGehueIUK5V0EX1v7Nw07ZjKlkYctns/db8FsfueubovXHEwY0NX&#10;/aKHUqsxqzkkYSCSvZr7X65GD1YpKzBtCKXU0SriI64gD1UHSXgtTFvQ9bv//unPf/Gbp/78TMlk&#10;l61e+/72dw7tfueRu9dvnN/y4WsvNUWdb7/6ejqZ+/K/fVXmK89ufzLHTn/6K590N4c0j83lrfOG&#10;668kbozMXKmJhdHAOwwb8qsUls3ZPdPJVECMBN3nWjyjlfGGg9fM564OX5EcRgA2BuSWFaapK4nC&#10;JRv4CW3GQZLJ6alSthiprUOIngSOi0ZqM/qXqp7opuWpqpusDh/4R1B8lcBCpmu0OD7qYkYxN0UC&#10;M1tz+Zs7w78bqmtat8Mjn71x8Hf3P/DHY5PpDLdpsau7ztxx5cT4ILFRWTS66+xVdWrvmYt//a/f&#10;7754cM+FlyYrxTXbVjKe42SBGNoZO/3e1U/ccVdnw9btb/ac2vHR6rUbNCtkN0UkUHNG2SWTcrKU&#10;SBaDXXNSglANhAcCgBqtmrJYTRJU4B+GzLJKWVVT0eEDR6ulqzpkxoKdOtd74tDFnSdu7Dt16aPP&#10;PHbP3K6GNA4URGISGlTDplmC08pqNaO1nliNx+5gGBuX5mw5qqLDyWUtqUzVc2CQcjWkBFiDKdKK&#10;S6wakfJVCx4Bzxe6zbE3X9r93N92RFyNrbV1GkzOlF/jnRJlw4OnIN+Ls7iiMUQZJoeGRq/1qOmk&#10;NDZCJCeAhHv1vI8u23XZzjL5Ql60+CoVw0KKEE9q+QrIRLOkpCZnHn/knzuaWjwOW3NzfTAc8HY2&#10;0HbEolXcFdVJGPBETFeSfMxpD7nUfKr32I075s6pEWxittCCeLHRAdfMaMP0mH9iwDPe3zQ+XJ+a&#10;ZqUiX8ggP8FmKuhYjFKuqm1CooauJUZHmsKh8YjVZlJi1jALRFGwqmEPyl+volOzaYRmlcJ+E8J4&#10;pA8AUpjOiDN5p0KkpuJIuOMDHhluEkTVk96cDI2n3SBRAcPV7WcMeCUxH6QjGGoX7bXuWKvg8nrC&#10;DVvu+Fh716KqgJVhoTZcvWzVT7//307e3bi0zh30+Jz1teFFY3HjRz97ery3fGvHx+qk2ojsCZp2&#10;hDrYLXwlOVjvodyCySCxwhUiIjWa32U4KCBWJOVUGVuR8hq2hrEZVSnrHpsFUkQoMLI44RG8xkVC&#10;9XMpAeHd1W4d+wm2BYUoK/D5oheBygPIl8Cqdofu89HhWg0uQ38t648VFHp0Oh8fm5CGrpfGphC/&#10;oE5PUrnZ9gaof7VUMVOiSD5aM3h9KEzbXOEgcHMHi9xDEgznlCE52zsKVr5C6RaHW0c8D2tev3EZ&#10;WJ+FdNGaX5MwEaXFwgbBcTIecVquyIrmc7isUEHgPzyElhDvrbeFG2W7II0NTPdcgM0ce14JEfeM&#10;UCb57/7it5949POhYAyw6eJVc9CJMYDJTEEuIk+cL+tkEaMJGEgUK8jroyqc3WabO7++vSvAO6Ta&#10;Vg9jJerbGldsXOEI2u0BbmnMm88Mr1gz118btoSprsV1nIP01vBNCxubFy4YyMWHDxwIwOXeEcmb&#10;yNddVSm8aTd/YVw/I4671IkpLZ1003XoqWQIe218WkIYCmHn2UxqyuAUTdRlQc1OaT2nzt+3+TYI&#10;ro5dO926eh6FvbtcaQiGJyYmPLFYhY5U1X/I0yeryCVRmhH1osWUkV0eiTXrtNMQG5yWmRpnbmbg&#10;MsI5SCYseGv3ntzd0dW1tPv2oNgccU1JJ49aw8uIhrkEmR8dvOJudyf4MulcUhqZvvDBT1Zt/uTi&#10;juXyiPTOk7tbGhaHYjFD0LwhkAkaOyHzxpxn4o29SlToWMM2z2NrWmV/raO2g4zW2ermlC1Bze0m&#10;sBm4OawozcGlAcbh7tj4jKln4N6GRYfmbRrGcdBIBIIgA5sQsjVIlq1pQW6Nj7QFAo6uOvu8kKVl&#10;srfYeym+uHtjNNS5cs2tcxau8AXrMpL0wrsffOsnP9McnqYVyy9MZnef67k6maR/+vUvLYvWdtkc&#10;gYos5gv2XCmezcYRuQYMg+WC0ag7GOBsIGrh74aFFCAa4BwgO4DZsVsi0pMHFzMZn5RVBSpHmK19&#10;Xu9M73lntMbBuhBwYgrVsE8e1ZJccVlcoNFMEZyGnUkXheSsx02zLf5eSj107oqLDzZ7wy0Rxy1r&#10;5rW2tV28dGEmMfupRz5ptfN/fuZPsfpwrDaCzJnrPb1vvf3h5z//+B23bfV5LW+/sXPdhpVNjU0W&#10;wbbrw73z5i5G/uOx08exXsM+t0opNqRHK+blg8fLFrPukxvyrQ5JZLwFHWynoFGBy+mRw9dmouFJ&#10;kUn29ZulpDdq8ZQr0oSUjEtnz1y9eK6358rgscOnEGzW2NjsdLgARZ8+dfrMgeO52cKBvcenJ7MC&#10;C4e7XbCHzvbk950hrs349l2VdbapqDoHxsDewO+wTCa8Q5OqxkSKhncA4SAFDHawt7avXrfxvoUL&#10;13/x8X+tj8WQJf7iM79DYwR74WuvvWmFr6FYaHbalrSF6qLuRHbc6uNBpyULySrEq6H31cyiN9dL&#10;ThybHTkw4i6JbJaaU9vd2rjg7rs//al/+mKjt4vVHNM90xiXUiqUYrFmQvVW4s5T7w/96UdPBpyR&#10;Iq02NtRt2LDkK//yBaQP8Tb+rXdfHRi+vHxpy/wul08kBLhmo0KkzV/fCWDaR9loDFPQdBi84W21&#10;oNiaI3uV+FBHGIqiCmZQBPzgS7jp2aFIDHMDJOQeDrtaz2WzY+XMmUuHG+odn/vE5iiPONiZ+nAU&#10;bbPL5V9c57t1zdzbN87raBQ9nsrd96+INSLjNO62ldYtaVi/co7Lbb16cu8vf/DT7nlr1m69t3He&#10;/HB77Utvv3LkwAHEy3iiUS3sjsxrXXLbHQ3zuhH8Z5IIRnbRjC2fye7Z++HrL/9+2cqmaOsSZ/2a&#10;IlV78PQVSYlvW9+Ew1qTJ0gkcE3nzJlsXpGnVXlULo7NJDB0RcqU+m9cW7ZmScbITxKpBFvKIGHe&#10;0Dggpbm0DRYFgwy6XLFY1OPzFEFgmgqG/uQThTee2XHvps0NgQgEME/875OP/vNjnvrQueu97324&#10;45HHPk1UlO/8y7/+4rs/evT+T/z+F78SvYHpcvmxf/mPc+cHMS4Fw5FmYObp7zt29HAqn4o21cTa&#10;6m9MjnxwaO/U/vedSsljt1ob65tWIh3lUWvZfeRg7/mRCdDZzYBRxZTfwgclKixRAoaGKSXQcBOV&#10;XDw+yWYSruS4zcJH7flwqeIvR7iKoKQztXRD33vxTr7Lp1gHzk0sua91aP6nBi9c2xrSVYuzvqE9&#10;Ex/vzdxYu3y9nwgfOnejPeaua6iHqgNZFEiLGh8eCnp93XO6mpub33nv7dHRUYvT5gkhnadipkqo&#10;9XMCbzhpEer9IoLNXQbCrWggtQriGdwwvGEohAa5CwUDYygWBckFR0qVc0DHA3gY8W4qAZEwsl/t&#10;1XgJE3G2VCpvHL/YNzTsaK6PtLcCCofRbNLEcCQpB+w5VbZmC0oJJtNhOKIS8QmI9t0+v80VsHqQ&#10;cRMTfDVgUfP5QgHeCocLijUAiqhNMSMMuyp8OBhG0Fhb39LaZnVgZsvU6ESiJJPj8XReUlC/xVpr&#10;VcqohV1o/kJHBMFLro9t2YSwIkyO+cSn7gdMtWzRhlvvvPNzD3ztgY8/0D6nfd68+QvnLEBT4hHd&#10;m9Z9bNWSDYvnL1+3eTksKbfdtq2+ts7n8WzavLG2NgYZ5KVrV++6b/Otd97qduOJhkvcX827rkr0&#10;qyQVpbNWCqioCF8t8h002J2Q4KfIqFuruWvITYSZggJhV83ZA1cA5A5xo9VODDFv1URyCOqqURWX&#10;Ll2Asr+5vvHk2bMYk9JQVw/iqVoUw/kHQolArB8c7jCeI7UcRpWb6RBIjaqG0aGyr+q8bjpFqym9&#10;+Gv4CWyYJse6StkKRhlVFwADvSfMD2C54BZBoJLBimJBKTudDodghRzaWnVIo3wGiUDLyCTEe6um&#10;UFiQ0qeB2GeqIRwWOgZJaWOs1kfCi4E4Iwxj04MQv6eKs1fGFdr29sQ5UpQh+fAB0q7qmwm06fnJ&#10;aQcywwDjVS3YyL+SYSiqRilUm0O8i2qgBX5xUzGIfqsaWoHhOd/9r++BTXrsc4+3dM09ffjoB+9v&#10;v+fubWo5/4UvPR7yu9Zv2RBsmXPs0PHv/eznki49/+oziLx58FP3IgwdrAU88DBmyGrJ53FwLJud&#10;lXyuBjTCmCGSVJK8xZuWlav9ZEezzU0rLZGlTS327g5MU6Amrl6dmDw7mpguCGbIZStUsjzHZXKI&#10;b4y3d3RVqdaqJAyaQbzgm6K6m+K6m7+pvo2/E1Y3Z3hVQwJLnNNeURYSfGV8yir6uwML2UOp9J4r&#10;/hrPio8vjLqU6MjaXcPnr1cGls/h1jew45WJV8+eIm2hIwfPrFm3VvCxly9cuXj19KOfv9/lQ0Rt&#10;IT3i+Osf3l++okYEnC/ETpw8E/JaFVqPNdaUCGg9kHquIfplfHSiqbMNAvfqLUTW4T+cX3hNMCRh&#10;3BToGbQzcO5RFs4q6+Wb0DhmAmnhUGTFqhUYMuZyO+BnW7RkYSqVMKxWdF7VUQEI+qj6ZyDHYxD4&#10;UR2zhUtRHXI1bWoFLAQCd17xgX8iTXSjcMqB7sugYUfWgg4eCw886cTntnc1Ll7WLpe1t1/96PCR&#10;E6WKBFchQi+q3Sk0duiuQMXDwEoRoWgI/mqXz8MiPcpuxRpP5nPxVAbOaqj9PbYQDjwIBAAr5LOZ&#10;2dnZHTt24OXxPOdx2+d0dUSCIehoodQoY5iWLNkVUySoZDEzoxRBEzk4gS4gZC94+uJJncmpTGEs&#10;PTKRm8xTcpJQ46aREmwJizhB2/o0akaXpwqFqURmenzm1P5zaiaPY6iYLV3ouRppa3Y0xLIQ+BqU&#10;FQGwhQKDXlJAEoEKd3J1sgJkwg6bWBVyyZmZWSQVoKEtybId8dOhILKNq0Y/7KvlohXhgKWCG/lA&#10;Tk/VoCv6REeAYO06ZWetXkSc3RyHAbIUxCQIM+2pPz955erlZcuXrd+wbs/e3WcvnV84fxEKQIgn&#10;21s7t227++qVq5MTk80NTRhcqanIioRg3BycGmH9HtMbyrDOEuOGvwMXDagui7gH0loN8YICTyes&#10;iI1F1Foxa4dyAGoLp9/p9LqdbpKlq6qYKs9c9ahjFcANKWA/uDkjAbJaiAzBB0H3BzQFwj/8gNwc&#10;vmVYMJAP5fPZPYGYRfQm0sXRybjFippDdXs8uWyxiAgAlK6GLobc1WOGovCkIpnA7vMhFgkQAQ+i&#10;GIEhuH66buWFbCLrd4Vhc/WJIQsArpu5OHB5WZDmUtE5jL1CdhQe0ZsRL9jLcJVtJKukU2A3eBH6&#10;U2TYkqDi9+7ap0vKA3ffA2Xm0f2HV61bbbGI4O3xvGNoCupnFYkQiHkyJYxtRA4QOCsIMABYI6++&#10;XCpmMllEPCFMBRMgYjWRSCyCdID2eXNjbU2iz9fQ1oQpmpGgv3vOHJ4FCWrpaOu4Zf0n/BE/Jpkh&#10;DgQJB26q38X2zm/WXdbR2mCcM+JjBc4Vcuax3xOCy+nHujbAxZn5opFXQR9AL5IjtGJl49pNE1OT&#10;b330waJVi6vjsFTVQXKTEzORKDAg982oKrz0ImRZmCKJSZ7I90a6FW4D2KOEZHFZAc5V04byWVm0&#10;uwvlfLmcamyozY5PjvX3X+6dcrbNCdeWGHmyEu6CuTJC2Hxsi4vK1nZ5Xr4xnhxKI5R1/gLEZCx8&#10;7Y23j508WVcXQwY0ziuGZiRCaZjj62r0TI0PJXP5sZlsEY2pRPC0x8nCwxPw0YEoE/WpwRgVraVD&#10;XWJNneloplxzGMcyZ6CLt7vIHOdJWcUiw+cIDLrQkILLRqMRhw2uLXc0UFvOyjeuDu7YsRMzMRYt&#10;XFyPNCOKgejr4oUL2z98/5133sZA0S88/rlbN24cHhrOptOHDx74r29/g/7UwxuT08OzUyO4oSqm&#10;lsQT/rYuzo7kBgA00O5z6J5RAWGVcTg0sNCIEs4riJGBnkplBbwqji2N1CAeA89YPaJhmqzMVvpn&#10;HQ31JQSW50o2h2DYGGx7UknFtELR6SNElxtAfQWtUx8fsLsbGgWn/9ihYy8+/ceF7Si4hVBTEzbc&#10;dRvXiS6xouR/8ovv33rHFsie9h849MQTr3z2sYcWzFuQy6Rn4pMXLvSsX78cPZ7L6Y3PJhAagRyb&#10;1q6uX//i13UePweWnITNyJCQChPlnIsas4pCzahZKZuqEcqzef6F80x/frzO0XrnarWU0iOMFLJw&#10;PdNXToxd7I2HA63/+pXvbN1y993b7t+0bmsoHG2uberumLtw8YJbV29btnDDsqVbW1rWi/bFi9b8&#10;h917vxi4Lzjn0e5b/q1580PrNz6wZPWdy9fdO2fplnDz4pr2lfNW3tG9YuvcFZuWbti2bONdGzbc&#10;1dy8mKcxbSKCNXT93Ilv/euXRSYb8pJWtrhwfnB+TdP8puC8tghkwHlpVuLLtJdL6jlaxNulKsW8&#10;n1xzfc9U6TLx9bv+40ef+8E9y+/ctvb2xd0r5nQujUVbbJ7g9Jm+K0cu/PX3/33P7WuyyURNuIvV&#10;Gyozrpkbs4/c8yB84Ld/4aFL1450diPaAYmo0ocf7fj+T//P3AXArFTk8ztZj6VViXbCcUuqVtmw&#10;UmVdQ7SmTQykkmpqFkJub11pQUfTYoQw0UyEstRViGgotDSnWv/2wnuZEnLWWp67MfW7732nr+/s&#10;ffdvWNnlCVtLPmSUgPsL1/HBJtYmRmduOM1i0E16faQDjhm3YRX1gjQ5OnaVpctWOhMTUks72mtb&#10;F6j2up0X+mZoztUQWb91PUbk7nl3+/u7X3n7yDO6mWtvqsW8wOoYFFMZ7Tm347Unn/nj94au7F61&#10;tqVl+SK+dvmUUffm7jO//fkPvvDImgW1FVO+BqBFMWzlvtkQ5/S3tUsBt+Jx0V5XpSxNDQ8dOfhR&#10;16JmHSPeMHuVgEVBKWI2wMgwL0OCCyGSls5nZtKJAmLcAwHTZo14YxPDE68/u/Ox+++5fO7CSy+/&#10;mJWVr37jKxJt7vto39TU2O23bhnou37s0MFvfuPfEYj9zva3H//y59HNXjh9ZI499qUH71zZWbew&#10;ucaNq2Pq4aAPsZOjk6MwfwC8gq/0zIUrv37yzxmS8ruj85x1iyNzN61e37V+BWqyg8++8c7oLqAd&#10;sxNDCPDLZ6Z6jh8eO3i4tP8Idfigv++U+/reeT07pD3vZ97cP7Xz6vC+SwO7ro/tHl7m8dg1G0Id&#10;UoJcu2rNy3qn05S3OeQTp64s3nhb69y2dw++12yP1YpRsanl0tF98xctcrndT/3lz2tWr3z52edf&#10;e+mFDRs31tfWrF2zFqqHN7a/3TWv2UqpM4NjTlfYcDtUXrPSBiTW5YrGWEQU5Ci8VNTQFPKHoO0H&#10;+S7Dkxmrq4WpAIkXBAokyYAYFpU5pgRPz6ac3pBCsfE8JNIaVaqQl/uRStna0TmD2SC0lrVSiPeB&#10;h4aWFZi8CSmrZSegAg/6MJDMjqmxFYM1bV6Zdev2MOWp8Tg9FkafTaVZAUglugaMpqgWgtUE65v5&#10;0LqBIaq8zRuINrTCvD2WzE9mileGRtZuvcWsgpssHLNQzVejwg14JiH3ZcrlPGJjnbwfztRIsNll&#10;R6ZoFFobK9BQXcQIP8huav11KGL8IY8V42PsQKvgWMP+ao1Fo5CP1zc3LF+9tG+w/9qN643NzVZY&#10;pjC/gkbMP8ALdB88henPFBJW4bDiqjl6yAlAE0MwVUUo67QybivtFig7h3khmBiDrCpWZzB2lMQ4&#10;ax6SHlS3MCIj+B4G/t6eayuWLb947QqGYqO7w3uGJLVaFVcDyHEdQI2g9kG7BckeaohqPY+8JbRm&#10;N6fxVkcI3YwAx40jThw8+cbzr585em5sZBI2TcRasOgyERggV1Bj4d5KKnxFDISrE5NjEAJ5ODvm&#10;zaDEgeUDbwSCpCqlBIkhJJqUANGMpBasNKbSuzKzjIMLx2w0qrAUGkRMdjZMd0vdyPErMxMz3Y/d&#10;te6R21/+w6/mL0eWEsoa1oVc2bF+j8ih0YOdqprGJSFCEiAL4h/QrkMqd3NyV3VsU1X/Ui3/dR2H&#10;4vf+67/+8D//u2bNSoc7YHN7xkdHpiYmfvfrX5ZzGAieDzd3HNxzEEH885csuXj9ApJ4HvvywwSr&#10;oqouw2zNiGgeEEmF0Rkw81TyZiqe9gKYJ0sVqoQZ1rzVcfQGU9dqxybGw7VAICV00EJnwm6lptaT&#10;lThMsLIRxYDVV5ALQ8PDzS2t/5gEBePD/2urbrZR/5hu/Pfci39M7L05CBqXT6JrhGKJFjAjWZUO&#10;9iff7aeuK3xSmnVXKquQepP51Wd3nShO6CGrMZ1etsYfaSm5W6Xh7FRBLztt1uEzlxYuaP34J27x&#10;he0mXbJbIxePyGtXrL37wY6nnvrrRx9d/uEPvoVCbv/xA8vWLcGoOswDxACSqxcuNdbXgTBBCHHe&#10;LPCYvP0PIWaVvYJQFBI6mLWQP40SHMN0EDwPbTx6XtgmUQSjEa1rqEXUXjqdwFPj9nsQ4YUSmkSE&#10;yU3W62aiI+ahINafUaoielWU8kgMhLuP0STwc1Q1oB/5XgqL61xtnssKFzcw2ggkL6KVOGAOqsvl&#10;W7Fiw/yFqyYnSjve2ff+2+8O9F5GDB9SJBB6lMwnWasAUALcbBnoCuSFsCO77CyGkDs8oieA0n2w&#10;fwzRjjbeVkrnZmYTf/jTn377i//dd+A4cq4DAX9LUxP2ixKmNsVnfD5f1sTpQwVNVs5kEoRERd3o&#10;NuFZsZf1XD5PxdzNixvdMZ+7IWLA8RyLapgfUNuo+CNSIKqG6/VYg9PrrG1uFx1+E0a49w967O55&#10;8xZqDPP6h0ckOxnqaMVqxAhOXiNQvDpDUNGrGMylSbIL9m+BqxiqX+PyyZTb43L6PLTd5oyE0G0U&#10;K4ohmUF0UtC6J8fJQgFmkcJsCgk5Ao84dQtJ22neo1MipgVZq0PiMIkBIQfVKWo3vV+k22P3BlzQ&#10;qC5YMg9VLub/9vb2/fUvTyOFCSA4otg//PDDUDCI71uRKhWuQaa4sekB6JQFB2hvfDHs+5hCJpKk&#10;h6KCGlmqxpAjH6Bcgc1M5NlsKgFnKdgDBvOJkBCK8Fe0T9V5BXjE8YIAL5GYgoUMD2wrPJyVCgbb&#10;A0+BJ7M6/AXDSFFO4oWivalSKNifgSlxDiA/+QrcNjry0gBbYJIsQP5yXnJyQqmY5gJOtmreADuk&#10;YTxupA6MSjXDG30XBdcEohRlPBFcfjZbF2pwQrjEQGOPi1O9QECbmDzS8k3RG4Q3D4sdYXrAaqCR&#10;w5gEPZHIF7LOcIS2YiI8THGUVJTefPm1b/7b1wWDfvXZF9FFLlm9GjwJNliU1GVFQWqiQqgVDMpQ&#10;C1AFV2PQq0MG4AzKDI8MY+1Ewgjj9mGwmCJj/0EHqMtGnhYtuL9wrCKQUMFQBRroWhVMctqdkFCP&#10;y2OsbnMpTktmmC/sDtkGQnZKKRU8jhyhTnqtkyOKvaAWHd46k/RbaDcDKESKIyJqIj3Ged1QbpdT&#10;RRzHKxavnpiaee3D7etuXcNRioj5hrOZSl6PxFpUA3s4oBUN/AUCC1Hk4FAHmgmTMJpJ3PfBKRWB&#10;BnbWxlNcNoXWxeCxykjj6rkzmcREY304IPIX1NL5ayOJq9fsrNzcNGfgUH+zy5USKykb19E95/z5&#10;3udffaGzsyscjq5dvRLn6dP/8ySUPtH6Oh3qW7+LTw+ABpnfMS8SDFtcTrhlpyeLUwPDajrVEg3i&#10;ClCyK+zGv0MwtF+dVGcujfghQJvOq0Mz7nyV/rxeODedHLE6eRgQG1qaPL6AQ/RYOaeU11559vUT&#10;h08DQbjnzo9t3rgZatjqtDeGvnL16rvvb6+pidXV1a1dtrijsRYxhFI+t3fnB5996BMexDn9y/9+&#10;yd7sdjYGuLBbCPtcdbUV6JAxHU2wYawfwAt04QheMxAMi8BVpOzoGq+yBNx1AE7hEFOkfKWApFp4&#10;Sat7IcwlNEIVydLxXra5Vg06yem0xSJgoIRgAlOuYPQso+iukK3kYMt2q1TS2MlMg6p5eDXQ6q5d&#10;0PynZ589eupUupBSTS2Tz07OjP/v039o62wKh31nzp979uk3v/DFT2NehSojD0T/w2+fnT+/xma1&#10;TkxMIg4oHI7s3rcXMmtfNDpv/tIPX3+vuaa2aoqGdcbHZMuzEIXbhsqZVy/MyLNaDMOsEGbNBaF9&#10;uThGEkXl1oaBbhHS6bOvHly0+LYvfPU7d97xgBOpzVaXVQBVNVXKlREClElloAgO+RrhEQ/GYkhG&#10;bmzp4Ck3x7qhq4FpLYV5DlI+n0L3jBHdGN5icAKLXMEcRqxpmBoK2xaRSM3Gp0bGJwYgLO85d+TX&#10;P/z2sT3bZ8cGC6lMd2crlpAsG+OOQoLNT5KpEdBUPkqJibOCVhZZw4apSgKw4+zL+h3tt/7xu39a&#10;2NiNE+v6YN/gxPDZC2f6eq598Prbx3bs2d/z7vWBo7d9bF5JGeftWKqsItlKCb0wmfn0/ffzrPHT&#10;p//bEZZfev/Jdw+9+OIHr+48vat7Y2DhlpCz3qCdcGd6iNpcEfGbPEJ2mEyxkkhWMFd18EZq5Fph&#10;bsdqK1dzoc/9tzf3asGu0aLl5NXZw2fGkpo4mzCunxseuTwl2sJBG7Fi6cL777il1eezMhQGymQR&#10;UWmxZohyVivzAu1COp7Hgz1Br2CPtyBgg6chmw+5gjVpWc/Gk5bibKYwCxulo9Znj0Z2HTj25vNv&#10;LVy1MRzwbb5lZTTEtfr4E3t3b3/9b7vefe7t15/at/eVIyd2Ssb0nQ9u3nzn2vC85RdmjG//8Bd5&#10;Rl29Zt49d62Z1xYkK2nkeWGkYKEcB9qFtNYKTeDuYJSHxeQRdSb4xFNXT86Z3xCfvOFRjJDOpodH&#10;S7kMFh7rtlliPtrrEIM+3u0qynIhmWExctAEMihavNwu+Mcv3BC89COP3A/JXHZ28m/f/8PK7rau&#10;ua3HLp4eyEyuu2/rgYtHT54/8e3/+NfWgH/n66/965e+3NQQAfiLit3NcwvaG8NWW2dtHXIdraWK&#10;R6cvu+qVcF1o/pLUdP7wGx9MXbqGjFDBRtb6bIsWtGx5cKtq9U/2Dif7Lg1dPnDtxKE2Jr+a5DbS&#10;jo3BYHvU3txi32adWGuxrYw2tdUgyCPW3e6f24yyQc7bw3tyUvTB+3y1XS9lnMvrffc02c8cPEMF&#10;G3yNkZlEMn9trD3SSIeDN86cQlR3bVNjIjl74+qVe++8y+9wvvLcc6jzG1FlNDVe7x+Op8brEHil&#10;6Pl8OdRcW9ArSGCy0gz0mQAUMc8GLDc28HQKU8Ic8GGg/JpJzHh9HgmWBXQtBRJHGqbhlUvSxMS0&#10;ze6C9iNbhtvOQMOFUYuM01IqSlP9Y34XIvEEbCZOSITkaixZzgJxOmZVkjAIwhJNCTaD5qtPE7R/&#10;GH4FNwkmcCsFh0Cg4rc6qjIQYLoo4qqEDA65KqgOCNyhM/YyxrbjsXC5QvXN/pp6bG0yMuZYh4pS&#10;jzJBnxCYb4DGB6NydPiAMCF9JsBHvI4auxCmUAUQWR5hh4bI6s7qINtqsi3Cw8FFIEMDv0BSPSoG&#10;YK1VoxFaESgT88XCezt2DA0NrV99C1oJVseADcGE80iBKcImUDYLLfIkhoKwVRqjyu7hhMJGgD9E&#10;FKOdIQF/QhsIbxWs+qYCurjqS67GM+KtQb50MwWYsQjCrh0fbtqwYWRqHLtR95y5KAfwvg1MRai+&#10;ffgDAJLCS8+iGr7Zb1bnQlVpxJvNVbWpujksFq8d1cXT//OXS8eG1q9afejAsYsXLt96xx34F4oq&#10;OUVbpQJRIYumDdNSeEEAjukSq8omTdMcghPu/OqkKYKXpLKVtFWQhQwzmKqIghXZ77zhbavtOnrk&#10;fHtDEFKkUWR4ntjnVyq2sJuZKt84dmbRVz5Vs6KLLWJos+QONuK9o8K3iubY6A0nLMiMHeEQWMjV&#10;JvD/ua6qWew37Vc3P1YZKzx6Xp8rmZh9/c033Z7QkiXdGP9dKpXeef3Vhz5xv4Hmn4MYz/rb3/7P&#10;Zz7/RavT9tzrf7v93i2gPxmeKCF5iBMxngvPDFcF14uo8Wy8Y3p82u+Hc8VQCCWl5wFnD8+KmVR/&#10;R9QODYXBJAp6L8NUKPivTXhU/T530Gen4KQen5wECo0JpdX5zNXc2Jtzr6qtU9Va9Xee6h/R61UO&#10;C1xe9effk+U5hXaqxBSyYRxB4UQq/8ZFReRb//Nj3APNag3WRaX17kXQm4/cyOTikd5eUnT75jUq&#10;K1dW7IHc9OXpznIwMB8TnHw2W0CnUrBjDF6DFYiLRPQjx0667LX1TT6UeX2jfV2L22FiQLJ+fHQC&#10;dEF10hooJThKoOPCTasqFqu2qr9P36omARKQcKG+qjaGWE9IQcO/QFGIV42xaLOIXUHEmFKGeQHp&#10;xGi2YEQxTQg5//4ZDEgXZAoaBgPyADMDLfFsOZksJWFs61WlIbU8aMqzejlLlnQSQcKVdMUc0CSE&#10;MIJpKJgm+q6b+SjAPty2+QuXbly/KuAyr14c2v7+eydPnKGtVHN7K9AJvAUA/EC/q9MGWAaxgHI1&#10;bsRm6IJNcDfXts5OzFw8eebQ7mM/+tmvZiaKa7cs/cY3vhQOBcB1YKQEz3LIv8YYHjSNGg3pLU0g&#10;MKFcJAI2zY2djnDmtfTAWLJSdM5vYS3h3v6E299IkKJpwOQkwDEKaMeGKExwMorE5s2eC32nzl7q&#10;Xro80tXSuWYl7XPjYIo0hDvbOjkSs9ngVUVcmYTMOovPhfmAJZgBUEk7MIgPHnSjPDqNBW9xiFD/&#10;FrEYsaJ5FJ9Bj+ABvF+cziO7IhysczqDKGkmxmYJRPVjnhqFRxassWZBU6pXq/rqEsGWBcsky9Q1&#10;RP3hAMaMXLh0/pHPPDKnfVEoEMZIQ5fT+dJLLyFoA/QISv9z5892d3fj5lsBiym56fj1xo4o9Lng&#10;z7EP8VVlGGWHt7ZYNDGYA+Ud+EWIh7HjkiY6KzQDiIKApwsbUhUWqq7c6qxzeF+g+NSQOZtM5xLQ&#10;66TlfB6Bjmq5TGCeh6wgTNvOVMeaYBPD7oWGDMFjMsmUdbpQNqYTCCjIxmpj5WJhHHkBTi9Pgn6E&#10;qDNBgUZ3OjG6TU4WgUDZUe2gI5dNC1olhUWGNyg+rSi5La6AE2Ph3BBlY1PEnljIJkvjEyBzqrO4&#10;HDaMTpKwm1SVXNjHNAPziwYHEL5A292QXWJnHR8c+8Ovf//wJx6uqa29dObchbNnP/eFx1nENmFj&#10;xTQPXS8iw1Qvg6oqyVkZPjEwGaD0MHhjEjInpb6hwR8IVTXBCImRZQbTN26qb1EcucIB4NxY5Mig&#10;VipFdE1g85C3gtCIDLIX9GtWzUGOMZb8+Zj3KMi9P/2aGRxdee5SvlLNIiK4cCQvaW5PJ4hbnJ2U&#10;URYsZYPNjafHYcbCoQny0yibKxasn5hKvn9o7/rbV4uCjBii4Sv9AW+j112PggWAJsC/9Gw8nYr7&#10;/D7E4VZz8zSzgnELvG1sugTGD9PnsPnzFjOZmvBAryI6O1pbamv9V3qOZcZOyP6GzvXfWBSbU7i0&#10;29fVmZTLmdnTfF1Yo8MOSW2fv9Ad8T3z4rOlSrEBjUw4sm75iu3vvnf0/DlvQzPrdER0t16ii6my&#10;3SK4UbhZ2YaQrbUhEPbDq6ikypl9A9OnBseG0vkLQyN4h/7WdiFcwwdqrHVtdF276ot6arrD0ZWk&#10;vd7u75J0H5AKlKIYFvnUn567/+6HHv7EI3O75gLcunb9+htvvLl790fQ7IDCwbkNGhxX/hKmfx7c&#10;f+3ihaHeaysWLpjb2gjMgP7CDx/UMBHZRMQCLN9MQcVjVR36flP8UZ2wXh2naBLgnAA7ZGaSmZmU&#10;iFBAQigWFUzmkbGBVqNZcVBWEQiQKdWzl1GCBSqBdFaMQUQMbS6PkGuGQyitieFxXFEql5KMFdyE&#10;17S6bXZ+Jn5NLoyWMpMYfto2b7m/pm58qu/9ndtBoSCQpK4e2fFh0W6BZuDK1X5M+3E7XVKx9Iv/&#10;/jVhSHfeeWtfb++Hu3ZJWOFzunwB7+/++Ls16zf5I9HCTH7fh4eamlrgC8KIVw/GmExnp/Zc9Y+a&#10;WCiuoXj54rTc2V5X2+jf31OYHZG3NWUNaeClQ90rbnnoS1/zuHxATKoKEqbaQ/b19W7fvh3Bu089&#10;+eTzz730/Itvv/z6q8Njl69f33dw79OmdMnLjl45/szvfvi9E7ue7j//ykvPvX384N59O9+cnR5w&#10;2MiB3nO/+On/2f7OS++9+dy+Xe/u2fFm/43jI/0XUtM3Rm+cbYk6wl6LGwnuFqQ6+iZm8gZjP9mQ&#10;n7IhHpshGoJyyCX5PIbHS1o8pZw+fm368kc9f3vwDw9s3uayiSdOHvzlkz/ff2HvQPL6wGgPIO6A&#10;lfWwRKLRCLQGh2bGWOQcBGIYIgENNlJ+1Zxx/+2fiA9mDw6+efcn1wfb+diCSGh+sHap39tNSZ74&#10;uDJs+IQM5LaEhNrUIPjZZIUwHF5HE1qSC0eHR3syq+ZttZKBgcJYyUwuX98Vi4iDI2h+P7znjiVt&#10;NdQ9Gzo3r6pb3u5ujdnakR1pR542tjSE8OCjFZohYC8Rhpwc6ekrZHBCpOIziaFJsLmF0UQxDuWd&#10;KlqdggAJOCZph0tqoaBNCEI54LAs61i8ZMW6bKZy9PTJMqc1tM3vaN24eO0tizauW7B51bK71y/c&#10;trH7jo1tm28ja+Yowa6LKf5Uf6q13X//Xd0NXrm7LgqPNsF64QjJ50ZLqYt0IFwUPaBSHBihLUHn&#10;rKGoSpVz526cu3PrbXY3Z5nMJS/1YoBZQ3tzmTVKNqoI5IpGWho2c8T6+eqtgdlR8CspBiPzFs1v&#10;Wz5/8z0bb9t2K+Jta72esZ6rL7128J++dG+sMfrmO++Egn6B1d99ZfvmjUvmz2lNZSbffu/Vhx9/&#10;BOPRMDwGDnLMx0ZOCgchF0e6WKK5raUhFiaknnCtCCTFw3s5IUAvXnKWUp5567XTB/c1NvjJELvW&#10;v75pqBi7fmO9jVzZ7GDhKbGIusOdFoVBtjzClU5rXNFSk+Mt05bpUbY8RtlnBLGvRJ6dYlo3fHz5&#10;nbffyBqnJecnFoYaUgMNi9d+ePjs8tUrmhran/3N/8xrbrJiIrBmHDh8eClGvi+Y/9qLLyGsL+zz&#10;zZ/bdenKhd6+64sXL/aFak+dO9Y9ryPo8wz29dk9zirpcjNVG1Myq1nsogiqClsLUpJcLmf1L2hK&#10;kiXQ+hhIVMoXi2USIhOEpuaQFJtOC6KI+YNydRYshhRoEoLU7FzWJVQ4ptA/4ehPtCHxFzngdgaZ&#10;xJD1mRIqK5TufviTBkcmUZthbgnKBAcYH1YXTAQsY9yOMTIxgSlaCGNAaYXaoTqFCZGFVdEbmhBL&#10;hcA/gtaNxcGOUToYWhmNNkymUoOTUy5PlEESIi36oM/XSejceMQws6I8XXTqTq+3EYUu1DS8ka4k&#10;LxdGrtHlnJIf0Su9RnmcsWF6swXg6t/LFtjMULggKwDGs+rME5Javnj5ug0b3Vafg3ZYMRuAslgp&#10;h4vxYkKvQFt5KNzhR7rZAWHcFNq5KoBa5TDwdTBkrYo0I40d8hI0cHk2VR3sCjKuihej00Ovgeda&#10;s/HC+dNnly1bOp2cuXH9xorlK1DBo4ipWmSqDSZy7KqTYZGXfDPFHLqgak9FwlJZVf9VvyKYn2p+&#10;MtRXkn5k/1Gr6fzFT37sdvouXLpy27ZtqJj6+m9cOHsGGW6o/aGqnpqOQ/QRCYXdLpdcwSatIguh&#10;kIO/nJELstOOKTEGolcRDyZarIqkkBofEOqBxCbTJaedczGW4QoGTmxYNLeprbPt7O/eEAuWw5bc&#10;qtvW+az8Wx+9tXrFXTpUhCb6aD2XncJOhWk/QLzB6KHWwtX6e0z532MtbvYs1VFSqNgAcAOwvu32&#10;W1Ddf/c734bMu7ur0+dy7N7x3t233wqtZSgUvHx1IFfSMbYIrpwP9ry7ddsGRGkAV2ZprqKpSOlE&#10;OQX9BiDFm+0O4bSLExODdg+X07JogTH4yGoNj/afbq71A0mFS6QMdxk4RGAwpF4NWSEKiPLF04jZ&#10;R063D80Ji9b978l//1D8VePS/h6y/ne2qkqt/iO74h8JgbCgCLuvKW/0tbVtigTn6ieuDxV62P+z&#10;uNxGu0vg5K16Y25ed/PI4YHrhzJqZdmVIfLy+Ru3zPfPC1ZWLIokEpf2XrjCme5cinN4EaSTiPjb&#10;fvCDX13qOYMxjA/e/+Bf//rEsTMnVq5fEqnzVGf3mvrM2FR3x0JoahlBLME5ySDaGmsa1cJN/rca&#10;32ypyLJLcCcyaYSZCyipiArWONzhWGh42PAWkIyMplTX0XorqE6qjSLEMdV+rIocgLPlLHYIDWnG&#10;ClZ1ZjJenB1H0r8rGLa6fLzottg8ot1TfXQRD69XdMTrF710NkAUSCk7XckgTafGgL2OzZLWhIGE&#10;CJ5qa2y95Y718xd19w8NvvrG9nmLumx2yDjRE1Y77mqpWh2KBjugAymXlRLSug0wlk//719ffu6j&#10;8cHeex+67+EvPbxgfreAVFFDR14clM3lUgmVu9vtRmOL3ButkC/lcozbYnptBWABeFZGp6CXjHS1&#10;ST7LztdOHNhxcmHHEp8tIJqsDUZlpF5mskI+58LgChMApnN6YnZofMzXUCuE/YZTSKklRANgqg9S&#10;CCyg4LFONQ3ja1nRQuAUwUTFchlZ0QCtrFYrOj28oFhDLbRQBGaHIdYFgQKcHUVnejJjVghwL6an&#10;XnDVlNUqnOlwAMCVi5m0jdJdrG7Hg6QXEO1WlZr+fbI1EsENDCCU7C4HNOeYEhIMhZbMWykIlqHB&#10;IWSc3P/x+3fv3oXU02w288QTf3jo4Yew2QTzF2wm5gYPxOYuynPhPBkgCLuIGUczvYGJM+7E5VEN&#10;kBCLsECU93gOsMvISgXGkqpCG5MfqmF6iHJEd2Fga0bAw0j/ABI1BJZGMJ/LAUE8KlV0gpj6WUjM&#10;JpLxxEwijs5WAHKnyugZMHQcIivMQ0aQAUafpZKzmO/M8bRUKePpFKw2pI6Xy0nGKVpdTt7k8xOp&#10;mDcGiwoUvnYgJDJVSpWRnQ2poJ1DOj4mJ9kEm5dSqeG+/rH+Prg0LSJvrwnwIpdWcypKAqKom6CO&#10;8BxmZkb64F/AOCIY4lTVQAD6s3977j++9S1ET2dSySeefOLL//4V2gqxAYj0Ks9cVCGmzuRkVEF5&#10;BImQBCJ+pHx6BolQTq/H5w/AO1qlr6qD8UgJCaQwIGKWJmRLZJnjLJiBjo+YJFHOQzqBqcgYKIVZ&#10;fIIz4LV4YmFIKbiSg7sQCE6dPS4uW/jXh77yzY5V9/WmGl7cEx/svcxxyLzu4rmAhixATqa58sTs&#10;sIpDCvkrMPSmUkaZWDl/w+DIxJ7jB9fctpQ2c1SxMItpH52YuukCFoLZzuiS08nZWCzidHsqOKwh&#10;EmNspuC4MTwBMh+ZEzi5b065KyDjByricLDJ0KjzF49JenbZpvvqa9fbhs+eO/Fh0tvpa2ohQ8x4&#10;OZE/vqPTX1P0LWeIeHO4vgb5hz0Xtr/1xpwWEFGhlUuXOfze3z3zVCKbW9o23xXyU3I+OXLdbpbs&#10;ArhNRDUCSrVJJEaB2MO1AYww8EW83rA3aypnBnqT1UkgvgTDzKKJFoJ9Y2rPaHlo1jzZM90fL88U&#10;9HTW7OuftlsDd93xgIVnh4f7v/Ef33zn7fdu2XzL5s2boMw8dfokTARY/j6fZ8n8eevXrVm9auXy&#10;Fcv1cgH0nVzK04/+1x0QT6BlV6rxqIjhF1mAHeiiYIPAVM8CJuNgHkCpmCgV4gUtC3DVyExnrHBM&#10;KUCkoMhFY189pSDxKRWKAW8AQZlVLxVnmxgfB9RBiZZ8Ii1idInHnjNNF8Y34IQh3TaZ8gLocxIz&#10;osS2xgySjwnh0kQGekOIOKKNwdb2lgUL59fUxvwhgPiUopYdDgc8DW+++c7pEyf37DrQ2lJ31123&#10;dnR2NDc1+4PB7R+8v+2O2y2iFdvy5NToorkL5nUtPXWqp6d3LFDfAOmGYRUsyAnhxUBH52SNSWWL&#10;DRelpqLDM1kq9Fwl293yiuilQ6fqKu7Hf/pzhTNPHd83gzlXyJ9k8YOMRMJbtmy+devt+ACaiuJ5&#10;zSzPJPopYjwdvxCwHgdxErVeWzunvGWhZ1GNzR/dvHr52nUrltdHwhBNglxva6hvikUWdXWsRr75&#10;mpXz2jqR8vj/EfYWcHLcd7ZvY3VXMzMMM4OYJUsW2VbMjgObZJM4yQYccGAThzbrcBzHdpzYMYMM&#10;ssBiZhzBMEPPTDN3dVc1VPc7NXLe3bf33n36KPkY5Jnp7qp//eCc70n6vODAgwdNZyKkgq8wKYNM&#10;LIGdLew/Di2pMALlh0F/AN7mcNE7HAn0hUrThU2Va1/45tMtjR2ZXPydt54/sP+tlhZneZVRpSH0&#10;VnUUn1aRiuWjYqsdXlmrpVIu0yVSjFwpS1Ix7+zcyhXra6uaD+w/GxTctFeUh5h8SS3Jy2i+OlXk&#10;OAgZuVqTZjGSzbMxI0srRCWDZ5TqPenJxSQWWdUXH/jWp7d9cWXz+gZ7y8ammntXrqrWKA3CfFed&#10;/f6tK/QKSiEOqcmoloQ3HYxExMPGIcHKpkIlGrcllQ1EStF0aGSG8kbgu5CWaRVw4Jm1tmqH0WXR&#10;gZ1rNTJQ3s3OQf6h1hiCeMiqNMkIcKhxC1mUlaJmtcDlNiNM4Kff/lmSMNY2d/Pg81LzhGoe0Oos&#10;geEjMD9ENkmePHpzOhzddO/6FW2VFmEmPjuazSaEcjINizWPCQemxAVaZ6tEuZfLUnPzk6H5WTqU&#10;gNrWQCimxifs9eVFlVSh1UiteolVi4sZD38JNgHAojE0ZAkK0OMwO2DyOps1EI5OTEyApQ7dugxt&#10;JDKRjFoAdwy4sZeUNSxuwS5ARYhunbnYZLNcOnl++50rAcR+78iHwUxq6/ZVrAAtcxjwV4aPtyke&#10;5yeigliaLKTEmbQy12aViGg/IaAUspxWL5oMjFBqvnFFV0JreOvtk95b6cYzo0Nvv+mC00BavJZI&#10;DAuMEyXrQEgEj/wgk5lA7eNcdmm0MDAb6o+ExlLxsXA0BqZFpfWBT35x7cZ1U97r8+o6b5S3xSnV&#10;sSGDveLkpR5USzUVtc0N9WeO7F2xdGVNY9PuPXvKq8rhkVDJyfmZqXWrV0OE0L2o43r/je4l3Rqt&#10;o727M5aKqBRgEmCymrSXO/lyEk8FKfw3FCW1WHFU4CyGbBwPSAz1UcwnUxQyaJF0TKcR7MNHo4Vi&#10;Ev8xpxXhCqdiCaKyHAtyIpwzlBAwMJkRACw8IEXCsemJYDyEE47k8UCqhg2BIZQwZmB7qIO6lIdp&#10;aKBAJ0geQ5aQR0mjYp4NhsG+crgroALCFBiELnQTqOCw20FhiNEtpkQYPXOLemw1sWnCKFKYsxtd&#10;MrlmsH9UTBjVRbNZYhAWBGKZMkTTiFJvrmjP+CjOW61SAZSQiXhGzv+FCe33z+33hY4E/Mcn+86r&#10;5Ra5ypmHaXyhTF6IYOIgb3jYDw4Og+6oUesA1ofGTMaXoo/CqEsCjRyaHCDOsa3CVYfEi4UsI+yQ&#10;uIUMtz4C0wejf/QRnAiEA9vDIcHnRUtRNG/QFYCAv1CkgyoBnDWCjLKXLl7s6GiHYmpkZGTxosVc&#10;48n9ELexeZwHCdMk7nth9cZ1VpDKo61aIGdzP+nCHgVzWy4CU3J47yFkZbc2Nd7o6QvH4ndu3vrM&#10;c888/+yz165cOnPq9OrVGz7c9eFf/vKXXW98gHjWtvZWSO+gI3Lay//w1NO9N/vOHD+VTtItDe2H&#10;9h86fOAQysenf//8X59+MexPtTQuGrh16/0P9pzYe+rC5QvXLh0H0Wy1q4o6OkyH8wOi9JqtqxAV&#10;/cHBQ+1Na4DHgVYRyxmlkohEUhqNi1uwIcsGDya0VFwwFOdLQmwXFpuo4tCkY5rPRXIWwLzOtjQ3&#10;rFi25Klf/GxybDQe9NoMmh13b/XNTiNU6q3XP/j8lx6TqeS/eOrJ9etWaUwIbIF2A3PoklgoBS8U&#10;ixY4MvC3eK9R6cCNnogHgZbiJPTQ1rBZnVLhmRnDaFym0AGwzsd9gERNfB5sPhWaykamfDCri4nZ&#10;ea/BbMZ6Ab09qlqOB8iNNwt4r9H//7Oxut0kclcOviMn0lpoF718n2ooPv/ny8KgUhjI5/ccERH+&#10;/GerQ6ocmRZENSYkBXZPSDdGQQMrf+XyyVRWqo9aBs+kishXdafrlmdra9WHDt6KRTNoW7JsUKmV&#10;WW1V/X1ztXXVpRLlD4KXlNly9xoBkZWIS4G5eZkQAb4ijycyPOJRay0ciQRVJ8QhXFeFiwPiXCxb&#10;RdFY7Eff//nY8PiK5cuxO4KTRCLGbco1uSDLo/yDgQYNWTwaQe5LnpOacu8jXhccQdDN4IAeHByf&#10;nw3AG+MNU5LyFZTMkiDVEZGUUanjEBlKVQVCzSe0hNwE8YwxlpAXwE8Iy8QeUpCPzucyScSA+kWK&#10;GF9C4U7nl2Tg+lpd9s4lXVDBQMaGN3ngVr9eoUW5goAVHN1izopPTI97zxw5/8ennt6z8xBEsw8/&#10;sGrrlhWVLU2I7UIDjYYQ9yGytVH6z87OojiADwIniIxGjRyHS55nhEyURYRf3htJBKKOuuqEEOmD&#10;bKu93KaQWzSyTCIUj6LrjFBp6GBQ7/Nj2XwwkYlBzmM21NbXaJGemGWEBcDMOTEZhOhox7ETgw4Q&#10;8YBJJiPXqLi7EPuZTIbEQFoDgpQoHoyI9Qo0XdgSc3dxgV+k8kw4Ixco7OYyjc4kIMiMzJrMlwiZ&#10;GlMnRCoqZFKA6CJ+T4mOYYQjzKXyaIOxOeTDacl9mpxsD9Ev8RR4rehaqqobYHlDC9fX1/uPf7y0&#10;fv26oaHB5uamyqrKY8ePLl+xXEwgK4PhE0L/9KhdqzCXcrp8WhicjQ73+8dGYqFIPMaMTAZJHkxt&#10;Cu7A4ZDtNG4lKDMRspAFxgQz+AJETuh081GAZcPw5JTrYKlXyNCjw0PNw1KYFEvgOtJp1bBVGQ0K&#10;pSoWh21nnosxgjAKBjk6T8fpDLoTILVpymzRQkONhLpUlpEggBQr41RcotMoNUaiQODornM3qEkj&#10;IZIL84KIxwdrjUqh18hVOpU2FUlyQ06h3Dsxi7aloqlWbdBg6Yg1iZ8OZnl4asUL+ThbSGVSodGJ&#10;PuRcWKvcIpEewvLjR4/9/ve/f/JnT9rt5tGZkV8//dTSdcsbu1tZSBuxDCrSaZaKM5FQOpjIQqWV&#10;LLBJrMCBOoz4PHKTXmk0FCC4ApOEW6siMxzwVMSsIJ2CoHMFaSaF90IiUmTpYsgXrnKXY2kjluCJ&#10;IRGAK0vgkYYHLFjnfIqelGqncozk7ImU3VWpKS8vW7Ssfdsmt0h+9szY+fN9iKuScDHvGY4JnYyj&#10;ThZzqBReNBRnqeLStlWjE9Onbl5YsaETmC5eIpGP5VsbliINBDIdQOGD/jngE81WOBIRGIz1pCyR&#10;F8QypdHpQEutEX0omkKOPw/0EhCcIPMIdZC1hhMhWDCTKU2mb7y370zJrW1q78LQOweIJRrPaD7v&#10;m7UaIJtDsLRfZ9CWNbvNFv3zz/wRgZh2o7Gqvn7Z4sW9t269s2/n6Oh1kTSr0/ALEY+IjoPjLRJp&#10;ML2kuZ2awJDlKUs8KGS0IqFNo3RYNeMTPT23TqYyHqmcJmQwg9I8Imty62obqyvLy+wOq8vqaCir&#10;MZK6aqu1ANcTk0aS2PjoWE/P9T27905OjDfU199/372wSTfVNUAHqwBuXUayGQZ1fDIOQLZC+J1/&#10;fxDuM/jv0jHkg7FBb5DJeGLRYNDvh4SDn4NpWiHMEnrCaFU4Kgw1Jrk1FI7IZVqhUJHFrYubm5sE&#10;FkiCoOIJiDcIBHGI+IyKYKf8WilJ6UkDqc77UauqGYzxfCGD2hIQocgQR/0jOlEWgedMAuM7e0Fm&#10;RG66OB9PxucQHA4NIW5rsF5R7cABCJFKMpkwmS1LlyxvamhYs2JxZ2c7tvBKlRL76P0HjtBMobOr&#10;A1x0q93ad+US9iyoCZeu3aAxOF5+a89EKIylFfYg/CpHpFo3W6eS1ZXJYwLxNX+4fzxoEvAf7jon&#10;CF+cn/y3Hz6pV5nffOeZ1955dmj85keHPjxz8fiZcyfoLIUvrgV10WJtam5Zt2bVmtWrjVrDxbOn&#10;nRb+yqUgFszKJQlIHkBFSickhPUejb5CjFxXHLk0YPkOZPyZzA6DziJXaLhRebowOzIBbefM+Egy&#10;gVQwXiwbh58nxmfyKmGclxm+EowPBs2svlpeubZmzYbmOz618tHPrPvkF+749N2ddxkLmsHc3L//&#10;6vsIMWhrLGfhC0zEQDyD4ofQqEiLljCpyimPJBvTCCLSUrDEeossIP4TFy+d33bXNovTdmOkh9RL&#10;K6tWh+NKUmHFk07IJGQpnq3kFgbR0pkKIYpNtdW5lhM582xfTJVzfOGhr23rurtcXeNQ2JU8UlrA&#10;il8pL6nlrE4jthAiXRrES9z8oNJjOiGEJklEZpJEjvKNDYY94ySn1YAmUQDovspdSTjL+DoDuM8g&#10;56BiDgFbIRZExFLwwERag0xpHJ/2BDAC1GuKeSjBdUReyMT8OhmUWVGhkDEb3fXdd0gUqonwIIy9&#10;cCdhBS0VSOBM1/LU0KPvf+O991/6x2c/eWeFTVIEkYxPfv2LP5CS4rpmc77oD0am4PSoqFiGQysX&#10;C87FZng6wlhmM0NRXpCkpkMjN4frWtv4KvU0P5NVKLBzgYFFmhf4h8YLgQQbwqAhk0th+JCilWSq&#10;xCqUShlPmPaFLFK5Ci4ZTCzA9BcWSlJJjdWmFktRp+ot2gJI+uG5ex7e3rW8A56wZ/7wm7oyu9mA&#10;3BFaqRCnipFQIZgWZaK8VIRHhfipAHIBMBJD2jbOeaSXGXgWA12vyhlKCVYjEGmNTWmb+0jcf+oF&#10;finmbi4fKeZe7Z9Z+/hThqWfWnXfjm2Pfnrb/Q9t3bKhY82mpSsfMS/e3PiJ7ds+8/kdd39ic4ux&#10;wwnEs9YD7FtF7bFRT7nUst6EWzpBGO01dc0//84Ptm7boTBobl0+0VHdIjdb2jva33jrjcXd3ZBi&#10;HjnwEXoqhHl4g/PL162E8xe0c0Sv7j9xoLLOgef03PCAyWoRafXg/5oISWRqQl1bh+EhlPF0Mond&#10;BQTLEIyhmkpHARQCPkyUU8gQF4snOpgDhEiMYAI51A/YSCDMFbNIumTj68tYpQZVnlYacSv4TXYA&#10;cdU5fnR4OhOKIycVISI5KiYswVMEBI8QG0IsgpkspOwQ/rEpPHFZnslmJ+QyOKg5U97HwqvbVetC&#10;e8GNbBGwieE6t9xAb4cfBhWGSgq7ryWXVke9tFaoMmuMyFHjE0gzMpJFgpTpx3r7ABpGxuD0zV0G&#10;wSWTYkahp4TaiFITV4ozuQRPY2kvSfSA0hIiIRY4YvQ7fH48Fv/GN7+JgqKluRWVgQhKX05QiNYF&#10;FxC6JFTW6KmgyMfv21xxTly18LPC0M1NlxfSHm/7cjD6Z7lhJopbSNI4JU0BxmjoPgDAwB8nxbLB&#10;wX6b3Wq2WPfu2bPxjjvgeOKgDh8vRW6vSvA30DDC24AUFrRsqOO5T4Tr4zhaxu13CQ4Xwb5dH924&#10;0H/6xKlbt/rW37HR7nL+5Cc//uMff7/jrrt+9+vfNLd1bNq4cf0daywO49uv79ywdcOhY8c6O7ud&#10;Ntd7L+5JZyiNUn740NG7tt777J+fddgsB/btzaZKv3zydx+8tbfS4ei9eunD9/bWLl+yqqtr/653&#10;Hn74Lk2eb8gawjfmogzlaq92NFROzESZaA7qC9C9S0KwjoXxYEKnA7wLWyt64d3Aa0GVy3DGNDRU&#10;fIz/OHduCBm0vrmIdzY4PQ2jDpOhOlqbDn60d6jvxve/+zhK0+nJCaVaNTw2u2TF2lnfzK5d73zq&#10;s49ISQIdG74TaGl4Fixo8dCt4VtwnxcfeVz8bCoZxjNJKCXhmuCJ4J1gE4yYRuwgSt5SSYn0CXTD&#10;aYiJPAVeWqVWSHUuyPoNJvP1m302RxkkmEirRAOLuZaEs8PjLecirW5z2m9/OiivuM4LnwgAMHyc&#10;wAWpu5yorO472TNx4DhfXWj41vaAhYc6FAMpJB403yRnH/9IeCRoXtqw7Id3ltLTPXuuRXjGKwXZ&#10;gZsek1np1ld2LJERsnTPlfkVyzdOzfVW1LgbG1b5EFyanjOZrJvuXybE6BURj2BSwCw9G//Tb/4u&#10;KKn9gfTxoxfNxjK9g6RpwAAx60C/BEMbQCXSaCTx3J//rlMbtmzewqLHgc5TQOJKwv2O5xQXZIbp&#10;BZNNxxO4AlFLZNLcSgHYAuDnC4hA4YvNRivs+AFf0GirGM4brs94EwibEkux5Cpg14T6Mo0DQzU3&#10;M6tgx+uUu2BZJSSX5PJhTPRUpE0ud0RSCQbfmickZQYaoxTwtzC1ydFGowHeLc/kzA++/Iu25poy&#10;swO1LpumiYL4nVff/e1Pn7149jxEbp/6zH3btq9raalLpeNyo6mIIQbanEKe40NkYWKHFo/CsADj&#10;CKgfFVQhw6QZkyIjB3AVGFF+ZHLWWV8DsBTNL+mlCiIXRhTWn599BdLylsXtSoeZVSl4BiOKg6xW&#10;J7A5lVpoOhiZVJyNRErhaD4YLCUTLJb4xWyylIVQWhChU0xGooYdgcT9jlYwy+BJCwk76DV48glo&#10;LRTlODlhMihS/igewI2V9dCpcm4ngoTHhdtol3JSzB0KGUiZwHOQY3Oj18XTaY8/gPUMKCBog2Ed&#10;zGUzuMrQN2LtDZRmjuPVEcj3RKWLJhgZLStXrTCbDQxDt7a2EoTYZrOrNRqoj+d01YQSWzZFrOc8&#10;dfNccbJPHI/qIKru3KRv/YSoZoMjG0c2rtnsgJMLmey4CjK5tNasF8vlPGTb5BgTcmrSmbnpaeTt&#10;WqwW8HDQcKN3h8QRrCHMNkDOzAthhuKG+ljqYgphAKlISiagAJmcLqLkL4iYBAPBXMAzD9kVFzMl&#10;hPyggE+QkGs1eDanE6TOKCZUZFFhxlpF48DOH1MMJFkphdLyysahvuEyVxkcMBKxLBJKJKNpzh9b&#10;UcZNnHi5OD81w87BEINonnw+rpWKUonA4NBNi8sKs0ABw7OC+saV/uvXr/3wR0843NaZwORr7716&#10;z6fvBr46yU/7sj6WAZ895E94gwlvgolkIWHFXhe5F3wm4J2W46S2mhIUA0EyZsQwJwrFMJchIjEH&#10;B6NMrobMtjAxi3G0gEXXp4AyPOIPgXGL3UiGhcJVhB6VEESQd8PQLlSeMep0hSPl1kVOH9750Z4D&#10;rJhyVwRbrV9es/H+yrKKeMr7+pvPe+amahtaLfZKjLI5lgLLjA/Py/mKroaukYnRCwMXl67vlElY&#10;AUUnvBGEkqLUzAll0HTC+qLRyjGQK+BaIUi6BJObZtoX1xodVlV8YRKH84rmCSkkbnCzwgKJO1Jt&#10;1mf5sEjmzCVK1f0w4Vwa67tQoANiFQ+wpryuPgZh0tW3xSqT0aJJsEmIPdRGFSZcPZcvHdj9IbTa&#10;9TU1i1ra6jqXmw3WuRnvxTPnjp8+C2UFFjBUOqICbh4KINQSNJTh0N5DLgAvN6wAfrMeAJuIWha3&#10;GrNSkZ8UefUadCrpUtErLsbkkCXlMrxwLDU5fez9fZfOn03QCYfD+cjDj37y4UfuvvuejrZ2CPhx&#10;AtttVihGFoTPsAZyG3s8Ezyz8xiGCr9495LA0HgpQuUClKYk0xSJtCCmlKnMCHzV2RRSDRCgMoGa&#10;KMh1UlMqkAl6YhinykgdSKh4+OIhC6YTLlQM2AI+rwxBq1ISM+cIyVMHk/xEougyIVmeZMVjqbDZ&#10;YiIpHD4ZX7ZIS4vWSndkOsCMhIgYC89DBuArBWBEBFAbiUwS6B7svnGOYUoEjQuizdLplFwO/hPu&#10;WbjlEv2Dg739w8ePH9/14UeZpPCTn7k34MfmN4JX2FJd+een/zSbTHV0AE3p+PR99+Rp4blj5/qv&#10;3GRKLKUVGWkUGvJ4tbWwtDrYbCze03FTnPzo3OlHP/dYZ/OyeO/Iazv/svGBtU2t9S2djdioRJKh&#10;4ZGhfQf3Hz5y6PzFi0C5yLGR0Bgbaru23floJiXe+fbJSBI4KmOMdc8myoqa5VlFXV4kSReLmMSI&#10;VEpo6fJQdRfzCSQ6i3iQCiBPvZCD9yr61jtHBARPptcI1DoPWEB8+cB0SG+r+c2//vInX3zioXX3&#10;rW5Ysbh+ca21Fo4LokgU0vmes9dOHjj23T/+sKGmqq25LpGKGxxWWyXHS1VojTIJCb0pm4qvzx2t&#10;09Pq0hg/N2Y1SXp7Rs+cCHz2M19Zt24HRBzPv/JSZ+sKtbI1FFCChl9rclQRurKcva7UXsdrsxac&#10;5dLKuuZP+UZSkenMjjUPfeqez9bq6lQClayE+PcSpiGYpsKCwkV/wEMCPRceWrwEzU/AfwdxEtoo&#10;2DNlgaGpwT69wdjUuiSHmZ/BUtIaaJk0SeQpEfhdRUNWAEGGCGUJ2GJ57qiE1QoAOoDFlHodBOUR&#10;X0hOSMBlVWnV6SyDmigOX2oWcvMsMnsd5VY/y/7oyV+mchKNpTmQkL7z7tmbY8GrIx59edlnv/ll&#10;t4NPFjxwISfoQlNXa1NzpVEhSPjA4svhFTMiYzEZS3knZGrSbnQADMUDwk6iROjRjZv9LqvLiPJE&#10;oskU0wSAASXC6/cy2by7sgKRECrkKBR5UIMAnYLLHhYTgDBx9vlDfjB5UCHACisBfzkdzc0G6FQy&#10;EIsIVaSp2lm3pF0HkLqYKNKZnhOndqxf37q4YWZyZHJyACM5kE/5bIZT8/GKUl5eXipoIMfFk1PE&#10;MvgPsMQRk8iIA7xVk2RrpmO63acahicUn1/pD/t5kUi5TC8ntO/eHA61Nl1U6PrBImE4OvaT89f2&#10;DAxeTBdOhArnA4RY7yirapPaukXWlTMK+58vjhHM7JdWdUNYQGhFrNKCsKxmd/no8GR1ffXMVF98&#10;JlzTtQipRJcuXQKioKmxAUOEKxfOdq1YRGVTMoPifM8lMQ3roe3g+SMyjcCpk/AAMs6XSEd5ml8y&#10;Y9IbTwqcTpiTwFUGTwU9FUTCyIgjpYpsgsnFGKTsURzYjlVI5DkajDgCYm06RhUhXimKbRqTW6Br&#10;yADhJU1IeEmMyTlQFDpaomhQGh02foKZG7qlU+VMKsw2ObQelldcSg0KFp1ZqjHz5To+9l1miwR9&#10;cjYvkkoQmXVbCIdfeESjgMWygXtec6lBeJpzbnw4dDGiLmZZcDltModNY3abTUaFFJ/E8OSUkrQI&#10;OWCUEm6HaDxstBtnZv6U9L1pFUWLCcWJC/RNDyXXC826NEJqBLJyvswNNR/3i5P14f7IY+bX2dHR&#10;2dlJQhYugZABpfTtPorr8haCjLhV0kIFv1BaL4z9F5YauMHAXuOcOBwxa8GZA684J3XDA0uAKgjF&#10;JAOdI4BDCtBvkONV5E9NTypVIGe4kY6CMwOWTgi0OOjr7eCkBUfPguAMVSR+EsglUXDgM8G253Zn&#10;x7l+sL/KZUqXzp636m2/e+o/bVbXn595dsWaNXv27h0bHT119BgwShvu2hoI+X78w+/fvNGTYVNb&#10;77rr4pVriFtrqer48N0PjXpDR3fth6+f2rxtywsvPH/3XRt3f/CR21ZuUrlmRmcqyq1YKEsEiqYH&#10;Ny+qqf3w6T8/eO+21q5utdgdeP+SKJ2dksbrtq9y26s/fP2V1au6xQpuYQclP4aDdCgk05BAieFt&#10;g5GHa3hApMxS4YBvaLAPYX2IgbPYbDZnmcnusFiscoNBTkgb29pWLF36iR334IPxeDxQae7bs+fO&#10;rdtNNuvBAweWLO9qrG8AIwRibYQakVwEMxZ4XA3K6eCLnJAeWcRCPlataa3OnMdYGUcBP0fx+THW&#10;FowKyi2EIhexMHl1PuH1zjAgxlbUsTINPJ3o/KB89gQDerm1RIrxEUohokUryCk58a5zF+bCFbqw&#10;XERJjOF7CQR5oRyNSo5pLlghOMu3WBq6ymtX1pe+vC7TUlHmF2WG5mOitCEXC/zgcMnLr1v5iUtT&#10;k/Nzff/y5Y0Nn6jae+1MaCSlE9V9eIonpXPVrWGLa/LUwWC5fgushUDcVNQsqqiqcVcaq2uacrIo&#10;2ipMOTF8m5v0P/+nt/K06KtfeuKOddtvXBt48blXmpa59FoEzKDx4EjwQKcgLlqvNHzqkUcXdS2C&#10;0xEMeTS7wNdIxYityOElYV6Aq0rCF8bDUYPOAKI2VIVQr+FiRGcF3z9wadxCBhPHHOyNOall3mKA&#10;FV6RDvJyQUKBCTUr0CFgpDCc9h10a2ct0qBCRUsRAgexV04YjUgNpiYSZD+UNEg+KiC+FZtYrMQ5&#10;XSInPczmDFp9U1OlVqF+/63dNoP2j//5J6fNmUllVVrFV7722KKlnfWNNdGoH0KykfFhud4IKAxm&#10;0kya4mSyhVwkxHEXOK+dlEzjOIgk+VIpY1ZQxbyBFUkCFJ2k5BWOGMSDhaImw/cmQjyFQmEgF69Z&#10;E8+Awk0IsCWBYQIKFeDVCumjO3fDc1db7lbKCEAjlGoFeBx4hMBnij1MkckholusVog1GMFzBi3M&#10;mzAgF+Kk1ihxntDxZFYlwGMFMgoUwJBSaLF9kOuwR4DKLotFLY9nys8XUz4Swj+YNSBmxtSJLYEm&#10;qzA6iwrDbDwH9xqm2OgecS7hVod/G9pX7MPx/MG5xEGGwK/L0lAcgAVCZ7kZAQC5UCOq1Gpu60Ez&#10;RRUPynm12q6uWqxuukNevkxes0Jmb+JL9RhlYSdhQzL7hctmVxk6JcQgQHzsD3n1JoMYqzYO6oD8&#10;YrAQ5vH6bQ4HOoo8aqeF+RYC0VAfQGMAmz8McqlMFqliGXQPRcQXJdAqY+ChlsqS4SQ/LzUqjSVY&#10;y6JJQFRdLiea9qmpWYulzGGrJJhcamraWl6t1tgKaaFabJSL1Ng64/qE7hQh9eghESuVTmcQuELI&#10;lCSpwohcY7MvQHAwrmJni54CTHl4o9k0ABqe6VFoDjEaI9VqIHD9dPrYrrM3Llz/+jf/TWdQnbp8&#10;/Ds//uZnHnu0otIVpL1ZfgrEnhwTiyZDKCwzhQxKJdRQXFoE+lmaCvjmKivKYoU8CZk0LfTOJt3o&#10;dhB3gegI2NIwMKNhyFHlp4OVzloJoZVLtFro00vCVAIbey33LonFGCNJ+STwB1DV5qBW9Aft0qRV&#10;ElreytTaC0f2HLx8bj8huB/Fdk1TVU2N/Y47VgDIceLkpfqmbrEUPkBMbYrnTvd31rU21NYdP3VI&#10;biMd1Tbc2GrkqSUzCPDV27RZQJgJIA8TyXRYrZNB0cOgzRCjuRJ5fHF3lVvDeiED5NQPGEIt9MIY&#10;oMQScTDDCbVKrNYoTXq+xeKCuJZ1zctr5kYvKMZOAgVBVui0FTa+udXbdzXL5lRGNcNJqTlxF+zB&#10;cgl55ez5was3rDa3RmY06B2NLR2L124ua1n8/qFjAxMjAFPHvLdUfD+KPxoITSKbFaYLwkymGKcL&#10;sQKbcJsMcNtB5ctPUwqkNWaobCLEjySDk8M9R49c2vtR3/Gjeh770J1r7I01J8+cwzMPjStW06Ai&#10;Ize0qqLC6XJC4gjyAg4upgAXA4OuBKcBxkv+SFj4o198xVZRIcdo1+1mpag7dCgxpRJlqQT9Dvo9&#10;SSZVBHKKh1aZFUV8UZpiVFYjVA1YM3FAJxSPoB/iastngTLTqMEjIDOQnQiL+jw71duvd9jgEMXV&#10;lsziMqfKdJoCJD/xkLRITM+n+KZKSquERjARnMAOywqQiUhRIEhhnkrFEphY4ASD0oVFeFw0qIJa&#10;VqmEjIMgiKuXL73x5i4MKtatX9/Z2bVh09rRkbG33tqNP3bzei8yuD7xwP0w7e7Z9X4ZqSwzl3XU&#10;1W9fuWlVZYc6U+i5eHHo2FWb0sLoSL+ymDGTE0H/SM/QL7/8gztal4EN/LPvfMPdCayzG0MOEUjR&#10;EqGrHGVoeUNzXVkVkgH4U56xPW++ff1qP5QnRoutoXnx0jU7CFXz/pOzl4ZKlsYHhMblIoUox2MI&#10;FQFbE+S38NNmCsiQSxSx7SUKk54hOjKKx8frOw+ni+LFa7r4cuPEfHp4MumqWvLZz/3gkR1fddmN&#10;iTSFo+36jVsXLl96fedbu4989OGR3eevXxyeHynKS5u6usvMJogOhGqipJbRsNOq1SWalqWT/NkJ&#10;Wy7drupBBirYcvG46MMPpqvcW3/8/b91t91BCjQvv3REo3CtWdTKZsGlN+cSxXKVpVJqqVM3ikIy&#10;gtKbbN12Xccru0785md/+Pdv/KjZ3YDsZDlEFRiUYgqBbSUo/FgPEZiyZAnOckoLS6FSZlaaj8nT&#10;Cb4/nPcEWG9QaGHMOKp01iBcRIQugZsLURp8VpenlEk/RAOJgVup8aHMcH9+eKA0OiwYH02N3JTT&#10;Ub2UlQrTJcTlxlA4pkldKS9mZFozoXGTpJsUabOpQCE1lI17sOt0YU1UxH6QjPvjYzd7tXrV9h2b&#10;ymuMJTJhwUghFIJQWaYi5UZMdXiIUkv7kxWOGkg64euZ8YwpFaTVaIRuFnUtpnJpAREu5qc8s501&#10;Dfm5gCAYtiPaQCif83pj+ayjriEmKWITX5Agz1NCykl5mg2OTykVckItY6S8YIES6WQk3HXIIZmY&#10;FsRpWiXF+AE6NjzOs7EEGsekL5CIRVC3brhnq6XGjTIDy3QYQLNUJu7154MxfiRFhBLKWEYeSQu8&#10;4WxpNh7zJIMeaSKN7U0iD6uGtCmtZ9+7Do5v0zc+XfzsJsoovTRwSSXOOYiSOEeNzI1s2LE5L4YO&#10;s3jz3ORNvWR5l+n+RZK1VUq5mO0JzL9xy3c97rzgYU/0DjQ1aD/VWaMO0YXUrM7tyAn1uOGnJ4dz&#10;yWJllfvq9VNaU1lZZU1ff99HH3105+aNep16uP9WPB4mFYTZbQF8+a3d72pKCFZ1jPincBNXm0lx&#10;AuDivMjlRoKJkskU/PMZsxk1KRrpRCSKpBSRQplAfnteKM6JRelSJppGkIhFbSL5UqMKqD2ZVefQ&#10;yGCQ1JNilaiEA53NhJlQKhFJRsEyVeAY4ohQmGUKgAUQ6TRIb5u4eQkPWolCzUI1hPQ7QgYSJStE&#10;qY2iTg1+HcpUjlmOKgBKZphIuVqBI+ItZLBi4JvH8HpBRcaNQheaDM5ODd0Fph9w4ip4JFe1QK4k&#10;5IHuga0qkweASYXzNc/SPJqamv+52zChyAjPHRWoy7+jq7nr1ffP1lcUYZfqGwja6pbLZHpIifDq&#10;cS1AhYFvjPYGPRWmSFzozwI0YqHDub2l4Dqe25X1x13PwuJiQVQF0dttX8oCi/hjdw5eGRQU2Huw&#10;DC+VxxCUK1dJtVCPxwtKJYRogaJY7qyYnppCm1RVVQlU8ILR62MPz+3GasGmtdDZcU0dqriFvRWH&#10;hMBPxQk0RSVy184PjCrdw/c/iLLqrbffW7/pjivXrv36V09tvXPzw598hJUJHrjv/q999V+3bd/S&#10;c7Nn47YtB44ccbkqYZ68duoy4Gx3bFny3nt79Trj9RvXPvvZBz5473BzbaPbUt9S1wjYUt/1s3U1&#10;HYaVXZkkdfFvr65ftaJ9y50SWi3e0wd6+4FkX+MDaytM9v4rH7TVQ/xJ8UQQF2EYTc4M3TA6DUhD&#10;xYiXC+wEXwsukFAYTWFlVa3F6gLWGaYMTjXJjfcxvgB5GhY4vtZkVuuMSKrWGi1vvfMeoJTrNm7F&#10;huXQgY8+/cjDaDKxg0bUhIgDvWMAg9knl76FgoxXArwQby0miplwMKhRWvOADMNOJ8jGeGA81c3M&#10;ZyrdBR0bRsuVCo2l2ayxoikuLNIlBBelSfQNPGSSaYc8EzKZBkuYdDYNpxGojvgoFlxA/6uzwqtA&#10;s4FoMAC+8WeUwEhSoEvlsgTDV+csBqUoxnp+fyD8QY9gVS2/RunYczGRNAZ9fnmjy3p3t4f2Ny5q&#10;lLuVd9y1WsdXXtnf73atw+S1f/z8skVFk8by/FOD2+7aMjJ3wVlWV0InIgE7oJQWx/EsxnABzXnf&#10;ldHm2u67tj3097+9fvbUhXWr1tx3145dp95YvmQFbir0S7gkQYpmc7xkFIDlLGKZofmEnq2n5+ab&#10;r7/f2zvQ2NjC4fT5gv0f7tu/ex8EuFqVFgzPUCB66ODRa9dugGknI+VsFuxN4Y2rlydGhgKewXo7&#10;ZRKyylzeIZVZRAJNMa2ifarsbGr8QrWOZSOCG1fM+w/GzpyFhhCsBYnaUI2Ht1Stk8BDi3zqVDyT&#10;CMPkqSCl3JC5BFOcGqszi9ly6cKls2euOl3W/r7xytqKiuqq2qZ6AZ4TomKKiqk1snkQz3AryOXI&#10;CUAtwo09ADRPxnGHAO+JRR2m1TgO0gkKTqAC7LL5vK4gTnn8ErUqRQohgkRwXmE2wje4pUaE+tRd&#10;vtT74bt7169YKcbDOpuSMwnIGRXpcNHPqsQk8NlZYYkSFynIL0jOOwlSs02ud8iMItgtFfBqYo5d&#10;4EJZ4EjNZtFrlWB2YBHrLfAF5oyg/iAdCfG7cKhiSqXh+hks53EMoGehh0/PjffPjA6k4lF0h9DS&#10;YcWI7R+DPYMQmnynvJCCDdI778tQGaDkUfFiUoNviBoPWIVSgQbFhDMxYvjHUGjAnnvuWbD1Fy9a&#10;cvzUyd6+/ubmFgEkDziY+Th15SjnwLTOStUsp2eWgiBJMPmMf2pqZq62szNLgEhcACsNgmujTrsA&#10;ACSAYYxGI3ogy6xWjE8xGYJ4gNvU3hY7Y52O3pthMxQDWnsai8NsLp3B4LoI9WApi8ztXNgbcTtb&#10;5IQGcxDs+JCHYzNao0EsKFzVzia52KDC+pSKVzR3o072TgYRJiIGPIuAXKJEJZMIw8CxodHoECBu&#10;0GrgvMNPLVVrsWDjYBqQL2KjBt1+KcbSGe/cDHJN0AFakAAhkgAwkcsKnn3mRUVJ9aPv/ZAVZs9c&#10;Pv72h6898eQ3XU5TlJpVQ3xJI+4lDBgghWBysHy4ExXVVB6bxjydDfp8LncZRz3kSDioreT+mRgf&#10;nkTYOElA0iRQ1SmwcSmS+XBKo7VKCT2PJ0crqFVosf6DfBvCcnggeSUsGxNA8UV9CTYmlGf1kmxG&#10;r0wVM2KlyL2oYYlOaHjrPD0wcOPixePIjXC6q2pr2wip9ujxM2VlZUo5BEbFkeHI3Rs3w5/8zu6X&#10;u9d3Ehppls6pBFKLRjs02oOAophATmUjCJfzzA9jfQfpYQYsRkB+RHKkcBvMRj0T45bTOC/xRMHP&#10;xKkrmGwRUkwxWvYMZvR5HeI0hSwueZzfJGblFUJ1z83JlEGU1mSNsDCS8tGpyUQ84bDZuTAKXMZC&#10;kdWO/JdKtHGnD+09evAfo8M9CZqSaI1ANa6/866yioax4ZlrZy7VOfB0480mxmPxWbUKA4ICNCrg&#10;Q0jwKCyIDaQNJOiZsdiNntlzJ26dP3nDOx1mk6AwGNtrG1ctWlRT7irlOBJHVVMbukOkM/f19p87&#10;fwG5CxjI1lRXQTcwPj6KooLLSs4y6RTyDzCr5cUx7/j8fzxGSQmAirNSRVIqgDOmEIUaH893EhOl&#10;ZCoHFyD2aTJCDvCR3+vDkziPDxeaXyj8WYiXOfeukAfnYBq6YblSwUBdLpJJaRqdcwyDB6RNAJcH&#10;lzePSE/MQO4nxq4cd1KChjLRk0Y2EE/p0mPkgshr3FRKtJJ40SClpBmUrChcmVxmxjNhhkcNlDEW&#10;gYJiOkMBK1pe6Tp96lxba1tdXcPo6BSIEXX17i9/+UuIyDi276jZaitvcisI5syed86fPATMs95o&#10;tVpc9fWtW7feqa6rO9hz+eKuffwbo0N7jweGZ1/49QvlhkpEyT3xncfE+lL96sVYN2GGATGQGDzT&#10;HEOQeF7gdMlbHAbQk5d3LsKo5rV33jx04hRUmVDXoMPauv2zhKzsjXePBlNFg4IP6xuEA4CeQXGV&#10;iMWhaU5Gw5l4dH5yanSwH9lIh0/evD4YX7auYy6cHZmOZEvyn//qTw8/9C9l9vI0lfnb2X/86DdP&#10;/vSpX90c7vEEpnVOTdviBmeNGV26wSbTmSVmCVT71I0b5/z+GasN5D0RUcjFJgb44cmC71a5Kicz&#10;zhVkjl1HomdumD73tWfu2P4VyE8jweCTT/wUgZyfvv9evSSlVoAgyoyNDOmk8FoRg9dvWirKVWUV&#10;JZ3lxjyfivm+943HW6rKUcICFYBWAcNUPo/hcWKbHK8Ijk0MIxSUuQUKktxI2A+ivxd1TD5dtCjc&#10;Tmedz0DmRQpYYKAXlzEZOzzCEW98eMDf1+sbGI17A3K9GsWM02ErL3M5nHanxeR02aNzs4GpKUyi&#10;9ShaDXZks4JnAXM6tuMaiUUAP7KgpNXJ5EoR5A9EcN5E5Jtsyo4ybb1FtGlZ5fIWE5mblrOzgsT4&#10;1OBggSawwQYxOweZpkgaT2Rkcj0Mr4AEwYzJsKzSbOOsKBxzDbGXcMKQGP9Mjo8tWdqFgA0Eh+XT&#10;ORjNcSs4KyoB/ZXyFFBq4ZaDoxTyDKMYryxNQhNIpxB2DlcQzM0AfU6PT0iEIpfNkTGoRZhWyhU6&#10;+CmVWpVAYgKDWiSKpBOeSKAIlyzCVbgDSKTS6U0WG9iIKKcQXY41Bgpf+P5zBs63it5ZgYd8Op3z&#10;BxXTsel3T44NzLR998uDS8tigiC/0ehxF472n2k26mqTedH1YUWaWrN6qd2h9VIBlnHcU5Ouiuyr&#10;zYaqDYWKmpK1yRH2sqJU+v412g0VeRE8Zp55V3M5j9SxJdITnfr+j7/9xYe/qpcrzl07vnj7/f4J&#10;zzPPPPOzn/8UGWgBv/fN1/7R0dWCQliklEyFZvcd3v+1B7+FWeWeUwfr2l1GgkkMDUlJTckJcr2s&#10;5PcKoHMsc0vxwrKFiDeIOxnoKgbM2XQBCbEWOV6hNB5OYkMY9yfmxr10Ig9Tg05j5RcxWVNjVVeQ&#10;K/MWnU2rtUBVnU5NBmbBgJPRrJEFrlcSUggFOnW53jkwG85LDSWlwZ/MShQaZGtIUGggW0kANAhY&#10;TBwqGzc1lMzQdXGou9t4A24Bhh8uz/ElgIHChocLj+ICUItYpUIXg+cZ2BJZ7iRAb4Va2mwwuC3m&#10;6/3e0XBaqpVEggEFyk96F0HHZTnRmzvZTV/6QeWqHeV19X/51UGL3GJzdZQ0mEU7F9o27OGTv3rq&#10;PzHHQnoGJM1wKHBtIsBP3D6Ei4e9vab6/3RWHK0PdRzXe3F/hiOp4QcHN4jbY/2zueLBg4IRQaaU&#10;gBkWL4kogifFgQRR/s/753Dl2kyOU6dOURQFeSdQGliDcBZjbkPyMSYBKI+PvwHXeCFLBvpI8Fow&#10;d+QWZVgu8xjxoY8OFDPE0iXduz/cm6DSn/vCFw/vPwRYxeLuxbAizecie3e//5UvfgGl2b7DH22+&#10;e/u+g4cdjjIQs6+euux2lK3f1n32zOX+/tHtd21atarr1Kn9bmvjXZse1MPkmZ47d/pIIsnbfP/9&#10;WFPvfPbPW9ZvcCzpHn/xAHFwKKHk70pe+8J3HsM+6vi+nyuIwfnAiEJbQ4gdIizZMmEB7DxyKKCg&#10;N82lIjBPeY1Wm85sh/oXMI98HmE2C2gEiEz5gF8A5c0TiKWYfQtEUjjC5/zR81dv/ODHP0X//OZr&#10;r1ZWOBvq67ABhEQd9imOsgiJIS9VYONcUE0JUhP4o/DRobuHyDEjKmlQoODaLQiweU4KC7X94yFH&#10;ZcZAsKJMzhsY1bjdBVKHqBIFUhChhsnDU5hXqUyQM/aPDstVKovclC+BU4o6jiOj/dedFT5mTGdQ&#10;u2uksL/yKRh7eMl52t8714/powxG3N/tUVyZ03XWCjY1YONQkZbKHvmE/OpY6txFwd0V1sc2QKvu&#10;FKgLAmXVqiWbd9xRbRJVta0ZGeppass59PKxG4xc7ja4jUqDJZicR2eFQBPAfgDLx74onyz1XR2y&#10;mSpWLb/j+vX+owePfPtb3yy3W1/a98rypYvxvC5k4QuQzs94X/vH66++/MaFs5f9c4H6mnocialE&#10;5vLpG7jAli9bAWkJqnQqlnjr1beNalN7a1uSEX71a9+QybUYm+7/8OjatSvyNP3ic8+fOHQ8GfXP&#10;jc2YpdVVjjow/EqCgEwVKZamacY/3DfEy2h3vz3W26vlae6rbNqht2xoavmXT37lhzQvGC9M8RDe&#10;xGFBSDWKH/g+I2Eu9YgkQXPB9pJLCMgXa5saV25YBfPMohVdcqM2QifROxdgpeWBLgNiJT0zOeG0&#10;25kS7nogXtBh82kqlaUoUM7wFbCcRGvBtR1QwilBfMNYSYBwKATSJPgFSNm5bjPOlMIUK1NgA4mT&#10;w2Wygtw12jvEgg4Rj2eiieuXrgRm540Wt0giQc1VXBhVCsHKQNoCZNJAm4KRSBcEMiEtLKYhdRaJ&#10;QU0tJTMQ44kN6pIc+mKhWipn/EGtTLEAxUGauDCQSoghMUdyeZEPei3GeUNXjy1ZurK2vh7feXR0&#10;AqswjggB3XQJEokSL5OUY6FPqtBfooYeHR7CGB5o92IxI+SjhkIxnIPMHeJqKIlQB+BttNisx0+c&#10;vPfee7U6w5EjR6qqavgaeIJViHEmWCB3MFHCpgUuTT4DZh8oQkJ5wHsT2xlrbU0SsyF0ENjT52i1&#10;SAQyCeqB8LxXXenCCizNKd8gkkdyKt41LuqQI07mgCkC9Y8HjWeeQRXPmfu43Rqse0kKu2N0O4W8&#10;2OLowG0OyDCdKlBQPWRLJpVxeedqBPrIeVp1jjWRXJIFWLZOc7VOYeXy0AWiNKIW6bQOvk1M0sQo&#10;KzwakxkmJ5wP0FpCI4EcWQaLaB4jKcSKscjs1BSEF1X1DbCsYZqXyxOJcPaFP7zcXbv4sX95LMUk&#10;T144vvfIh1/55hfwtC+VkgAR5pOBUjQkTMR9TJ4C9oRbBsKeieMVxypeIC8WS7qc5ZD/cZjVdCkd&#10;AjcbtZ0+GQxKilk0ZiQrkLNSNlGY80V0RhedQ2ElLbHibCKtkWGmnUzFkiQhB+SQJ/LJck5+TFxj&#10;cta4m/yx+ExMPBtaMjhpiKRQqwu7Hvx0ZY0JA90//va5/hsTrR3L6urrh8fHUsmYUa/vudBTXg7L&#10;QlskMn3u8oGWla14fGK8KM6XEBccSkzxSYoi9VgBIVYK8ufxiT6FGicqtn1QMBF4jiZTTCUPc1RI&#10;nAFV5MQfsWiIYQLB5CgtSMVBKFEYdMkinrUzsnqeMFuTuyVSmyf5xoyAPjsx3tJULgmd5pvbtDrj&#10;1NAEcsJNGmg+Nf4E7JYGjcbc0bl02dLu9kYDMLTjk2O7P/wwGklVu8sMamNjXafTXv+LXz7T3b2y&#10;1u2Q88i+qwN2R42QR0Ki7Q/GPV7/X1/8xxvvfpCHzs7mXrZu4133P9LcBpPRcpuzuqq+3ehukFvd&#10;pN6mMjklUhm6jIb6xuXLV7W0NGPuc+DQ/lWrVqJQeOvtNxyuMlKmwtChQKf4AMTxColEXPidb38e&#10;+ZBEQXj12gV47ou4WtNYlsL0VgD6D7pULvNFAEhIzDc/i/QVbGwQfo77HIMMTjUDGn8J1EUoQBFY&#10;FwZDpgR3hFBiTOcoMofwBqZ3htapfErCmBcjOcwTngFsICFR5+U8fNBlUmEtIkho2YSfImtq5pgA&#10;JERqeJFJLfo1vzeA68vnn+cgXthDQ0/M9RJ8ZH1KJeLy8gr0M5FoAlbSF5576YEHdmBPd/rUqTWr&#10;Vy1u7IYlxZ+c0ciyVrVQW2Y+MNr39smTfdcHUECARlBurty4Ys3WOzdsXLFk9bq1D3/zOxKNzjM4&#10;/dRvfkU2alV2icpoK4rlmNDCCwFLvRRJcwC9o0sCxh+raez36ZJap2jqqtBZhRevHH3//TfRoNSV&#10;1yLHdfu2LYISPX1z+MbFmyUaro9i2BvDHOXy6Ut9V25OD01MD43jwRXP2NyVixYvW7N8zTY4wh56&#10;9F8e/vSnXS5bOh18/fVnXn3lj6epAXdT5R1b1nYvbne7cIJpiyzFZ1NSAVOkAgUqmCB4c8EJfjFV&#10;aVKPnD/X6XT5+m8ZiKxZzeh1lNlZGqF8u09Fyrse+eRXX7LXdo3Nel5562dnzz69aYPxznXlpGCe&#10;jaVyhQDDjxgsholJr9lia1nUWFSzEYnwV7uPjhRUn1nVbLcgsZMzfCA7g0oEGAr6iOl4aJ5OR2LB&#10;WV/kMhaKDGa1kZlw3peSp3N6EHkNYoed0WujCCgsuLGvEUB7OtBTHLiQHjwjiAICiSlcmaFpibFt&#10;ZRGx2ZbyqN4+pzDMy3VzSnWK0EkM5QKhYfCGB+EBQiMI00qfL61QWPBQpIoBivH4IlMwseaKsFra&#10;xVqz3GZBkmoYTtAMTNyJkHeGZHnQmtpkVq3BrnJYMUVh/Kkn/u1JFNMSg9JcZsd0SwTP6cAgYhl4&#10;alNaUKJEJdhTotPe0K1xSSwLF3tlZ3NOo5CYzSUgLDVavcWIA1gJCyansMqjruWs6oISIC/wDc97&#10;561Yyxf5RjwPkmnfjEeuUduryjMiIQguoOWCmYvYFmjEgaijoYcnJTqE0cEgEozGkO8jU+Ehk+IV&#10;kjzUq8IscK5qBSi5caU0owOaBAAoQ05p92srs7oGS9459caZhGem/v7GkHOOr53A9idAIYaCDA16&#10;mPOTi0m7Ta877RuiywUxabgkDQ14G/QuJq8hKGlzCC+UPuIOXL5Xpt1strhLbNoXTPgGyxubsd3h&#10;iTSxCPu7l377yOce7C5bTI2Pn+k9J6isuXng9He+9x20weMTo7/4+ZPr1668c9tmgiRiueSBk0cc&#10;5e51jRsQc/nhyf1rNy+S0P7gzVtVtW1xlT4NEUNgziEWxQy6AjI7o8mgNyCUSEvIYaRzGHAiT9gI&#10;xr9EY1CaRnqH//z7ZzwT3quXbxr1NqezCokFpAxoZsTlKighmwFOWS1RKUm7RFYMRGk6k5URCKhA&#10;zS8qwEtgpITKGxPeBOY+Cg1SzlUyAvhzObgsQP1hPChG2KkA4IrbMsDb8DiufF2AQ0BNx2nCgW3D&#10;2gfKbi7FCfo6NF3Qh4g5yC46rRKV4wgoOezWoOOwlBkyEtHg7Hwm6tMiyQG8cZohhVGdm33h8A1j&#10;1zaXvXHzkh0H37jMl6g7NiwtAGUokqAmA1no+PFj1ZUVsGhj8o3+DZUbBslgEy5o/P75E91eRi1o&#10;wT5Gby/ETH3cR92WAi5YcRb+GVeB8MEiFhbSvCjDT+NvhXmJKAsqqxamq4mpcUImQgAiVJ0IFGps&#10;akR4q1C8wLFY+MX1bPiKHKIL7wvId5xGEn+FQjOHU4+HyCDgBrCPl/Te7I2HghMjk1mmgLK4qand&#10;bLe98Nxfr1642Hv9Zv3KlsGbA8eOfDQxNpTJshu3b0llcx98sK//xlBoNthQU7the/fURADF99e+&#10;+cXaOjcWZzvfOJgMYWo7X19nuXLrUjQtvH/rPeFS4czufVQs3H7PnTOvna3qY/plqT59bHxiprW7&#10;of/qs/X1eSz7cqUys7EVgrN0YByKCqHKiMCc1Mx0Kha34sm3QEDG5AQ9M+dPwWOME1PyQQfGIQ8j&#10;L5bxLMoy9CpM7j9+8/t/+cK/ag2GU8dPXL107guf/xeUdmgvCww85NxVg148zybwmxWgfsB1IuMA&#10;6AIKBjcwy6KhrFptwxMS2Y86gS/PlA1MJ+y1wFXlJ0emVWZSYrBkioB45WD1gwEMvLwSAAUiAF1I&#10;FamfnJ3CNsCi0hVYmvNZ/XMZefvTQeON0RYJXiuTm52aRiysIu4RayQuAwiheoHJlqwxJTbVKzbV&#10;lnad8zyzi+mqThhzmrOBTE9YtLHW25JLiWdBLmD5tlxOKtAnyOrUrtcvjdwIIt+4oYYliqZrV+KL&#10;Vt1ZJAVFMoWKr1BSU0UMm8WiAnj2iuB8LBlj+ntHURF+9tOffP3lvwESw+rpRYsWYW2C/dvczNzz&#10;f/kr9h7P/PYv27Zu37dn/43rt5wuG0zGB48cWbZiuRaEW5SRiOURCj96/+i992xEXMq7e4+Eo5Ef&#10;//uPO9o7rt+46nI6IgE/EgJ+9uMndmzf6nZV26qX04hAF4pSQIxBlUcoY7S0smHdoiUPr9/y+a2P&#10;fm7p1vba7oqmxd3uukYkvDDSnqnoCdBH+HxjsQScXFGPKkIgoBLI/c5B/MJBQfEbFHyU6OiCoXBH&#10;y1TMi5UkjXUvOm4RCAOpgHfepNMT2NUSUpCQMdLIgs2fSGhVSjSBoMhyKSpCEP4SAp0KMkYFknwZ&#10;SJ+KPJKYiUcMNiuuEYNQlo9SBgv4r1mSDxoiDdz/M8+946oq71i+lhYpX3z3iLOls6yrVW0HBiAP&#10;Hng2lCjFaAhdoAxCekRaJKYx2EE/AXwSHiRoVSKpXCQuU8iLGpLL30XEd4Yxs4JENEbI5RnQC/Wq&#10;WBa3JpxCJEoGWELjswFk4zkr60A7B9ACSwB46ecnxkuZpEkuVpSyyhLDCFQIVMgyOZKUWa1mYCM4&#10;LCuDVIhQPOZLxv2hBIw8mDmXIApcEHTL3n3vvQceegRHz8GDB1vb22UIIWDSWnjaBfDmwe2J/8cw&#10;o6DA3AJDeKxAM+M0cIF2axoSP2xgxZjc5KKznnQkWkhmaqpq42pscYFNhKSNI7ZyCmQc3FCTYkcH&#10;bFqGhR25yEAUi8Bhbv+InweARCw30H7gsYt5rkgO7yWBKpyKZ3yz3iVdi8qsZQCuivhqKaFAOLF3&#10;+HpJplQarBZjOQdLx+0q5gN8AS+0CqHVXBwxtvSFoHdeZzTjJ4EBDCciR0PnFRC6EB6+BfeLHasq&#10;uzODUhraz1Bq14cHr5zseWjLIw9ueijFpP/w7O/DieDnvvRpGfImQCwoZOZGB8Z6rmW83uDYeEZr&#10;5sRZHMqVM8wiNwKD/OmJGbPJBqQN+nV82L7pgEVTYddVglVYU+YSsXQq6EPqbDqcySay5qoqoB/Z&#10;EmAfRD7DRW8hQg7uqGg4RMJ4JyLzXOqRVk1MpMI3ZcJmiW4dYb9DZNmgrLBIzAmgC8cy8xDKEALl&#10;lg0PUglB/8BoU3ujSiN7/c1XIB84e/LCgw9/XkWKTx56O5UPmGvtRZTfcJYhUY2PBjcSTXuE1lqe&#10;EBUNg/GCVFpCtKNKrcvkEG+EN0wx7ZltUzng3CuIoEiFWAk6H4SA+aLUqMwszwtlOFHU2O1nHBqm&#10;SGLFxtN6itlB+SzPnDBMXXQL9DHtOm8uLuNrHKoGaalcJ2vVCBtskloNJrF8XQlrWkB65eVaXVV1&#10;WeOmVWvZZOzQvl1XL51t727S2vRL7lhz7OiZkXMzbndnLi9/6ZV3bk1OXx4bnMSMoRCrX9d652fu&#10;ql1S52qwEXox2tgiamuIEJCXLdQW+KocX50VazCkgBUFI0zMH9gCe+bs2WvXer72b1/T6bQnThwD&#10;CGrzlu0cMSmfKWRRvmHYnkkkE8JPff8z0Uj+3Vc/Grsw9cjaT5IhYkjBsjjmi1JdQW7Ok1qKr81K&#10;Mv6EQCQBgoGCMIsP8D+JdhtPKswxMUWCLKFA00MDN9w2M7qzNIeVRUZwXq+wzNAZyDCNAJoC1o+l&#10;T0HmnwyrxUSlUOpkhcGp2RIi9qyGmxE4VWTVLKHunXZIHFO4MRSWvFjhCydA01RrdIiohowQJ1KW&#10;mk/LxEVnI8ymNUL1Mp3t6MsvywX0PfdvFChE5y5fXb1uCbDHPGlBCe8DUQoL0jOxCUShLG8ug275&#10;lRdf3P3aHmjADE5EjyAhVmuwOuFEObr/nR//8XvL71tCQ76nVUqwysEL8XroyTHxnEcV8JkzcdYz&#10;ImfiSIUgCtE0z6I11YiFGlKgb6jsrHY2HDt24u13XjeZ5XarrKHW1rmkvrWrcXZuUozZPIiWIrK6&#10;qu6RT39u3ZYtG3bcfee991bseGD7hvWbl65trGtsbmuwWHWgXr7V+8FDL/3bgeCJ2qX2JqtBbUiX&#10;E2Z+VpEgU7YM4choIqIgMRdlTwRHIjN6ZdDAqVxaTNUrM5FrJaedtq2v0XYxaR2FA1R1652PKjff&#10;/W/rN/1QzGr6T+x84ZdblpRfXtfVajB98uyEybRkq6pMKdUYXOYGp75cZ3btHQgcC5XmCOvr7xzc&#10;+/tfP/+VB9xaHyIBxCXG09sfD0U1RgOC/dKyvE8UCcsSGRt/xtpOa3XwsijUgMLrElpjUmZLI76g&#10;xHMCtTnUZ7myc/7iR3O+0bzVIFqyLNO+IlXTkXE0Fg1lYO5j2qRkY2LsPIMBNyswJrJKniAkzk1L&#10;cyW1ot5ZNXH2UjWXGYBmJssUGZFWFTk7UNFLuYTaYcpfjIaqANYUSxipKCwTFnSmEoRVGqNMYZqO&#10;popWa97uoGEdh6xVTojVSgvSr3jCJke5SSzVCcRzMzNqvZFvNSMY0JaIVsWp0fd2Mgmfzq0bHuwd&#10;P3V5W9tyB9o2YYVI2CRTVvPEFVi2i9iwruhXUGGo0TBRC+diLOjoTEESDGgKQkJfGdHYWadVaCyp&#10;tURJpAzlNXUA/oEzGfLxM+Fs0lNIzgnzMZ2SQPp5Fhp3s7s4FC/6KEQl28QGaUYEj7aMJyeQCQ/j&#10;RVEqBiq2oIqWVHm+riyia+xhx/5+bDbHWL/+CXZtfbbAUFcHM7PggM9LVHFHU/3ew2ccWJBJsteS&#10;QV5Hi8rKcxFj+/11FU6lkRzUls5qmUhmotxoeAgZODPJ4SLfLxMmTfV3FcTKk+f633xn13sfvN1U&#10;1vTItk8jh/Luz3563bq7D776zpM//y4GnFByfOur3/rCZx+7666HoD7ndpD+6Ec79/zw374rYcx3&#10;/WjHpvucq4mw8GKv0trAdHTPljLWAh2aOFfR5PAX7PFE1h+A3oNSCTSiCE9HK+18i1pkyiOwWEKG&#10;VFSfd3JgauSJX36za2lDAkkMwpxVLcuFw/AWKEugA2MxACkIW5TrI3wRrVHxjYYLN/t0OpeUMEbT&#10;xPgcpC2mJp2KmT7Z7TYoWINSauaJQQkCKl9FJ/G2mMQlGHJychS3LIt1DwgqGC7z8oRJ7AYtGmBU&#10;9DeQYsgEMPwxSpz5cRwn0NUWkAMgShf4OTxglLmMHKcosnuVTLaKn203mkSM+Pp0esynTiC20xQz&#10;26ct4rkPfvfCHSu7de7u2nXbfv/iGywtbQUWBUI1EU8uFW/etMHlsuCvF/xROU7zAtM0nlyYjN/m&#10;7HIaCo4dwaGQOdgd/h9/kgvD5UjtCyi/2/ao28rFhf9xxI2CkEbWT5yfxTOuJMRQEzhhJf7q3Lmz&#10;DqcLwRVXr15Zt24dQmkwOBNxnQOkNrd/31YW3hYccmm06EE4nB0OU4wXs6SooJPyzRa++f47H3jo&#10;7ofvvfthq9qIqGhUn/UVFfc9eO/qTevXbt+k0vCXbV3Sfc/ipu2tK+5pNxiIqlrryo2r1jx8j6i9&#10;qmHH6gZF0NGqa9/e4WirkBKUQ59e3VhTpmqqr11b2dkmNUuUWknCJPQUYw+v3Ky/HlnZsfHKuQO/&#10;H9/f/vTjLV//8tMv//X+HStO7N69qFxQoRzKzczqLPfyRbI4wUTTR/nhAcpHgX7jrG0SSJR8YCEE&#10;KJa56fdCxhX08XArATOG5z2WEVBPQeUDFjz7u//4+fZNGxa3tzLJ+NuvvfT9H3ybVMgBGwUHqwAU&#10;jygZhza3NJnk+XPCTIEPqwveKBoKYnwAqOAh2IkkvCH/iFUhtIpkCKlRyiqHZ8dQKxExUsp43VV8&#10;PFEzQh0X8VSSIuyWsyWJ0NKklXgqyViLHKHDUdT9qGwZAR7y40ACZTiosyzP0yCrGqnYGLFNT/fx&#10;RemKCmvOWCnAFQ51tFKbVAnZMgXfDX2p1GhxTQ9Hp97or/kzMzA2H1ikbbh/qQ7pHXxhRJDNAEcO&#10;3hKM5EXDrv3vlxt2XDjZs3Ibba6auXDV0tT63TQ/hYU5NCLwpzRG1WGZKCQRFoV+uyzy17+/cGm0&#10;78kf/67eWeub6H3mxR9/63dPZuQsHo0kX9C7++K9ix8yKNtmY6I9u0/uWHRHvUhzLea3O8tef+P1&#10;HfdsUyLJCUryAjM4MHjlyujW+7ZAu9szigDE0e6OZuhcju/56JPb7z303hEiLzp5+Oz+3Sdr6ps0&#10;1bK8mCqJMmIe8uvEkjDPlFWub1umV8ulEiYTj02fudZ76PXpmfMfnHv3qV//oFVrkIRIla4rBU8W&#10;Oy9WC7x8OR/cQ5U2hnzEQMSigulekEuBlwRJDnQBHPVRBck2nVNnWQ0EjIFUYDoAQSFfoUuh4MlR&#10;VmRxBcL5SU+ZxgjTRQYYZfCdJTJw/QywysNkozAiKQmhjVlBkQCEMQqFEhkw8FKiHHIPSYUiIRLG&#10;SFkaLI+oYPTYpdbqFlt9Ga3MLV5W0+zQjeuFMTlPoIK/XwCapFEiF2IaEY7KC3lNqajhswaqoKOL&#10;wkA8OuOl0evBjqhXJGD5ysNQKEzweRKQL2iYmzlOeDwatioU8clxvVJMC9N+cTxmylOD10Hy5st0&#10;NF+bJ4xKu0tlM47PDY9O3NJo+WqNADtWEJ3AfM7zJXm+igWPmzAJ1S6R1iXQOgQ6B2ZjInicwoGE&#10;f5aJA/A2j0+zsgxp0hY4Bl997dWpi33vv/Xelju3FXPwsBQDfkYl1yUB2AN6EIeTvETFz4eD4+WV&#10;9jQTgfKTwqaGxM+jLIjUentlHgBYIgkFnq4okyRFoGTJCHGaBbA7z/kqYjGw7ufIZE4ozlPQ0SpV&#10;GHmkY2idpyanqJi43LlGRdo1BA37LT6y/r5bUBV2LlklVup42Bly1zBEtFpZ9RKpthIJDdyMSgTY&#10;DNo/eujWTYfdKSFVt5O5gRsATZYKxIB6E7GQ/8fwsRUTo7HJqz6Bma3vQiEMLJ8kQ9z8aOLVX+++&#10;e/k9X//SYzaXOVnI/f4Xv2T4qc3/9sBV9YhQFGukosW9l4rhtHxxrbTCSIRCcYbU6ywlKquTyuCu&#10;wnoa+5xCMQvGGRiT2CWoIP/J5dz6WrnQeiAakjc2a4tyqcqglCNdvjzmLC+RyjxYowsizwUOFI1x&#10;F1hUoRh4BGYJX7Mkr/YXlFmlLUtHCCOZLCksmZwTc3CJM6FdJjXbXGn9WM/YopbWRCrY0OI+deZI&#10;d1eXy+qMTSfeffnDh+95tK2mKp7yf+/p7624s9uMnhTAGI08KslSBKaIMzUaPaYFWOSxNEhQiJxW&#10;eMJRqUmVWzgPldJsmVlMkWUSKiiXRABTEfDd40qgam5q5r0CU3dQKrbQ0wJhFy5zeCTAHEqJUqlS&#10;mODjAkNOmTSeDNsIlV25zKXq1qordXo3QSC47L//wuMLaycZeIZyFSDhdU3t3mThz8+/Eg+E/vbH&#10;Xy/qan55/wevffD6q+++Ul7txIG5ed2qdR2LO6vrHTIEGcmlDAAvWhXi57IaYGSMYpcM6HK+Eh+t&#10;ApQtIDmAb2GwhJNjv/3W2zt7bvT+4Ic/1Or1Q8OTh4+c/NbjT8D5CNZslNUlsEIQpIhSMBOfE37h&#10;8c8kY+lCpvj1r3zdqjNfvnIlDV6fRCFmShqwoTglPx9podiw6kwWeA0QaM0tpyFcgjCUe9JzIfSo&#10;ROJMHO5/uV6Vg1MBYDSoCTFpyBfiSFmPRnUm2IHE0PJhqxtOU3mnwcskKJkoWATFHW8r6NMEJDsl&#10;WWmc8WXMMtjTKTrKImGCqyw4UhVAVUIwUlIFJFHp1DWlIvbtYVoxF+bPStSywRszqdniiT0n16xt&#10;MbhKUjILT68AMSdw/gNEqoBuVRMMJhg6Ud9gq66Rx+fmrx07e/jw3jOXzxy7eubNQx8M+ie61ywS&#10;CVm9RFKlNRC5HJHPYTpldTikBkNepQ6DYmMuJ62VLGmO0GIilsZWl5eMyKDqyyNYrtjc0OB2V5y7&#10;eOXgkdOBcEpicOgsFU1tS+sa27u7Fre0dtTVNqqg2lZqRaR6PphIeyane66MjQ4cuHZwf//xd3e/&#10;+tHuVw+c/FBRo6tb3oS8b1OSVrM1WW9QJsVBRlDjIzMzpxWuqsm+fqelaGjrLsYGcAwIRWadUSOi&#10;MQcSVtWtLZMbyp2uDD8Wmz+rUDy5fuPn6Hjulb//x+Urf+9cJG3qWDk4Z3nruG/nxWFG6+yLB68M&#10;hC8OzshtLp5Oqq0wpvi8G9cuaQn62196WMjGCuFhBoRsv09r0AJxI0GuGQH7E4PfcqKg4gI+4yJ+&#10;PCdK0uIk3NqmIuVMBM3YaPXemBu5Dg89Za4ytnW72hdrbG7IMhSQ3bBZskjDqZRLzMeC05FgGKka&#10;GJIByzsfAY4w5w8EDTI1ATsIDVI8OTjaa6uvlgA46otxgqtal6DOwbcgd16BMmkuwkUyA3ABFUo+&#10;wxDcxQKQsUirhYpNgeARznKLTHvUVgQJkIbJZpOpYU+QRrOULx4xOhyYdxWB9yuUzhw85GxqMnd1&#10;ErYyJc6jcE6HGNNAXG2s4S5CAS0WpKHvRM8zOzzq9fYNjV6a9wdsuhaW5kIVc9y1nTTYUH4j/IeV&#10;y2xFPsBdBYOgkBnqYaANkruzmgaerExcJCSQWUyOSfBDqe1xvtpuiBUE0SQ9F05MxTKeAhvJF8M8&#10;fkyIG1WEeiVjm9ZO7Tw38se9pVOTY2d7I9nMins2Gx2mUMgHzXDRqM17mTjrFegkTIo/feTqMpVe&#10;JBBPAku4eZ3SqJGSysuzOocp7VRGtIXc6A2P27rEoK/Bej8aDHkmPD0Xbhw+d+PmzVsQtrS3td9/&#10;//3Lly3DwOT1V19DCe50Ov/933+I8WT/wNCbr732tW98ffnK5eB4gTiFx1dv7y0oHdtau66PDE0M&#10;Xvj8XWtuXDwJ7JWpqyua42vFysmhfoNRi7lWBFz1eDCbjEIbpAZ2F/BcFPvYl6CbwVSvVJLndKn5&#10;5Pmj55a1LSuzVZW7q/sHRl55650rfb3v7d9jsBuHJ279/ZU3mjobg9HQb//0G50ZaZWvbdm8dWRg&#10;9OW/vwpLZziUunz87OD1M0JeAtElb7x90BeKnzy/f37ev/u9fbd6Jg8fPdbYWHPuzNmjR45ev3ZN&#10;A/2lzkSl6COHjp69dC4jLNgqKtOwsQhx2WD+rIADGhaLKPSuhBj4ENAF4pFUQURkUZELS9GgTyrJ&#10;i2S8ufkJTLxaO5qdTjWb92eTc4COKOUaZ1nVM387UtmwxGByrFuztu/G5b6+4Zq6Rkh3uZhIOOsF&#10;4gydw5GJ0RVU/DxuWs5FGHFeq/8XW7GABFxQhd3WBnLesP/hFw5tcKtSwMnw0qBN4IZABrcUbgye&#10;6NDhw4sXL8ZXh3Rn69atoO3e5mX/VzzgwuprYVHGtXX/jFdaiL3ClB4DURkornBNcLAhcnp0rKy8&#10;TELCQ8FBN0RQF2CYj6UcL81tusXoNgg1/i2vCIoMl22v0HFMRl6pQolMZrnJUg4DnLCUBmrZpHAt&#10;Xfqgw2WHZ8phN3Y3LBkOQZSQ3ayql5ybGLl09mpw4gfP/eZI3/mTJw+PXev1eiL+sTm7gXaVZXH3&#10;xaMqpbFJbVYj/xO0Z0LqNjpgjcZM9/b7yL2JkNfhF/dKODgIx7aFmp1AdlkOIbH8c2fOQMS/ectW&#10;Jlf49a9/u/2u7XW19ZzRA9MxhO7woViI0cUkxuYg1i6oMW93uFzU1+13C/EjTqMNLqJgACkMYehg&#10;vFQiTPO93ozDRFThqQ01O8hm6I1LMoKDlXHvPPfDLXwBjvGI+l6tk0rks35vPldQySQpLEVEGoD1&#10;iqU0UcooMDenYXFhzRYXK5RiIczJpbgYbM5agb27XIidBqQhmqraFkrEz8B+0aZd/OVNokZtQBDB&#10;PYvOBix/El40bEmLwub2tnKrOzI3YTQPm2z86xcpi/kemaVAoSERqXElZsRcPIwSMBjsVQuZ1vrK&#10;KhvGN+cvzozMCOYf+9mXbAo9uIG4NGKxWGo+Veto7O5c/vSfnwNi+Jvf/ArSYG7OD4ZDfs/MzL33&#10;3gXYPd4lQkIgHxKr4y3bNuGDsLmcE4NzY8ODI4Mj0A3uuGfHX5756+Kli5avWjUx5R2fGVuyfjGu&#10;Y+505+oBRCLKL5+53N2xCLO55//2/L53/0zPvyPVB/O5mxbhQHMVGc4Ls0pXPEVL+EWFzhZL82Cz&#10;wIQNMwlYCbCkDqDkz6OY0uJ9hwgM2ycuvBOyf9wNhTyABFQW7n+JBEuhheGGWiBIhyOJDCU16UtK&#10;AGUh8sM9LEiEIgjcE+uUeXggYBcBlQGOYLaAONxoNEwYVdjNgRQpDiR5Kjl6d2yzYIMlCpBVEYdP&#10;nexY3skJ3YG0YXmqnEiVKSkLfLmAQN2DvMSiUor43jSvEErFY/CeQzGSy0ALqDQbEH/J/WAIaOL0&#10;4sjsyALfSAWieOBBTkRD88THNSCHNowQSiCMRYgDBNgGkOGptMEMGIMUEcxCwNpFAqfVoZIppsZm&#10;Zid90LwhngYxXwBCcNF1cBZKRLvefycY8AKSduXihXyGQhhyIkkhYQs1oVShBqaob2CsvXuZ3eEe&#10;HpvsuX7xjm13aozYQ2Sfe+GZnt4rNXW1qPt7ei75A1671S7KA/s3qzHpwTRE7gEwHhwFBKcJQrrQ&#10;4oKDhWMGm7ZcAWa7TGg65h+XwfSDBZVAnmEVKYjSgOPEFcSCEA8rZQ7y7LA/TPDICnsNYl+htMQy&#10;Mh5N4FXIAKEWiSFy4xhuC2JnzirHZbQCdIKbDmzPhfwKfFMKZoYoEHCQd3IreqhBATtXyhOpWCQ0&#10;z5TSoBxkc9GxyQEsYYyVeHJjcSS7fjy6d+d5kYB84rvfb25eRKWFpy6cfumt37d2N9790Pa8JGbD&#10;URfyeS7dEpIqSXtDUi/PJqjMrQmJvZoWCJVyOUygSKGC8zYUDNjsNlCMOH+rUBCaGpeY7FplBS+v&#10;nspBtUEakRSFSx87d8AlMU+GIacE/DBuaAx18jyWUcol4XCAoUF3gXFXDpERo9AAKsH4xqGgz/E1&#10;GCHBxJEEaJyAWSuBcEmpkhydnjLYLHGKwoBx9949y5avqK3HJoq3+o7VYGI9/crTyzZ3W9xa7/SU&#10;yWwDngZrfiGoIL55h0welsONAVMdwSEaseDGAp7HwsOAbhXWPHx5fkGHMPQCGwNEJSfWz2V9ktwE&#10;PwY0aXkGl1YhJS9VQIkKkT5wTgg9SGSjHFEFvNOCss51j9u1AX65//lh91//LYj9MnhE5GQ4Ekb4&#10;1bVLF5csWvTVb33vX7/wr3fddTcwEPFo8vz5i/0DAwODw2MjE2B8koDu4U3ny5QyjVQkx2kvwcWF&#10;pLUiILALgdULBzPN0O+8/Q7q1Me+8mVSKj17+uzf//7Xz3zqUYfDCuQgxnRZVgz8iKAYh4+foRjh&#10;g1+4r9qNhKXVCkJ55PChD97/YMWibr0AQG2BXIi8dPGMZy6dy2stFjAxkSMMH4oM7hrkWUBXzOWG&#10;AIIDhAI7G/ZLgOXiRh2YArLwSSGCCgvK6elphHICeorbGPdxhsYuMMYz6ARSRF2LgtGkSqZnQoxd&#10;bZTj8SZgRiMzSrNSDH5pJp6KhnDGwZCH8jiZYCbGvcjZcLqacpCBklQkMZdGWJDT3VjXjOH//MDN&#10;7Su7W+vKfNMTuZJ4Khj3+SJIzjKqDVYdwmfyRoMaCQqYOwaZYIHO2fSGmvoKq9siVREWm766xp2h&#10;YixD2c1GiZhnhFYjGQMAVKo3UKDNkCpGY0pJNFHEKYmNEqXdWSyZ8edoOjI/n4oE+HlGAUCsCHGE&#10;FQ6r9YN33/vNn/5dIgXVYzbonxgbu+WfH7188dj77/zjxWd/97uf//DV557+8C/Pj107HUhODZc8&#10;KQtNCQKAuEhtQnWdgVWVssWM0mc1h3JGpQlP2uzgjVqTIsQH2NUr4+WVlRXuamdy4ASm8YWc3O2w&#10;Jr03HOX1rvJlRrFOay0jFMJIcLD/7Hnkqr37xjdz4g8blqT+85mgocyx+I6vbn3gU/fdt7muWleU&#10;lE17Env2HZ2YDVy83tc/OnrxxN5Gh3RduyUyddGqy4ZcLuBmkDBAa5SUhIgj+4LPRNH3EvwMZJ88&#10;gS6XTwmKISE/hlJFKLbypIkrE4NHLusNtqa1a4tOW8Jexap0ORBk2BIiwASplArx8CHf8MA14Ept&#10;DiQjmUEeQM+j0JolFr1Mrcj5Y8yEV69Q4XMqakmvZyafLVS5XNlgtKrMmbdq+iWI6eKb8bggSYFW&#10;HQgE5iYnlQIR2CucwVXMRyQEAhaxXyc50gOuSaCouchz7CLTefrlN1/XOy0YU6eR16nXI7ADj8Te&#10;s5fLK2ullZUgTAGVnc1ICzF2w7aHmNlIJDlncmkkPBoyaZkoE5q5NT8zbrNU1pd3D14bLNMjJlKU&#10;E8kYUjEZnSl3SjUi1DOynNCZzEvt2Nf7r4TiYmftKr2hXSGt5JQ7CodNW2UwlHtmMWEsGGG8EuYE&#10;CJ3V6CE5lEiU0HAE5oIlpuSf9s0MT6fCyeqX6am/Hq8aZon+CBvJ3vnNr6vKrP5CKi0shdlcMJuv&#10;kKlitDcnEoRmM5nzt7qU6nBe0FcSLNq+QWm0hfPmocm5ZVVWozQppmgmLGZSqp88+QdUP4lowqp3&#10;b9348MqNdyxdugzGRbfLpVIqOR2wUDg40A+31+OPf0uj0dy81ff003/+4Y9+WFWDpL8MVCIQZ0DW&#10;gqJkyaIVuQL7xpWdX1u7ih0eptB+L2mNyEmz2DB/axQ2ZIHaEKJRGRboeKqQojNRzEYBEqaTCRim&#10;KfBVUYay6bwhrQPC+fq5q6+89mq1qxaYtZqmdmd1fduy1ccuXLl0/aJUzZw4e2vt5qX4fN945a1l&#10;a7sP7jtWW10F7Ow7r723dtWGf/zhmc988lNtta7XXtrT0Vn78su7orG0UiPZtHHlhnVbL126SqUT&#10;aBr7+/raWzv2fLj/2pWBlStWPf/ci/v2HOzqbGPEPE25JQ2TLQQcJeRks4gH8aGiYphEJi1GHGec&#10;QTIj0mmgVCnwQU5nSvw4Arq8sRlrhaFI5NDOm/S6uYmkf5LnnSv5Y0VTRf2Dn/5W95KVLU0gzFUd&#10;PH62b3CkvbOLo20JxH9/+bVXX3try9a7AU9byF1cYMEt/EYRueCnWvA+LWgBFwgSC7iJ/5/OCjob&#10;qAGTNA8w3wJuARUmvzxAzsgDBw5t2HDHQH//rVu37rnnHo6BzVEK//sXXAAFftxZLSQEczpBFPAE&#10;H/gEAl8KNxRMTbDtIhFnamLMbDEvdFZcjjFeFCjk0gWZC40PFYNfHMRoU6EeL+CHIJHMMTM2WmFT&#10;cUFmwFixJbmAJ4fMxk8bpVUCiQKkeFTAYhqhMuZogCm8dSX1/oWrs8PyO5s6P7GSJbN/+tFTdWr9&#10;qq2fW9u9du97J7fcrY4XA9OhvMrSRir1kBJIJDUSua6EDgO9E8dcx1vIsdlxSOFvb795eEzhb/Kg&#10;Ri00WnNz86+/8eZjX/kaIkzfeOc9sVT2wCfug1AHEkC89jw/60/NsRxuEVIm2NI4Z9WCTvI2U/F2&#10;Y8Q5rFEDSkmJyWSCTzIZQaRJWqCw3eyPrllWI5XA22PMCQHQAsDeBMIlF5+2kF+18AkveNu4jx7P&#10;dGRzhSemJwow8Mkt3MKtwKiFRQ3SrgvpuD+glOllGke6KKMQHwRPJhLYCzwoSUSATYFqjgQGVAc6&#10;ddmqRYZNLv2W6nydzFPyCxGQxEe2G5/EsBKvngO4C+bD3se/9B3oPCwGpqohbbWU//RHxzZsW1si&#10;Y7ki6H3quChHZhFihUYM12BelmRaLJUdm9YJOx11S5ryJO2gCSiqQEmD3GXoyqBT6+o5fwObuI6l&#10;XbN+z3TAI1WWrl25iCCo9vZ6XJBcdhWv+PqbB5o7Klra20GoUyt0SNpsaWy+fPGy1WRfuWrVvgP7&#10;Fq9YVlZVEYqHEtnUkjVd2C0u3A1YworARrt89tqdG+9Cuvi3f/DEz3/8SJ3tmsktLjNEO80UCqW0&#10;rlnsXgmOQjoU4gsUJZBAoUwDZxjCUTyslXKU8hGkSoWCEphB5eDagbuahCOIzqSmZ6dQbqkNOlRb&#10;AEnj6sfVmw2E0tE4YdWL7MY4HAFI5WGKGX8ULgGp2ZBVEaiHgGNHmYmzAQ5hKhDIFvMSo1oswhyN&#10;LYVTJb0aVSfW0uiFoMCob6o7ee7yybOHGmpqMGUFNVk/R1nAEgZaLcugRmNV0gwQfjIxC1QS4p5U&#10;AHwqpBadQAHaNTfF4K7kbD4TjotpVo6NTgQ5WQlShXILK1LuusQbBjMbPM5cP4+iLJd3yXMTnhkY&#10;tSE74jLEcDtwSa88tUxf7W5CaHMwPBuYn8Pdh7R3mMagwPvlz/99x91b7r/nrkWdHV2tra7KBqXO&#10;OB+IjIxNj015Rsc90WRmdGq2orrOXV69ctVKGg4vmfjgiSM/f+oXGpMaIzOgXKIR7769OyEmXL2y&#10;S6aQ9V/rBQa7rKIMZDxwJxhMsbiMCXEGKlE+xrUaKYYDVHz85vnIVK+6lPaMDKViGb21LpwDGEOr&#10;LohUJQU/RVugXRMS81OzWrmxpbaz3FyhQgyLTIpcK7w5ZVU1KeRZMUx5eTkOW+z3sZlGV38bQ8JR&#10;/6ECvW2x5fFmPR4Q0RQq7F54OWigRRiCcDH3Kr1arARYUtg7fC2U8hthRtQpReJkYH7m9z99Vc1v&#10;+PbXfrhq6Wq5SjM6Of6jn/6od6j/Rz/6iblCI5ExWpZWxiOTpy4Z9Vbz6hV94uIcRcmpUmHUT5RV&#10;YbeJc+n2gT48PGQyAZiq41IcUVlRyOTKKBzloqIOOsoI+CnIkEUoJY+LgBOwoqQMQLokN0xBHgnm&#10;V/gNM1sxHwoGlZhKSzBTFhZlIoB9xIUsImW1SgMFLxmBxXs+A2wSbOpYaoBSR/DweRchsJeI1CbN&#10;q2+/XllTYS+zN7Q14mP6wz/+HGNjS+7sKsJBmkpwEWQLA0E5Gnp8o2whbbLyUGJhZMHN35BpzA9H&#10;QkDNQV0JxagUdIbJqC/qcRhlooIwLpAmS0l5aZbHJEUakCHRuFBGngP4FaiWMAGDbTWRjhfZfJmq&#10;uaXsTpUSGdP/h1+gluzatQts26qqqts5XP/tl1atXra4G4qMApOen59raGiFAtnpdFVV1TY3taxe&#10;ua65obWmqgFEossXrr/+6htvvvEGEqXVKq0KeUiwACCTC4MfsFv4WLpCgCxKUQl4HsvKXCtXrsBf&#10;7Nu7q/fW9W9+42tuhw2hQdCb4BCANQ7JLvBYUXEvnjfCdZtWtzUsQjQkcBbHDx977MtfNiGtI1dS&#10;iWV0kp73+pIZWoVIQYWCxsYJaWWYXRVxsHDRFhwMI52cnpsJY6BCAy6sSWH5gDceEHToKgvszMQU&#10;CEpKvZ6T55d48SQVT6Zh/9IjIRrswfm4lObLZOpYLquw4DYWyGIJ8chMg9KQp7FRLMghqsHq2+f3&#10;+fx4jiOCidQociBCC1Ky0GjRF3ELjfKkKDTjd1c6mrtqbA4d4sDsPFUqJSRNznKnnRQyqdhEOjlJ&#10;pebSyF8FKIxAJFCF0qRjxAyHw6YSYhAmmBxy5mRigUqv4qsl4VIa+ouI36fRG8F7Ae4SuZAAM0Kh&#10;jxQJCeQ6BYpXUqqMbogJgVVQYPGJHiowwUKAEhhLzPbXW+Vtdktierzv8qkjB4+cOXfwVu9p7+wt&#10;WTFTqZF/YvGSEiJVqPAD928w2EmxjReRReLKJGXIFsvlaWlehAD7FKvMNNRZ1GX2yhyC0AM3qnRy&#10;XIpqDQNrtlLkcFVZqKm+7vqOqclYa1tHzDta3bRIqqpVSaxg74k1qmw+JVcMvfb3v5KSme1bpRo1&#10;jT3vks6vIsBKIYhnYz3jl3f37RnOz020lqlXdLsaq5SvPfuTh7Z0rFvkJAWBqlrwYYsBqSIv5ry8&#10;KV4sJ4wXislsKVpAuYZqCWQWPKKoHICBep4UhloBU7je0xuGv8Fi7g1TpM1CyHW8EiXkIVAgj8uP&#10;opJhLMCiyRyfsJXXmxzVQDbAewvjBqqwAJuO44QtsDY+mZ0JQA1fMCrSJN+l1KcGJ83VTl6FXgYh&#10;KJVAcEo4FQBukhRKY1larUQ+tCA85QF8UaFWAOSKPQjDMjCi6uHez4PHgg8Ow1zgW4uA/L77zkew&#10;3WOBDOg2hnYciw22yjFPbV1zBFA9qVEhdkpyyrHe6Y6WxXKDZWryHJv2q3UmoBADQ1cG+i4tWbPJ&#10;7F4ilboUQGDNDMntLRQo9ByNyadVgSxMCETgCMtUQrJAzVLzg6rmz4nICoLNalhGgfV9Hn4hDSW2&#10;C6VGfsLvlmVKgpUqaT0pLpOLalSSaqu6udq60qnvqLItrXWstCjaMt8+wPppSU5MQslWgP23nLLJ&#10;xiR0TIXIdYU4Dv+kP0EFSiJNcChinplvUinGCyTb0Lpy4wpWpH/3QrrGxqs0gW+VPrv37JEPLwpK&#10;urXr7vzOd7+zccOm1sZOSCDCiQhutGPHjp0/d273nt3Xr19fsWJZRUXZ6tWrsIPY99HeS5evf//7&#10;T+iRk4gPjEWCNj+WiB0/dryttRt3sUQqL+m8plCSmg2UrVnhU8lQ8dHeMB2l1GZnAqbUuDCHIicr&#10;00vtWonVoq606iv0GrfJWKFVO5Qw0RFyNuNPpv2Llrcha+XN93aWV1bB73Tpys39H50YHJgyWLRL&#10;N9Zf6OltbK2lMpnegev37dgx2juOIkQhVvqm/BWustHxyeby6sDM6Pho/50bN1y8PPiNx799z45t&#10;CkwHo/SrL779q1/9BMMaULenx+cmRmbxpG2sbfzjr5994olvdHW0m40G/MAE+APJnACb+kT6wHt7&#10;QBwx4MNkCq/97W8YAENDhi3/L3/z0wIIXiRCKcN9I5fFSsAiaFgfMsKIQmqodq+rbby7rmNTy5r1&#10;LR1LP/m5x3bvOQGbk8tu6Fi26syFy1arnUNBojDKMAq5pq25dWFfcXsl9XFrtVBkf/x3C8FVH//+&#10;/9lY4b+AFRZrIBgAeSm4u8FIB70VSXLhYOx6z611azdcvnhRp9O1tLTAKZHJZLBk+u9Pp4+1hR/3&#10;DQttHuBcqEu5+mShRAG5gfPgIiORSkZQpKOd4Ga9nBcMzRUGbEyOlwPEC1U/N2TGLFMAmxKkbXlg&#10;jLEEQXC5GIs0zkKL+pEGGIuX4WkVVUKJSkSgC8oKC4qiSBTt88sOTgrGAsdFs9v+4+u2csOenS8t&#10;r7Vj/fiF7zx+x+oNsJp/+NGRmnZzXui0u9eKSSvnPcD3RMGEzmqhaUQlwLUtnJsOiwAskoFyhFcF&#10;GdQFDCyHh4bee+/d06dPf+3fvqnS6sanZl59a+fXv/VtDTdf4JDBVCHOWY/ZGDgCJdiyOMQI6rJ/&#10;YhsX9osLkVPwbmMPxs3GOYyihACxRqFTCxTWcJwliBw8f0WhHHQEvEVYXBMlCmzKhc5qoS9b+OhR&#10;MN/+chadRamS35qlEnReheIf52Q6qkTWUJ7xweVvsKV5yFHDTikBRSsM8gi65jKdRfBQFxm8VimZ&#10;wZwFknalLy4DwIeClhPHIJTXJGJ9uGUZiC4wm5bUKkl3V+0dizecP9azYiULNuHp09O1tZtIA+oC&#10;Pp11yAUJKLbyYlFOwGJRQs5TpSR/enjSordIhBkbl3omyuGghZUeJDuG9+rfXgXA82vf+2Zza8Pf&#10;Xnru9Onjd25efPr00fb2hra2ZnwCKEf6hgZ6rt28577tOqMBhu93XnmPSsYPHjgSCVAPPrzDF/BF&#10;UyBbskk6c+7KpVXrV7gqLfDBcTsrLsVNlAjSVIJZvXL96OTk+My0wmxN8YlMLAUjki+jDPIqSEsn&#10;IzTz1FX7Dp32DFyzKtEKETIELYCpKIYlE7hiCUDhkLv6PP5IMEIl4giPBucd4yJgWnFl4jKn0tj9&#10;IEEY6XNYV5eQhAT8BWh1qIVBHUhG4risVAY9Xy4BfwjmW5AmclBHFXJKpjA7Pq5yWGArwAiZH6fh&#10;2qEgMsIwkOUhMz2KCCC7zl1uvnKqJx1Obd26XW2yIr4XP0E0lUBjzINrhqO1L0BM4TDHxglSYM7c&#10;i3+Kq4bTA8NbhaMAHncQ6jN4uCaTRpsNDS1+aFRhwI0icCseTyqUQPOBFcT9IkuBBHxiyJBQarmc&#10;Kqw3kTOOEQi45gVUDQiUIGFuQnPl93nyuczc7PjUxPBXv/oYXrJKqTYYzWoTatSK1rauVWs2bN56&#10;15oNd965ZdvmLdtsdgdml3hjahqaq+saEHizeev2tvZOlEdFtjg9MYG776EHHwTcrhBnvvPtJ7zB&#10;AJ6TDocZ+zlOj8uHjTEHuSA2gRakNGD2OtwLS2x3Z1uZzaaUyP3eqFIHqw/23notozLK1WaZPANT&#10;YyJjNZS5bQhFUJMiGQi9GSqZYzJIECblCp/Hg7vdDUsSDLPc7AplCq5RQCO4GG7uXcSVzSH0c4lY&#10;DONdASHhzjlIDTl/GJbbgJZlAbfCPEVv14nkkCxIhycmT+wZGLoU/MxDn/zEPVtx+d+6NfbOzg+u&#10;3Tr64EObPveZL6nFLqkwLuXHPf29s1duNVc2utuX3GTTMWzDotlQ3xjSiYRWMw431OIisXB2ZkYF&#10;/DjoxHhCYLomEvnmfaTVwCM10pJWIQINP0GKxSYulwDzYqANimmSp4HniTvhwBXETYGhRnZiahSr&#10;FXxG0G4A6URxKkexJJ8RUYjXJrFTzYiw8UhTGG0AuE9HwqV4BnwEKBXBNyV4qWyqoqZi90e7EN/k&#10;j8ztP7YvzWcWb+gqSEA9zSKvCrISoRgcVD4qUUmGiU3NSWuBg+fGHbiEcCSiPwj4fXqNDocfJIro&#10;F/zDswmSlRcA8uVRHAo4rOQHU0xcIDFiNpAVpvQwika8UHzk8pQ3NI+I3FbXarPK/X+bHOLiPXz4&#10;sN/vD4fDvb29tbW10E38H/+wSqVatGx5PsfcutV77OjRyxcuXbt6ze8P4g2TkagTNTaLe9WytTvu&#10;3nHnpjsgle+/MXDuzAXwTifHJ6EsTaVSWq0OHRZQNBcunLdYzEqlIpWKv7fzzfHR4X/913/Ra7EO&#10;5RdyGSyJcQWxMAFCd4VPOTxrUGmFT/7iJwaVrb9vEO92d1end37OiMdnkR8MhsCYlsiVJrtdplDi&#10;RoXAA4u/CJbontEgpHWJRCAYnvP58lw6GFThSO4rImE7k0rz6ATG2aF5v2fKozOaMN4pCOETLUSi&#10;SaR3AjGM0CpgbbC5BvQzJmL98J/blSyuXWgOY5S2RBZVJgSSz03OU/GUSkY6LPpyp4EU5/XQPEuy&#10;aY9XNJMxC3iKTESYDhtN1mBKODSXyYtUnL2TDZA8Kh8PCAsJvVmldcOdBgOLgS9WUdF8ep7SFoHY&#10;VoAPr0AIkYJEXgSYqEgFwIwKAwQ1pGLFYjgOdRZWa6ZSMidJ0GQsmZ2akMTmDcK4QhBUicOEulaE&#10;r8npJelgcCYwP56nw0zSW0gHxaVkcG704IfX163YbNBb7FbjzZ4xrVK6rHuFVWu/cKLnxIFzM/NR&#10;Z5e+vNbOCClGk2MsxYxdGDPwaCXc14QyWDCES/byClLsQnSazZrXkpbYyM0iPVIo6ixisypPNXfd&#10;M++dbFhxj0FVNjU1h2yl2rXbFcoycB1YAhxqCVDCr/VJjh0bzgSLrbau4rzMLlni1K2dn0ayy7xK&#10;pH7jrx/ue+91p4HftwEAAP/0SURBVL107NwH1waPPfi5tXYH2dVVg8ENKGJJUT7NF1WEp6zZsCw6&#10;Lpy5Fbt2LHDtMG/qpjI0JZ4dTdy8GLxy1u8ZZob6xQPDvP7B6OggX1ZyLK45N3rtuec+/MzmJXo0&#10;2vFAfG7W552NIthcLJBZLEgUkmtMIoGSn8ceGHNMaKIAX+PFs0D2KUE40AmxR5SMz00LdUqpToW6&#10;tjAT4IPCblcJs0z8+sD0zd6Axxcam6Wmg3q5GqNBPp2z6vXIKsHVKFYgVgrQCLEwn0uHo7OT02F/&#10;MBWKFNNZhYCw6U13bVhnUKlzKQY0HuwxM6K8xzeZ88a0yL8mtWxebpO72CA75wm0dHcATSGTqOfG&#10;hiLTFwqxkYgv07nqC0JZzcIgMKW1GMI9M0VrO44RRSmskWbgj5aaa/I8ZJgXJJmgf2pEbXZINN0K&#10;vlSFJRCW+QUcxVxGEAZjWgRl5Oi4x6OxdvPAsUKChYiExBLwJ0huEXlXgsUxAbWWjBlLjE8jtk+a&#10;YBmoj3V3d8XLlFii5ZKYYQPegKAPb45O6zWVYyf7OgpZFZt99frk6q9+y11uSjCqD26Iv7rRyqOS&#10;145fDI3Gfvj4z5euWFNZ4+YJchj69t4YevYvL//t5edQ4uAEWbN65Zq1q25cv+p2O7jbQSx8/fXX&#10;Pzp44Kc//RWieGOxIPDyxSLSL/Mjg/0HDhxetmwt8rVmZ+bI0sC1YxeqO5bGZZoYXNIAKg4OaB1W&#10;lEgEElDiCMs0ywUqg9yGiDyFxIDUEWhpS1yvyOmYhMidUMdkFjkjyMIsH0qEJiZHUTnsfW/X97/1&#10;LTAeEcDsbi+70Tu4bt0mfyB6+tD5LXduRIV188I1k9pUbi1Dcndfz7U1SxcjEay1pQpYyfPnr9zz&#10;iU9gXImv/ttfP2206Ldtv3N4aOTxr3+HEMpVSm0skoRwYuj6+F2f2AguDhJ7ANG6dPJsMQ3QhFSU&#10;Zf/29LO17goDECY8/v4Pdlncdq1NG09HX3vrRatDW1nj8IVmbsC9YAElCbu5QqoEJFJJLi5DpB9f&#10;pOWJOJOxQmHt6lzy1ltvJhPR5rbOweEBK4IutAapWFhVXt7W0gT+PvcUzy+InRaiYRdaG25Cz/3v&#10;nyrA2//8tkLhf/iFzgoboiwvneUlOTI411zhAQyh7y0qmV26eMXQwIDFYqmsrORUSDCbYb7wP/5C&#10;e7GAHV/IL4ZKApANSEIKENIimIWSKaXhkBe7TbFEzrm8uKA7/NgMrN4UCFhC+NEQ04xcKRRyAnQz&#10;CH2z6AyIfoRlCP8K1RS2KHKUDKmcgrSJxTAQcxZe3MoAJI0cuTX3zlm0isk7qtd85QHgt06/987a&#10;DStfemfvqHf+Uw89VF5Wte/g+wW+fdGiR4zmbkDUWX4hu6DPQwGFngoFHzo6Gsk8AJQudK14aoKL&#10;ODk1NTQ8/Pyzz7700kurVq3+zGc+i1N0dNLzy//8zf0PP+our1SBO4O7VIBgulI852cFKbjXAF3E&#10;D4OvA5bEAszitsvt47cvBzAZOJR8OKGxoBfKoRDJkwWhUmYg+8fmbGU1PAEjgBmCh3cuDHEahMv/&#10;VF5yX4P7ulxmGH7aDDztcE5rje3zYUw8vBq1XCOX4RKBfBFJPjwCcVaaopBQshhdc5cEF6IqKqW4&#10;8hSbNkGmmEVeEiEE5i4J+SAEQwiVQTKvQiTDKYRXlYVQUFDEbzDH5ELDKy/8ZX5sNBmmulYWXLWK&#10;o/sF7UtXZITeEttkBH5BhEQ/FPyMCnTYEP/sC4dnd15mzw8tryzHXTuPsA8ukJoHzJ1ZZ9CZDYfO&#10;H3tnz7u7972Lf/vYv3za4pRhIdzQUJ3NZXA4YxorJWWLlnc63E7IwJGSZyCVM1MTTY116zYsQ3vq&#10;qnLVN1UHYZVIBLfevbmupQZOjgVgJm4NMNoks+Nevcrc3rKop68XKldN7eIpUXOFs15hbvPKFvEd&#10;qxDLzGQFsLQd2n/CWIpsXNw6HwGMjac3mrB8hvSGW+Nk8jvf+nDPe4fOn7xy+MBlZLG2tbXjGYQ0&#10;DhGuZAGgfwDwgXeQzaezfIVMiBGeEIlZwlKSSaCtIgmZ2VBEDVBgpSjXoMpAHC0/rwA6cy6YzzOy&#10;MotASkgypVyUAt+CUuHriuWFUj6VxJvOU4v0Bq2Ipq+fvU6QcoO7imeRCMwaVi7G2CifoUGBM4iB&#10;YoM+AIct7j2RErhwLPzwiMF5VuJj1T/n96MTi8LPJBXrXXZcbXjuQRsPKHEyjlwPSEmwrSNTmQy3&#10;ioHmKB9ACpsvHDc7nBiPgZPKNdmcTBamXiATARUSoiTF0AfmyxnP5NDwgNfnvff+ByQyNShc+3Yf&#10;+OjEqZ4btzB+x/I5naZxI2E2gN4Jz8lbN28MDw5kab7bZoWx3Kw32822prqWMnvNsqWrly9da9Q7&#10;EjHmZz/5BeC327ZtAYVofnZSC6mJFCZNGEugU0XaIWubm7xx/aK63NbUvCaC84lHqGS6wb4BtRZ7&#10;BYmCkOpKNWpCDItXOhapqWsxqJwKuR1PYBnwV/Hg3MyY2+FA5iMapFgwiH0CmMMLW+FiOhGf9cwE&#10;fV4GgOl4HIBZpHLhmABzABMhqHBBZgC0LA1NAl8QCgQHR3qxCAzFA2magn/NF4i+8tq75y/c/MTG&#10;xz614zG7vRxS3F/97idnLxy5a/vGu7fcXVPeDKUwFHqKYsg71jsfCnYtXSnRWwZQF6iVWV9M7onF&#10;pufkzWV8OSxDXOcGNSA+hdrqGmAegeIA/hcJmfiZRWYN6KbKElJzlVMznlIW10NOibMDBEHO2VSQ&#10;ZgFs5EZYmBTRqHTiQai86prqpWgAMnA+STKCFA7roGcMjGpQGnNilirGkSCdZbE1S5YKYK9ip1VM&#10;YhGCjk1QIJVSvqhYVe2OJ4FMj6J47ljUgjG/RIUteJYKRoBFksgUaOtLbF4tFHuGx0tmLaKQIJfm&#10;3BLcoAnO9yBIcgjfxHYLCUmCKEhtWkkmbZYSSaUklYnIeDEfFeKxiFERpglaEsn2j9zUmzVzoflM&#10;rrim8365FGmi/+dfOLR3794NHRxUxxEgC6enobzo6ur6vzVXwO1W1tankpHauurKqrKKCjeAnYcP&#10;HHj11df37tmHnHGd1ohloE6tqqqo7mjrXrFsdVtLa00NPovcu+/uhGqgu7v7wIF9o2Mja9euBbsO&#10;/TniATZv2ahSKSArDXqmRocHsK9C9hdUA1imYRhUKjGpQFD4m9/8OhJKvb/zg7bmZkw19Rp1aGYu&#10;lqIwGEJPRapVmJngCYqSA6tu3/RMPpU2uZwI7NUawIbWyFQquUJOwmMo4mOFBc0r7KmCYpZOpnwe&#10;gEdsCHvFtgpddiyRhORdrVAhShWEiVgmWSIBdJXTQGpQMTPSWXMUIcyL1MRkOjaTBP9FqDfpYYy0&#10;alVGBOrlUnqW4fs9zMSoEqMXqUIoV1IIqCYNQ9N+TBl37doHEF2QTvgw2MlF3Eqs0EUMgx9eKRZZ&#10;lFKbSWW1aw1OvYIoINYMLVAGLw3RECkJP6+VsQppgoGlmJ+cC0DULEdBCdR+NA34GBlLi4MRLeLW&#10;YnPSQpSfC4iKEbtUqy3QekE6OTvKRP0amSQeiyFRPIPEZ4F850c3YTAwW5VGtLWZqCgRqTXIjCTG&#10;sql4Lhnis5pqw90bVzOyYlhX8hry85qcr5gqIMedBlwpLw/yajRVc3qywU/7KV9KL3RNhew6pW3T&#10;qvxQZEXnpv6sSFU0z/IFZXXrDeUdNne9fdFKtogQFUOqhMkizxMKJzLF/SF7y/JPPPqpx1uaN1gb&#10;V/G08qQiJauUGWtcJbHq9IXrESH1w+ef1DQaXj20c/maFQpSoxTrcV6l0wTgKb2jfu1E/NqJW/Mj&#10;AbXIYNe7DTJ7JlZKhlilxO40N5l1tbL6Mh54FTKd0lJGmJ2mOmxvZB5P/NLJ3nWLV8aDEEzgKaWx&#10;uKrEWh3WPnBAAesjR7gmotnmPZAFerMIiw+nGTo451OLuXMzCdgJLE2lPLCtOpkK2DcwNn0jY/ai&#10;aGpgEAQ/F/a7Da2NzlpFlpgYGI6mog6XI5WlJVpVNBmH9gncWeRMYxISjkVMVrDBXJhSYbKQgFg9&#10;FkdMCxi8AQ+43pRFZ6QkTI6JiwOJKps7XRLq1BabyMyGM8Pj43WdLQUBq1CpsOJADQgRfu2idWKN&#10;vSCWZ/kgCBECOp+NBSMlqVlDqvJxFYjD8ZLG1lRClCfrD47fkEPh51psxtAZYmIM5jAihD0JE2lk&#10;XGGCQWGOY8yw6lBgRFhMqJUIrAtg04ME5mwhmcclgQIJS1U2Cu0IyObYjOYtBLXCmd9cN86PitMZ&#10;V5EopWh0JSFqHEEbSr5u8ODZVVrO6Llvnrnr8e+BuTDp5w2nzR3yoeMHjviHgl/7wuNmu2tw+Np7&#10;u/+x79DOPQd2+YO+bXdv/dcvfmnDhnWNDfUqpUwOY2c69dJLL9bV1e3dt3d8cvIPf/gTHqU4PBUK&#10;gkXTzWenp8YjnNaisGHD1rHR6af+49fLNDlLc2cQXNRQvugDOtsLNEgWfFu6aC5otTgbIOUADgFk&#10;c0zVscbmM3iQwsrPx5ZckBbIeBQhm/aFi6BWGy0nTp3VGdVTU9N6HbFsScP58wex23A0tp0/ebWj&#10;fXkmVbhx5don738AZcfxg4czyfS3v/744M2bw/2D//bYF1atWC4Vy4LB6K2bN1cuX26xOm7eGHjh&#10;by//y+cftToMl85fnpyc+f3vnsa4G5m2rS0tJ4+dXL1+KTRCGTzTBKW3du4WynDV6ZHC171ksVyn&#10;oQBNFRS7Vy7RWNRKrTTPUtvv2lgGB3meBqb2mT+8t2hFp1KlwwMZGgjIwDC/wnNFjuxSBqUNop7R&#10;TeTLy5w3r9/qXNSKbpBOJtFTQRWVCEYgp+QkCEVsUNFWYb/E0RA+hlVw4Vq4YDiHAAK5oUEDlu6/&#10;tVb/u5ZvIYoK3jV8OAkWhxwUJDBfCCTjY9NUIrtyyepwIIgnE3ZWnJBMLP7ffVYY8N5u5z5u6j7W&#10;Iy6g4Bd+40cEubxQBCuK0xPh6ZKIxzlXgxDOca45SJViFJsCRBGDYTRX6G2BXMNwDxtdzNjxhYcD&#10;aeQmwuYFTRr4EkQpHw0E1WqnVKKHBwKh2FmokcT8sYFJQYAaiM42PvGQo7EifXPgH3/68+GeW6iD&#10;wNBKJnKN7Z2r12w+eXxCTnQoVTZw75D3BshnKp2mopHZuVlEHSKH7cyZs/39/UcOHzl//gJ+DQ4O&#10;joyO+r3eNWvWfPe7321ra8MLPnr85Id79v7g33+M97i6xoF6gZAAIViIF/zpfBQTHujV0aDg1S2k&#10;64gX1kS3dYCcXYPbOKEIQcG6EPKMT47PxnhFA5oRgRTFdmnSE3Y45WJAsovQPviRqcVpef5paeN2&#10;a5xOjtt+ocDiPMzFPPhpLpOZyTOTs3MYcmNkj/8E9LAYRZkMRpCjoMzBLQSMdX5BCMhJMDmWGmZc&#10;BPZT6FbJXFEDHA5CHLC5R8obXO9YuoiEUBFA3QdVHgQsRVq+883d65ev8wwHu9eIjfbwxTPK6vq1&#10;pCKfL+gx4MkKEbCbFLEZsUApypqqwy778bB9MH7DO0hubIxpsQXDGhO1O4ZbDAq17sWta1d1d3c0&#10;dnQ2SWQCGFRQRySpJEC7oXBIZ9SDCwLtE7czQZhNsaCXEk0ttTq9MhoPGcyYR7Aimchd6Wxqa1Bo&#10;MK/nkucX+ld05rhLpMO3JiwGR0N988FTh53VbqlFO11kZ9LwbRgEWmNBSDJQJnFtSeby4SMqhbx7&#10;8TpeSTrjmY+nMhZgjbIsw7AalXH3+wdsxor/ePIX27avbWpqRCJ9FjslSI25qGJAyHMoiRHQrpZp&#10;cOGiR8kFE8JYupig9ToDkEhFUgzwuZIvUeQEEK5w/jY0vsk07Q3oMRDVyPBOi7GBSWX4Dj2FdQx6&#10;MDqXigZlZhVw2TD0ILnUqnG8+PLu6o7GfDkZA60cyhQFVBiibDiOHhqMFDkhwb0GD4sgAaJQNgGK&#10;YiRKwa9eYLGjgfwPezORSgaLMmp6tsRm6WwsFoX6A3G+Kq7MxfuPpyisL9jYJJk8P5ak3WUVaTot&#10;IfmjY71+37RKKWWylEyBWQZ3/UDAqNZqTXY8KNy3+ob8wWh75xKZyuByufF0hqjhrdde/dsLLxz4&#10;aM8wPAenT166cHb3B+8O3roxdOsGm6CunD7/+t9f8s3MHdp3CCtB77wXeUQ2iwvDF2TfLV+/Xm80&#10;9/RcDfrn+m/28POAWxng1UGLhzk3BFjUpRMqu1nf0ODDkFss5wuJTIrye+eq6sqAjEFPbpDUF7J0&#10;PDLf1FAjFisJuZkvkOECx8gnBaE5FY8lU3iXcP955+bSmYxSpoBDG78hocJk32gAsxsxHgUEBRXy&#10;eVhzkrE4WhFSibATDGFE4xMTH+7afebU8UI2PT05cfTw0b7e4fnZyPRksK66+2tf/n6VoyoYThw8&#10;dOa1t9/q6G746mOfrrRXk0IdqDSEDAHGp+auXEnGCzXLVkWgrxEKEzJRPBLRB5KqKT8O5FyjuVDA&#10;klMAPGw4HEKgHDIAuKkTjwfV1/zsHJLMcyiGCvAYCIsZ7mCE04SfzyBmQYonAreSL2C6iWsvFIuG&#10;sW6j4nlh3l5hY0rZBJOGQgm5UiIePqvg2FS/scwE5VE2HxXysc8LEMg4FtIsgVUXbFcIwBXFYxGF&#10;DJsfaJORWi5RKUizRYcyAC8f3qdcLiXM5XVSBZPKilUqjr6PgahQlKHoEBWBhBJjN8AiuWOwVMgk&#10;kwgZwn4YeyxsIEUB7+VEwq3WqRDhDgoPGLv8dIBGQo8IXL+0JBudnIN2lAuMJsl1ix6FR+v/1lZh&#10;HPbiiy8ODw/PzWHp48XOCtsd/AUgt6tWrfq/NVcYHbrKyodHr8WTATAyK6vdK9csX75iSXV1lc87&#10;f+To4RPHD1/rudrfNzDnmYfyl4T8RqVxIeZv3Vrod6wO++Ejh5544nsIjvvjH3/vdjq0Og268ohv&#10;Lp1MILgHIhecvYlImCyyKbSGWNbIiejcnPCXP/8lHF1Zim5urM9lElPTI+A9aiHVQQTtQgQezn1u&#10;258DXJ/KpVIGjTqv1OYB8oWBndNw4QkMbGyWBYsyl0GARhHSRp9nfHgM9HedwZCgM1ispxgQu9NY&#10;P2AUjwG1rpTDIEApJelwRDAfZPuG9cFo0eMBVxCrErXThJ2zBgHNpEjKwowTTfv9hWAkH4oYeBJ0&#10;e1KpOCIo7L8y8PaxnqLcbjFZGhzaFU2m1jo3PJU351L/ePM4Smjw7C3gd4cpWTBKhAKlRJgzcZuU&#10;OY1IqJPjU0dnj7sIwlzMQVSA3ubxChgkeKIbhKowPDqN9lzMFHVyVTgQgHIAdkaVTouzkxDLDX6v&#10;zD9dmJ+iZ6cRZ3R8H/zw/cfPjfUOzlwbmEKe1SNbGuucKoSrqNhUjVlqJPkysO2lLFgnjha7u9XF&#10;izPzgvS0qRiwgBfERQ3qeUq1r6iaYVt0DTqlnWYLmtEbFdX1tvpOdrBHoTIburciQjnH1/XG9ejZ&#10;/aRtPgFqt8aIRwUHA1ciot2TKd4YmfzeE4/3To5tvdfW3CbSWBMRRDvJpX4TL2rMhKRUFNqbUi7o&#10;RR0a2fHAIx6v9/TRUw/def9Pv/LUEnf7vhf3/eVnz3l6Jt7601vXZiJ4Pz84ddMMSt6idU/+fedL&#10;Ry7tPN3P2ps1zavu+fzjRy5efuPYpYvBePcjjxZN7gMHLz31gz+e339ZrzBtue9zPK39t7954eV3&#10;PrQ6KprrW1kmjQWVDmyA0FxgZkhD8qxOK1+HKCMgylRiOh8d97jsjoggF5IU8E8SIzPlSn1aKZaY&#10;jHY4XXvnpRaDcElzAQH1Yj0FmaaUtFssszMTwVRcZMAejtRoNYHJmVqra25yOl8q2KoqCwgixIBY&#10;LiFUpEKrRukciIbnA8Ef/uSXCaqwePligFFA/CqMz1dVVftBYTGaFSVZIUyNecYbOxrk0FXheS7G&#10;UdyoszbzFTBysxkBgfE14EwA97K80PitizVWq1SslCnLwsmSmDtGJ2ambmC/bzDVSAinrKTBycYv&#10;BHjJ4bzvJkLMMbJCfhmydLJJXI9oPiK+mRnkGcmgGcrSNGaPsBgCpYujCvtm2CPVWmOZvnxxLRKd&#10;5a22FBe9iGU7VkcZWAHoOV9cTpdbq5SMJHz+apm4NBSIEB0rnMtXgVR+bTiksKkmD71g0zq+/sXv&#10;aRW63r6Lb7/3rFRF17VWbN+xZdv2zQ63kRTruLgWzgWBsVQR4GP0CDvf2ekuL//MZz6PEwciCbSF&#10;2WwKc82J8WGJVJpMUpiZLlqy4six0w119br5MXFNUxqRXTm1loZDuBAqpoDucov0sowIzzCBjAK8&#10;GaTfUGQ2Hvcm6TCVRVMdySLLUJrFrD+XN5w/2/Pcsy8dOHACwKtvfuf7EIqeunTho2PHJn3z5rIK&#10;g6nq5LHLs+P+oZtDCX9ocUc7Eih2vfuuUWt95MEHUVYM9vZcvXIO6/GBgYlCvni9p+cTd98p4Ete&#10;e3VnLJnsWtR8pedCPJ46f6SnoqZ8/4GPIJG+9957jhzZH/AHLFYkaRSFKrK8vsJW7kpmM0wJEeug&#10;QSDHCBUdsljQhkA6kpKI0cxi5osYqrzOaENOvcno0qkMiEYVyJUlAaNS5hL0LGIcRSI1tib5PJTN&#10;eI6mLl24tmpFF9LakX/a3t5KJ+Kff/ST4MLXNFZjf4ihKqY9UMLB18OkYxkmic8WsARuQA0hEJfb&#10;kucA31xU58cCMq4c58DE/x+jFCdW4ygYRSafgs2JM+lgY8UTmo32c8cvLF+0QqvWYfiHBxLXAy34&#10;rP7bV1jYD/yXzmpBDcj93+344tubNGjasFzillECpUqZiKfwdijVgOEimE0QLHkZ+H4LGFagbYaC&#10;FWMFLpIYbgAs6BAA1OdJm23Y0CK2AChaDH8ZjJEVUi1miHAZQQGR4bNhNhtgc6tWr5pNBQ2rmp0u&#10;y+++832bq+Kp55/71Gc/uXLZql8+9QuVTrl46Z1tzWvifvKNf7x49tyuD/a/c2Nw+t2dewZuXR0d&#10;HUPvZjab6+sbIB1pbmpevXo1GB6ghOPlL1+5srysDI0ltK+/fuopHPKPfvKTuNSdDjPgEuh38TJB&#10;OKN58RxilzHmgI6MWyxxAEUsTxZazH8SPv7fj4STIXKoevzmdmQIAsR7JBSQOvuNwREjijqxiASx&#10;Ayt1bLw4FuPCIu12afLxB8F50he+AaTvCLZO6QCjU2qmAyEMk60GB+onkMRAf4F5LgwqnARRbhJs&#10;yfD+KkHAg6snlU2GIxoVcrlLprQeSg6M9BA9wELICSQ4hPyxJMJ/PENDmWCwlAdhXfDpT65b3LHa&#10;ZW2XqPoFsoBnBpZ+J5qQLNpUsVoqYiQ5QH3JQprM9wpH/nTJMJPlSwTGL6+dW2RQ4+oq8dIIiYJy&#10;Mk/D2qHIZtT5rFwijPMzM7jHg74coA4YiCoVWoOe87rhGv74GkNLy0p5eVj9J2bGVVolZucw2i1s&#10;NxkxwH0kAambqAgTWQkUIoRBZ2LZkwfP3Hv3/Saz5eDpg2W1LqE4otUhu0IKlSciRiGzFCrU0MI5&#10;hOnLh44L9dXV7ete/POfjxw9ef7iZYvVZjQibRiZdvIDew9b9PbNm7Ygc1ap1Zw4de5vf3/l6pXe&#10;dCrvdlXtfP3dSCBeX9003D/KZXBlC0d275+fnEvEEs2NLRfPXTh7/JRGIjco1fiwFZwWlJ2bn4vN&#10;eq1Gk9JiTGEszxcx4RQPYSGY3iLcCVaSWKxQABhOiec7mh9Rltfa2BxJxs5fv9W1shm7Y064DlAI&#10;iyMfzho2BisqlY6GI0iJRAGa5RXVRoRZQ+qGrglbMERGlTi6Qw56OsjbeBi0U/GETqU26QEwlOAr&#10;4VKFSR9wDsDi5+fHcwxPodQ4nA7OgQmvfj6O/AuGgSMpkC/SpNQBNAW2kxAZoaURkWiwm/YfOnn4&#10;6JmKqnroJJsaqjeuX3P39i2bNq7H42DOMwVZ1Ma1qzeuW93RXL921dJqs6zWbVjUUeu0aCvdFpal&#10;SVKMeInWtmacNb39fTrkCtXWLlu6pNxlR/rWP/76D8/odHtdm57UFhLZwNgMRi+1K1ajF8fSF74D&#10;OY+dHR2EgljjsGfQ3hImucAJrDiVCoJTxVk8xGqOooo+VczHxWOymE0Wp0KtBYB+aHQUA8Gy8nK1&#10;BtZvuxbGFikXnMHJMjH30mrRs82i4fb5KmprcezALfzXv/390IGD94J4cNfW7o6O7s7uO9bduXr5&#10;hs625V2dq2qr2vgl2d4ju//w3H+U11gefvjBxa0reRkN5lbI2OKLfBN9eyb6Tjlci8q7NpQUmgjS&#10;X9jCfCIozGYsiXRmZMxYZolasQ0HJITHZcCSYEbKEUEGiTIWnNC56fR6pULJkDyw841CJQSuSgnp&#10;cNh0Jl0RPJ9kfCbioVLRWW8ATmBSodIYdRI1icM2nAqm8hR4XYl0ggVBggnNTN8yVZiAR84Uk3JR&#10;BjuAwVvXJAJaY4Z3K490ZK6dY7EJyWRpBqsI0OmKBeQT45GSh45OjlwKJILls6hy0oE4pmYsKU1j&#10;e4wYPuxc1Tr/9DBQkwCTwa+GdT02LLx8Toqtn4zkOJBCIRmZ7+eLcG6wwWlCJ4UwtshnMoA2BnJ0&#10;Mh3NxzCqEiqkCAdc1ngvGJL/g3Lixz/+MdoqvD8Y/P/ud7/btGnT+++/j+YKLdbRo0cfeQTc///z&#10;Lyx7TWZ7HHiw6LzGIE8kg1LIRuVSd5mtubXeajPh1eIeotKZK1evHT58ZOfOd9vaWvHI8Pl8X/zX&#10;L/74338E5fy+fXth2WprbcGAHuIM2M41ZhPoF9j3cjgrKpkPB/gAi2KMhNlaIiL8/hM/fOaPf1m3&#10;do1KIYlG56FVMjtrRSQAr7ClQPQJqQjMx3CCJacnRsvK7CLOqMrpHeARpIGNS4S4NjuHNOx4jk5h&#10;FpuIR5J0uqmxEa8HeVi4asC0QdKpgpTgmVnKpCWZjDTgN4lkWX+8GEnJ8RhmqHK7AbU+SmhBIosF&#10;oiQ6UwoFUrMzLE5LyNp5KKE1WLMkcoLR+ejpG57X3jt2/fpcc61u47IaO2QRhaKJNBAFkVEmrTGq&#10;UiH64qXoldO3Sqm8EQBSASMWAhdPxTIhX8yHdFGgreRqtHliHpVFlrkEjI5wrAhHmYyE0hTjRKZ3&#10;3C2SM7HU+NTcb59/f//lvj3nb8V4BaW5WkhY2KJRE0uohdiygjxoDc8n//byqVqbcUlrjaSI0KvC&#10;9jXN9U5HPl+UWi1RhWRWTnjU5LxKFlTIUoQszfISyF3C6zSLaLMkh94+hwAaQSZGi8NsC1nRoqvk&#10;Z3hSz2V77eJWe0WV3pi2tM3NxKd7+0/R0n98cGrszHn3fY+YTFV/ePq1D/d8VFdf58sV3t71Qe/Y&#10;taFQIBCZBpFo/fYtq8pTWsFIsTSEiTCviKxDyMGLMp5FxDNgs5hkAh/89UT/pWuXDhy/b+3ajZ2L&#10;3n3pXZdZNTU1rFLwfvvrH8/P9GJE9PRffuYPemfmR7qW1Ld01X/i3u3hjP/0+SMdS5peeeHtTy1v&#10;+d7jX3r22Vdq6p0jN249+7NnPn/3xjsWdfdc691+37pHP/fo0sXd92zd/Pe//OmRuzcjpE2IKUsA&#10;UXEJtbNc6nCHICUVQmXC5TmUacxEAYLSKN+kYiHUFArLpOr0XEBlNcAzrwffQWfOu+2j0agmr8Ay&#10;O6ZQprVyEEsNhHRodlpq1GLFKoOkIcFFbeHRpAe2RaZiEAMhyGIShwdMQVQEIgJxkFqbuaKxtnPF&#10;Ii3KFDpqB01h3Ce3GUJG0s/mtEJZcHx6cm6qzGmFnxhWQR7OTRHD4zAcmDkqcGQgGgeUE3Bscjx1&#10;bvi0E7JpZU28aMRpnvINSnmpuqZWnsRCCgx6dFp8RSI8Hx846b15OBWfngXZQG7gK42wLvJoRpxL&#10;46nBZ8lYBEohrJuUmGyyoG8UQQCW0FlANUlZ1Csii/N4e0RpgwWWOy5fEOSYXDGXjYYRfShrrFQI&#10;dD0f7JXMjOpl5GBasOTRz0rsLkZuvNQ31Vxjo/rOrll+p0nv+HDvruf/8Z933b+srM5YXlUm16oZ&#10;fgaeCwnPyOXB4ugDRhdJyYk4Yk/v3nFvR+diblslJDjqJ+dzKEyMjUAehuDbLIM5TdbhqhgcHvHM&#10;zVrZtNhZSWWEoiQfFjhaIgADRp5EmFY+kUynSRFirGJRCj5PhUKnQRKcgDQY7dBgzPtDyQQSzCm9&#10;RFpf7u5qab9j3aYdOx5Rapw1Dcurm1avuOPBxWvuA0/rjmWLd2y+q76i9oF77l3W3aVVypDzXl5W&#10;vmLFCrPZjrns+pVLYrj/s8WmpqU4HAu54Po1y5Fc6fXF8Aom5yZiycDmLZtplgLEAdYgm8OMkttk&#10;MwyNDMMUazJoDGoAe2EMzZYYSBX5Qkga0AfkC2iPUIAgihIDoBKTLgFywqXsoQfAo0SVphiUwL/9&#10;1a8cFdUGq0IgCXNVC8snQXUBBQFwekFJo5EjpKu9tRb9xdtvvLFp3Qb/jCcZi9TVVrK5dCzpH5vq&#10;m/AMYxiWSkd9EU80FUhjBhXzMfA5QgmPxyB0dsg9wTdFQOYCfIKL1/rfOisOTLBgL4IXA/OiAj5Q&#10;PuhCYsSAzozPqhTq6rK68fFxPKUaGho4St5CTf9fn0sLG5iPO6uPW4Z/Mi3+l07xNuHi4wYMGgI1&#10;pq0qJbbOBFBA88Qck00BGgUSHcHlo3L8wX+2gxCfiMcCAr2hiKwEMSsk8OKwxqXjXLaH0rYgeOSw&#10;TOmS6DrlbW+vDswHOlZ0TEyN/OVPTz/+y1+4KmqNMofF6LKVmf/892dqahvNWle107y8s9nu0Kxc&#10;uX71uns3rN+0Y+tGtE+QeGEGrNFokUQAviWexDAVz8/PDw4P91wHHvLaxYsXR0dHvvGNr2OJh5QS&#10;DuO70FQJRPlsKZUqRmg2WQCvQIi29mMeIOYteA0cFGPhNd1Obv54m7fwbt6Wcwp56iI/hhsKaQ2g&#10;20LUxUQEZUa+knMuKXJQkPwvAgb3nyyk93DUMs7+gQ8NM45sWMqtxlhQ6sC6xNYdAHYD3CSEYGZ6&#10;HIPltLIsXsxRpZxCKJUh4CWcffl3f/vFD5/q7O6wlNuTxbQwIP/Zf/7ud0//tX31Io1eNzs++Zff&#10;/HbP62+f2X16Q2dXV3njdDB78cqpK1cvDfbOQ+PldhnF5JzBLPjzn/Y1N65XQeUqsUhKFFpdsiAp&#10;XEx7/nBR0BtLuEj1k1vzO+rSOikyX/kI30LeVLEEp4c0x6jTaQFK9QhyqemERlqhBLAN9SEJyiEk&#10;aMCccGhGzpiG6wKmfIQHMZ75GTADTFazGLY/QopbEEIWXOyQbcvECkKoAWqMS8uFdrUkhTJty8Yt&#10;GN6//9HO+s7/h7f/AHPcvs99cYIoBAGQYO+cwul1e+8qq15syZZrbCey4xzHSZzj9DjJSZzEdmI7&#10;1Y5rbMtVva2kVV1pe28zuzu9cdg7CRAAC+6LWeXcc3LOyf3/b57njueRtdo2QwL4fcv7ft5BnlZ8&#10;WsVndVkhjUYS6OJKOb4UttNujnnupePO6MDyYmJm4urv/v7vpzOpY8fObN+20UJj+m96563jtYrM&#10;YqcB0r0Fux191849COf9+WOPH9x38LEfPOXzerZv3v7GW0fqmaqUSj/+9DGzzST6val44o2nD3vM&#10;9CtPvyW4hBbHQI+ShTlCVgM+P/xKFQpnG8E0TMBK2MOBnBm5DW1ShvE7D72kYW5CAlqhhuBNKKyC&#10;HR3PvvByWG91YkOH8b3AG/MV3gLsHXQ+NGh9VojrvHU3SzttBp8Jq2aYdoAva0H+oOmQ/UKvKKsZ&#10;qeBCmJrXB2RwC/c9PkAJwMQCeZOpVDmdDoT9se7+aLQLQiQEptGWNt4liNRD4SBF0qUqmEIWWcV8&#10;GeYP1kBcEFjjObZu34MN7TPPP//mO8dy8TlsOfBo7eyI7t4DYsVu1Hwvv4TUsrPLGHGmU0wr3gJ7&#10;Xi0guLBaw0gauxlp89bRZgsI+dKTz/z0hVePYZPssIvRULSnf/gDH/6EnbKhg37u8eenr8ycPnmR&#10;i42n6u0yPN1V2UU3hYa0MjPdNzLetHkrZpdMiALwFaAHmfT06grDcEhvghfNmICuwTXx2uDmJWlW&#10;dLqSSXwBTmS1Iz7R+O/G0wq1hvHSweMKn6gNwDgRDG0Pa+WvTkx85zvf9fgCv/6ZT3eEAwiGeuPV&#10;N69P3FDlZrEMhVcBz42pmeknnn4iVYp/4tMf2rV93M3bTRqGZriQy8XauckzP9cUZf26B7nQOt1i&#10;h5gU2++SXC5LORZhpPm0WimyPpfuFCmA+etarVINRUJtbJ3XdMCFYhEuTUi9oHiAqtgumRxta6Ol&#10;i5xYxrCVZfxW0etwkg6ceh67O2gXPdC1YlwCPU0dMd4UDhwI2SResEJ2Wy3GERhh9djLxtvZYqqp&#10;i2dODA0Mz9+4EIz66hYb0zbuMvRT2IgCmSCVq1BsGF0WzIjYhSDNLZvF+AEXWzVXhv6AQYAkx8jI&#10;TsJvgNYBhoXCKsvZzAA7GZQgE15fSBdwZaL9VTEdBP0vs1CLjkp11Zyeh5+zaeUNLRKGGjA4oMEg&#10;NJvNDVHbYGRXb2D4P2ir8FNwVUH7h3/5q7/6KxxbbrcbQgN4rrDL2rNnz+233/4f/HZEI2C0N5e8&#10;gjkjw5GZghHUjBM9kVmuSrVAKNTR2dnT1zs+jrNi0/DIyLFjx8fGxniD3Fh66OGHEKP645/85Pd+&#10;9/d9foM8CyYfEr1xjbUx+6lrFWgtiXZu5prDF861MUxrEJUs+bGPfeLJJ55674P3IuermF+NRD3w&#10;uxuPeGNuiopAh9gjl0/nSml/1AtcYBsDODDL4MGUMrWa8VmqZNKFRDyxlMwmUUjhUApEIwzNwomL&#10;v341nSrLZb/PDWALh6gwTQHOs61Uq0WJAoHD5njhzMl5c15DSrLHlkvk4MX3aIRNrbBKUzRzQVfI&#10;ytpljbg6v/z62Us/fOHYk0cuLKeXdq4b+Y2P3HtwdNiHkBVzEbE4uk+jHLiji15N3z+wbt/oGA6f&#10;ty9c/NmRyycSK7OSbA9HoHV0A8dbzcPGqWTKZkXlOIsFsTKiFeO3oM/V4XZYq1JrOS7W8Ew0v/Di&#10;kedevbTj1qH3/NJdm/asG9u81USw2bT89lsXT589Hxxc3xLCitl15MTlqfmV3/zML+/eMb5pXXj3&#10;ZkwlTEtCpdrJFPusJ6z5Kx36tYhpNkTkfGQVcyjkozjNxUBTMgSOElut2oD+qEOfrLs594DFG9H5&#10;ynIisD6woXuDplvNoUGve2xmOjdZUkb33HX3rQ/e88BDPes29wb9m3ZtvWXXFpOqrCr0m0ee0xrx&#10;zbftHR0L7NoYdMDRBLmkuSk2VV+l7SuoUUXtbNXtBBJNdBBP3pi7sXD0RjRszy6nv/QXv/nOidcP&#10;vX165we3ZnkEdJdu/8j+c8vHmESzP+ooplcbUnnv1i2Hn3v+W3/3rdmLNxArNBD0vvbChc89+pGe&#10;roGLJ07uWLft5NsXRzYO/frv/v5kNn5pcdoZ8r30i1fGh+2Amp86cvbgvnFVroFgwQDI2jFYE7wZ&#10;QgBo0dqoY4REtk3IcLSLdkAmgalB5YCkBhuGAWpdKmT9TrfMWhZtzFy2/NwXv6ednLfZ3c1woAK/&#10;kqrSECUL3OzCIqy1FozZcGiRpN3nIazWOoRngCdiF4TvGTRL0FU0CT+LmhS4S4tDLDcVqt2KENbC&#10;1LIQCyU8yGQ0cQVVy5QWEvH+gf7GUpIXRROIaBCkrKWy4l/NTYWDVQEWEQouJ7unNoMppqN/Z8Pi&#10;6ukI9gTsPju2ngiAQA6fg1LKUydfW5674ursCW/e7xncauZscxdO9DpZzBtVncoTXFstim4XVsRT&#10;szPBcAQPU0z3jdG4YWA2UoZsetrUqC1MTUY64LISMDQyWKFaU85mGY62dXplEhexePgfv3ogCJK7&#10;77zCb7/nLnQwV8r05OLKZi+Vu3Fp985bG632sy899fBHDtT11TVFLeK7MdBSpXbFSUHxiJ1Jo1aE&#10;pXSZFbjuaBd6KoMSbBhf0FhBYaIuLc5jNxeIdMGyWZVUNJKj6zZiwP73//R1G61GYoMsieaQ1pDQ&#10;QFv8vNdeo2xmoW0Tmg7BJ/TSlHtxsXDu3MzZ8zOs1T8ysh1o4bNnrx9+6ejS3PLKzMmjbx0GMCMa&#10;7gDXwcLa0bTYxUC+pLCs85a9W+rZ6yGPuycc6fB7+7ujiCOS5eq27du9PoMjDAFWJjF/+723jG3c&#10;FQ4PdUQiFkrCfsnOeTZs2r1h6/r+dV07927D4HzdhvHtOzZv2rq+t78bc/FoZ2Tzlk07du2CHBwo&#10;Ug6qtUKVhyRaUuRUrp7OVRKQ5WYk8MFq1Wo+Vy/mBOxBrayswCJIA+sIDTJLtaJeMRLr9nhFRS39&#10;xZf+rqe3x2n3g66BhsgQ2ZjIqzDdDsXQVr56+HWP2xsMhXcc2Nc1EOOREeBkeR/v6/DBo+2AutSD&#10;YbiVdVtAz4GzfWV1IbG6bCFNvA3LBmPselPC97+um3DF4CeMK9UoYBGA29RMDVieLGYMsBs8Kbzz&#10;xlv7d9wRDAb/6Z/+CeB1Yw2H8dZaf/XfP27SCf+ns+qmGuvfPm/urNa2LQYP0IDFI4BDby0vzvsD&#10;TqmWz1ozsHoB+qcUC5jlA8FrtB5rd5ChejExMwnd528LgPEisRUrQEqrSBnGsL76DZgwphc6I5fr&#10;y9Vi2BO4cOL48FA3GPfPH3rh0T/4PZ/dDeQeLsmSVP3R4z9y+3xHXnljONi5eOWKz+HrHNgANo0g&#10;EIsLM9DiI9gRipEjR97+0WM/gibwzTffNOTOjJEXjGivUCCABdattx7AkYlhJIocGjJdYz2CEr1W&#10;MxWqjSJ8SthUw7p2U5C2liFm3J8GNfHf0IDvBiob66p/w5CgCzYBOpencQQjFphsFiWAk2wDQbNV&#10;LzQaiGWCsfcm7/5dq5axQjR+jBUQyhIIOJHhBureGoWQaAlEO4BlvYUQzWQWmVnT81XgUwSU9xak&#10;wWKXRiJ6kxB9QhAil/sfeS/tZOBktJuC1xdnj509/6u/8XGONV+/dNbHC4/c955rl2avXZ2+Zf8d&#10;jz935NjJV+65732YH7l8wrljy6pU7xlJub3C8bcqWzdtahiwjaYASt010/JXTnBvJ2XAyf5oi/TJ&#10;sZSg+pqcMJlfPD7l0qDbd7RVBCJfwxPFxiEKXTQDieD1QXC9VvuuPUYIWGcgrYWfe60ERnmi1pPp&#10;LEZsWJHRDCvXQRqA0hLMIQJJLGY0teVGrawj+KChtq5eunbk1bc//cu/2tXRhSTWd8691T0ctlrt&#10;bM3mlhVWY1UiMjWz0mlvK4V4yeR46cjl7qCvXUmfvXgNvejC4hIsIJs3DGDMDFnEpctXJKkBiW9R&#10;LsaGetF7v/rS4WtXrlezxQ3r1p06drqrIzQ0NnT24jm72Rr0ua8vXfu13/6toZGRH/zLDwM2x8Fd&#10;e6GrBfnB0xvGANhu5buDUYAu0lguQyWBSX88a4d52MogrNvT0vPxFRgpSBbaLmhwaakii16PbGoj&#10;gx5ol+M/fWPLSB9tOJ/MlI2rtqAvhIDPsCca1lxYKsyaoSDC0Jog5WoltZKQimVsq+CzAaLGEHGH&#10;BAQL4C8HMc/UapUqhfnlxaWleWx0Bjo7R/t6HE6XFShGi0GXtrIM8hTLpcIamtzGWJxef4eNsldr&#10;SNzN4smPJzD2qg7RhSF6DLvdWMfoyAAyuxHY8PPHf47KGEp7p8szPDJ65113jq3fgCsQv/HI0Zeu&#10;z83ih+jTrDYOOjfcapcunXHYLA675eAdt46M7wD55tCLhx778c86oz1uZzDaMwLhDTxf/SPrgsHu&#10;mTpbq5oXJxfeOfTK5tggOsbTZy91Da1vswEVkW5IPTUgvRRYaIDfpBMJUQSm3lgvG49EE+g3Bi7e&#10;eCiR9MrqKsyGoRDoGnAJGCnha6pqeEUxFFvjrhvIapSr1neOHTv82qsf/ejHcAqAdPLiSy/88F8f&#10;g9zULrqBECuWy0eOvvHG0Vca5vKeW9ffcusGglR9fIeUVSCcb8sT1yeeX5y60j+4r3v0HorvUWgO&#10;p4cVrnnClC6tmkxVa6O2OjcFBaklEEEaI9yawJXgUS06nI0mejwI7prxxCrShyHdxHBB0clw287p&#10;bL6qwBK8XJHLLOuyOBH30HLwmmwwFBGaYmiSDa5QE+wE9K6gOfA8VS5m89kU6xGDHhalTp0QsdKo&#10;r05ZeD7YM6CWsg5O0LEhwE4dL4UBTsJLAV6LXCiWQDqBGA3pSthB4RVN5Qu5UsXcpkUGIjMOdj6E&#10;NgHfzxhsN0aQ0kobGB0nBM/Gc0vDgLBgYRD+xGPEgfQwLjurdW5NlGoxVmvlU5rHXTKhVcYen8cf&#10;IlotqkYLluD+0bv+47YKP7tz585f+qVf+shHPgKH8M1fjCPs0Ucf/fVf//X/uK26+Ytd9kCmBq9l&#10;sijl8bJpLXV+eQ7GSLRVNHC1HGD3hjwPAgen03no0Ivbt28PBIKY2AqC8NZbb4LwuW7dOkwfIKQ2&#10;1ODQDBuDVmABGkUV2kxZWpkTvZECJUB7QlaTZH9ff09Xz4Z1wxShLS9d7+oKArGOOwRNOD6xrYLz&#10;uCKXEAvnjQVyjVIN/KbcYiY5XcgtxRMz8eR8urDaMGkgILkCfk846Az48RjAjhnr9XQmi6wtr8/r&#10;8zhhZqa0uqDjhMKVA0Wh79K1xR89+cLV6ez+OzejuEkkUxOXl554+q2u/oGK2jx1df4Xzx959pVj&#10;iJk5evzi229fL2SU0QHPBx+8/Vcevv3g5i7cDTWCnGsXp9mFGXFiyXbthjqZasoLZVio8gyV7d/Y&#10;s/W23VzAsZKtXJ5YfOetc+ePX0ZgtBuhcTTHG3JGNOd1XLGSUvW6wDTFeDGvrcZhfa03rT8/9M7F&#10;ycXP/sY9t+3bFHZYIqLFRWHho3UEnI16frGe19AGSOrEauaZN055ukO77rkt34bJBshVmQ1T8z2l&#10;6/rs6cS5IluxeBE0WWOg19Dz9Xq81liSzWm8BRIjSXrF1mp6DcIW5fP5cYWus/nT03N8yGm9/UAA&#10;/NzA6Co1yDWaf/rHf2/u3fuxOw5EBQeLJzGh2LHmEGyDPjHitbkjvltv3bl+vZtGOGpzxUsX6iYz&#10;l5hNJTKQPs9fv5ybvV68cSMzeaG8elbR5kD9z+da8cXEF/7y9576yY/Aigl2RF49fv6Oj77n2nJC&#10;barb1206ffQoawne/f5fmo4XE4Um5+7+ytd+9JWvftPpggAv+/B7f+lHP3jmlo99ODKw/uW3Tu06&#10;cNfTh14d27MvMDQ0sbhy7tWToc6eM2fO9g5GWdE2sLFnx20HKK/NFvZZHS4Z6iokmMEmp1ZtCFUE&#10;AhjrcJ6rkU3OLhSWVwOUlUVKB3bOIl2HuQhAFAzWKPexn7xUffVGa7E0e36ymS/54fSDngjraV1f&#10;mpoFl8TtcsMuzngcQCOhhEPpItTV3OWJpctXC3ML5XgibPfA2WBwM1Dp6tTE9euf+8M//OD972vl&#10;Kg07nRHMdtrGp2Q/Kb5y4vgt77kfSMNK7rKuSxQIiAQLw0BTusZa6gSCiDQDQtqgACGtLczOeWKd&#10;lIB5GI30II5G5qdVaBFyPj1x6jhLFXrXr+e7NtaYrjblcdo9DlPj6pGXQpFACRRkBBeyWKgWeBef&#10;zicFgGSNmRpIhpqFQhAybKUNprGSyqz2jA5SbshkHeARIMqjUYFQnhG7fJoDSsSe5enUlce/vcPV&#10;LFDuuGdk254tjI1/7EIq0tPhSbwQdHbEekZAZDp99Z3RrYFMaU50eOp1a1ki6+1mrVm1N72wuCfj&#10;i6V8hudYAakmAAoBLt4mKtgzqW0KKPiVJQ2wkGi3UsaGAbnI3De/893eof7B4cF1m9dNTBzHGFgC&#10;K0BgCziOKm3El2KUxgeCaaV6/sLlw4feOnPuAnQad97zwO0H716/cVMg5AsE/TsAwbjl4C233bFt&#10;+85gtI+12m9MTTFMOxwUNHmpKc2Qzbn+aBOoEYteya0uDvV0FTNJ7CBZZOJlMyxvVzQzcNtwpsiV&#10;ValVY1Fumj1aXfZ79YlLp71upJTYBC+vs1odW74G3MjSmqIbqShYR62NCBnLsWOnER1aysavXrm8&#10;MD8/NztXyBfgaZDqANUywbC/q6szGo667Q6TLKWW5zWAmILgF9O8CDlWM7k0OdwbQDAl0sPmF9Iv&#10;HjqzfeuYywmYKNCFDuBUIf+5dOWcw+Nxuf2nT58fX7+pu38QIsnzl897Qz5MBRVSg+UFS+yaDj1H&#10;CT4lBcgEUHIsusMtYmSwvLKMshvCYbRDKLBubqv+150VhEEGyg9YFVSxaD7xPyREtGUHKQLidPTN&#10;I+sGdyKjDCNAj8cDTRGa9P/TwYb2AccANpVrXQQqFwNEhc811aixrVk7KDB1MENiBsDJ6jJmk6hg&#10;tLw156Do7OKClMi2Fc1ldxg3HIrEtc4EyMep1UZ3J4JrKjzmHriLdCmdXwAeFxlKWFeArEeqrK1O&#10;NrKS3Sk8//KzB+87QNSrP/zud2Ib1nUiBUuD6qKBCDKIJf7oj/94uLPjW3/z1WPPHtm94aAYCXFO&#10;0z9842++/NdfBg8NrTk+Nm/ecu+9995/3/333HMvDukY7MxdoI6FwBCDFhlLPqg8MTwGxtA4Xtc4&#10;83DWVomcqss6hFaobNcyho2pOCrfNf49hisGJt3YWa39nBG19C4m/2ZrinhM6GtYXJdmRSP4xXgl&#10;gKRPK9gdeEeaMlQPRmv27o7r3fUf/mp0UwZcEf1YHegnqVJtynKzlG2VVnE7NTOraq2E4QVr99fb&#10;fDFrGDPiuYSst+smStKIG3Pxq5enH/2VX9GxY8IYqc2/dfTNcKdw4MA2D0U5bUwEjPxA9J0L5zTe&#10;se62O3/+nccBSjYz1vU7h8+cO//cjycA9d26R1k3qJ86GQ/w93Nhk00i/DPM/JdOqIcSvJ3t/PRg&#10;+Ra1HCo5CTuRIc9/7/D5H77BnMtFahxWpGREbIa4OlKFBDswRcg5ASUd4AkkwBmvVwuEEwzADMtp&#10;o16rwCdSKlqdAUyU8DKhB6cpvpCpXjh1Ra9DfmQ58/a5sycuHT9+aXF+aXkhDvvUJz76y2MDY7DL&#10;LiRmkHHBOs05rV5nII2DRqmlwF2G4hlmLG9gKa+98do7u/pjdYRqRiP3P3D37bfu3L4FM5lAXTJ2&#10;iQu4XL2OO+87GBvuReH9d3/391CyrB8aXJiafs899548frwzFobX6+S5U75wFPbQGzfmP/Teh2Yn&#10;rh954xT+lomFRd1GxYb6evt6wUMXBREE0aqpJXm4UkO2VlvmjBQIhMqgiSBpp1yuVUuOaEhBMFET&#10;KsGa4VTkkcyEnGLZSugnz051DECxGypXK4osI3fEWGpizAYBLWwweF1w+ygNkbFWs4ALFoP+AKJR&#10;0ZuZrCwWAah6a1rRbrVSKsiESwBIwmfD2rjh0eHucMhG4U0wSGNw6RkFIj6wmFeUfL7IWpw0aFFC&#10;RKuD+a7DlgbwM/z9WOvB91IqlPCMYVkzaF/1eiUQCG/etn3ztl0nz1/46eNPzi4tpfMlnreHIuHh&#10;sfEde/dt3HVHRaWfefmdzthIMNwbCXf5vaGejp7Ji5edNuwtWM7l7+2ObVi/+alnD/38iRcjsYGu&#10;nkGtbe7sHYQQLtrdPzC2a8PApu3D22/bcVc0OtImbFdnkv/6s2dOHDs/3Dkg4vC2ysYdifRz1kFA&#10;GdACoxWDJPSeaMgNRiNSiXFHwmw5t7CIvxA7OrT0GI0YjYQRf47Tm4AE8Cr8l1cmwJBYXFxCutrv&#10;fP73nC5XKV/87g++Ozc/97n/+rtj6zZ2xtAsR3oGY+t3DO09uK5nFKJFyHgzfvAF8Ne0W8tTJ8+8&#10;80I41LN+54esjnUtsxNoaVQY6J3MSDXW5YyaboKJJ5VWpm44+vo1MdDQbBbowMpFPJnwzFl7gmCB&#10;kXN7vYAuQGavoIDW+WDb3q7r8arkckagVZ1TtC5nR0vRFQGhVxRPQSpJ4btHmhL8ODohCwIYj5Vc&#10;Mg7cRcTvVYI+M2iiqICQdNVsr0ycGNq+o4DjBGnnVc3tGishdRv+ZlmBpt3A7fC8x+vlYLnjBdIK&#10;kivD23mMp81oyBjBYM8jYw0SDouhYQaWh4MHrpLIlMp8wA/nlpH7h6+jUgb+EeAWCV5qlG/5+aJt&#10;OK40RsS2OZmouJ11weaUdSgCEXVtVRolybRr+DbQef4fO6v//C/grc7l4jW02KVKEdkYXr8X0VdG&#10;UghArTjGDI0yaQFOhWURr1rMF4aHhiBgLhXLX/ziX/7mb/wmphKou9bGiAYCF3gbBUBDRctrbQpO&#10;qGycdfoLDBJ0GoXpS+Tw8Mj7H34YNRxlbigKSDIaRXfArgABAubBWDhjXDqzNCV4bQrVyCPjEyXV&#10;tVPlYtLrRcQm4kYcwY6gHZHvNrzRHOYrckMrZbOSJMPHjebPiVQEgVORbKjU7KgFVFCnzY4W8/qb&#10;p5958fT6odFfuefAdjG4gfOMuzqQotuGu3DTRtUbbroDTd7nDvdFo519kZ4P3L3ng7duuws6R5+X&#10;LytaRblanFoI5dKjtfJoS+lmiICrLLDL1uZ1odQO2Wp6u9Is82Zte0fw3pGhW/uGh4I9Td39+FuT&#10;vzg2U9SKXj/psAsQWsFF68LWtlACkaeWz2CXl6tlv/PyuXOzCx/68D27Ng7TtSwghEEazJ9qu5qk&#10;TOXuTkdoU58t7ALc9vj5y29fnGzbeSbiy5CN+UYua22au3xVD+F0+0OMv5/wiTNKxyrZkSX9RXOY&#10;cUR9YTjJglxbiIhU0CY67UG70wOVN8Hs9ve05pMgI/h3j8AoP8FFGcrlMgnfmc52OLs+feveCpAO&#10;bVJcLcoCqqESFNRMA3E6ag4eZfyQilfMLZ6QeVMmWa5rp75PtCXv0Khr4xZuZKtn6EBH7yZ/1E4V&#10;52uTxcYV6lR28X2PPFRZiF975/InHvrlp3/x6sP3fXjp8jIdb97bs1O7kLlu1bYc2Hnq6tVyE5Wh&#10;OV0o/sqnPvXOsaPZXHpkbOjpZ1+690N7ozH/c8//fM+eDcszs6Zq9t4to9nzZxZOX/nIng3Hnr/w&#10;0b/88x133je6a28ZUnrgYuCvJaqiEVGfA4/EKlVW8wXkhEB2DzQ74tjRY0covjq9hBiKVsBZtegu&#10;kdM5AJms5YnVme+9JipASdKuaps9twBI4FQlYYv5IXZHMkByfjnS3YkBIcIsZNBaCHNpJZk8fSGm&#10;073RWK/LB9rb1KVLUr5qoRin3YU5D0T9IjqOWB9VxDQjI3SFQRbrUnhR59+4dH7LnXfYHC7Bijut&#10;XKnG89VkOZtp5BVpZYlR07Tb8F3W0cMJgpxLampKdFgktIsofFsskS4tHn+9uDgdGR5zjIyZ7L6q&#10;2oRPl9FQhwHX5EbYEBDlka6AKsU1nOoUjGaQ7LKUcXdjPI0MRAIRjyCTIf9AuXaUG+qcdhB5hrDU&#10;9ECVzGCHYa5bBkJ1k2JrtEuyY+L8NevcmS1Odb5hr8Z2jI92lVXlydn6/v095779B/ff9wmvP/zU&#10;iy+xYtPuQxJ3xmHz12rIVhEB/8BenpV4qVqZn5kGNcYGJL2sSBI+IZrQa9j0ITy1Nr+6suL1+FW5&#10;IUkIcIDqu8IJwje/+61NWzf39XZv3Nhr5W1Ts1PPnTv59AuHnZI1dzUxk0yHt4y7fJ4Op+vuB2/9&#10;yEcf2XfrrkgUcDg7KodkehW5gisr86GIcewyYkcH6pTBDftv2d/b6+O44rUrz1w9+/0O76pJOS4X&#10;J6DlDge8E5cvAf9ggHRN7ZosYWuEtqoigett7g7bZ+MzvDPUaoswoliZEgJZr19b8QZ7CEtbNkGa&#10;LKE0poxsQ9iCsHuvAsuL1h3f6XPPHbo+dSnS77f53P5Yp6+rwx70+bqjjpDfHvJwsJPwNE/h/KIj&#10;PrfHzqdSidnFRWcwiAoGzz+XjUguX3P4Q8DSejz9+/bvjwa8bVP+3PHjp9+5uGFsK3xridRKTdNC&#10;kS5gjaHx6untXVpZ+fwf/u7uO/aBLwAoooZinWqqwLzB5ko36zry7I3QE4gIeE7o6ezBfHJ+Lg9V&#10;G36B0dn877R8KqEApmxUEEbND0KIXGkC+QscNGA9jlImXy+SMB2hp7p69SrYSjeFhf/bo+vfkoKN&#10;ev+mRHDtXyBjvWkMWnMDGeI1w68Fzy0mppVKVhS5NJnkTERhYWW0uy+fyEDzaaym0C8YkHHUN/SN&#10;1UZ/hCPaeR4kLSMfqJnMzgf9YQUnjQq6OU02+fNfe3bHxo2vnDjCBcSB8cH01PXM9PwrZ09Aq9RI&#10;Z195+am/+9a3fvsP/6Svq8/rtt124I7WonLomRMYM/l6zMOjXQQ4Drrp4Yfft3HDRhQNsPrDEgb1&#10;C3Z0xquHNRBGvjD8GKNuVEn44lDEwhJlhAFRZij2sjUzuERYGBkdgfHtGt2V0SDe/DYM3N6ao+3d&#10;zspYya1JHm9u+wgE64F/agdLrkmkaw3/xPXM2CCe50aUh9laKZo49mZW2bvqwbUQojWNHLbVdamS&#10;WF2iECKNMWm7gb222K5zatmBoTzGyhRWXk5/bHzM1YvdLA5jSSdSrXqiLP/s8edx7O6/dQcH+gEk&#10;rZr+o2/9/O4Hdo31d+qtaj6V6Ozs+u5Pnnn90tWP/84fmgLBEREvTHhyeuoXh/71ox/81M++fXK8&#10;v5uxTfq6MY8P/OyfqI6DDutSfelLR9gX8t1cv+cjm52f8FeoK7iSPLpfbrl72O6NTBdUEKUzs7SX&#10;p7Z0roaICjiRTdKj8lECxE8MtdFHANXCYCcDcwtEcch9V6QabAJup9PMu1H4rmU4s68ces2wI249&#10;cOf+u4f7Rndu3nvPHQ/c/+AjDzz4nvvveeDA3gMgzjVVDcEx88sz0ASoZlll5YKrmbUQZlbmGrNm&#10;WpptsZK9o9vjO//ki2EOscmBt8+ffP/7HnQ7OKedZcgWSDyYqL5z/BjNC+Obx9GJVeXysz9+7jc+&#10;8yk87NEGPPTAA68cfrN/uKu7v/vt4+/4e2M2t/PSyfObunscZsvlq+e337H34f/yscHNY319MUEn&#10;C+DONxoCcmRZKsk0dAtlWs53o+3Dwg+6PmifEqso5qCqNNEQVzbK8aw/FIZrBX4XHVRkiurc0RsY&#10;iIFRjNRwoNOVTBGJJizGbEjMwXyk3fDKbaxCivG0WW0FvX6sKhskZJhtxBtDel2B4JDAwnAmPrvo&#10;dbj6evoiUHYGAyBH60iElGr1Yqks1VZXE+lUBrVjKp2sVKtQ+4WDvapiYWm/Sbfb9BJqfafohEgS&#10;zkkbb8OCEVY3wx0Cjx0yYEnBcOKayIHRcagVGE6YX1h67a03Xz78KmK9u2M9tBhdt2nH6Lqdx09c&#10;O3X8UldHf8Ad5GmEM/WvXJuJdfSY4WrHw4hit+zYd/tdB/tHR5Dv9oMf//TnTz3+wisvw/KUT2Xm&#10;Ls9oRb27swdRrozTP7hp79133d/h9l18/fWLx15PSsvjfeusbc6MGEiOnb52zkgmRzOFLYlBliLg&#10;51m7V80zc3M4ofyB4Jqh0RDcAjWYLZaffA4fz0MD6XF7IAwGsP6hhx5GuXrp8uWv/M3f3HvvfQ+9&#10;//2iCJQOxjfwKiCMG9tC8DrTDTpnspTxIGvXK1MTh5ZuvOFgvFu2fsrl225qO5EqpVJKCXwIdPoS&#10;0sXlpVpqRUmQWpFHbnQ84RoczpNgqnm5Zq2QTbo9HvSFxsKqBTachBkQamREQQD2RljcHrimk3lb&#10;R5fAe0q0dVaWHW1eZASFp0wgYaNzwzeJBycGaOjhWpVyERzHBZuVCvv8HE0vcjwCtagqHla+2YsX&#10;ukHkhUiVtPJNtTSz6hSGii4MO0xGW2U82gn0Z2gwUKFhNW9ERJvNDRBZgMZnOcbImTZ2gk34YhHJ&#10;hp+X25TctkqJeC4vRqMyfgrxgI0mnMNYEiBwogZfjN4KKpkVU3eBpiONTDdJXsLe2S76AWRA+hMA&#10;qWXJyke3DG3/z3dN/7/8CTxrj+cWzSx6KkhEkMNgRMJhzA4CLTh8AJUbDyikS1sRxO3//ne/h0Qs&#10;C8O8fOjQ4MDg5i2b4XrCuwOLE1yNsqLV5HoNBRI8US2EMap6ZtHiCuXMuLabteVJ8gc/+KaRwo2X&#10;kcYsw3ptajEc8DSReQEDCG1SAF9qIexhxieaRLXC5XPx02fyodiQf1hwBuIeW9rJAe80onKRNuS5&#10;cqacBQQiwHfBQhgMOXkXZXXBGrJoJRrrO3qopOypsq0K969vZg4ffvtzvzz8Sw9sg/Xc3FmZoxem&#10;WlnVNTM4ykcoV7/SHqYt+5CuFvbuiHo3xGx2R71qSSyark+0Lh+3nz8yPKncQtXHTDmfVrbqqs6q&#10;baud9FLZtqMCXX+hHauSYULm1Ao2lGYzhgFRv7i53/aeXa7tHcV2l3hUrl6XywWSmryx0uPtdrUd&#10;RJmp1S3nEpWvPPEmM5H+/F2OTZs755WcOhwjb91TWzec73NX/OYCW0xrM56U2VtRo2R5Vz93YMh2&#10;2/quoJOpmarPXT79r1PHHO/rNLvqJhdTdhM5P1mKCbVe3mAPRGxYXLtMDX+jtdhVL+s1MPJhQAbS&#10;NGKNbPYMW/FNpis7b7lL5PFSATSuN6Tmm2+8I08uvP/OO8MBwQsEKSWbHFmWXCQIL42kNxOvkRhm&#10;NWrmWpkg3SoRzdfpMxPckRdN93/O1rPNJPQQppjADnFMt03o5axjrsA+KZ7/yXe/6nHQ7902kl2c&#10;fvL61cjBkbOnL3zkrl3np8/LHaa9j9z+6rnXfFr7tnUjqYtXuVzm4c1jb37359dffHzu9XO7vc59&#10;nX2nXjiy67bhIG87fvj1wdggthzf+Zef5fOlF199ixD4j3zm0+enzp597fKIt+O1Hz9+/6YdoIE6&#10;ENOIlLTZ69VCGoAazJ3Czi4HyYL4ELTakIgIFW/OqtPYw1Rq7GJ2kLC37MIqBmaUcPHbT5avziKs&#10;S+j2JJW8As9nXW5OxNXTK7qJE4eGZBbbAhDDgFpoYAyuLE3l3z4SiQ01Nu1MhnyzXk8m4ADNt4ms&#10;lHMT5tVVkVTtALh2sxwpTyfibui76XWdxICJ8WFQdHHi2r0H7sIUg8BAUOQgHySdXs7nFYIue9Rz&#10;I7GEQ4a32QEORy6F4LHPTlzN3Ljg1xPE/Jv56beuTrwdHBvr3HU7IfhmmFTWnCnpSfC4zLRfa0HH&#10;pzkDpqsTx6KOqLvZXaRjegvegiTkIy5aVFXBBEueZbVCXZLaF+dX35gfdrU9XpDeHOD60vE8df1i&#10;4lRsuB8DXpOlkSUTiunqW6//4+Bqs1/bGOeS2katvvuXH5uxb2+7PuSq/eDwS49++PNYFn/la3+y&#10;d884WFvYOFlsoJ4AeVhZm5Jb7EoB0mwAqByunlyRaph9NY0FQFNu1QBu1s1FLUul0zWnIwQgRLFU&#10;AcMXhShSnrvCnbV8pT/Wj6Q6X7hnw9bdDx6869EPPLL79p3r79y84+CuKJ70TpjGgybrSrVYnrmY&#10;f+X12b/7xre+//efa175tjDx2Dd/+29eff7Yi69cfuKZ75dTlqnrC4xNEhyAgg31+fY+84/fGgsv&#10;BCzTo65rzeJyRdgvBoYuXz7s6Ow3KX0x8/CNiwk+GOCkqw4LOU30Mx5ueuk8h4Ui6Wnj+vJ0l6Sl&#10;Ym4Smc5lCzphL1/g2kSu3aqwRQEe8iVTHKa+xoVkmJJGtm2vt3x+X8xq5s68c3J2cnKwqwduq6lr&#10;C1cvza4b3TZn7njj/NKLJ66wtz6yyowWpzQKp0XUWbN5KAafZjNPsQIKSBVB4hj1Um3fi88cW15K&#10;3n7gNjOM+VL70sXj+3bvKmdKi3NLm7ZvoT3s7e87SDlw0eqTZyblpMxFhbquovSAbpqBBQmjdWR+&#10;6kCGI6Kyw850+tzt5WvneOAJoIUmMCBFRYozEssjI34F+ySMwVELoMxXzYjeqwFy1jLLMGSAI62S&#10;te51na89dmbTpk2QqkPYA8HDza0XnBc3RYbGPwnE+8KnYSj4DIY3hFzGHBhdyM1PACcQTfmunMZo&#10;syBmaqm4rhiWl0BZrbUchForpMqNPOEha6iXuQjV8lpbImQmBF2ViMqZHPJ+3P0gSlcSNWhmW2S9&#10;2IAZCnLlDFueV2XLP1zUv/r0/Mkz302c/sDvfDZGWV/6+S8++Ksf6ex0/d1P/vbbb/1spZT5w99+&#10;dNuuXtgzQd8jcHm9fP4jd97+pVM/y7PEuu6hzdu3Vira974DR/ImFl0MXNZtfC1YIaH1gRgN3eea&#10;o2vNj4Iln5FxTIGubyjW8J8hsSqbai2Qyc0Yv0qIIYfcFLhjEqsgo77Ar8FuCcJ6lCUtDVspFLwQ&#10;9ZDG7GQt0Qs7bngXsxqVbRJRqdxRXJX7OlxtNl8DBdfs4BtlHNLYKq11Z0AJwketmhASCKFSXV+Z&#10;mQ86fObOLt3hbIuuptOruoJ1T7TmDDU9QTNiLZ0MQyNIL0VRFZFqhFlLj5Xv4Ogf/s0/3fnAurEN&#10;XY0W5psYXhSefO7JDz38sQ7PcGkF6Hjx2R+/+eqh43/9V1+Gzq3RqHYN6F1j9v6R6GM/ePaR9/+X&#10;a9fPTc7MlDOuvRsf6A4WpudeVpode/nNhV/cWGymy59sWT4/NMf0MNpoeu5GMGKq1pPtoZXSzpCO&#10;A+9YtVBTqbvBn20Olykq7zpPDp3wbpQYmaBcfNPeTMuJhUQV9njeQjlEJCQ5GJFqMyUB8SUmS9Hy&#10;8r+8tMm39Ut//E9jfeutLF5bWAGK1XrOpArpRXnhRj4dr7146K2//PrfW7x2k4NRaQPbzxMeb8nl&#10;a7csbaneblcRjMZ42jk1KIZeO/yGt8uyflPP6XeunD31yo3ZyUq77ekfKdMOq6/zqadfopXW1j5/&#10;EF1xpnb89WPXr80mk6V4PHPb/gOz166vzCzUcvXpKwvuUW9ENC+8fOaej91h2hBeyi7fODs3Ptzb&#10;KEpysgickluWIa3G5sTS0J1VXSy1FLXV9ruLiHFlWez48zTNOfxWyexUgbGjF6UsEXHJZNNO0K4m&#10;VV/JuoKj4HXXEU4sWHQna3JYCnJeqZWskuyRGv5qkwP7enmFE0QEUReYhuJolRicg+CsIfcZg0ly&#10;fv6E2qqv37ZN9IUEh6eB1UxLr2Ct2a62ONU3BCfaFlugw9PdpQtWZ0fQChqjxw8gGZp3DPdgeRYg&#10;0kJKgt4UHVB71OH45DkQZVxwHzdkN61HW0QS0G9rU+baJZ6s2AQJTryxTcGOmPXy5de+9rU/KGWY&#10;WJjqjrb37VlvsUWePHx22923N/kKAjvk/LyWibs6Y2glzQxCUoWw2yOYqanzp4IRy7b7hludSoJa&#10;LjbKz55+8qlzj0+rM/4R/5X5y6mVlSAX6vON7t5+d4dj3eHXL7347Nsj4xscPifEfb7Ojko6Wc6s&#10;VPM3UstH87V5GSoGC44nYjmTgME64PFWSlWABnGtfP0r3//xY/+8bpPz0U9+cGioLxQKDw2Pjg4N&#10;2QWuHJ97+ttff3DPhm0H7zSTNgvu43odzC0wnRlQHBCSW5foWoUp5eVr5xdOHRetfVv3PWrp3Kbw&#10;LoklZEsDejJKoWyIqs4jSaY+q8bnpammkQMk1UsVRWp0BGOQE1TYhrWWq8oVU8CtonhvEvJC3Kbr&#10;Lj/sCXg8CoRqGcL8WOcLVUu0YwRKMaQf+8zk0gpKdx+gJKAAS5RKMWCiyG4CIUNL80uX8cU5OyAe&#10;s+FIsiNgGKkOFUx9PUvL78hUVuzfXVUiNgI4GglRR5X54wJ4zqj0VZi1YUTA6APWbsS3MDq+U+yg&#10;kBEqaDkL1mGKAf/Dy4cUOE3nUNi2sclioGdM+xqVhXyfq0tiratGu6kjjBQ7YwW7TrNVKOrFSjIo&#10;NKjsgi3YmYQzq5x3lbM8EJSUXqzrBYLbExkWUQn9f/VBEtbF3AqMA+CsQjeFjCaIcr1Nb9gZ9dp8&#10;dhZPJRy0GkAXJ86dMWR4ofDrr759x4EtNhFwMfCd4WQzaOYYyMKIBnMbdJPdjeqN5Nm0nXOTA0Cj&#10;6OaZWnGW/LVPP4pTE2ZGzOoMaSUUESAHsiAwYu2MpSfG+oDI5xE0jMc/JEErK4no6AiIC2uYV8Kk&#10;NCGjwm/NalLTSnZ6/T6GpQnN2qhytbK1UKAS2bBOBUiuvJrBGS21mi+8+dbpMxMfeGj//rsHiiap&#10;IlrrQZPsNpWoutECp5JVY3e2kCNX03R8mVqes8xP84uzzngqVqmNE/IooffbHIEQh+x0WECKsiVT&#10;IhI5c7bSLlZhmzJbqRJQQhYB1j3dQ0pOpREhEZVVF9sylusM5/Z1RRyBYUcAu5HEzOyFG9NZTjvf&#10;yE62S0++8cY7h07vCHb+6kO3Dazfo+DlHIzYxnwzxNxV5dIKuViwF9UgIYdo8A0xQpQxX24LJpqv&#10;O4kpdoXcao3cHhW6mCzCkcINmUmzAPabi7SeFC1VmiwTVq1AK5Cc5bxcMNcW8oS3RHuSxLjmW98I&#10;aNfTjXRt28590IRWLeZScxuYiP/wrW+eOPzCZz7zMc7VgLgVdy7osUhGNemelmRHJdA2uNU1S1sX&#10;sXyTc9XVYxPXXqnSRGDr7Q1HCB4cjrB6aLvbbLNCXGyIkeuEWWI8TEPQdu0dK6bTYsB770ce9HdG&#10;77l1l8clukOurfu28hbz2HC/0+eW2g30Et0bhsmgs2fXsGtD3/oHdrl3jNRCfN8d452jHRKhRYd7&#10;o4OxoY3rg31+IejcesuOTQe2RAa6Nu/bYqXqC8uXnD6Gc6C3SEIwb7ZxjkhECHfQ7qDVEWwZK1iU&#10;kdT07IzggLXKsGEwBAmGBWr3VDGLATlHc0jpspnY2etzFUUZ3rz+tofuBbtzPh1HfiVmQ3PXZrJz&#10;KyGwupFYZBfZhklJ52ZvTAUHY5b+QQXm72YLh1PUxJCK6u4M6Z3uhp1dii8XppfdNO4m4utf+3Fs&#10;eL0v1s+wNlRF2VTi/JnTdx48iElrRa8WWrViq1RFWEALgVU1jhA8zlBqMWPnsMBAwQU1Mx/u6uNE&#10;X6XaaPIuxubv3bxPDA+oBFtpkAqVb0L7iekjHqsNQjBbMUuuS7l6tZpJZIK+QEa3wd+O2PmWjBkW&#10;BVR7Ts7la6t4Z5FWgiLNFu0EMhWMX56zNWuun/zgnV/84rVCLbNlB+SFFTB9oEqcvTrvKCH3i7xW&#10;WXUO7iW6975zLf7hLQF1eqpur+1Yv/fCpTMz86B+D5lpOCmKGDMJANk1cahiDG7mFV6W29UKUE7g&#10;VWByJbeMfb6BscE/gClE7ivWusjxMhhYhqZOweyy1dJcbkSq8mDaTk7OvnToVYcdqjzjV1SqxZaG&#10;7JY8MkDnF2aef+65l548fen81OLyDYHJbBoL3nrne3p3/3I9eKBjY9+WMf3A1tbgjs0W92CJsl3P&#10;LJ28/BbcF71D4wfv/9Brh4+xdNxnvDWBZE21eA1bvY3x2ixsk65QgcZM4gy20PBlaJSbMtfhCbt2&#10;dYqjBBGU6pYUCftmpm5ApRgWO1p6vWZJA0aApOsCmVW1ij3FLF+ezrRWQ53R06evPfncof17dppa&#10;DXB60dR0dnVi9JHMFLAnCHVELK7A4sTlcmbJ3uE99frby6dODXY7Pf0hQGMZ2DxaJZrlKYZDwb22&#10;9sAKlt2yaduB3QfAgAKAaXbmxmtvHb777rvxoh565dD+g/uAd1Z0AJ2AAZT/25/9STabG9jRD+g2&#10;hZHaGsUbiu41CQJjJWw2s4PSLYQuQ6g5Nzvv9PnwVbFrOfRQWBkLJfRIGMNhm2coTPCuGtsT8Fm0&#10;lgR1GeQO8GDB7pW8JEHzACkgCLZAWUBBfhOGgef6TdsV/mJ0S5gdrNm11jYx71qB1mRENw0K71qt&#10;1v7FcEKTILli8wMLU3xpSWqVAPG1OwQMlcHFxORZsDh5K6DhTRUPThNzI2vp81tdzTx2iRWabhTq&#10;Lalm9zqQMsebnfm5fPJLb2IMe4kuf/o7f+0Peo++dqhSze+9bU9Hf9feB2/f956Ddz+0v3fIW6Tz&#10;GqOU27VKrZiE/TUidrx/wwsnnpg9f3p8bENf7wCsC//yze92dkYRcg2OuaERxs4SKjnUDv9h6LJi&#10;UusmyQD7YZFkKNXAj6cRHcBRNha7BCPS13B0oCHC672GFzE6tZtJyoZC0JiQ420EPgcDCqGh2hOJ&#10;bKTL2TSVbDQDcxGW6oiHQIGCl88g5YFlDES/2aCEpdMJPBchpIdc9eYa7P/0YWRrrb3ZNz9XVlae&#10;fPK5D3/s4XAwgCsH71wmKb/9xvFfefQT4MehJ/7a3351Ob708UcfcQddBGeCxrglUwwjvPgivOD1&#10;e++FAc//3X/6QSgoqPUix3ry2eV/eDbe07c+fPtIaZy1HdiRs/E1ZlljMqrZMZNNBgaIZclOtoOW&#10;s5J+fKmuV/y3dZnCpipVz4Ky06acUsNSmYtfvgxUT6EA+4cAt5/CYKHIUSwHuhLJYpRgzifLb79y&#10;7P57wPz7INThR06+/YPHf5SuZkCdefPIqzPXjl+88cq56UNL1XO6K7fttpg3SrSaGfxJvIYhWxsZ&#10;siSkeI0KYzGnM2W3t7NYVgDUHl0XGxiOwbi7c+c4Mm0QbbR+80YAB2H9xxbG47KvG4t5wIyVaxi0&#10;B7qhXXdGYp0Dw/2x3sjIaE++XBKcfN/IgH842CzmQmZ6bNdmRaA3jo4jpvbto8eBQO/v66PsvNKq&#10;VxUpL0HXXVtTTzdtLgc4wrg1oO3CkxK3Pw9pGqRHKrQJZLKYFwMeTM2xDaLRg9XA93U8+eTTMLL2&#10;9XcZQQvoyFCgEjjgCQWASLWxYnKRPrcZuZtMkQOAtG72VJzsMmFZqMFT2Jq/Sjp6d23agwbf77TV&#10;inGA7l0OFgN4hrBl48rRN68XSlUQXHCBOSAAFZwYQtOIA2tzdouLp+0MYS2ZXDJtrwNfi1OBh7Ku&#10;VC3N1MvXldKlRvmSXr9SbNrAkSsB8JoAeCiRrRRWCylJk3H1hyNB+Ffj8fyxo6+nE+nhYQTQCy++&#10;8jIwbk4r9ksNcPbfeen57vX7gBzU8X1hqoCNt67/+LHv4QE4uLHPGXL09fRs6Bm+/cC++++5E/lm&#10;JNHKppPnz55+9fDLlycu9/TGQh2Be7btghDS5fPV6HYJT2qKsrv9LkQKuiJeyOU5d+HKmerUdXN+&#10;VV6aOnX4mVee/sn1q6f6+6OYWIxvjH7w/Q+sG94BsubEpakf/Otjly9dnp7FY/nFZ1762ci2gYFt&#10;fayHqOi5FsSlFItYoMLqXHH+THrq9eLSuZmlG0tVqe2wwnMW7B6jSQ9HiISECOY2qNcqZkp1uYIs&#10;s6acb+B1ScLAzICQ3lDLyYyNs/NOj2pmcOQylSLysgkB4WcmmL+VQsnrdSGxQ8WMDMt9nfaRVmQP&#10;WnkvGCII6ENStxVCPasnsZKs1/IuJ+1WVpqZJb2YgekXxGMLaN7eYB0TeUJUSJ9EuC0NmrdWFuff&#10;kkpyNLgesjITX8N6sKEHGXu4Rsm563NaNsPU6wK8zrBLKTIQMXxTMVdL4NwLTW0sR0bqlBfYTg10&#10;WR11GFassP9hpGaEv+N5RcmtlaKdsqtwm9EE8Jcg+iPEhrLbDHkCJtxySYe9whU2vJMm0gm7NQof&#10;JGnpBIQyzap2y7b7/7/qqoy/xyG45lauIhEPT0LILaAoBlXebaecTq+FclloO1hiGI5imYWQoHh8&#10;pTvWF19aROiZxxs0WGttolarg7aFlW8d1rU6BC+g32FWtMQFo6TsxJ9nNSFEuUI++rGPAr+DLTY0&#10;3TgQgLbMxdM0jZk6MPqK0kBrVgSyCZY2tNY46FOZHMdbSY7FelArK+1szWlz0kGPJYplmtMBQE0q&#10;V6ws5hdmtEwK8j5cHyxgsMDSsXbgYX/41JOH31z47C+/95a7B2elSa2Tq3Zac0HyfPl6K6CIISHc&#10;2dFw1LTedLOzrnSrck9T7iGqvYQ6YC2GybhdziA/D9QXE4uTCV0BJgEcSUZB44HztVxu1GWUeXIb&#10;Fk6qaWtUEawqtgpcuUBJZpcVOREIX2xYrHxbd7d0r5nc2BEb7+/yeN2i23Hs6JH5q7k/+Pj9v3Tr&#10;bSZvKE6ZhJEgP8JN1M7XuHiTyTWofKWRRYINioiar6kFiAZYmaS5SMrX1NkZbpEYo1U3SrGOXCb9&#10;8pfOV69atvVttBK8V/AipJkDwlQnooIraBYK1+Yazybo+VZ3PbCVG+6AklYWe4d2d/WOI7MEdcaJ&#10;65NnLrhmZxduvW3n3Q/vpm15pxVlObJh7UgggLcZ8ZoYSRhBlXj0mhAzkiIrc63JczfOTfaM77Nt&#10;3lpy+KNUl2AGkBFLF8KULWuZLPptM8D7tLasJkxBYerCKYvH0btpTECqnx0SW8v0wo31Y8MWC8gl&#10;7aX4LOFwg2skRkD67apYWp7BHrE/6unvYXo8fCTI9/sDNpJ38l3dXZD9Qrw0Mj4UigWGhwcjnX4I&#10;kBwih/xed8DSPRgUXHSkr4MWOcouNi1CzYwVn0VCNUeZpYZsseHQsWSSKTDukYag4bDEqejx1i16&#10;an5RWcwoqZKvuxvZoNlMJpnL7H7Pnf17N0PQXJWVpmoWZFNjPjN7+dr16Vm0ZN2iO3VjHglwwXWb&#10;lzFbIXSX0orWTXZk7OmNBFFvOV0NFzPY3WtXTauXbtgo8eV3ju9/6IM2TwzzDHAlpHT68oXz+24/&#10;UG1I2Va9YpJVqtKkkaynEvBiqJzIAp8gzF+f9EVdDbNIUvi0WREk4QzbAzHBFyMpQSOsLZIvg5xN&#10;LrSh70I9CqqrUocXAIpkeEBtFuHs6eO9fSGVZTmoRNQ2DCcYE7IOS61V0ogaNBxQadTB+zFTXheg&#10;pu2picVf/7U/v3B2cdO2LafOvzGywR/0e8wNC9+k5xbrjWzFba3NJvL2vvdkxM6CFr+vo3P+6OuR&#10;LXAWRF9/4yWCUTs6Paj2mnj0Z3M21gbiFvKGVFlzmDuR2JlMp2pSHjnaqlZstSRUophZtbG5B6uI&#10;qqaziXKtyMA6i6odMhYOOb/g+gJpiFipKuowqJO//70fnDpx8sLZ8//tT//05z977OQ7b0Ls0NXp&#10;Fa30xtCG2IYd7v4BT8Q1GLZHoeh3hHVPX2jb7kbQPY9jydHlX3fbYp5YmXxyq+/UM9/8a9xNztiO&#10;wMjBL37tSZajRzrxNsxIgocQNgJna+fkIi9RHQJpqi1ncjmogsry/OwNVZLD/iBGcR4Ximl0gVqk&#10;I3r6zPEQY/M5rTk9hUU+oMNlsiKnCqUTSy5BsA/5GQEmiNiGjRttPEIwqyjEMZWSERCZy9lcTisg&#10;is3G/PLS+ljg4N71YE5qkuquVjp8tDPmBlKcRXxeNd1EVIROQ5wBGaWRaQXFqWiHogwkiedfePqP&#10;/uwPwO+/8867gIR67sWnxjYPNK31GtDZVM1kbuzdv2vvrp1AqMHdit+AogMPcLQ62ClSBGPFTIIQ&#10;YSRAFJiFswWjHROXr4bCERRt2L9Axwa/K7qhBkQchnYFVxsOaZTb4CBAS9iEjdQgIwDEB2JmIwgd&#10;ILZVgMd++ctffvjhh28K5G4S2HEcGKtao9pfM9sazDqDpWKILw0hkPFPtGg3qdlrvIa1D5DKDOWS&#10;kUoBU4oNuRmCEaGE76SUrzp5v0vwWQgBP1/DIr5Nz2caA0FeaOWhka3hL0pVPRwwJxaMHrxNx8Vv&#10;H/a9mJoL0R2P3rXjnv1KJfc7n//1X//8ZwFBqrQqGaLqdaO6KAAxDnJVVUtBTkFCy/r8Kzu3DNMD&#10;1J7dI7nFqS9//R/vufe+gD/S2dn95C+e3LN7J4UvDsE+aH4M3Py/yfb+D2c7cFIN3JMN7K4wsUWC&#10;FWtj3YLZLRAODjJss5WGHYHkaKiFYJpv6vjEn3yzHV2LEjYBy49lH+ZhbRNbV4jF5URHOMSg5CHq&#10;SC/A2AsOKjhMLfizIYSGNBHmEEXGIw6yHByFOjIK0Pz9h52V8W68+wuMXzkxeW1i6vwHPvh+0QaE&#10;qWG0fubxw5SF2XfrbmCjvvK3X3z6iZNT0/FDr779zKGnP/bLD/zVl/7yyCvX//7v//nK1Su/9blf&#10;hZkwFAgB8nb6+PWhwfG5adNX/2a2t1O7srLguWNcHtRVwUrVzHwxzVWrIXOnEpfnzp49QN6q/vha&#10;5VvHxKpW3+BwPDzQcNRpqmGxWTy8tZsm7HK2N+Tp6YWw1sFHXCabhQBuweWF2bagtCotKjWbfv6J&#10;V/7kj/5yy6adBUX++ne/cej4a7e/925fNIhF6dDmdeIGj2c82LunP7Q+xEdZ2QwcHuboGDJadd1O&#10;gMMG/QYNYDTs/qQCcVUb8UTOuaWl2GC34LQancziksvt3LR1g4x7ympt4E2i6FhvF0zgLsSsMMDx&#10;av6ertjo0ODYUKg7wKEH4oju/nBstLd7pI8LCHCpDYhee0dARgKF1nRYrZt2bt26YzuIOCCe0ehN&#10;RIESbbTDxgK1LPDQ9BkTCWzS4ItvtaotUOQsHPDKgKLR5Go2jcQ8w9TXhJvYguYJYTpNk7pp0zqw&#10;JZAgapj4kDtGAxFtp+0Oyulqdlg0KB4plmhYsQg2YRd//VK9lERgFegT0dhQZ896+LLCfl8pl7Bx&#10;dHdnB8rg8+eu/8PXf/CLnx2dOL908vi5o2+cfun510GUft97f8kvRgUGo9QuNxd0s26qZeEaEq4a&#10;EFCBpkT2JC9akBcFvAXnF21Rty3qE5gel8Pjdjpcbpc37HOF3IyL4934lllv0NvRFVm/fgBm00PP&#10;vbl7zwE8hb7/o+89+rFP0EhXAwCtWUaiSsvaJYgutIsoQ436hdK37dw4ONyJIw+PMc2MfYuOTRHI&#10;3khiwF7B6xG3b968cef6ueTsv/z0W8VGCWSp7p4YavvTR048+6Mnj79y9Kf/+vgzT7/+5tvnriyk&#10;dt1yD9qcF15+65vffezc1ame4fHP//Gf7Ln9DqTmgAgNRmWtiAj71Bf/9Msvv3D4oQff1z/Y70NU&#10;p4e9/2P3RjZ2CB5xrjXTohWZqKDvv3Lm7erKgoM0Rfyu0OaNHb0x0e+xhIJVuxWJzVCVsgg1QwwX&#10;pFGQ0FTzBfjClUIRJGodMLQy+BGMsfWRK4ViJNwJwCiCrCD6aGTjVgFiGLy/QFI2AYMCMbIK2hAF&#10;FRJmvVyAYpMrWa8/hhaFAD4HDREWSW2mMxhWa7mFmYvzRZWF1MkecvhivC9ahscStEnEY7dbEEDY&#10;zIiQzV2/flau5OAoxZtl5HEiE4sWq21B4xxUIDpgrsHtlUtg95+qFXK51eXk4mxqZT45P51dWShA&#10;ipxqpC5cS0zNVRJpYJTkMhC1bcFuU1pqrSmDe+sGHXilbEVatttZaijw8jF1DYZb1uWQwVEGw8Nk&#10;rkKuaoWNUwQopakBz9zSZKkI8EsqG3J0wr/2Pz594d7+5je/Cbo6hn3/yY4LKPYjR45A9I4D9H/8&#10;o/B9YneDIF4Wu34AuCrLZjMGrCTiguFk1FTowzGoaueLiddeffmeO+7GlNBmc4SjXfCcYwstyyA6&#10;It4SFMUa5uMIFVPTs02BJDxdTNuBgVkzm6hLLfLDH3g/3jANe18024qMihZ6T0xI8TaChyqDvizl&#10;ZKVck0okuogWvOwy6DMkyOZQHa6WOoUA43AgJctkZyw1WZ1ZNJdKhbbicHuxc2dD0XTLlG6RpyZn&#10;Lt9Y/Nnjr64slj718QcGx91p4qrsM+VDrZRPuaTkp2tzwW4rWNM4UXSkGnjNkkDXeKoOqI7VgnFU&#10;E48i+DQ13lQzq3g1MpmiVCUcPHg9Tae9DllnE9qZtlSqAsjTFltpU5y0aIjhKCSSSqqsoKvHDg7D&#10;HGcTkkQZUmEfJ6F/NNWdbT1YqvdUW3td4fffstURhNJOKfSo1i3Wgn31QvLoUvnq5Ow5uZpsl6ta&#10;otpMyHTRtAwomi7pzobqldoBVRM0l9+dS+dw56pUyeYzVS5CqudVZVcuzR95csZpGe+37dnivF25&#10;qFdPVrfy295395f37P0U5dpu779DGNxHhDdcWcZh27VU5147u/BXf/mDA7t7Du4bQPHhh4cQWjGd&#10;AmwUjQy8wIbPlwDyaxKGVgh+G4V49sb55KULJOUe3v5+DgswOtIkXG7FVMnk8qtxBWkmrTrCN0ta&#10;MSWn8q28iUMapakvHPIM9CArGbyghiYvrC5ZkIkIUV6jnsklqrrq6xjAkgQZt0pLFhGNhDKrXnOS&#10;Zgfs2JoaNFkcJFj58GNXYRiArh4Z9BzOg5bcqJeqmSRo7U6P4Ao40LvyNg7tpeFhaGLhgXOQ4GHC&#10;hiIQrEKGVvWGzW6vlyvNUtXN2ZAHDxlnGf0HZ4UPrd8VFqw2IuimfM5Lp883ykBS5jfv2bVxfH1u&#10;NpGdTggYciKGkSSQQH3p8kXQYwbHR52RUKZds7WBgc0WU6mSUl1CwFshh1ML1EzDT03QjAtzO/PE&#10;lZk7H/ml/v6dJsKY/1tUlZHl46ff3nzbjhRRlYEgIBHgWEWONFZO8FCJRJhr2wGKhQM9vjhhF0PY&#10;4xgJoqiQsFi8aUKBu9UwcDSUNpI4l0yQLlbBw4QjD2sIxYLXr0rbrC5JysjKoivkA6fArAJ2BBJm&#10;TSPLTaYqYb8H47PAY+ofn89cOTf7nW888bOfvLDvtvHf+oMPvPcDt9aq9ZkbmUgoBmWzpdU6eiVF&#10;5qVhmMuKimn7Q2+vlHYN+vb6XdPXznvHOmAd/skTPwAayunG6IwFMkQqSzC9sVhmErxP9LHtkCwD&#10;QsDXIFSopCwMnpeGLAwFO8JmyDatmhAa40AnXDLYQxk8MmSpgtRXlPT4xJ+IdVBH1L9184a+GMxS&#10;A3fcevA9995/YN8+r9vTUA3Vg85DDVmx0AoHChvrhDgGWaWklbmeqidMfRezgezi8sQi7xb4fuba&#10;FscrD+6sPPHsMcK5tXtwdNP4+muXnu0OzdKCnKVHeffdsMa1G8t1Tyhe5ErLyAbrW0wWdTmxbmR9&#10;yBfyOl3x+AziDikDYuyB/ija7b90+WyzUEKW7Vx67vrC9fjEHIgkzu4uW8CP2a0MBzRrACfSqQQ6&#10;KxhERbfb4fXAU+0OBVx+n05RXq+TrKREKwzGTHew447hoXphkfKhUKPwUKlnV9qsAxErTWNcZfgu&#10;8AAulouKKkEi0dUfXb9lbH4+Pjgw5PW433zn1VAnIj7hxZZNsCK3MfjjF5YXvvYv3+7r6XTaHTD+&#10;kBD6IwYWRQhECiaOJxBdD70BSn3jvMXZAMGSPwCdCBYnWgNSedx7iKsEOsH4gEMZvxE0aZze0PKB&#10;Nofbj7HS9g6x/8UXX8TphTtleXkZ+6vOzk60oNCRo8XCP9fwd2seoLWU4pt0cANXYXRTxieIR7A1&#10;3IzHXbMVoW0zIM1GOq5mEC1bME6ZdEmrWYFvrjc50ubmArBco6pQQFVSCQQJ9/qstF6okbgMqcb1&#10;1aDbk8coyCR4l8zX//GVvhz3lJi/98u/bWOI7/z93+55z4HeDTGs+GS9xgic0soGcb2mVpdWprHW&#10;sbYZS7FpPrvYYbHmRWVh9UqPP+yMRB977LH145tind2FQukXP3988+ZNwOhRFA1xBuAS/w5/+O/O&#10;ckPmZ2qDuIS9IYcEFMoJ1B1jsuEkwstIG58WBqcSHp/IHjfB9oYe1gB93DSn4XlAEw28d00dLhBQ&#10;ipEPTJSK1bDfQ5jKRsxwGxW/0fc2kUGOR0ejkUskwZ6Ec8Lj82P3h5AMjPX/HRD/332Ra27Dd/EZ&#10;eP2j0cgH3vcBqM3QnDMksKnq5vU7d+/bgdW6ydratHXs45+8Y/vOjt/8rUc+9svvhRZ9967t+7a9&#10;57577jlwYE+ss3d+ZvX8qYl8ov57//UPP/Po53ieC4aoP/pINebRXn/7crSzx95U3PGC9WjdcVSt&#10;v3RFP1HR3rIx/3xEOLbqkNvlQa798XFtq4PQJatmaF5A8aBa1XI6HuzyV3UJOcOotgWGs5EsprNg&#10;q9Z0EmG8g7beT33k03534OLM1a9+6+uKtXXPhx+0BZzI7A1GIgacw2EnGaudxpKT8KimbsZhqbRg&#10;wAULroUsL7xNRM2C5QBulkYDYafJVMEX6kDCWkUt64wJrNmwx4t7JJNNii4HHs6I4ITKFXGxqPTQ&#10;ATXMTYvHBtmTZgAnKwj9ACKcE6hCJYMkU5y6bavJrZursyu2zqBkNeczGTzvvOGgofPBUcyDKE2C&#10;5wgJmhGUbTDG0FJDHIiVJ1IHyFq5pIMewRiRDUAooYKEOAzzXExHLQRCPk3VQtks8k6n4+Xn3wh6&#10;7VasgI3e31iCQmQGuz/GV6qcECgLtgZMk9EkQI2WbHhOjARbvcGsz7niFKjqkjsgluWaIPryJdNP&#10;fvHGt773LJZ9m3ft/v0///yv/vYvv+9j9zz4yL3D6waRv7d7820Ls6lsvNrh7+Jpq8jZdRUnroYH&#10;CYW5LVbJLaQ7cGAZ68jAZbz1lr2q8LTG4RsGtB0yPFVXqya5adHFgIMXwYa3YBpDt+v/8o0fv++h&#10;T46OblyOz6PbQBiUSYVXEVd6YWXunBDYgiQpoKPXnJ24QvD9KRIek3WAS5JytdRE8ooOvZhB5UCr&#10;hVq8plU0qj6wrn9w28Dc6lxVlhkr4+KF/q6+mL9zpGdk56Zd733fI1v3H+jbsMlic1ptnsGNux/4&#10;wCc27bkN85COvlEoSi9enYIJFnL8H/7gsWZV3X9g30c++pGBQYyHsZBw+yOBsqleIbSlZg667pIi&#10;g9W7euYdvt5at+suZ8dmU2hcxqII9zPZKJqUBonkIszvmWZFzc4sVJOr2eRyJp80QSuJ1oeUyvg7&#10;YLlSJAGRCSbz8sqKJ9zRhD6H4XFdmJBwZUFIGyTG8L+CDVxCfJmMDDcKlxUFYYLPRMZXMl5vJ/TV&#10;WKxg4WzBgARbLd1k5yBrzEA17g/ELIwzniynS0rTwkHwjcEOrGaFZHz+xrUVNWF3YPW60yqSmhnS&#10;AKcGYRS26xws+FVT22sV5JYo0n6/JRCiUKGFQ65Ypz0agljU29Pt7IiqEZ+lI+DqioB+gBqfkurN&#10;XFHO5CBCB18SFgK31iotZBgINvy+JotgEaihNQThsaIdGhcQlWlFTwEDzjkzJZnhgEqy4pnjcTpF&#10;RLGRVH/nNrcTGRvvfgDZCvfbwsLCpUuXHnzwwf9kZ/XSSy9hNzs1NQVYkRH79m8fNam8tDop1WA5&#10;rBpZuEPdohOeSKeGGGQB+ZNm3M4YhJTLeVQ+A71Dp8+e4ngmEArAao5dE67UuoxWCT4yGfRPJPxg&#10;SuaMDBZbvIdnzdJ8fnEy0LOB/ODDD9UlPGQMeT6GuPgncuuhgEKmMsK8S/VCm1CBOFHAruGAOgNt&#10;0dpYXcSSCoEk7azssNgM3Zohh65Ryym6WuFFvkzaXzl+7h9/eqzM6qtKezaV/9FPXjl3Zi7ssX30&#10;4fduXD+eYm6s0hPNDpvaxWTI0pvTN3xRJ8nHsSAGMZPnxHwr1CbcOuHQdU5vUUapiSN6abU8M89B&#10;+AuHQcjj9YUAMGPajF0XpJQMkBxw2ZKsW0SfK+qXGOQ0pNQs4n/0mKezK9iRL+cmli/Nq9MVMS+7&#10;qKqPjQty0aubfBB9giJT5ZxMnqkU/Cbr9i5Tf/WGdvzS6slsM2OLOkf61rcxlAlEOH+AC3opv8hZ&#10;bJl0fCk7mazN69i+NJpeiyfEBcq5LA3fkyC79ncFdnjcXS7Y5t564oRD6iZWvWdeWPj6Xz3x6qtT&#10;ZqF3lRh85szcp3/niy/cWLmQV1+eXPzzL3zxJycvWtyhwZFtH/rwJ3f3XQtwFaoeb1fyXbZgK6vZ&#10;kWtkPLGrpLpMSFNmrpVfPHbqte/PnD3rt2/s2vIhxjtAOK2oHFhdYApiZfo65H+R3g67T2yAQmsz&#10;kV42VU2nsisO7FfWXNgVK9OkrXqzSTdMmWqxt3sI4SgBxjq/shgbGLOQPMIw7MBKa024v/Pz89jb&#10;EQBZTM20E+nqwsLiymwtV5CLlXwyVS+VwTK0sczC1NTCjRujvb0hn7/O2pxCCPc7VjIUlql1Fcsd&#10;N0PBtG5RKoQCn4ClDvg8QSMxFFnStUwBg3qwvMyMpWIyRMeYHIrgxLVNkoXyhjvnZm6YC7W581d7&#10;AmGuSbzy2FNWzcxFXDWRyqglpa26w549Dx5sOFn8gVhSla5cZ+tqYKC7HXLpAVsEzNMUVEMTHaIX&#10;07lVsuXzdQ1v2OTwdCMjG8HQNp3W4qsgCx4+8ero3TvSdB1pFQzCrAiDaooMByfpE9s+w9eBxG4X&#10;qI21xNIyyGgIkTCqHFUGgATkTZOSL1ZWFlYunT//JqT3qKiyiUylkGmpRQq2MOzYq2CoCYibm10+&#10;3tHpZxAVoSNXkdX0WkFZtHmMexC6fdTQeEP9XOhXP/p7A/1bPvvbv/reD+xyBCCfUY++NdGoWm/Z&#10;d2suFXc7TAtVonphbhewnCR5OjScpOwHu6JDovXU1PnOgX7cWq++/tLePTsbat3YTjTNPR39bcVc&#10;TNd89iA6PWADIDXV6pLbYwPeGNF02IlDqQO1ML4fVKHAcElyHegiqMigQEPyDyR/5RLA1yA41JAF&#10;X63P26EpAVvFSF1A3ygahDozDlwB4phyRSEEzm6ap9SrtXoh51h3ttH3szPlN05NFpfn7XhCzZ1/&#10;//ahbRvGx3uB9uNb5XdaxKotoP3qp354YHPnOveNUfGiailUW92E+2Oic1+f17a0cGEua15Zsvf7&#10;NwlCBCJTSovDteuyB8F/8ngsly9fiAT76jJkeTTJNmNjg8mlxdz1axqFq47cMTjqjMZWHB6kbV87&#10;duLkmQmo8LRqoaOjI9wRRbYXEg9RUSPl1+X3g9mB4xw3joNQVCQdcpTIinQ6o9aS1qin3qYtKKzU&#10;SoOxYyoJdC2c3wDXai0NBiQTqmsa8wapp69rcSbHWriBvv5EegVQoY6+MCSmmKspBPhO5qWZ+N9+&#10;7Tt33LEnEgzjXQD3CU9j9DA4jEE7480iOivAerFQ0lsNuGhAVly8Pulww+sOSLUqmepVvQo3ESxD&#10;EBCi3Dc0GSZgZuFERiIZXgXM4h0i45qfn8epgwQnn8934sQJQGZxDt3kDRqbq7Wew+ipIAKB6oqA&#10;vlxtIbELl+Ta5024GJqHtYWJGQUqnkxrzmf8P4UfAqiAgr+uYE6HvIM2wvqCng4sxsyk0GjRaDYQ&#10;+G6DZh8abih+cLJMpzwuZ96GUCYr/Vqy9MRlxC5f3uK865Mfzc5OxJMzO95/i2Tk0CJU2qyaygFC&#10;TCwnJFkNDg3B406Dbs/4y5cSvaPr5c1RtsuL8ICaKsdiPd///g/uuvP+wYHhyYnrGDfCWcGif8ZC&#10;ENX4/4HbcfMUvtk14rXnSOx2jVQDyHcg7AB/Zy3PyrCc0eiY0GIhQYRgWZJba0SNkCYjOtfgIhuh&#10;LQazCRYFumWziTPT8RAmRHTVaiZU4C2MUXTThgReWU4ux9GLh8JhpOvg7SpDJARlAlRW/2H/t5Yx&#10;/H/j8LGdtJKwmKCwMdbNPMOjjcQbB9x006QgHxMZbLGuzlKuHAl04e1AOudbL+EEvvbG4Tee+umL&#10;uRVpuGfHH33+j7oiA0AvvvnWq8uJ5Yd3XRvcpTZyiyde1Qa6D9gJrXZ2JvfUomfOSsyarGlvhs2a&#10;hr21PT73b+91PDyeMxW4NQRbyazLbeiIgTNrpuSiEPKooC82WqzcDJA2xPrCesDYAQny3taxDVSS&#10;MxdO/sGf/d4dD90hhPi0lK5qlZ6ublAwoU+2mSkBfs+ljGU5y6zksxeuqitxHkLGZsVmxeS4BuUc&#10;h0dVQ4Eyu6225+ZWvKEoI7BluWpwAjG8q1RQQyeSy5A3o3eleR4DANCl0UPANUGwGMyZgQnG3tFY&#10;yLdUUWBrlTymSMiXh4i7jWq3WitNL4nYWRnbKVtmZRWhvZh8AflQg4MS0wIdEhEealgsySWphs0T&#10;0BTYJAIJiPh32iHie0GpgGAQULHR4EGWgWkjdpVqxdAYmZ0iyTJnT7/THQmJrNUJPTxunzUOWRMR&#10;wVSjQ+8wlyoCUZYL18vZeZ+vIxheT1pjZs6NTtPibPoEc6oExILwF3/7z//wNz9bzBYe+MRH/+Qr&#10;f37bA7dYwqTVbfa7AWH0R7tiW7budnHB4yfPfurRXx8bXr9+ZBDlAETlWdZSIx2EFeANEbsqpIFC&#10;YI2YGAFedqklKCapjUB747onQVG00zKhqvAdivgB1i+IMG0eevyFjRv2P3jPhzC8+NKXvvSZT/0X&#10;p81lrMJ1YPCvzM9cHtz+PgpIViit8cTC3UXIkzcuPHfoSXjFoLXF+h1LjVw6PTc7bdabANRbrDRO&#10;U4QnVdtlK8cO98bWuToqxcxTLzyzbtNWPuD2IHwqGuZY3knzHgGpFJhRSoLdylnMSPI6f+KtE0de&#10;/8Y/fl2rl9ePDgKctH3rpsF1g8GoHyNczIJJCFNxw5rb6Uq2SRMuOsg0ix1qsziTyq3Kuw48pCkk&#10;LTqxD80A3k/UUxiameoQ9KOLX5mPF/KlUEdUDLgT6SSw6SDjYX+FpXpRzevVMocLoK6WCwWIOSmX&#10;u2U47KyYLQPCjs0PJYpQ2zNtspLJCiJS0bB1xfWCM5dytZvFfDXg74HwGz46HAIo68gmtKQtn0hL&#10;pcXBoMtDNYK8BUNrPJElEzWVLkysZMptZnIpo4uh2MAI5wxCXogmUGfcihG1hGNDsZNNB9nmtFLe&#10;JlZINgcmCvItGE7jRM1qb7J2jbXhXxpWe81plvB38bQq0CaRtUFxiUMfQ4HlBJkv+1p0AflcmRLv&#10;9LYEHgs8rIohksZ8HBG6RvYlDl25XqhWHf5gsa5WNU30+TjgIQ2LMBQGUk9oC2BdBtlZ12E6wpYJ&#10;bVUikYAo/YEHHrj53/9ff5w/fx5TQrBJJicne3t7MT28+UfhDz83+WZnV3RwcAASIzypGdpmxNJW&#10;Ml6n3UQi/FbP5zN//Ad/dsdt93Z2xI6ffGPdti7kWlSrZWykZBw5St1wR+gKxou1apYwuazisNoE&#10;OyXTki+pjYrZO0p+5JH3QU9rgKHwMMH2A6KeStnucKCpxqYC8hKo/yEIhFFLsNuRyo24EdCFaTeI&#10;egyMGCQvyDxpIc18oiAWsNVvzcnFXLaxYcPmsZHY3m27ety+4UDojp0b779z+6adI7YwP5m/tupe&#10;4kbb7YCrYK4Bt3f9Wmrb6JBZjztNfkCki5XVZqVVL+fK2K8o+VwpgXkG7ICQFgCqZ3c7WBuwvLS1&#10;SgTqNneS4hdatlWyx9LdKfaV8yiUe/Fl2oWQ0+EXfQ5b2Fa21orYNvhBPnBa3Ajq1fKIOEaQA/LN&#10;Wans1VfCrcVO8gSfjofb9bB5sbp4NXsJrkHR73cGQqgBoAcDdrRKaBWMIshakSxjJhiwi2HWS+d0&#10;LMhcNkfdpLq6XDXkGhakCBsKF3P9ZnKTrXPYFXv/3e/bt2WP8QjSa35XO+xrecVqks44XDVeKG7q&#10;tox7tQGu1OWt37PRNeJDwtUVLXk8t3ihlFwsp5erWQynblQzq8XV5crqUnl+Bn7F/PLyUjzVbrn6&#10;O/ePbX+/vXu8xTM1G7KL8XjTpIXr+uqkf2Sc9zpqRCWj5wpEtUTWEICAWHOIVCrZdMBugxijYkFy&#10;AuE0cdgE1jFFRb1oYqREvsVSqsvqVuCmpPIrq1KllEslUa21GVDuXFafA1tKMehnvHimO0yclUAN&#10;aufRFqeRExJC3HSfjrhujFwpD9oqo8uvKchFq+QKlVI+DVEf1gLlIsRWBnqGQ4XVRAAixrw+p6da&#10;wHFWRE2IoAaUKUZudxt2KuzqTLVGbWho+OKR491mm7yQvnL5KrDYng7PB7/w2d47NsscUohye+7a&#10;G9zYV8fZjn1KMs3TEGuFNCuWY1j0UfjeMdHyOt2JTEpqNkQgQC14KhF4yP/15/40ce7GSG9/tZAk&#10;3PTzZ1/bcuduSZftjaqcXoZFoF5s6hW0hX4biPFwBxtJ5E0Ocm+PC/jgzMqSlE/XK0W1ls+ll6qN&#10;fIOosrZ2rD8A0LzbBaEN5G/WWjmbTxdFtttGx+B2NpmRiJAoZlfs1gBLR5GmA6lrVYvDGMMLrnJZ&#10;RYwhZhxsk70yeaG3L3Dv/XdXEKhepL79jcdfeumNz372g9EwJGml1fRZzClP/PjwHovf4bQ8m5kt&#10;Ojs39WwKOq0/ffbHm7ZsAyoOgvL77nsAUd6wPkHxbWNdrFl0cf70agUqRAuKRpTAOGKg7KZsGHnL&#10;iF9XNCuDlEWozMD3xDQetfcasB4CJ6QmW6zQ6yODFQsW3or/tbK5bCaZlpEfDCcmzgwYDVW5qlSN&#10;qh5Tt+WV1bY+ywZOFNlLy0pNZXv6oju2Re7bLAwox7sR+bb5IDx3tGT2WzzlhQWnJYHojl0b2Ori&#10;Saf57VY7lVNiVfpRq+09pbTEW4nevmgpXdixaX1da3hsKmtKtJolFtRP3lOXSlZBL5XyDjHUhFsF&#10;lMBqEk2O09/lDne5BDi0HfEGFSe5pWItnq0cvzjTkvUd40M9sVAdggbUCIhPxvGPmTHqrKYqOuyo&#10;xbEDsuJV0qotu/3lF45dPvxmb3eA745UgaUCSqle0zlbG3u9NYHWGsUbM2sNfgKlWceqBqeoWrLM&#10;zizu3LoTQoFrU9cRUhzPxBHiy1IiIhjDwa4Pfuy+rjCyxRRg7yFeRWOE2tkIB23QAnQ5iKXSASUH&#10;j05H8Bc6eahNYXxoW2B2Rd55qaiW4KXEzgl3FrINbmIt0CEZ6Y7IBEDIigmrVhoyiW984xu33nor&#10;1lavv/46gBaoCP/7YO9m/C8Mu5istYy/Awh4jC2g/8ZntdE29txrFHJ8GGsxqOvWhIQGAMPYXJGo&#10;vMCjobCzBTocE/FiuhTyd+u6lUDPjD2DiUOKJaEXdRMyZVFfUZ6canfaUvgOJWvtXy/rZ/OvNBc/&#10;9K2/cASFk6++KNvbnrFOJPS4rHS9XRWbrdXZedXqDnR3lyxMgSAVwt5oWq+9frlnZGS+myswrN1p&#10;kETwkS8UL128vGnDlrGx8UMvvuwUxUDAB1wtCNRGbOPNJmoNs/6/bIcM0xTiH1jKCo4NEhBAtqYA&#10;wDVAY2t+qrXmysB74J+YIRjAdgjAjBA9UKCwwTebKhAm0YQXOBBkxmJODw8CJhFYfqGzIwjA+jVs&#10;MDALvTExKVi5rq5u1BxKG4pzSN0wFgOa/N0u9/84wTW6qrXO6t+8cIjXwZ9OG9R9HcwUbCrRG8Oo&#10;jndI0xtwlrNme2KpOH1t9fChY68fPjk2MOhGEML+Oz/50U8/fN8HNwyP4Q2dmZr46lf//Kc//8mr&#10;r19S+HbvID04pifS8rnrLBPsi66zoTRavFoA+XDXfbtWvrKNuC3K3BpecuZW6bxqBfwDtwMvtpCh&#10;K5JtIdoSFhdW7dhdt/AK0jb0eRUZ6AIsuk+eODpz5eqt/fuQtHv06Osf+OiDsZFI50DIE3GgYYXg&#10;ElThiXOXMjdKS4v5ZZhXWG/C4qr6OqzDo4royNbrZbTLYA7bEX2A1SWB6O7VpSRIJEDmGKR8DBjw&#10;1xhMZdTCDSgAUDaBF4c3EE0UVvIIiALuCw8ImKGsrIiqGTpt3AltqebguVQi6XT5ALLTiIYTO918&#10;TQHVXMSj3/CqF+sSyHuwqaOzclrsINgi4EYpS1hSQeeF22PNjFFH+4QFOFabRidvWFTBXJV9Af9a&#10;V4zdDzyCJeC2aZ8XGsn1YyOldNor8HIxKzBmOyKRiLrVgseybEnGa1kkPqZaTQr7Ch7wOhKxHOZO&#10;T9DWYJ2K43uPPX7xwtzGLVuqcu2hX7nnc1/49Pbd4yZOrptKwICDMAAEXYMEVI5AIKJCNGOd/ePj&#10;Y/DwfOUrX/GF/J6gi9EuiILq5FQbktdQTgPwzbIAv8vISwfSkkJyFGGzczQkNFbkkzZZN1g/MJay&#10;AMshHf7oO8cbae6Rhz+GkdLffvXvd27Zs250veH3NJXzmWvLs1c27t7PiIPQScPKqwM9ptfnVq4f&#10;evXQmStn7nkAjK4gLl2rG0bsmC8QAMx9dSVRLJZsgh07WKx7MNPRTGoVWwXWfPL4sad/9oMrR4/E&#10;Jy9fPPbGc0/84MKFt6VaOjTQMVnI/OXX/+bSjevHz5zDcvrOO+/9+Ed/5b6D77HzAa3aBIBYxYuA&#10;Kb5BTkV/jS09/uCaBQ9KQPsJyV/PUUvXZmfjfdtubbs8Gk8UG7OV5g1JX5RJEFpooaEBK7I6v2Tn&#10;bIP9Q7LWWFpNxZMZhD7b7S5gc7ONLNgwCLMTW4iKzi2urMDLUEcPD9AQRjGonus1GCzxUmK6A2qE&#10;LikGO1NEDBRmKVjnMrZWvVZWwuE+vLjo/Qz4OckIDJBZEIqqFqJSaiOeNQxLQYOACMeOTWgwKPZ3&#10;e510Peal03MXpSIef5g4NHQqkq+5ESRud+AqpViJFjRJNC+lGgGEbgPSh4cbpkIUzEeYOUBUiylQ&#10;EwAlvNwKpnrYgyH/RoX+lGyryJgBOkewoZotp9LzyFTBkzYYalitCMtGccjjVgNtsFpHpBUweCJm&#10;jXJFcDqcQb8E+2ilInoDSKUBbTibK2+J7b35WMM98vLLL8P0m8lkEM77+c9/3uv1/id3VjjXrl27&#10;Jssy/tizZ8/igLu5ubLxYrw2FewIWVGv0siER7aBvSznC+VFwQ4Nfv3ixas/+v6T+/fesW/vAUWt&#10;vHH055EYt7I6NzMzDbN0CzlWqP1w7WND11ZBfDTbO2hrlEKCHx0vlq5SjuiJBQv58Y98EHZlPEbw&#10;GJe1Sjq3CoYBNMcWgcvXCmq7Vq7lS9V8IOgzsgrBA8H0cXnO3xGFHQ2O8IYV6lnGWpEdy3l1afVG&#10;Kf7q1Pk7BzfGomDx2QED1wpLjdqipCyl6tNzjakZcqHgrekxc45akTC/gaVFaZkL/FAg6MXzrUpj&#10;ZlbKzTPEtMctC3aJF9uCg+EhUAPEjXIB4kpxne66czPh6zaF1OX6gGesyzXEtTyIYvOaA2zZMmLv&#10;c1q7CMoH0x9yGXN6DgqUspHzgWsPWQ+ILBbwpHWAEq8p5YU5tHANplmyN7QAm+elhfQsXPE2f0S3&#10;OK1W41e1lToNUfzyithohhGeoZnEehMPJtBUIPLyKxFWsxUkqY7Fvgvae1t6rmZa5ffIvWKcV1Zw&#10;sCAyxo85WTjiGh0J7doce//9u3du6O3c3jMy6L5359DBkfDWqH0syO4fD21AH9ZJhaPmQNgU9t4u&#10;CBAjOb1hwYEIRi90zL5AuAf0DWd0q6trZ7Bjnce/mbXHTBa7icakPgskJlY/ubkFQlpx9bNFm18m&#10;5ZSSLGnZJhI5KaJQymAmhMTkUilXb9Q5qKQICyQABAK2seKhgTWzMQ1i9up1RxSAD6dQbxXymWq9&#10;hrwye8Ar+D0NB1NhsQwWNDuf5VTRFjDzPG5sGH/NglBtNRlRxJi/DtQYtHYUng9yfGUhl00j19sd&#10;8HEuF+/3WTx+1h/EDhpLgdrUMrQTlMhpcISQDLgIAa8PKLRsMoU8ewC3cpkk3CpOlvOSLCzymGjj&#10;SJx/5xxwErDL5Gz6g7/zMaHXC//hug1jQ5sHYqMxyKREwnp9YQLmE64nBCsedG0OnbRiZKo1NAbh&#10;YibB59VltTy75AkEMTkPkK4O1t0T6mTBZQpZK2Lr+RMv37J/h6C1VidOYqnnE8Nee8zSFjPLGard&#10;tjt5MFWhZ9RNVvRreI44wxHe47M4bILPz/uc4FYhplMz0EJGKiPknHUJgo42KMNEi63maY6OGIoL&#10;QnK4mKUbVzjGS9Eew1ZBqySr5jIZ3urCoEGqSTRLtyS9o8vxxS//U7mcuHwu+6e/88+zM0tf+drn&#10;N24CpRqAJq+iL/Nyg23ZwR9z1zL5yrLSv77Ed430ObKLS+sHhpEO+dLLr2zbumt4YFStt7KpMojQ&#10;PmdErrR8zpBUqmcqN3ikZpOI8gbzFYJMl8A5tKaSTC5gwAHUhdrAuhE2FSAsjGLfqCxvpvhA/mmk&#10;1uJHfMDX7XIGaQo1hJ7Kr64kZ2dWJvNyAtFANa3U2btJGb3rmRmhM7r1Fr++1znrt1+om67IlbnM&#10;+XOjfRsTjs6GmgZDn5atjMV/9epFyEIjgWbQ39SBq7c4Ls/3TJRvJ5mhHgTQ+wCKYJnqUrZwoWWr&#10;CURRaGSXEqsBb8xsAk0efQ16Z4TW6S4nwmeblVoe8MCGJVJkooXCZE7JxYX1aY1vl2edrs4yM7xp&#10;42hElJuqbOwhaKiMSE1HBYh84CxKEuR84GGqtHSRMkMojjysudkVvqLEOgOaW2ywbrjAIafHIYVq&#10;DrUUFoAYURNt4y01Fj9GwCDq5cZIz7bDL712YM8tCCp7+qmnkXj591//5kOPPKIh4qOGbQjPcIYm&#10;GoAEo+DHNshQAxrKPKJJW1D7GaMRKDF0xnj18edVZOQNlhJwSUsmCQdlk2rCKGigAgEmwK6YgE3X&#10;IE7Ao2+h4bKG5wf3B/6j0QlhpNff34+zB+dZdze4uO9mZBkFH8BGcBkhd8MEaHuu3i5qekVroyCo&#10;YWQr4FEMg+daUvBaPtVaW7JGOl5bsRhRnWiYVK2KSqBRQ/CHFgx2mXSrplukNnn56mwkABNRGdnd&#10;NXOLNVmwpOBdtgTftufpyrcuthKNo6Pkr/3J53hz+x/+6ctbHrmdRAqhGUc8ivO6srTqBLAzGEUe&#10;aoM0glWtJs7fci4/f3LL+Ppyvz1L1NyGqB1xBuTwyMiRd96Gu7a/B6lXXX/xF1/cu3e36LbjYQJy&#10;082v/ObHvzvLoeozKIEGvO9mOrCxqno3BvjmnmhNL2i8NUaXufZTBoBdr+uyYdAC8gLidZPQ0nnk&#10;LOHAxG/B253L5N0+DinfsCEwbcx5kaG4DH1MJBJFeYpvxlCpGXWwcZMZyO3/WLP4f++sjC9/7f3A&#10;a2+Ej60tFLGak5AdBRoHtseAzlhNdlIT/vh3/8phi3zy0c/dcetDI31gFY1GAiHBSseXpq5dO/8v&#10;//I3Tzz9r8DWf/QT7wtGILkfuXG5smldYN04eN2zZy813cNbyA6Vc+u5G0lypXKjL013sStMWsTA&#10;XzdbWxQYhLSzw50WOq7oR//wJ2y6euu9H5i5POnv6tAwDcDGHDt0aGSajVI6sXT12h1b78VO9tmn&#10;f7Lvli06JEQWaE1VgaOsuIkwPmRZL2MZ3DgmDPTK0UgzOpj1+1+bni4R5lBnt8UiYEuYzySLyTRU&#10;WoVkrtloI0rDgFlilIj+DJo/I9AbPTBgmyaWpnLZnOhw4WmGztp4uTBTghgbujz0WXjTNEMGh5+D&#10;szy9mnY4fSTNt4y4ywqIWUmp3PbaW0oDq4ZsCfkHAugmEOXTZVVezciFckOGerGZzeERnjZkc+22&#10;C/NHyD7grcX2Ae8Hhvq8FRF5KMHxRdWqFVgr0NiQkKZDHNBsfuH3v0RoJTdvhaqrUko1lHI6OVfK&#10;rDSys+FIyN8xqNujQs9AEVRkl6lpM+XV+md+4wuo8cJcIOqNHNy/e/1416aRDpLJE+Yca25gCmJo&#10;VRsItsuz8MLg2jOeAHi+KdH+iMtlO3HpaL1RjWcX7Uq8mZ+du3JGK2dbahVAKPhwVUKDUg4b1jow&#10;7y2VQ9yRQLm8AlSuCAapAuMJFAktvPria4tTS3/wq38rcMKbx17HSfbgPe/noERuFRVl+sKpl8Md&#10;MVfXBh1mUUgd4ackWkvxa3k5M7plePdtu3xuH7JNXDYf7hmcyKhLLRCQ2Z2Yfp49e87rdlsZRiSF&#10;Uh1uDhqxTBsGewcD/rCVoWqFkNsyOhod3BDt39hhM9BGjj0bx/bv2NIdCaDY27t3HzZFQN5BH431&#10;pQz5NTZjxibfwGJDUACpVrMU1xsZaFC04srU+dPJZKZjoMsRZCtktkgUC0ZDBa8qQoPKgrKSXZw3&#10;tyifw+XhRHBDIbabv7EE9ZvDG1JIAuNVkxlVkiqazHCjZNKZaG+viedAB4JrF/c1y3N0rQYwkmph&#10;YR/AltWBjLJ6xeK068gbg7IAz4laoVyUgsE+jndgTsVacRnD2ckhlSWfnqPIKhPaYREcOsViAtjA&#10;1JLWiGZeK876mIrTlOsS26WF832RKGV2YswRL+W0JqLt0UqZnEJbtOpSUSFbIsYJsKlyGtICWviS&#10;bLjmZSk7NSOnMgGWgzYDLEFbE1MrkwD6NuB2eBjib2KpuoNtBZ0OxJN6fGg1FWR7wCRGYrnbQqEF&#10;Xp1FtEsk4aSg10DjarZBj+R2U7xwemLS5QlXMVasN0c9gzcfud/97nexqiqXy+l0+gtf+AJWTP/J&#10;tgq/HZki0AHCapXNZpeWljA9fO9733vzj53MnLMhfgHYBeOxjsAp0+z8FX/QBvPD+dPTf/fVn376&#10;V/5gy6btpEX+8S/+tlyfdvoMGW+1XHaJTgXBzZihrSnlkYQGsQnh8xEE42jBH3sFDw42sm+uFCUf&#10;uPduCDjUlpLMrMhaGaoSq51pmPVcudCm2tgASEqpKxZGY4ARG66sudkFO2bCDjceGLlamfdgzsjR&#10;yZxpIYE193eeP20W2YcGgpVmMmFaXCDns650ypGUw9V2b5saZblxmzAgEjaARCSpiaEs3n8LW7Z1&#10;sC4/ZddzNNt0xoLdbjcmNQ7Id7kWFisup+7hZVuQCPvbwSAZ9TYEzA4QruDzDArOWLXBSy1rvtTk&#10;LA62zeYWU9HePprjREzh25S9wTXymqlIkBJi+VALYJlt7C5QHCJF0e9yeiwsUarWVxPNTNrabLrd&#10;NlitdBr2DLqpVDOpuVo6Tkt1a83Elzg2hQgeJ73iXklJjTJiKfDewC3IzWeynDNCkh43290dGN/Y&#10;t5f0jNu6NvCBLszTYNdrITgCNbjV/o/fe+IffvzS5oMfM4L3CAQTQLAmKhZHVXAU7I4cby8wQtUs&#10;KISToWNmzAZ4+J0RoIuJl4/iO1iul2ARewqlPsADCLcwa4zcZGW1rbK6BRu1ytJlfKuunvXYB0yb&#10;V/ONLA0KIAwBDYVR2wHe2UROKnw+IjeVXAhwflivQYxoyPVsKh3w++HarWCf126L4RAyG9VG7fri&#10;bEdvN9J+MfGCCRIjTwPE0FJo/N0SCJLGfyUwYEUV0gILlMNMDqnwqExBpQTVp1pYRNp8MOh2+dxg&#10;UMsULMbWGslWaK5CCgTN+cHFkUp4giJopoWdAJogHIcskBY2gUHYLukleLXVysMvlwGjkiENJ6R9&#10;4cp0pVir0Obue3f23rkF3ZaTJIvVjOAXs5VsLZcpplbgVXX39hahW4bVoSqXElmoFnGQYngLrgrK&#10;Dg5fdQ0WFwjgWU4lve4QxbNNH59ztlZN+bNnTuwfGW/Nrdp40h8Nm0kHZXZFPD2gndSrQLyuMIhE&#10;sdpbaGrRIFHWJtQMJK0g0g1PuHY9ZxgWIXlEnwSqAAOEDKyddVijJITvclKZ4K2OFozW8DBRFmhe&#10;k6myw+uH+Q0jZysGhSS3upCMBjus+AFtEa1emBwGBzuuXJyZuTr53g/c8t/+/POd0WB8JfuXX/zH&#10;8Q0bOTfRnl10dPW8M7O0lWTWc/rLK4kVxzAUJ/LCUsQjOty+6amZ4YER3goEowv6pVQyC+KPzxNA&#10;LWwTbA1zHqmRAu8EKxxeVwraAxSsnEUQMQhWsoUMnLGQCBvl3loJiomNkWtxM8FnbV9BEti0QKmP&#10;zQhOB0hE0NcqFpeZDdBWL813Bk5aNx86d7qTLX2oj7bOHHbSSxVLusIorVpLulrq792PLG2oUyUd&#10;QHSXHHBfVeolGiGpVa3abpWdmuxKmoODBz/hjSKWE5EYFk0yy5nJhnmej/j1ss61iLlkIhzqRjuC&#10;Rx72J5gog4WFHUW9Do0kFHTAIAnT+eShyYuyLySTPCjRhIqOyYY4RFe3n2wVsJKq1hVEjVVkFcgu&#10;w2nvBMRLRDQwos0I0LpwxcIgHgVcY3Bnd3+5lHIM9uZU0qQSTbVaqBbA+MHEGhXzWtgrjBtYW0EX&#10;iDGt0YvWK/BxpZGYNdA9NDO9UK1Ku/fv6+0cLBern/nYb3T4o9EBPKmNRgwvLLCM4Ci0DPQElrYW&#10;mC0APERqDwQGhrBIq7Th7Solq82y1WMFQbZBAcmLNQiWMVCZGUvGtUMA0oM65BANbIsYK+wRax4O&#10;M+Z5Fy5c2Lp1K37q29/+NhBeN82+eN2w3jLuaiP9BQ1buWYqQ9TSNiNtHhNQxEo27EQUZ9Jam7EG&#10;DTcuiHezrt79EUIy4RyDIEprLM8vihzSYkLNtgV6FkQ7zcdTQ92Yv1SJJvosKGtZ6PEZFythVHe1&#10;UvnRtQo8dJ/ZuWvDupWpiV+88eT+j99rohRk65jbGoiaSiITi3a1cYW25RYDJ0Ybf5a7qJdePtc3&#10;0C9HUXdU8H1yDFK/yOn5qV17dsFkFQxGB/tHwFj++c9/Cks8dK1YsL3LQrwZQ/U/N1drm6C1DvEm&#10;CRGqspvf280P6Jtvhvu+29Gs0QqwHQJRsFVtYj+EkgIqJqxA2uxa82VsQDkLnl7QTnEAe+BhZoHg&#10;U66DJTMwMNiEPAosYGNVaCwCjTtqLT7rP+6sboJE1lKxbkaN3fx8NyfLoGdgJdbUOF2EoNPJ+I8e&#10;Pv3Kk69/8pf+y113PEAjAzCfPfTCG9PTM8+/8Pihl346eeOdijzfJvNbdo+v37IRbGzRFX7t+eOq&#10;0jU9NzM2XNsxLM1emTl+SfRu3OWO8WGdy10o6dJ0bKS34qPLSjVY1D0lE2VFCWLWj2dn/+rl7kki&#10;PX2DztXDnZ1L5VzbiWwRXeNIJDbhmwyIrmOH3+zr2uoPuLKZ5UtXz45vHNLadcPiicu+CVaD2UHX&#10;ydRr9eKkpZ22E1UHVbVrpSGPnSzlwDELiAJ6QjtURqSFY3iLhfdHO7AgMtIIIOLDbkrW8sUa6wSz&#10;FEYsrFbM2Bk1YXCyGOJ63Er4NZjNo0PHFsGgGRo9lU43G9VCHusaAeHyVju6C1OxyBSVlFKjAh5A&#10;XC26OZnOYaVjOBiBmZYRitzyet1Ot9PCY0Rp8wb9otOJ5awReLbW88JyUS1X8OQUbDz+E+4cpY6g&#10;VkVw2gFXaOALxvdL0xtGepx2+x23HxwdGYYB0i7ahgYGkQrcP3RQjGLyKli7uCqr6oL42pGr//L3&#10;P4+EemCWvf++bR88cMuGoW4GMwOpggwrpSgBU6YUSy3Q3rSaABMZjfJYwfAGtk+5WTEGsloZgIw9&#10;t273Bhz/7b/9Ge/csXHXw0Mb9vtDw5hG1spV9HXV4oKUmWxL02xrmRT9lKWJbXqbAsagrLQUhmXl&#10;mnLk8DullfIXPvMnzSp//MTRCxdPPfLIh8DpxTnRMBUmzr7s9jm6+rcSdLCGVgR9DSb5jdJyatrT&#10;6UEko9UmpAqZv/u7f3rxpZfG9yLgiKqDNKI0OEbEq9cR6bw+MYkOFs5mEXGPzRaqEAvupaAo9gb8&#10;Y508wprYpt6sVOKzmUvHmxdeay+cVRfPZq+dSt04TyogjV6qS/M0CXYrJhoQadqQLYy1P+B1ueTs&#10;7LUTS/HLMzOnZmdP1yqLpLPL1rfDEQ7iYMdIQoFsQQe2geHbtCmRIheXcInx3hjVIuVkySKb08jm&#10;q7S97gg2ThLVSDVKtnZVaDVWV5bTxYK/sxOR2QaIFA2l4YhtS8AH5ssQfzegBsH8CwUEAOnlIux8&#10;kKbh2AU20W6qIwUjGBpgLDY8//GsMFbiutGZX588Fev3u1lOMIFGW2TRJ1JSA8AMJQ+hApabCHCp&#10;6KRy9eddoR6X2G0RSWSCrMZzK0vIqi4X6vEs4HZUt40sgVlIk5i5QJlYVNUCNn5NrexyW6EXr9Wy&#10;rTaSMCp6RdLz1Wa61M5XWzW11WgaCckWSxO6R7yANPpVI+ZMg6IDcxCz7tRJDbxuxNs6bbQmA8cB&#10;/SDwvHgqYafn9vmvz8xkVtNI99rVs/WmQu/w4cOpVAr1R7VahYwCZpD/1yLA//E3Ym4IOzEKgGIR&#10;Ub3mRx555ObPTmYv2hw2Dv0lVAdtXOCwVZejwdgzT7wzebHwZ1/4Wl9vV664+rf/8Hvpwrn7H7od&#10;AdscWDuZMn4PZ4EaHN83QBRNCKaQb14D+xaVp96cXJruGtjb5sdSNZq8845bJQXxBS2b25BPoKtH&#10;NiXWXdCzr6SWWZ72BZ0wsCNME3qSyxcmEDsf7olYaRY2DBwZoOCYc3kCSGJFWcgWLl+78duf/KCL&#10;ztTcijTCpIfb1X6y2Ws1d1lVHwYemmyCBEgimqToshdrOa/YVU1YXSbvmH+og41ZVaHPN9Zlu91t&#10;fiBE7h8gb+kk14GQ7Zed7rKVWZGJxbzDaLUFOjTuCYyYocKjg60qCU5JTapj71Hn2heTNwJDcFnU&#10;/ZTgb4jenJO4QY4zG/RVorSQ06QqkPIWVkCZU2JMBQsl8yzrsvvtzh5vKOR0Q84rmxu0gaiB/g23&#10;oh7tiHF2v9s3HunaF43e6QruNzvWMVkST3uCM5fpqmaBBdkSoPqH7dt7+VFosDE85k2DKMRBjuJs&#10;NPQCZqK2unQNbqT+SLDfH9w80G+vpi2lEnYT6czKdHJ+trQKtyOo23XYNwtlu9IsgJ5vRUFFYX+v&#10;NBwtIkSQnSYCy0MoamAhx7HT0K3IeAblTIYluhqfh/FJdEfsHUNFSlxugCK2gNwZqZxIL87WMula&#10;DhCHOuphu9OFTFJMYNXVUtjhJBQlm00hiifkciN4NVfM+wa6mzQFzVO5WiCtNMS1sOIjpwf6fQus&#10;P8irWUjV4xlbw5RbgVozrZXKrapUSWcK6bSUzeVXEpmlVUpt42DxRxxg1xtmAWNqi+9mTeyLkQyB&#10;3GvI3NSAjS1Wy1DZekSXwSYjEQeD6gQDIMoCaCvONBSzDsHp9eDgW1icQ83h9cLmRE9en0Fhz4Vd&#10;PdsGimj4TeaAOyCZNBsnoG2ymRm711eikXZP1qGXjq/iPcC4EjcZ3IeQW4RcHqMy5Jh8IcWTVDqe&#10;lOswk7Fpk6RwepNQLp88vqWr11JVPf29ErYFFmAyrDho7RYn2g90bauQY2ZSXr8LqEY8NSDcQsWJ&#10;31jScqqpqqPRNOIMgI5HrgywQZVmQ1prrnDUgG6KgbmMobrB/WlZI24/lgbJ8oq3E7HVLYuOg1fU&#10;68DvaR63S7DwOgu0XqAvtnXntvHt+7Bmq8S6XcuLlZ//9K2nH3/DHfXEhoZjLHtyaeJCMjVuQhif&#10;hISN1ZIZb6xSL6wDgiHYefbMOZ8X+bfdIF6gCgsFg/Nzs7As8zYrJCqiaCN0Zmkhjqxx8OtUrW7U&#10;NZjGkmbYHOwOD5L/sOos5DKaAjI7pEpNiOvg5cB1iHkv3mKtYceaErFcbaqmEuVaK0/aSYsH9CkH&#10;4/LIBHvi0mpvJLVzvMS0riXzBcozrFJeWLHpoqynld6BLTXdpxB8XpOn4ieW0ycHx1x2n9MWHhJD&#10;+yz2g2Z+gAq0mz44fSsIXQDJhzBCzVQ8TfI11k4BTM+upJcQ/ohWAa5yisSvYSSMkSspuHoctkBR&#10;wuob2PvFV5foRc0XdcdxA719CrPh1V0b61nYObNVWs1AE4/32hfp6O7pxb4UoiC3wOp1yIElGgHe&#10;SFes5jUOC3Cbq94s51dKrM66w1BHu8DdqZdgsOI5bP9wgLdQ6GGOg97YsMrDOWcycyxTgjY/Wxgf&#10;3LBhdPNzz7w8Ojo+MjgiWmz93b3QAZKIeofxFUsnPL4B/jN6VTRIUKxAwQ/ZoGBuY5GDjRx0gJJO&#10;aUuJuQapsg5rw2AMGXcZKkRckA1AETFHNMn1Fp70BrUPW2H4fVDSKSoQTlgiBZFntWfPHsjn8S+Q&#10;T8BzdZMQiL4KvRm+AmhvKjp0gOh/4FnHp1G0Yx8imjoNbe2aKM4o/ddUde+W9UYfAjm5hEIA1/vc&#10;9DT2AF2dfaSFN9BYFH38ynS0p9drk4utoqWtWg2DdrtRLJNOtoVX6mJVfn6pbmZdv7V/pDP2+DM/&#10;FcdCI5uHrG3VrEE8TFQKebfLrdnZJMa0FroET6OJsLcFd13IH74UHV4nd1BpSxW4N1XSIFBIppd9&#10;ATzcQ9///mPj45t6YwMry8tPPPn47QcP4ibEd4nmCjfpzeTl/+VjDTD/7jbLwPzdpHqga0JdZAj6&#10;birx3u2uICcymPJyq9pGpQHUE85LjG/wsMYsz5Bk1qGupBm+WgMqB6PqqohwgmLJ7XVDWNGGVhBP&#10;dQMTYvRv2JHgHsPv+o/ZgO/KGY2+8H/+/LfvpNGoMRRfqas+a/S5x1/JzuV+97O/39MRg3P5ez/7&#10;zk+e/VHPcMwiUHtv2bp7/4btu8dIVnOHHDaPXQLdy8KrBPm9r33vno8/kGyYZ2ev7xjXx8foV45N&#10;nJ5josNbAMFGQ0g+uKmrzhfPzeteV9HPZ7VaVKGdr8wm/vYVFWkq/b1RC3H4rbeaCOjx2WkH3xYo&#10;2I9wGABeD/dIJND52mun9x/YBVLfH33hDzZt3cTbeMOmh8MATS0uanPTGaAN2qTWqMzMKjMLbrll&#10;a4IVQNj9XVNZiXJ60WMzDIfMDNAxMJpRoIRcuw0AiGbNlpKkqcjegCgCeh+lDgVGajUNkpkVfCbD&#10;aoVb1SiXmg0jZAIDGKBHcKvEVxbdfi/BcvW2SYFLDWiC+SQfCrScAsxsWGpnCyXknVvwRsEnWSzB&#10;w8G57BBzKsib5thqHY9QncG9j/2LTggWaw0HpdbAkxbCJNw2uLkL+YLD5XB64cCBq6INOQ34kOfP&#10;nXv55SPXbkwlcyVPsLN7YJzhXChCJI9LsSKCxDM9Fz975IKpUOeK9Vt7Bh7euuXO/v5R0TERf7tU&#10;TiQycUx1JAmEJTdD2rFQwjxCqqRykNM0KIgB0OGBTgRjutrCShnzEsi3i+AL7LtzrznV/tY3H/vX&#10;7/7YznkG+kZBM4f5QnA6Iz0xZyiEtHK45kqVVCIzl8nHXV4R0wUI/w499XKrpP/Gx38TYO9zJy6d&#10;PnPyM5/9dXybIDLo4FEsXoWZYGTnHSQdwXYE0wdNRZhL7erkSYtIaQaFD/EGIIqQCGTp7RmEXxbb&#10;vP/62S+ksskdu/YYjYbW6unqRe+B0TFiHPAYg9ocymYwcgikPmPVyLNOeMiwQgFCO+rS1wXJ7hAR&#10;cWZNktXNj2/ZIMIhny/Ej59hUmlQwOH+RjgQwH2JlWtXJk4Nbuh2g1vZEwh0BwOdIVe4v80HqqSj&#10;QnkrsKybIcKp26vFzOUblqboDyEjtMti9YDxBHFlo6wtTsW7OgYgGVWx7qQ1imuZi6srM9clkx4a&#10;HtB5qERhbNZBTeENFCKAX0UDt8XyDSseAhjQmwC4RMZJRZPxjWDDzOChIWVlpeVyd9OsHQ9jKFpJ&#10;MzBVkKA1EolZZGDruhfh2pjbtZAgRda1VrHZyIvYYDUK81MXqoXVmMPnirgoB24A0caFGvXc2IgI&#10;l21Bsjo610s2lmhi2FxQ8PzkzZC70C6LLeQUAqIN2awe8JLZqD2ISoBz2sxOgXBiFYjkH3O5UCEq&#10;ml1Fxg88s7gJEBsCtSie3LSGBzkMijB0Zgot2B/dEAhCFovBPSgpblxyGOjBM9AViDAQ0KbSW2Jb&#10;bj6lwFI6c+YMIptRBx46dOim+/d/9zT+/+O/LS4uAnuLJRgaNpx0GB3Crnnz99/IXrI5rHAwGDGC&#10;SqFegM6l+9v//BxDRH/rN/6Qt4qnzh759f/60dvu3PTg++6EE6VWMDcVspipAYWJGhb3MlzUhWIR&#10;ocKYPUNo7aTIRCovDG3EaPqF508qRIH8tf/yq4LNzmDpDjcBAiV1KJykTKlQlipAlIpOZNhDQaUW&#10;89kr565Ggh2jw2MSUsExxK6Ugz6XqVwgElnY91Pt+j8//vIt6zbujw3GPZlSkM5FzGm7UqGAgZSh&#10;WobCFEl2sMKZ4SZXmjTDxbOziI8sJR0b+zbH7DG65lIy5Zhn2Gde5yMGPJiJVqlGUm2uNskixt9B&#10;UhLakrg0XUllCLBYpi6uWBp2IAm8gk+tYfBTtoLQwGttSnI7nGaNstF8ARF+BXWod6MvEIuE+yLh&#10;fuxCiimplCkixJolAdqxAQgGoxGyRUDvqqBMBK4AgQO1vFTIcxanKHSR7YjLsj7EbcHrbnByELfZ&#10;bEURPNmCmJHq8XeJpMOmi12ubkDjnZTNiXj3GutZVZlswVwvky0NlGo8tmiObKgVG9nsCwnZuUuZ&#10;+qKq5hmz6uCRUcG7XYBwEi6WgoSXrpSJcjFdz2tKEUg5AAB4xkU0gMgSeRL/NMaQhjKXThtC/LYd&#10;4LpsfKqtVzxdXSZPZwHBme1VzbIgFNNFxOflEg6RR7nMCPZcRVIb7XQm6XfaMfNQijkUnsiOz9YL&#10;kZ4OIGdoRQWAE2oHnPRQdFWTK8iPAL8GBFSO4EBTWV5YKhaKiH31BUI20ekJhxwe0YOHms+Jfh7c&#10;MdHrgJ00FI24vJDvcBXD34HtHGQQJK4FSq6S+SxVTAlSFgwHF91K0yabzS7lirTatDE8Bo0KacZg&#10;G+5tFd0KRPBmQsLOCV+ljQZRrRZPt6paV+9AMp6uXF2msuXh7mhfuHM5FV8ppQWIfAzwgpW3u1GQ&#10;OhvW1PQsGONgEvjxBSM90ecTWa5RV1LpFOe0N8FMpprgdOMOifQO/PlXv/L2sbdv27/LZjK9/OTT&#10;G8eGu/q6i4xYA6kF2gjk7gDmZcJh5MRX7bTDNlBbTV5DNQ0EENlGsleuVU806qvmRo5sFMxqmVRr&#10;+KkKYt8gYdKKDazkdQFWHfQz1doKYo1NJq6tOUUc7jzxzsVXBC/DcXhhWErhfHYxFV+w2XAUcnWG&#10;gxceppmGWvA5+dTK6g+//4tv/ONPITX7vT//vVtuu7Xathnjf7sMPMbE0TmHz9tjbVgn023H4KVG&#10;3qRM7N92G2Cm0UjEYbfBcYNllFqXHE7bwuJ0s1W3iVBaYpDqgNw/nlioq0UGAx14SoAINDGNFgNK&#10;I6Z8Tlg+nTbIJ4qlDChbhUI6X0oXS1jwFJAmVKkXND2ltFNKK62ZK4ydNfOC2eZvkL6ZZWXqWvbW&#10;gCM2KkiWooJtU6nldXQVJARp2QwQa2rJQbUUq//aonrh0tUwt0quvjLqpq22rqK1J28NN4QQfq2V&#10;bSHaMq96lgpYM0JYk8s07JMrwvJs2en3KlBmqJCyN8BZUrEtaBl+JIZVVxPX8dZDN1MmbMenL5e0&#10;qujrg4NCldNIVFMJsCuBBMzl46UYUJZ2kxVFgcsL7r+C0ruhRQJec0N2MASmFDqLl49oygXG5ZAK&#10;9W/84d/QRCm0bqBlAdiiyYF/zxmGeLkC/IpBgywXQPiQUWBzcH2hHm9gVJsVBeuJI6ewzxgbHh/s&#10;HXn6qWcVWY4EAsP9vSGXt0BkYXjEAsMo42GNMCAmUKEhug6Kezt2VnQL7EH0TSpmhanCSq6acoUc&#10;iD0wfBTYmqDawG9H9YSRGHJnTfUWvvp2DRD4yavTr7zw5oUz14+fegsdBco7CNyPHz++cePGwcHB&#10;t99+G2J0NBhGZLDRDBg0L1mXqtgZwupv9BLG9mZtH6I7iG58STfjm9bUf2uaOqMjQz3e1HTVJCUL&#10;iXh8aUUUPbGefguIWMgzoBDvpl9cSK4bDbKmatFUBkEOORq6iSrnc6zPiFhmzpaUNzMYp1vuifV3&#10;d/7i1V9seu9ep8Us4smF1xRla6HCeNyrDFFvs5A7AsDkNDmJpfbEj49pL8/w8Vouwrk6Ii3QqKBP&#10;loqZ4mow5PX70ZRT1yZnh4fXQx/49ttH0E0NDQ6/y0JcQ1n8u53V2hYIWz98y4Z7zEhNXrMzQaKJ&#10;NSAM7Ib0b21h9W8eJ3RW4CDWsGU1NnsAYa7liq1l9rAGih2HH7BwmmlpXgK2GpQKd5tYWVoMBMKG&#10;WN3ClZsyWOCGTw0GVQhIsTf8fwQY3gRYGB/G1/g/fK59YfjS4S9tcbDFXz5949DPXvndz/xuwOk9&#10;c/bY1/75r92d3Ic//XDXmDvY6YLZAjtataWvJLOID0TsBmXjJOP6UTOT2Yo5t+eOu158qlBN1MeG&#10;LPv3wJQ8dfXaqmxtRQ7GlhMs98+nGy/cmGk3F4bsDR/tkuGcOGefqbVM/NDdBwP3jNbZ1vkrZ4Nu&#10;zLFpv9PN0ExdgZNDkBXd7g68/c4FMKk6sJeP9bz6xuvrNm/G0YaQTcz4cUGigV41hctNgElxjvn9&#10;3uDCSpywu+qCd1mznlys2P0hN5RWeOFgTcCtwdHYnUOdYsReY0+LdWebqRq5BWDiYm4FwL3B9wDf&#10;TnQ4IRiGBQtZRJgQARiDnwH8Bq2IUkeOswo0qKzrhXod4E0C0Z2psr8vljU1DCGZ1IIS14MHBUHB&#10;VAr1AZINAAmERZngWPRXDJygmGZA1UAYpBM4+2G7AiPXZrPBfYj2AicprJLeILpGmGodHgB2tfqV&#10;S5dGR9cl08UL11Mnz8/+8IlDx05fJnmfiXHrAtzS7Sd++NrXvvCtVkb/3U8+GrI3OyOkrMQLlXym&#10;XCU7Lbagzx7yOcOBtkBDXdbGDsTGw57DOXyiO8oghmwlpco1jH3gpMERX29KMITZMa+B4Z5lBlxq&#10;NnF56tqZp578xVe//sXlVGohvdq0iXWbI0/iRPELbAYPdQh6gAjjBCtesrOnLmFr/oXP/imlsuff&#10;PHvu4lu/8slPWVgsmOvwoJfSExPnzmzceY+5HdBMzgoUiXK5DZGMlJ1duCr6rKVWpS0wFUzypAbS&#10;XQLeoFzOAuWCOU53rCcYDWOa+Y/f+AYkMX19sUqxAG8CLOUC1CIwTOEVVyE54YGxL7f0PMx/LJ9l&#10;XdcZV5b1FTnvZEmC2SPYNYwZN+vtdIdj+VwtPjchMPl6eW528lgyP79199a2yFTNJoURVCt86aIE&#10;Hw06FqBVdR2uUHMl3UjMVeLz4UjU3tlX4TwCFbHrLvi9FK2RLJbNvN1AXLSaLGtiESKQX0nNTFoF&#10;q9gdlXgQQSBEBXzZBFmdXqlWclkwbhwi9ClcFcVns4mNtg3nFEPMrcyDiYKJFbyCLIwQKmG3Rzje&#10;hf4cI0tcrnDJQmGezS/jzJStwzAz1S3WOqnLOpKoU24BJezyyvVTQb69a7zbMnKf2e+F+A9lMRwL&#10;lmbcZyuHfC61bZtYziGSayQacAbDvMsjuD1OiOHg0cB0W3C2GaFFQf7FYzeFiD0gvGqIoaZNVRwu&#10;HMxaLqCINWRwyRqFxBsMzCwCLPvQb1aNyVHTCTNyRaGDXsS1k00bNhfgysj5jN9hB4ujWdeoBjRy&#10;ucXJq9vHDtxcIsHii+YKzAk0VyAEHj169IMf/OB/cm31F3/xF9iDFQoFzNS+9rWvAbv13//AqfRF&#10;3BAiqmnUYZU8pTUOv3Ap5Nz8a5/8r9DhvP7OTx574q8ffN+urTt3yjWuKSO026vCKk4IbtGPp4th&#10;ENQUJN15YJWEbALTx5Q8k5eTrtC54zdOvPpcR/8K+aEPvw+HBnTCWBtnC8lUZrnchK/D4vJ4cEsi&#10;BQXq/pmpa5ViZXxsPcAEGGRLdnr1xgxKc6KpNDOZgImenp/9hxdOEg720VsPdpv46dGmFhQqPJq9&#10;JtxIXoXi0o3K1ZwSb/G6lzfbDSIcdBBsBVBIut3f5+sSTVB8ekGECdgjdnOEbeVKyxNqdjXo94Yj&#10;PT5v3xtv3Pjxk+c9XXd4u2/ZMLBtvb3H17alVos/e/o5AslwHd58YYXVZVdL6qZMUq4tuodwfU5l&#10;Fy1he8ttwYhAwizWInr4ri7PeMzptQHzMZ/TF9LNeAmsD0RdVeAfwU7fxGglXPwZm93jdvR7rMOd&#10;3BY/PWTTHK6mxa9p4UbNU0mU21ljdrvajBGdESYU9gUA8KGdba5Fclmyfq5cc50lnBmCRjj4cjld&#10;Keeaf/wn3+ndtDew8cC8VWh0jxaj4aY/hkaItIfNFuydg21rsGZyaFyQ8vbonliXoGCIlUsmSvkc&#10;imsH9uWo9fCMBpmTQMAQrmMXOH5cs5abXWnWbIHezUWOThPzZWKyaV62tGry1TnW1OzqDDM2vgnX&#10;OsLbvUHwWgqJBKtpLoaGi19LZFaX5gODXSTPGClmpVoFBSm0szhI6iqdyHnx1IDjkiBXM6nF1KoI&#10;slWsUxWtkBRULATmgi0AsBgdDUSTQaItzEWkRukabVKwYzbhjILfgUVhVs/m5s6dS146b0ous9mE&#10;OjOhTl/FZZ3p6uZo2kMLqal5ZOlaRJsMxBoBmaERwQMwngYdLK2XzE2J0KHR7GWdsHgjCkAg+dqp&#10;6WCpkU+uDGxax/dEym3oagqC6ET9UgRWqE6mT02EbGAHBWB+xcB5TcBjZHtiSAgHymxyGQp4PA3d&#10;XofgDkDO190Z275hY4iH96Z47Mip+953j0wTFcZbQfsFzyupoFDhCWwtnMgMRQNntxN20YioIJEZ&#10;V1rJLl1eXbokFRdK6dlqfkUtpaup5aXJS9OpElZ0BDpgqP3NTrzAYKvW5LjbZUfEH6H7yYKMRBbW&#10;rZ6/fi4UGFRLSCETEN8rCMRifN7tDTasmHYVc8WruqK8eejyX//Jj4qF1sMfufv+D+weXN+3mEhl&#10;a6LZUve46tayEgxtffXypY319G1t//Gq+DpZvGu7c33vdmiOO6LRrs4oeg/gbjEdBe7V53XmsGpM&#10;rzq4vhawXTztcHHlarpSyxnbDxjJgGzQOZNJYEx5TFmh0gGvyY4IXiegXthl8agVrAI0OEg9rSow&#10;qdbjkpqpaWXMpFMlHDzEtbl6tsD29e4cikQlRNs3y2JmPpBedFqIJZvjkgCTEjVCVYgbr06ef3k1&#10;w2/ceffwQFTJLAT843nz6DL6WLrWrrxZXLrkc25rN/mTc/zcCjvmh3lo+cWzWbndv74/IBEJ2t7y&#10;WYSllVlUYzTpoEkRnQnuQdFBLs2vhHwj+XZ6SqHPXDaFrTPd3spUui/bssV657FdLJfG1gUsHnrR&#10;2DJgPQv9RttcqRoRI3KpEMDQriEDG2j3d2ACbFLLMAPA+FSZmN+yKTYn5Si71wxEGUYhJg2sC57j&#10;cMkhPMWY2GnNalXmBQhjDGwca1ObmtYbHXjs2z/fPL6jp7d788aN8wvzrx5+AfQMl40v46VADb/W&#10;WUFfBjzk2mYEMwZGtLjgNm7hCY1bhW6jZ0jklgMdcCDidgWLq2GI/PBhqGqN/Kom6koKeYhUvpT7&#10;/nd+cGNi7ra9B9eNjA4M9UJ6Di4tYoJxVdx3330YPTz11FP79u0z+iMDjrZGvjCboP9A7dUytlUg&#10;h6NONDoQLK2ca50VfnhTDXqzs8IXjLUVJA9A72auneI53t/d63L7MW1Fw4COBLFsSQn0QtLvhp2x&#10;UiTK8KOohQqcZMlMEhNSbHa0I4nSm6lkQwk/MNYZCbx249Smg3t5VRYAfuXIUsUgHq9gVgzmKLDY&#10;dZJRSGfZeu2nJ1d+en5sySpPp68ppZ6BXrZlTptrKmiNzYrDKUCwFPB2Hn377Pzs8vatOzZt3vz0&#10;00/19vRCefLfN07/vrO6uS8yvimDI298l0bLg/+KbF8syjD8MdKc/y2l1/h55CBjQ1hv10B9REvz&#10;f5H2H1BynPeZLt45VFfn3D05zwAzyBkEmEkxk6KyFS1ZzvbK2d6VZDlIthUt2RIVSIqkRFLMOZMg&#10;ARIZIDIwOXRP51ydq7v/T0Hee+6953+0Z+9yeWitRKTuqu/7hfd9XnQj9KeX13wQdcBeSPgR1Bpx&#10;dYnUVA+CXKHMMgEXq4MlAoRZPiUFp395w8WBgSWOLdZvtlldNor91+/uf/ZX//cFFutkdaON/87+&#10;zKMv/v1f/cNAaGD/G6/fe/9/fuYPPrb9mg11gtA1BR5oHnpccNWqLp2punyhApJGIm2Zitq1S6+c&#10;L+cN1+y+c9Ponnefirajse07sluGJatR9cSBs09fPHbLtzsj5wshS59q15jQ63TSyFvb1TUBX8+g&#10;cCAaPLh68kP+yR0bPDbL+vUbsPo5SdhgqmS2dZTEP6OsMZIY9dWvfvX6a68dGBw4e+F8oLvLAMKY&#10;yEZlr9NoyhgWe7mgwL90VNm6KtnSF5PlpIrlu0U06ITF6bNMP1itS7UGSu8aAyjCExQ9IV2NXttU&#10;Zyqtss7ow1lRLog6dmAtQniBt1rtDhpsqE+KhJ0EX95PRUDbJkc8Gl3wB+lnNFUGrwrDsZmbnu8y&#10;2C0hX0YlE5JRzdIONL1uH79OpdWAkKuG5QAbuVGFts67g2tOcZ+2cZqogarXy0Wng/ALIzIGgkO5&#10;0yk8WBQzOGWpAMYQlUK9BGChPUmY8fZdN99x50133rXjymtmllM/+tkvX378pVcfPfDk/U8fP7j/&#10;z/7kc3/8R58S7Ba919/w+0p+S7FLm+9GrzGkBa3cLlV1tZYexZfUMDRYmMganDKeRtsb0qmI70JY&#10;lssyDsuxbOOg5H0n15gelu6w5aj3YWa4aU942Ldtz5YL06cee+Le5599sdNY7ude1EuyqtBoVpt1&#10;LP8pIpji8fSD9z/ytb/6J4va+urjr148cfGjn7vaLHhKEoSjcqU8e3j/01vWbTZquxs1d66qzpZJ&#10;tc1ilV5evGA0o14mMLtJ0hfG0AYELQYMdSiqEjLR7p5eh9vFxwhh9dnnn5manAgFgLfZoBDUlhJp&#10;5uuCpWDSlQQhqdEVdNomhi6gUh2DraEZqRjC/JmJukxlKlLBPxpOG2sJYzlhlXPdGO3L9fdfrkkr&#10;Npehd7RXFnSSWssop6q3lTukJDtQBkjaokuVd1emqzNva6Wk4HQ4hiZqTleLBbe+YSwBYXBKlXJD&#10;p74Qizr7eyWFOKM2ytVOJrJy4hBNBKEvZYshR8dhMGLOqUSS7UTeTCYvEEMY/RpznR01Qc0IxOt1&#10;daUiCvrTM2dDA716nnsZrwqRui2LyPw6oIjDqV9wAGIvazT8Yfvq6gW/keEUVRJYrRwLqybgYqPm&#10;9KVp4B5j265smj2zFltRFVBreluqvFE1JzTznXzTDNfIq7IEg5mqY+HwQa87bLfRcqBTN+ORgCMP&#10;QERvAGJp4z+kxXpLNNLFmnVGMnKsLD87KrZ0ZSKD3WLBJXgTuVQOJ3JDpLMCRKEHmVdvJ/O1dF7s&#10;DWfBnTTduk7LbzVnIvPo49EvKQHr1cbLTz0Tn5+7du+H/q8lFAulzZs3Hz58mBUT877Pfe5z/xv7&#10;qf9//+pDDz2EDoiGirbq/7UBm0m9b2PUAL2+0Shl0icPvi9lrV/83F/ghv7Zz39w9PSjN39ocs26&#10;wXKJEIc+dcPdKHXymWrQG2Tnze8fYwcQyFBXGB0sUWQQo77z1R/kLY7eG667eu1ENXqqoX9B/eR9&#10;f1hpEGxT4k62ubCQ+DQMq/WUkDxCOkKJFi5MB/1+X3dXCfAVoO4aW7FoQVvo1obd022HRvXyxbP/&#10;8eQ71+0a+vRNa0VtOzkoH92QKKJw72h7k3InJi1UpIwe6om7lapBJNOLGLQ13c5+q2RZaxunwCNT&#10;iJu4lJ0vp5bWTg5otaFswmRo2UOBNai1IoznH7x/y851116zCwonI8ZIomQVmi4b32Lw3LL2wR/e&#10;9/HrvNnaEfOGAWQBVl6U7LmRkZ5MXRUpNH0hBdvKfVfNx/lKGVWRC5jRGWsAn9Qig1y8rZlkpNbI&#10;tBt5EX8ry3rBLnkGdEgGjR0bCmrlcdbChqjViR6l/Cb7rFSoN2S0AYnMaLjHjPOEdWil4usJL6ZX&#10;EZgx6DJrbAwaUAEgrgU9fOzkgUIxec3ePToTrY0FM0QFrW2NnBu+vcuqGpyBZsxUilSRiG7mNGaw&#10;TkpQuaaUKpQz0mDXQMDXy1COkosxW6VejtuXmtWqqaNfWYz2DA7zAnO+s9YwE2ISBVqb9o9M1p3m&#10;qJpfQmtTKV1fpiPBfG1XatWZyKArJLmcGBsktYydydPQxJdXmHDo/E4dIUO1phSJ83Fa3A4L9pfV&#10;bLxeqo8GIewHVQY7CXGUtWyt8bYoUz5FwQIuAj0ymGfWHIQCkDmvLkXbudlcsUyLJTi9BJDbfH62&#10;39T1lGTpTCZ++lRIrZ5YO0W6SalWX47FmJUCsWHYzOdPF0kYigyq5vKwnJFklfAL2AIdo7VpcBY1&#10;P/nyt6Lz89aQ67N/80fGkF3W1RvpjLFYsjTJ+sVxq3X1d0s2Mzpi8pQqRUmveMYN3NBK4aLRJmJx&#10;RHPmwTUN0O4dmT4WoWCr2EQKvzg3LxVzH/rw9Y0WsV45XoR6vmHukIocdDkHDPawiruqY6oqmkZD&#10;WbUsq1h5VltY2LihiRViuN6sNCtlOV8sZbOpbDPY21sC8Io0udp2svnMtlzGoMHkbuitFYo1bdnc&#10;Lqvy0dnzp/snNzTsQUlHNJqtx9gxrV7UNQrZqdFitSw1qhCCHnvqsTXjQ2uGehjkr86c1zYqy4vL&#10;P37z3C133DkxMCWlSfgtHH77NcfJUx8xhHV5wzNy+a57f4AP9gvfuP8f/+y7fcBQ7XXJAE+rZq7Z&#10;ikQtV9OZiwdb8rQ1sLVtGq81bGaySjIXmkVWPVqjIyDhBmSIBs1Ba2ZRQD3ZVpKnEyQRGd1OIC9Y&#10;DbhuDG2LVpPW6CsgOArqwFzGshAp0gdfMaTWpQ8SqSxbBtuxOtu3SOy81u8vunsRhutULkeD20M6&#10;IxtVK5XPuhq5UHh67nVn82Jz7dXqji/QWImpk8szF/Q9Q5725sHKlseqhYvNXE9hlRDJF07mBFXY&#10;bhCtvsaVXrFPV5Uay6spkAA9DnMXWxzKWdRZ5aYhGlenczHRJxyJ5acLpd6AcODY+yXZcNeW7j5T&#10;HuuwqVMwy/WGztFu1oWOtFTVm8IjG9yN6tIx0/DOUsfkWH7d2DVOqAK8b7OZltKOIKxQLM6cOUvU&#10;21iwy2uyLImWMT0D11LS4m3XBIO2qNZm43Ms3rZkdfJQsxA3iArIoKFJL6SOvX3stuvu2LltL68Z&#10;KddPPPt8qKv71k9fT64g3CFMBe16DVgi5Tw3sOFyVBrbrbaUkqQKGwqT3SE47DV1U2Ilpak0NTVe&#10;gcu5vkqr04YNp9I6OoH0cuHxnz7z6Y9+dnJqLb6IbCHjtEC7A9BUiazGjxw9fvPNt3Ha/fCen+zc&#10;uXvzpk1YI3Tgsnkd1GUiumVDTcaK26GRwH+lVIpWaG+dEZXejjqYJoNmS4lqapVVwC0a+dXl+YYj&#10;FDMOlROxoEk/1BvK1+V8W49rvslXPz27YzTU5YD+euHcyqmiUfIK6hYiia6umqt/bSKQ+ePn1M8u&#10;vLumtvuB/x4Ohf72v//117/ztVwrWVDFa3IRbF4xlm3kanaXtWFV8+kYqsaeaWHxK/tGDqr9Knad&#10;5WODmV0PfKbsyueL0ZSUcXX7QFbJCrhPlCuGh3/y9J3XfeS6XR+4eOHCIw//4o/+6I+4fX+9sKLE&#10;ZPDCf2DXwT+pudFMKjTMy3LBy4fW5b6VTYiiVNMWlCc5xgoTnFYiFitLVT5PZv/J7Gq4D2Ok3zNs&#10;ZSugUuX0mmaLWKy6Q6PxyVrx9PRpF2wql7527rg/GDLY3U29UGY7hoNOEUtjWJBJXUOWVsH9w8AP&#10;HnOLwbMVSiFgjHI7J3VwvkkMRS87qn7NEVH++evN2v/sA5VFVguKRll85kf7r9x8084rtr9y6OWX&#10;j//qQ5++xUZmUpveRYeIxEYVp6sCy09fXM6a9HWd2VJRobLHAGdYbdz33edS9XNf/re/xPZSSmrf&#10;e+PxgPv4HbcZe7tqdBMv/UBTfDPYulq39ppb+opbEi+d0Xpr2jtH5sRab6LT+Po+8VTJfPeU9w+v&#10;nnGWGZrpFnNdQtgyMJIwcXMavXWNuaqSGo1nnnnc67ffdtv11UZ+KTHbMsptVvs4ThQCK62PCb1Y&#10;i+lGtSwD12s04olUoGcAITLDg2fnQsTjbQ7OGjqkAqmsqqRimyKb06WP6gXncmHh+GlP0DcQdJtt&#10;2hKzDqRLsj5+bgmxg2zRJA01lc6BDIeFQ4geI1YqpJra7pGU21I11CyVhIU1/kyk4fI1e4drZp8q&#10;V9PFVi2Ghikkwttl5WOomRvTl1xhV8WhyxjREqtZyYEU0ue54iss121+b4mFANSapuS18rw0YSQE&#10;eoY1zj6KFknnTBbrzplD8dkLG9cMMlAzugxCyFM0YHbEkSVkFnNzZ2ffT1wgYXzrli0uJ6wLFnpo&#10;f5Ulm/Ku8zelt5JqgElMUf3CdlGeBNYOjPSU9bXi9QLFydPlbsHYVkupXB4blUFn9rnxdbDjZ3Xc&#10;oNBRtWz8uEq1nsg2i7VkrPDuoVNPPf8ey42//7d/dA6JKlKnYjiv8j7P1I/v3feHf/pPvX2hn97z&#10;nzp59fbb72LOZdCkBE1C30ydOnwMSnPf0DbCKJomU7qGVd2mxYBpiJ+ZeVP0apC9NJpkayJb4Cmu&#10;ao1VVLAoyBrEJKJdBi9K0A8LHwORQgJuzAfufSCZTf7+n34a4Ga1kG1UkAbU0VebBDMeBwoGqhGl&#10;BtETw8VWsvXU08+sXTs5MjbWhl6ikEApTagCSWSm5lKaXz4oPHXgNHjzlVV/i2NCp8rFa3kl2Bnk&#10;A2hZ9A78SE4HLSsjjQUwf6nI/hGRf7MVXa6UUq1uV9Woc6YLjmjiwvJsZU2v2SIRGVNrortmEKSQ&#10;WfHrsp9Eccy5ourIJRpZ/t9luzIDZP5vsZSnWPSH/CrGCEqIMh4vwjM1m8c26RpoQAM4BJs81XpV&#10;Q1urNIvVC0eMTovJb03CFjKT5loFYFbPZCKnzvU5vAPhntmAk3yxMno3nNOUl/WWeiVlSpeMTms7&#10;bKubDamcLVOp2oJ9hWZnbiXOE2QzoKzqiEZUqbjdW8OEbQIcUgtMFoAGqlq5Rjmj+N/qQqVpreLC&#10;1JdZ39QlvMoN9lJgYBXhksWkVSRaBgoNDURvlVYk9AQlPGFQUml+fubY+8e3bN8FCWF9301ue+D/&#10;3hYBsfjMZz6zfv36r3zlK/+HndX3vve9gwcP/uhHPwJe/P/4JYqF2ZWLvqCtp8e7vDr3zH3Hd667&#10;5vrbNhdqc9/8978bGOpiY+xxhfEPthpQK8j+eL9SsAbs19BHaPVLpcJCPl/zhHtbNiGnci0l3M1z&#10;0G2n99y6XmeqPPTQn64fm7nlypz2g5+4Rba4tJ5etbdPtocrRnfZRvYMiDnFDh5ZWi4364GhPm5U&#10;imiweOqsVG6nplxT8uKK2VhbzFUffeaQRV++7eq1Xl+w5lNXHMWUv4aNhpldOpvN8X42Ot3uHkHG&#10;0WZxm3xuU6DbMSFKSKhkZ98guXNirtRYjhQb9brbrXcEOTnhYZKzYTI6YWC+9fo+qVq58ebr8YWf&#10;OHbkvp/89KH7f/HCy68uzZzrGxzu6hsaGhh57Bf3Dw576UUIlfF4/AA+25S5lHhgLa1K6g5G8tXl&#10;ZcS7hWJZgupjsNgMznYd7pAeFr3Hag97fEHaITNaH7pLcJ9ui56lAQvhjqmNzbOzuoCIsIrLvIah&#10;i3eeN01up+JJt9utRPbYLBBy4ujcDLqeUBeZBRVoYlj6Oqrnnnt+bGBYFPUBj7PH56NLxpqYXI4L&#10;8YKmVMEZYRbMWp7QerVYksrZQjtbFsttj6yLs/DFt1+rQPLkaodHyZ4AGYOUzSaBec0v5QozdjUI&#10;cFcxm2dQB5S0DElMrc5WivEMp3aXbDErB4bSHGqAp9NQoSOnTGCuTB5RdGnZ6fNDlUFl3mrUUKus&#10;Rpa7esJYNfAlEgrOakvsC3FhI39cnJ+3BD1tmwBNSKzAn1UQWOy1RmJnxfScLbtoyy3q4xdNqRlL&#10;ekEfu1CZPlo8f7AYmWlYXVaXxw8UKNhNc6XAVpky4+hHNyGC4fVkLl7IVEq27nCOYK1AoGLQFbXN&#10;PAFJ7M2TqVY040xUZcByQGzIfIVBRLxTQ2aDQ9nhCnqOHHxvuKd3bNv6lpMjoK3HxswIqlFriEZ1&#10;jz9rR8OsVqVLyeVIS4kn72TSGSXDxGIC8q62mJgv8mQE1TVzJVtaWmiSDD6/oq1pJ4bXvfjim3t2&#10;3SCVW7MrC6TD2FwBfuVUTlqJrKL8tohWJWWIr7hdL6hSGFGaZFErwbDVuvLPGsqaWrkCHC0Zizud&#10;AbbGHKiKeAjrL0PQQgV0kmC1AQtRLKdqkSRnl1mXicyBGwHbpDegZOODZ3hlwCNxPnqGk44PBVhf&#10;b18vg3YOabbNZpOlQUtXb3aqlrNnZqc2jdvsxvPTp7buWL8YicYW4zajrb+vH+140jzwizMnHY7g&#10;drWLGeWiRYIm0lXDm2iQzE2tE0qQtBTJwMMUTAL2MKOg1VqMhA8mc5TxDfyCFU1dUzaaVWTcxbI1&#10;Y5HmzxANGJJOU3/LsXURz7bGo7OEYI50dIHVZHNmNmIzGHZNjjnZQWZTEC7zKgdA2rK8Eom0XY5B&#10;lSbC6atpirQqsUJj+qShf5z3Lm9T1S5dOKt3ki5rk3SeGiKLbAWnRMvTpVc5xJr3nQia9FizsPBa&#10;Sr9uYKpr9n2Vw/LW/Kq1U5vwi3wlJq0puRp3uRiKI01X7jaCsWuV8lKuYrAKXk26rla9V7RlEyvO&#10;6H6t6G4Ti6hOCGolEI1oGWoUl93YJsm4e9Smq9fil0hMkk2OVnaJpMM6TxhboFRGFKyx1TgXJDDW&#10;SrEUWVgql0p5Dgcao0qhgP9E1okGQxVCbbHcVpsaomCCPNhmPYCrRuWyY/dwvP7qG/F4cmx8jdfn&#10;mxgfv3DxwuNP/nKwp7/LFzJqMIopIb8K2gB5SlsdWVwGMMOemDPeKDgsopNhIoRn7j1ufk4brFyY&#10;S1Bx0ingssJpJlfap46dTa9mP3r3x7jaHn364edffe74wVO0HWvWrIPgMzExyXMJ8pEMx5/ff9/O&#10;HduV3HCuY0jJ1TxM0TpdFo2BUsMpyjMe+hoZ4iqGC6jVlFJGodfwPzRp6uR8LgM4o7srfGBGWRuM&#10;hF12M8nb8vGzc4sReP91QdseosDVd9LpS/l6EWqI1Y4e3UhllGJpQn74+XTqzBI0kK5PXmOxWF54&#10;/oXb77qNQWe6EkeQ0cDqBjSoSY4EA1jeQyPncJBd+XK5eG5ZCdvtFIuTBuuN/Wm9lIslmx2Vw+sG&#10;yaVW/GNYSwzdga7nnnpuy8bNoWDIbDKT5TU5OflrnxXvLP9keMcO9+zZs2+++SaZlceOHSP4i4Xe&#10;o48++uSTT6KZ5IdAmmLX98Zb7zz79DMvv/Qc6ZgXzp1l4cHb73V5HQ5rKp14683XpUp9fAQJRz2f&#10;S2eSqchqhEQ4vkmL3XryzOlAd085EeUMZMNI4cHvkHPxsiwRfaRi++HAYICFnk+BjxJqobExFmcJ&#10;w9cgM+VTgtcVbvj/ZBr+1/LwcgF9+ahR/uKnaacQd/zsiU995LPQj3/y4H/uunZbd1+g3q4aSJ1W&#10;Fio68j1xiPEtevRCsgQolumXEsOCagCe4Pyx2szc2aktXVJ90WptT46ukQu2fS9dEE3iwJB7YHs6&#10;5DA+cfrssixzL7QOZqsHpW5n2GozW4o688GM41J6ZlDt2Ty0aqzUwCfg1IkXLKJDoghGssdurNKU&#10;ddpwOMgfvCuMqkKbK2TjqTgwdMQSpbKkCPco+ZHmNpQZMZgHPqV0JmsHkIBywGjws7+NMrmtjrhY&#10;JWYzRmNDW3WaWfA3Wf3lZ5aqiZzFY82srpD0zZgUd4oyI21rc6vJQNhfuewm7VSR2OBZrmazRSBd&#10;Bi8hdfAz1FqpVE4l88VKuHcEMDXxEVUyP1stu8dNsjBzQIXCzPVdRbLhwaTPgtMA2LyMWDBPxLHe&#10;rtZ6tC2Kc9kDGcioKFhVjO+0VmOgf7BEr9PQnD+/om6beoY9bSsKvVYjlahFI/mlJb/NjgyshsjB&#10;7fYP9V87PLJ+cNCqVivJCbzf5TLLTVoFxddI5DCOQUVKz4pOV5FpndxNtYf4qTpIDgUUyZlXDZSw&#10;zQtZvS6m15VtInofnOT1ZLKDd5GuHcScBgw3OgrMgTLtCup5qAIIhzZt23r8+PmDBw5suXYHORqE&#10;OeYSKSOgy3TtuhvuYPj8l3/xl9dfuSPsMUkyZX6FbwvUAa8DtbLDSWoTmXgkISGR1egBjtfTzWYi&#10;k55Ts5G6fGGytVKhK+pwLULQRW+PflKJ8qpJoGz43vG/KckIZAlRwq3fvAb5JJcgwXQKCLvdgcwQ&#10;icUzuTxaW+4vI80ZYnaQFtVGrST1h7p4qykYiApBW43oUlBjWmoCjjKx569XmN8KGr1ZBV6oyHy5&#10;lK1adO5wcDzoGRUFv4ZQLz0xAzwLyDvNNQYBUkmqwX6XLSy70ngQHJC8MNQvnjjldrusQz2rRn2s&#10;0cyUJUZhotBiWA1IjPlTodNKgQMWHFoDnmyMyspakxI5W8jXQEdaLPgvq3iV+CoRKTBNZirP0CnY&#10;3Wnwx+faMVJ1oCAArYkEQqpWL83PaoCvUjFjqW80bCKmaWFhbjafzY4K/rxVUyHUjrEnAe3lWq/Z&#10;GbOrZ/Ixc0lmxK92uiyC1g8fi0KC2tmkqeibeWCzEMFj8dUzl56u2qYz1dRKxFHLhGpJ3eqMBqgx&#10;x5TJwoIs01aJzSKRS+SyWAE70KIL5LBQoBmUgBHeXa0ZPbuBgVoNqJLC5MFMtbC0cM21V+eLRUTy&#10;LmvYaft/+KkQqMOZQDrxf9hW8cO3bdt2991347j+f/1Uh44cRlLe1RVyu51Hjh2+eG76w3d/2uG1&#10;PP/yr6KJ+Ym1o3aHo1Yl2tEIbGx5Mcpcw27z2ZB9ydmmnMrnCsBSzRY/uLLlRHp6EWX74A1X7SB4&#10;6N77/2R45P3rd5GsaNLe/YWPt60OQsHqBlE2QtMXmp0U6yZTU7UyM8c2t39yDF2SooSvN2AF1lJp&#10;36BjIG03ribUbvXXH35xfi73lc9fP9YlSk7D6nAj2pNi3mvOVrKRVcDcar9P6IhhVidZk8fUO+Cf&#10;9BsGHJ3+xekY1wKDmeWFc+VMHPGM4PSZfYNFNal8ZnW5SMAu5MDMau61N/Z96S+/BKjssccf+fd/&#10;/+6mqQ3XXvuBq6/+gM3t/P0//eMbrrt5sCdUkaoXFy5anQLyJKlWszmsS9GVckvVMzDMOIBXtJTO&#10;mzSG3q4hj7e7UJYjszFTQ8+v12Pph77nYm9clbiMeC7sJo+KSHRkO40yrFIr+XhpKbtSdJuCY32T&#10;Jo0pFYupiDxjKtWQE/E4DYzGZq7p1VbwD1pVKOBnyqauYffSGbXmC9MXvvXlezZsHR7tG6gUs5fO&#10;n7KbrdNnpv3I8pxOKOSgzFWikYmk2en0eBEGCJyCxXR+cXoupgw7uUgN5ZLk8rg5OheWFxYjS7Fc&#10;QmczBQbDHQMuk3Q6lqxIFa5MDTA0rbpcqbBe8nOU2CwVkubbdbvGFJ2Fo3ouuriEvJkAbK5MQtCz&#10;FHzZnM3MAke26nQz0+e5Y8xmA+gkcDjxyLI34OHnNdabWi63TqMVtDcN6oDK2A9bMS8dPX/q6PTp&#10;0vkzkUg0nk6l4MoV8uRaw5fBkmQAyDk+0rtuyhgecQT622ZbgZTgjr6OYwsJr1ZxIShJDjptX1fg&#10;/fnZrLqJPQuekY5PwGJCYOZxOoA3QBZxqeyUG2xsuGylxUhXR+9tsblrS+z2+nzTpcjdd91FTFAq&#10;TvyxwsatGlWyy47ipGbQcLy3YrlOMu+0WLv8fOROqohENg18V2sxoapUUR2oZKFZiyzNI3LrCve8&#10;8OKrP7v/za07NyfzBVvAtxSLefp6XOFetWDvIJzH7B8KLkaXI/ElwaIvFFdJ0MRZj55WwQ4wpqJ9&#10;Vw5zBgVMK2tLcwvUxk6Hl5k+wzd0IJSwEHsRnng8XpbwtL4ModtVi5ZjtopraclHwWwy0ySyc0iW&#10;y3ki1aHrJE4y8OHI5RYCcTE3v/DWG+9KlWa1wR1ix8jz9L0vWe3mLXvXSo1VN1hNuTO1be/zR4+r&#10;baJYqbpnFlLWrtcOvF9smvtCXU6jLMDNhCdJRa024LeuYO62EpylzyZibhv7PCzgalKeNQ6f1mSr&#10;SRWW5kSlWcUybit+/6pWxoIPv9Q6diq+mCk/99bRaEQzszo9Gy2u5vRnZ3LkUgx3OW/dOt4pnIuc&#10;OzwS7DfqXUnMQYZUkTjbaifgsWgLWoCydXlR6lgOXGx1DwyOhaoRc8UdOTX//lHHzmtl3j69L63p&#10;M8wVRie2HOzY08sGQ047f/pMeMvVUVf3ysyhj3R7to2s1fQ7LizPTATcTlXWKQR0DE+U9NosO4Cm&#10;iqRoUzFX1rQkROyrHfOZlBS24ZfWqq2+a6f6RgI2qlRDI1dMLjMptTjd3d0httd0ULZA2Cznq+lF&#10;gzPY0BiNlVid19rqRoaPNNOst3znW985e2bxyr27fT4vNEsO8XgxCdClUGvMp+KNVKqnK1hUnjJb&#10;KV8QPDZksRZsmMXyZZVg0+f3T65bNzM3+8BDD60ZHyPWdsO6degvHvzpvV6H00N0CN4QWcX6d3l2&#10;MRlNdvlDDocLD6Hd1yPYvTgYW4xcsehz6yONInOJ1ZvK0i7LhBskkhmH4JGrqlefef1TH/202+n4&#10;6c/vOX7+8J/81R9sGNnzq8eeeuPNt7O5otflc9iUqK4gmgm38zvf+jdEqh6/TzF2UXRoSrj3ybCi&#10;1lIsRoq1CP2Kzqvq7SiZAdz+yphJg7UKMZG6ferk6d7RqVylkW0IV0yG4SghntTrDd1d3oE+71DY&#10;PhoEO0RjnFhOndV7xI7DXGxWcJQTb4yTRC7JqWPTZy5dSNsN6z56IxKR6enpK/buaqhr5XYJxTXO&#10;NWS4FkHUSE1NAo680kXWWezYzSuVzDKm/gF16AO9xmEtEG4SrkK9vQAeEabSdjIhAIUT8gXtgvUb&#10;//gPd9161+DgCD0Sf26E/kQno5B85plnvv/977/11ltQqsLh8IYNG0D3wqMHBAzqg79uueWW2267&#10;7brrroNhdcXO3R/54N0fuuuO3du3bdu4acvmHRunNoUCoXWTazevn9q2aePjT77y+ivvdAd68qlM&#10;T09XX2/QJGimF6dBcwE/zBVa3X6r0+1FWaioN5W1gwwaHLcazqzLokv+oiDE0MbK2c3Ois6KiQzN&#10;FR0TKxyKeLTIl/GMSm97mUCoiAMvm+0U8amSRtMwPPXwSzdccfOurbsvzpw9du7dW+68Gr0OPwId&#10;HYsNugXlWaQP5levyKlqGb88+U1Ko85vKi9lZ+Mzs5f2XnUlLIZ6PUFQ6lj31qB9/f0/fTueSfSP&#10;ioGNjcG9wYNHzwo5c0/Jopuvpk5EnDldet+F8pGk2PJGrtUZ1oWShjKUNU263ElzR/tq+O/LskGS&#10;1RJuVCaRdApFF/m5Bv2pUyfPXzgHZI8hXwNKDi2r0l3RUyGoZhXTMhr0gLmsdFYcVa2OW1O16sTT&#10;RbFbXsC5k2aB1SlrS8vIQ4BmRy4t2bq6x0eCK7MXB/q7yOihNqDks+osIGdFK/NHNA1lOyOCDK7k&#10;HCkNmr5Apl2GZOSi6E+m56fnuia3Fjt6i65TWplzmnVOn5eSqW1yUMqLzDSkRFojGxkZmKBGWDAr&#10;W9v2kG/U5hmxBNfq3Wsbxl7BzGIdI7IQwadvtvRP7o52OjPx7FIsPTI6MjLYZxFBVJj6Qr7BvqDT&#10;bbm0OK2zGd1+OMC0fTCGKtiN6cEx5KjkqgbfMWzJVt2EthC+lNy0tForGl9VyUjE2cxDUtdD9aAN&#10;V9YxFHRWHG2ySuQWU9KuFWgoiQw8WTqdqJWlbGVx2VevI6K2GwVWmBQwdb0mW696e3pz1Spw+aDP&#10;/fADz9rCronhfhm6olSy2TzHTpzfteMaVnEP/uxnt95wrWAwEjnQrtVgxrF2peNaiS7YUfDQuxCR&#10;rLZAadC3syD0VGQeF+OFfLZUVHypZbZA+ZSEcSKfzsSLq4uLmVgMOY/HZuOu5sdy6DRUbU8ouGvv&#10;Tl4NTuxDhw6ReoRrzUh6jDsQCvew2VpNZlKxJMF+q4srFAzRxcVKvsT5WCnkO9T3eBdUQARloVLj&#10;EzO3msA5DchiWo1EZJno9EqpFPJ7u31jAdeE09oPhEyjsgDqJ+8XbzKkDBqxZlkNIR0ADJpTKRrH&#10;AyHYrXANVudRvef714zHtMQAR0rZFcZQFHqy2VnUmksqWGf4x0nchW6TaWcatDsdqZZfTcqlus1g&#10;cZFITT4vA8RaC16W3KqRRi2ahCKJnQ4f7zm9D6Ul7zybal5NHE82h5sbNRqPs05RQj2UkHeVzSqG&#10;usNL2IhPXfQIZqvHXWhL9noLpvJCq9QSzO5Qd6JS1AGw6xTdDE/ruYa66rGLXoup1yIOO1xdXrdK&#10;p07WSkPeptNqDIvGicGxjhCKqwNpoTda7TDaN+cvTVpSLS2saQlcK9ZEtin49MiSl+EbCi4m58g/&#10;7GjAOVo4RfK5N996E3DdzbfexPheFMXF+UXkTd2B0f9DP9X/7g9fja0+8+wz119/LYckXqwvf/mr&#10;3d0DB0++8dSLD3/8Mx8sN0pYRaRSM0WdHcvic+gLb9TIYkeT6GhWSsWsSRvweMbrbfIXGv/yb98p&#10;Nzqf/e3rk/Hlr//D5/bsfPeu6zsO8glqSe2HP3MLQYW6VkHo5K2tnNjK9JZ0nUKFziQu5bpHh5RS&#10;m+klYwNNi2Y3uG7EUWxol+dsJtvPX9p/4NTyX3z6qnX+XtljkDbV5rzRimgolJNcaw6rQxX0Fzpa&#10;R1nszjvtZZLlJ5hqOS1dsChXqoXhYJdmdnXM22Po66n6/G1YW22zcuRBlEqttOpqrzN88vhZK1zN&#10;seE339n32huv/svXv3HF7r3DA2OhrgFbV8/ASPcvf/qDq/dc1T0w9uTzrwDaGBgIkBtgsDsNAmUP&#10;ZA6BHTDlYyaSGu1ZA8qko7GaHIGwPSQ0jdnlgr4Nfc5KmWuECqFwMZXY3IYKW0AHLJ9VYyokCrkV&#10;yWftGe5Zp2sLmJ3MWm0lj3oWAJcqVyoGB3p0ohmfH6Zvp91Ba06dgV46nogV0kk+5M986kM9oRDK&#10;bpfDqjESvdl2h0Kiy510anOGTkWZQCglCz+QcbMSEWQVOwAkAi5dJFtajju1JtSqnIJKriWHYNBh&#10;7vd2PGKWnHerTuOBA+lQAuVJL5c7XoMtnYpbTazQLKzRWfyLRFosLOmq8uTateHu7nw2zyzHikCZ&#10;Y9fpLKVW2Sq4UZwn4tV2wxMiBKwB1Hnx4kUYR86wPwOLUKVduTRjG+qqWHEEN3ob6syJ89Nzs22H&#10;sHZyi3tqm2ftduvoOtPAhHV0vTA0pRscV/eOy6HhlM0b4TetsRbanaoG/bPQ1pkQnSLqYyVPlggV&#10;GjKJmrHNqTg/MyMXij1gaOQ2KBw8O/Qb0A3BWqVFse2xWd1OL5FaJpFstkI+s5KNab22rK4xsIYZ&#10;g5PwS61UKZKArmxsFXexsa0ypSXtdNwgq5w9Ifpwhb5FnWLCmm2MrkYtJjJFzPSxKtHdtAfMgW6V&#10;w9UyWry9vbuu3mx3W0+cOtDba/d4tYI7UFUbyGVgu03kFyxtcn9x488vnM9mIjrAuTChMNPQ9tBZ&#10;KdsqnLutWqlCMjJhr15fgMx6Jv0k15BhwuQVYz/9jsPlKmE45OjRtpwlKPbFWGy63KjY/MG23l6T&#10;jQBOWwZVXs6uliLudioSXYJFA+MKK0A0lvrpPb+YmVt++dW3zp2bf/XNdx2WwEc+dZfVo2Z5qUen&#10;HC/Z/P3C2vG3zp3w1eqDKaYDl1o62+BHv/CTudWCRlwvurwdRqj5rFWl1tt9TUfepONeJOciF18C&#10;aMHvtazGsUCAlcnF1WW1lDEdFyPpXAoWp1GTLKnq78asrcGbggOjt475hnOXvNt8A75evZnexL5+&#10;bWC0qyHl3p4992pff6iB/bBOVGqZPL1KugywzWs3CJou9I18/geOqzyD/aMjWWM1zjxMdfr1np5g&#10;qmdbU+8+cHDmwOlan3ug0jG9OZNYnStNWAbPLyzM621M+W5dFwhr5JNnFudTi2gar5wa9pHbiUpV&#10;h+OhsRI/Z3dZyhKzTzvC21ozI4OUaasPrZamE8lJu+TQNS9kNWGr3pk+oaiqzJahsQnR5UOtjxzF&#10;5GFLqddWkppG3uLr1kCqlLN1k0U2WJkgLs0sCDoTaXOTk2OQly8nkWpphULdzoA7FBhZ4/A727GV&#10;Wq3ScvuxkNeyca1dj3pWrtUsfEnNBloXRrDIIQOggXp6Xnzp+cOH3tswtXYt6Z0jE/teef3owcOT&#10;42tIoGxUalhfmFyCMkOnozbb0KOBTGsq7TfBzeilUJAYjRjndUwhbR6TW6cyh509ho753PsXaWI+&#10;eMfdS8sLT770q7/+2p+R09vlGLnq6mtHhkelchmWw6uvvEKn19vbE/B5J9dOHnj77df3H3D7XCab&#10;np4KgBgxxsrqRAkt5gK1mFQ2h7oLyIKioaOzUpgZePiJ2ogS6Ie85LX3jgPkCNlFxXHJlLgJfAI1&#10;I90D5yreTIZpCyVVzhp0S6hOlA+C/yOUNRS7gqsjjO7d8uSlg9fdeQcVFZLdyQ1rqSikTqmG4FBh&#10;CzDDJuPIpiuCAk7I5rZsahm8lu5Ng+Fdg+Erh7LO4qocNbM5cnZrzcaqrCys0A8ou7hqU9Bagm5/&#10;MZNbWYkND40zJWUZRVuFKJ+dFQHKuM4+9KEPMTcl6YvSjb+YyECX4p/8Zy5yXi9s1jXKR6w51TIU&#10;yGRilV38wszC7OzC2++88+7Bd8kd6+4L7952vWhwPnTfw/0kgQygMGcxVbc6OdEFMhmgt2HRR9SF&#10;uoHmE1IUSSnctZcbIkV+pHRWCPzanJ5mUWs3qARNC78F2zeluVLAGsAf9XWFHHKZlHHZCXZZB/rr&#10;mK3L01p90fbOqwd//7f/mPjiP/nSF+/46PW+HhH1M40V5hbg1Q0ONpimLEHorMrNDDEHgAvxA6Ce&#10;4hvOFvXNyHsHL42ObR8e3szviiD6YoF9kXv3nqvnV8pPPnMRLdnWMe2ucVM1XX/3THJoR6ieTmcP&#10;Los5U4ZHc9Ow+e5AztHKqIt69gbZCnU1a/xf9+JmtO9yJw+IoNN+/8SJaDQyNjpy4sTxC5curZ2a&#10;4rVlM09wJhsPhbCnLPiVthOxNe0JpHVwRUp0m7IG0EeSLTkbE1pFR0v2tmRRp6slU6sXL5UCXZ0u&#10;f5ehvrowEwhADjDCflEioBn9w+yqSYFuN0yFfCRWTTLE7O543SkiigxNV72qS6SS8xFXoEffO2Sw&#10;2WHJsYEHiNIUhQZZRlpoDvpWMS03Uhqf0ejQGEEgQ+pu13rH+jQeUeVzskPpcEBACDckROCjiazF&#10;0o0VdnahFl2udXl61w9wP9EgLZUxFDPhRwBIYoFcJXt2eGRQh61Hrinxczg+RQV4mIWcgx8hk1y6&#10;cJ7syuLCSnUp1o6mURI4xLBL3WEY01SDigD9j2qnzKQRebyz0fE3tEWQZJ067YSlzXuDaJ1MECLf&#10;DKLDzRUbzeSaOSzc4A7I0r282dPpk6U8CxdCWQa6e+2i5hdPPj8xMWqzCsTTA+997fV9H7n745TO&#10;7I9nz50f6B7o6EqEXnSQ/zUVHW26EE9lV7TaFoUktiCDygjQGJwafwq9aLR5A2a7X3T4LWwN7Hb2&#10;UPh3vU63z+1yQKtv0PBEkeRaLIJUg3HaBI+KExwaVqFQ/PZ3v7dtx3bR5qBsq+JOIwBQqw8FekEZ&#10;w75nCur0+RDLEvu+btMG9m8MDgrlQjKbQpNmIgmlWUll4uAHc8U8OAa6I6Yw7kBQazKDCrPrQ6xc&#10;ECbyCkL0IQucP0K1IgEd4emvtpT8CaK9Vmfne/3dZKbhkDt78sTWjdvpbMqithCfd+kMQXfIqLWo&#10;W0azXkQeJeJkY/gci3ayaZWSWEPMpcZtsfvsLodgZUKGsJVtPNsqJcSazZoyOGk5bc6VhSiwTnZW&#10;UKzgKUMkotgw1g2Vesvr8Xu9HtoouVanp4LyzaCFJaevp4fPOnNhrplJQ0Ui2jlK1gCTKkTkjSbt&#10;lnJolBB2LAk2MPZoEvK4joytClAKZA9muwhMZJMqZs0vq0rxjmDK2QKnGraTTaPW2zs1OtKv67jL&#10;+VlkgLwjfDjIlzGpsHKnrtOhf+FKAotnEYhZVWuPHT9+8tRJmJ/9Q73MlyuVUrVCDnYWMObk6K7/&#10;8/XU/9bPAHpLksoIfxbml5BO3XjTbQvx+X//0b/c9bGb3AHb9Ox0OpWXCjDk9V2hPsIQWnVUZRQ/&#10;0+nMslHt93omSrWawWo4cf5SqGfsumtv0KoSP3/oCzded/b2qw16qYHnnmhr7dXXjErpJbkU0Vfj&#10;mnJUVVjOnMzOkp9rUK3ZtZV8b0qGZi4PTTmaiHaPD9cNav9spaXPvTez/JMHjt++zX/DRL+nf3ix&#10;TxMZiyc7K7gcMvlony8kuNxZueMy+HobAUtSGAhuUiHOd/SemJ8/v/Rut8025gmOhIdlcHAms0Rn&#10;i7yLUXNbMhLSUie91ui2+u+5576bbrlVZTC+/tZrf/3Xf0FUBKIpHZgpFYotrcfvWDzzdrvWGFq3&#10;wxPoe+Ce725aP6h2WDoWhyA6iWPjSjeDpKur67nmUPcao95d7xhKDa2hrSO91+PsruflWh4YTmrm&#10;4kw8kUD1ZHf5NVqhU5eM7U4+VZBS9S7/6EDvZrIdCKjGTJtJxrPphBGpoFHHveYLh6ClQkw1awww&#10;teuV8vzMbCIRDwvW/kBYlprlfNHmtAH+YygISQJHoMniZjTUpNwGMlWvJmbmc9PLtdV0lTMXEyEr&#10;aQoRrWZUY22XawTmupy8dxbm0YSIwnCAIVAhZIZMKdKzUboajYhcRFw5gjVdSHMrYzQkFY+rg61g&#10;q1CqRZOD/QMaq1hQYZv2Al+t5AuuMKP0Ol8uv6im3AT87xvuR3Jt14vZ1Xi1KPkHehJs5wmXjMW5&#10;7TtBG2pdr6xyZ+oXTp+xj3T3bFhbhhuut1MYKXmMGpMZlRTDVLRIGAbYDZHJ1zZL3AoGaMsd1HLw&#10;KbTkHBHc2EEGwuqFc0/BM/OR9Fp9kRPn1LF8mCkjunQmhRQaLMNVTeVdb0pyE6+6VuUwg2lvBZxF&#10;VTOxvGJI5dd4/G1M42zC/I62zRBFZ5bIOmHUzcfL0XQgFLQOhjFc1jQdhH8K+FFvBATSlMr1XMnP&#10;odIAsmvFb45SiI6LgtopEEAg6OuNEwfevGbb1EiXu8QWH4MUlHp+t8rd3qrWy6IFcKSFumo1soRN&#10;Ho6PIgGksWoS+EBLCKCbf6vaFe5F2McLrKMlkxvs6JKJONstvL91kOUUKfVirVEOFhYiy6eWs1Fj&#10;OGQIDtVwvXVwjaKe4Zlc0DAvqVTKfCbooLjlkH8L1rzERyt/45/+5cormJ3vCYz3P/nEw+8fO4ih&#10;u8fuUafrOq3QDruNXa4TL7+xw9sbTl56DdrBrR+2u8ee3n+27hQnyGCEmmXAQKN3tA00+dp61U7c&#10;Gw671Yjd5WL2yQwc9LMyTmfZEjCHnMNWS0Xvl1LC0DuJkKqnd/vmoTHB0lePNiNPigPIO42kxTvt&#10;ALQLusp0duWE32uraCyJlqVm455rGmousT1fz6yIplDJKMUbXYdPBdVidfsWBrFxm66pj9ZXz741&#10;tG390bzrR0/uH/atsZuGnz41wwRh3wuv7lw/tVYc+ulSe2hQ/mKfJtoInC6pdvq0Yad3+47t5fmj&#10;fjgskBJ0yGIqmVxMoGpvGMv5eoMBo0m+1HGU86vdxszpmoNXZ7e35rLb2fsHtGWb1WwWbSpBrLWa&#10;ZEmYudctTkSp+kbGjBnF7qE1q6VX6mYbEj/SrwStoZguhPwhprmMg2it+ZMz62818Wdbcoz9RbWn&#10;XsqRBxIcMKr0Oild1dS1ZtCUBqmQ46M1mA3FGqm7fKsat8fdHQ6XC4X7f/bTbWu2d/UO7LriSpyB&#10;f/alL23csInVioNeRgk54o0UmhodAQFYpinYmBVQcOK6B1Rx+W96CL2Z+HZUzCyFO4Y//5O//LM/&#10;/DOAFy+/+dKWvRttAXNdLwktHwNrt8fV19+7c8eOgd6+++69741XXt+0YUso3LtpaqPV6f2nr//D&#10;9Nz5Hes20lyxIqCEJUpVy8xT7bCrPSY1siJFfoZsiMBiNGU1cLy1xmq2ZPX3vPzO4Tuu2lEvF/ge&#10;FIw0TnUuWP6gFFzswZIrqchCeM0gRO9UCwKO3dGyGrWOutro13t7wr0xffOt1Ys37boBJ8KRI0c3&#10;bNxAxGepkVPs0SqUy5hjiRwyqoMuFcmdmVhueZH4imatfCk+kzRVO8OuTr+LUZ1BbZKqZS5G+gF0&#10;syz0/LbguVMX3nh539uvHzAbrddec0N3d/fu3bt37dpFH8Viig4KlRFdEykoqAEffvjhH/7wh4CA&#10;oX3wT6SA999//09+8hNkgZitl5cj+w/sf/rpJ7757W/u3//evn37Ibrwa23atuFbP/hmPBMZ7RvZ&#10;uHbj7m1X/fKBJ2ZmF/r7e3S4R41qu+Ax2twVpFp2pKQsSy6HUtBzqmSa1193RFSKyoZQyeHW8G2a&#10;kEao6VTZJNJcUA/rjAzqVFpJnf8v6r3S5Cprw/+Lw85TwXc0ezDpENxbN2w5f+nUY08/8OFP3qIX&#10;W+VGUdTZMaNjiSBhlOwmJeqR+L1qK1PjOKVUVGICtAzTskWb0XBhdnn/kVN7rr2Cu8bmwM7vOnX+&#10;PORQV6BvZPKKn//7a7ZKZ7w/NbRDficRk7u2dq3hcGmtFgyDH7nC83GT3GdNkV1GhFCjoU4C2wG9&#10;GQKDyOJIybHmJjOoKGgjyyv0T+vXb5yZmTl9+vTUuvVKbgzXiQb4D2Jqpm1KZ8V6jtAX/ieiwS5D&#10;RzSUb5XionTy1OmMAeS68eKBcjJzfD6SPndyy4ad0e6RkrE1Zm4WEnFRtJJrLynJY4qRl8Iml41l&#10;8gj5V9kDOpwhnd0H0MNiI1A2Z8wm50+c9Ad6+ye3RJA0teq6fH4gGEBAn0fFDLW9RT1RzmdWTW7B&#10;5LTDQvOKlnRq2d3vVIc0DWcLoJAs8PnnfeaiS19mFWMXfUH3KKg5KSVvW7upC5h1K2VWpURDPq5x&#10;Et9OjSpAP0kVYqcvavHq4hLFGi0IZZ2KdlzfbK9cmLl4+gxKuXAgGCae3uXQWwS0EFCOS6/fV4tN&#10;s22CrVTTCgUl8twkyg17PuqMzYjZWbtUVUgGBBYacf1ChIeJXDcqQx5bpqMTQ2PApoi2zdcrsPQ4&#10;Vxj9wC0uFtDtVikttm7eEF6zfmRoUBSMJI9XylW0Ye+8te+Ga67buHbdi0+/pLA4XDycTFFMTZmR&#10;gNYXdOVyqWQ8JqiNHquN+JGcyYwuv65VI71FlVZVMW8VmoilmTqoIUUBUMMwRY6uwW4nJ9gOPtsi&#10;Ut2IFEU1lquNhqi3BAPB7Tt2+INhJpqEnyAwZGGF+V0B/fAKgKMzaNE3Z4DSVUp9YyN8hmrByLzY&#10;RbCECUJphR5BjTjE47KHgxSr8P3qTONofiAaa0UrRaAisMRdwUSJtXeOxPhCPsbl2Oko7T5Gd4LS&#10;MiuxXl8/RgDCzzLZ5PDaDYlGPdHMZhpG0TtiNtqsmnZQ17LVsvX4PJxxZhWCq1fvHjT6gF/piVHU&#10;OIUyhOR6qWpUF+FTCLqqQV3SosStE13F09+s1vMwfkgNpXZCZcdzKCOQ4Z0h2sOazeQcJE4aDNHl&#10;Jc5zfCX8MIKcc+1qyGUzYvw7PSvPrRb77ETp0Sny0LJpsEsqyWnVeSBdqzIz86Zi2WswoFCgIqxx&#10;3xPR2lFZy42k0E8QR9CpK6wcbaZPDoTbY12eSHz15MWs2H9V2b3XKkiZfIGcHkSXyFy5oJBqUVER&#10;s2HUmKG2lOIrjz/6KyadN99+q8GiD3QHUEWTjl3DkwrqannF5elzWt3/u3un/8//PgoIToyVFQY4&#10;schS5JOf+DRrtB89+IPx9f2ja/pypQzJ1BgHAHsIeodRh35Li5O33SrGY9MOc7ffvbnE3MnVOD1z&#10;rFTRbN9y3cRo+Aff/YO/+x+G4e4LDuYUKnsq6vrLv8tor7x2goEZHT+bynxFzlblRlfQPzEQ6u2m&#10;BeX7BazbbNQLidSg09/P+b6cVWUbWU/g6RPH7bL05zd8MOAIxnvl2AbNvDojF9P1yCVyYDpWR7nF&#10;mS2Oyl2GVe1g1waNGI63DG/Nzou9rFqxQwRMdktC1NTMOk/L4KoRJ1EtqLLUwFZtS6a6ga+Ub7zx&#10;2v5PfPKz3I5nzp/ZsW0HDTlZ5sx0gJkU6JO1dY+x8vxTT63fcQskmUoqtrR4pm/jlGwU4ZWY9CYk&#10;BjDKYRKIWtSvYXYhl+Zib7135PB77778wsvvvXuckVnvwGhocIQ8PrJrmAVWJOoqT7mYyiSSjUrH&#10;5eoO+Eb0hAu19Nw4DAJLUpbjqm5F+8ynbrBbrYzHIU6QspLCLVIq+kMhd0/IYRAy6dwf/sk/d/TN&#10;0ck1OITyjYICfSFDQSlT29ZUsbAUZR0c8HrCaGWCASZvmUSKQFu3RrBWVUv1nBj0pAgW1WtEB8Yi&#10;Snu1iXxDPDDcT5m8O5I3SDUL5xATBY2cwsIl6Fcyca/bj3VKsUVq5EIkHhCdKtGc12tL/JfsaVWa&#10;ek7SQX5kgUzsKREMRaA4NoPXV2Yo3dKzRh8dXUP/WiPcvlTNraz6h3pJWW+1pIGm4dI7Bw1dXtum&#10;NUUQT9AXNJeH6G2AhWpU8YQwk2dqVCnVOs4QpTHHFk25oCE+3KRkj14ehJHMSqI4OXNGECVkLZPw&#10;rTf39vWxtYskAXlnk6lUOhbjN19bXjUsx+3FqqejwcpfYoHNB6jWua2eEMOuiq69kmZoXzYo1V/J&#10;qPZ6vG7O5GqbOE7rxEDKCzgIiwiQNKABSk6foqFpNl2ijVSOcgb4Pm231M7HO7nVcmKlnsnm47ml&#10;+dUXX3pTrRe37L6a2C8obMrEu8VxhlwZy6GS90ovWsiX2DUi/stl84Jg5pllb4lxFucsY3oiGMnk&#10;pSjgaeW/U15Rg75QyKOi8AcDDAUZfCvD/GYDu/TqqZcaoIkCTqGvP4tYgGumLpcLMQDundZqMTtb&#10;bom41CjGWWHSYvGzTY5NHN13uDvoj8zMPvHLR+59/gG3QQyK3ceOn9i4ZTcW6MTKoqQqu7uCBB50&#10;uwYsqRiLjQMnDt50697hwZG3z8wdyMmeQKhHNlvBXpkznqbiH0KWy+SvyvqtKnnNcGiITcJyw6Pg&#10;seNFNdcKou2UqvfJhYpnbPi6NeGB0ilj9LV0dq53y7U2owUsFqNlucJ2KsufMDGz6nYOVknesHQV&#10;6iZzQ2WznBV0qkbNsVIsr0j+9/Ho1TIbN6o9hiwaYDV/7FMrBCaawv7ji40jWfGuPTev9dhfWskP&#10;9SE4Tui7RzbpHCVD6vj8UdVSqrx4SdvVtVx1Dlmt4eZKJxGpJCVLlzWlzzM61qmNxeU8/GO+u3S7&#10;cjiyfDGRXsqVCb4f8RvTpUpNBUsr428lSlp7QU3fqF1lIyoV1NWsM9CVb6ocDDLyEepMjdmB15ht&#10;niXYA8yjXiKrQHv8vaMoADta/JJlrV63HFmuMGOvp5FlN03ApbHCLxHjoA4P6JptKwEl9aLa5Me3&#10;hZOZbkop+i3APpXgZVI9WQ6G/X7IjY899OLi4sLa9euGhgavvu66V15/9eU3Xseb5Q93aaDUVGs4&#10;D/BDc/zh4+dN5wPH8oz5ExgZD6eyEa5q6bwsZuszTz6zbs36K/dcxb/z9IuP7/nATq2lVddIkKHZ&#10;FJCdwXiSbZfT5bzyyqtCoe7HH3363OlzvQPDAI5vu/XWeCzywkvPNGv13nAfqzBN3ahtWJyGgElt&#10;w/v961hdrv/LgHeuUwhWpoVYJl6q946SdSrwRZswhlL4K90AM5IikTBFvqNCum9wsK0VmGHUq+5l&#10;AAD/9ElEQVQZtG5B7fKqXWatvVToHH3r0OFX9z9zeP+aG6+6cngjE+J39r1z4403cnSUSamUCVZl&#10;AqDhYGFGTZeFMspmN7u9Tq1orJk0zsE+e28XngPSv1EI4lFjQ82438CKWdZOn51/5IEn1Q3Tri1X&#10;ffLjn7/j9g9SssOoYG3FjXvmzJkDBw7QL2Gjwlu1vLwMHRux/rXXXvvhD3/4qquuQv5HqjJ5ynfe&#10;eSd7LQSBW7bRsGy65rqrP/qJT3zyU5++++Mfn0I+uG2zJ+zZe/3uE+eO7nvtOZxyE2Pr9l5x3fJK&#10;+pnnXiYPwOJAiathDkoF+v7FswgvmVwRGm5RRjCoe/gwlW0VX+Pl1pUxFRsmbI82k5r5938x7jEt&#10;cK5gOZM0Oa5DtOIKvYK9IURVRRnIIpEHDZmk5s2Hjm/dvC0U8v/qmYc+/Fu3VOVswOekl6tQWuvE&#10;moJ4gWnGlUs4b0dVrEEt5xRHvEFdiZJezuRNBvf4+omX9+3HvDS2fozzlGC+7sF+yBqAWwut9tXe&#10;ngNvNOZzSz1bKn2jPT9/cM45vsGwyypvFLTjqJoWyhoRejtNfzNbbGXrbqvX7PA39AYGvPzqVCD8&#10;dsuS9O47+1nSdvf0VKXK3OI8DS8rfRq8utyso2CgtNQpZhKkcfCUHYrNxkzzqUQqaQzhTp39bCK4&#10;qTO+ZqqLLsTkHl8zGe7S63sX1ET3tn3tIvmMPBEmp0tStOgYU9Czdog0ER0mm51hrKuiM8kmq7re&#10;ctWqhnRi+uRhTzjg7B0otQjZbaRjS0GHF3xtlk6PjJRm3c/AbnnB5vV0fH5KBVEHNtaaiFfCg+tl&#10;oaug8UJgq5ZchmpX7GzjZDyS5zfsdJlov7ya3mFRa85XNUnZ2JR0rSKXcctkpSRVGoxOx24x94Xr&#10;FjPO2kQ0mZqNSCuJZryQWYr5HN7NGzYDqDc4HG0GQE6Hxu/WhLzasH9orA8b4sryYjW65CpnPfl4&#10;Y+5cevocL3IMJ1JdKicW0smldHSximEGmwRzNKOJrgxAjQn7V63ZcXQEt7PcrKaSaXK6iGyo5gpo&#10;95HNLC7Ov73/7fU7rqIX5qZmqSpVJBro6fPn/fB3ewa1KvMTjz/b3R3kwUEq34J510L/qXfa/YAX&#10;sDJAWSU0sWJx8pRSFSDiYJnM5UJBfpmDoyxc+atBxpXZhJX7ctPdhrIfjcdosBHH0VaxXZerMoJr&#10;ckJzxSIYji9/9e9TudzE+FoT2mlFFCPzZcEOI1FuNZkuSPXe/iGecqZA3N41+IMmUwf9M1RxM2+i&#10;macAzx2yavJuRL2HAbadZYsSdqmplKRoZDESmSmVsB+mUsloWSpwZqazlaeefqLTyNnN9oC7Bz5E&#10;InFJhCfhC89l0vHcIlUFq+dkubiQLSxWGsdW4lmd4Bgc9g0MMMhokNrRynUs2jLGTA0z45bKCg+/&#10;A2O5rpMr5F7p1aROc3LVpDIvN1tr6FVA+tD/skDDwaZQzMBWtNt4VPn9QFdmkWtE1oQ4VqvJkgGD&#10;AVthnGh6hofyFSl7btalN1ldTvZ+Ldop5n40Ui2VDVq2zyupAARl8rlsB6AXHBROow6aPnXM5GSA&#10;odIZGDcb8KAWsi6D3O/zILeJFKvnE2mbpuLv7nUHQ6LTwSNBu4Q9vpDOIs1auTT9k+/9bPrixRtu&#10;unrrzq164m2Yjkl5treM1knxqRYBrrXT1fpYz9r/z53S/+4PfOSRRycmJqyi9egR5e6+9ebbluJL&#10;9z32k4987C5lxl3l98+yHsiZk3QThv84PFqtysLSebct4LasocJWmSuR4pn51cT50/mbr7/+6OFf&#10;eZwPbRllWkTWV+PY4c5/3tM3dtXva7/4pc8Y3EGDO6Rz94pd466B9dURU6FaEtRq5FME2YA8olIK&#10;MoqLZM3Lua6SOm5UH8q0tPbm3Vt6BvTBesBX2KW7IC5ls+V6PLp2GKmDL4aeWmXaZZqyXGxu6ttZ&#10;Njgjjc7rJ05O7bhKbW9vFzF0CkljzQgnpZqJL09fOn20FVvtstpYIbKsDZg9yZXskQOnNq7fPjqy&#10;5tS5c+lcmlhNHp9WucK4jheSjFUSZe3a6oljR98+ePLaKz8wOTTw4EM/Hd60XnR7rRBdWzW9jiAe&#10;zcLZpYn+jQDwzp1ZePDhR8O94Q9/+K4P3PiBqQ2bZ2eWvvXNb5fzhanNm2m4GR9WitVkBHtlxUf9&#10;G+z3OgZ0Okc6WzWLIooElrClchpfZdWj0SM0KhN93KTpmTt9vpIrdAVDxBE02SGZrSxJdHYo7J3b&#10;PvqRTKkA3QYbT60GxFn2UMZls/GL80ioLUFvx2atmoxJQ1MGBBkMyir1yvwKgQbFgJlYQcFtjySi&#10;Pp/fajQRB2eoNBrRVOz9CxBkfBIzTNPZC2fJORJFT46IWzV3hwSMFb+nmh1vNiclMzanu24xlA2W&#10;nBrPScvOS6XR0QQGvd6KQt2xgL5hjNc2W2j5SsUSPGGXL5jDMgymYTlltIuyy8xx4O9om2cW6Q2M&#10;G0dTFqoivbnWSevlfDMP9LmlbZI1XIFx3K7STWHTJQW4DSld2XeQ40CZy/gRSClNGGdmk7dXQWC1&#10;28a2gTKigvCPbxfB30CXoyfkIbSUw9ob6PP5kVBlFpeWzl7MzK40o7khd5hDh+hAhvf6gL8sahbj&#10;C8Vsoc/tFakusNRbrRWfLenQplA8agCxGZpYEaUKw1EEiIq0wCRQlQL+xdWGRLClznN5oaCye0Qn&#10;HMzQ8BunTn39ez+3Toysu/qmHIRU4o86DSplE8s7zpzLPup6RSbIrwT9yWgF0m8RzDJHMQ8c0ZCo&#10;E8iyYRaIPktZIaCCQnuAirCTSiQYv6FMoBKyiEK9ilOqFJmbFUNGS0+4KqA55KwtsRVTVTJyJR5P&#10;zEI/d/s8shDSmkT4TgzrIYozlUOede2eXbVs9utf+ScQ1l/52l+s9fZsmdj0/P5j43v3wogPe63F&#10;TMJusJ947+JNt38ufn6p32CML73n3eKfGhnZ6uo7NNu+9+JM31qfu4aYV80DiA6kYxD1IqlWhvj8&#10;DLBYRrEmASuiu6Q2dpkbOb/79XL3Y+dbO3cPXutPuKIHpZljTW3MNNAr29fIkq3a1Ei1cottJ46w&#10;TLUYrQTdwzqNBelxp1Hu1nTK8lJeNuu7+tXOjWcuBERR7u29JDTrdm72TiJB3Pj8HHUJLvqqwfvs&#10;xcb2yY35ixfPLOU2jvSoq0sXa+KGdn3Yu+oeG7d51k91O+eXV4qq8Iiz1VWPwZo6c+acaUA/XZ2F&#10;z6GTbQTiXTx2WEYqajc9f3oGyaXGO5C2DUzql8IC7nKXq4NApiEbrWZNeTlGWrd1bCCkkhLAm/U2&#10;r66WryQXyWtr4r2sV5rlguDtTmeK+IjPHz9z748fvPODdwg2kTkFRnNsOfQ5jXapUWmpzYSGNeTV&#10;CM2wyhOAc2bTt9NyLZGqhhxOOHpUDBitmUxCuzCimlGKCLJn9MFg4Lq9d7397oGHfvEgVXtXX/fU&#10;xo3rN2/5l29+8+Cxo4Fwd0/fAI1eOpui30e9WSjkRAu6HgURRl0i1+u8bmiGzBYjqPeXX33l05/6&#10;NPbRf/iHv9991fbBid50M96m5WMi2pJaWnpmRqFKkUSOWTDUtXP37lS68Dd/8z+AffX3902tGb/2&#10;6qvffO3NRx54Yu3werclHLL1G9pI/6tWgESXeeQ0hi0knc0aNY3JIiZypVSxNr522EokGktmTHmF&#10;XDGbW5ybBZBTr1UGB/rswSCwh47GZjd4cGIbO+T7xb75j9/98b0P2BqGL9z9mes++NFw/wQW7VKh&#10;hAJozdQapkSMsRGKU32hq1FQXtjPqEgu89DhihGJwnMLnwd7P9o5Qx3XmcpIxlsdV7c9nykdfvvE&#10;y8+++eW/+qdbr727LzzksDnj8czKyhLYa6SAX/jCF3jm9+zZs3PnTlop/FRbtmzhDuY79fv9jBsw&#10;BvAX6yxIU8gCsVvabDa9YDaxvAZ8ZBEoA5nxI+Qhka/QzDZ1laG1fZNj/j/5o99Dnb1uw441azdM&#10;Te387g++78Q+GvAWitmwx1NVq+LJhAcqvM6aL+cFI4xJVAuKp40ZDZUT3Y6yq4SmoiXak4Toy52V&#10;sotS/DMIqsuqjNxR3A3Kfkuh+rPSQUDIcIu+0pRJZg4+ee5Tn/otjq1Hn/v5Rz9xZw3fYL1EXieC&#10;I9IFGKNwFpkp11R06ZpGIgelnvmlEVMLSyLUe9liW18IDa6ZWU7vO3Riw7Z1gS6zSl8GoYEMASU8&#10;e4BuxHgDE68dXwl5VVt781sGh//jF7PmPRvbm89lS5dWDuvLBHOYtIVMKrW02utH+jqaLjU6pl/3&#10;ddpyo0bNuxqNrUain/vC72AX+dJffGlq/RQTbtrnYqVESc24jGpMKuTpVGmuUsmULxCkb0Yazd+s&#10;nW1sLVIpTVf3+3XZEOhx+q2qTkUQQjV1b4k2ywSuoIj8MRtPoqslwAOvL5w2xcxKOjOyRHyVak0e&#10;1Zda72527Mlc4swph9/hnhguG+DfGjLpZYtJTUtU09uLBjy+HZu2IS3OWI2G0PiUJjyot2Jz9y7P&#10;Jf3OvjMnlg4fmT1/IZNIYA10ZKM6dTM8m1xhGuy2WXwW2aFP2dTxUvpcvRRjqqI3egVN2F9uQX5U&#10;NPB6XRZ6KNpid9AX6Or39wzaggNWv2akxzsyJAYDMH2qeJXBqbMJJmueRlEJM9PMCKLDNzw0PGSr&#10;1KtnLmgjsYABA3vIvmademKd1DdiGw6IXUEnfrFYKXP8Qn4xwuyDK85Ez8qmy9AsArpS1fGCqmqt&#10;mffPs82xUGLLuHqEYyeO/ed3n9t+zXbleVRjQnUoupJKCTTXof3vXnPNTd3dgy+++JYo2OH7ZktR&#10;p5fYb6KMmLda/e5u/EupzPylmROVSsMtaAWt3K4WNI0qMw+jqmHqwNCqm9VNo6qFZrRc4zfDRcrX&#10;wYugEOEZsjAicVqdjTJjXhJy2iCuUJXxDqAaJacR2STDnleef7G/u9thgaJB5pihGC9VM9WRnlG7&#10;zurTufEo4W7ChlZTG5WEcJVZzyK1rrF0aNqsIXNY3zL41D6z2gyEcnFuZe7ivF10BAMBZmFYmf7i&#10;z/724vn57dv2Akr7wQ++MzrgGR4aQ0hDPkopP0dOky7Uq7HbIKFztJpcNjHgdw2NVW3uvMkantx4&#10;fjWSrxScboGDb10wLCcyQZPFUGv4UCmnstCYgUyYKnWxJlsxbkNOKSLNZ86MA02yCk7R4uQ8uGy+&#10;pJTiBhH4R7vB/g8sgMzGGa0gPzU4HDb7DLliOgIGhIJB4w4GRsv61Pn5jssScPgznSo3EZV82+jk&#10;mc+0mHdaRbfLY3XI6eLK+Usc6SaXmKhlbLoIfCZZ4813QrJlpNSwriwsO42qAa9e6MTWdGlnVqux&#10;VLqrt9/tDxoFwef1VcvVnkBodWHhwsmjZ49ftPmE8TUjqHilehErI7Mk0WRkwmbWm+PROJKKRFVy&#10;W/zotv+Xij5yFwFgsMDk7P115m8qlfrVr36FlAB/LOHC/8ufASgRyoMbb7gB3+zo6MjHP/YxgN4n&#10;zhxTmeW1k2vwDfJBVkst1EhmrQ0RHT08BzHgIX45m9CllR1qfb2oWogVV99+ezG6oL3zlu0/+tEt&#10;n/+UxlxLmjWhmcX8I88Frrz77ydv2aG98+O3KAlxXEs8lhxSsiyykWLbw8oRvC+kI0G0sIcvIXdq&#10;sKA5s7ry2vsX68by+qGuEbdHtsv17fZlT2MmeklXSXm9Jp2VHBhDQWvwq8JjlbBxRWu29Z7JZi4l&#10;Y1u2bNKLEFHbIqwsbdui0pWXpmvJiNFp7Jrot2iMtZhkNrhFwQ0jaWUufvLI2Y99+NNm0fGNb3zj&#10;5ptv7AoFYLspzBhcX03l4EcZiCeLge/7x0+E/eG+vkHEBY8++fiGTespmBnAq9p1HUdVXtUXXnfi&#10;0MUffP/Hf/0//nrjurV4noultEN0rZ1cv3PXbt7Px5949MLF8wxXRwbHQ76eoDckmO16nZUjldkB&#10;SGIuALxmoGwYRadTkZqSRdxxWDD3S4V0picYGujr435VVGMk4rJX1QlVjXbt1Dbc/pl8RqFeqjoW&#10;tdqhMsTnFjSFum18wOji/6evY8BBtagxoFQFh87UAVXeXDbht1hMLd4FsZDKostmYocciVkdQrqB&#10;0RHStiohV91pMjtcqN411cqY4DHlqqpiFd5XTa+HUWZNwEjsmNwORl8VBb3aQZVE4eUURClHXGpJ&#10;7XQqJCpYsCZI6Mo2ZmV+iWA1AxOjy9Dh9mJM7AuWGZmqWp5ie/rQCe/YUKsnXKBLaWtFklu1KZee&#10;vNx4vRzLJ+fq0mo1s1ROLrTy0U4uWktH2kZRq2jomJMoHD3OPsVFgGjl8rQbzxVXCDygOiBvRUFP&#10;ecbGhmgwbcNkrJnJjVDXnCZhtNc1OsjKnmle5vyiHM97bM6KUVUw6NNm2eqnp9I0L8ZsxY7VLOZ1&#10;raxSgOh9NbVtOVNejtQkdFhyKZ2V8gWFLGvS8/Qwq6f/a1uUobfG4VYL1ibUzLZG6rTD/v6tV2/L&#10;F1NTkwOsIy3IUxnEpFLZdLrTbCsIJVkNWg26FONbTkBkoJQ4sAPa/Nv0iiy1oFHkSsquC+6ikqjC&#10;o9gBsk9pEQ6G0EigsqDvqpelXDRGfU0IIlnAVAjMmc3NkpxbqhVWWqoKKerOYC/2fEaZ9GdcLUqb&#10;xq+J8psU8Fji6cee9josn/zYx6vL7KtjP/rRI6HJKd+Gca3D4KJZyFWDxsDCdGZqxzV6ivFURK8j&#10;WqM4tHaNR3Dt7bPpzdr7Dh/IldX9gMvNLcBWdR0PkeJtoKIk2hLTlD3UlZI7xoAfX+2L5zqHYsu7&#10;t5q26POezIV26oQWG3jv3qrRnW7NlurBEgDKTk7VzqMOYxRZBetZLmqIBNNlwo6KtpaVGlsrXu98&#10;03D8lNpuym8cyKviGYFnQltpNU3ZxWjTWAu7xtRVdUmwzUmOxeXV4uL5qwcm+1xqyVqZvhjd0w1k&#10;1BBSlZxW8T/OtzrF2h/1JEmgTdft7o5lOXVJ6DGUdOVMvkzu06vPvrIcmR3YPJbW65cQWfaNY9bu&#10;8wrnI2luiFFdHE1utOMR2oWgsVjxDgndYwF9SSsl3D1jOBWs9M6ZFVd4qCJrCqkYA0IgbVqVrlmq&#10;OkTbru1bma0yNmDvRGdVLiigFKNLkKtNHWMCfdtUb5P3Yuvuol7m5sMZTzeQjEZ5EYwGrJqogVGp&#10;MG1AdcIbgXuGQD1TJaffsnWbUTA99+LzkdXVcHfY4XLeccddvBqvv/nmW2+/LdqMSAfJq6rVK1i2&#10;+MH8rVgxmcJjlUH/qMjx24ePH+aR2bx5E/O5gwff++Lvf77SKdU11YaG7Y4WXQkPqfJPxqAkOSjS&#10;E8Xn2Tfcc9PtH3j6hV+88sYL3PsBf/CK7VdhE3rgvkekdB2Pq2jChm9S5FTc7wofk4elg00KNygP&#10;cLXRWonGegJ+oV1eXpyPR6MUMizysCYOjI0yzsASMDO3cPbi3NHD59544Y0jx04cP3Y8vZS4+rob&#10;Pvv5L9x0zc3GlghYscFNom3NTs9B3BwaGFacREreLr8aWGa4WtqqWp22EoisF9p6Z0PvahitDY2g&#10;AipmLGu0BYI1dapqLuVzh3Ox4luvHFDVDX//N1/3OkL5nPTwLx97/rnXL1w898///A8f//jHeRNj&#10;sdif//mf9/X1UUGyNaJkUdZxl//6DRe2omH4LymeQk2ks2H9osQKa6rZarStrdjM8vja0XPTM2+9&#10;c9DjC/cN9O7edfW774KnOjzRPQTLxgR3ym7FKMvoQadHvg6KzoD7CZEne0jOfOWnBL3YYrAvmDTc&#10;aQymFNUffjM4fGD2SqqkIq6mw1QC+xTmeluWKQ2JFdO39C89/dL24aunNq15/dDLkD1HJ/tgZ0Ar&#10;ddhcICqVWK422LYOsSz8GvRlhZUkOysVOeI8Fny/qKylml7kebKNT+05/N7BUjMyOqpk46pbZLVZ&#10;W5piWxNvWkXZKhsrQ8efOL95pNQVXgaKdPq0NDHlEjXBHu/n0fgykiP9boBhrN6Sk5qiJ4TEGokp&#10;v1+TWZ9PpR979LG//Zu/Ze3w85//XG/UX3/LDVi/EJxX+bvJpoFJHIUw5Tbz+xJPO8BuLmWuDFpE&#10;Dlh0ZSC4nPU50d11KOkcdTq6WrmKLhjXOt45e8YWAHHf5A8Vm51nbUirRQSz8uIqH6Wy5qN4Lyu6&#10;S46HkrfZir1/ymzQh9dN5ExMZ43w0kDAgvKEb9NgM483iT66UmhWSgNjayuCcyHXuLg8ly2lXU5L&#10;Obc6Oey/YlPfxjXOsWF9T2/DGSw4e6VtfWEv+PVKRUs0SLYkzS076zp7U9fOlBuJjM+kq5r0NeQw&#10;SiFGY6y2tDVGbAGwnsjltZjK6AWNOpJZK+oOKSaYAhSuo9JQMXDAp63FfSSoMWghStdrnQPmkV36&#10;0SvknqmGv7vCOrTdAN9eUIs1nbXj8FgRygfDTpRz8ytwlqqlaF0og46nR2dGg0+Beowoi8RKXIA+&#10;qtK8/sbrNHq3331l78goA8zlWAprFshiq2DA8HDx3FkSstes3bZ2avMrL746Mt6nNTTzhYSZV0tr&#10;VasUCQZDHJcXwq5LbDRYXKdX5mvZVKuS19SKRIPxt6aaV1VyLT5Vkz3k8TI8vRxLrsSCiVYr2wnu&#10;cdhKgNc6dWC9SmuMj4uz02Q2gQpkb7M8P/fovU8HfGY7dqyVdDGabxfapVjJ2rZEzi0df/eIKBvG&#10;g0PGDqwhAu/NZlnvJoy3I9igTKhtcqaq5t9fzcQXsS11jBqxt2f03f0H52cXfb5AtSLHornu7vHR&#10;YZTrwm03X+12qU6fnw2FJ7RyrVSYjpXjdbsf12O7uHCKXFhTEBaI39iJnHjHXo6Nu80DTpumrSvV&#10;jJGcSrOwosuXRbWJbr+RK6mlGtdvJy+hf9BJVXWuhJKTQ5zGxm13ej2BrtAAKFAGnwoxVDmh0D0R&#10;rISHFFM3Uhplbw3ThQiHBtc4262GRtYh8DEAYvbVtURKcbQkz0xXsPPYncGapixoMsgVOm23yuAg&#10;ipsweGYzPruxJ0QAspRI2aotsxTFrNhmNY61mKACFrJ2fSqHMqvi8fYygHGH+ngTsrCpGatjh1Gi&#10;DNsXzp2fn720efO6T37q1u3XXtvd3809QpXeJhMIsQ2qK60xnykwm7bZXEif4on4mv51/8u+CG02&#10;PliKUtKEGYdhdn3sscfoqeivQLkiJfhf/gwPPPhzqifape3btkMlglqzMDf/zHNP33LnLTpm1orK&#10;soNOjURPtMlsDXGyFvPZWqsR7BoytB0NsL6G2EzsRLBvg7oz9flPfmZl4TGz6cUrt6id3nY85v7K&#10;l+WrP/SJsWucNfQSd964Tl/PeoytbqfRY+ogwO7K1Azlai6ddrsd8A9UmZKu1MB9qPO5z7eK9x15&#10;M3omcvPVvWOhQKHRrm9oRULxi9lEJZ7uCtS0LuMqOaId9triWv148Vyx17/OFOg/sby4a3JnU5X0&#10;qmpmbZUET2+lkzxyDppAz+Ao5rxGTW3xDdT0luyZiL9jls2dufNLOC2vve6Os++fffiRh//yr/5C&#10;lrHKqUuZVDKxlEgugoywmux4cJXZTS1z5sihKz5wd//QmvfeO9BplteOD6HH4plrV/nMyFq2/fu/&#10;3vO1r/1jqMc7t3jqX/7+r4688cYbL78eDnUPj40NjYxu2bmNovWBnz949NDxoL/X5fHpNQKoXgIy&#10;DToR0YgyBdC0iTzCj5pYXVb5jAYBUVvH5XD6A34CnbjvaE6oANCcsUav1jU+XUDZ47ZUTos4ffa0&#10;nYGkTn/p7DmavaHefsw/mHJho5my2GRLtpIsVlqkvRLKTHSgzmppnLzY7/F3ypfdUGX8UJloNk3C&#10;uru3p2ToFHSdBZOqwLEPrw6S02KsPhexlVo20oTdzpKmk6dPWVw0uxxaL8m5ijeSSaMSCE9WZaPm&#10;slmhiyJN5LhkKcs5xQvUksq5TNoX9tdbDX2rvXzhEte+7FHeSV9bW55ertZrrvUTBTM9Kwkv4DEQ&#10;BbeSK7l8DlKqxWB22R0hj7vH7Qi7xaBF52xW1ZFcmm5H0ewrZRvTEGau/zOAk/2MWpPGDEYdgTAB&#10;9SCbbGX4wkgaS4pe0uhK/G61qrzamDOIVfrAMFVuPzaLE8cOkZI82hVShMd44CwOJNkFtOuZAgpo&#10;G1abeKZ6cVEo1lj32UJ+v8cb9oU1Oi3sCpSioCAMJmQASkJNh0CTlqhpcG6YRETWNY1HbwhqtJHj&#10;h7b2epKnD0LIJLgGDTcif3ikqytxSlmFucVvlEFfu+WG8wY502Tg6FP+JcACcruczhIKyfFMPohy&#10;FspNTPMY2DByyLS7ApdYQ5YqsyfPrO0bjLu9TPwN1U4zkdRWJEi8Fkynbpo9YxVHMfESRAtSMdUg&#10;XEi4ceAFJePIPn1oG2emFziCX7j3+YNHL9z24Q/d+dEPuYADmk2tiszGxq321rEsrpno9hlSJ8/a&#10;WtrzkeSuW+7WEFVp0w87WncPjO4/lvxV1XJNj6XKZ96SrUzdDCaHK+jtG1uVWufiybqoX86uPHFO&#10;ysTfv2ZQ2u4ramtRHKjoUkWzu1CrkQdXtvgrBCZ0cppOSa8CS9nmGdHZRPao5UYmnZhtVDIMyVTe&#10;/ulk76FTdbstunWi6KiUczPx7h62DZpWS2hLaYb9Pp1HsIYTyDHdPTML8Zt2X3GFYNRWlsoug5Ss&#10;TZpbRiOh3aP7LhQxbt3S1dEsveMehd3noSKum2LRbJSEBmIX0KHCw1W5RMh0OZUpVWokaqbhgOCV&#10;Y5cSJY/V4IY+ggErftHrsa0Gd0hyvc+lFxo5oZmt6Z34qdS5FTuJZUKA+LZcLGKzOyWEUMVypcDt&#10;U6dt/NG9P8FXZ7FbkrFYrVDoD4bqgIzlZq2YNkDAVQuXLsy4g46Q1UqfltYpmcd2i71agwydJjWL&#10;iBOw7Jdx6UpCA501oxa7Now7HyLd6OhwdDUCCZ1y3+f1rpmY2LltJ8Cor3/tn6YvXBocGDARH2Eh&#10;DUYJeuQppbZHlSozYBaFoyeP/vJXD3/uc58lqu1nP733d7/4uw6IL4102yiTsGJQ8rF+bZBC8tAg&#10;SqHahA6WVhmRHqtw24ysDzoD9h//7J7ZpcVNm7f1hoevuuKGRx5+LJ3M4EdSCLsUdezGlFEXvzhm&#10;K8XrrSi7GpgJ2QJ0IuePhgJBh8uDIIep65tvvvHAvff/xw9+sP/g0YJUM1ocQyPrrty8Y8vmzVfu&#10;2bNuctLX24WHcGHf0be+fe/f/NV/9432jY73Hj9y3OP09A/0U9spdZYiT+MUJTPdJmgx9IF+ZGBl&#10;oPYF1Nwx8ekpK3IAv3wyWOx6/P2LlyLf/+Y9111x82c/8tui0fHu2+/967/+G1vAuz9651VX7YGU&#10;gLeKPCuST2CvK0tmBL5KcAmDC7h0LKKU0dNv+EuJ9f01h+9yXi//gQjZQjXOxFkwdsicJyJn156d&#10;7pDr6//29YnxqZ4wes+h/q7+//Hlv1s7Pmp2C5hoL83MXpxDwtBlMrlZPir9qrLYZ5BHw62YUVFP&#10;40LGy8qfUCk2yfxRA32UCrVcTZuHPEE1zH95OVmQH0SiMpQRE//jy8++9KUv/h091j9966sfuPs6&#10;mwNCsobhSrlYwe9brlcaVGh1lbZSbXTqaBFrsQyacHodjmLkPeysTHhMZBCVQltbGlsPr6UHNZsg&#10;95QSOhN9nimpNawsqnwOI3PWACDJIydPbdjZmVynOffiQnNl2O7fU7DA56h0hcJME5BUYHCy+7qI&#10;Nrj8bakdZkutkO/u7r3x+husog2HFXPoz3/x8w3yjXUy77LoUsySBgU0xwIUoZzMhAvDMAIBzLgY&#10;nAHrM+CqWeyEH6rPvrBxZMupXFc+khwllU+0xvWq49GE1ePvYpVSky2tTiwedXf78bRdXgYqS1uk&#10;FC2dGZe1ucWau1ZLreYL2f7N60smc557q9muZdIwdU02EEcAgqA1aJ0KoY/Rvs/SM3hybnklml47&#10;5Zv0hwyOGkbIVGwmG5vtcpkdGCGZZehrFS0K/LrOBY7UK+Pp9CH3GVB7u1RuJxCDldJyXZ9zmcEA&#10;olqFP3f5nkZdS8WqLKa4KJF5qHHDguPkbyV9GmUY8SEM7xBHKv4zJVJSqNvBBpBGWdLrMwQbGFpF&#10;Exco+lD0FoKGUAONoEeADz1B1akLBkPI5Rvt1Vr1S/MzuZl5Z7VmMttQx9RLEqe2VK51YKQ32Yrp&#10;fvTjH8WisW2bNxkdIvKwUo0IErtIP4MFUCtDzPr61793wwfu7B0eMZtMTz792M6dWyGTJ6KINp30&#10;VzxDykDAwNOkCSDiVCQafbQraOoj0cUCscW5NEKePIDhbDG3WonPLot6iOoKiAvWCmlJVsID681s&#10;LM3sxGXFRMotyouieAl5WSCzM7x240bF2FStUL28/vK7X/vv92ybWhedT/7oez+bHFk31jP+83vu&#10;P/Dmge0bd5AIoK1CE4KpxYqwSRr07JlLCxfn5RI+YOepk8dXlhb6uns55H/4o/+YW5i96qq9XKmi&#10;3R0K9lth63fMyeilUmXxv/3NNwRraMemyVT86F/840/SuvrImkldduaHX/sPp66ze+1YK5+751s/&#10;fevFl2+/8QMsXr/15W+D1x4PBmYWZy0BP4tHndcjBPzWoL9jMetgi7nhkHvMDjvxsgIfr9msJBNX&#10;GROxhBfAwVyOm6ec4CGBRYy/S8kqw5+AwDwD6pnpYlvrMFJRyyljU6h1+nVO7N/xdtnc4yPJoDof&#10;HRJcRtFUMWvxBVmILyM+B+wmnyTdcBvBrQmxHA5GHQEsmVT0wiWHyBytVu/kNZjwGIIarZk8C2tc&#10;c931dkoE5UnuiGhfiSRXE9n9+w/S/Xz+977g8roa6DodSN9oBBui2Ui8JwAFfjF0gbHVlM3u0htA&#10;1jUzOQAwnZC36zdL+wYHB0+cOIH9FY7/8ePHsbwi2Kangqv+5S9/mX/+5h9+/PixJ5587KMf/fDD&#10;D/9ybHRocW7u37/3vePHj37kYx/xBQIsvnkmAccQRgvWzkDXrTXkMklJyjp9rlIFcbnbaGjmKtN6&#10;BzCaNfmsbbDH9vYbf/XJjzc83pxUFp94Tuft/+Teu+6W9HM6dVb7ySucWlrtfKxaymEupOXkVmRc&#10;5jJbOgx9MyU1ueQdzXwsem5lKVOvbtu9+6Nbdo2QvtrKZfsb0d7yXG2BCURvwKZxalY7kgqThMo8&#10;WHOHi65KwdT0dCdbqsH+oYYqE9K3neW4JZ3AShM9fnH+UvzUdPr8+dy5d5eO7jt/ZmahWKsgVRU4&#10;t8wGFlaTY1v6ukZefeWNLdu2rNsw0STfuiXPnDnjC7gElnVJtjJgFQwOskjjZxvF4ux8bmzTzvWT&#10;a++/55tj4712m0k0k8ahcppD9//o8Q/d/ltDE33n3j9yz4//7badWye7+rrCfQf3H3zr7f35Ssnp&#10;d/f1991w/Y0Ou3vfG++89fLblVLdB7jGTLYP4xZ6AsT6NF+IEEmIK+KcNvIMku7DrItun2RjMM+c&#10;VpWqlEyXVhO6WMtncugL8mfv+tjezdsGerrj8UhGStu8ePZ6avBS2ySs6lLRaCaVxqiFS2c1ncQv&#10;SSxQqQBNWF+IrHiCfo4vrcWclgomm83X1SVaHZenqQro2EXTzxKIZToKCYspVysTdusMh+oKc4/L&#10;WNPOJHRekPoWFIa4RJm3k/GGALAK8kfb8dhduVQULqQBT71ebet0CDGA+WO00XJAwkXbmbSOj1SM&#10;7Ms1QlKKXZyxj/W1Ql5ceU76KGTUTM1X65kCmvtJM5eE4GnR62KcbcAkgpKiTZHEhLKUKCRG2UpO&#10;FvIdyBvEmLCnYwrJjhQzbdvI2U2NRomn/JeUmMo0kSk+4zpzU2etW/g9Ys2nimuq1TUttjxT30Cg&#10;vLqUu3gWxWBTr3i96NcNbreKos9gwlbLlWP22IU+H52hpFGSKCU0zCaDN+DHEop0s5BKtaQqii1V&#10;QVIXSSxZbedzzTz/IU8uc2Q++sxTzw0ODq9dCzi+S+dwCVgdRQf2aWwnOC9RBcnoHfE0G2H1FtGF&#10;Gpz2CroSLAptmKmdcjZvtVnVlNkIlKh9VepSNu9A1yJamRJXFHx6nXi1SjI7EurJs+eS6o1oXoTC&#10;Izhhs5REIUfhq+As9WKDGmpFJrNOKkA4hTQNWtDl9FnIGbC4qk318mp6z7bbP/Pf/mBy1zpbu2Yt&#10;lIsr2XJOPeBfY9ZYjyxcEMZDg3aL9fyCeiW5v5jxTm0LeLpJzCR10FXVDPR0PbgwbSg3fV02HnRw&#10;WTwkyZpuLledltrnYtHlzJzUIAWgfd129ZCzzJZAkuCqJzVyt07lqWulsh7Hn8/cjptojxCtN81y&#10;x5rviEQet51hleAXbf06c/+RROdScj4dEz0GYf1I0amqqsqk5y3CS6jX7Eji2u1c/dJsjx+6q1/S&#10;2yw6bWSxsmFwfaC24NTleGPWhHr7ZVNe0D2wpGpUnL8zJK1xLJ9cifp6eqGgVcxyqnGxmq8/c//z&#10;EOC9IUcJcHIofCmHbdMYdruL6Xih2iBnr8+m6nUZM5WOlE2tD+hbDkJG8axZbTwQ6UU7O3qjVyO6&#10;sjMnQm5bUW0lF1JVLbIPoeAgdbxZqUPlZol5YSZFgncX+lWrjeCMciar6gqIrSah52aPx6z3tpty&#10;IbfESEVtDeQNRptcIUmBwAXaLolojHQaUSnoFKPBzPKTIpYpg1MTpD5mwsccYmJsZHLNxNz0pUMH&#10;DiqSVwCxfQMfvPNuBHAHDxw8sP/dffveXllZJhK+Wquxz6+1ZDwJTz73xOkLp//4T/7Q4/WcOHGS&#10;ydwtN98sk+YIGlFWRDVosBQgqXKqKZBvrPmoz9iiNdSlYitVbqSbxpLgNF91/dWxWOrBhx4lL22g&#10;d3jz5i33PXAfk82RkQE41UA4GafjY1hcXsYYNjt78fTJE+8e2L80P3/86MFyKvLyq6/NLKy88957&#10;xApRCt90yy2//4d/9OFPfHrrrqvG129GZcfeDxNvZGV2fnnm+QOv7T9+6NV7H9FOp5kXbrxqV9dE&#10;+I3X3hwfnuDfZG7NtFGhwKm0RtgDbYHTLNzh/rMgpc4J+oK5UzGzY8Gh3STTzqrtkL528K3z7+47&#10;/juf/qNrd93YkFoPP/Tw/Ozsf/vSn2zavNZiZSLZSqey3Mdw1RmFQq1ApsYHgpNBMfJeXhH/5p0V&#10;Jz6KPHYpYCeUpdrlqgc6NEJYroVcaXVhJe4NhGCMEWBDCPNPfvaTxcXViaGp3lD/5Pjan//kvt4x&#10;n9VucbkDBoPj9KWFGlYQ8pn09D/wKxS8eEuDeol+EkUWTCD0lVCj8QgR9FgpkhfcKDDtuQxbZdHF&#10;4cr6Ag8+v3YFdfbs2VmHyb5t/d6jZw7tP77vuluuJsCRZo1FVTKWpI2H5Kw4XojJpdeHBMX1kC7W&#10;lVRek7mt45dn7I0SDou6A9ikTvK5Q+qy582njwecDpM2aTbmMNaqKj6t1qFqWjuWumfYfejkLK3h&#10;aF+9K+h67FeR8NpNFecFo87N88loiEjXJuiXasvn6SKFA6bb2UNHaG4/+enPjo+Oudyeb/3bN6l1&#10;TFals1vNrgpOk9QsggnJLGXT8YQAfKtYZFfBok/piJRW20AfoiHXQOaCmy0uT3td/drwxGmIhq12&#10;tzVX15SkTkgqa8JenbXW6hEtM5fOWjw2zMlIVED8svwhDZpMhVZV9jQbTtQXiQXzcLhkt2O7Ykys&#10;r5JQnfKGBluClfwjk7Hl1quYwETTFZWz/8DSkmh171y7JmiQa80Egwaz0W71eQSbM8lYcSVvMwas&#10;poC6Y0chzv0uqTQlgyGj1WQ0GkmnjTclCHlg4wjqCJictHrQ/5T2UUHns55gkUHfjDQf3BNfLvMM&#10;Gn4lrk55iXEMV0vqBha2SrtSlMv5dlthV2It12sksmuIOzdoqrzfClZKTYQjQxyiqFDgI34ENafj&#10;o4yxr7O5evvHQuZgc6W2vHBWjUPYiPIcr6KZZNJfPvUEj/FvffyjN159dXIlYgs7kdgz1s5LDQKL&#10;O/WSzdRx2sSJNVMP/urZ3XtvGB0KxeLxgweObZra6vP4F+YvtPltkCpCSDK4Zb0PcK9W9DV1dshG&#10;Fk/I093v6e5DmuEI9LlCg15f35S1q9vti8wv0jFxYZLXpCyCW23QgRTx6USClHGmliCIUFPxQTBU&#10;ctsdyVgExT5Gag5Ti985NjU1uWHSbPE88/zrBF7eeOsHg32D5y/MRFZT1UoNJmSlUJybnjl18hTD&#10;kYuXpi/Ozl6YnRlZu6ZYqx048OLrrz68ceN4qZycWNO/YeNwTlpdWpnB2mBjVK3XAL0P+611OaoS&#10;LTv23OEEPpE9ZQk2RvbcBFGsR18cCGg3TY2Q04ejMjTSv+uGG+nJ9SYz9MGNE70erkd/11e+/Z8V&#10;g2Foy0ZJS+K5vs47Lwo4vOg8KqitSAvF5EN0m7K71iMMJeZLDRsR6+HlEQ52MkYKzMovM0RRRHQI&#10;vlGCbBTUlrZVgY5hDLIfxWNs10CVRhsleO32YmP+0vTZ9EpuZkE/d6qWT1bBAtksLR5rWWNuGxH/&#10;sbAHRlnFFy50CQ4nQSxMha18TIzQ9BbAP+CGNMV4NXHJTJgiJkdFFq6fnVvd/+5RnVm8/pZbwfJw&#10;MIg+F8lltHwMCgiLkCtg1xrE/SVX0/xaP/zPhwrFUv/EIAvxhchil7tHFMTfMMNCWIf9l55qYWGB&#10;2oO/2FYxFPvqV7+KPPs3z7/gvr79zj4gips2b9y8cf2J40efeeapT3z8Yzd94EbaVxJZUGE0Ksyw&#10;MeopDS6RohIxAIW00yaYXYyXTNqGDTod3oC+0XX/8u2H12/Z2JSPqtvP7JiSZV0pL/c98WLjts98&#10;wSiE+DyEZlT75x/wAqdBRY6IRGWwGq2eok+lXNLZsh1oS71z5vyFH//quTePnrvppmsmw4NhjcXe&#10;lNwNpzpQne1ZWLLJkUhqyMa72U60eSYsVXVMXbdvaYecGWEx31rWGJyBPkSROBba+ZX6uZP6heWX&#10;n33xwdf3r9l74103fH7nmqsHRrYP9K3fEh6aP3748aPPmUe9lUhm38vvfuzjv8Of6cEHHvr0Zz8j&#10;2gX68sWZi329/YKbOBOVnJJM5kBVJ6hVWZcmFXA6//2+lzbuuba/OyQViCV5ZN26CRTx0WjytRfe&#10;dQhdV19zrZQt3nvf9+/64HW2ZnXH3mtHpjbtuvI6oobfP3vmW9//Nn7Kvr6Bof7hLZu3jo+tWbi0&#10;/NOf/jiTy42Pj0GKJHYI1Y4aoCpdh7Ydy0CmJitWnW9W1AYjArZ8tbi0sFBOZf2CdTjUF7KPtxdS&#10;jVjx5quuHxkcJGjLaEeda9E6iZnSVbVqt8p8aX46K1ctA6Gm11F32ZL65nI5pzLiqu2QvsUhXkH4&#10;4rYZXXaLm8mmjRtF2ft31ASPLl+cHTgeVVPXKMwNQ9NmqftFrcfVFPSsYqjVVucX8efoHEiKdfBu&#10;+GIsTZ4aS6yR0/H8oMHQaazq1qXIHDE7VBlWuZNdiXj8btZV3Oo4QpBoJ7x2TnkRIf/0UgVE5MSg&#10;xBClrXU28XoYU+WSIXp2ak23Slusq3JtrVRTpRutTKOWVLfz+QyvwJlgcICwCwUWoAZoRhKSXKnT&#10;2vA313iDjVwgRRo8/7mea9WzrXq6JmG+bxfRURX1SUmH36vQMmSb1rxsr0IHbpZrkhrrprZGKk3s&#10;4qkix0CoTzFtN5i5GKp6ddGqL1qMkmgoW3WYqySaMWzQQK7YtFEotTuAIwPM0k3Q3LXkUJiJTLQQ&#10;QF+yiDqzQ0QWqLX7ZYfv2w89uunW2039wyVtBy5DFRgQ9XUddpOWpghjAgR+Jp40V9npFa4zV3cI&#10;pBK+E6XeRHyYyVgdim8QQSqlBoC0QiYThqjOuFmrJfiLayOzshqwOH2ivWGkwavUE5U+JLRakPqm&#10;jKDHi8xdrEllGyvRZqdghz6F6AFaPGc0j1wLmhYpAO4t2/ds3bFn3brryxZ1R1/OnjwRLrXdZq8v&#10;NFEpaX/x8K9yuuruW2/Knjk198rrYU07rm8fqzZ3X3mbXSYtqhUzNckPu93s+umxWafHFWDSUswc&#10;PXHmhQNnTyXaplDXxo19PUNBJs5rC2+12q6kDs8eajtZHZOBt1TNtlwbnDSZLhcpdrDNCjUWgLaq&#10;7Mi07fGWGK+Y5lfkWEx3dqZ0qc3TOTHYk1zXX3HW+3TITU3TOVgXcHjULpgLFmdZf2LW6rfGvX1N&#10;LbBY9cVT+aBtuNu2YpBWRZ3HWlpyake+W3AsVzJ/PmhzGk0ZbcKSPmAXgiXXRLSxJOtXtQX98vEF&#10;UacODLsTxkba6Cjr/KsLCagLBNeWcJK5/WG7uprPlBfODAdsWe+moso4WDup61mb1bjM8dMDLkOm&#10;LTJy0BcjLou+YfYlswx/G8iSVlcA1S6xohQZL/p9O/Zu6Rvq52T/1UPPMJ62G3R1v8/OgAUKPAFo&#10;bWuv3wOpJr6wUhd8JcHkkCVCqGireQE9NjtUzGa1ms/lBPQpzCZ5UjQaa82lIC6YWaOfbdR9Hvea&#10;8fGtW7YsMWb7znctRmFkaGJocHjH1p3bdmybmpz0+n2MCc+eO/fI47965pnnU+lMsNt714fu8rg8&#10;5A4TQv97X/hdYohlVT1XTYMMbGoQHJmUBYfytzL9ZqgNTxFGMzrzFlgLhqSaMssulMlDw+Ojo1P3&#10;/MfPKN7Xr193043XP//S013dIY/dgUXnlTfe/M73/2N2fh4/NX8i2HcbNqyfnJjYvmXTlu2b915x&#10;5fbdV+3ee9WOHTsn104Q3lUolZod3dxK7JV97/zy0Uee/fmDh/a/ue/dt8gy37R398bNmz9004f7&#10;ZWt8KZI3tiIyBJfW5JpJp0jFyVSWnkJLL4h9yAgcRwGygmAgysKKz03Q0gM0LawfIHMIqqRaevX1&#10;Q7PHUn/5pb8d658opAtf/buvDQ8O/tanf0ugzSXkh3ANlYaguf3792/fvh0gDRAL1lb8Qr9uqP6X&#10;UsDL/D5ls/BfJL/L4HNqCCxD6B+lejKWmHP5BlFWm9g6ayWSJKY2bkitlh649/ENkxsmhsbcDtc3&#10;fvC3115/HZhHg9UZCAzGsrlL0zMcsaQM6tFEKxU2JyesIRODaTAANF0UOJTaxNCWm6WOwt7nhLsc&#10;XcX25fJ2HGdaPpFbnV999blXb7z6Bn7al994fmLrhDPoZNmqjLVqyH1q5VrFaDOV6xLgVHbsMjR1&#10;nIT4n4zcusSVwEJv01nxUucyx5kpmeBM5foqyd6ffO+ezZs1Tv/pUmmumR+1NG9zdSJVcyduzbfc&#10;jl7PrhcfPImwwDfuc41M/vLFx3btHSzWqQv5+pRHro4B2RWk8itGMz/61+9eu+sKTzj8k3t/hr3N&#10;YXeM4y+3WlC25av5Gkm/qgq5qP/6jX+7eGT2+JFjb73+zvr1E719PaheEeBSWF9+ZdRWQyBQqtgr&#10;B1HlebvG8iZttH/XmbnodussIjuDsHVpLu3yNJ2IGpvN2Oo85ACyCpW8APIwMN8qEnQISxofavzU&#10;ylJ2xTDenxdJebQbpHavTZRrWat/gHvBZKOHazo6cKQMZxZT75cqo+v3KJb+VsMhqa06Vx0LGs0m&#10;rgGzCvS3SVOMLB/vdFbhEfrz9mDLzdbGbYRyXbFrO5Z2zd/RuSotX05rjbWTAb2EYxnxnErlbKpI&#10;+dVnyk3CnkwqIg0jiBa0qqpWU9d3CrXi0tJCYmFBV65Yqw1npWXNlo3JQq50qV6IQBDSGMwdg7UO&#10;055aAOuYumxSpa2qNCs7ucMCTa6jCqEPb6qcMmAhU7NlKjt88tDIgLa9emkmupok16rEnW1zvHv0&#10;GILl7Rs3gwE3q3XpVgG4sdEaWE0UeA+tBKqzDzHSNdiyhfZzL791wzXbJ8YmVxYS2USBYZU/IBbK&#10;8dVElPtKa8RGjgJRW1NZpI6ppjFD9OsIIiwTRuQ1IIFATfX2DVqbH3iuy3l2+rzD42K1qaTmKple&#10;4IZNHvY5TXKkYnW5heKGQTOI1EqpgA8Jm4hbtBYqRDGUPRyC4V62DcMTGz77mT/466989bU33rr9&#10;7rvZDTz91JNXbNkkCJafP/TA0889d/1N12OPf/f4kaOnT01u30IToFPntm3sZlFTrRVqzXylnsGt&#10;5fJYHB4l8ww5mZoyS1XPlmYmtuy0OYe1jVKjdN4z6Nd3TxBSIhQXVaHeqqerIyjDrm4/X1u0WY3Z&#10;XUbGbbLdU7C4kunKB266DbVUJBo7f/7ianRVNFlMrOnYz/Jkk/UMDFAJDwcqwBKzY9JzoQmopi6H&#10;1/EqqRF1K4MBtvm8/m22ufVcLs8nxcBfKlZZ8Q/n1HwcZcFcUldS2qpdbvWAU/OL4fHBDZ6eoNPj&#10;721L2XRmbsWjs7ktAMw0WZMOXxbTKUGtFZvqc6ZxCXGt1RJuVVrMZ0slJ1t94qT1LWiU7XZqcX4B&#10;tQWk4p/d9/BqqnjH3R9ft3nridOnE7kU7TMIDYyo0A31rGAbDbRX2IlXFqMWkric7qOHZ8fXDQd6&#10;A9xAYMCOnzs2NbSBJe1v6JHQFJCKcfToUSrLXC7HxO1rX/sazdVvbqvQDR49fmw1FnW7nGvXjvX3&#10;9Qb8fiQhoVCgWquglzLqxXw2x+fMMAPGSQteixZ+TRxnp9tpbehLaC51TffyTGRs7bDW4vr5Iy/d&#10;dNvee+751Mfu8gUJ0NVqDk4nK6ptG7d+Dk2RVV+OnItpa9ftvABzWBMeKntGUoau5abUSFpqiu/w&#10;QiTzg8ffePHIXHAg8Nsf/+hGf2+g1PRXmwc3XTq5JTY9mKy1cCvH1F2etDtY14C14atJq2XNnsJt&#10;Xuve/acaVlP/1oFQQDunrxzLrbwvJYgE3PDM2/WBNR/4uz/7xuY1m6FH5WvEnNW6wrh6Q1s2fSCk&#10;W7v/l6cvnEqM7r5uzRU3LZ8/nn7jyevu+FheZ+MPro6/Y+/tq7S7jS2zSl5NSis1k0et8fCYrybe&#10;H9nS+9Z757asv6anb+v7By4UDp3qsgxNn2ksxxpf/L3Pchb+/IUnJ0aDE81518CUZvCKtt4Fn8pp&#10;92yY2rB3546LZ08989QTK7FVgyAEu32jG4d2Xrl7YXH5uedeZuLtcrjMHAHcmzprUy3mczNWxM+a&#10;lqWDc6GYj67U0+Ve73h3eLPNNqUX1ph0bpC0cUly9oUFj3u5lqubjUBFdSBpUPxIzfz7R5phG1le&#10;ot6B3rsiN9bIlsAsoCd1hWZXJ4p+XUbK29wOZbLM0Eml8PRg8JXSCYRJIY+jtbZf1eNGEJCMxHSV&#10;Rq8JSJAGQ6RNrSqsLqmlfLt3I/BMbbWJm8rQkopZytFo2CRAS4NH3NAa3XTTjfbquemg1YnuIFHO&#10;+cJBChhiLAvVsiEAudhIwnx/sb50+P3mZH+mB3eHzsLuENtpPVk+9l5j7WbCETJqrGVYQqG+cIar&#10;jBVtNVaqxAqs25pkgBBBqdIhUqILQaPVkRrqcktPDDKKqlJjtV1P0JyQg9sA3VlpVcvqajEZmc8l&#10;lur1TKWYbJWKsezyheRs0dSsC6RIsMox6jqwnHp09qHcTNp2iWpby9gPzA6CYzPiuVYbBAtSvAan&#10;ElO/y8oeikfGO5xGslZJrKwgJrGINZh+gqPI5scRLIreIohaiwUfRzYTE826PTvAUXaKxVIdf0qZ&#10;TCs9gTrEHuVBkHu8pJZcrvc6xdRiqM+LsJnvyULlxxw+zdxdLboCUgd1obtgSuvLNTldR0HeKHdg&#10;npLPWbFppFTW0tI12P6rmgWpWGHt6TI39Q0bcZCphL1QlDM5NpZtv9PsNndsYokBhdqqxt+n9oYt&#10;PdYmiSqmdrlcyiatZx9fPPX2mZmZtMNztF69GIucevfN+PSFDeu3furjf+C3uF95/Efvvv7UKKO2&#10;liWTUY/suUq2Gx3Noh9aBomSLnPEYrj3vQMHOvKhi+ax6pqb1w+s32PyOBND9cdDlVOxBX+8eA4C&#10;G3iWctna6NjhiFabsgnWpDHX1JUbKiah4glr+KW46fh8Y6GuOpIrpiVNbRkGUk8uUDFvSf62Ixu0&#10;FAB/wQVVazPqmmSW9NqcZOmUTboGk7BOxVY2GZdXo8F2PYR1qUX8Hdalqk50VnXI69vlVtd7qtWq&#10;dOoTGwIBleRpNAXZnTWOZ9UGvyBpCnFNRYONzhWu2oLqbFanKQ/XUw2LIe1wGuajhkxNMxU0dZWi&#10;1cxpTSW2ORS2OwXJrjq/PM8qsstRCRqTmUK+ag1w+Nepx2sqva0HiQga9sRsrBLPt4wtW5dLBzTQ&#10;RsoAK22ivYmaN8ycm+0KdIe7B/HDNfRC2eyN5aruvmC0XCIQrY4pY3Faf/6sKZ4JLJ6H1lvxuJKi&#10;EymD0e1wlyTb4hLu7bpHSOtBtjWaYrOmJaKbRxVWE2xCOzH34+NTm7Zc+e7BUy+9+BScLtKbm+D7&#10;3a5AMAhtYtumrTdee8PtN99y7Z4rx8eHtLJu7tTC60/uo60KD4XKulxGHS124uyzeUSpJllxMERX&#10;dGcK1JMKnrcDcRaCeFNHQfopg1CcOC3cH3Z5w46RZ59/mKXtxMD4RO/aH/7LPS2H+PLbr7/29ov/&#10;8Pd/ecu1u3ZtmhrvG/T7eswGh87iJIWVxW++3D55bimaSB04dPbQoWP79+1769VXTx8/9v6xI1R3&#10;V12z54Of+NRNN9y1+a67x7btGgdchejLblTvm7e+sDR36NKvVg9945+/4Q+gREbzfdl7xEhWYSle&#10;ribAK6v0raZGVJmtdbO94TRXnWInbG4GC0ut137xjljy/I/f/4rNLJx5/91Hnrj/hluvv/7G22E2&#10;aDVA2JUwPRARdrfn1TdeI/AX/t5jjzx1zTVXU2x2MBmrC8VOLKVaSKpn0qqFy38vZtpR+CwYn5Sm&#10;C+wWPioNnF1WCiB7KLYUZLpawaASCphYWjwJ+kYIuinUylqeSmMZ9be5PTDhcXVpHvz5T9ZPbFkz&#10;sDkTV186szi1ZtCoS6nVyyGXAYjtzEoingXPPFTTB2VNnrOCWoocQkFttWkDbJQUl6umLbXjTV0a&#10;lQPLCz6fNjPuTp1/k48oHyvlliocJLde91vJ+vQjTz90zVV7i7k8NNhiSeLMarZqyeUFdb4UBNrK&#10;wq4i4ZutFxspqWLUW+wkCCtzcS0RH7LO7JUaHYuvoDPLpqbJkt+4caDcNlVVwy77pL6QtknH53s8&#10;TZhUTWRkRZNO9IX23PPwmxuvr4V6DkuLpeS+vuDwqK490DAud0wzfF/GvOnM67NnD1340pd/a2Lb&#10;BPC5ex7+2foNO1yOrosXZy8una/q0x0hJ6vSRrrlmjZ6cvrGreMENB8+NbdcUG3ac1MF+PjikrbZ&#10;9uMurpmqhabGXK9kYqn4sKn/zrr22GjhMS+HYv7KdnjYUlluJhbNVoeosbdKmu/8w79jq+11u+yi&#10;XoZVS6ensosldqGEaqXyM9MesUsTHNbWdf2lsqgvVPymDB5zz4hWQAZmb7WdkXznvYsXyUzcvaZ3&#10;QN80t1NqNNzmXMGQbcHqoLrVgF6zVjU2uAkuMdBYzJrm87TGVcAKVl1WA91VUePiZmaawjKq4RTm&#10;1RV1Oi1KVVetQfS7LpVppOLUV6paSU4m9Rh0G42hitaczFQXVtu5YtDj6x8cMfsDLY+n7HaVfd5a&#10;V9Dk9uhtpHDVi5GIKpm0FgpCCeEQ0b1l9h9Q+BJ6K2QqTFpItIBJU0WrmROqq3U9M8FGs1XKG4Eo&#10;uwvnl5sR8/OH59878u4/3337pMFX9YcSQtUmZqqxc8QYa5omlyN86fwcyd3solhxwrHrDdmPvfti&#10;Z0Vev3l9qDvwzft/WjC4hMBmnTDiEoLaYlSTPOBqHCu0c+pW3KQuCJqaQHRSU8uVZG1b7R2bW+9y&#10;m/w1YTIL39np5yyNL85223Fz1ATBKIHntZiz7GY9dpPFr6+aq8tFfals1dSYqepY0vECaOxGHfSq&#10;UiVZcFuc85fmsc1PjW+6+P5MbG6VM2BqYvTt994eu2ZXtll1dwWGxgZp4WBcBeyObWsnVcWynC0a&#10;fd3tvjV1RyBnNBUNhoZglQ02ld6l07pMOoeqxexZaurlQhMGfl2nj9RUs5KmnEjFhrzg+aQcfpZS&#10;td9DjG+zLVgkciQdISlTtxFnjqy1U9OaWzY5pS4sD7rEPptt+cipZ3/ywohHCNtNudSlVitSri9S&#10;ZNgQKnKMNsrMsCgrSF5l1UYFqKPSQZ5H+jJzFDRUEN/r1UKtWqw3BJ9fYg1rFoskGlsg26vdCvLA&#10;5KHuaanyUKmNWkmvjlk6Sbu6rN9gsA85zP4Lx08Nd4cUPqhCw2AryvhXAeg4GlWBXT8JrjZHyemb&#10;r9ZS9YbawN1tq8iCWugZU/ccfO/kMy+9smbDxF23X+NBlUYgTbuFDitZl1Mt1XhrJUNuZ8fdLmtK&#10;YjPvbtmcwbbQXbL5zr5x9C6bp97XN3NhMbIcq0rlxdXZiYHJ39xcAZMAv7pv3z5WWN/+9rcJGPzN&#10;bRWZ16+8+pg74Dx2+vzAEH3VgK1dsaoLs/NHHH2uoqiWdCgqq9qOTVV3amUBBJVaWI0Vj0i6iCPs&#10;q2qs1tKwp2bO6w61B2TZN7b/ePuGK+/SNV5qll+99QZWpvlEYf23f5i65a7PMZYX64sr5w+4Bnq0&#10;X/747ZZU5ZGHnn5j4f1ot3UmqLdU7AvR4i8ff/2ZJ/aNuBxfuvOGD+7Y6PG0V4xLy0Ol2BZ1wSfl&#10;LJ1oOl1OFN2iaLZT+FdFJNllPCFuvWn0SsMN588v1gr1rZs2QZggt/jShfnh3k2apve+nz35e7/3&#10;J1fs3cOO4dz0uW986+s/uu/Hz7zwNHfu/MLM2rXjoa7A1Ia1wyPje6++1qqv//Bf/nzLns19aycY&#10;SzRyMdTEZhupu5AgdLDmM6txL+pXgp5cZpVgXLl0sbi46vWwV+zedsU24ue+/+0fMmb+7S9+0ehw&#10;PPPK84vz739gx0R84XzfjmuY6NCpcUlfdgcA4TRNTU3s3LG7WCq9+MIr+/a94fN6+noHxscn1q2b&#10;Qtz5rW9/Bwb+8PAQWg22Z36XeWZ+mvSi1UQ6V5D8/m63q8vBsN3oM+scGgZFiq1IRVjlUnQBeJ23&#10;26t4Zbmp6PGbteXZOZ8noEMsjolL6TpIlm90CiVcD5kW3SJyeCOx20iJ3J5AXlXDKFVR1iMyjnB1&#10;qbbGG+4xOmJOM/sQKm+DVcjkyA7AbauzmiyJlUhqJTrSO1CDHQqLlhofepdUjMRW9CbD3PIC2xog&#10;mIxmJLli9XjJaIxlstFE0mSxejx++iATyPhU1u3wkLsFdF8VTcv5kjDU07a6EPBhBqvIJSmVEiht&#10;uvuVYOSyhJimXIIriBCqgjo5l0zB9UJ6R1TGZe4yghXEDcoQhq1OAydcvSLVKzWG/4yeEBtBAEVw&#10;VW5i8FRlpHo0ayzJPp2IEjdpbFs9TnKHUgvLwFksuIzxiTOkYTbssjp6HWVDavb8idqlmXBBCpUr&#10;znLJq5bdnYajkHalUsFiLSx1fCz2ShVro+VAwsTZRFulVReZNSGawfqPwEIpMS/bz+W2saMvZYtL&#10;8yvDw2M43MpSme+tI9V1vHSk2xN8XGeQrLj2C7mcWW/M5cpOT5CoCBX6Fr5huZ3KZ2wBD8gQUqeQ&#10;QzsL2LOyRNBWmaibDJkWe07CAKRmruR0epj3oeSn2C3XZVLVEWkBl04morxXmMRUOgIVzPBScD+Y&#10;jC5MWJq2qVFSrcyunjp25o3X3nn1jXdOnT6fr1UMQnC8e/O4ZzxoDl6x5+qJLdt33XbDmh2TCKfe&#10;P/bOUy+dNJakYZKhLZ1DiQXfrk0tG+MJ2dTQ6NsiXahfNEdnyhtH+u/a6N0zzLJ0tqQ+JqtiHVMq&#10;mc+XS2JvoMU0j5G4rlOztMsOdd5Yjdo6Obu+3GJQml2WF4wHz4UMS7Hb/OdD7tTExOYtgmaPO98b&#10;bvc4qmtbadvKQqowbesalC1bs6q+aLNuDnrydXum6FAh+TByuwNyc7dkfWIuJi+vaGZOhHNnHen3&#10;pNnns5E3I+nFk7HG7JmjV68b6/W6+QKY9ZuQ6vIFUWa7xJV6++h8fCmz2tU/3tIFNGaXkpVibGfi&#10;ks/sH/Cbs/FzKROXb7OXdFk7AnfR3tYemevYzKY1sXfH+tZlW5Z8bImUbKPOhMACtDd7EmJhodcQ&#10;qGK2iQbRgs6UCb/I8r7eTMQTPPkGnRbBst9HQmmNsDGYVngRaqmcraX2GIVGicfDae8JdnzWPGsw&#10;t70YK0qLMVgXLtFoTOTNPlfea0/FMrpsTYGQ1xlbVJqNCmcFCyV8taDD8QYXpRIz8Ik1o3093XaH&#10;PRKLojV//InH9731Vjqd4igDWYfHCRHDr55++Kf3/HR1MfFbv/UJfyjQUNWb+lq5nW928FwocnTK&#10;bwUvp6RFKn//2iD0a8i3gqZQIlwupyJd3sewDTGbhG0bdj78i0dGBke6gl3bd+964P77/D7v733x&#10;i7R2XKP733nn5Ikzb7z+1nPcY8++8Oqb+w7vezlXlBK5PJAGt9s+Mdw3MtR13Q3X7N659dobroNm&#10;BC5CBE2KKR9beqfJNIQHC+Fb/tGD+XPxw9VV7c7Q3Xff/Wun02WN0/8bJsF/yZ+XKgBdLc4gi8Xc&#10;lOvlSum73/3Onr1XfPjujxmMwlMvPPzOsdd3X7N9auN6RJd0QLBf8FU0VExXkERqjxw6sm5yCofP&#10;a6+/unPXdjMrSnW93CllaykAnYQQwlPFjcYJjbsBNQFGbObICkmC/dTlAAbOV8WGywfGAKxTpUI9&#10;f+Gk0+12e8JY3+CSEOKnCPp+veSS1d2BLlydv/j5r2645saNWza//Nqz3QNuwU7xhJ0GPqQ1GOhh&#10;8z07e4ngRK+fqFFkAqCmTUC9cdUrEWIc66piqZMElUHVpXyFsJWaHGk6fcNENsTypdWDbx/5i//2&#10;d6jH73/6x1Y3WyJPU5H5EAaB8o8nirW3ETkNJ2EZBS9oNLU6mckYCHVD4sWZSFelaNGULGFVZLlt&#10;NTesZgo4q96IUPwX993H+b52+yThA4l23VWK+rXdYJgA+quFqsPnxD01c+TwleMDEzb3sSf3VQJ4&#10;5YZKlWlunti09affPnrD3jt+6xN32Z1iOlPnjHzsmV/u3X3l7IWZf/6nfyyUM794+JGpjUMgnKwm&#10;MZ8qkrSGE4/lw3tHT9Hy9XYH/+lrf3dk/8E3Xzk22E+gnP2b3/xO0GOQ4jNPP33IPzj56NP3P/nw&#10;/hNHF/efigSHA48+eP/b9z9y4eypkcGBJ5996tDRM2aRr6TT5fG6rKxQ1MRhodB2u02VQmTpwrm+&#10;yY1lgll1FquBdsweI6LNGrB4AvFGnmUylN9SJTU+0Ocm8ioWbxcybpXGVK4KsxGPxOdkQ5cOe5Cv&#10;ifE+HH2qVU3YDaGCHU1+KSaXyg4Tcz96c0OWC4gT1WBgZei32BmdVls4MMp5CQ5QB2GYv7fXFQ4J&#10;lF8Gg1RvzqfiTYuRk8QS9Kmt5iop9cS7QX5S5POKvhd6sRrulsPucXt4I3hg0bgW8oVSvsDCnb1G&#10;YzFXnlvOTs+U5hZJUtcmCwRnaXJlt2yw1zWkT0pYbshS1Dseuv+Jx5549ebbr+gN9RTyedFjaqpA&#10;OBq0+BaQ1Jis+B5tVsOlcyf9NnsdLHFHi7AKOv8bb5+lkBgeW3fdnmsPvPayqprq9XNzkUMhCp7u&#10;itarAF4qLUmC31QtFSvIVeD9oMPAL8TVh7GsLhvZQVebeU/Qli+nDh8/5PZ5i0Xp6JH3X372Fb/b&#10;Z2Rxj3Kt2oour8zMzwBfQLka7urP5wgQrM9dmkFCWEdBScx1pnj25Pkz75/pDoT/5E9//z++/63z&#10;546HHLYJtz8/v8zF4TIZ2xVGmrzSWsEKtsxKZHBb1JdaFalWUO5l9rlwUszaAs8prR2yNm4A8Hut&#10;UoJYarux2iyx3QfwyN6pv3/kMixdIMFLtBHuJcJyVk4wglgwTxNHRiiv2YD0xUH2eqsFAhFleM/A&#10;wJXX7WL95PJ5u/sGyVQHMukyONA/w0inVGoqjJOitlgjfblextWTRlmgz66o8jF1YbWdjUALMzfy&#10;AYG0arVFLgvNsrleqGtCJEoAWZSbXJJ2lcrWaJHhy29YX2vwYDKgIXGmYDVoI0sLBIegVyw0QRo3&#10;OSFU5Wq7DLkYzUS1VpXqtTKnIMs0itWlhYjfGyItuVFvPfTLh9NS8aZbb2aRyN+XQUxMwQigBf+g&#10;sqn1nkzO1NK7qx2HWhutlciRN3AMaVRZi+q9dw/3D42VtLXDh47yEb367FswiedWLnT7+wgv+w2m&#10;KSxVd9xxxwc/+EG6rN/srcLM/P3v/MDl758cm6yn8mMh/2Cwu9aEg4aTBmWJxaWBPC2wY+Bn0mnz&#10;Bn0Rhwc2ikxMPzV4jVn2WFR4rprEMixkFv3D4sKsLT5tvXKP8YlH/urzn+51e+bkav3FfaRbDF2z&#10;91YcK8tzs6NjYyomYH9/4+7N7nA6Ez84nd135NgLx/effeLU6y8dNHX0H7/tmrs/eJ0Y0pSc2aQ3&#10;IQ1KUn9xQT0dL2WWKwXOBY8D+61B1tearbILKvWq0yJNbHDfLhYdxw6+v3P9trDPOzs9Ldc0myau&#10;rpRMjzz80u/+7p/iXYlF49/45r9emruw5+orfuf3P3vnB2/Zc83OuYXzjz32y5Gh7v7BHn/XUKNS&#10;3v/E948ff3n3p+9Q+awOLPP478ObNEanWtfGciFrjGYe9MSiI+DNGax6n7cXxlsr9/ijv8iXi2u2&#10;7LZ1j9z+kc9edd2VotV8dmbu6ecf+8off3jl3Nuu3h5L9wAOYGWXStOh4LAha7HkVbzYI0Oje3bv&#10;hYfw9NNPvvnGW+Qj+b3+4aGB3Tt3Hj929J133sZUSNNFfW51uhLJQlfPoNfTo9OJJj0jV6deQ8Nm&#10;5idTcKGXb9X5hdnf/ePfWbd5UnSbK7UiBqdYZJF6ydEzDLCbVbaSLN8Ee0DcbIkHPpFPgfql20Pb&#10;lUtlvKLV3tLR5pOalInEsCu5B3qxo8VMPMUQBdnjN3H4ovwpVSQWbqV6JVsu+bq7TEjRcPS2weDV&#10;i4VcJLrSPzSEfom874vzF8wKZUpuGG1VDnA4oKKdp8vh9hL0xibGpBVy6RydFXlR5Fg1lldhmZgH&#10;unO0RTIGWMYkciGT6PX4yxY77V+FY1IqE6BbzRfxwxdyhZVIxOnzoMhtKlPwy/NvpRcB8oHWnK+t&#10;WVHMyG0UekpAlKJ9oroCH8swVmc1iGatwt+rVhkLMTZRkGC1cpVukwqBXowVFDqQYr1KmiULEcFn&#10;7R3ss5nNuVQ6Eo3MLM1PL8/Nz89G5ufTyyvJpcjq/HJkcSGOUTAWy8aiJJl3ykUKEAfbH1WHET1f&#10;Fh8jqSnYYlHbs6F6//DJ5558eef2HYQe1vLlc0fPjYWHLB1O4caFc5f8oGkg6OdR6Imp1WSqCsDV&#10;oWIZ1TbJUi2eTF5YWbR3B9DKK6iyej0Yu8zAsNkqKJi5Oax6u0ojpkp5BJZ93WRUMUJW67B310S7&#10;k2KRmCvC3gP+ACMRA8wzWSO0PZGl7P63T5w9vQC6/+KpOTz7g73j111/8x/8wX+78+6Pbb39Qzuv&#10;vHXN0Ma+wZGR7hGLw8rFXGpK52cOP3Tft44feHbqzr/2aNru8opoqBxbuGAcGLB1DWvw6GEcwLii&#10;1dvb9aNHamv6w2OeXKazstC+0GhHSBuR2oRQtrdaXAkVlzPaG0hBBv4vk2+L3X7s3PlUrUMgmuDp&#10;j8cH2+7AR28cGbUXuBctPsEtthBcU7lhexY12YYstA1DDlf/+VNvXzjy/JaB3gA4LyurxlKqom6Z&#10;/RKYCZ3G7O0OhcbdRseQ3ec2GO02h9A9rOudIr76UiH7yT1bMu+/CzPTFOjToBJuNtSplVan2vQS&#10;7dD85r9/O5mODA1uaDSsJKaVNRm1yVYpB4sFDekDQYBQTrUgSOECPm1DUZc5c66u8+/YO64diL5t&#10;7t6dAX69dIGTjUDFilRNxFPA+kDtYaRjuMyVwKKIlKayVCPvhYFBX28P/HGcaIV8spsRV70km0mf&#10;xgihhhzcKiLkoZfR1OS6xHhDNBhDXqvY58IVRj7B2dOOdt3Q688yhNFY8fKlwQImEwQ8KJC/DnFE&#10;pTocEhAgzWJNlhSdHiqiRt5lY6BkxBS0bfs2KOHd3T1Li8uvvPIqf/06jskkGj/ywY/eeO1NykiP&#10;9knolFX5YiPXVkM1uxx7JRNUhpGCYwoloNJhXFayXR6AKIotcCkKoYwK/vJEEPkqXOrOwODQP/7j&#10;P06MjXX1hK/auXd8bBiA4QtvvPSdf/8eloBgsKt3cHjvNddfdf0NH/zIHXfcet3W7dvXTE2OjWIy&#10;DYT9Dp/bUi4kpUJKkbgYMEQ0cU3AXuA1IZhS//9j7D+g3Ljv628YwACDqegdWGzvhdxl701UoapV&#10;LZfYlq3EseMUO05x4iSO01zi2LJlW5ZtybIlq1dTpCRSEnsnl8sltzdgF723wcxggOfOKv/3vOd5&#10;znmfV+GRFZEidwHM7/ct934u9LVosWRD4sl3s+Hsodps712bd+/eDdeT2gH+P0gSqBo/ku3heUGT&#10;AJsKfoPx69eeeOLnDz304M4tO0tS6YWDvz999f3b7t/n7/QIOmjcq0WlCLlACVLyWhpYSBw+kHdy&#10;DB8I+K6OXUaYsKPJmpOThRqWD1XYxlVt36rWToV/Qu+oulxgVFJp71iB6+D3hq8JJyY4E5A4IXNd&#10;KZ47/QHHWdubh5Q6Tj+8tGp4Oh7kjxpVfDDwvnZ3dp84dhrmus6uLjTsb7/z+tp1vQ1ovyFoRskI&#10;yxDNtzc1lwpZo0bkIBGSAETDZWuH90UlwiHTQZMp19N1QsAKC1MqvKKMjsfEnpCNy7PxD4+c/vxn&#10;/iTgbTp34dwv33jizvvugkcTyYXoKnHnYcEF7RAi0aDPxEAOIQmLyyuxTBoePzxskBPhNVVBgfCM&#10;oUpEkjustGamhHaAJoyipC8V1/X3dAx1alzWspmqOhDQfkaR7bTRo9cKxkbKptMPezeeeHkJ8Lj2&#10;QV3v2sizf0i1+tcytN1oRK6e4VP3/9mmDR2QTV+8eP2pXz/X2dP89G+fuvPWO1976ZX9e/d8+o8e&#10;fPPQ7ylGPzgwsLK4oqsRN67e8Pla8hX5w9Pn7rjjllPHjmCL8f1//+e5qcsT43GzxfT88y+uHQh4&#10;LPw770wduO/utSPBnRu7jr13rWvTLaQF0wti+6b1E8c/TKYzg5vWnR8/t3/fbjD1MYq18gxj5TF/&#10;BwWcqAvF+DyC4K2dAxLjoUw+Vfdfr0dCSalOj4Un51YmaZMOI3vot42kwrBgziPWFrMKXBsSQvgK&#10;OQTHR5AlZwUkHskKdREXHMi6eRhpcNnryIDLU0dbNhcywMoHTK+RKusQ/bj6AcMSibUYzTYoXFiH&#10;y+h0GixWMH7LDehA9SSHkZOD9NlJqwVKfMzYRVQtqzlx6nhEnTyofb1CGKpa+PCRTA9XjlEPsoTT&#10;wjnsVrcb61lwsb0Or8fnagK5K4gJiQ9CYgPDIkw0nSvEs/kKKE2SMhfKff+xZy5fnnjgQBsq2Abi&#10;p/RiOTMHNHdFb4YcMpbMGBjwdI3VcpoHTR8OQIXMFUq0lSZNBq3Fd+jIhw6zv7+te9vw0OmjLxcL&#10;84hNqpF8QeOW6VYHri7KhIQbDD7wZaOMKRazxXIGKRkg6uMrEHAlscAjIr2iABANSCkTE1OvvXT4&#10;xuXZ/uaO3/zquZHNaxCH8dMf/qwm185fHsML6PR6o7Hse28ff/npd29cm11cubZx8zpgLYrp7Dtv&#10;HYGoB6YaiiSm566+8fZLd9x6UyEaczhMDAsRLkdwBgDaaxTWFwiZqmbrlTwYNJUisjex0IMcV2oI&#10;cP2tIlXqIhhyGtgLCkIpupIOURYWD7cajKzTxSIJlrXQMMthngcafbWk2vTwMyh+agoU/NCyQLbN&#10;WUwYkePjgcMXVGqT3QoyM++wI1Lt3KUxYOu3b79FriJjGA5MF8varLStw9XqZew2PQ1FMVz+5Qaw&#10;VqCO2cBWMuBFNzk5q4+z+AnaXtebRA0nQK2joVmJ1cO4KegMaF0Bsa+p7S1eYx2uEaGO9iKrZDXQ&#10;BWeT+UwKX2cDn0bscAGFq8raCoRFYklNz0LhglEMDLyIIUXGfRUHTiaF/6h86M13qaDrwYcfgokL&#10;8hOehra0KgNIyhhTkSjm47pEjvA7UishoDJwYgoWJ37aIUBSBL6bfOHolb72Tf0jzSh3Mdgavz5u&#10;s4MS4L8xdQ1rXL+36f/3Mur/9WcnpqaujF9fjGbWrVvXHWhKL17dNBiEwlPL85IeyEM+sxS2CKId&#10;qGidEUHMFbg2wWMURJhiOl1e4EYEUQObP3L0JEMEXiaP66Z//dsnW31+mzFk4t/esCksF4qEtvd/&#10;noh/8S//1USbpq6OO1weBSADlJRfuneoRkhtXc137dqw3uH+WMtw70DPzTtG7j6wrbXfs0zFp2yJ&#10;5c4qYBVZKplJzgKrgH0oZabhbwaqpEAIBdUd6fSLXWs1W9dTuwO1tktnxwJOX2dr89LinN8VdFlb&#10;G4r1O//1i527btuwfsvM3MxPH/vpAw/ed//997R0+mvwsGA0qBQ3rh+slFPPv/DLc+dOAYPx5A//&#10;Q1e4tm5PB7NxpE7WHEIqOpVy9G7FPYp1KoK6QZm1sLpabgnzANISRPqP1pQv56dvWrMmny48+dvf&#10;2wa3aDEzyC2/d/D1N99482tf/CNjYaJQXrZs3JKFiKMu4DQEYAfEWzWqEzclbno0TNi3GoyBgH/r&#10;1i0Ou+2ll148duwDnxcMateOndubmgIvv/zC7OxMZ3c36PAsZ4MpvVxS7GY/TdhooL80DBKbUI+q&#10;MCsJ+UMak5XzBhw4uHk73k5NKhmF4K014Ac5Du07pOIoEAxAdWM2gKxkvZhLJYM2ZEdpvXpayOTz&#10;keTSjelqAakeFYvdjlw2AVpYbSOtqw3VMNgRMRjANwC/BPi9OnDJHBbG7albTCWdAXtPVo8jLxOJ&#10;JfzA3ULnhvBgDXSxBsSiA1BUBP0MsbB4zkma5U0Y3EA2B2EMplxwioPPgU4PJGAhHEULUbeZ0w0Z&#10;Vbiugp1RLZeIexyOvAaR2wj5QlxBCXN1zJ1yqSyiJ3zBoJ5BniewsXp16qmurVQosJq4gq0HTkTM&#10;glGrqH/BVb1KU14lyeLjXYKbjSYVm6XMY5ygJbLFYg5qPHBpKKRt5LSNfE2duxqQqUZQZj0mSHxZ&#10;x2O1L3Z0SN3tXPcAHWzlgu32viHr4DAz1MkONNsH2l3d7bzPgdlYo1LJzC5krk1KM0v12WX84SQQ&#10;rMi5E6oiMt7LslbSRheikYXExpH1Vs5+48rEd/75sX1btjYqiMLOO+xOSalhYoPvAbqLZCxh9fe8&#10;+86JN545eObI+cXpGZvH9ZOnn2vp74QdEP4pXUXQLOdrLlvD5aqXcbwhnF6kEwUZ6EKfs+iEGh6u&#10;F9woAOYjwsSEgxhVrZnjIsuA0TmRMhWNZw89e4yjbJ//7JfuveuBfbv2H7j5jn17dg+uGfIHA0Ba&#10;IRI1WzfOhZcvz1557fDLbx557eQHH5489O6VI8dyc4tDrW197e1U70B+ZpSPz/A1eT6S9vfv9LVu&#10;YPQ2eDpAU9EyCuSqhy8KZUNpXjhzqRybR+8Z42yNAakRMBULxLkji507inpzSc8JBhYkxTrNJcqi&#10;u31AxqghuGYlq5lvJO7bagHCOinFaCXU4bGcizNzGXZLi5rFlmN6Rb6nYV5zcnQeCuyP3X47rSX8&#10;VoAf8sYGYLf5QnzJzCZtLFEvFXBVcbyzbg7UPYNScLMQ2Hyjah9NlrZsb1vn0VsqcVpLmf09GoJh&#10;ADdvZHS0VrG4gdzr8db6As1OzoXhWQL4/2w2UbWTtnVZiYjLyR6QapKX7VhVFttzqfFENbVgPODp&#10;aW2tvQEMSaZlu2iQ03NTQI2DgwLuQiKZhoi1LEDDqhr8M4hmylYoA4PJC2B9VjOAL+DtIAyFeurX&#10;v6MYEnmjWX2jBMA+1uukoSIhUhiRbqoYHtFmyHGE+JPRuiGDNTspK1lLhOaT6ZzJ4q3DFEEbVGZ7&#10;pZpIJ4CmwzcGqj/2J4BmKsjGrKPRyyGEygAYnmiE2U7NMipjma1DvkdPTw8imLZs2YIo2z17d4+s&#10;W4uVOHDJONQQ4gZPTkWD7PgCHDpqbK9WZyMDeJANWgqSNjX6QG0cVE87FlaqSlADf43xI+adui9C&#10;EisKDB1OU0vfYM/zL73AmKlWb5Ck9L9+/tcnLp36/J9+YfO2LevWb2hubsHTQcN1oapksddVSamY&#10;qqj5dahLlMr85DWv3xuPRXP5LKbDaNiAZkQ/R0N/B3AKJp1xMfurD1Nl8WBlcf1dW9avX/9RW4Vh&#10;yv+tucK/h4Ae4CxkkqwWltpDh9++ePnCl//sy329vcuJ5cd//ZM6LzzwqbsZBwqMCiSvZaUoNMrq&#10;ZhyOMl0FZmVeZxPK5bOnz6zfuB5RI0dOvjO4oQ9pVDiOawYRszfVSPXR+g6jBDVCSqW/glJbVcow&#10;ImFcACy5Sm6D51xTqtfyU5PX7Ejha+tH9A7RsICti/4N/hicq2oTqOZ7QRMgIz1u7dq1z77w3Oa1&#10;28EKfOOtV2SpCrg8dgKA4OCt4YB5q1RgODchqcmgykxYAikKPI5DwAarWmSvJCUiDyoJlpsWyoaE&#10;YSOunpL+/YMnZseX7r3zob7uIdwej/3y8bs+e7sM3CNnRHYestcA8IRRBIwfFP7AL9EsR6K343mT&#10;1QI9JlIXEVivruPwFQMYq9eJwEYupeigOw1jDub1dcWsNFCw/vq3b8WEnLetu6albSQkMTU0d/Aj&#10;m/Q6m87GSC09Hdu/+8RjjrVZ+7Asp8wfHl4Y6vpERaC2bx30+qhUOv7DH343tlI8cMdNdSJ28OAH&#10;d916+5GDb8ci4Stj50qVHBINTRzfEmgLuANvvf7u1GxkcnZh382Y9t71zC+fevTT9/S0NC9Mz507&#10;Ox0IeK5Njn/yU3f3dg2+9uYJyD5NPBueWR69Hv7aN78diiWvXb+aDU0nZ64Dprx3397LFy995lOf&#10;9PicDq/16o1LiP1yu60qLBPh6OF5e3OT3ttWkkxl2XBtfia5EnYYObsv0NLqXtfZYmYM0ELJuKO0&#10;2OBgUoT0GCPUxiJPxUyc5AVXyM5jFhKJZUIhCHpARiXBp6op5oZeoo0VIN54Kuh06wU5PjlnIY1O&#10;kwmfCfQGVRUdRKAVRzmPzGZh9SMF1Rck5qBCqsLcBiQRVbwp+EhhGoIfKOlx4cLWi/ENxp1UQ1dE&#10;NhOyn5ACDt07tCQI89UCvd0oE9oSoSnolQqhLxjqYAsXSU2J1BaxXmNJycppPU7ZYooq0vV3zz/1&#10;q7emErF//Y9Hhlxo6XUFzqS3aovLE3ao5fVOsw4BMUSuFG/USw5QkfR0ZiXj9QZxc4XSUUErIW0I&#10;lJ0nf/KMz9nS1Q30cvtKfOn5V19xBjrMto5iWWdq4IGFWQhPP/hzRijd7A4zvsVYLAzuLbapFGeH&#10;DVJswGeGLSt0HGY9QT71iyOf/8TdJtI0NT5h8ljff+foxvWbP3bf/c0dLd//8W8e/vQnXn35YGg6&#10;/r1v/+fevduCfU5Am0EUKaSK+7bt7u3oO/7+B4ff+4PZydx0+y5zk7XIaAROm9ZX88ZaRM7nCDFP&#10;SHmIgwg1txdmJrt2NQZHEQjoFWH0UhUpaGMb2BlBSsAZqqViTADhBXBElsUdodcRVUHMJnPIvMGi&#10;icVFgC5ElkxmM85RjJCgVYJ4PJFJQdSAEw1lE04SDGFxIyE6EYtNA8MgKXF8dMbjbClm5HheM79S&#10;bG0fYSivVNFbODfQEdgAoOvUW60Gi5mjfchNBckPanRUXoiHgyC/LEGsbBQQFEpQ9WpMwWuoIsOw&#10;ZoTAAot6XGQQCmUrUlqCfwyNUKUEF2ghm1HTYrC/xSmJ5x/TUyzq8EvVwZcq5cHoH45GYHM4ypJN&#10;lC6euTY7Edq/+4Bv04Aa56eplzNgV0fMPnOD0VSqZSvNNVIFfUm8Cokwg+MiYjSZIYs3aCh7uWyt&#10;lXWSfOro2JrerZHU+I//51elYnZuZgmjut6eHpRCC4sLf3jzIMeakAzw/9pB/T9/QSS6fOnKhWwp&#10;5Q244smVnZv2AlNw8PDL++/cm0A0VMBRFQsMoYAiWcPaNA8gSo5s0Axhx9g0FpkPBCnOAXd/psFZ&#10;MiKlNxMiEZXq1hPv5/dvv2nfNt+rLzx6y61zVj5DE97rZ1iB3t22Zr2+WslEl91N7deXEmBgEg/8&#10;47qoW1ypRupCtteDtQ+t7xA1nvIKFR4Hx8uaoTqpoj4Tzi5GC0kE0Hg721wGDwH5syajaJGYCTlN&#10;m63S16vb3q5ZwxfNZIVYCC9u27g1l8oF3EGn2Qfj/anjFyjGdP999+cK5d8+9dvPfPzja9cOStBE&#10;1WEvSaSyy5QO6Vnx1qBTEtL9Az1IDDywo8NirrTv2CyaHXogHhMIJ25im7qw4mloSqD0QY0BWxy4&#10;drlIkkf+G1Vd0oQgfc5cndzat2Z404bHX37lyJWzJ06/V01F/+3vv2oxVM689duBm7ctmi1gqrCN&#10;CizGmPVmU7mVpRAovVCTqJIY9RSD3U6kjEa7037rLbdBAfjkk0+MjY22tARbWpr37d07vzD/6qsH&#10;rXgmbD6WtrO0FVmoBh2ng9FIo6a6YIKJWReGfyq8Rav09/XiUg9FFuaXZmBq6O3oAN4tA76QAqoE&#10;yIOYEBT1+SwUn0WqUc9XzDBqWFBilTkv9mHNTJub9Np5nwuzag32KskMl6sYV9KpueVCJodwEtQW&#10;eD1QXsNFCq0c9hwABsFy5ELDWgA3ocBbgEVpUSESAGcSWjftwosfWpjnHH4sVRCqAO4irlMSfkuV&#10;FqaF8T3Q3KTih1C2SnIxFMXjAwE+TAbgfOqRgVIW8DCQFFkCB65SwUoU23ekFYq4ErN5j9+Hsg26&#10;qWy5ogUBcbU8W5UbIR8FEetirYplGJyv6nOMzC4COhZ8veoaGXUW/pVeMOrSGrFI62iWtSMiHuNB&#10;ixkxNUVkCqMB0xpAyzY0kKpDaTM1Q5Yo1/QRpZbCTxGsotGjQOVYh2KgMzBH4iLC0gURZsjSYmC+&#10;tWIM5AoG/B1tEOxV9Y2VZBySRIgoBKSkAUIsILlEBC7KqNGv7RuBCn9+MnTl/Pk1vUPY2Bn0JMKF&#10;U8UcNBFQMyaTKdQ6L7zy9rn3T+3evmFosCOZTYAvdPidE+s3bMHyrQr3bijCupFoTCeyhZ98+web&#10;2vvMNU1has7Dm4zN7rChVkUmbQXCAAl3JfYVWMghVRmqO6Fc5XlbqdK4Mjr5q+/9as/efTa7XZSk&#10;dDYdXwlNXb9x/P2jFy+ef/m1l98+fPCXj/360oUPErlp3q4Mb+hcM9C9cXDdus61zbYAUWk4WPsr&#10;T/5r4tLxAbOZpZ0fXI2sueVhd/s6kAoZCjQrSauXnrzRmIF2yxoX6MR8riKn+do8sTirnyvqe3q8&#10;1eI4QhGslN4EOoqujsLeQIK5jImvz8B4V5K1kxemBm9lhwksPImMIaVNTlvJ7hPRTcemYjeticML&#10;dnis7ZUzC3EjsaiznQw5j87rJwHTtbJVDeJi/TyL7WNJWtBbJNKncjoMRb0RIqJF2po0mS6Gri8n&#10;x7u7HJ1NFrI8WQ7dgHCfNvXB54+Eh5o2Dp6rVOMK6XknB4qRC7PBZHER11GswC/E9LF8lmCESDTi&#10;1xOuzHg5HF1OiCyyJQNrZ5SR/iF9e+3DxFJNO7hZ1pfi8wsI5AXTFyUw2NepZKqMPYeohpNia+Vz&#10;uL0uF439KVI5SIKG6ZjULyzM37g+0d/X73R5E+kUg4ECjilQ+GkDJH3QS5QrFSzVqEoD3GTIRRwG&#10;Y54oZQOU3WplZtLlbFn0WzGhsFXrnNNWl6C/wPQQ1TAF7HUV9jJMJ7DsUFMiMZVGPrgNomVJrLKY&#10;ldQblRIqFWwogXGysDxiXQygiqEcQ9ckSar3pkaKqMWBi8G0R01/JUgv0UMjs1HHQjyix6wELk4o&#10;ila7CDWhShWcQcS7qhFUl804MwAlk6GYcjjtwdbAD37yvWIsdvj42/Fq6vNfeVSlI6uqcIZE8wDo&#10;r7oNW8VVqfMUKJ2gj8FEpworJToku88P/zK+7Gx0hcG3xEKU0iChG9DCn2aojYZiT38wLxSPGTMP&#10;fuF+EN5V7PKqFPD/oQZUI7uB4sSXmcvnfvXrX8Oj/Jd/9Vd2i3X06uj3/vt7gxt69t6zDXtwMF0l&#10;Qk32VotQyKVQdSBvBJmVOgujQdGmf+21V3fu3O5tcr/w6nPrt63V0OCiKaVGQa+F+kX1h6PDUnfr&#10;aggvdjkY/qDCUfDCo/DQq95ObNHL2VwCqkjO5AgEO7GBlESkkaMxQd1I6RDMBA2vCgtBG1mjDNA7&#10;iTbeliqkJi4vjKxdd9P+m5/4+S+2D++ELNzN+MyEFW2Pl3abSZPNaGV1LEeA4MShvEY1pmhhfcgU&#10;a2nU6sCsmgg7ajiYdcMTkVd/d5CssV/78t+5Hd7lRPxnTz0BlJLJh8R3Gjs9PFWFfI5G2kQNhRYS&#10;1YxQPquCAvDsgFJVJ4xwa6krzVWNAWzcmLXL8UgUWhCNzSyqTSTKN1lTQgY6XOum3uBQN9VKLkp2&#10;QO509QrOZrOdsLRD0toA91nDtq/pPXzqUP8mrscuXDw7JZc7x0Zze28aBrAO41GsLTAKwN4FH8tn&#10;fvPSQ/c+cO7UiW/+w9/ecvOeXXt22Bz2dSMbHFYX+CXHPjx9/8Nf+M/vfX943UCtVnj1hWe3DHdn&#10;4/HFuSVBIO+97+6jJ95/4NMP6wzWV147cvf9tyGp8s//9C/gmhteP7yyEn/z8cd23LqVlPN6yfjA&#10;bbedeOfILQduNjpZrsmsZTWRxdlmADvU9r2Wn5uztTXPZKqlgn45mnK2uVmNMOh00RiwUaSUXmEx&#10;e5AqIGwUKzm8gKoEA9Q64ATUdhfJGHo0zTUsp0y01cbHEAEvNphKzaahzVoqr9Nm4WVCmCF2nnpt&#10;pz+YnVkicmULrYIOSlqJxucEnw9IT1HMqnMOAowyFU8ChK4M1prGpCOQAspAA61y04GNrCEp2VCt&#10;6QS0IfhRtQDIJNYBz8ZNiuEu1q14BlWwibo5B/uTVjO21bZGhbTjs40qBTEGKCv1QCDqqEK2+Ng/&#10;/3IlnvrOL/7H5jd2mbnEVMjS3ZwjYRCrVTISjYJBDa/TMAws/lGX2Qyhsd/tCa+EwQonzdaVVD5I&#10;5f0O3/Dg1qeeftVk9cCY2bNm3cDg8C9/9isQm/qCgCiB4qOmiUEaiycEH0tBqGBw4/P5wa5anA+b&#10;kNtOAyOM7BSlAh8DEsB01BIy8K7PTF+fxxG089Yd7779TnOgBX3b2I3J0+cv3nzL7c88+fxwz7q3&#10;XjiIwVDfpl6oLTORrJCt8qTZa8fX6O0b6u1b20OaCbWPMuuBEs0hGBa9KPokJMPBXFBX0f4NUVCS&#10;Ocy3MOMu56ABLAi5PA2DpyCzDZ2xpkUTi1ZiOR6yuLwEEmX0yApT4zrR6yAZ2gSiLazqJHwMVDqb&#10;Q9gxTtDVqkqLLXGhXIRtnkVDqR6SupXoitvrXD0xAc6Uwfvo6+yx0dagL/i9x145dXbGFRiweTt4&#10;ewBbLShCgX1Gyy1g5wQZS60C+xk2priOIW1FIBCJ9k0CeQjSRPhKqhU6heYfvS46wBJ+QqniEipC&#10;5ywlC0q6qkV8t6KXRYBJEBnC8GbaZAPWt64aWVXeKd4gYCrRVWHmterBxW9sjCwmPnzvtNvW/NlP&#10;fsGMEstCYo2mkQWfzx5JhwtSDthSXEDpSNJpccA+AxS2hadwncEyjBeYxFWjQV5wDcTxY2fH7JuG&#10;Trz+5vp1/Z/73GdPnjzW3dXa2dWKkwRLjtNnTn/w/vuYwhOUAcEb/3/2VxcvXfzu97574sTJkaH1&#10;Td5mnUTH5mP33nUAadVXVwq77v5E3WiqFIsmYGuEAuLftUhAYfVxJZJNzAF1qC2HnX5O77bHkO9F&#10;uXQ1xg5YIp195tVDpYxn17Z1Ax3WV5//6siWI2vXiDSpTUa0T/88PXzz5/1dQTkb4SkinCx/6v6/&#10;bu5vJ4J/Ts1TsbodzbU0p49e0M3HtNcmtTPTxlChSSrzJUFOg+AISLAdxH0TD7uiGklUr1rkuiml&#10;01xXmlKd200HnLVuQWD0FstEZMYB5Jwo00ZIz5pR9dRq0lO/eeLzn/8M7sef//RXfm/zvh2b8a6l&#10;YqHF2LROL1UlwIdDiNHD+BnIdkQc3HHHPp00EVXK5r6dhKjzyPXllYqtextJ8mQ9TyhF1SVeQx4Q&#10;dig2+FCic+cRcCrxhNHm9FgdizfGdAb59tt3jKwbglrmjt1bNJWl6RNv+Ia6y95AgWQRMC6kY8WC&#10;4HW1IL0KsrdiPq+GWmJ6CkgXngT1OsfEDnNchWfZm/buxtXzi5//LJNJdXV3DfYNNDe3nzpx7t13&#10;jkxPzTvtXsQI4PpUA+Xhsf5IVwNLswxvqurcmZwdB1XG5rTbbJAuuuEugKwbywGHWCuFITKYWJme&#10;KK+sgMqBdA8iK5L5usXjR9g1QqsKWhEJgKCc0oA7RBOJmUUsamHkAEaJ7+ogERPrcYJMmEKmVDLj&#10;5K14/p1GjsMdBzlLrhAOx1zuVs7sQVY5zuRiRUTiJJhLgGthjgEqsMuE/X0dij01x0YlepO5Ijxb&#10;GafXjXEyjhsOlL75RRR8JTX0g6wKNSDD5DxkeqLRyperyCqAGQGxXfVkNI44aZfHDbWYyqrFew/Z&#10;GDQfqEvUjHtokLBaFzSCSAEDD1xFKiulc9pkGpjbciQmJZISKnsF/tA6SyB9Qx2rYpXYYDk4jKCX&#10;RKQ6Bb2MiIAyvMoUzFL4kBV1iC0D6CrPlqrWQsUCQZ2AK6qO8D6ETFmxDsLEGcb8BnLSMWvEJE9X&#10;0GsypDbNEDkTU0b1om1Mnb8IDwZOD9UgitO+YURztTK3MjwwDN7x5NTC2dMXbrvldtRJv3/lpdcP&#10;HzXCJWuisJFAcBAOxMOvvLNn15ad+zYbbQhvC8AofO7E+S0D2xgNc/L4aQS8ZJEFqqcS08tnDl32&#10;s0ZdIu1wmM29AYTNI4wLwFOuLGWyBc5s0RlAxMC6paaiVfH4C/VSETBlat/GbXhffv7rn7xx+OWF&#10;8HgyuajTVlwu1tdkXbepf8Pm/kfuPvCJ23dubve2mNilmVmFpEJQZlIGRazMnTsz+vahrbrlIYsV&#10;huLxTC3h9G76+Kf4gJc2IhROnR5GEul/uSw+fCu9Y7Dc5LEMev273aadazoBlz2TiY5Xl7nhgTWL&#10;71PZUAvKPUqtxRpGS5X1hiXzZMb0zmjBN3TXQhJtpPH6QiSc4Feyw3+YNC7QPZcSDN3afnAs8t5Y&#10;Oa7jzo3FGN7Z1oEIZG0inr06sZKpGy5GEmM5aqHaraX2hgXLdKpWNvtrgb4rFc3VXOn01JWGNrFp&#10;0OZ3oQkQeTGcnBzr6d9D8i1qbLKuVoCRuVw4eWr8yLH3m3pb81V6KRnjfdZslSqVnB0tHX5nzkaE&#10;0El5TLX5bLS1tb0TPKfBTR8u20fa/XYmRBeT/HKMD7bnCF0cPiuPW0RvhKqFIBEDUUPQjd7gtjo8&#10;eP1YKLbUARf0cRSNZx0NB2xx8uYtO5qa2kFgbUQT1rqOQeYzdFOQb6MRtZq0qKaNyIRUynK1sRIT&#10;mHrBiu4Lya8sAJIQ4K9cvdrc2gTOvqSQ8KoCaJ7IoHTGwoKtAFxLGtDmqVRJGBEgkNeoki31XyLT&#10;BgMR9LiqoA9vI7C4sPUhFQ4fY5TIsNLjU68opFhUchhYqgaqOvYsrEPbQajQMORks+B7kQgHwJcM&#10;OQ7KRNWFhZsVvgBVxK4GAcPODG0uFm9qFIIMqeH2PVsxfaLc3LYDO0StqA6eAYBqKHhmUZTjYddh&#10;2aYWHFhYYYKOQg7AB1B3K3KlivQCAptGkx3AzsxKNEdIFkA5Kzid0BDqkm9fTB6+dLkav+6CP/bT&#10;oD/ha/got1dt9FatVvh6PnJeId6+VCoCK//YY4/t3LXrk5/6FCT4z73w7Kkzp77wyKPda9pkIo/Z&#10;lqQ+0oiYVac6qpoAIm3McOpak85uqNEMRb3wwovAA9qc1jOXTwU6fLTNiDQAEOP0GsxuwLVCghF0&#10;GcgZQsuhoLvAUWbQN8rlXCaGwVwong4n03Fkyq/K61qRIoqpGmpHfIWYVavRfzrVDIiBtyiXkDKt&#10;CtFhyaxVfU3+1589EvAHmwOtaHauXpsY6kEGJWEymikCgdQoQwzGBspteFDAuFE1mXgL8D5mKklB&#10;KYKUBesXFIlKtXHt3I33Xj/20B2fuOfW++GkfOOtP7x28PXNOzf52/w6Ahl1UJCpGmP893hfKdgl&#10;IfRQq22sI2vIzkTHjUZYZY6hxlv9Nerf6/VyrihXBIenczVurga6rZDMFnIlq6e5zdc3QLYlf3dB&#10;8+ZU4XLFz+oZuHdN3cBJUgZLrVwAkNlvcmN3tDIT3z6S27xT97tnjz507z+2NndfubIUmZPbWgIk&#10;nTaSdiFnPnj4tfvuuTMVW7l09kRbexCX1fDIBorinBY32tgXn3+1rXN43chIVUFGffXsqfOLs1ce&#10;vO++06fO4n0dWNP35uEjN917t6BhDh165/Z7br1y/urZk6e/8pUvuB3smy+9MJfNfuufv7Ywfk5I&#10;17aOrPnw/Q923LKHctMCIQAUSdek2TPnW7r60cakp2YtLb6EqLVz/raODtahtxFlXsimqykRHkVZ&#10;KWSyApI50hlwZcuxFF1SAM+11givhnZWtTbMxvQY/9VKcO5SqtIMarBqtpRN54CAN2JlplMbccCT&#10;yow+rwNBiYOwKxeJgfTqgv8VchcV8IicDpVaCFXWKrOqxsC4g0+gUmNlNUWxIdTqgIvWFGSbJiJR&#10;KESEIqL1QBHPUit5OZmTUjmYeGGIYuo6mKJZWcsqECXUjZJsqSKpRYeAZ5Ni4GoqyhVTaU1eoJDE&#10;Es//4j+frNR1D9y5r2dNsGEiMbBsxONVfUnjgmfIJWZEEBAoYJlrCsfayjlBKgp2C63IubJUTBXL&#10;xSrha1ojhy5D94GFQ2dv31t/eO/CxbHezjUtvuZb9u7TiLkXf/vTZCZms4O7qO6ysT6FfRQ1LgoQ&#10;VNGgy7id/lIshhsQYP1CqQDhHHp4EG6xajlw+92FYhVGgAP33OS2u1979dCxY6em5+Zw1PT1Dh99&#10;59j+bft3b9725psHoZhyWTxyScknK3JZ0+Rv55F0ZbOI+AqErIjlC+YJoPviqkZTVK5C+MMgshBw&#10;w0QWRCXsL0kOyGwGvnTVvkmzYlmUEBBSBCywgmlpoZQDBISzejR6LKwIBT5PQoOwuVRyWUWSG1Tc&#10;qgHBRSiKYnGsXnHmYMAEBQG8SzCdYLBuEFTWKRbCSOyQZHDXQRPBfKtmY7h8MuaxmbcN33PTrl2E&#10;gQ8nMi+8+boJy007I0pIyTMiNcFO21AXIVEWLmnV2ak1YGxWJfQC5lNwCwFJA6TzqqibAFQMDaOM&#10;v6uwHZg14KLABJzU6O3YA8DkXirAIeZpaiZovqqmh6sYRsS+49hUrxWsStHFkawi1E+9f3b0wo31&#10;Q1vvPHCvIuqMeqQnUrhv4A/MVnMmlxm852ImrxHrHGdJVSq0122cX6pBQGpxVdPFRipqNNeKeMEw&#10;lVWYI8fP6ftN2UvzjbrkcLgOHnqvrc1js9OSUkQe8fXr1xmWaWp1XV28PjEzefXatZWViNmEsJL/&#10;O5k9nkweP3Hi2sSNhdACFvItzS2XL4x6bD7oZc9+OH77bQd6BoOnrs8fOj9RoS3RVBEPi8cGCT8o&#10;YUB61BqYVtO8O+jg3QajHV0vVs5WbR21VZNRlNuc9NRi+N//50m/O3jLnk2vvPbI0LqjO3eCdohF&#10;gvXk+5alpcCuh+5HdmAhPgNGaK5meOG5w2s3byD2PdbOOnUaXhJgYOmg5D6WRWJym9XV4bD4OMpF&#10;EW66bldDGFkdjkDCmlfCRE4Tr2bPJYRLtc5CXzDZNOLYKCI83O0WOf7dC6eCdMVicjW19GcTIs0a&#10;f/Wrn/UPtawd7B4bQyZW/Mtf/AwWVMnQDEYuTS0eUGRxuiEgdnZqvMnjhNs3kUpHV6ZSifNU33DN&#10;0u8o1Erjs7bOnTVzkNakyXqxJpdr1bgWe0wyoDSYOqcT2LnZ6eP9rp5sSif5bBq3cXHiDFOKdjo8&#10;iEAr5CJXTv3e4CYsm7am9Fbse7VFZGrFEGjb7uvHNU9B+orYMq0+Fo2EF1Gzao00IBnqHY4SEqAC&#10;DI0CTf47br/ttddef+O11+C9bm/u3AyW8Jatc3PzTzz5y0MHD8EzMzU5Oz01c/3a5MLiUg4bB9iO&#10;UsljHx794y8+OrB2EHlk0Bli54PwGCh4YWAJXR67euZ8ByJrujvToSXawqIm8hitmVDG5PFX9EVL&#10;g7AoCKyu5pci4emFcrXq7mrjOprLDkzmSUByFIDoIDSi2YCzCcrG8I359Ey4OB91EVxpPpaEP9Lm&#10;wRiL4ZywxCIEDWWPWIWWTnLybqQ+2I3a8Mw09t3ICcF3aab4vJSPJlYYC0ubGGhYID0xCfWVxUXe&#10;74ZEAUtv0MSMKDgrMAQml8sZzOYQZbiALIPlFRjozVa44FT7BpziqhEe/iXUVlgaoUOtlHicKUo9&#10;E8bCZSa5tCLmEDEl41iBLgjCQoeZNxnI/Eq0nisYK6K9Dq8rirRGBA5tLHN0JCPrjKKGR3WNRaDR&#10;CGx5ri6HkMpYT4LQgcEXDEnaKkznUo0nZKyoCRUWgk0QKlwVgYSqFHIodf6iwnYRW4gvDyNHY66U&#10;XlhkkSjP8Bj8Ien8yoWxp376lJAt79u1Dyy8g+9+ODk1+9BDD/3gR/+DQPH9d+z7xe9+iRxdHgnQ&#10;PBOLrkyeuHTbzbtwks2k5llAJDnn0Vffv2XDzZfOXDp26qS1yXP07RP9za3RS9PjM/O1av7BO28n&#10;W60rJviWa3ZJj4a8EE3CsmJzOkB7ozBYxDBeq0B4UsiLiVRp7dCW3s7gY49/PyvEbr5r99Yda/r6&#10;Ec6EYqlsRDKGrpzOL9el2JVzx/ABshrcW7bcXpYMTR3t16+eefI//q6broy4yABKvBoWJLpLhdpn&#10;//Wf/GDlayuYDZYVPdqJ5z4YlTrsd7eNsvWxWt3t01JeZbJOhvJcOdgcvBZfnqTIzfaeItN+I62v&#10;W3qmC413RyfOTi5dnQzHUnBb2DAGYshgq7eP1oNEYGtY96R5z5WFGezGFxv82Fxq29Aua21ywGl/&#10;eHvPhkCqz1xIT431NQVu2jLk8hl9nhYQjOaU/GwxOpOLzSZjM/OL0bl5W6N227qBDa1eL9ZEamR8&#10;xlqKy8txb9vGOucHEQRvmF6Ix6ORyeXE6HyoY2gwlsOQAu4F++SMDHN8tbI03E0HjNUAHFwmnaF7&#10;gDdpu5o1ZxoDMxXLrcGkFYOgIsEufeBo7lvRWSS54EKSPcxtUF3D1CfW7LwValgwabB3KUnIccmn&#10;swlotlYVLegbCGh1U8mCgWSXV5IBE4s0cxPDQSYBUxSGf9hdoBq1+d0SBFtNyDXQ34gsUDreX7fn&#10;wFf04QZpOEulCORDLR2SltZVRZrjkUOdyufQmJhMJoxyoZHB01OT6mi6VBz36vQGoFi0Q+B4YMeJ&#10;Uh4ZL8Byq7sRPIE4tlRfOxZGUkULwXJegbAQ6jyt3oxdnsaPxwMuDfy3CEvBKhtac4yFMExBBaAG&#10;qKgSuI9YF/gfVamrrp2xyIBcEP+ZQWNtstpbXEjGwRoN+xyLzugk2DK8DsDnzC/yHheSRGUJEj5A&#10;0wQ0J1gcYQkolSqcEyZSGgIZTDuR/rmciwn5olWHeCpaU5Cu/PiVyvTyGF0sdpi+9OVHMf78KFrq&#10;o84KpApw7D4SB6KpWFxa+M53v4uy4O/+/u97+vog5P7JTx+LRqNf+9rX7C6bWC/IRGFVWotphUrx&#10;VBsGzGQwc8f8FUx9vRMLLQihL18etVotQcjXI0sKIbn8dvwdwnsjVPZ6CiZuFeuOdboA+kMltrI8&#10;PTmBvHpQp6DHxM+TrJHirRjP8zycOUYcLGrwOexBOD3RyuFFRqmlhsHAJ6eiBdXNId4/AsFVZHfz&#10;0JO//PWO7XsG+tYeOviOVJJb/G1qHYMoP0TZwS2hB/+wsbr40iPqATlqBRG+PKi9YNtXcLtl4tk3&#10;Xzo0enr8R//xY685IFYViO2xlP3jLz0K6xXqVVnOYgqMTgnfuxomLKMH1tJqDF8DFlmOgnFLFfxg&#10;Mo1SD+wy9QTEcq0qhucXgT3oau+o6DiwoNWM0qIAUSuGdLTV87Pv/OLCz95ZM21oGYMI35JZnOmw&#10;tXiVjnaliVuJdehlZ8VQT1H9XRt//D8vDrQygUBh++6Rrs57lJL9f/7r53fd9IAd4e4uQatBAp/x&#10;nQ8Pffrhj8Nl/cxTv3j33cPHjp8cXr/Z72vjGCwVDa+++lZP/4ah4d46cmu1RZoVnv7lyXBo9Pjx&#10;+c/98X2wUh899v4LB989fx0O4pkHP3n/d779vXIpR2jF5fnLQCefffcY8tXPv/ee1eYGEOvZN15E&#10;QHNXbzPIeJy2ngyFkWOBPCVscXOhBX9HswHGFdqGVwS+Ej8juaFesOpJk8WI3Z8JUFinEWqfOmIe&#10;gVeXS6A/LUbwAxh8QCVZZEcgwBcDF3xIDXTJZDC6HPDSxKJA8sTMqOBBoyWgkYBK1yLQOpHWOh2O&#10;JJZvobjZZYFoC885eniwcCA71NUlRqMtp5Irc7MKsA+ytlQqJ7OpSDIRhdlFEixuJ++ymL0Okwti&#10;PavHYjV7HIzVhDkMAnnSsVhiMYTkz1oip4GDNVeNVDNRiF3gOlbhbXWEf4RCkXIFECvdM08/++IL&#10;R//y3/5pbYu9VkshmpciLFQxlUxM6r0+WesyYkmaWSItOpo2CxU4y53FHG7gnNuDBOZyHt0VXKUN&#10;W9BlD68kiqVsZ4t305re+OLy499/DKQQ1Dl4f+9+8I7jx9+dmZmsVrFrRxQz5XJ7wZkw6DkY3qFv&#10;koWGndSpL1dN9jUFoMQBzuO5F17487/4y0BrS0kUPjx2/qZbtzY3B3q72lpaAlOTy4987lFRaEyP&#10;z/7Xv/5bmz9w6eLF1p6+1qZ2ljTpsK8vN1qau9VHzqjLC1lEopsMBqZQ1WSKchrm04II0k4iLQMv&#10;0Wggvshls2k4Jk/pERGiNyOWnKlqtazFSmOrA7ebyYpaET0FJkTY+xbL6iWOoUU1n4bhbCk0w1kA&#10;g8E3AQUo6iRDdHnZZrGg38YMTG8ki8UCwkdpuJqNPKwE5VLR73dDUQ5mEbpo7ANBDMPqPxZZHHH1&#10;ArvrsvHQhz75y/9BtlAb5F9KXl/JG0oCKsOiBt2TSrQAJQ4dDYdWQYasBy7OTEVINxrFgiyorGQS&#10;QC4jzmh1z66rl2UEtZZEyLMRfJzNmhk6kYjhVPA0BUHABXVFT4HUr+RLCMqT6QaLg4HUGksZ4Tkk&#10;DSrG/btvWze82ajn1Ng1RcurPj8kpikSZM9ImYPhRNFHFxEizsooLcDbWU6kvb4xQQk4Xbr4goGt&#10;NpwmsspXr8YSKzOuIDfg7nz/yLELFy9hILhm/cCmbSO8zcjwBuh7OTPbO9BuQrynlhgfu3HwD29D&#10;bLw0P/Fv//qPTz/95O+ff+7Hj/+sUKm+8sZrHx7/cOu2jS67yekyt7V4YCz75W8ev3rj4r9+9++3&#10;7B0uaaq/evY3W7dvg9z6m1/76wvXrjNWS9tAD9w3vB3BXHVTyZOvm3J8MKrFVNOtL4i2atWiFXkf&#10;eyI2eeLC0p/+0Z9u3+Z9/CefWb/99KatWZzmRo33/GnTU09nPvvnX2eCuOHFUjbKWyyxnPzy797t&#10;Hewldv+zG5NxENIKpEr7bWghPGVrGDOqnGysKFEhE6qpsCLWQMBejKfnEE9e9Jfc62w3rWu7p921&#10;KTIRt/AmtsmBMYVQ1bs5s5MVIDQHGoChjVcujx16580/+ZPPSlLld7979t577oedMjJ3Bb2xFQIY&#10;mDuVAqQJBlofj0YhwDObcYtRQOoYgVRoHtLpnJr5EBB4TNvGBjStUqyIoIREugrOZFbQFpDoY8sa&#10;0glqDmyB7KmVgK0r6jQkmWoAjsnQbPz6DCLJZkKThFNxjQwuIIFYZwnIUnJxluSwcu3R66xapNep&#10;CB/EKtAwdJpMPCx7kLSlU6lCESYyBZofjGLRaGF0u33nTpZmXnv11Xg0ZOMo2CwGBgfuuP2O/oF+&#10;+PDMFk6UKhjJCFUwXI0LC3OgToyPX8OqAHIgxHleH5++fm3m4CuHL54e+/DQwXKq1N4+0NHVhyKs&#10;Ui4XivmAx8eSXKZUjuaLnTFkg2XyYMsDi+q2UMEA3RYocYYCAhJVP7TirFsO/+Gtn/7gt1JB6Oxq&#10;MzFmFEnPv/jK6YuXL41Nbti+LZIvvfzi+wcPHj989MPzZy61drVgP/jCcy+ceP/C7MJs/8CIzVhD&#10;FA/cGsg8TWbTyXwqAwqQ1exyebFrBBgK6ymToCwvh5gANmOoF0g0ehi/oJ6H/iHWKOeXM8VCAQUQ&#10;VlVADkKjq0ptVjlFq5GGKCtV8xYePXh+S6nE9Pg42EMIEAw2t3n9TVavW9tm1+AwYgDNM2gZsFYt&#10;WIsWs4jrzRiVBl4Z1GAI3sVvh9cfWhx0aXjyofzFLJ5H3oZYR9YtAkIbMMZwdJkD8NpY1BJFYDZo&#10;tkpxFQOJIEi44NFHocqBohnRkmzNQANEl5XIbI2rCpBUgm/N2twlCV87g9AyC2OF7G/92pHYcnQp&#10;kZqYnunp6T58+K3m9mCykMB0efet231+F5aamURi7PhYX1+rzqz1dzUBBlpMCWffOb95zeZ33zt6&#10;4GO33nLXvkQmFj45sX/bjktLc1/+hz+3uvkki5wlEeINZ1lTTOZ5K0/z2A5CvQXXFTJHREiP0oks&#10;zzleeuXwpz79x2ZGe/DIH26+8yaE7BIUPHmpxcVrPEdYrGpatcdno706d0+XPoAeYigPUmxO+f03&#10;vyVePHlXn99LY9aYPhTRrIBWu2b/J7/2d4HuIKcXgIDVEnSR1L8ym3xhau6hrfVmw1lj3Xf4PLWY&#10;EimTLqXL8/qqp5wbIptnTl0/JbXO1VwnZ4onxhYTBWGov7e7xbS/z7+/gzvQatxsKfb4pDUabYC7&#10;7mwWYUsOXX9zpC+QzcR2jJCGSMaabb5/S2NTP+LYFpamoxOTiy1t3Lpek0cntSnCCDk/wI02tUgb&#10;e5jda5sGPNQuD3dbs7k5OTFACx4aMvGKQsiUrlyfW4QI1da9KW90lzUYOStG0PkwcffaW3s7lexS&#10;XTPndNkXFo0m2zDjtGBHC9JaLi4GEaKNqbGm0cRjc+o9CSHgoLWFjsLTpFeKyfQpvm97yWCp5GMw&#10;KkAFKlXAu4YcB4sRNTYQygRsFHU86Q76sGjCZz4RjwMRgcLUgDZLqzv6/jHwjvpvWlOzGmeWQzNT&#10;MwH0yiRr1pFei0WBIg+RBZRh1lboJK3W2Qr8dwafS1AqVVA+7Kw+mlcWs0RLE2pofN6hg8Vlg+Bx&#10;VaOLBJgyuBjomSBQRx6RyjNVzTIqg0E1WX5EyUOljnUDzAGqsV21Tqk7CAywyo1CqZFTY7rV5AaD&#10;iTAxGugrUE+rv2T1h1rpY5IECSLm4fjN64DPfdRaqQ6m/09q00e/WnVLilC0YQsN9Z+Mx5B26U3x&#10;hTBshA6by+T2LN2YhH0U1h38WtqIaSxaLI1qvUYijcWxOvPAig1tlwEdKANYyEIEiWF0pr787NFs&#10;Jf92cWzHQ7ftv3n/R+upj1qp//0eSfCx5HA4/OzvfnfhwrkHH3zwwG23o/mcmZ0FErCrq/vzn/8c&#10;+kuMhwvVlEIC0oZ6CblQqh4Hh6aaBaMyJUH4YpA+pEfnokUtwV6+Mrp546aiUFgIzwc7/Jgro7DG&#10;C2bRM/jg4b+KrUTy2RxMUnarIxhs8QeDVoeDRSlhZsHpQdBURdbkxSpmxHg31J4Vi3ocVACB4P9D&#10;V6mCA6HyquDNw7R8lQ6irveQEhxPxkB27e7q37Jh6+iVq8c++GD0yhWH2elxefGlqnJmtbVEgjUM&#10;wBg0IygwFYvBShA/d2r05NGLyK3atnbno5/+IkOYxscmn3zil5u2bbr3gXtAV9NDK51Pykp+1SaG&#10;q1xtrkAJKeWRfIDPNFz4CFmF4imDpRZ+lEulZDyuXnz4tCt1pEFaLDZ8sKsEwOwVbE40JSGF+HiX&#10;u2ZgTr59qjnHDcSMvTJTqeqlXKGaa4SvJ7Mzc4nJs5GTH0SuxpbHs4lQbsPgtun3y0aDV6zl0YCO&#10;jV+Zn31u5/ZNJi4IaSuKFN7k3H/r/pYmjyLmH/rkQ3fffdfDn/5sX98IOHwwpOB7XzM0vH7dRpLR&#10;ZqUYEJfY7t56+0aMGzZu7Fkz0s9wuuE1/U3B5j133dS/cV1Hc9DEajr6uvFAgK+xc9dITutSstXN&#10;nfy63eub1vVyzc5YannLUC8Pyk1DMz5+o21wSEPbIS8vpaOQTXIWZwWR75jJIwoC3z1GjwYjghNI&#10;HDb45GOHSuq0JiPMEYSDM3gsTNDJtLoFK1luSEhgqScKZLqCiEdVAgNUIOZkoIC4LBzFQIlUiafN&#10;MoG4WbixoEWvIW4CRi+/lzObQIOE3c4MJOJqeBOa+VqpHAktyULV63HBWqlw4BJhI2ji3A4HEiPc&#10;bi1EPsCCq44sSEQ0MUJJkfUCrZMtpMFpQt/l9HnsDuRqoSPWYW1edEMm7+KcIGTYtWZWodE9mfKS&#10;9NgvfnHw7dOf+8on1m3fajJUcqkQLMwkZeL0YiYdqul51taK1tpkqC4nV4wI+jOgW8CTrc/kl2kG&#10;k2hwmvBZNUFAJ5AcTGlIzGgIaU0l3RP0rh/qv3Dx3HtH37UGPPiy9+7cZrbZTh77EBtevLkYQ3tA&#10;y8TEA9x/UYFgn0KYDWDXFQFhsIiRxcIZlfe169cQTHLwvUNb9oxwJubD99+fm567MbbgdPB33n4/&#10;4p4OvnXI47Dns4kjx47vu+UOE43AMHzJRDKZB68DOhqxjkIBVU2llE5qkUJEANoF0QADcZ7J59Gj&#10;h7FyCm8sGJQS3I6UQYQWERMGPLdGvYDlLqoIQl8FpRmLfdV8qVbHag4ExE3AtyLGILpUqQqMzSZh&#10;Xa9jKmXRqEciDgA5LIPoFKiuOTqXy5oo2K8h5EF8CbIfGjWpipOXQQY4JnciUq/rFItxuQjWcasf&#10;Xs2SmdXctGNtJjQmZ2aBydIUcpqyVErmxOS5empGjk3K8eni0lUlNS0nriuZSSFymazM0dVQyQQl&#10;NrxesFSl5VpOaaQRN9PQg6WFkIASEuytoiYej4diUXdL0AhQGhZ4GiyqVdEv7j+jUUcrFhDQRs9e&#10;PXP8wtYNO2/dc6A50I5UhhoE0aA9qFxReVUKCx2SUskJSlYyY0uTlVRjMrpJo7FrUZsVWRzEuGmC&#10;JkMeKw1VuEQ7ioat64c9Le7+1i037T9w590P3HrgDnR3oO+WkUFP0539fS2d7Rxv85Jujz3Q7O3o&#10;7+jrCbaAk9PX29WHrPpAy67dN68ZGEKUeng2/LG77gYNAeozm92VyRcuXLnxs18/0bd2KJor/ODn&#10;T+1Yv67NzO4c7t+2cfPIhi3RAnXw3cvlkuThLY6azg8iakNnoe0k0J4GM0EyGo6L6+r/9MP/uZBI&#10;bxkeuHH03anJp2558Nq6DbC9QPdBfnjI+runib0P3hPc4OZMxlI+JWF3yVohw3r12fduu3kPcfO/&#10;BAEMyCFNFasPDSRkWgz68JJAT4KZmD5VkW/E6jeSpVnYdSTJ4aV7Bh9uv3uDdauPXSvqXQlRicQi&#10;dretjgvG5HLrDa2syeyyYpuKUSMu4Vdee+2hBx8KBFqOvX8stLB45+03YR++snK9ubsZhJOYkBIJ&#10;qLmg4K/7mpoWFhbdHj983JzbR9qxj2LJUhkiseauYaBoEay0Mj1msnudzd0IegV+KTIbr2SjBlcx&#10;Qiya4TI1BBZCoZpfD10/8lQDDhcWMQvxkNZCBtetFWm7jEdJkkozU1jNu5q7aYNLPSt0JrgT0ZOo&#10;yxY8i/AJmjiLBZxvO6Z6K8th6Inx6ce0Al4mTPVa2zvWr1v34buvPfGzx06c+MBiMdmdNrfHiWg7&#10;r9fT2dk6MrJ2YE230+dfC358T8+unTvvuuPOPbv2rR3etHlk18Z1O4f61m9Zv3NdU6/R5Hv17WOH&#10;Dx83sqbW7s7Z8fGB5naDmfO093Ieh95K8W0Ba9CPKQr0IFj8Av1A43hUkKup4TQEXSACFu/rLzzX&#10;3dHu8/jBSvizr32ddjof/frXjl46b3C7urv7pYbY1OE79PrR2+7ePjw0cOjtg2C8wO/+ox88oSWo&#10;jZt7QXelV78Hr68Z4CY0NpzJgj8JQyzUoyjM+ArQgMsgmMHTCFSWtCrfJJFJxRBVBx3AMW8yG1kG&#10;8xkJk0/1NUTFoCIpVGGJ+jmA2kBBnDP4notzMzarxeF202aLpCcwCipq6xloBEmDQiO0iFBBSTiN&#10;TByGCvjdYulkOpU0YaUGyAR8/ATcYNWyUgFXzARGqlAls0XDtTB1aYXVUSa/NwMplAFRV0aDgFE5&#10;DgjYVIxkHWGXCtxc+AeQGjC7RakKkSGC2MtlATxAUihdv3zJFWxh7J5CFRNmGuXOri17Pjj0XrMv&#10;4LI7FqLJ8esTmzaOHHnvELDXyWzU22rftHU9GFqA2kJROT46dcsdB/AUqIs6WNUl4szJSxs3bRu7&#10;fnHrjiFEjBiS8viFmaENQ+cnpzbcvKHO4NqUsJGW49l0OGqFhpOjoE+At1XNXEEcIF5pBP8Bz2jz&#10;T08vP/r5rySSoQtjV7qGujkHPqBoKktQCGWS0WI+A241ZlY6i0FkrXHSmpfBeaRf+Ie/36VT1tMG&#10;nVRdlOsnUyX289+646/+Mbhjj60Fa0Zaj3KXoMFIfns+++Sxd3Y+ePN+fpLSGc6Mm984UZypls8C&#10;M2lwBrQl90LMnWpsb4YvbIVJXr9zqGlHJzJkogMtkFCLVgwlhBTTAO+wLmrnHNUzVyIvZez9bx+a&#10;2jIsr+8Njs4XrYjRESGg6jb2sqdHJ+cX52+BbjEIjLsZHm6tkrUgAU3OQ5WqaRR1IDujFWEB+G+I&#10;0QUrp7EHbXmmjqxM3EN8MTl1brStcx3pbCvrbdjB0KiW67pkdLHhIENL1/X5BasFdhZER1Cy0Rcq&#10;Jkxut87gDi1l7C6TzRTwaMXwwo23L+kZjbyjOWWkTchhsxCzS9llffu2howxnYrIkQoVdFbwcS0t&#10;hnGPGvCR9LgwD+bdbuw8QQxF0YmBod/vg9jV7XakMslt2zZv2DRMdru0Vub1g2+dOnl1y8ggpK3Z&#10;lQhP6FvdLvjbdQLckxo3b/NgSwOOslGnC7owdWQahg5f68UrF5tspobDC0cTegOexepNKiSxAWMZ&#10;wMhgnwBgCtI8oARwSAP3jeEHJIYqUAZVuhr7i1MCKiH4F2BkwkOISFk8stjRVzVAC+LXqf4rTNjA&#10;/0Btj9ZGVcapc5pVmSBMnNoqIITYSikIdFUj4FYDE/6X7KkasVTj1eq+DL2bCh2Hub5mcCBQtazL&#10;RbLB9j49C2wDZW0ORudupJHJZuHxeUb1AYNTORnPlYpmq6MBSjGGuKhUkWEKmayRYuwuCSzmEzOz&#10;z76dtWsPFya++8P/srpV+7KKysRhtPqXCgWV5fn5+X/6p3+65dZbHvncZx0Op9EI6uzzP378J488&#10;8vlt27fD84XRGEXSQOcJ+mwd5iosblYJHerSGs8n9nsaWqehTYgcxBhF0Xg83rcPvg3+h9agOXr8&#10;va07tuA1xEQIzGp1IIMXVlHiiYTb68WSGrJhEZx3tLIGlSqKqgLATxF6RyA/jFpsuuBZxcuDrE/Y&#10;tLCtV189TIvR2WhVriPwWQ2tjNdabU/R4xkkp9P8zX/6pyZUo8HWtUODmzasc9gt3//+99/+w5G1&#10;QxtpKNcB5moQmVzp2OnjT/zqp88889To6JXYctplbvnkfV+4c++trd4OVm/65ZNPPfnLX/3k5z/x&#10;NXtYngawBF4gVOplKU9iNqXGJsFwasC/ScRial4Ndnzwi1RLRsaIgg/zNQULcwb8Iw9nAqVCw6KA&#10;5flVEqIAWqssFKcmxgP+gNFsAcPo90+9vrtrHQe/IlB0qA8p7eZP3McMd9QCRK4WpjlU39ZioqLF&#10;EGhpSSg3vfOHpWj6zIbN7IvP/nb91uVy6ZrTditJwz1SKEt8LIECFGCuLLoVT1uH2eKApQh3nQp9&#10;1+q8bg+J3R0YAZgwg+ailS0OOwJR+gf6Ll4+sxi63g1Y5aZ1WnuttbvHIGvXrm3pHO4dHtk22OWt&#10;64r2tpu6uzZtGeLdHUH0G8HOph3bN+jKBXiH8qlsKl+2BdoVuJMApySlSyePt7R0ZfBRMEIlgZBC&#10;sYAIxhqpFWqqwhxFJ3pxsP60EOTVEWhW0StokOAbxiMFFSfjtAPAB303K5GNUEZciiGZBn7UqLZQ&#10;45DW5DAh9Gs51kjkYNmCXRMPMuJDoAzE/gpI6EQCcb85tLSoNKCCWYJaxGwFsF4B8ZpmoV3Vwh0H&#10;STTGFEpVhl5LTU+AhQVqUeyyiXl9CV8SXjFVjoFnGl+oXg8kQw3sAAtTt9A47lTnD1TOJFTwWrmK&#10;llkcPXPx6Z8c3L6t54E77y5pC9DyQrhLQOwBKhqeHlmTXEqj4hKR0cLjJVHyuQpu8QpaApz51VIF&#10;D7XJjiA7EFPdTttiqQzOT1MggLMCo+fTZ4+ZHHT/2m6H3/mf3/kO0u029q1tDjQPjWz8m7/5em9P&#10;n8/vj0SiSHFVd6fq4AbFfK1uMKAOQWC1WBGBctm5Y1t0JRxemR8eGXzg4/dD5RZanLtw+vSd+7d/&#10;+uOfbUDTyNigqn3qqZ/h8/CFLzzS3zmCsQb02ODMI/jE5ffJGAWDvyznUoklATmKZgthQoYWKzNG&#10;WOpL2D7qNSVdrQwVC3r5Rt2IRBADJvFYd6+6TVUIEbR1OD5hWIO2WGWlqoJkLMTFiga1zdR10IWb&#10;WjqNVm8ZcZ9IXwQdraEt5XMmjqM4BDejk9NjDO21OwBULGtFKINwLGDlXsyVoE/BkUozJshqKopC&#10;W/h6Pp7PJx0eAH0Vk15jI6SAmbpw+kRf75qOgQ22YHdzT7vJ4vIEOhzelu6BERKsfZcLCP6MUAY2&#10;eSWTEsfGyVjUVMhaizlTPkGlwnRqhU5HjckoknGpRHw8FIe0CiBeZ0tToggIJSiMDJT+4DrQWOtr&#10;lSunFj987xjC4j7z8c/2dw6wlIlQYVs4uNRbAVcGclLRqkKoTNZIpsZwCouUPbjjJ0dvdPpbi8sp&#10;73Px0B+uOhknOIW8zQSRAuVwlRtaiwXJVlwOu2JYdx1NNOOoN4C8txcqdQNry5YUp7cbKTIM6201&#10;BTjWY7cHB/q6LCYH4O5umwlAOc7qXLNxs8Xp8Lub33jt0P59N/V19zmtPhBEvvfvT4CMet/HPiZJ&#10;+n//9revXf5waezEu8//NBe6jms72NLT199Ryhm+9Lk/v3vf/ZHonMYwT1Xm9OFLHkSTpjNnYqWT&#10;WeXkSmIpttjKKlfeeuzTH+PuvL/OmidIAyJCLBePOX72+OLm/Z/ccNsuVQdcE5ZnFzhHi9Hkj0Wz&#10;r794+NZdm4kt/xzExsYiQyVMGtOKiqUIR0vhldjCPGL3ZAQcas1uW1dP6/bezn1dgR1t9AaD1Ikl&#10;N1a5eU2ZMZH55ZjfGqSdLeGcUEiLLo4DuE9t6DXC0Q8OxeLxW/ffmY2Xfvv0K3/xF39qcRiikXHW&#10;hjNCU9BUdVgyqGnlTBWnA0yckKyhlafobA1ZDc2wcksL5wirWe/tgxBWXpzWE2bO1wsDHyCWNYWx&#10;tQQqMkSYb/s5l6Cx5m1gNdXy1y75DHyd9mRIhvBb+CbK1RyUCBwEhgAa9tC4qKs6W7uR224kHLTe&#10;BeU8TidVwa9WEoChQq0BP4F6l6NhcLodICeVq0ImmYDRAYNkdWPDsFs2961fN+By2kbHrrx39L3J&#10;6UmABN449Nr5y2cmZq9NTFw7e25sampq7PLlmihmMtlIPJHJIUsuWxWUVn+Xw+Lxcj2ta9Zvve3+&#10;LRt3n7xw4djlM0Gr1VRvkE5bmJQA/C1QRIFQQDFHkYRZJYv5LubAIpRuqrZVhZXq2FQx/4PHfv/F&#10;rzza2t19/MzZ537zxo9/+hNEJK0sgz8e37FreyDY9Kuf/W7D9t5Pf+J+A9FoDvi2btrS1ze4EF6O&#10;JVIb94wAtQkLJlwUFSj9AYlHthLGEKh99FS1BOhrgy/JoegyFURnhVkvlkOwZ+joKsoHKU0pVhHz&#10;ddX/gT2nWi2pA3R1po2RLyoZfAgMNRk77mohN3VjHDtMi8vRoIyFRr2i18sclA4GR0ZDIvZFwAQd&#10;twyI1QgXhyUTczEzEK8QrdSKSeT25qJhTM/0eOZhasmkCrFIrVJEvFC5FJeUlLfFig12bGqsEpqv&#10;J1e8RniuwVhJmCXBhK9Ddfth/wBFMCg+NUR6lmpgv1SLGgVjBaKYSy8uNvf0grymkEwimQfACcLI&#10;9w+9u2XdhoDXe2nsxqWLl269ee/pE8fuv/+Ouz52AKtnyqiDz0IvywyhO3560ubx9Xa0GBCnk8oj&#10;GeLoiXO7QQc+d3x4KGAzlE+8dlxk6C333XLiw9O33LWHsRh5AMynFiF40HntBjOPL4zDQU+Aa16K&#10;x5cx+nRYMeALzkyHe3vWr1mz4ezZ83NLS6297atq5rIZg34tBiwouFng81FbJ8ORQrxKSbS9Kv3i&#10;61/uVCI+UOir2VMVItp3wHbfP8VY08Xl0vmIcDqMIAxpLFu4GK2cXsgd/vDYx2/buNaMzIv0XLHj&#10;rYMZdD37b+nJmoOvPHf67uF22D2ThBghr/OZ0VZGVhKLnEYA4djAYAWggSlWT2FLb0hk0+gSi3qF&#10;b4aE6v7D51oHhn1melQs2iZimr3b+/Ohc5eiU27OsX9dl4OcZ4mEevlrGNh7K9hwaRAsEzTVDVTN&#10;UEIaWiISg8AEtCJPS4G3ZtUNR0OPSu3CGPIkbUOb8gTQcmZA3AFs/MObr/zbY/++adtAeGXC1BTM&#10;yS1JwQer4kQsHC/IHnfn3Ph4k6neYlNyy0sVljkdqbe27xhqr5bmj3U6B1GrNdJX7PGGwd6Da4Kt&#10;VCPzYQ7LUqkxPT3ncLvQU2FUg/0pen6Kd9Ms8Hc8Km/VyFzKud0gWckerx2LdGwkwDa26aiR7v69&#10;u7Zi0g6JzqEPTmeEhMkGqoEQcDm9Cg+1SRXiU0prRJfDmiy0x0Q7CozO6mGNE+Ny9wB+AhWwtiZx&#10;mDTDnZXPY5+PcrxQgfoEmCbVy4nXribWawIIlfgcIfYKtEoITCoQIUN+AFEIeCz4pdhZiQTiZgCJ&#10;gm1dtRhBgItxOMoqLDEgSVi9JlE9i/guahqhXMuD7Y7z5X8FgKtwQPWP+yjd6v9kSqGn0kNTJyGV&#10;02Rq8DNXZvp71hNQSJG0YqSBjfHa4SiSostLogBwBSIKkpVCxoodnsmCGRDi2wA0x9xeRUrAeKQl&#10;MF0qvTOhOTd9prEyby79xZ/8MWl14Kc/8llhwPxROM+RI0cQE/mNb3xjzRBiBpOHDh1+7tnnWlpa&#10;v/RnX25vb8cXKIGKjH6R0KlcciKD0SpwAWrfiZE6lkXYxqG1UleXDEdYsenGd4/u7urVsdb2NmSG&#10;vvjKi9t3b4WeB68AdoVSHUNqAv5WLNlsDhdOSFDWccEh/UlEy4H4eQ2lpgTrkZ5TEuv5ugbGEFEP&#10;uI4e5RAGSrhL8OciklmduOC1rdUroHWtSi1VYaVWm2N445ZNW459ePLUccR0S80toOI57r77HnA+&#10;Ll68cvrie4ffe+/a+NTkzCykp9u3bbn/3o89eN8Dt+//2IbBLTbGno1njx89+fKLr6I//Mdv/iPJ&#10;IBEBIAwsHtU4WBmqPrJmZGhcZzhT8cqkM2lsP3x+H2aFrInFCJHmaURxmBFRbDVTHAMGEoFtBFam&#10;6veIzh25NOUUuFexcGtrM+Rb+N3RUB98853d23b0d/YWlGqtM9j8qc31fb7qBmet0+Ho74bvROY1&#10;Pbeuc69r6bhpxGY+ePni/L2PaHxtlYsfJNo7RJe3VFjpsHvXYuCfzAtf/rMv3bRnWyDgmpkcgyIR&#10;CSCyCmcEqwHnnGr+w+tY10kpJV4GMRqfWx2NLRvOnd7uoMmkXZkYl6JL9lZOIQBEt1TAeyPJqsSD&#10;gZcqLoVKbUWZHl6rW4lFrSDrY2pVygpKuVSv3pib41k7reUlWLgaFameKy0vI+87ARGa3DAWYT2W&#10;YgpRgj2wUl28dCoyOZVbComJeG5uvroM4f1cdXGhHlnRxqN0RQS7AEU3HDRlAzzArAE7W5LIZhKp&#10;6IINw0HKXEZhYdSbPU7U6Ml4ohhPEaJkp1hV346KVkTqrwd2gWg0WSoK+XwxgCG901toYPgI9Tue&#10;BHUTrYd9El2ZFrMh8Jq0IERRFTCRSlI63UjnGvEEmS+wFRFqDpOqy8e1Db+eAaTwCtGAWGOVGALl&#10;B/IxQTqowCQ1NTrDaJVP3n2322TFJFUAzavBGBIJPVPLUGD1uQ3pUq2apBxcsWYwafFKVItinrOi&#10;WkD7SRVzyD1mjXCPa+XQ0rjdh9E0PzUbF7RWnGiWNl+xkY+m5uVydqC9LTY19+EH11zeILyuDz/4&#10;0MlTJ1LplMVmRnISy2I4IePQqKGGhFRdFKGsBxXfAsyS0bB2bf/w2kHwJYAkpWymNf09va0BCDR9&#10;Dj8UkJjfWm3W3Xu23nn3vp6u7poAh7wqncmWi5liDgRd9Fk0rY3H5irlhNPnAjIfD7YA6QvYQJgy&#10;KurriZeLx/MsKEyuoAkvV5ajcjaHWgzLOziv4IXAnAojFOiYEDaoomhQw1QK6dBCPhr2O6xtLV3Q&#10;RBShRGfduNBhXK/mwXgj8JwZ8GcjP5QiEY5phywKfkUWMGsJuz6/1w+IyMpSPJ+rkrQF3nRJb6jg&#10;824ypJV6UdSzFAAEZuwlb1y9/vRzH3ItbVHCPpZvXJ2KmZuHZaapSntlzlcy2AoGS95gUixerTNI&#10;ettaETfG4lNQLwhCoVopS9W8IGTgTBXkqkLAda912duH+vRWHrJCTL9oA4coRV0Vydf16PzMxZPH&#10;Cll63dqNd912F280oVDCVEENm1j9C+Ua/qoCZiI3yKqOLuv0JS2hDrYZykDHZ5Z6zJ5DP/+t4wO2&#10;NSJjKFoc9GatZiOCk1E0wJkBjS8B8kCPTcfC/gkau9ke0JFWsWGcXUz//uk3G6TfSLdoCOfS4kKg&#10;e9DsC5jsPIYLDHzBhkYUnHi4O9ytGqtjanHy0OHXL1690CDK18ZO//d3/q61KfVXX9moN1yeHXu8&#10;Ibx1yz5x51b5wF02m3s2Env55IffnRl7rl6ZYLnCeyePyqzu/OzMuYmxvE6ciC5+5/HHXnntJQ+f&#10;ogqXOumTG/zjf/xJR1PLVS15CdmL9ar3yBuGF35TfvCRL2+6vVtjt9YJvpYOK7ka5ekhjIHocvid&#10;F9+5Z/82dFYd9XhReyVau7Rcnk2KWbmfqbczpg4X0g6CdDBgbOnX+voZa4+f7uiseFuz1lljRwN6&#10;a32Z5IW6UMiMLW/s3qUAODZ+o70tYEF3vjoePHvp/Z8/8aN/+ea3SR3/+ssnB3oG1m7qzaWnVmKT&#10;3na4zEs1OPnLeYRQVtTcACyCJVB9sRwARLhGe0oaP59ZoLJXjK2ddbqHKxdWTp/1928vkRxOIeDM&#10;1JMX5ERL1KlPz59aMAQHp7m6ga9sr+tz12JFW1PB7Ehpy6ShiDulqkFF71JCk0opbO/vxJ/NkU5e&#10;7yS0COpVywq1bsAUFlc8SgpVO4rhFG4/tT+AdcHMYwfGzE5NYyzMW+0w+4KA7/DZOvv7t2zftmf3&#10;7pH1G9dt3LBhy7rhkTXtnS3+Zo/H37kwN78cCv3NV/8a48DlSOztw+/96Cc/f/2Vt1549qXf//Yl&#10;W44bjaV9vW1Os2Pd+o1pOX36rTfhxNIEbVUsprXglcEepCZlVOCKb5QXyulQMQOdcXQxvIRoL0m7&#10;YuHOjo+deO/0p//scyRLv/XCu1u3b9iyZTPirX7/1G+2jWxsbvcefv/oiVNH56ZmH3jgDsgaoREG&#10;WrxUrv7nd7739b/9Bz7AQolbRk+lx9GBDRME+SoLHfZudXhPYaZSAX12KbpCBT2YVRDw5GC/WFN4&#10;GRhjKctqnPCOYFMEZE0deB04NNTkFpzdq3wwdWcFI7ZSFSauj0E54A14ATIWgeoyqLHt0VI5sRjp&#10;WKw20pVGCbpdjNLg96dA2sHdrc4GMWKlCWQLIWfVBc6/rNCFirFQxpOv6mtwG3C6mfpKuVPhrJrY&#10;jUt2obDG51icvOxwUpnkwvjZ9+sIR2bJAoWttQh4AOZ8ZTQ/Ei4GpBeocePAbJRmZ8vxeKCzG31z&#10;Qap/5/s/WpxevG3fLZfPnLv7wO2AhZwbvTY1O3PglpvjkYWro5esdv7a9csw/fg9LgtDr+nuCeW1&#10;r73wRjYeBjo8GYmt27j9zQ9O7L3zlsWl+cjsWRdVu/TBfM/N2xz97cfeOjIy0g1KG5fM9hh4Z2dL&#10;tRmeOMYGv5SiIPQQM/7mZgyRnPBX4NoqFbBeZfoH14P7ePbyxRfffOnoiSPgnvR0tE7duLa8sKSI&#10;ShJaw3jSWKr3Bgaqo0uxo8eqV0+02splbWxcq2z42n/PNt3xeti5pS3BBHtN3bZZSfvY4bfPpNJH&#10;p2Ksq/X+m9ZvtCnNylSUsPziLVBJ2R0dCZ3rypUVQ3ZJt6PLVOXEebtSdRbqlv2CtZvzr8vUTWin&#10;Gizgc0VWU7TUEpHRo8bs7Jpmn2K+h9WJZpk9PRm0eLjdzFRu8tp74cu3bPV/vsW8uZ3e2pxw6CO4&#10;ieESR0BnAd4TrcXQsJh0hUrigrg0n5o7xdVDXofo8NjqNrtEWVBfmaSSX87oZm5EL89suO/jE3XF&#10;amw1KXpDupotlCez0bZBbOKkrJhOsP6TV8jlor1C12wtjnSmPnc1FOTqm1qV2Nhhn5N7KZzVDdyz&#10;qysQD73ZH/AFyuaqsRyfv9SNBs7WlcWiPZWRylWjjpyZnmtt66DN5ny1UsQglTFGcqnJiRXELaCD&#10;oWBzM2jGrl70wg9roiha5ecBYU0vFEpTYb/VBXkSOiCB1L5z/qjJY9+9b89KbAXzKD/jV0kAXCME&#10;saqGGJbdskxPW4Ck0K0Fm3xhPNcxiA0DFrMseg9NHZ5HsSKEwiEoZNSkCAi3BKzpVAw4fDiofLF1&#10;wdAAvRVCA2DOloFRl9GY4S9UxbICJRdRlYES0yIvSn2o5IosazHI1oAAAT0hui30G5D3qmWNplKW&#10;c+hA5I+IYh8NkdW26v90VqszKFVmiBELQcFSZ6esyEtBNUEbeIK3gZoBEBMOdEaXhQvR6nYBIZFJ&#10;xjVSxdfsN1ot8PaACAzfI4oHarVjw5wIwx0oLRd/fkh7bek8lWq9a+PmvgHW2/RRYhXaqlVfVf21&#10;11575plnkKmFjMil0NLDDz+0YcPGz332cyMjI1i2YAWnBtI1lI/ejFIjVSKSKnULkkX8OUi+hccJ&#10;2yP1fjLqYO/VWXRqy4aomkY4FGYZOtAceOfoIZfX7vW71GhgTRWAMnyN4dCyze4EngAVvSqEQeaH&#10;Djs3DONwQoJ3DPcbZoLwH6E7lTDJpbUmMHzBeFEh9mhM1RMRRTFM4EURQ10sD1WhpZpTXK4tI7Pd&#10;ZnEPDaxrC7Yd++D9p3/1hNfr8nhRGXWtXz88sn5gx87dmzfvHFm3fmiw3+UB659lSHpxNvzBu+ef&#10;+dXrb7zwe4Zmv/zlrwyvXwvRF6Ku8EYjurpUzkliGRL2hllHwEYLXxtLA8KGLryrp0tdZqp8d2i2&#10;II+2qhE2Kg5FPf4xvsMrhNdRxpcIq7lWm569VKwWWvva4S6h1TkKJUjKK68fEsqVez92X9/+vYZb&#10;Nml3OMO+HIRuFQ0cXDxWFpYW+nLuWqPf90Fiso16EsCCErHYO6xkptbZrBVRW6kUPRy3/sbi/JVr&#10;8WMnDm9aP6SR8p2DfQtTM0Bj0pwd1tNSSQaEE3c07CFYp5R0JXVzhDkZoLsNbPrJaiVptRha/YHo&#10;tSuTxRt274C+Bs1eqqB6DD12vrGcmILncz5W6ewsIKMmMT3v4c2SVC4TUlapTM4t2lknU1FH72Wm&#10;Nj132YUYENIUIxlJS3JlZC0oUVSbFUqen1q+emYA9Bubsx34cJurnTK3s/YO2tZaNzblxMTy8tzk&#10;TD6SQqiR1mxdNhDLjK5sJa12doDimRtL81nkkFM6hs2B98IbgOt1QysYTkQXFm02hDtBrcEi6ZE3&#10;wahvYSjGHwhiQyXAa0waIClCo0yrt6rKWdJjwo8IeQQVJNPJ6cXwtUkhlnQS9IDZEagZWrQ0DNPV&#10;pVhqdim6sKR+BGFkB/pRh8gGCPwRmwIWg5oxAkWykSTRyd+8b68a+4ImlqtF1ZBICxVd1nO1rMWJ&#10;HMZWrX5+6rStuzWnIFLayFmYdDmOMwSeZRp2xTqfiua8Lieok2AwLYTGzLzT07xuPlWfSuZ0Npqy&#10;1FlKBtfMSZA2rT5ZNP/zN7+1ffu2YEd7T2frk796olzO2x1WSRYsVh7Rf1mYlDRawE6FYtGoMis1&#10;iKJCXI2RQiZdGcoOGeFQDST1JkAmbPK0YAUN4SjN0EDnp3KRuekZr7lZTY8glKzqKyi4fJAdNhaX&#10;Juq1gtsFDohGIGAPR42nftbxMAPpwVUbZtT1mUpharE6O+/W1gNmmwgwWCwJgQdMtShp1PZ3FYED&#10;gDSGxxWMi8LLrK4x3NMNvyJkbg3SXNLQImGWJQzGG7lo3Iz4ZBa5JrjMCYwtysUCvlZ0VkUaKg41&#10;xqycr9CQkfEupB0vheO0zZYWUKg0ygz2s/pYTDBRHqZGmygTJjttg12irck1su+Zd87855cf3bt3&#10;L4/fn2axhbZazEAprdo4gWou4ImfabIn3fYskl2C7nKzt9TizQYcpZZAtbMt43UXmgIO/GqgfGhD&#10;A3G4ECrIGHXpkMOzMHnj5JF3WVL30INfdTs9GGki1IHEAhkROmAirVKUkEuOiqWMuE+4NYpK5Nr8&#10;qfdOQKKOZCAgzUhB7MUNqGeC8tbazI0a3vsHNl+UKh2M3xCLO00EryVamU5NHNHtQBdxMC1euHzj&#10;ytgMPrDZYu3a5PLadfuECjU6Nvf9f/16QssspeWJpdyPfvY4vA9L8YUzN8b/6weP1fwdKwLw4NXp&#10;6GSiML20cpznp+77mOkLj7p1xCtG4xsm6uKmTaWuYNbbntJZEx09ufZeYffm2qb1ub4usXud39Xn&#10;iaZrM7PcpbLhooY/EU0FAqZPbeA+Hlx5eG9h3/pQZ1+Et4RpNi+LCDWTn/xR8eIx/1e//q2hzWu1&#10;Vn1JH0rjAg1X3bxJ5PwNgzO2NPfO79+5efew9j9eb1FFtK5mq6tNwyFxmOosBXAZGbAUhFIFrSzG&#10;f1B+QPQgQiAIqJAxkwMKLtCM2b/OiJ3m8vs/3nLg88+n1uNffHoIVLhSmXSmFhZf/vWvv/TFPwVT&#10;7oPzp944cujrf/UXGH7nF+dZK5N0VIrACmgJE96icBxqGdJrZoIuPAyFSBzrzGBrZ8pYL84s2/UW&#10;tr3PamzOXA1RNheUMzqtzCLFrAJcl4i+f0VJVOVco1TILUd8Ti9nsxXhrJLE+NwMaDB2jxtrbwgb&#10;MPKOxWMQgAV8TUgVEDD+AiCBRBqfq5yD/RLrcz3HsTpYCdXMR3h4sTjBVYxcNrinKdw4mO8iLS+6&#10;OOFGdq/Hqqn6cOA1QOqh8jk5lFdisgHBYjBAqLY07OANdQR7QIBWP3ryg76hQewosXvChQ7iCm6v&#10;pWQ4MBEavbE8Nlfu7N3z8Y99wk1q33zmB0ffefbWu3dtvnUXhJ5qki+mzpIUml/MJlKY3FCrCE/M&#10;m8GWqVYFx0LtOwePjJGl7zzxLKezfuNP/ubuu+7ecmCXKJc/99BdP/jGP/Ss7y01DIly/ctf+dO/&#10;+OzWPS0ezUJx8nTopy8eGbr3po9//U9q9ooBNydCS9QiCrt9AC5gioa9Ebc+qjKZ1teQU3zp0DFs&#10;8NOQz/F0nGgIaGvkBpbWgJoougJeXfSjagy8Tr2PVVfAKsoXZxY2x+bE5PT8cs1oMnlatcheUEfH&#10;+BbkUioGnye8ChWDi5BFEhbQxApqDpKnGmjCjAy6LICO8eSnSRg6QJPBPaIaQ6DmwdVtqAgQrMjJ&#10;1PxKpL2rz5wuTs9e969pZTWN9Pmx7paOq6lo+/CwNlaCJdPgtU0tTBelsslj7ujuRGEIVUQNUeQN&#10;cnlxeWql2DK4lmDwnc8IsTPxKwl7vWlo7dbHf//Go3/9bZLZOzX7h4njR7evuZlub/rlB0+nohMD&#10;vPWW/XdqED9Kl3SZ+aW8vHAK5JLFpE6zY6j/pt0bnvzpY48MriknhZcihUUh19li/fSDD5p03D/8&#10;7fcaxtojX/2ypdlJmXD2ls3aOrgEaJYBlnU7mqDWgD4T7SoM0HhJc9H8f/3Dd1944oVgY0gwxDOa&#10;MNidp45MZabPu6hDN29a8ppRLpsbspWpxsY0X9P1P/Lit/98hxQyUdkP80x+5Nul3o0QJ+4fDm61&#10;TzFFqTYXW44klgk5QRPt/UNNNg8DTSDwnSTx9GSgeGzasG3zsbHLu3l+ki4ltZqRDNlwMpPi/G6N&#10;5nDd8qM1ZbO95a/fmtjXR36+q9RQXKE4S0SvWlptUUdnmxzHDZXD4pgKfjAReu/cOOeAK1vXH6CH&#10;mziw9GXsCiCEhNZCoyAZHmAFMZ/TiRIqpYYEWydVs3hgQUJ8cUUPSBEuMtTBkNsUoRRJROaA0dy8&#10;dk/ZwhZUAwYPBV19PpmbmBdhLHNyoTJIGmaF6b++oLw/v9Qa7B/yi7xzRojrNwisXPjwYuvw1Yp5&#10;Rxu1wcC0ZXJj4VHNtiaDJLVMFhfPTfr270rYubxi1SxMVKbOSUhK8zuLtlauqum98lqlpDnTckup&#10;ds1sdzrbN6Lih7IEghCYhCHggTe7rbm1UMiGQuF8IyiV8rrKPFZ9SAIV+aaS0UPxjiAnb7CJsfG3&#10;DX2bSeR7KchUrYVDoaZAKwSoSBFAO2Mmicmrl4yg5Pd05RgjSJ7mup4Ft0GqpOXySiqrlDUWLe/M&#10;AKaQN6rJQ9Dja8yWZpr2E5QFmuEG1s8GZREZDbLel5PsmFdzuihTmjdVS2BFawi+1HBrmJw5h3WN&#10;scE7DD4g8iDqUAdMIPVqKnkxVxGKIp1qYNGCVgULFh3Uayhk8UTDQKRy8vAcwhZp1jq0uhZvLSlk&#10;Ryu1JqN/oxXLBSygUL7pCpq6+f9w21cnVyoA+v/rL/y6hpSD6wfLSNgMZI1xoT5665eWlNx/lS58&#10;4b+/cd+OXUYerxMPiQw2WmVZ/v0rb2C8/chnP8PRJGRpb7/96l13bm/q6MBhbqQQYAGUqHoAcdhz&#10;YJYu1xPEwjw5oamxBjCOIAYGZNZQluswt8ENayuVuHgO5hMrdh8uUnPolTdaW3x333Pb7996RtSl&#10;99y0RqeBVRMiBjXsG50hAuxcXuyscPSQFWjp0I+hBEcmENwhkGohLhQfVlgkcb7JpFXv8xvbMMFV&#10;9+WY1ekg0BRStWgerB3s0rQVeBPgO0NYMtBeqHchMCIUitSwxjqfXi4ce/dkOSO0BdqcdqevvQlr&#10;gVwhC+4PggIr5VIZLvhcnmeBhu3q6OgMtngRRgWJgdoqrRKxBeTTiJFKPavoSwi8UjQc1E0NQaA0&#10;ytWLF3u7upEsUkQgF+bWJIPmG386qu0SVjiQ9eCHLOqEsrEms7i9CsVyLkc01Xmr18i5IYhjkRsL&#10;SFq68Bef+su/e/TeQWzYPFaqK6CRuwWxXQdeKMQohgIaNxIJH2Jhcf7k8vK5zcFXYtne07PXH3rE&#10;HrnMnn918qGH8J5rw/mPvXGRvzi7NPrhZUCeNmzb+M1//IZOEZfnpgyVEpwerNNMm3EaSNPECmD3&#10;aogTZt7YLEOKBHmJun9U7WoYtVvy8fqZt1Jeq3ZkyCC6iVIrrSkyylxJS5+9PnOxxK/ddf9t1ePR&#10;Gxf0rf0Jgy6Fs0iw2Cau6a+9bW8PpPVcEhSaWt3a3EJY7WUoVngrEnoxaIV6HJ1xcvQ0WSu3jKyr&#10;m5Di5EBiFDQGJKS48DEapTIpgxZoLInlWLgQW9SDVeOxssGWOu8UAUtHMSBRVD6Ui4QhzLB4PKKZ&#10;Lhow9MX2uEGms8Tkslch491eFQ5sVEGgapCQyutWW111kKFuXdVhLwTtqiw4m4exDdhGPIgAUupA&#10;vSONKKtRQa0OQYCeUmA9pTEZFqCZyVYzOXhuWMo4Rhp8+rqVIeKiNiGwVZm8eO5Yp4fuddtWkgUy&#10;0GZsMGlG6ysViNT8DUJ0BbbiNJfFy5ljb/T0Hbjesd1TjuEPqFSQ/liEK57CZQ1VPzx7xZLX48FO&#10;gSiXF1JJA2S6TncsnUf6nxk6RqEK0RjEvCACQaA/e3Z+6UL8ngOf2bXjplSh8OTzv65pM53NFhtV&#10;t1i4FOvhCo2AxqZDZoWFTzPKsiYhGYqUnC/MT3JWOt9kNZU15rS8dGGqv2PY0dQl6FTMYQM8M5GQ&#10;K5l86gI2/TYuGFlSU6a6hplsdTlV0pnsbaV6EW0ZytqikKkpBbxZTLXCiVhdGKpiHWN4vdOhBNqq&#10;vMMoiRyOqUJucXKiBzBZ9E6ksQL4HqgaoCvLAjgPocmZ3qHBKmUoG3EMGCH1NUtYL9aQcxqLxfVw&#10;mja1FSATNuNYkhlIj6vxXHLOTOs8Jo+GMYfEWpmkZZSXlYqtgSCgGHTg+JbxhhYlBJEgBTwlJ2I+&#10;n8fAWUWSxUG8cuNaLTLXaWUmpLuYrtalVCR39Wph9NKBj22v0AUKDrsGKn79DCE51ahvQF3VxwYm&#10;OKiBIa9FV4h/C8IYniCIQ/GpwsAdn2IgUtHHGnTkpQuXL5y5fOstB7q7euz6FnUztTpVwwdRrUhw&#10;oeCgxey7DucHaEkyvyBc+8/XtlwqEbXc8meGTV/cmpq8zg61543kYMUyPbdi+eMnyUYt9fjDL7VU&#10;2mn7Gr2XZm0AwpAyPgj6jKmaLCpnLi2+88LLLU2mx7/1RSV1pTR3vrXZlQd1F+VrkbZ7u4WGaSFR&#10;fu3wO94Wb29HMOAwh29Mgj4SC88uJN5o6TPc21vzt4UWWyReo3Fe8EYvVBu3W42ejKWI0BEeZ5wq&#10;McV0gpAx0gP1HanGWJpA9l+HhbWBRxxZ91iGNxDOpT5peIQk2EmA+wadJVCSWt48Gj47kevatH3/&#10;rQ9joovRHalIiKDQCdK12Epr/zAk+sY6d/nS1Gcf/OMf/uYXxMM/vbu7Z2N3YK3d6rXBfGcwITkO&#10;1jqHAco0fWkulp9LlKL5XLqMTjoDGhte4USJIOzgX+P1xVNbTIW8a/ddC+u2rnPZERpESOlE6q+/&#10;+jd/+md/5W1tOX/p7NO/e/yRz93b7DbNzN2wOd2k25XWpaH7xsckGllJCQVPT1sum63linbejFTz&#10;cqORzOWqujqSZHy+Jpq3IlRJTpcdza0EWE5apZyKzS9cD8UXK7UirIBYeAPdRLHMfDgEPiZgbiAl&#10;100GLEAzqQyiciF6Ta5EcBR4m5uQpZtHy90QEChQE4up+IqAEIdkTKoUknHQqscisTk8OyrCX23i&#10;cd3BdoHuCgZoIBJIijIkknH1U4YYUxLh4whyqhTqaeB0E9GVQixZCmfy88nCYmpZhl9bjMRiOFYS&#10;C0uadN5arVnyVXdebirVBzR8kTGMbNm+ft2GeGjpuad/fdstt/StWYsYq988+wICyzARtcjC3Oj4&#10;1Nh1jEN6+nudMFx5bUhsNLa4tH6bNuBItgffP3S6oyD22Rx8h+340hWDU7+jrePFx36aKAltd+wr&#10;VGpee7CWyr/3/PODLYFsqb6Q0/7y0Kn//u0PPcHKzPXn+4kunY3DCA1WSgqCdK0mDwpVXeMEn1lL&#10;AI8DOQnW2MD7gJAGL1amKqBxRUaOFrAy+CQ0uqQBGkIthRsXn/2K4q4bONjzaghTR0qXlC9nEhOT&#10;gF64/S1GlsWoFoNRA0HAPQVpuBOy4LquDD292twRan2AmatGnytXMpmyhNw7PeYmJFVrmLVGRiZI&#10;AfxZxK2Cd1s1AVpY18QmZuAa8QI7FV7BTMnV5MpEI/oS0ikUW9Df2dc/fm7U53KeO3uqrTXY1dV5&#10;9dqNYGsrw5mWViJT83PXpm5UFNE74qlzeaaxJEQODrhTvZ782m6LXrd8dWaOC0z4u9YDDdLkdNt5&#10;j8KS3Zs6Bwf8bXZbsLm1xiPARMonlptJ25Z9e7fu33PnLbe09LZ5HWZrtWRv8Qa2rt934Obt9xzY&#10;uG8b3CTwy65d37d7705/EIlNNJSWDoZxUmw5kYZKpKW9gzRbqqS+zjEiBV49RkRit9kfvzA5evCD&#10;FTHV0mmCGNVv7946NLJpw5b5pelD716IxjTwccFyh+o3oSHC8dLy+1cGUakSzGsRqbF2q83L3LW9&#10;xYdR2uTViZmZmWyiY+vG5p6u3rbuZogo5Pr80iIcp2WN/NPDK3ffwjib+q/O33hgW7uo6Zy8mvza&#10;rd4Ng4OIYdvI6k5GXJ9aP5jWmY7OFNa42WG+PDG3WOb0LS1a3iaX9Yog2xijBbFFy/OjrU6qx2/q&#10;a7Gt7WptsjuxN9aD/ScXcLlQKChLxfByaHF5BeJqzu+rW811B4j1bh1DSwaNgJRZaFWwAWjUSEns&#10;0tti18ZzV2fW9Q0LbkcFhztBVwQhNrP06Me/xBi0Tp8zXExWKa3BzCKeIK+kne6wWZxcuZEo1DbM&#10;JxpN7oiRyYayOyxM95rmugbm/dAS4sQaPEFUazOnR4O9vUUbXyVILj1dQJoQ39qJ65F24VOqnzk6&#10;qWuWhx+4s5dQ4hOevo3BpiCouB672eewNHkxoitv6O6vgdqklVoQa2p3dri4DV2+NrdJC2pFrbE0&#10;MTVx7uStI11uolgMT41FfJkco1QZ+DyTsYrJ4qtrjXg0VIsikJaM/vqRd/vW9MMwjUeGgYMf6SXQ&#10;yNA0ICvwFcNGWOYtek876Rgk+T7G1IKyPJae1miTMFozGEsrFCcuKekywflr1uaVRj2lgdA1ohEi&#10;ulJJU4ZwjVUMGVSoai0ANbAeJgwsr9SBiEqQg9AKRsU62A/QiKzaXHCdqqgM7Kbxd3QRaifAGnge&#10;GYo6B1MrVXMhBSHpVj+FwYqaKYeeGF4j3FEfsdJVH5dKj1ApDv/nB2h1NQWuUewX8ANRCo1j41OH&#10;PkwZlXc0i1/4u6+7XNZiZJlz2LCrwkjlhz/8oc/r+qNPPIxD+eyJ91967pnPPPqQrgVztTTG2xhk&#10;UToO81OVwod6FDEsJMyzYqmOKBc19hYJ5DpSqiOOVUtJajCVORGrWhATY7NCuqoXpOlrV0Eaa21t&#10;eufIHziLoburBfo3EH5VSRGKDyOZyaTBcwAkGrHRcHaptb2CfkRdtKPVVLvNVdUk2kSlKpoJxmbg&#10;VKsCiMLgU0KDU0uJuqICHxYIjWqFjLtbVdeo5Y4qdMXNjz6NYkmz39o0vHZkuH8YHMhTx05fvHp5&#10;enIqFo3xLNfb2zuydnjb5m179uzdtWPnwMCA3W7HJgrfOEoe9bVXZRfYriIao6CmguJQAKJQ9ZLV&#10;OLynxWImmUQwMSoWDJxV6xuMIqiM9YBcF+0UIoAFl7ZeCi9VkvFiLoMEJdbntLUFMxa/pHWzjB9L&#10;VJM+m1sZvXr61PXx2b0HHvYNjpzGoRJPuV0dCC3FGsRshWgFfEE4ZzGhzxVKyR/98Ie1QiMecU2F&#10;53ffXpRKhSvH5DXDAdGQyyv2W+/41tatH5u6Mfr0M8/s3rsX/kF8taAws1YbWKC5dCoSiaTz6QYY&#10;4VC2ApMIsYLegGAuxErj3hehbNLUeQCOCIIPdMauvu8wOip8K3p7vCtZAmggCams1xeBbMQDW9Uq&#10;pcRKETQ9DQTp8HY2mGTZEKuUVjJJA+/wtnaqJSzmBii/oE0HpkY1/tT0iuyhwDabxQICd1VJkbM1&#10;AFJAcRewGQSSGxyuTF4A9toe8PtbWqBYEhOF9I3FFrMb/wypfBGbEcQ/O814WpeXQiDRNTvdRFW0&#10;IBcXGAneIPEGxEnocxU0bDaKUePkRLAtoLZCj4qKGDMIrR2FCTJ6Q8uZbIZFWHlLkHLZ6nAKYdCD&#10;pVa9jrwHGChxm+NDhXl4SVPL62t1u4nwuGSPJWuHpJgRkOCZjGOFraPtqVzpsf/5b021tH6wJ57J&#10;8W6Yo7AfE/xGIhNf1nm9pMGsKSL5R1wav+b0dRXNTh7aFNU4oeRyOdWshWmCooBKiqqgWCg5XW7s&#10;lw0cG8sijlZ2YUNE0ZU8XjD0VA0Weh+9kRYkT5OX9nA/eeonGpIY7l27YXDNoRffDIXmW/qCMSFb&#10;KIodvua6iFATSCurItIrNSWpVmBQ7GllMCE8nBNlHiawEkXMRpchr4M9ajVoQpSQsQzSB4MFEWoK&#10;Mo7qNZlQdALJm+yejgbB5IQ0xgiV9KIcXyEz2SbGbLXY6w5HyeGs+Zo5f6fJ0oTIQOxq8dgwOKbw&#10;WZbEbKnAe52QUyIoCmRW8DrsBuMcuACtQS1HY9SN4a9aEkMYU6gCFQu7KuAIDm8zydkQgoXzCS9R&#10;VYRFXAv3LILvSrkyyeDG0RewaapIoHwhqRUUklyxyNnsRRHOTRJeA4znG4oYz2a0JhNm2HhJHRYT&#10;HsXQ1LS3xUhxeZcXkmNlJrzi7x3gnE12c5NSRC9FFTJiPL6ETollOFkUQaRjSQpoVlRucNZi1AK5&#10;pB5EKHg74Dep1WCX4xjTf3/vMbSmDz3wmaC/y2bywMe3mpL+v5wjlDA4yEXYPmsYK2FUphih9IaM&#10;Nlt0aJgSOJRkydHjJSWJ9jhSqo8PWtSB+huzhrI+7LKRO4YrorQW770ewCYYX8t6tjobGz/47sG1&#10;a3se/cL96LiGutt42smbvRMTK6F4eXJuBcV7IrMwNTtmNBq2bdyN2HQxE/nZj74SCr1oNL/68c8v&#10;7Nxf7hnOWu0p0gqfJOTsjG4p+NavQxbzQKlmmZw3vfuG7/iH9WDgfpfrpnLRm4WynoGNP9+gKgSH&#10;b7dWp0RVXIy9HYkWFKt8jVA3wGWu6J3pouH5V8Pfeyw0sHHdw5/7i7buzVVs+lWeag3DSKh0U6kE&#10;jUA6Dk1mmQFqOzyTF5N79m8ivvYfn/RpPYxAMkXCUWX5InKTUQ/nFhfmk5Gc2ebD0MzuCOKHlQef&#10;zmYyAIRRYkhETJkBUBFyC0aLJVXFh8HTbEXiHUSdkeee+u3NBz7Wu3HTQjrz7Ku//syn9rc3GUJL&#10;o9hsOJp6UqpGIQFjbGoxJNRkV3ebSBMOxlJcjsMwYLBbNSyLdAZEGQBB3tTaRmmY/Eqa5e0GrE8J&#10;TS4aiZfjpk4XxRDJ5QWMjlmOktXEWTBLWJzCcIdDwAqaLFbqNVkGIBlRc0K1CrIIvIklLYZMYJqI&#10;QjkeDi0ATQQNhtvvB0XH3uQLtDe7Ai5Y1/PJopiEDadRlVDrGFWpPwZkKjcTG2cqlsqK0LToRamR&#10;X07NhlZm84UkTmGHxRnwAATaEURP6fHNXrkG4s9Qe2e72+e0WECwFQB/FVQQH7Idl9BgZLPQP9Aa&#10;IbGyeOzUmTWb9zV3b9q89aYLpy6OnTwfDi/gu+7pXdPU0WfgrQUYmIzWYkOX1egqmIkZrDGJfffI&#10;ib969BOsvppJTsv10tETr5+5cvbs2NyffvVri8upJ954fH782umXXm5njWu6O6eS5a/91+9LLte5&#10;mauF/MSezf7F61Uc5X6THRntaeQqIdYXQ2fYOVRKsNYq64CoQ72qlKWF2QUzPKyIdlY9nDoammEI&#10;lGXZClOFmnWihrwgsg6bFmywjFgbZrL58cnU+KTJH2zr7EWfBOkLHiZoD5AfB/QWGACq4ARIeTWP&#10;B+MhCfhjWB4M8D6TZoaxQUQKMbOcB3y+oi+jwtYQIoiSqlEcqSBGuQbXWj4Sa+lo0xnJ9FLIBc4H&#10;SUQWFlps3nQ62zrQly9V4ksRSAehqt+ycQuoV8CZWR2+M5evRtByOxz+rlZPm19j8RMNKxVZClYT&#10;2hgWlCDxyoSsvzaW2rKLiS43mflgIhxqDnbBSJltJDT6Akc2QNiUjWhpUJLWzPFyFncva9CKooYl&#10;lievc4WKfXO/4IW6Xlsh9QJWonpUMFp4+tvwMEB6qYKfUSbr0Kcuzi5akQuBGo1EG4uobawNsSuo&#10;Y8wANtyG3qFWl/98euKNt167eupGZhbJsYI3aFu/Y++6TQ+WSt533l6C1sIWQIBFcuriBDXBbmGb&#10;r6yUo1sOpDuouza6ujXpXO6KOB0hXY6WvdtqPKtiRrJCdHY+kcuC0uD0e+Sq4OeHdjXNKI3AxOjk&#10;5rb0+dFKR+/uLX2RZN1w+HRh5ybdZEK7sZdYqhXfHr3xiS395NI19B5s8xp4W9TTSOevV8TQ8oRU&#10;TsHJbzeR4NJztA6aTQrqMDQeSsmCDJRsGskGcMwjvDrQ3gVPtwDWIcWWSCqvlu4wXKJElZC2ZtcS&#10;fLVqE5TrZ09X49l1/et1Hn8YX7tqGybKqQIQ/JVs0uayVY0a1mvV22ikU+h1jplEFU6wjW7CbvJe&#10;WNSVdbWmQIUgdVPL2i6nxaVLQiwRX5hp9XmqUgXeishSxNrTlaHVKSRRSEI3AtOXSDhtUlY3/UHa&#10;YLsR3I9Tprk6nRu70Nw3jBE25qJG1MzlbGRhKuA2Ya3SqBXMRuDXl6X0spBeqBaWhWwCm7W+5uD8&#10;1QvCyuSdW9fkwpN2zkg0bcByA07qbDo1M4vxtrkqGasgAGjMkCgB6WUMX4Ypy2Azq2USps/YOzTg&#10;K1cxTwgg4WEiJaFP4esAnSCVDsE5tM5socoVpAKi2sHsWFIi1+GWjAvlLCkVmVJankN2nV7JYzuK&#10;mrEhSnUGmXhgYmB6S5lIsxFDDJU8o3ZW2KHQeJBUDQ7mKqig4OsAycYAORGSIhHlhXBh7BLQA6CA&#10;aTRgaS+JpeW6wWmweAEcwDWM+Cf4JtExYdj+v3fyR+ZLTD9Vj9PqP+FW0teRPYEuTNUcajVTZy+P&#10;j42ezy4WWs0Pf/4zDjObi6+wFnMymfj2t/6lrb31Uw89JFULo+dOvvr73/7bv/4T66MW9PN60MhR&#10;UYkiwC96rDCwCEWHSJCQI8r4UwCvliCkqgCT0CCwnsESB32hCzxYpy3g4xx2g97J6F20/sThdx/4&#10;2B04VJ585qcPPHiPkdJSFFIZVnsVdWgLGIiCap4DwQLBUPiSV7EfAAhgm45uU5U2riahA4LKEYQN&#10;sz04UZNpGalfyLIiUG7FMZeW4euElkuVEWLvB8gTWlF0q+rvAKsWjeGS3oyyjYFSkeZbmpp37d61&#10;d8+eHTt2bFy/brBvyOf2YSeABCe8PR/FOquSYRBY1TxPrBRVIgnojiKqC1T66KwQBYpiTdJCuYrI&#10;eCvPwSKSy2bwG2DwjCGXGlYGugGVNDQqFqJhN+jyoeV2fwCrsEBXF9PSJNssZUg5zHaaambIALh0&#10;kciVcHRiaM32554/s+2Wh4NDXZ4+jz6jH702FopOi/Uc2v+jR45n0+X5ufm//buv3bz/JrjFpqcS&#10;7/5huanVuOMmZBDWLp/XdPR3lnVIe1vb1nF3fEU58u4rt91xAKorCeNzvAAo/tAeII7YhXRGPlsp&#10;RKOziH7S4ARXbcB1kMXLYgnlOvg9any2VG0YmWVK167VZc7OGT2eKnLgCJWuIldzdjwhMnkNz5qn&#10;xeuzpmevWlENKfp6KS1Z+KKzmTOBXG4zuryqDEdCz4FVVd3KmxpqmIwCIQuOJUZbY/REaGHe7/Fh&#10;7JpriHmDkiMaQFXrRMIo4NNC1vQksucUvEkmq9vqQQDt1PnLKF3xjdYNUolAJFYdRjVMkMGmK4Wi&#10;fgDZZBFBaRJLF83GLqufkOvxSCSfzuAutsBVgiUz0BUQ4OdLQiJTWoyDEwhWlr+tDdmhsGGXNZiV&#10;Y0WM8TFuFVUjvIqzWc0axmxYC58a/JlQy6j5CbjaCRlnB5C+mXgqZ+DdDcI4MtS/e+MA0jApsxWp&#10;FGhAjaSsSUfLgqT1NGGo79ArCJXI5Ur+YA/c0QaM6rFe1WrLQgn0ZxKbHHWzpgOcQ6hKyVTazHHw&#10;6UE0Co6F6iuoo/WjsvkSjiXO6a0baQd2e9oi4W64uywnTr0PlqiLcn/srvsh3LgenrA3IzhLSEZX&#10;ssVUvpqJFyPJSgQMEYbGB101WSH6giuiY+Bwo+jdlrpRO3rlnFhI6TEMgptUX1L7bwiuKHXmW6nq&#10;ICZv6+nmLW6SclcgkiLyJuhAp2YYM2ftaqlaTDX4ng02WCV0emuJYleMBHCcADMhqRPHHzo4kjbE&#10;U0nwYtXvCm+HhjCJSiocztUET08HykT4ynXlRmY+phM0FGPxdXaBJmG2+9DIFQU1A2N1iahOX7Dc&#10;w3sBFl02kYZKGXnwWJRgRoPCXAMilw7ZwTGS4wS84zLSG1DwyJgvJDPZkhq4DvWOBpUSkugtNvu1&#10;a78G2JznCdJkcnZ0KYjX4r3f+Oq/BJv6hvo2BszNpEWbB7k5lcMCXycq0G5hRaUmLkDGjpWLAS4E&#10;fH8izIpYyUZXEi/87pXB3nW33nSvlfdzRmcV1ikcrv/bWWEmhuoGJlJUexj74neAiFoyg8PB4mr0&#10;40Ozcvl6pVbyduMR8wmsMU0SJTUj1eSeTCgzy1qH2bRneKGcYwuNHqc6etCamZqR/vM/+Q7PeT79&#10;qXshEIvFwz6EB8CoxTOOoC/Q39s3sqnFs7+lfVtbc3clvzJ9/a0rF3+4EvpNW+uf/NWfTW3bios4&#10;aWIFAvZ8Tl/OGyOj9StXm6nOj+ti3aO/WXj7jJT1DbW23OxsWv/ym5evXhOdjn0tLfeR5Pq6blDR&#10;dVU0nqUoDBeOXNFcFq1CzbOSYEMReyzZdOYS+85R5fjZZpN75JGvfKlzaI/ScGJxgCIN1BcVfVkT&#10;wuF5KJ3sTXYMsPDhbMgV1kBs27Eu2OImvvjQbnG5XFjKSdmaAWli6s2bcJutbnezydFEmJBYgoQi&#10;K6kzUQoN3A2PSWAmajQ484qLxa/NTkdkKirx27rb1Tg0pXrqnVcy8cL9n3kkXqn8zb99Y+36lvXr&#10;fTPXP7RZKUhICwRV1eINzkTCYUilEegGICkEcmjqLTZbJAkagcJaEOxM++wOzulEKWFp0NGJJXdT&#10;0MBD9ptNrMybuj0rGhRCWhfPpOMrmPWB1l2Gvggpng1ddCHM82DFqUGN4IiQyG7hjTa/v4ggXNxm&#10;mFBqGoVcIhmLOi2ejqYBg95EIDdPVf9xSN3EKchyLiT6skaoso2R+Vn4fcENVoHLkIJg5AIUKe+E&#10;NbueTcGiCDwcZyKdXgeBCFGWk2BdJUGJB+ys+qvnnhubmRzasi4PY4TJpNiMGgevd1sbbhPhs3KO&#10;Tpud5SmZM9SQaRDPlX/3+ntbdt/stPt2bNy8pn9NzmSeiZXePn7x5JXp0etLl0bnj5+8AoPM8Xcv&#10;F2MYj5ibTP4NN21luwOsW28vpF255C27tzo3D258+I62tp41jjbveqOJ1+1fN3zf/p3jo+eautrX&#10;33LLwOZdzmDb0Nr1bQPr7R4vsqpicwtmPWmhKZV3A0WQQQsOKAYbNBJw1GsL175+fmauJJQpE6tm&#10;gSJWA/MkqPJwXAMLg+NbTcPCDhCCE62QzYanphKLSw6W6+vuqZoduXIZH0fVtaHIeVAfkHsACDXi&#10;7VSlP52QajaTBU0sqdIuwAQCsQlQQujIwGJzW8BIAXoC9hEBu99sLJ1ScDEgVRyqHPyhOB0cNhhx&#10;JejK5GoikwDh1Gm25YolR1PT9ckZm9kuF4tDXZ0Maz5x+oq3qdvp76TNbl9LB+e0kxyNLbkMJ2q2&#10;bImdWGOTvv/t2bjcCAx7wbU9f2Rux5ayAuFUge3o6AbCtwioF5YlYgSxEIhAq6gRyFr4S4J6enJp&#10;hg240HHWKoVGKoWhLd8bzBJYvGisrN2itwJ14GK4cj4JLKzTbdZDykVCclqvAzNkMfsISgLgZDGC&#10;2C6HyQTRANS4uVrBYGR1ILj4nINDd9x908MbOjZiv/Cf//z564tv6nltX/edvW17e3t2vffy8daN&#10;KQORr4TLumuethpzMStfHdmnGzR+qqPOh8dOjp9Yv2GvqTkAHxHcUURRzCwuk4xavmHqSdQUW4Pg&#10;hYIxeU6r7ZfyQk8gPAtfecNo5RLXwkqyTpodo/GwY2O/a0EoX55cuHeoy1JcsbV3R7UydspaMFdz&#10;cm72TIvX4nTbGKwasIuDx1rHNeQ8J6e9Sl5angqlUwDCIXMcZS2iGLMVASllCEhDx66KkjS6kqZC&#10;aGr2RsMj1UzxjDQbmr18FXFtLSPDgsuahutAz+Ksr2bKWiys0zlAVk1eh96CVE4j4B8OaELKuksr&#10;skFu7rC7NWzV3sy2ehqckQulrNl6aEOTxEj1YqOUCoda1RRaJZvMwpgiIMDEALGyjEoZHyYEztbq&#10;ZGnyMiMXq4N3vJmldg77mjNX9KmCs61HqokkmGC5ZCYR9ntMsEigpa6WMCmagHEPqgpwpxgLA8U5&#10;LLq6enWw03vT1qFibhnBR/amoMbEma1an4c08+iltU6nBylq8wvxcDhVLWncrtaWyo0EinhYwOog&#10;hpOi2CiCfaFSEHDRokHAK5N16UWHMUcqy5jhUqpGGFFwPgPt1NLQIdVdHkCTfFaHIZe9lspeUw8k&#10;fEcKLQurPGC8WyTwWqpMBBJ7E2U1gjyhtgurniD1n7BFJgHdpQgw9MBVh1HJiIaK0iBfkUfOEv6O&#10;1FM90toV2GorYjmiGGwakwdpdVhOQUsMDK+CndXqnmpVSqLWdavdFWg3qkAFgwMIzPGr1W4A3xog&#10;6E2Opg1Dr58/4hhsffBjd7EaHWvlkCpx5P33b7r5ltvvuANwnLdffzUaXvjUA/c6fE4BMW66JAHF&#10;ck2y6Rq0VAQyE/s4lA6IEYd7Ar876gaEu9b1RWDl0GjVVCSgU6c1L8wtM0a9k+KNjTqn0f/0ez8Y&#10;6Ovs6W0/e/nUSnJpy+5NOF7gv4JxFIsldGfY8UArHlkJYzDEA5cn49XDgAnNm5pOAqgFXkxo1IBZ&#10;R3OFFBwxnU/MLSOqFRTm5fAiZkKMCQHvWZLFOQcRHP4P3Sfi2TH3xOmKmhi3Es2TFgbxxaBDaIwq&#10;UVBd9qlbP9XdgXZfjRpVzUX4H2AS1F2B+u3ho6heTPihMk1wVELDjZ2VUsIZDTiEii3BCY23FosX&#10;9bCCdbMgVCB/V1taNGb4j3hdDeEWWHzNYcQQaKG9TUUjKzIOrdGf1RnnMiVemHfyTfmCFh/LaDnZ&#10;MJmMls7TpxcWFpZ37+oTy7NEoenYycM/+9XTNW18y9ZtP338GTBC9t20p6Ozde3adZu27ApHrkSW&#10;NcPD7PrNiJDW/fIpZev+tYl865oNX33rlePf/JevTE9Njd+40dXbDXe3mlUN7AJcjBBNQg2Mr5NB&#10;KJQeeSeYQ2UzKcROxjMxEw9gvxH8FnVJiZYGUlZ9nWLa+GyxGhsne3sTDQ0Pto8GRbPRVg9LJHcu&#10;bPF6nRbNJFRgFiUIB16MycSQY9VwYLaLxQH2KpBOWBh1B4IalkW5gJ63WsTqEZ93HWVEZEhsfsnO&#10;8zQsXpjSqvekXoeRr4L/WN1ZKgS6d5BMlBKkHA6bry1YzKcXrl52QkBqh/sOiAQVpsRzHMx/iZWI&#10;2+WGXTwBHBtGRjAoAhvndSB8Jl7ITM/OiIUyQKn5UDQzF3IhirkZpHWnwhiTUhksOwjIVUVnQ88A&#10;+CxrkHVbRTI4PgIgMeEBRsSIhDinGi9D/0JwyFEuKbEyEuHKMClJZcVgcr9z7MTvn/7tvg2DhULK&#10;1tSMUQ5iX2ltKbswYTS7Rd7BKJLbIE7MT2tYlxMbLeTQgqIlVnP5HH4jlEqgmWP9iQcbti38v8Dt&#10;VkX1coRqE4FY+UwCKyyWAeDQhXSdlULF2dQBe6cAFB8nWh1k0O997ukXyoXamrXrunv7QuG5t157&#10;bcswCPtGLJRZF6gKIHpnCpkYRGtoSrGZxBmjJCus1QQvKBoWPMR4w0SlvBiaiqzM4rqBpKGCeFwM&#10;U3RSOoNYUU1ndz9yAWHyQlakgSlGFm8AP2Hp6EkqhgIBxy8LL4jqYkMtihRerKugxke4jL4BPhci&#10;LOC0t3J8KhRR0kVduqQspyuJJCisluZARChQWGVDNSWCf6sPuFtYixN5QyCMwC0iSSgZSZoAhraO&#10;txvbr2IJ0HNQUSSMaXBmFFWPJo5CBVAVqHDropTN52Ggw49MDfxRyKqKINJgpoAIFj1JF8pqRFVV&#10;18DyK9DUuHZ5zG3xyVjUU2R6edkJfw1wkzYbTOssiVuYtFlgGvUhOwsT6mIqW87msbJAjwfCKjac&#10;5VwCXXg+k3vv0NEPj5z8o09+YWRgC3QY4H8wpLWG1AADnDQ4tdFWqcc4CDowA8M6ADUNNFwYCkD+&#10;sRgKxUQo9HnlWojIV+lWn31kIIOuFDcOoffoBXpyWnN1MpuOB+/ZRa/tETPlAG0jrUyMJN88f7HF&#10;0PKFR+6CSZbRyx4nSCU6I1JLS3ivTbKCZGRd6PrZt1759QvP/LvDPunyXti4JXz81Kf/47+++9iP&#10;s4O9p2jEqisthWzzY7/LP/sLsTJqffyX4Y33/82WrgeFNxYf+Prfr/nUH7n6AnzQ1Tk8aHH5D76D&#10;RcMpp3tnc/AerW6fXnfnSrjpe/9+8PgxTTQSvHDBcPIMRjfr86UBktm9efujG7ff2zq4DnwCpCXD&#10;ngBjMpSwSOyEGTAcmsLUqq21FUcDSdhAascbAw8zPnlQuhFf+ttPmNxN9o6Out1WQI4CThg72nQG&#10;1kROY3XpIVt2WbV2SssJUgMx2wkgaCKzdmtbWuNltYK+NDslwMvuW+cF36Z6+sTJZ37x47/4u//E&#10;afPkb3/ev7Zp3741iexUKr/s9Pt0RlMNLCzkckbDiWrR1dqOhRstaVm9Qaw3Chjh86wQz/F6hEDA&#10;GF8GkrgM4nahTiHq1eUATKQQWjR5TUWzVsCxBg0bhkmkdnF5CaEoehL6j5qJ5jGJE7J5PwtyjR7j&#10;6gq4L0Y6D9cGPhQKZIW1eiKTTmbcnjYrF6iUdKzRq9dYkSwCUWtDA1kO1HDQzGKaA5oCflddKhkz&#10;Q+eIYBhY91QnH4WTHCtkxP9xNlTycCrBKl4F/gVPJiCHYqMGMnhGV+lfP9K9cRCdmGjUlDHMxEQF&#10;kwjoRQyGCq5F+JphqCGAnLKkCrnW3h4sdp544ueVUh7BO95gsLlv9/DGPVt23LZpw751w3s3j+zd&#10;OLR7oHXjuy+fPPfuKCVaPzz6wUosgX1dwO9VhxBabTKSaPM2+x1+3LZlqeJ0kT2BPqe3GY9GSYh2&#10;t1q2DXeu7e5pbe+lvMGk3qwzpMzdQajIKxdumKJ5fEpTJrWsYoB3qNfTRlgtZNzeKC6wL55fmEPW&#10;DTZ4GN3BII8fCORIYPCHKXkqIazEpUg6OjGbjSQNRsbeGlTs5iiG3mBkYRIpQVSrL2QzENGAvAmh&#10;P+4wGCJqOsNSPAabsFwsqWebgQLSz262u8xqLiG07HBeQwKohS8FOFCOpj02SMUgllPAE+cpvdWc&#10;qwDvh9/TlK8W8QcFg61qxCo+qHlgj5SO7p5cOt3T2T29EMsLREffJorzGBhng6DwnGAqRSAjRltI&#10;XHt12D7KEyv25m7btv1Kayk8v5ycTO3bVmMJ9Dvm3rV7IDNT8G6hSAV6qRiH3QYbOJw2tRpUWnXs&#10;axdjYdls8GiNNoPhRnoZ+g0zz2l5hD+WSVHjYkwEbik7wtOkxdCMyWkGpx7jLhHDG8qkpxBTjmuE&#10;zkViukIZoSOYZqvSI3ycCAg0zW5NNwxRPGzdPDB0aSM7/vrrz584/IbT5CuvLEQjZ9oHVuBvzi9x&#10;6aumHpq6UZdPtawJbGjfLV2JnHitc999GHXC2wGnTWk5kQ/FXAE/0+bH2E+1vAM9PDGXN+ddTp/B&#10;3eYI8nZKdPk94ZXp7Pj80tTySJ9rxK45da4+f/1sOJ5C9ta+Xm+bRZdTygAT6jULpUIoUkitDUJp&#10;CWykhPICn3bcHNA/oFGuZ2L5hSlYrDRd3VA11CBLQEmK0EwDj7ackKvAW5nRQ1QRi9lgEE6VyYL0&#10;n1xYXFleal3T5xzsy5jYBNil6uxGkUvVb331nybGrnX19eKIICw05r/4TJpQ/0P4QeQSrOH6XLUo&#10;1xkHZRYSPmlBblivJXsH+zr8cGtAfQG3Y7HgtlhxvMBIIpdkymwrw+2jVuYsnnxtcbY0f0pDWkxr&#10;7p7V+YDr2eZV2KXTuWSNCbTBGlMpgOWb9YAa6HDARr68vJjLp1qCAZsFTmO9hiOxVa5CISvDdZqD&#10;ViW8PJ0qF7imtqyeF6CmEau0tg6pLLSfLKc3W40uD9XUzDrs6HXSwuhZGIHrdi+4UHINVZDqGMYK&#10;pIYhsSSbFU1XA66dxeTS1fjiWAVzLpTpkoGnzFgpYPFm4hsFzQ4JrTII4TA9ZJaFnMBqAZjyQy7U&#10;0JnBTxNJxHNhbQQGBQ9+igFrKpVTp0r/VpkSuEoxQfkoCRkhWTSNzBcItfUmCgsrLfzONH4KqAAo&#10;jyi0D/klMAI1vJdG0YjOCp0ezD4a5NSqv9EqUVBFF2OIDtkCCA8yagxk32BBUMPQUfUnqWRzbH+t&#10;xp8+/5v2rra7b70dSuyF8NzLb7x15933b962M58tfOtfvgXK1h89+gWUIInQoobCpqhmrCqMIpeT&#10;oXx8KRcPV3IZ5JUCic0g81YnC/WUpKQbRphqwaKGTsKhazivX5/G7qvJz1nQ1InVlfnZ3z39q298&#10;8xuoy3/xu5/vPLDD5DZDBaN6eNQVkOpywT2Av6MizOeymP7DP6+SNTANwE2AAqqOH2irwAuERCo1&#10;Nz1rpW1dHWs53mWy+yigUIsZREzDHq6ov2Y1dlldg6nIeySVwfBm0NKouTnCTGtYPd5NFSShrqSg&#10;ocI0HJeOWnSrkYr4O94R9YhWRZIYJuJ+Ui3Aq87WVbgtWiiE4YggZmLTCVUk5KxwBNQklJTQaag5&#10;gzpNPJECQdKM8Rb2CSxjIQC3ZOdjBYlz8G2DcY1xWdRdXYmduDa+EiuYeXevrYCganSY2VKyrleu&#10;XZtKYKVRlN99+2DQw8Pc949f++X50as33QE3MdHS3HPnrZ/etGknuuhA0I/bg2EdJy4dPH3sut3a&#10;uPWAG1apq9cqvHPY4d1/8M3xJ37x0z/94n0PffxzVUl89sUXt2zdigBhdJJQl1XVHHcSkShpQA2I&#10;AraNDI+EG/y8heEYpCwW81l8CjCeQh+MntNUJxOE3WUnhYnTKA5rdodOBvLUDbyLmYqVi1Je31mU&#10;JK9TK6SyBLoQIMvoEhwfvExQOBc0lbpUxWQwDw4wNE+FfLVcItV9EEZH9QL2k6hLjJwWOL3lCBzD&#10;NpT/GAitEl4kTPLVeEBUyfi6JUGEXFDK6GCm1Lk8rna7Mz81R2KJhreONDT0NKKOtCZKkKWpiQmw&#10;qPEDk+CiurQHGk5X0sqUxYQUpmpdWgqHGYupe7Af1VGU1mAPgPwKxMeoluN6jcZNhqO2IEipvJwt&#10;CdBw5kraktAQxOJqGY21FbpUUG9LGP6AOqAh85hIYAiaqVAWV16BkFJZ39Us62p6C2ySENkZaqkl&#10;nZAnHUHJaGKUYmLqImIDbW0j0KIzGujUavlCHoNm3gyALsrfhslshoQH9nU8MTaHHSHGNM9CnouD&#10;gzWS8eUVvyeggRzO6jh7baIBOBzLBE1N9VrRhGmaqDR1dh488UFBro6MDG8dWp9ZSk1MTjZ3tdVp&#10;hDchO0XiGQPeDkwWjIwJpkos2rMVvLoiRrdERcSMo4Ab1oq9ow3T73IimY7nUlVJqkfgQs2mSyTB&#10;+TxNLGU20w6Ox4dlcTw6R3RuUmhHVYTSyF5tkNl6rQS/b71ICRlLOiqXy1gGqvNijHPQPsMZTugZ&#10;xEPDBVUUgJLF0Id2WdTZGAZQarqvdmU+4rB6aMbMcjZYkFCyqGET6JAw/cVzj7QvbKYUAS0UKqqK&#10;CFI9gmNVax5O2gYIPriHFTkei7C8haRhGNNXaGjNZFhu8HmDebaURkA2okisyUoJb2qNYbR12mII&#10;XDt13eHz1gmhBczLpbmNm9boAo7FYmllBboqkcXZrkXbQvkAnncComhlMMznOAwBkKZAYUxXqR87&#10;coo1Wv72q/+grk8MJlWTTJuL+bKqedYBa6SeRKoNX9W+oXptZFKpifExDGh4lpmKL+KJaGrr9DAO&#10;YnRFmInnzTS9obei0okwtoGdcYYqFApXpmvZMj3Sbd3QE2hycwbDpUT818ferpGav7zjgM3MGHRo&#10;I0s27Kpg81vOGHW1pbmpo++8cvjtn8+F/sXiPnvfJ6nRG59KpNZNTm4ulCq33Xbbb555ZnJq79nL&#10;G86Prf3wjXCg95F7b/97Oturt7QdeOSPbQZ2/tn3WrZsSvptU8CVwFKEGbXLOLy+w+GiX3jp2am5&#10;ELAZNqsv6B++/ebPjY4ma4pn254Hb7/7c10DmzoH1uFjqeNIysI2sMJFkhkeNwwktRiDlBAzk40t&#10;UwQJeRo846U8tzRbXrweD08kzr0/mo1WL5yfIh793p9oWPNsLvEP3/2PmoEKdHfig6rFyrrGu0nk&#10;j3P4h0ZRKWHIjWgpdSGjpzIxyugqET6jktdVQ2+Mzu+77R6PIR+9evl7j//sq3/55829G29MjY6O&#10;vnv3PRsiiRuyoRbo7JPQyGEAD5Pe0hTOI9oPZSZOhwYuZ4jNoW6UIbMgDVYNGQmFoSm3asFyxAJU&#10;JyymWnxtDR7Vl5SKhbROKkEWoVPDNg5DBZi2ERMZnltwcVZKj9cAKjlOyhVR31EcwJoNWUcI6jQR&#10;ZPW6uaHPwTKEwbM3wFgRV4W9KOJSrSDwQpcsIQYGt95qLYDRIz5Iqr2PZwShlE7EbU4XvlJAKVbZ&#10;gXoYbNR6Ritn5LyA1Q4Nj7SIxA8xn60mUyIcnAtZY6bk1TFyNotQaTU4EqI5tF5YcqnIB8JaBxpf&#10;l4bDxQiBDxeNhTas7bht38bZmSuv/uH1Y2fPzV6cx7nZ6QvaeRskeWDi2gAdahif+93LYMf8+7f/&#10;a/dt+5t5z9mX3pkYm/SNrDM2t1gZW+r8JJsvsQ5KMRn9teZG3VxE1JDFDILswsQpObHIKpLNSku6&#10;SsVQKOhFtqEEWTWSq6wRZ2/cMJQlI8cUjNpcpVyHzRm0sbIA+RDmg/jm4Z1OROORpcVEGIGBK4lo&#10;JLO0nI3FUF+ArFn9v3h6Czi5zvv6e+bOzJ1Lw8zLvNoVM6MlM8R2HE7DSRts2jRN2vxDTdNw4sSO&#10;7Zhili1mZlxJu1rmYea5d/g9V27fWB9/HFv27s7MfZ4fnPM9aqXMaiRtFoXBIKUgz2FIOSsuu6Fb&#10;gjI+k6yUS+hEQamCLwK0U/RXmXwhFAmZWM6goOFSU5M0IqQQSw3bPGDJrARda63IofxWwOWBSEQI&#10;jTARR+RXiUBiIw48zH1R6EFzRkM0gnBHfCwIVoXPBEExeouFVGuSmczcXCjBSyyeHq25tVxTS6Uc&#10;dl0KJCGheiqJJglpImapzaqVwjUok9sfa+/e9u7LA9J4cGk/puvqYKrV1bqkRqqr0N7ICkD3F0oQ&#10;dCYBQwN5QUFTWbmAJhV5GxTeJEwKlSRUIrHBqSa1mTSoSAx/IJRUoINBsoEURVq+mMFlb1bbQCaE&#10;BQQ/2AwcODCmAAoFOXU0jF/AewD2Cqq4RqHWSFiT1ISPW6VYgCJBBy1J/NrONbImQ2ji9usj4++u&#10;2JrQQXmW98zMuBLzfJu2Nl6OnmM9LW1LVgoD6up8oW1nBPhGiL9RPETSmCkqbIYMWstqPeULSfhS&#10;S2NTzqGT05YCgbVSjpLYlTTV06pb0di6uEvfYZc7K05jL72wiVzUbVvQbjJhIojdD8GxON+F+tRM&#10;2tS6vqLQCVBi4Q2S8nQ1W8ftHY+G/H44PTTGRrBoEyyHLNU6QSGNDKChOm42cCYxPJufy87NRO8O&#10;l0b90bFp/CuioRgi2mX9OT2XVVIw10vBKaiKGe51KKBrCleTS6lX8wr8v4JKqeTg7Q0mIyG/xA7k&#10;Z7PeuXQyGxifG7LHMv1sKcEyI3zjArPBVPMiVLgIulgyh0zBrFwCN34lgvgOBpkzVEWaJZqpDCip&#10;e6tms6u9P8ItOhc3bDFElhCD81Ujsm9cTkuVpL1+nwUaFprKC/l0NosNgMPpgb8TNyLm1yk094SR&#10;kFuuXrn1b1/9qcYggbOOM7sKCoM3LUEZJBNK4RmAN+K4VMAMSGciUuRPVhOIRZFLEnNnBvVNnRWD&#10;LS7OMeFmlJZ4xATAIlzgSqVKKDw0MkGhjjC3Oxz9JmMzjB58xheaHzCr6iZKZlIwoPGojNKCspyW&#10;VjRGI1JI0lPjZjSyWq6kZhNA9VNFSP8BDaSUuGxt0N6LFdg9SuC9mh4DEDHitsRD8Uph8QqkMioa&#10;rGTUpLYiACXFoLDHsYelmyyXKJVDJVLsrBhobdApo9Sv8+i+PmyrMMnHngoNChoq6BTAeIB+Cv4i&#10;EbaAkhhXNt5bVPxKmTcb//u7by7tWbBhzbrBa9d+9sfff/mrX2/p6CmV6z/+6X8tW7bqwYcfgVlR&#10;yUKDhFAWbywwVUedl0rhKKDArtfo9GYrzWlrRT4+NVmTpApkTIIAMLRFUpSABkXVOTLph2y8tVkv&#10;k0fqFfBNiZNHj65ZvbaprfnG8LVr49c2PLRRxpHBGMITBBWHtEMSkwKIFqCoAhgP3ysMV1jtQ7eA&#10;5xZaMEVNEPd96DriOBr9ciVpMjv0epeKtGKCLIF4klGzanUiEYvEQjilROkDKExwPuDgwloGFhUZ&#10;9hcY8usQrgVTNbSM9zKeRRwGkCPim4L3BqPSe2s/EWOAWkfsy8SaR4yquGfx+v/dEOJyCvGmtQJS&#10;OUQ9mNhxiasvMQoMah7AI0UQIxmLJ41mi6h1B+taakhlK3Gh4mjtvev1Dc3NYENpVdlamxp7G5vt&#10;WsQhoCIvWNianis0qLl+R2MpGmlCnISCeOutQ0dOjHqs7T/6r88sWGKOJQNmQ6NCZiyKtX2O5/NY&#10;XuVysDkdG7gYbm02br0fs8vCqTMVV8PDJGv96S9+9sv//t1D259p7mlev3Hj+OTUO++9/8Sjj4md&#10;PV4pUg7feRYyKewtqBw8iyhwiiL6WoLoVWysoCaJgp6WzurwHNUxlTPy0lyeLbNSInLptNHVUtC0&#10;kLmsiqvmUNYihMNInr89427digIzl7sTL8bUlJ3NAtoxI5dnkfmeCPoZOeGwmNQMxGIqvNjzwQBG&#10;qiyaBwkDRilWruiDSuiVvT66UNJJZID64TVGwZWnykDcoobW4k7ASwaEO3pgioK4AsB7LFb4cV82&#10;GDV7XFGJkEVPgXuIU+ELwXyRT6ZgIVZTaHPAVQLyHCw6AltWBRZzLmtZy0ZllaQScE9odbFWh1QE&#10;aGyCrkgiiE+ZnMaHE1F9eEBpLcMgGULLAmRaZ4Dbl6drpVkIezJJBEVGhHw9C1kSwIREMZzFiXT8&#10;2rVHNm9SIfEOqbJYQGGOA5FTaMZuNfGkBsO9WmJ+fvJW99L1lL0VCbZWRdEfjqFXNFqsKNBhBBWt&#10;5zh+WVYMpkMvgjeoLFDiPxFhRQycj+iwcSmTyOTVWh0NQ5PjY/OIO2NttB2eT9FVoKy5OmzXBy/d&#10;vnptcfuylSu2oO7679/+qm/lYqRdVyo8HmeKIDOpPKcxCagDKKpMFzPJFOSRehlW7mwW+B+A4mHV&#10;IFmtyihShKWIQR1EVk4SIEIaVkEPpoGg2Ok0RCp+OxyPCJRzrgDjqWQeU3GsR4UyAxt6MICAM8TQ&#10;KKvy4nxaksqbaKi35SCOQgAHOYAMqa2QeGAqqmMkNAk9LXjq1UI5FIggfI/RQ8AO4xJNoToBGQFb&#10;YPRYyAbABEQCyk0Zbk/IMTFkSaXj6MqR+wcnmOgxxzGIM7JSjoaDRrMVYlQY67D+RK4YzCeFdD6b&#10;z6sMOrmazSJnA79RLE6BHaO4ijrrz2BWBV66DNrLdDyWi8ucuMQVv/jhj2UKff/CFSXs7wiKROJU&#10;ucZxGopFP4zYWjnG11pCd/XiHaet5f7tjyIiQg4xKKfJ5woYIWHcBaKDKDlAZA4vTE9NHTt6ZHJi&#10;HJCSF59/Di3WSy++YLGa23p7oa8Hx4GWUIaENDMwG6pXNGv78VpBBoUAjOD09bb+Hu/YTCnBI/PY&#10;sWmxksaGT/L8+3sP7dvzs29+14ravCQJTc8GJ2duXbp09vC+3W/9/vrlvwSCf23rOL1s1dSKdbLG&#10;FrSjiSWLXuru6Xa63Fev3URndfr0qU98/GO9C3r7xBzxB3uXbrY5mw7sP//oM4+4G4xXP3jXe2eo&#10;XqjJF7Zez89YjVRZ4pUTEZkiotcT29evAR3n/Mkzf3vx5a62doTBrlq10uqw7jv0wcj47d5FrRJ5&#10;tkREarIYQSTK0rTIr8WOBjIMUHPSmdhcUF4ifZOJD94+e+D9KxPD6RjwgKyzx7PAZW7p6VnZ3LRA&#10;9q0ffA6bXaYk+8W//XpFe8uqzh4TSA1lusrDGKKWklpeIk2CAon4nYIAvgkER9lUUKMF29OoqCPI&#10;3R+XkqsWL6H8I2+++DeNs/nhj388wRPf+9cvPvHIMgnE/SwWWs6y3Ij9JAjBuch0zD/p6VgIARlu&#10;cYHnMbMGaqIArCkhNcgg3MdCnw7PzaGsrNHyDHKSo1mXy1OWk+OhKQmQfgZFjuARkYR3BMJCNNG4&#10;rBRCrZ4u6DV6sD9gXWKQiBWOALRtRFGD/HRExELjWyHS0Si2rlabFYFaRZR1hQIcE7QM2SYooFG3&#10;i/NDcZILQgNMoIiE+3CAiwyQaEzcUYgKb9F7jKOiKEc2O5b+uVQ5kytnM/nk5MRwMZcFX0GrJA0M&#10;08g5vMNTv/vFb/vbOkCGxncInasJ+QLY1JQraBMV+YSICqEsKQSdSCRGrTIXndAx5eUrFnavWGLv&#10;6UiPjF28eOTN1587dODNF1749euv/OXAwfd4PtnT3fqlL326v6+dJZgmu2vjik0qte07//LjmoR1&#10;OFo8nsbx8bulTKwV6FPZQoIX46pyRJbUk26XKxXnZ0e8xXiMIwJWKlySaBHXgJuD13My5BtK5NPn&#10;bkAgHkkjPAP4ClkmlsTgAVPQbBZCZ8QXW20ma4PD3expdlldOF8bHK7Ori50OLhwINivgALE0DUS&#10;oSjYSsmx6cZQCO1+Op0s8rxaoxWXgIQc+bw4zeAOyOeyWId79GaXztRm9xTi6bA/hC5EjY1pEaYb&#10;HCIVhN+xMKOgg0F8BEQ9UgK4HyyNkXYKDQYNLwpgOCg3EKEM+U2pEhUEiLk1iN/FvkspdzQ0oceD&#10;udPm7kahSGC3AX8ThvVogaCDRhggZ9KQ/bIEz3LTw0EJZ3/E43rs0KuTEj64dKNj0tejNa10dLQJ&#10;Ug6x9OVSulyP1xTlWCJJVpVmgzUHz6q0jK0pU5Nk/WFaB4q3Qs/q4hFFaAAA//RJREFUoP5FG++A&#10;34iWoTdAJQWvZKaaR5yontMG5n1CNuvAag7EepTLck0RMYXlHCbcGoMW6BmgLDPRJFem1BmwxStE&#10;MSohc/iwlnAtVs2yQpYtzRpIX2tzqWuxRAnxnWAJ+JZwtgcHb1/10OkclblS0hq1S5Yofawq4det&#10;qVQSCqGSmQtBwVg1qEo04mIVknBSCCcsDZ4CztuaSYo3hpinCMDU3GWUwbIUciYlLAbVGHIZ1FxY&#10;S+X0RMUiTt9jIqigymry6It8ErW5qm/lCQ4KDbhAVfVyMjgbmJnFu+Jp6C4T6mSRDGXx8GEvTP/i&#10;x788d/JcX0cPdjF//eOzR/fuhpaQkpQarbYmjUdvMbWtWVK1Gwta9QzyMAGLRPxTVUHlyulJX9Yb&#10;5eQ0p2N1dmuylCtj9iEjNLivgvH0lFfVuPBGXn/3ajabVNn63SyTbgGunZHOMdqJfLG5fltVGU/T&#10;HJqGcghdnjqC9KNyXZiPljMFjF2ziURgJh2eHfG4lRqPLULa55W9pWTsCWtcXkxNFIEXj1itpjzm&#10;vpmswWxGb4jPGIpws8Uth9pErsGQUYDkW2mt8jA/shA9TI3d3Lh6lclgyeQlqQyRjEsqiWF5LRXz&#10;jWMfeevGgElvJRXasC83PRa0ajzFpDQzHaiqdAl4CUGTwa4KAUSSihrqoXw2PjFdDSesy3aw5k7W&#10;0CtlmiidC3Fbjhaz3sKGUb1HCvEYcJGH9fZyQp6uG1QVWomcAKRYZ9IzfC2odsqlXF7LmHP5ohl6&#10;bymyYjBaghkIZbq4oBE9OyBvV0RxCkp5xKVWK2IrBbETS7J8AUkxWKYC1AkLjxycXoqCRmC8pNBJ&#10;1fc6K+RxoruSCJAjfCgiwXYeXQIU+hDvYl+PsAN4utARoOHG4S/ii5EdBcNBrjAbDfzlj7//ymc/&#10;Hwj4/7r7ja/907faOnryeeHXv3t23YaNW7Zux1Mm9hewWXJqvQk0ZyCOlXKjQ2Zurusbs1jC03rI&#10;YUiuzFmqd8fPYZaG4V2NgFiIq1f05y8PItij0WMkqYxUFoD8mKjQCJLasfNBHEf/85df3v/RnWob&#10;EMD1bFnMBcPxUqjkVRAdlIsfkt9F0r6CjMfiwUBQ9BrU0D4kU9GId24eJxX8ukpsnpSqmhQFmZGQ&#10;cqiNQf6AOQXQdtwbXq8PDw2qTR2LHQUaBDzMDhbcFSnsVbRCFAeKInZ0RxjNQ85XQmCMGF8kSnLu&#10;0Z7vpTaLoSD3/vLe6yuagO71WveaK/xjLLyqkCphxXRv64a9FVpaUbWGgSGiqIARpxgVsgpAcVZi&#10;CAXlUp1MpJN4zYOz03StvKqzA+2TXglUssARgrQcL5N2ZHErJCFGXlQWFKqqyq5TBcNDO3dtmvcW&#10;r5+e3rB13YatfZSqHI6F4IVRMVbkBaAzwhItl8cCQEjkBk4cmNu4dqWj2W92Q0BRv3kNDg370O3h&#10;z3/qm8g4BcAZYqdiqfLcX55/8omnsUiFKwigKQAJoGxEx5KB1R8VqDjTxLZV/FGxGQVyWsOp+Vw+&#10;7vMi/69MIqwig40M8jPMkblaHAzjPikJxkRSIjO7OCh4b7GO5adu1vsXNFobUtBFyWJqNpqcCZyc&#10;ic7oKIsb0GWseiGPgZ8IMkqWUzJsPA0BZR45u4oSTtBqvl5WcBjDUMlAMBMIQW0BoRrwM0I1i2pZ&#10;TSlRV2AzoSbZKqxKaLFwL8jlObXKnK8iHwOSX60dYmccnzAqSwzo4JSA75UzSUDofEaC0iqQBFwW&#10;31QxAAW1AVhQgOTVoc2wVGmEsFAoZopEcs7nn5g2GwzOJjcU5CKkUs8IDBciCylQhYHXQnCEAvNs&#10;BSNV8OFkOZQ04rojdVlJnkaSdboUzghvnzjeabZqcDCzcMwwarlWyETqYJ1rtUUZrcH4YW6osdlp&#10;dneXOAOaoMT4bb3FYbXZUb8hMhuzUbCXcWdhg4R1HnKP0zHcU4TRaABKDGcJmOnAnhv0+BtWwB0g&#10;6mlt8YDKc+boRUxZ7c5O0aAtE2ApteuZaxeuxIO5vgXLW9o74RY7cvwIdrwuhw2DWMDSID3VG7EU&#10;0pZLRaQrWS1mONRioVgslDAxuGXVwOnmsNmCiEilthjZxiYV2AzToz7Mszvbm5GPojNbK2l0VXfx&#10;uTLY3Zj8AM8FzH0px5ejGYOMsmhQMJqQlq2Wcq0Qttx7uBHngOMLCA68BYKCgEwfIlGM7EuViopk&#10;CIR/hxOsWgO7B7Bf6C4Z3OXiGlvkJeOwwzgKCk0poIESoSSBxx5C1iAsFthJYsgq8h/F9PYa1u9A&#10;z2N2A+a+DAgOCC4KBVIoxyPxAq5Uq6HAADCGMreqkeM749hsnSonSCAasxkYE6VavFcU1k2+RAYK&#10;+yZn845VGytyfTSasFltKGixMCNphFHWcajXELNgsoK/c/X4LeQ7b9/8AHIIgR/A0gQMEswsoIeP&#10;xvypdOTO7SGkefzwB98/e/Y0/JngUW/evPG5Pz/31FNP8nyJ5/mNC9dDei2lEcNQBqU4enGkkC/S&#10;3U7KQBWE+M25m+193VWbCStyq6vJvbjP2uMBGO72yPDRM0eXt7XEr9x494Mv737vB1cv/1lavRYL&#10;HepdUFi7obx5K79yVbDFk9Sj/2DQRYPo4Jyf3n30wItvvfU3JduJzmrvng8kBEiZMObLGTV9d2IQ&#10;Y7+u5a1dXY5KaPZ3v/75k5/94sDBQROnyy/JMFSSlKQU0rwCNg0Zky+AG6ld1N3Z0+F+/dWXZmbn&#10;W5tbzBbL+tUbAqHIC399ORYDoQbFI42BDERo2JhSaKKLpG80MHB+aGYweHD3eVnFsmHlE1/4+Pe2&#10;bdmxfs2qvs4OINmQJo/nAgea7P5ti6XZ4sydkfMHz63s7sJAKelDKA/Q7fjHJgB3EZKbyyInDvkn&#10;iECTFoD7VEo0KhFyT7GKXJ3XmVQdFu3IuRPzvvCmh54yOBpefvMVt4tp74ADE4NXhyBXFeqAW2hy&#10;qXAlHWxsckGaKi+W6bIEIwtMVe/OTOLDW5oLYbZIqDE+ho+SDGLQEg+l0xmX3QO3HcAJ1wavmzwm&#10;KUPivoGfCnpTKNZx0UJYj3yAVDQuXh0qJRgAYtw1S2eQhZHnzUoOgnFZmvdPTyFk3eJxSrTAQ/F1&#10;SR6PaAKOy1gE6nReSCEERQywBdWqnhETb3HuoXrA9ACLbanUPzMLBYKICsLUDAr8CjBTpXQyPDs7&#10;lspGkN5itJkRDM/odMj2BkQuwtKzdf6mz7f+4e0WuxsyEj6SAvlTFk4z4YJiPllTIz+AgOkS4kts&#10;nRENQ9by4dBMFNQYPIhymbNV3bu2bdnWvt4VAPBqly4HINCpUtbOHv5gcVez02XGHXbi6FFPZ6fL&#10;1vDg5gfyEf71/fvC8kr/6mWACKUv3OKFqsGs0qBBxt4Ocy6ZyeHY0t66VS3hhJmhxM2TNqG1wNEx&#10;DZuoCqLAGNt2YCSnU/1cU75MxFlay5N8uhTwRpOxLLCA89PB8aFp/2zUPxseG5vzBxMBSJPBXod4&#10;nkdMuBq7MFx9qLtzBDbrmKoQrFBIJeNI19EAPIkBj4jCEqsH7OtyqQS0E2ZDg39ifnpwwqwyQAkD&#10;fDBe4lQ6nU5lSrwQjcYglVciaAKUWwL2fQrgRnAeNDJsU6EyhHMBXaoMUBisQYA1l4MjjL+N/0I0&#10;CfAdaChARWo0RjmtEf3/GBPDOoKmWbyXMSwCfJDFEotTd1Qyknj+FDY2TudGp2HVgTf3xnLXJVal&#10;e/HXgcY1OE04wGhaU0FUK4jSdB2+i0pCSARjOocZ30AWeFjcPN5o0cBV1RoDD6K/DTGd0TsjGo8h&#10;TdMFhNiIdn0S2kpsULGcLkXz5UQWqkQNvhFS0EoIDRhfQK9KyhVOocbqD1wCmVrPuWCizoSnEllv&#10;Fp1j1VjiDXVeGvFNaRikunGVuqVY1eVjJpnuSca98eKp3UstiH2Jn/OV3I0bS/GR1kW2KOlUFdNk&#10;TTrv8ypMWsKowVErj+dqgZTTbBM0dABoaihnUFNINAAVSCRYoWUR+gP7NbYM2BcSigRVo1iZga5R&#10;YCFgsJCHCFPBMKXw7PhFTZsprqhwIg8ONUF9cHScr6lsLYtrSitfIQs5/uW/Pn/iwPEV3X2goZQy&#10;vMNit1us2XR6eno6k0tu2LTa6rK+/v57CcSYL+wNA7SAREoprnZdFZGXWIMJKGrKv/3pb2YnvK1d&#10;bZmKEOchoxezbZGVKUSS6UCkpallsuYeLLq7zPgWs7fH/B2e1iY1VhZ8grXEk3lXbYoqJxlbE9BG&#10;5QS+fcxURUeymzOB+hnKp6TFcg/NSxsX1+B0r83cVvSemy9/zRMwEsKMsqseui3NTHLOTl7MkcWE&#10;l4PBAKoPga87bM0lyIEVRgKUZaWVrWl0da0sVePDiY4Gj8NqnZ7xUkgNKigOvXvk6qWj/V3dhVRu&#10;ZiI4dHt64aI1pRLzzpuHr5y7vbR/TSFZOvX+G0cvjizdurZQRGbx9OSNa3owMiUV/+w8PnILW/vq&#10;bCduX1hJY4V4AfA3nbmmcRmblxk6Vjt6VysbWlnl9NTEyMzkJI5SKA0ITO6tiySGBjwLqflhD8FX&#10;2QYNa8CdoaKMxZIk4I9gdUdTFJodaJRR1GJSjKoJejeQkkkSnTQGxziTRCcmyjVsP3Ds4ibOCQRV&#10;TwuZyTJlkKrtbAm2WTRcIvUcCEEcz+D0ooHAKS2CukCQwBVVEkXAcEJQ2To37I+fuOXffdb7zqn8&#10;XKBsVL27+90U8sTM6qe/9vUep/PWzVt/fva5nTt2rlyxHMNxlNT4VcFgv1bKSZJhyXid1sUJ1URS&#10;MpOR3pmP4xmtUtWiJFGqR4qMcHdqQskgrAk7DO3FS7esFltzg5WioFVJSnHO1xQH3z+j1ViWLFp1&#10;/c7AdHBy0/3rCtI0Tnt84gyMddI3azSYURYhAFbEACAwAH0VhBWIH9JoEFucy8bQOepQjlltGj2e&#10;aZRVYL8rajUKaggF/DtA90JaLkaMIrLNYNSa4YrPJXJYtcECXSuUjFybklAhmhxHHzA34ooPUz4k&#10;0kCuWktkqikR7f6/NrUP11RiO/W/6px7zZQ4//v/V1YfckI+jHYWA2JF/WVNDkO+CDG458FCRSiV&#10;UxwWKmq9BZuETF6AqwhyiDqf4Yo5SMM9SkJfL3D1PClJV6pxOZmvVnQ0xlmSrCDRZ2rNFSV+YQyZ&#10;Pnds99Pb7i9GM0eune1e3KrRcWhcB28Ntza3QZuAeRFW+kCiFBBZUJ0fOJ+MJ0ve0PTyrYqu/ur0&#10;VCwXbLx9pbbr4R0Gq5jYgZ/09Nlz83Pepx5/XClijyEoFerIXgJyv45TF8kg4suDzh8/IB5AcCBz&#10;OSAV4Csxoj5PR0KEmLiLHWUJLAkdY8wNe2GyjhnQANDqIjByqIKTjpZ1Y1FkYYfVBmAA2qxKvQtO&#10;bqeZtrTrtM4acjJl2FmwFRLzQSV0drAmsCoOuQclb1KB8GAogeXVArQLDCWK+GgOfV044M9g9lqs&#10;Y1eCrjiPpCMFbIQ1rB5gRYezHUG+BanCyigQIzbjD+AGQH0s5+uY1eEDjYqF1mpRamPzg9FWIBDE&#10;84WkcrCagByAdxHjWhapf/jmSkIhFE15A7VMQc+q7HbEzGiwwS/Ia9A25kFUqWd0BApt7NdQLIPf&#10;l5VlipgikzkkvIvNA4aCNVwzpSKVKMt1ptY1Kxc4bHQ2LTGzWYBR8rJKzk/hmdYawQ/TFlC2+HtW&#10;rwWIl1KbhHpOnkuVqjWwwTBQEfFwIoMQ4/yShoGako8FfUI+hRILIdRI1YOhGjdsLpW1mS01GCAh&#10;lsTAppJ3ceBy9UyHUrcmpvFkSPJRs7yK9W5vd9+10YlLd4eW9y/raG87deKow2LQqBE/g2EO+DNY&#10;nhRFPR82lzLoWkoyDfLVTXisCqFUKZarQDUH8xU8VwSCTHi0OBYz3PJmrHkK+RisGyQE6IREp5KN&#10;eodYGwPigTYvOFCdF3gwXjKUIoFPHbShiLmDZr7O1xiqTKJeS6FiQf+ICQeCgu7Bp8S4YBwSqVAM&#10;009RAsswWPMiEs4I161UWYqmY6lEDvN2iMbzKRDhYulIFPFb6RBfFygNcNcqvHqi1FrUdIqeSzz0&#10;6XQMoV5ApYkCK6lClcrwiSyr1yutpjT0vCwGU3W8rSpBYilSjXKjIn836ptOFHmlzVFh9EiAqykQ&#10;4kwY1RYThjXlOmNtnJ2aOn3yOAwo8HdB+quAdhbtHNLqitWbV25yCu3y5auLQnXg5tDpU2eOHTuJ&#10;I87ptI+O3f3JT3+eKyT6F/Q7HXak6n306afw6AX8fphUMunk8PDIrdu3Fy7qX+zqQSglbNJ8vUyr&#10;VPGBMd4bJDycwkP68hPmfhyeq2qctWvJIseSfsaumB4//exzPzh2+td2w9j6pkyHdmLhoxcfeZLe&#10;uKWycEmyqz9n8oS0tllCGYGGWcIje9ocy6hvXK0f2Se7ec1YKi01WJfzxQo6qwMH9utsKlIj02it&#10;x08eHB250rGoDYs4FSE79tLrfevXtK7dOnrgLpUuarfbjWi/qnDBs3xOOjnjxSa/XE6VKr5s7m5P&#10;bzOkn+/v2Y2JnaehfUHXivUr7+Pk5tAcf/fG/JVTo8f2nrt+biA0lRkdmMcvq65pw7oHnnrssxs3&#10;PdRgb69XZZHMZCAxfOrskedfevbouaMvvv23W9N3ZMevnPOHfWu3bN69f++qTRt2PPDwP//4D8/9&#10;9bULpy66Vab4yIw8ndfgQyABx6AOcuh0Kqw329Aca+VVcHvCtaq6Hjcpst7R+TMX72x68PGMlPzg&#10;7d9//Rufno9MNnS0FnAZA5cmVeYh2ggFNAwqTntCBvoPuiUkLiom5qY9bpeNUZuU9OTUBKGlcXmY&#10;1SYp4uVNBq1KDYW/UKsJuTw2u5pGeEUQv4nLDtZbUW8OJBnMxjjBAL2YmJ/RqfVCmQcBBcnd4i5y&#10;1ktVpblYwjsz43A47I0ulK0FFItlwe/zJqMZRFnCK6FmVLjOA/OzZrNBjhhbYO7wvKEKxuANtx2I&#10;eSpMo4VIDIkyXqSdF0rxcjIyPz4UCc9Y7Vp7gxVioqro6CZ5GFgJ+LvgdGMRtb5+8wYQC1FlmK1O&#10;xoTYU/gqKKmWq6qYGA+yXRgyGy0EA1Vk50oozOItDlKtR04GDbu4SVZVQwddw+gbgyyLQ293mPRq&#10;bt2qVb/71S/XrVqB03/3nnf+33/8R3tLm7upoaGjffP2B97dt+fE3mMblm9vWrYtk52+ce5YvZgC&#10;bwWnHKmwVKUuGjUD3QTCpqW5a/I2GGn4nJFmgwc3bj1dT08krPoGpMSXKsqxaxPXzty4funOlcuD&#10;5aKiXiKz8ZIMgUHtS8ymppmZWDCEQXvg7sDU4NDEyMQ8rcVyHgwLHLY1jByhnMDtmgn7kXOKWoRk&#10;NTiU0a/iFIFgrJBO4K1Q0ezJU3ey0axT57h+aWDw9uiJU2f8kdj41Nydu3eRwg7uUCHDg+o7Mzzm&#10;nZxNROLAKGM+XwMXLlaQ47sqQKotJTgNn8E8FaZ7TgZqXw17MCugZWPzs9ikaxkNzF0I8oNcELUJ&#10;FEwio1is+uAWVyhQd1WNWlY3m7iqMnF9HZ+U1zzTU+df+eB4ljB/5B9+yvuG9SqKJ80IBlVi9FSN&#10;p6QpBSGz0vp4KFbDHFCmiucLOiREypUB8A9otQXICoLQuy2lRGQsOGazeRiZHBhxUIRgq0KHp1Fq&#10;TBpDIYvAxnwoGqRSEHpJ2LqijCUKRuUyJlYrYDJfl+HZUWlVJpXKg4Bgb2AeiFCcrhinB9LRMX8l&#10;WehKZ/tSyQ4565Y6V/sKUu+18611GIiE64Fc+9pds7Fg++LWmiLNwXkhlQbjUYjo8BdQktTTfC4D&#10;u2NDAkNuBX6KckYsxCwQD5Sqk3h9EVXIh/IVf7nkC8e9FycHbwRExFNKWQkjYlQmNyYzxemRux3d&#10;XTXahgmZqRrDdGJmZj4P1I2ja//pwWOnb2gNJjlkkMVYRyMyFzzlcrG5pdlis8LIW6yU+vt6UaZi&#10;QafRqN8+eKjgaXR2diIz8cbF67JCzYwVQAk8gFQJS3M+YwE5yGIHVQU0YejKQOjX1eSKtOCbmNGY&#10;zAqbaSBOllWWvrYRvT1Zl7aGR2pOK11AjhZYw8GkrGRQlDig/DK1MgnCYzgByzUGAVBZVjQ0ZdUa&#10;lbQVGbZaVVpmzhDmGxPBHod8gS5bgGpKxhVC0wZWyppcEJ+gvANGV1wD1AD2gkjEwiqMLGkiJVol&#10;wQH2U4rDeuabHr2tYOVHLp783s9+17+oH2jkBQ0tzc3LAStPJyrNDR3dPf05xOmVi62dTa0dIL8J&#10;ieS0NBjrXtxBqODqoE988MGNE3e2b16GpKzLlwcomdFj61DLzbmU3+cfiOWmZ6P4lZqNS2+hRaU0&#10;8+XMyZErh145snXjo2xZPndnUirVX5oUrkeoRM3uNnbb6lx5IuAtwTNIW5XOWwNDh/Yey6UKnS0d&#10;ahUkVXDNiUl2kVBsChg0lx3TTlh7EKwnkhuwBqnBAIXZhaJUBfASanpSWU4Uy4EKqcO2F9FbELPB&#10;B0KKa3hR6CciHUSxH7zQcN1hdSWVpKrli9MzL+yPfufF8N+Oho5cyV4bKQ7P8bXKnCR76fbN73zt&#10;m/c9/UxEVsqPDP3kRz/82pe/tHLZMjGgE7eQaBMS2Q3AtyZLiSSdDgvlS4PjoUQBFDy1zjA0OkQw&#10;iOYgkrBgqQHQMqUylUAwB2SFkM8sXtgslSHEBhoPjM5ASlZ/62vf/88f/FzNmJ5/8a/3P7pDKSoK&#10;0AQJwCGC3oEh/tjktJ41gJiM7GacFRhFo7CHUAZlPSoqdFOgSYASK1OweB54/BNRRInDH3BBIJYo&#10;DIrELgdNA9y5GPDVKbD69So9dF9qWj0zOmEx95Bwz6OWAsniHp0e2yq+nk9WMDVNCBj/3YsUBkNI&#10;vO/E1+B/nWsfrq9EZsL/dVb/R0cWrXIAP6LzFrXrGFnCpS/ij7GfxeJLCel3Jl+eD8bUBnMgmhwa&#10;nTRbFSwlVzOKFoddrZCNDA2MjQ7N+Sa9YW+2nIeKSlL1FGqVcFnpLzum8/YLY/GpoL+5QaclslQm&#10;9vH71h5BOuzg3Z7uRVpGj2jJZDxk1OoUBMbuoElS4tosE4Ee7trAnMXRGkrf7VogdDXLP3h5qpBq&#10;8mfGutfQiqrFGwz+/Gf/9dhjj7U3NEImgRdbDqOHlOcrcdCL8FHC5gKNvnjpo7iF6EMBVBsjelhg&#10;jGY0tVysxPslnEeLPaoctBAbW8xnJ05UPK00AzdkGpFolaIGM2Nbs3xw7OqcD5Zpi1YLXLCQpeDY&#10;bIamX6a11Tg9jywApTgkBLIapxQOG70KXEVJPhPPFTOQSpAKWPeAX1Kg+1IZTWqtDlCC4mSoGsvj&#10;kK1RsgoAWlhDIHsXsBMMgO/pIxC8iUUVihcAqewQiiMtE/tEpbwkQ+YuVpTA0GA9T2msxmgyMT87&#10;h/w5aD/EX0KNSOTKofjs7BTH0GCvQc4N2xXBUDzGCAqMKSXATVVL2dZgoTAxI8z4MVDSyXBCYYmU&#10;hGkIuBWAt0H5UnDWJGjXQk6YCP7xtbdJj81NMmW/t2rleIAmsNpNTcDNnOOMsDNrovMkJ2fbuiVw&#10;q2GRJs25tPpEPJbMpEG3A8sLylJA4fDBhZBpenRIRyua3XYJxJdi6wstq1Io8Jl4SkMzxUIWkW00&#10;WaMg9EfKbLXU1tqdzCdmJu7atapCNIJoGQjd2vt7dh/6oNXV63ZaApCgDQ21tTdXMJpgFPC0x/w+&#10;I6abBIQb2LtQFbkS4D2Qni1GI5ac+WI2nk/IWUKtArwUyjZFpaLMZ2HwYjyNxrmZEcynCcjJ09lM&#10;PGjXAOdTyAlY8MgREIfPqFYBgXpF7OZpOg2NhkbGk4SA2ohmYpG4kMmBvF5KZIVYRoilkCoXjkTx&#10;2ba73RA/i/qeqpjdrJbBqJVNJxIajR5INgD1lRwlYxVlZBcq66SOlamU93SBdbzj4nQXU0vsYTH0&#10;KEF6V0VHiskK5hFYdEf901rErKPZxu4U120uxYGEmc7YZCq2opy+M5kNjXFIFO/pl1AafEjBKBKw&#10;5i1VAW3T4kvSXI4v+ecm//jHX23btt5qN0VjgXQ6YbdagJecHB7FQmL1mrU4Ug8fPvLrX/+mp2cB&#10;3s1XXn4Vqxuz1TI0PPjJT31KBa47gwVnFTrAwwcPeBoat27dmkpnrt24+dRHn/7Ts39e2N7HNFuY&#10;OqZyRKJemLs1CK9egE2qlupcXRyN1Uy2ITo1OzZ15eXd/3lo/0/z8T2rNiU/+jn9fZsFl+GGu9Mv&#10;N+FH53XgSlXKFIv+u8jjgyw18Xyzd8Z8bK/w1isLE+HeLdu/umnHMxqjG7yrcCT8YWfltJv1ak0i&#10;Lr905vTXvvxZjdUhlxoZnsICsXntyjSspb4yXAaNm6x6zMbE9Ykw7wtxaqPB5sTCxGqxMgZx/qDV&#10;qwAVO3B4/969+zvbe006s0FjWbl42aVTV5/9zbO//eUfnn78k1s3PLBx9dZVyzctWb5Sb0KJXp+a&#10;Gn/hby++8NKLbx/8y+lrH+Qr6fW7Nm17/AGpnt740GbZl/7tU3v3XnjsqUeff/Hdrds2nT1/MTTD&#10;P/envyYCUWzdF/X1lIoFpGxANwTHC3Y4sXiUASChInXjM6DWj2f51Ogx6ezN2VBZkKt3PfHRgckZ&#10;ef4OAispm1mgWFBDYWjnELQ3NamhaJe7MVYE1hQLXiU0K1CI1RLZRrVBlOMyco3FCPJPzB+EoTwD&#10;tmWtyiHECJZKqbQcTmqQnKYFgBQmIDlWl/i76Jowhhf9o6iOoA9TM+FgoMPqwhOCmQJE2HqDHmoh&#10;pM1iVglaSgnTQDEiI56KAWZit5taNLRNS9q0YDZrrJCGhmZ9eXSSLIQ9DC7Xe6GEYsIl5hO0ilLp&#10;uDyRSZajqUosX03TJkrfoJeoZPBZ4ZAGjEdMesG0sgIFLqPgSyYlAkKgOi5FE4gjUOZwpmq4vIqE&#10;pLoIEQOr0am0Ie9EKRm2qFUVKBYJfVaqAuOHVpKcrIoAVezaQeDFdYvWTooXk9Eo9Fa52Z5n2Fs+&#10;37JFC212I6dWjnrH9p7Yz2rYRrtty8K1nc7uc5fuHjxzvb2rsatndS3LRsYCscnZYjQKqMmlCzff&#10;fO/ApaGJW5OhhKw+cW5wdN/l2NDc3K3p6FjYNxOdyBRPj0+P3ZxpUbg2btnx8ac/85GPfHLLpl3r&#10;127buHbnxrXbOzEcaOtfu37bAw8++fh9Tz3x6DO77n8SOuO9hw42NnsoTBuKBXk6QUTC9UgYaGi8&#10;Cwoa0zicgkqFkkLmSVnIl3Lo96i7d4ZbO7Z+9xv/un7Vhp33PXzfrgd3PvjI+u07Vqzd0LdwcVNb&#10;O9xTIHThaYeeAJZZ4Oya2toAvEmk83NzwYAv6p3yjY9PTcGtNRN0MQbIFKEpv3btes4bQZ+jMot3&#10;Yg5L8WgC1HPgYpGXAn8HzjORo4VRqUIOWTxXwLvLCaw8lLQ1uB9HZUSopwLh6Ne+9Get3q6rTSRS&#10;ScrcWS2KOXJFaToPoCjATEC81iWBQlyrdeux3qsLGUVViOUadYhqUUIVyUtKGrcxnwpWxoM6icLE&#10;6UU0tFhpIrsCSMw6Y9ZJDLTEgLeOTRdykRhSEzM1AJ0YuUrOpZM5JaEGbKyI7iKJuxJHUBxQS6VW&#10;HpPBWl4kPU1q+4JiHb9BsDTs8EP0hMnasM+dSWAsemYq4Ny2MiBV2ZwWl3ZcWlSjEgZ+02WwaOA+&#10;LFa9yZigZxOKugrlVhEZlGDNS4qxUHx+EoNYjEAlBUC3ZDqNxmGxGS3ubo9O6e6oqBSSvA+j01Ck&#10;WpQyWjAbdKqsBGYDnUwqyoYxGtRSdDnLY67ln5pZ2N8PVZkT8Qk6TRE5QBSRRVQ8CbcV1N9UKV+E&#10;piLuDQF5sXnjfaaWLtw5UX/8v378P43OFlAZhgZu/8Mn/1mvqRdyCUwu63pTWoqMd9Aq6pxQV8NN&#10;6o+B+6p0WmZhJDPQI1cHYDOqAOxRVklzCZsTy2eESRTlubEpwmlm3GR4pGJGBa2QpmDKKEEBW6fl&#10;YbaWkZUtVTS1QMiFAzHF2URzn03mzF+qWl04jvTpydnpWXtDs5yic2BQiNGKMKHLqgIAJVUdZ1aR&#10;sMsrcQwJUqQxFGO+ubPH97342l+VDoZtdcBB39rTDteBvFKUazDQxUi1DlMK/DCMDj8HnExSZEtV&#10;KllOJWsG6wDSeTUGLsX+psYlHa54NDo8OX/j9szcbGbZ0u2ILpvxTURTsfbuLqiUDSZNsRip18Iq&#10;sbqYf+/VvxSy/I6dm4FqLpWi/UubXW0GUoWavzQxPvzTH/6CYdxlabYm1N95530sBm5dubNs0TKs&#10;0Qh8KLHXqMElUH399bdefe2V+3btkirE5QqKACjikCgSjgZBRUOrlM4m4bKCwB75hfXspBRaLKUZ&#10;dz9C0utw2ENPACIEFg9i9Y9dLQQ9Ekhqcldnxl86PPrSHt/ZO+hO53PJ27CAcZWYXj6mq6a7rD/5&#10;+U+X9yxFOf3qGy8Hb136x6//U3tjAw5g7CpEOznsQvi+YSWqF2F5LyiQ5Ah0B9nb4moys2ZO6jIZ&#10;g/74zExOpe1R0QhnQtNM+/1xu8XU2mqsS8IcLl7kVsKSXOOQHHfsgyNf/uw3kpHsgQP71m5cpkTz&#10;KM3CfAmRsKQItQ6KNP2kbxrtDIxVeMpwfaB1xH4FV0K5Ws5i5C4HAR+kU6zSUfJDYowyVxxsg8HI&#10;SfEoiIsiMRIJPz5+gnuwdZAAIdFSyBmE9GhN0CoDjAPlnKjww8IK5AnkNefqqQLeI9TeWHPgD3Fc&#10;JRe/tOiq+l9f1YcAe5Gg8L9rrHu9lciIF7tPcSSO7oNQZqXhe2GfKC4oTAuLZUkgkvSHkQMGIwjT&#10;17/Mwsixj4MdKAuNPfYRTU3GjnZ9Y4vZ3aozOAp87dn94dPI1Z4tnL42Nx/JCkJ+ZmLAbWX0jNw3&#10;P6kHoren/fWXP0jFq/3dC81GJhadRkmtZi1KBAcLPDAtFhgyTbXrYwNzwTwoiD3NTIOZgTn8zvjN&#10;41euXr41/v6bB//+5psLFy56cNcD6F9z8XA2Hkgl5uNZL+aYkmqBxuBJHHQCEoHXtAbYdwHMdXzf&#10;CnEDiuYTw69MPAauEksgYVUN26LCVIsGJw1lggWViwItgBGHVWTUxOa15m6pwj0/M35zevhKlBia&#10;oWeD/HQiNRpKj4WSiXKd1OpNdhuiB5DuKRVNY5DdQGaDLkuoJDLSLFhZ2iKEM6wqr5AVEASCc9Bg&#10;gXQjATqINyyFYiKWxAjtQ1IJ6P9VbDRkPGhEmApkIikWJ65cnpbXE1I8pQJQbTRIfmIGMLSoUngo&#10;tQadAFtcqRhNJYDOFrHGLGtw20gti5QaXikrIOZUUqMh1iiXMlOz6ZGR9MAwUHIClhi0ch6YPN88&#10;bOrQzaM0yktr6WoRyzSyqi0wZbpUDF8demn3pf6dK7t0Rn2lzBupOHxfglKangDvoGBwwCegDU4o&#10;TXre2sQSHPJ20VwRAsaagOVmcAZiZ4euplQSMXEEMpnSsdYGJ7gNcJ3iqYcmCh9OqPehteOxfxVy&#10;kCwl4956OUNoobfE3482W/SlLLY5UUdLO44qvlSAIqXJYbh8c3rD8mWdjZ5X//JHq8uicSK4GX5t&#10;eNt5piiIOaqMDsBSoDloiuEllQxWWExVaVCadRSRiRdiCc4GMj6G7nANKZLpVGePIxKd97jaUbOi&#10;PEHKGpJ4SnIGucBiZAzPI4TTgbILdzJgkxCXY5iAZgU7AeC6aoRZZwRbC4MWkgYwlcQ4SUNzHrtL&#10;qeZSkiIMV3juRLwgTu000BkCa8SUFVA0BZCnkD5D7pXCeho+aWD30TaIMDQAenEc4GujL8YWvpLJ&#10;xGFAwrkqHh4VaTQYkzVqeRbdt1IBh1+ad5RqVCRW8YfBR84i6tNq6/SsrRkaipwe3yGdz0nKCBCL&#10;YvPsALWC0UZlcjNFchRht+msVq3VpjMZsVkkRwbv3LpyNR2O3bdhU7qUwXsXCgfD4cj3vv/9xUuW&#10;oTw7eOjIgw8+/M67u4eHx47s/QCnUldnh8VqvXr12oK+BQ0NjUeOHmUY7pmPfeL2nSFvLtm7ZSkX&#10;jicmJqZK0dZmD1rWlKd2KXPj0qWDM4PHvZN/NGb3qrXnTCvmdzxOb1mv1NuSEuW8tJSgVJKkpFIq&#10;tHC1NiK/mMgvPXK4cPai5OBp+e1RzdnzeFWXuBoeefShH23e9ZDZ0SRnlQhagOMK0muxszp4YEHH&#10;YrPOeXjviYd2rOzubjh35dq1M8Paskbn8qQ5KAAI8MTP7Hmnb1WTFnlTlVQgPo1DWW83A/vC4/Kq&#10;If3RTDLAbeoYlbarqz8Wzf7yF7+5fmVgQVcv0guvXjwbDnkfeegRt6MpEoonkogeiJ+7cuzEufeP&#10;n3vr5t2jWmtl+4MLdz61cccTO1ds2MDZbHm5YhrqfaNWNu0foWSKR7fvPHvw4Malq//62+fLs6XB&#10;KwOT05PpSn7dw9t8PBK4WFFbUK6xQrUaSUkcHqhDbKid5KrpYnmhsdDYaHxr/81PfOIrKq3+yJWB&#10;TmNc57DkUUbrbQiY0Yn0tbSQimEXWWdUMhp5QUgCRYVaj3p9dgIeUg1mOykRsURolUojpbowNiQx&#10;siASABuYQ/wblkyBuMmoR1YIxp5IXxHgCa1KaeCAMToi4ISs4XgVQzV5ITg81uxuwV4cynjM+qSo&#10;gDQqrKoQmgTH4d1bt/EvNri6LfoWA+VklCYMm6UYN8CWLqF1JnshkcmmciwKHJgIISdDZyXm5QIE&#10;DkNxkZflEZ2HhEyJViZw1bwMZiJkFYgpjRg/KCGXqtGqGs1hHc0QwRwYbqo/PvfC4WPHd229D6Jh&#10;1AcwquL9JDGHkKNW5rud9komAgkE2nFeBjgqgFXAMpTICq+WGqHjEGPVSxJOjtgfDLfYrIyaL5W0&#10;zV1jufR9De16k65qVLQu67Q4TX/9zW9Do9PLe5c7PC0dy5fnKMOZY6cmhmN2VQdZUAxdOHPgjReO&#10;7H/LaLc/8MlPdm7f7lm5aXGbZ8HSFZsWrNxmWUCPxydSqUkVuWTz9vuXbH36oad7ly+2Wu14WXGU&#10;+fzxWzeG5iZ9YW/s5PHzVy7fKlUUgXBqOJEZnZq36S09njZ1hp+5dKUejxWgtpcIjJFW23HEgAet&#10;LABtzuow54NSviTkKwWcoaIE+eSJy1/80o8xnR++NTIzMY0dlclmArCPhukbBhSrvamlrbuvvxXi&#10;gO6O1gW9QCRZ3A3QsTQ0ti9eunLVmnUbNm3ftmnrxs07N65Zu7RvmclkNDhtnEqVnPYO37h94+6d&#10;aCTU09RsNpqCoTDOSliCYaHHQBH4SvhGAYTQ8ohlUGSkRdZpOXk+2mBfWJYkfOmDSnljd+NHjUae&#10;owOjd6Y07v56DUM3JALickjBI0ELdejtX93zztDduQW2ZjgcSxp6/OTl0PCcqqsFrEgwvJNyvtNk&#10;qN6YSftjgO3QGg2gbQQEJ9jryWWwE+OjC8kB2GAVjrTZXVih7Xt795F9+6EX+vsLb/S29L/92u5E&#10;JKtRdZYraXhjQ6E5pB/5K96CvjSXjcHlhbiLbO5mONGfM8RllMJ34MYCcQxUjKuYjkc334jWoMVv&#10;09xI18yYI05PT3Va3WCf8Tn+5OB187LeHDCghbohV+dCFe/dW4r8XKvdomJaSamO0dFlrSRPZrOE&#10;PEm47ElFhG2pKQx2TuFgINVugU6dNeBH8AFvUgT0pGZH/b3vzTfSs2MeNW3jyO6uduQ+ylTaKPI0&#10;DLaCNFyG9EEBxhKwJtCYYzBaZaRyl94ydWfUobfhhajlQbjWrlq3EUJipID5g75iKdxgN5sBAjAY&#10;wuiIWLgdyrB46ypyhFNHZuabu7r23LxK9zYL9YRNap6403J7jgulprub4xSTkPAWTQxZWTdv0myv&#10;vbdw8zTZ5k7n82bQgjJCKBCMVQohBoDcKg1GZ9I3m0hq7WvHZvnFHYZ65rqp0RlEDysvCUNn2YYF&#10;4GUhVRFFHaQ70LrAp07KaKPGDq1sLomOS+5LJ7Fa9E2N9PU1WRr0pE1T0Cp0TTYcICwa6wpfUAaQ&#10;ZgzCpEpHQEiczGcUoDJQKnE4Di+ShO1QSrGInfDNBEMBeLB9E5PhaLytd0nvknULFqxVQj1fGPrd&#10;869MelOPPPrJZCKZzc53NBPt7qpWllzgMA+ePFVnwp5m9bmrBzuX2Gx2rDCmLFyCZWOYKJ84e5Gx&#10;tW1b5a4KsnfeeG9x/4of/9vPOltaSJGcgAIfXRUGysXT5y54/f6PfOQj9+KC0QUTgNpn0unPfvrT&#10;kPgsXNj3la99sX/BIqPVSkqQzXdT6ewoyY1sGaZIoM+wWhHze6HcE3kVmEuBTR6vjuw+dfL3r0Yv&#10;DDIxzJuK79ly/OpW81ceWPofn9/6nc/2fPrhhpUr9Njwj4Se/ed/7+ppW7+qJxkOwuoQ8vmsDge+&#10;EZGBjkQ9gPnrpRTiD+QcgF1wpjPSDE3A45rHhM5qbOGY5pu3EtF4DLqkbAGRRdrWRncuOw9YgFJZ&#10;hmxIKsVuxo5+dt9buz/+xGeBoDt4aP/m7asAiYPgHToIXCfI7MJ8FPmj6GR8/gD0fwhxFneUoggK&#10;zaZI4JEq1DUFLUI8oQQW4YBVfAMivR5wfDBvCYwb0NKIqAuIyvHyitQCkTuBOwPlVCnm82mtTahC&#10;xekgzkY0tvD7io6osoC4IEkW4xeol8FlxZYMGARRNIhOSmR+3Ouh7onh/5eI/H/JYR9K5kSvHK5s&#10;iJcIMieJArIHpxX+XzyNLacPg1uKVfUtWGy1OYBoZWtZ0VKnYAQ5MuXIOI42JMkRCkH8wVhMTIeJ&#10;1a7O5a7mxRBoP7ht3Ypup4EtZeNhzDrhqxwcH2tcutBsanz59282uJEvqGvwGOemvflM3e1qLVWA&#10;ppKo8EzbSrSN3P3eMVKiD40H1i2zNXXElm5qHBgub1z/vc0bl69biz/WlHkx1XT4zo2SkEbcLmiE&#10;E9N3J0ZHSglEUSJVDYgAqPvkWT5PU9gTEtBB4NusVwW084jcTI9fZtWeuryRkIayaoHRWWQXL3Yu&#10;WDReU1FSpgrhdWVailUa26XUmNsbVRjlKJrXuRpbWhqatR6PxdPkbm2NplLQJeb5vMtuV1SLVIWH&#10;XrPAFKEbN4AtS2nriWLIG2J0xjjaFbx7tCiNg90Kx7hdpW+jtBxCNOf9SNfMVArof/AiV8vQNQNR&#10;k56+Ow43j9nhEpSyqKQsdrPYcoEjh8NDCmIYjY9XEUMDuYJWqyT4fJtADtXDm1tWkQWEGWB9KsX4&#10;BmpDfFDqsZBv8PQ5ftq70OLpbe/jMXBvbZRatJpmV6ZeHfPNgqYIyx0+CwgLhaeDUphLyKzKJGfO&#10;DlwYDjz65ad1lWo1GirB4q/S0IICyye1uknZ0GZU8NLxAYXZklJbVAT4SHwRRIy6EjhbTqOJJxKY&#10;lLJYnZEUID46FZtPxwuZhF7NAqyAn1ck1pRrKgSS6fUmDfgajEYNwSM9MX43QFZtaqYOwGCBV0iI&#10;wbGpVF1hdHsigRmmksJ64e0DVzcuX25Uqc0cc+7KuaaFbQKk5vCvV8oZrzfkDcQrcqNaJxUqYIwi&#10;LTEph0+sBryjkSQc4stXS0OaTYGgQEbDoEQVTVYylYg0OruIigoqxbSsNg1nr0xNFrDBr8MeMBOb&#10;l1vhdoQErVSOhBPQOtVh7WYwT6LR+4j4XwQTAw5J1pDUAM67DIdNsQjxvprOV7HRI4hMMTMbqvEV&#10;m9Mh13J1nASYrkCaq8TSuJYHYqAqwAWGohhDAXEdII5gCMQgYQpTFsA6SOgtBuEe6Rwz93wqF7PC&#10;xUxLhJoaEKNwPHDpuiyWaHF4nE1tlM2hsFik+ZY8rQfcXJ7O1GYmI4G7gjTV6mkAsx9unrxOxyTj&#10;EHE3NDjQs6k1qOFFpfDkyMjM6PjW9evR8SqMDM4K0PTf2/3+E088JQhltVr3/gd7HnjgASQcPPTw&#10;w6FQ6saVs/ft3EXT9B/++Id169aZLBa01W+++bbH7dm3f9/6jz+gcxiU4wGLRCY46H0H379+9mje&#10;WW3e2ry237JzWeei1Ue7FyQdmgjZmZaxcY08CfABbEB03YS4tBLbYKTWk/IVc7eb//lL51jFp7v6&#10;/l1KbnnyI/+1adNXe7t2NjV3sOZrCHST04yCMULMUi3zYyNj6KwOHjywtL/HbLKNDN1e0K5zNun1&#10;NvvwpWnfUOSl9/6+dOd6pI1GxsZnb43rSa2tvWPeOxzIzjd0YsdYziNXCM1VHU49yZUL1/e8c/CN&#10;1/cdO3rV7ej87rd/9ImPfsZiMmKqYrGZb169+trrr+7Zu/ePf/rDcy88F0n5opm5lRu7mjq1jR3a&#10;tRu6rRBPgweFfG2c2oQC2pbBWZ+rqUH205/897Xr049/5It/e+mdLZvuG707RjSYV67b1tXYu2nV&#10;cgpoUgwqKU+5ZAGTMZsYUxDzFqYTxT9MuBmN6W6i7rZ0CTX762cDDzz9lLQQf/G3P/vII4+mCymz&#10;ycoSZoekW1/EMLHuj9ymnHSZMSYxNpMU9BJCmyvkfUHGqk/qyJgSaaoYclAyKQumgF5XLvjmSlk4&#10;10qSfDoTDlRYCWXT4gICdlP0AIORKq9hPA55MUzT6K9EjZREzmJXgIYtm8IOWIHPLkbLsIeVa0qQ&#10;eMPVXEDa27Cp1b5erbDLKwAxqeYmorxQD4aw0khqTHoJsDlmFQK/kykE3iFoWaTfiqFNkKDJpQVJ&#10;EclUAGHDgiDgiZCKaztF3VAv0CxhZKRatVyTqiWLRC4Lya4MtzjOlwqSb7u723UQW8CuCFGlBJqr&#10;TAF2RqkOEY65ipLVuUi5Kjo7x5XzNlBpyhlc3sW6Io2yE9Mm1BNyKlMVxKQ5qBRxOGK0U0y6VfIm&#10;Ras49kilz57Y52o3dm7tmpQG/vL+8z7vVLfFsdTd2Na/JF0Uro0OhMp80/INWz/2j8985T96VmzA&#10;ogYgU9jNrSSjxbLO1VxrbbJs3rhoy6YHNm5rt3kMBuOM13v+4o09B9+9ePHM6eOHAtPDd2+eUxB8&#10;JDZz49b5Y6cOnDx9aG5uTB6LWzglOhf47QcDI3GloGl3KV1OudFWVepQrgcUZh7ZenJsPFN0PVXL&#10;+GXFnI7hOMZy4NDVBx/8JHgd2Ku++OYLkI9eh/rw/Ml3//b88LUrY4N39h/Ye/nSlbkx78CNwdu3&#10;RgcHJ+8MTqaSeTVnRBt28dyFqbEp7KvmUAOOT2VDcTHCmOPUcqbF0bZm7fZN2x7bueZRVum6cH02&#10;Gsz3tPfho5RIx8BIwBpTNI5izUroYLMlzVQFGQ9ZxZG9h7dsXRuKJN75+51sRrJ8VQNHk4pqqwTb&#10;EEkWH8syImKUWmRWZ+Az0rBV0vyNz/765qmBLes2tBo9xfm5//j+80fPX7v/viUcpQd+G2TKWMVg&#10;73IWlJrh8VvF+KipplPwMC5I3n399K2L46sXtnNFLaypUKIIGBIouKFxr6dxQTZRO/Dm9e0b1/7y&#10;xz92WNRsy2waPOkqF+UT4EnMTSQGjvl7LG1GDEyzQKHpc7a6hQ/P1nUXTp98tDwbr9X9hPWxBleQ&#10;qx6X1bczjjhdViCJG92tQeWXl6CJaGbNGgnikmCiqfG8MBEdket1pLUpKqHj2CrK6ykkm2YhWFFU&#10;cMHIBL8Roias5TIluTJLspgKY99eq0DlYUQinLyiKFSrGDwO3pyG2ZVljHwaUAheWS4poGiH/0rI&#10;Y5WnL8rNmRoSNyiQYuhKCpB1FWy1go5lpoZv201iBC6vKAhKpNNAF1nElrW9sVVvdUg0hqwMzYwS&#10;2HJKgDLLDCrfzORlbYtjXNVwNGm/6NWn4zBCq8wdUQPrXWAmGlQlU01QFgQvD6f6slrN0aOXsSJ/&#10;WMfLzCGGyupBZTEwEsIiFJ3KepUrpNpsttanirkeHzm3dEFcOzri0C7IYtCSiRWHpiQL+4tSGSNu&#10;EYGgs1QlPKaNFLBIbBOfhyc8lazOc5lYdmYK2llwqUHowfmjFyrWQpFOIDMwWgcaSGGSSiDzFcev&#10;atKINK5aJCVLZyHFU9KgHkqCgPeYbCpbo4A3AugOV7OptZegVaLKHxui7JyFdNO961c9ssuuDEtS&#10;oT/87jWrXm20qjJqd1Zgx/bukc97G22tRy4H3zoTfum9Qbuzr9XkdEM1wldnb09dO31px/a2bCr8&#10;9mtHPvfJp48fPlgrF/Q67je/+a833vh7GN6w9oXRkG9sbPTxJx67fPnKW2+/fePmTVylkWDkh//+&#10;w47WDuzS33v5pWUL+0waZnx0BvnVQk7eaDajzIXBFfMjiHUAAoVYChDUHFqHoXj6n15jf32gEImd&#10;tWTGV2ld39j1+V9+e8cnH+ztbW80GyjkIE/OVEZHB88dO3Z939qPbWzpcBpVJkcTrk7sv+copAtK&#10;TcUKmSxCFlDyFYeK7ERVNh+LkugZsJ0hKw5lFa65EZaaQiyUxVbWmdPod+D1hT9eXstE5ubVSh2t&#10;NMtB+Ef7B35uOXfgzfc/9uTnsd05cunvS7bCrgAmClesG0C4kRFpKTEtq8+bqN4JX8OMJMJo5pAI&#10;ranbK5DIy6PyOuwh6G+A6aFKEgZ+ICSlwtiP5RTAfGkZ4nMxaLMqpCqUwjl8VmB2UqIzE7OUpRjN&#10;kPHo9AW6oQ/AD9wyIrEAnSN0gfDnYM8qxleB1IaJdg4pRzXw8erZijQPDjJAhKJmENNt+E1qYuSg&#10;qKsQofYi00LckIiwC3FtJUbQiME6tlyRnM4IV2Pz4Em7rI513difKguzd9SSsJqMoJmDMhKxZRC2&#10;4qmkwHyCewD3Hti8+AqUbJcmYdAlbk8Vb9yVS3LhBh3+Q5UbUYO6rcmB8vb8BGNyLOg28rKOt9/Y&#10;39pe5zQ93S2P+gffS2Uus+Y2EdlHaVNlwIR6WYO9olBYuxuOXr/qblC22agdrc6ZU2+P14x9y5zl&#10;SqRYQFq2DLFPYX5ehYO6bpETXUbLAlVzlaCIQjaeC8/UMl5VNanFpLFcQhaHtKqG25yXgopUBXg2&#10;FpwxaESsmrJk0LOmaDUXnDzVrZeVKNPleOUnx/1hsrNDq2woDWnqU7QsbJRGddKYVhJ0y6K2+t3W&#10;2u01dNpTINOS5r3T/FQo3lhLddbChM6eohtSoCLTakCUjJIskfDSpRwY+UgfA2MGFi9BoUhR8ggn&#10;z5i1igYnrVazkKCH4zJvQBnwE2hMQUrQaO0eF3jkWOeIRixs4apgVMgEaBwrIke2DMe8KCFENBaG&#10;FIjJQIGOHSnkoApzxpCg8RbluviSkk9PDVzhxsJN7jbzxjWxBvM08ubrtjgmwVJNhdeWOXV+8GYv&#10;MJ2sMS2zaSDRzo9nbcA+K6VV255zI9V66dMPbKvJkzO1GKM10VU1LMyxbNjUaLDRBUQxKLW2wOCU&#10;KRiuRqaqxbiSqePknVKawDNtktXTwem8SHlWIRENkT5Ko75cycViXj4tRdAlC/GrOFpBMVzLE0AH&#10;sBmFJolwR9sC6XyhcS4SkhouaAi9cqRPkFwba4+ZFzsMU6nh4zKZ2ajXYJ2+ccsTns4Vr739fnuj&#10;x6pRgqQqozip0aNpapeJfv9gBaiNpK+WjlogvEeuZgnbcnUcWa5Y9cwPWExOvkaG4dhOxt1qW2ou&#10;rdfaUlJ2Ct0rkQmceM3k6vLScpjnVHUik6pyWp0ulzekqqNRWUnXirzzSioqTXnpSkwpQ+VMFEXf&#10;iVIk+sGwVIcMHVB3oRKPS3CwpzCOzzJqo9HkUkp1spwoHgZ+SKRB11EyFAkhB8A5QOkwxMEEAXO6&#10;uVJWZNPQIwnlYgyDZrOtpGQkShpDnWo6Ws9HCB0SnQgrPgze8Ux60tDVpOzaypt2VclldF3HCskQ&#10;V8XjYc1Tsv1+x++85Hly0ZpPG5TtdYXGL89bpGUjAQGK126xZVLCz/7fb2EjvHptiC/WnvzEMxBK&#10;gCIYTwbUKly8+v0HTnOspcHVbDHqjxx4o69d19OG0KaZEN864U+v3rwFKOUXX39+w/bVZqu2ubmB&#10;pdmAL/L4Ix9dvVYjj/OHTl69NTkkiZxbsWjq4a+EN9833mO+ZNHdkhADdQrsLnCCKKaIBBDd7Dx9&#10;44aRkn3EYPo3ov5luvy5W4P6v7w2fDfNfORfvrf0se2cx+CLBBf3tKuAVcUJBPE14ajXtaCUYd2f&#10;SSfSqfTYyPiHnVXngh6VUd3Z0/rCiy91r9ioVrmX9i7oXNEYKI031kuNbMOBlCJj6ex5cwIBaNla&#10;1n7/smk4NnHYVhmZVH/myNWB18+7Ko0bln/so4986TPPfGHd2o0Gi75GFofnb7+87/kj1z7Y8vGN&#10;//S9R+5/rPmZz2196Km1XQsdaiPAbHmz3Q7sWkGg42mFVgZcMCute23VQDLnDHtLKzQR2dMfe/r9&#10;dz+4b9cDr7/22sP375yZmFCq9N/6yj9u2bDaZtFNTI0bLQ4czjitYcsUMgFswzXWPlqrgR+pSKsn&#10;I7UOHRmdGuEJzZK+dt/owKUrVx5+6L40n3U4mynSQCKmF8sBadYXHlHbDWUSuWwwR5Wgk6ClRCaR&#10;RO4uCKFi+g1m2XChIDwSy16KMetdGNzFwvBEKECvslob0NCUYSFGLB58pB8OWHENwRUpsiEh58fN&#10;ArI5NKlkNp9L41MLSS4kl4DwoSZNIEBC29u+lGMMqTSmSxSWm1/60lcHB4cnxqeuXLxyYP++t996&#10;Q6NVNTc30Uo6HExgqwSnIbzMooMZzxX8NUQxW8XBBRUAD+Y7Ahuwp6oJVS10TnIdfAtIzyThuMKS&#10;BwuzsgR5tvlcxWNrdhg9WlRfmODArVGocEo9cpFkgPFgrlPB9qOAjAeNQTkXgLR9xmjVgkIPRzP4&#10;pdjBISWsVEhXClmk2aD+LSLMoFYL+4JCjv/Jv//hsUcfLQj5w4f2N3jcKrFd0SxasMw/F3zpzy85&#10;LVaFllm8sH/l8iULF/a6nA41x+QS8cFb115/7W8//N6/vvDcs8//+c9eb+DWrcEb128DIa1B+i2f&#10;BQfm3//9P997bw+UN2tWL+lb0NvV0d7U4Fm1cgUC5iamprAW/dkv/ucf//EbO3fdv2bVKptbnMdn&#10;yum33n/T5rFyWhUUG6giMO3GaJWExAhpelIc5zUIm5FLo1GbAVILRwrhUPYbX/5X5C/+8je/Wrps&#10;cV9vT39P95IFfcBhg7LS2NzS3tXR1NxCkfT8/NzExEQoFJiZmQLzCgj4YDCQyaQBgo8ngcJOhYN+&#10;YI3FOXC9+PXvfhPJhkgCsdusOr2uub15/aYVq1cshRh9YnzsrXfeiSVTrW1darURbzRaZjjj7/l8&#10;9L/6n1+5XO7VK1aOj45cvnTp6KEjO3bshKgd1xqnZSKROb3Tiqw8aNYliGCUpJGgBnnF319+B3Yf&#10;tc22cuPaU+dO3Bn0QeiwdlWfnrX5JmbTkVkFUt9UEPgZrXodzoa7p0cjo/5cInHmzAAgIEu29lcZ&#10;tQrQ+QzQUkwunVuzYp3H4UEbcmTf2dZ298ULl9vbOzQ2VaVImbT2UMArrZeGh6ffemvPM888Vq+n&#10;IY7JZ8oqXY6XdBfiecXVNxcZ7XO8NSVJNazoGFJ6Qun8SnuuQtGZYIwjmQocjpI6yKEI9QXyKI8h&#10;EsDS8Ry8NEok3CkYxCuk0/zrf38b00YQoMCtwiANng2oXWtCGR/ZishmRMuDAhHjYzzKYogtogeh&#10;2ArO+zwOW4PHJQC9CSN2HbxjAFezoVQ8kIAoMwaUFnYCwElBRJEDzxuHA7IsEcNMMulkCnN5FCg1&#10;YAuBSqtScAboWL3JaMWDDZ4J7M+FCmiBuIJ4Y2kuPn5dbXZztjZYo43QZfKCwUEO+wNBX6vD1mjU&#10;FrR1Slvh+PRVhXwE734xI2k0p13uycnQUYdDTVZJTpohaoOcKkuxTRJZB08YVA6jSdM0Ppxs6nMa&#10;FHM6PHSUsYq0mZhXjr92NkL2GA14sXuEUBtO4HwhW8zjR7EVBTmI/1CZQj4PPS/sEzI1y1iQLQFM&#10;vhoyMspg4ExmpGxVJqLIgEN0h8KiyynqySrPIRShBnBZugxkNKD9wEDwOAOqoHIjvAcWArgVMPgH&#10;qCWZDctQKdv7FVqtxcRRZdE0EMtG3Y1GjY7FDvn25RvXTl7pWN+0+ZGnWjuX3bfx/tMHDo5fvbm4&#10;w+X1z496g+AJnbx253Mf+fTwnfnxEe8Tj37uy1/6566OhQJfgZLI6Wz80x9f6OldCHVKIBhctXr1&#10;Sy/9DV3s8WPHjh4+bLOa9+3Zp2KogM93d3DA6/V3dHT+6799//Lly4cOH8Xv37HjPnF6Cww9dHsy&#10;QH6wZiE04frMD18a3nc8ZKYuGvK7fvCVp/7psx1tzegQoPu/cevaay+/9B8//NexwZvR4Hxff9eW&#10;HVvxqcgIgquxR8EAJ6zQaCzRIHZuWhjzFGwtV41kS3F8JPNl28w4WAkSThOs1oEVMImuW9idpEh5&#10;MICXg7EbJjow5WA0jrsGtZNoDkGWi6jRgmKx9sHf969bvcNmc9+5c6Opy4nJHIRdcilTx2YMnxeR&#10;22XTEqTVVPPPZxEy7+RUwWxDuNALLLYWidYVh0zpyWXVN2+Fh+4EwqGixdiC1LGhO7GJscL0TGF0&#10;NjLkC16fnr0970vgPwnqGFh+ol2KBuojlSxora14ssR9IQ5LUSd8bx+FzaFYTKM9AEgRw1D8X9Fm&#10;hWUicjBEiTqWdqK4ED+uyCD7kMh+L+n5w6znD9OZPxSiwSOXRwr7XHpWY+DazE6gNpUlQY1sbRU5&#10;H57LFLPAEgJTg06KJUHEAc5O1JihU8MgDwsynKlJSezdgYajF/1fedRSD54/e3n0xvzAqlaqX2IE&#10;Aj/iynCBC2nZsiULm8Yjw9OVxs6mNmUlq3Itmrxx2lzNMPrlYUkYGz/cd21W88rW/jNv3Zm4VDx/&#10;Kmtp1jhWzxuWZa8fnQ0OcR3Ox5GFyMsCvDQbyydnIgP52jClLmQKqTxBM6yFZh0K0ghk9PCED1s1&#10;uNex1EsKObwy2CGwCNPAqZLPFGoC0iYLZWR3KHUm99BEtGjf+OIUt2/P9ENdXZ9eIqnNHJi5PcWo&#10;+hQsOoqEoZCEapOX8ZZSXFviolxLwWPW+a48pZKGa+UT5ZqsxMAy224CF6uaCmWqBi6grhWNal4g&#10;Swlc4Oh0USggJFGKXgOvnfgWA35FwWumZEx6xmqsabkCMPFgTthtZaSJY4WogFoQxEkZKITKsgzY&#10;JXy8kY6IfTj+hwsU7yWIKSK0E0tIUdApVdWVcVmJlVVVmezl4RuJfG5F9xJbZ3sYwZgQo9UrJKpC&#10;AisUsL3rUkZWC3v5YFDuaorxUpOcSMcmlQiwwdA+Vz976Nyatct7uhuxpEVnB96qREZRjE4FIz0G&#10;9homJUepRxbh/Adsk6YisMGNTatglYSyFiRVRH9Uafu1iJpVTRjxeJWMYP9SnFEDKYAqFI6MT47D&#10;D4N9GAKFGZqFQiGf41Gq4cezsNTg4N2yCmSNElcnVAqDP5EP5uMwrMEWkvFOu1t7bg8M20yuJk8z&#10;ImePnTzQ3OxUMoiewaBBDokkQ8IfIQZF0yyN2XIsFpfhwQatCvIi8TlCpFgGi4pchQyFkyD221VM&#10;0uvz2B2lEsYIAJsmA2O3tK7ulBxjciD44JzOcQadWgoQa6qmNSOCEIZZjYmp1BA0nM/mCoFAtJAu&#10;EnyZzAuKNAx30Ggmstks3it8E1pYPLVGVK2wVmKRLT7BPLZoYHPEvaPjMV8g7gsEpmYh1akBFykq&#10;P8V8bzlJAUgVjaag89UZjKJpF+0WdtdCqQbPmdqurEGkUg9PTzc1NDo8HTLKrKSMqC5IIgPYiNEQ&#10;j+cnkvPDk8eOWW2G0XRQ3dFAtLpi5SoL/pzCOD09gS9hshtypUgMeUuTV92Nll0PPlCF7oL1qKgG&#10;DTU/P3XXpCODvvFoeGrrplWQq//9pXdbG1a6zMsN7KLde38hKUZ3bl87MngrHU/ev/NxjcpFEIbG&#10;1iWLlmy1ObvCN8qvvPAtd/OxRz42s2T1fMdiDHzCBRRVdBUbCNhzMql+/7zm5nXZuZOKP/0mdPgD&#10;+dNP/k9b86MKRQOGtof3H9zzzu4vffGryxauMhptMIZOTvv1apXVqBdpdiJFDsIWbPuB9BBPo1wG&#10;MWC5kZGRDzurnq4+g1bb2urO5mO/+92vhm8Pdvcu1hm4Zo9Vq2dlSl1sMFHZc8dzaCB0/mzCP6/r&#10;cHAuiwJpZFXNOy+/d/nMzf/84c+XLV3m0Ku0Rg2W8IM3Lx/Y89YffvuzM6f2rVzc/cmPPuqx6mtl&#10;HoLViQlvrUoeP3rht7/5A8twu7bs+mD3vm9+84enT56J+SNKFV0mCpBJfO/ffjc76d24YaEsk08T&#10;JNvd1Ts2fHfFkiUfefzRAwePXTx78sTRDwr5dEf3ApYzYaqNtDPsbMq5NIsUA0uH2gRPBW45ZjTM&#10;d+rk88O3kGfS1+m5evowSgGHwWz1eBS0BmGREKVC98QXAv7opNpqQiANVjBg10BbBz0P3JDYEENj&#10;hesB6yFcw6KQGviaKkxxCEUwWo1NFmMjTRoRzCaVcEpCgxsNe1kxCBKOjTq4S/dWQWjLxLMHqhVx&#10;rsvBmC5ThBAv4g2X8hJFTWXg3G57BxiYkCtD4z41OXvlyvWvffUbz3z0mXVr1mzZsunhhx5cuGih&#10;Rg1HhWng+q3xibmJyXmL1YWjQU6BmIjUxXK6GhPq6SoQQ7U8DMr49KtlWh1p0Mj0ShxjYnqmAmB2&#10;RIbEI1nfsNeIgBe57syxy/vfORydTZ7cf3p+PBicjaNCk9VhMcyjRCbRI6Itx2UJnqZRh+PDF/Sn&#10;RaRMNh8KZGBVApA+nsxGgGnGuoKv5KrDA+NY45w7caGpb/XixUsS8cjZY8dgQhJRG3CglWpWh9vR&#10;2Lz76KEr1074gzOFfGJyZPDU4X0H9+6+cObExbNn8Oj/yze//sRDDy5fsxaZxBDGAYw7MjyCd/3Y&#10;8cOlYumB+x946IFHFvUvUjEELIyoqAEJGh6+Ozo6NnR35If/+ePW1o5QJFoQhJs3rly5cWn/sf1v&#10;73nTaDU4G5xi3AJSosTOSpyiagH5xcENtmmZzxd4rdYsB7a3yt2+Pf2Jp7+o1pgPHz586fKltRvW&#10;kCTGtSKqxGwwKpVKBEZBRo8SXM2yzc2NPd0dS5cgS7AP7JpKSUATaTLq4Lk3WND7W1wum8WGTCwi&#10;XUxjPZ0spM5cOHXg6P6bd67N+McNRhzDpFanaWpoXtC/KJ3lL129ceH8hbFhRINHmlpaGbXuT3/8&#10;U3NT4yc/9gzoJu+/9879u3YCW7Bx82aVBiUa5lSSYikdD3oNFgdKHgkhlGtxBNKj2n3zjQ/UDszJ&#10;jP2LF+09+DZY975Z3z985qkDbx959teveCem//7CO86uhmqe/sKnvgEW+dEDI9dv3KV1yvf3XR0Z&#10;mU4W5iGb+cE//8vFsxcHrtxd2N33pc99ffjOEIBjly/cWrZ88fHjp5cvX2VrtO9+6+jbr3wwMzbU&#10;2db06ovvRsPpQHCqvd0GJ2SloqBNCplgGj54tjMz6CBKV3mXalE/dDGDJadA2ra6p3ISdcIXshut&#10;+Vo1X4TKPVVOC5hUZDEkK1bi8wGlAhs2+uKlG7jQI7HU5fO3nHYHA3efRD50ZxgW/HoyDi2rBI2W&#10;mL+BAw85Auj78WggULWO7mzg7A0kseBJ5NFn3JOkK9DNGzQMtCDI0NVqTFoNQuegbYrnIZ3wi4O9&#10;KkYvcHyLVACYfqcnpy32BoY24jFHNaOS62kZamvgyUoQwKD+xNykWJHq6snSxHmFpEi6F8ZlRhR/&#10;ZgQTgrWWy3Q02OlSITE7YCYkBgnSF8blXA7GdIFu85ZLViulFDNd2UIsakO+Uw3CfBeE7wU6IlHr&#10;ONUuIAomp4ZzBeWqZR2q2rR/fFBnhVJOmZwb4VRURW/Btz83P251elCK4qjKZ7JlXsZRdkzPUYaj&#10;6kX6ByRdOi109rJ8lieBVOZBPlGLHgcBp6FKYqQRxJ2PJOqRFAf2mIoD+gluM6wJ5PmiPJnHkQPA&#10;DEh9QJzD04K+FW7+chkzRi+WgDarhle2piJeJ4Y5sBsVwl19onUOsreB85dtKk0kFh3KBKA7GL45&#10;c3LPieGLV0Ho2bhlqdqiNzgbIV187+19W5dt27fn9JZNj3W2L/5g9+EVK5atXb8BCWbIlztw8NDq&#10;Netwq01OQcvw5KJFi2kktmVTM1NTX/rC5/76l7/+5Mf/8c1vfXP3O+/86Ec/un1n8PKVK39/822z&#10;xfrue7vvu28nChuWZQHkhR4nIi1S2bLvp68G3j6ZZCTn3OVPvv2rjs1LoLG+MnD14qn9125cjCa8&#10;DS22j3xk1877Nq5duxw9Q6EsMGpNQ2tXHnAYgB9gepfS0UBQZ4AVRRAkiXg+AlkchDxCrTcaoiVk&#10;iNZNoHMmJA4g26qEAHJrtY4sDQAcIDfCfgqG+nIBoHyDEYYx+BvFrCi8V5BhAcNRZjvbunwQhaZC&#10;nqZGCMBxi8MXhSjEosxcluTI8hxbV1stDoYRoPyZDkkmw9VEvFQJ+wPxqcGZYX9oTmdgOjvdzY0m&#10;hsF8tqbWKeGAbXBbLR6T3qFxNSK+3Y6Roc/rz6YEJDHAsVLPC1CKqaCARSOFLyr6QtDJoYwWkQdw&#10;7YraP4LiiQzGFmK9KC6jAFBHc3UvAgX/PpDmSJeFDr0ugE+BHkicLd7jYKDtutdZicssQLzBWpex&#10;NQANAIRQ4k2Bxh1cbsTzmLSFipAOpRFuK0o4UTvgU4uVYxWWEPw1rHLAB1SA0rt18c7OLa2EVuaT&#10;rRiYNqtViS3LpZpSlikmXEwg7b1ktD6KWJq+LX2JelcqmoUOk2GtrRat/+4AsJkaC3T06hIckfj8&#10;17PxZGjJ0m0A4B+/dL2kSXW0Kbf1GodunR8YGGxo6kFqS5zn5So4rRWpfL5YiSo4iIktIp0wXRUK&#10;+NbQA6gT2XwapSryIasCRCtsGYreElK8WAM765/WiVHsCGHWZyQmyr7y8ET53Fhq+9oVq7o64Toy&#10;G7R6o+jmEuZLymxdTYZVNJiQ8rLSmK+piXzBhKm/VRaNTDRDuZ9TXlba6xqjNOyjhHkbNmQyMgsP&#10;Zt2ITBENVDLSWiSN5aKgROoCGipChoMRFgbovUFzKSpk+FVCGpLOWCDk2SpCOFkpJlwo8uEcRWeF&#10;vVYVibj1ogR5qfjX8EukDd1bO94LhBMbZ7FtpsqytFzQo5Ubm0yUMotXrUdCURSHAgnmeh3vHZTJ&#10;UAyCnFwsVLOVvAbH/MSExOpCeUbms6Q0VWWtQL9W8rX339nz0ScfVmvQJkRF1glGZ8AFqbWGZBTG&#10;K56WFZQK2LBlOi1t0oD002B16eVccGRGnQ8nG831qrK9ZhYUVDQfMUOEBOaRgtBKNDCQYulpMBod&#10;bicQDtD7JBEomc6CygA9JOLUMIGrF1JFvRkjIQ60ArkZ8h9OkYQTOlgxeax2jyLhj+cW9i68cuk6&#10;dgh2i3nvnt14PVmOBbMEkkYcjJipwwAMOysJtgOpzONUkKElRyOEtgU6C2yb8SIbELISCWQAOrKx&#10;qnI64baYxWsEGeCwK3t9SkNjHrZkxBDEk/DRI9mUhp0uGgflOQN+aAGOeJlZg4gOKRJ6OY2OZlR4&#10;RCtFCBEKQNzAMw9wH6vXKIASoUigeSA84cUcIAk+BMBaZVJpviSgTdWbjUbIy+w2ld6A34kHNZ0v&#10;xEDrQ9JHqarV4A8d4Cp429HY4GAS0lCYMwTpUZTkKD4y4VBbYxdQZlWZGuhIVKNELV0W0oWpTKAs&#10;a67ZKleC9oVL5uf9Hk7Ld+lqZqk2HPHFJim12uzwZHjprSFknmUNxs7Nmx+F2hzuDF4AWVfQScxl&#10;wJ9zlXAkcvzEIZNF+9Irz+El/OKXvzAyMfrXV/62epXx8Ud32HSNbhNQtZ+p5Q0yCZdMzqdzA+ev&#10;PXvq4n8rC8994rOOHVtJiy2KMNFsMQM43ey848xZ5sZtbu+R/FuvZE4ck/v9xhvXFatXf/mH//ma&#10;p2E5hCx73zv61htvIC/5m1/8uobWwAIK9w1Sl69fHVjQ080BUizSOPIYHolhYJA2i0t5aTIBZnRm&#10;ZGz4w86qq3MBVIvwOXImeu2ypVPj00093QYtF565S1vUZZIuHJuJvXDMxFc1kloin8wYKUNfLyEo&#10;zj9/KHZm4mff/QWocDeunNt3+JVXX/3j0ePvo+YGi3H9hsW77l+PYjwRmcunI2BnFcuK1pa+kbtz&#10;+z44Egnxn/3UJ0Ph6K9++ezPf/zz1cs2vPPa2wsXtRs8tnl/IjkZHh8a2/bkU7KjRw89+tiTNqvj&#10;8YcfaW1q1nDc5g3b1qzqdjm1nV2dKs4iV+iw96RInobTIJMzGyD0Ak4GCmzsU8ipWKlDI5u5c83g&#10;anNajIffebm/v9/pbtdYbDXkeBCYUmH4BpXMbAnBlWBiyiH5E5m88LnUiiVEaGjMBgmgD2J6A1QR&#10;GPwAQ4ldkJYjMZI1ArdPybRq0izDfQ2onRyVkEYtU3OwTxFotFhwzLAjwr+NERFm5ngCIYHHI4zc&#10;OpvR1WTrchvawUmE9oyQqKL+xF+fewnuHI3etGL5ckzoAbaBeUAo5DmGgZLeaodMF+NgY7FYvXZj&#10;4MW/vTQ9O0exlMNhSwGBVc/dGybCjlphJBqqwoKwTEoZpYSDtg7tg1LGToxNvfP3d956/V0La+ho&#10;6ob7sqOhZ+PKzb0tveuWbepu6qmX5LdvIPmq5rQbB67eCc5GdVps6HXxRAHZMvU6rWGtQPGYNU5a&#10;AL4sLySrvvFI3Jsbv+NNh0t8ijh34samNbs+8sin127eAaHir/77ZzReAhlhMuhTWUyTSuBay1hl&#10;77KFnW4dX0iNDg8gwri50QmwIDK7ens7N6xfjfcUyFi5ymB3emw2l8fd0Nvbu2hRH1ht7a0ter1B&#10;hoccr2oNMmXIgPnZ6SlQ7BHF+d3v/7vFajt85OhPfvbzS5cuJhLBhhZPW3uTu9HV0OQGiBgX/T33&#10;NAYxeKOlagxgMGbBJVgUlBxHcppSWVGtUhPD3gfvewI18S9/+ctPf+4zGD5ho1UtlZA7iD/j3cRQ&#10;KoumMB7X4kjFaYVceyF/Lz0Sg1QE7YKmCLUK7lIU8YhvBlkY/mHkZ+GAwyRY3bmgw+6y2Jzmef/4&#10;27tf0XCMx9kA1I3V4ly4aMWq1SAsrlrS34d4Db3ZQijo5cuWtGE/JpeePnp4bmZqw6YN8WS6f8kK&#10;oIHQWaG6ZTgyHQqjecbEQopTXZKCQLpaJd5588j9O7ddOn7jvq2bn/vjsysWrblw9sYDD23+wQ/+&#10;64tf+uIX/+mZwWFkLQ436BqHbl3/+re/unTDjhc+2POpr30hmq9sWLdmXX/7a7986ZOf/swnP/qp&#10;Z3//J6fZfurwdZsFwDzDzat30XAeOXJ84aLF3pBv8m7w21/57vWLlwq5uJrTBgORL3zl04gtzuQy&#10;2A/nchUkzY6/+c79FjWpI8+V1C1b76+b6SlB6baam1XzMIXBt27gdDnoMgFn5Wsxfxh2eh6U7VK9&#10;EE5hvAet6p/++FI8nunq7O5d0IMhOC6R8dHJF/70mqfZU4uFx++ORPyhaCSCy1LkQ2PPTJKCUAJ+&#10;qlSu/Pe//k6loexORx7ln9h7kTBGiI6Se04R1AhWDrmONJCwpFbFqvH8ynKxlKKKGHAW1ikklmEb&#10;5vfFmjzdJDhJMiOFYC2x5KhlynyyhGBiMCUJg0ya844h11Pf3A39WxAKyYqCl1G2hsZ0qKLI821u&#10;f7NBqSkzmdiwkslSut6crD9MUj6JSMg1Ei6VtJHIyowMMpgxnwF7oqdOdvjCyDueDviumG3GnsWr&#10;kd0izUxUkHxicBP5UmD+rtplligRUpSPRAI2R3MRknhcyzkY5bAbt9WAr0D9S5Qh4WAR9ZRBVrIM&#10;IP5qSiAypWpSAMjZKNPhoR7TFsD8sFFqVa5SCSUL6YwcQXB4hDlMrdBLyDF0zJaKGZg6kVKplOG5&#10;QARyKZPW01Sj1QJ85PWsTpH1yzJh8MFkqjLosTi8EMStLgiLOtr3nLk+Op2GnOwPP3/xga074Xwr&#10;UZV1j22Qapg6Qds07pP7j5vV+oHrd5956hN6g/GVV17dsGnNzdtX//tXP7U6TfPe2YVL+qBzSaYz&#10;S5cv+9KXvzQ+PpJKxFUsvWTRwjf//srSRYuQ2HPhwoVPfO7zo6Ojr7/x3u07t3bvfh87ywcffMjh&#10;cOIq4jiuLGRVcpaJ5ecPX5yPBAb15Uee/5Gxrx2g4t/+7teXr134wmeeaGyxtvU2GJxsqZYRykk1&#10;XFYazgwXgUYDiV0FEYigQkCgkJfA/o4PC1b+kXxEQFYPpQ0m5FdupEIhX3c7SkKRKSyTqjGQvleM&#10;AlKPmCcEyEEthtxqKXJFxXhfrV7cr+KmEG9qLLZIm9Fx4dTA8sVrtSruvd3vrl6/CqhoCZDxcJij&#10;364zheq8Va4q1Rsyskhd4aWlarNOqTVD480xVFprEixupdvD2U2A8cXLtVmaTNWIIIvUJypFyGI6&#10;UsIosKSNccqCm6ObDVoLPvsIS0IXVBMKAR8FIxD2X/d2Uii0IfvDnAK1N7QYCuQzI2heis8ZGgfR&#10;USKGrmNuBcw1gfMHHJUCVBG8kM+XM8UqLP4QCn6Y9Yy2SuRh3KOvS2plAGMq2AIhB7smydQqOVoB&#10;fCGBKg3TCvhZ7QYTSZKRUNgHBT6P2B70aBikYmeFqV+FJWUJRcPiNmbOP/W7t+4kytyaXnp9ixqX&#10;exmmaWlMEfEivG3+lk/X3gUPTyUS/s2//sbe2rjEhWtAY/AsmL3+QTk65tC0yWUupAGW1XzzaltV&#10;VXzr/ffMWndoTKLg7Ys7Ay0LUmrb/M/+512tptVmX1xGR01gfm1MFWYywpyAOKtiCQISTGFqRUHD&#10;MJkkskKKSFFC5ls9B+eo2DDXldhAFBEdH4/5WHjkKUNE0Lx5cmI2nHt028ro/NCpc+fuhDIlczNl&#10;wvpO5tZi65ec9E9HCyGyhCAhJ7KClPIofGQFUsPYGvn5yQ6D1etsPjGVtNqdOl1pfugck5NaiQal&#10;ADherqbMIVRRoUSCmSwn5LC4jGWSWPLoDIbiPRojlvnwglMUW4aTAbABkkVcgbilvJdKJgLxseBF&#10;6YK+FhN6SH4RfSCSL8QPMnossavC236PU1JFEBhqjXQ4PzJlbm2soaBCgUxzWcSHIUYPAB4Z8lWK&#10;eJWAV0sKGSRtJGem5c6mEp6oKhY58xXKopAoQ97Y2VNnnnj8AXi3kbDEaGBiwbWmV7IcFfAaTYY6&#10;hYjIEio4oBRZQkuKaYJF1mSyNDXmrl8qJAoue/ucTJpxqLOROUM4CgkTgEe1uoqjEFOLWYD4fUPq&#10;iCLeZDLHYolEJEHjZi8i6x7Q3LxfYShFAz0qTaKkyytlNsqHOaZX2qljtW4iXJYT4VD07p0RhGe2&#10;tMBb3bNv335PYyP0MgVkhUnEyGuIl/D6YUklaoEVJIawoC+IL5aUyKVTQMQgxZ4gtKlwjqkrWm2O&#10;lN9fyeVUUEhJK3PTk7lMxdzQA0JUiU/U83lYeKsUIoGzCDuoarXQ5EvjeZrnDRQNkBvStAEhROh3&#10;DSW/jqUsyO7joH9EmN69nQPckCBhoACUIiZeAIMRmRAFvlCrUkYNoWEyeJwYZUZaScGjxigB8KiA&#10;/IwWhFFRNAgpOHJwbInmSFrJiowG0FJkKkrehJxiA1P3jo+57G0kZYNGFOs2+MCiwdlioWSoLlM0&#10;LFLflcjORZvWrCuMerlRb6hRGiSjiokRrolRmZoQoYXR5ac/9Z2pmdyuBz9uMDoZTlGVJDgtYgwC&#10;ZZ7CLSTuxCnmb6+/f3tkyupp/vp3v4dPUUNr88r1q5tdfTqNB1L/YHD+zu0Td+++u2fPv+3b96Ja&#10;tXfNquxjD2uXL5yyOcJ1KeZMYmJWLNrwwnPVgRuL2zv+09341fUb/uXPv3kvFKkZrT3/7xd/3HTf&#10;TqWavnrz4q9+9TOzWYVc1lUrlmgpM6fRQ7kGSQwP+mQ229ZoF2mLdbh8IIrBzAnvKSBAEMxWsrkE&#10;yEkj/+ez6mrzYHWTzUTMbpPVZP3Fj36+/dHH1Wr673/5bVEldTg6nDPSxPtXMNEk8R7LyuSKdnZx&#10;18i47/bRqz/6ye/UFvPp6+eeffP39z2zfs32VVse2NyyuMnT5bI3GQls8eUlnU1tsGopVmsyNQzc&#10;HP31L/7w+X/46qkT57/z7W8d3LN/ZtK/ZsVqsDwn7o43Nes9vYtcjsWDh8+0OV3KjiWyb3/jHyGj&#10;g6QHKSViVjbiz2BRIoGmDNqdDZK6FggItRoZ9FmOI0DBsjo6Jci/QNa2FPhyeaDA26TCjVOHe5ct&#10;R5107uDb6zZusLt68LkBkRfLGFiZIaGfnrurtajF8GyMc3DM1ABKIYr5QiAacjR4RAKEqDDHWhzb&#10;XNw6rAbxO5iyICEWPZ2UBmBFCZomhjI1FLmQHiNWClocCncPee+XAs5DfCWMRTAuhgteTMLGVoyk&#10;FVqaMEDPnEtWDu07evjg8W3bt9nsVvxmwG1effV1KAAPHzoQ9PneefttiqIaGpvSSZSMcpfHuXHT&#10;uk2bNiJV/OKli6+9+XJTSxMCiMOh8L2Bp4KuGWmplgFYDoifCnP98q3zpy8cPXJ0amK8sdHz+c/8&#10;w9b169QA+sllPMzaGBEkM+hUUEE2t7SsWLGyqaHFrnbW8sq7AzMH956Fq2hmMh4Plcbv+O26FqLI&#10;vf23/ZO3ApPD0VKWSoQrGsZlNbRuXP/Arh1PPvHox1pbe9Uqiy848pfnfjszPbJu46qKDAUdiIYk&#10;2AzVehnRFPgsGsmq1ay1WQy4LKKxYDqfbutpszc5BaKCtXRSSEtJdbEImgCBR1rkKWMIhFseyiQw&#10;vmS4WHEKFYCnT6WShEJx7dqNL3/1H4Fh+GDv/udfeAnrvl07d/b1wC9OiWFSFHwqIBjh8kCMe6XI&#10;FwoZ5DlkShkhmk7h6FHqNBIa2fRgQMji4XQult+xcVs6Fp/zziGoq1AsIDiEBctV3IcgcArrNwLt&#10;FqR6Qe8sTKh6nVYkjpV4/EKZARsd4poxxlWKRlUB+woSKklID6BXQwZ0FXJNgPzET2lzm6O53YnS&#10;avcb73zwzt6ZKW80ipmWmG6Pr6ZRMdCfIqEI7dr46Oje9968c+s6ArA7Oztn5/19i5fgaRCXoXW4&#10;AyTgZmGexgLBghVWHckeQOFV337t2Hc+86k9f9tjVXNzU6Nrl206fuTctofWvPTC4TX3b+pY2upP&#10;ZS8eOt7etHho6ObOh7aHU9V9R05ve3zb0OCcVWt6YNuqt17YffrKxUsXLo4MhFwOg3fWC9kVbIq3&#10;bg9t3Lzh5LkzK1at2n9wXyLATw1Nh3wToEF5PE23Bke237+xRqRtNgtaUVdFue/i1Q2p+Z4qcVTd&#10;mtSWWaVk1Ll1bOzKI1Z/XN+qrJdyYTADET5KAO8lr0iUdVkklaoqRU4fV0fyChS1ddAdIaTWajXi&#10;sBTXKt5XiG50LKj+2YgvFMH/sr09nbC0RiJRIY/8N3HTCDustFT1eJxt7e2pbJZRoVauiCUB6kC4&#10;HOsgaCpVcrg5EEqP2IR6CZBp7I7lSlYiRxIdw7J4soHu1DNsIpYhSqSZs+P3IaVaFEEBB4/0CSmP&#10;yaoBspfYdDISUzQs4Q2tuRpxa9p3cjo9XdVOR1Ny2hhKE6lC1ml3MnRWrU3q1KZa2QXJf0nmy6T4&#10;dsD9yJhWIyCnMZrxhSrTcXnh/C1+fNiurHJO67DHWmpZsAyjYwsQ+dm5eCll1tgliOBNzKvbGwF1&#10;lfAIduMNmmZxdo4NQr5AVTH+MYiJnljBgZ+cz+MyhjtVyGcRdINHACMkMFpKuSIyJUFV5QA9wkcH&#10;qD49gzwpbOmZpIDAZbJWz9GyuF7OqHSg6gdTkVAyChxRSRD0Kp0BaUgqAx/Pl7Nlv63DJc3oynnS&#10;aIAfO5sZo9QGPiOVxyJ6hjl+dzafidSypVK6+MUvfu3i8M1oJde5dSE0y7j/TYR69vLdfUf32R2W&#10;r3zlK7FY9IUX/7Jy9aIXXv7Txz/25Kc/+8lX/vbKth1bgEObnpnGturChbOvvvwiZhnHjx7Gzvit&#10;N97//Oc+vX3HfX998cXHH3tsenoWw93f/O4P//T1r3/iE5+0Wm3ihAufB4hk4BuJZxUKzrhm6at3&#10;Tj792x829nUk/b7//sEP7t+54x8+/1mEq2crKaVeDnG0ykQzGrIKDKFCgWcRWWMgcyHZBeEcMjjb&#10;ECaaj5brkTKVg5IyTbCXR8Pjczmdhlm+DIEKCVQ3TF0nJbG6ydUqtAyQZimqpjymLPgA4QqKhaPw&#10;ylHIm0IFgyAQMUVGREYo5cqBq4PLFqyEAvnwkYNQy2j0YM3xcMPiw1aEbJVoGZmqRMAMYFlGikTu&#10;FF1OShVZShlXcliqwBmHUTdwPNC317UEg2dICcMwNMZS8F0hhQY6JS8Cq6too7N4oFRIW86je8EQ&#10;keKLPEYJILkhQhnVtziWxTzinkdKNNYAx4w2C/wRKTz2mCKJOicRBYjGEP8+KBqgUYspy1hwAPiH&#10;9gKLASzkIEUTwZuiKvAelh0XolATEoUwuN8gJ91rTVDPQ5UIDZocL7WIMEcOgMUM2jIUdnhDoXEt&#10;5HPJRDSHFxv9nlKaUCjPDEoXmJd/fGXVqbrBMZ2Tc/pCKSRlc1WujSf0Kd+43r0olU86mIjF1FNL&#10;81pqLkXoqrS73V1G7trgxDWZOqXQo8+DbpdmaKvD4lncvbKWNZzaN1vIJ1t7O4xOYfmG6qUrZ29f&#10;9Xqs3TJZRVxIaqpYDVEIM0onADNJhuezCX8y6iOJqprChUeDfwcKGzIqqzhTcOcqSC3H+Kem7FhR&#10;1ukjF+7MJIQlGzZevHJGkQttXefijLVjt+enU2ajs5FU++qqpNqyUFA28IUsE53nivjWtX4Mj8tS&#10;GorDpp7rxWhTPdph050f94Z4a2f/Y5VsvuK7oip5wSgt19XonTgyRTD4whrIeSiGTmXSAa8Xgl7x&#10;H0thUFJIchVVRYbZBoDGaBnFCEsgA+HOglNVVoWjFHkmiJNBlS0yUFBmY0SMdgtaerG1wmEszgxA&#10;ps0pymxRyAxNGNrcWYykCTIJrw5YthI5U6ynEViGPEiMqYRaqphlCqn41BTd1I6dlRpSQz4goT3o&#10;7q6cv5xPCVu3rwJRJwb5HyoELcLIsGbH+CJRhnxApVIUaxCBABICOQGahBJLp0hZUFJr0qu4q4FE&#10;rRJs1EK1YTPpc9AezmMOVc3AEQj8MpZEIj5FbB2hRMhnC4AtZ1IZzOPUyAAswaScz5MONVQsXq9U&#10;Yy8qpdABYCLMq7rqJfDEygq2ApQCvt9333pvYf/itraeAl++fXtwycqlGJVC6gdZDV5kNG4IXAY4&#10;FF8Plb1SSWez0LRXsskETJll9NdybSKUISuKdlczjIQzc95wNDE5O4cdRHt7HwI0QJCqVpPleFKp&#10;MlSgvS5lSYyUVKxEqVLC6iYUAPpDDArsAwqWhvwYkoSS6DgoA3RPw5wozmmqBBDwEOdiaScuydHT&#10;FrMpLEjyYuYvKcKWkP2FGgtFK3owUTCBzTQM4bQGSnsUTmLZghEHVEtiKm09ixkcpUXYoBpIDQU8&#10;FCnUPwZtg0xmwQNbKCf8/glwQUxaD2I644oCc3euePluKBcjJwJqf3RAnqV6PEs8HWW9piJhS9XK&#10;W+++werljz2zffeeFyx20uXS4LESnRQQnWhIIM4VnBYxMctWbPniV/556dL1aIaLxUwwPD06cfPE&#10;sXdnfcMHj/+XP/GKlPqgufPqY0/yX/6ybs0SqVEV1JE4CR2QyiYLyqlp9eF9ptPH21es/H+PP/Ov&#10;rb1dgoR7/e07UGOs37L9O//yXavTMOm788obf7hw+dCTT2xb2NtSFTIdbY2ExgUJL9pJiZiFI0HM&#10;JSoxHKeYPZWLuXQ0UCzHJLWcnMJMpRhBfOz08Jw38eHOymRAOcN3dPbCyRL1BY+fvPCZz38V6UyT&#10;I7fsbrNJ42RNTmEqnPSPYv4gadMbHloe1Ml/9KvffO1b37a1eV44+fav3/vjx//l06YmRqZWZuET&#10;J+tlBN/LigQ+DCoaKx5e7O6oyTHfG39/71vf+i7uO9SB27Zshjpg7/t7gaCIhSKHDhz/3Ocek0Dq&#10;L6EP/OoPD+/cNsPYZP/8zX+8B0oTQ0xFGiRWn5La5Mwdm9uMkCCStoJYZbepZZCpR4OcysqoXWh2&#10;sGJSoOiWyEN5QVtMD1080796O4ZwIzfP7XryIxgV4PyGixljQjDD7o5e5nSQ6FFlLHDFxR6EdeIR&#10;D3SOxWGHuBctFWIDsDhH2gEgEFq5CdYEkaeE00T0U4kdLP4sqldFwZs4chQ7WIA4RKQR7t170fWS&#10;WjqbEl1XOLZEoTrUHGCi6FPx8pH9p//8pxfbWrs++rEnXG5nKpPENhZeRLRAu3buuP/+XavXrF6+&#10;YjkuV9T2p06def6FF72+cZfLYjLpoEODImvl8pV2iz2XEd57a89fn30tNJu8dmE4HSueP3P96rmB&#10;VUtX3bx0q8HtWbNmxaat6/sXdDKMzBucuD54VW3WvPbOK0dOHgDy4e7QjZdffj4QnleyMpvLwtZ1&#10;FrV9zYq1mzfsWt6/qtHV1eJo725eCPqCQ+detQjrjO3r1t23YvmmNas3L164evHSZVaLPY/NTb10&#10;4/bt7//oB4d3P9/oNm/cviFejGOZJxOBori08mhAsbTmFEQlF89mkkNDA/Fk3NHkMjfYkP+UlYC1&#10;WU5LBPyZIlQY++B5htIKgzIIUADuQ6OE5ghjIcCsb1676PE0MAz76uuvf/Pb34GE4tz5CwcPHsIy&#10;Bq2ODiVqOh4NhYBUiwZD4MSjexSyeRS+xWyOBN2IRNnJMmaTXKPGgCdfg6mJrZYlUW/YY3GsXrwM&#10;OxC0XwaTcWx6yo9UjVJZjSkOmmvoskULtThyNem12MAH4AAmJBq1+t49IwpWROUnxhrlEpw/uJvA&#10;Tq0jWgi3k1hz4JAqqBg5bl+42GtycLHRHRg89ubO9r6x8clDhw+/8cbr169dHhm+LUP+g8b4h9/+&#10;JuSd3bRxfSIafvPN3U985PGZubnFS5cWyxXc13jocUtAlgYB6uTEjAEqmmoC9c3hwyfv3vB/9OGt&#10;549fvH3rRms71n/tJ09d2Pn4ut17jm9/aEdDp+3a1dsDE6Nbdz1+48bFHZtWJeeyp4+cefLh7beu&#10;jxrMpr6V7S++8eYvfvZfHW1tHW1Naoa+fnW4rc0NiQB6pwULu6HOXbJiydUrFxzGxiZno8el6+jy&#10;YJ8wH4xs2rHGZEOgOAxahujlqYEbZz9qQpSL5ofjvs2PLCEp/QE4qQu3d+gDU7qFykKkkuZT8SRI&#10;VliJSPmyWsHwuFiEAkauGngCGExXwOChUinU20EUpBQEfyK3rGo2g1GByVvx5u07M15/74JeMQwW&#10;xGNCMT0ybjdYYXIghKpSry/XEDRQRA9VKZXA8qKlMhaew0IJzSuLQhGCFYZE0QoLFnhqGJurKXg4&#10;69i1MjqtWBJW6257w+TQTIOlAUMWlBZYQmaFZKGWxu6KxIEbCSW8w5y9sWRbkBWxGUU0b7PxOmtf&#10;oNE7QtG5aA4ud0QaSFkuoETWLZbJLA75fDyuMGuW2U2NhAK+pgKh9hk8Frl53US4oyjTb91k6etI&#10;6AsFjVIt0aIklmlL6cDMXV2jC6uT+cvXNC69FH7CoqoWTVTzUqe5j0SXVZFAqVbJFgyUFvEuxUJK&#10;UstUWQq1vTcWmI/5lXrO5LbIkWqi4cRoUaMOTkzGHwXYg2cVKZUijbEQhsV1WSWeQfOvUDNFqKcr&#10;ZZZD3YCQUsqgN3EqHf5SKBEAmEhJjau5e7hGdKsxeQzLdHoFV+ZzcyRrkNfU6fExo1a178YIurjN&#10;69ZeOnP1+s1rV4cHDG5ry8pOTCzgeDPLtZRAvLH34K5dO9auWYc87hdeeGHX/ffdvHkdw5BIOHns&#10;8KkHdz4KwiwCMBrczoP79/V0tyPwHlXeY4888vY7b23YsKG3r//Pzz2/dNkKtVrz2ut/X75iZU9P&#10;L+TvFosVxgNxbVIXewKMeU6cPvnsuy8v/tQjTYsXJYLeV37yy69/4jOLVi6HvjocGdK7DKCYwKEm&#10;SHhssiHLREOFMi4L8V4pJy/ztBh7iBYNY7xQXhpOSwE/0d70pmNlY3NnV4snqVSOq2QSqmyDv5+Q&#10;Q5IF0g8SlJTAWQPDSAIKL5FGwlGYGF32BkxBRckBLjpR0QuTrmhYiiMMKyG0NXXGYiE0UGozbgYx&#10;+xKgC6Fum5jV7v7g1nXf6HS0Yjd02GRFBInAx5WqRzUSOyE1EAg6AEqvTgH7LO5lK6BoqMRHp86K&#10;aXsY+okKdxhza2UJVZWrSzVuPJCZT/Bg/VZUhsjMKPiGJA0BF0JNsHSCrl2EtOOaw/N1j0CIbwfj&#10;cUwqcQJh9Qufsgii/VAlhhcay+EqLluEPYmeqwoUAkhSFu9nMUJM/GHxm3hCKCGbGQH34NNKCVzf&#10;wMKD0IU6v4gWDlsqkf+MqRi8P4gB06rQs0IFzjDYBPqDAWN4WqY3p2qK8Mx4g8V110cfHBQGJwcs&#10;XMiMgavMlsVZi1UeXrNavYRiPBz+2y9eqlgYdYOlko9JOUUe+cMWwZc445u5YZCbDbUGVVVtM+ox&#10;O/vT8+91L75Pber/zW8PLVjY4m6cX9BbrfGjpw9db222U2o6U8AM1W5U0CoaiAZao4UjQc6o4XIU&#10;4U6lkrws0CIqQQFGBoZFLIKzkOPk1GrSoZBBBw6AqqWnI85TNyb9zzza0qYjFJRxYjyu44pt9iyL&#10;NKOqNqn0AE+Ni09qyCXmJ8qxqkJvxhKjRigTNQXqAnP0ujoy1ezpDZab3ruRkjv0zV20jIhm8ZxE&#10;RYOUhVPw4rsiGtMQoqxhUBrrcMDimE2F4rlYspwXsqEQJKoQt6OaxkoZBEmRRCJOIqHRgDSwAhAg&#10;Girxk3kvrhvP0b1tlWh0+DAUTQ1Qu0RA9HV6ZFLb4s6iJ0dSOSbSUhniEKHIAwYDQFqgV0sQjNaL&#10;2jJS9ealdk9RhpOFhxqwKLVyNPebX/3K5fAsW96FUBcgnRBva7JawftGV4dVcTAWxbQrORdIzwTr&#10;qbweK3mGSZcgiSJxapurynSrMToy3JzO61zGILImVEZaZ6FAcCtkxiNjAlaL0ECDdluq5bKIiYaC&#10;AbnByBNGvHMZ5qgcidmonhOIyOSY0WlBS4lXoIB/XJOD26TTNZHKGBK5WRWLuEVoAjdu2NHW0n1n&#10;aBh5u3aXCcLXAmYTGP3KkT2Ojy8eMTl007BAQz6NLD0+mUQUMjztwJ+mwzmyBjq6nlRyepNNa7Hj&#10;F1KgOE6PSJEaA45pLunzk9hZsRjzQRkYlpuMPICKJDHhn4WIXQUyRxkwNbyJcXRyBhJPhYyrgO+U&#10;r6Zykky+GEVvlpblS6l5f9Ib5GNxGM0drFmMFcAaAHfEvXYaMxBAlmm8kQWeFsGiSP+t1ERaI6bI&#10;OCGkCN6MRpK0gsUinYZdvwzKfW5y/AqqD4u5lefFhnXOO6rXw0JoV0iMQXqcYHKaRFSRS9FW1qnT&#10;C8EIvbVfs3pBJluQcEitpF968W/dPZ1PPv14U6PTaNCCZoGfh5UZ5GUtUdTV5eoq8L6I/UY4Ei29&#10;fePIlfMvX774wvWrr2aye1SqgYcej/QtSy5fG9+6s97ametfUOfUIFalIdkWbSySyny+68AhybO/&#10;rarYf1qx7p92feTx5m5niRb++3d/fvHld8fGR7//7c8/9MguTE5Pnjr5pz89u30LsrU2u62O8eHh&#10;js52KK2yWqeYAUjJ/fFUJBbXqVk8QtiK1MpF79jdUiFbliBfZzrgn9u35+rMdDAWL6QyOXRWu3fv&#10;FgQ0Eclbd0YWLeq/fO2WRmdfvXTNlQuX08X40o6OcqIyGspa71ukcFT0G1sdH1+T6tF/cOW0Va9/&#10;aNd9vET42/svfudbX7KZEZlZEoDEF+8rqVDncTEgLbMI87goUZNBC/Wdb3z31q3pW7dvnD1zOhTy&#10;I4vQbNUvX74Qi1MMEaJR/xe/8gnETMcz5RPP/v6pjzwxTuhl3/v217CyAsMOncm9/bS0EJtD6a/S&#10;GWEdqdUYhOeiWq6UUuCqGa2NMiWg4ziaJaRYmpPzUV5TiE3cvLR8865IJOwbv7li4xbk9IibbHxT&#10;YAxJkiNTl1kDLYX8HBspGIzrNaACY7EYuiCKpoEbRqAH5IHKOqdVGDikk0tx/iDiQ5RHiH3Svb/4&#10;vxjED425ovgP0Q/wd6LCE9fo97RGuBiQZA9tUjoB/3VCy5nDvuTvf/tnFav7whc+v3xFP+7RC1fO&#10;vfTqX+0NdqfboVID6o76DncWSim5SqfFUh6qp96+7lwh9M67r+zZ/y5QitlCFkAFjhNVyGtXbNqy&#10;fmd/9zJOZWBx6lNco6uxsaGhuw/aMxvFKscnbp2/cuL1t148e+0kraWsTdbmnoY161csW9Wv0zOT&#10;M9P5cuLYmYPOVlslWTp18hjGlmhmWJaymQwGLLnggcTQFRIgPjsTTSazGLFMBUO+KzfOD9y5IiB6&#10;vRZ97d2/nriwv3OR56kNq9U6NpILVwAm0SAQSPRmw8OmhvI4grxvWMr9QOM0tbRY3Q5M1PDZEePh&#10;ofCTVXnYZtUURFTiKloULSsgZsC1rVJRwCuLAZe1+p07gx1tLdC9XLp81WK1b9m2A/fI97///a98&#10;+Us6nQZTN593LoOMLCQnGM1mvQm/ENNl0OrcDqfZZKbQkSiokkaDRTmqJczz8WWAQ8C5f/XsxdWL&#10;lnU2t2IQzqq1Jqs5Go83NjXDCwFZJhLdMKTE8gtTZSyt8JmEuAg7c4xSg6Eg7hlEPuIPKNBEF+m9&#10;zRgGFSj8oeqc88+lcnhEA7WqoIfIQVySYK8McTGH6GmiggmhtH/hkpUrV+LEsVlMog9Ib4Vsf/WK&#10;ZbDbwbvV0NzkaXB39nSPjo8tWbaUAadZJEQCsSyOk5E0BtXBZHCc0QMRUxi4eTcWSz78kV1Xb4+c&#10;vX7rmz/47HwwefnazY9/aicsQ+DsLm5073l3f8/G5VZ7w/mTJ7/xlY+FZuKnjp5o63L6gylYeBcs&#10;azp//Q7MSRvWr0PyHRaH8J11dTpZNXv15u3GVsfNwYHVG1ZU+Kykovj8Zz7X14/4N9nVW8PeSPSZ&#10;zzyZyflhv5wanj/yxqXH9VETbT6eZVz9qoLGNKhodeszTTWfwdFNwnpcLINDlERcXCqB4YhaQRHF&#10;qlKtKhISdMLY3OEmHrw7bNBDMGkETxk7x2xWjCDA+BScTQw5oBHHBawz6DAiwtb+2T+9loqG+jq7&#10;r124/NKfX+jpAFcVbrQSsMj5HMap+AIyASL7UAx3UjlTqBSLGLgC3QkQsxoMa7RxyHMEDQmDUzgy&#10;WbzFJMjq0FjATDgzPNnc2IBJAYRPBIUZW4jPxthaOuO7hm+CMHv4qhSCJJOCQouxwOrgfRE+Vupr&#10;QyeLqL1KgyHDSmvFIkPowEgqSDSLbg43WJthXaeoiqVGqAmlK1XtGJjR3xnL9y+xOY2TZHogOznX&#10;2NyTE03EBW2Vz6TjyEVRZCuJ4TH7gsYCfGASK5XhoUWzGfurRRbkJyXGa5lMKhwrF6C0xyw1FQDx&#10;NBbhqyVnoxM+Fmy4wJXKF/OIMke9TGs4jVkcq/PxDJkra+Q0widSuN2QMUYSWX8Ugy8FRK1C0chy&#10;OOnh1MKoMpzK8xC1wTvS2DqbySsNtJuqCIkojQBuCnSbKF45WY1G1GUoGrZ39HoWeLAYB4VMwzJf&#10;/NxnSKbW39cDSxYD0LxEjmyxzta+/gVLPc52GFWyaWH50pWf/+wXTh27CP+nRedCKmKpksHC8aEH&#10;ds7PTb70wotAm2KM8uSTT+ULhcNHTi1ZvHRqdvZvL7+8afMWu8P5l7/85bXXXsM0raGhAQf73Nzc&#10;2bNnX9uz+4W97yLf6rFHH1uzeAViN958/bWtS1f29S3GUZ3IRvNFn8qsySDqG5sTMVlYPCAwTIMR&#10;AxcbAoC4UgGkR9DFJOV8sR6/PXFV22iZRCVYVqVr2sYmjiUuG7GBAaG6rIGkVSmX5yo1vcxYKAaQ&#10;3oFFFj61gRDCU3lXYxPiycF8wCl0D/WARxocC6xvq8V0Cfvzpf3LpmemBkcvr1y9IC1NCSAB1HVz&#10;BfeL7+5dvMS0asW6rFA7c/Rii6MLbsREVVlINRppfKe4T/EmFhXlZF1IIGtbKOVmA1OVUjYWmCqk&#10;A7lyDQG1uAyVKNvqigJ8JZTeZLDcngnFSlJOr7IwRDgSiqYiUPBB6YdzD2c4UsVw4YGZjuk25uQw&#10;HiMpGCZuSAhA6hRJFyKjQpT94VdRCskZ9INQQmHNgdk9KtQyqPRQpN5LE0bwT60sBWglVq7nxSg/&#10;9JOY/xIM9vt4FZApLP5n0cyJv1ls2hCpdM/qI9asohZaiUzVemhgZJmLCeWDLx+ZD8fNjRbJsqUW&#10;jWlhLEUCSuUfCmk4yirL5qRcjLHI0zNspa7uv5+XeRvUESFL+6sGSF4dJrdapo9MzBdTM3pdVEL4&#10;MFddv/7jLe1bSLsK3/Dbfz9sZFxtbmLZEoXZGj9y6HzEp7GY+xQKXbHElepqHFgCrJ4slZfDKAa4&#10;AuKMwF1E5APgvVjaMoQM2hYYm2pA5vOpFNhGHg/Y3WUB2VhTs23NnT5BdfTCrI0lnuyrM2PvWzJx&#10;laolIregXdbJyRRkyk6LJDahD4ZQ/yC/lpMlGwsR3PUpX1bDlx0u1tJuvDEbvO6TktYuk9NSqSDU&#10;WgjPQj0HWFyJBMUbrEWsL1C2QEHGsTQOU52W0kDpA+9aLZaNe8O+XCFTRhZeqQgPer1QQCyUQgAV&#10;ScowDO47bH0hEBOHFOIbhv8Ong1cQPCoEQmiRGOaPxtUN7vzYEvU8AVF6SiNsSbsWSTmVlWcpyCw&#10;IE1RVcwmpqdlzsYqpce2qF4MSZmWZDz+7nsfLFjYtmb9EqTD4TsBMMpgMOBNRxFYZiU4oyxmZPwY&#10;9DAXUfTY6DjmcQ6VCY2BsaZMMmxEJW800PkzF+vxlAGENILOwsxHyjgNwdpQy9FR1MixBLoj9L6g&#10;xVbLgLeI/4OMD5GSPDbRBTlVgYw8a7YyNSgYCRYJNHQZNC9DtGJlaSxDZKyK9nhct28OwRu1cOEq&#10;fB5PXzjV3OEmIGvBGAE1m1IplNCVEUUcu0kQy9iSALSSKJeClDmX4WEV4TNFmHMRTgZ0BVbQ+IWk&#10;HjxguIMKlWqqAlK8T1EqK7WWHOJlKnlZPs1YzYjWxuyvBCIIQmM0sEFpdIhwwnwnk435QqH5AL4i&#10;GqESPoMKGdoGZB+Bp6GCshZVnAG/W8OBmwskKHAmKK2hlk9igwghW6LG58G/R0IaAOt1aJXlmIXw&#10;0PPH4B4tliFWt5vsKjDJBYjLYcII+QOTDqeHJA0SgoXjPpNJNHsaq8hzrKsydB7SLYPKaGxro9wO&#10;3CMBps5sWeBnyxqzDhXRm6+83tvZv6R/PaNwFLMaRc3EyfWJQPjGxWPx0NDE2KnJ0f0Dl96YGdt9&#10;4dT/jN75Oyc/v3Sh7/6txCO75DvWMysWEjrtLEMGNFwWwUaIAUDrKydd/pA2X+65Oag9fZXYex43&#10;2uYv/+NL/as3a6wuQcZHsqG5QOCH3/+vJZ2L/vOH3+9qc2Dq/uabr1+7fOHjTz/tMjvg9J4am1ND&#10;9G1tQip2VEHzSCKe9w6NjOp1mD1qMbGACDkfC0MsY2toUKktar0da8Kly1Z393Q7Xe6r126iszp9&#10;+tQnPv4xDHn7+hYgZvu9fQcef+qTRlL77nvvLl63ENC1zFhgTKf2N6q6rDLjYk/cVJuTZi5dPPfY&#10;2i0d7qa/7n6R1dPLO1o5mZhXK/IdAPmEeKcK7VUVCPJKDu10LhGGEj/idnu2bF3vdjecv3jx8ace&#10;W7ayHzj7xQsX1eSVd95//6GHH+roa80Q0rMXLqYGR7dt3zFTkcu+/U+fgywbjxS20yhe8RDnIuMY&#10;vEsQR8pZCOwrMfYv50p8LuCPGCwu7ApRYIrcG0LIVsj5eCExcj0VmF1z38ODt2/n4/OLly3H0hsD&#10;F3RF+Bjni7O+JLKixaBbAACRv43MYaoszM7OGq0WhtOJtnTk7FZplQzR0SZKAsS+uHb9v5vjw5bq&#10;wzTE/41EhGbp3lRU1CJjhQqbJRosSHkvXbh87Njxc2fOXTp7GWEwi/tW2o2elStXr1qxklUxSJT/&#10;zR9+la9kP/mpjzlbEPIijvPEZY2IvRD16ZhMYDhahXFeAyyrq3Mx2HStkCFduHahVBe0Rl04GkGk&#10;GmafKpW6ta0FK6+OjnaX20Giu6tU9+/f+4dnfxWM+XoXdbV2Nq/fvqZjQScPIQZmseBIk1JfYPrE&#10;yWObt65as3EVkisACJkLj4+O3zhxev+ZMwcvnDt26tS+K1dPYOE/M3/3hb/97rl3Xx4auzE2NZAV&#10;IonULHpUvhILJSc5vWTB0malqlwOJjOlnFSF3DBMvcVtngK4CKCIRyewMqJI0uz2GNATajXYlMPy&#10;gA4H7/i97aAMBS7OF9CC0Z1i2IPkLpFjT4ABkFapQIfLTk5ONTY0ovWFWvrQ0eNPPv2MTm/671/+&#10;csWK5eB6Qe0XDfsxJHW5G2DVYEAbUWL5AJEDWKQQnYP7SEAGCikxilvIVLDuwIUOZgkCNMv50tWz&#10;lz778c9CVvfWm2+1d/UoGTqZzbg9bpQ8YQyQoGrE18WSBNE6YDZhkCsuu7BQ5IxGs5jRWQZlB7g1&#10;jOyNWkQ0IvjCYAS2BCpqu8tOAcEIHSCJagIZjFmFqDSDeg/xtTqT1sznISzUicRbhHCbTVqVpszD&#10;XYxPkKSIUGyAxhRyV0ODL+APRQJ9C7qw9oDAVKTbA9MAuaMccEplQZIZ891C7CtwQBra4FjoVFqM&#10;tEXxwFNbkfIej4f7F7lX96+6dubcnrdfW9jc/qnPfLSSK16+cHL7Qyt96dyhqxce/+zjeSmxe/cH&#10;vrmr//DEx/743B/PnD1/5Mix1lbXjWujre1GkpJdun63s9d19ebw+s3Lli1oPXro/Ojd2zcHLys0&#10;Fbg9Lly/raCqba12xFvPjQTMocwWtcRP2Q4W04uXu8cFl6ylZ5nyMlC4ZMt6jeSugOkUX2KVVKyY&#10;S6BgT2W1Skzf0K/J9Co1PFoT3pnd7x/taPdYzQaMsSGo5RglRh+YnEMOGgoGkdpsNBqxYoki0TiH&#10;D5gC1r4GDyIZIJVUtnd0ZNHWiwN3yNGVlRwf9Qcl5arNZG5oakAOhtqol5tZiCuyqTQMeAgcEbXZ&#10;CKLFsBw1QRGVMQUOhAm5B6QqGYkjlNxoNwAxn8snq0KuBo1maALZ9ETjohLBWCVFp1ySCmaMBLdI&#10;TS43aeQVcnoqVCoFXNa0WilUS3VWj4geYmxOOjEtF/hqMgH2xOlMbHR4JHrzDjk6pwjnRzdtIj16&#10;gSlqBG/ObcuCVFXEo0KUgpMjWpOFQDx4hQhPDLuX9MQJSie1yuIpoqzQ6zoy2XtCf2mJQUQJlplS&#10;OSCeuEMphdrIGRx6g5hwJJQ4uRKVFiFUYv4QpEESoRzWocFStups+py0MBcWuYogcaHOJ+V2nbGW&#10;KlTSSSMUp2JtDFmsIpkrFCQSndtVQ0qbpJpRSJtUdQVQgskE2gdYsHG+CHxNo0HcNDc6PdXXu0Db&#10;04gEz/YWILVciKzYvHJFMZmm4FJTKjOQVpu1S93rHLaWKqxtStWalevtaCClxLYt25cvWvbEo49g&#10;qmf3oJ1Yhs8A1vkLF3T9w+f+YeuWrZizbti07b77H3S4PevXrX/kkUc7O7uWLl22efPWrVu3tbe3&#10;f/DBB9hcwbTT3d29fOOGbU88tWHNuibWTMYLz/3h95b2hnXr1yG+DHdNqYagznyhhvGYPAZzpsg1&#10;wYAMx5g46ipjhF3IcTVIbwAKqeJBg3Tz7txdzm7BS1uos0NjPruJ1VAz8NSyNSN6j7pSiJcxn3Mh&#10;2IEheSFVLGRhnBvFaFsPkRuJ2TFmh6ifP2xK7u298dmXyjPx9OXjV+/b8hDq8NHZ241L7Bg0l2QG&#10;Sa3ljRMThDr84DqpWys3GJvPXxpljRzjogbnpOcPezf0QjIYQvYVWUuR9WQuE5gLTCChAIRirQaH&#10;rgK1tAT5p4kIUUprFchtq3LI05NTCH+H5zU4P4cAaIOaNTtsxWotnoxFkEYZCZnQLYunKC438C7v&#10;dTxiIpgYkFsnwIzjMR8Ug2nE33GPAgiFgujRwM9Xhh8V8g/8BZYAWE+hb4T+CFTbigQOqxwB1Rhq&#10;EDFsF2JxkbeFqVW5mMF/C1cqIq/E2CwYAqBuQlSqVI4WrYDVYb4Ypp10olSZuOvA0B/Jgt0NdkXc&#10;e3vk/IXIFBC5Pc1LWJ01HxqbvFpFPBdpKPIxh7Pn4NE7xk5GWpn2FGQChZxUlpJ2atULdBYLqcsO&#10;jB3GVAgNtVbBYbvor0395le/zIWp5Ixraijd3w/oR7G9l/v/+PoPKMvuu0wXPvnsffY+OYfKOXXu&#10;ViflVrQVLFkG44ABY8IQhjsRuFxmgGFmiAYGG4ycZVlZsnJsSa1uqXOurpxP1ck55+/ZJWZ96671&#10;zderMbJkdVfX2fv//4X3fd6t2Oq7b3+YS6ct/gnB7Cy39VWWwzwtgoI4rzAIBp/PvQVSVEXCE6w3&#10;rgf6ygYyB2SWpXJeMBBJVOy2N2xazeUr2g8uZL395mP7Pd5awZNrRK9dKMYXgmA8TTqYgrLWllRX&#10;rV6Ts17JTc8yeiQjl9l1U92jMfcmM+v67Pl9nmbI3d+07zs+z8to6ekLkNNpsdtdAHcqICNSlMnK&#10;4pBvdxPwBtM8fNOaKkWWrDH7HLaQx+4ls1NS9EGQmoBUVuGKNVRMcNUQvLOxWIwqlhqDnYZSmbC9&#10;UlpgRaJhVutyhqYOms36ltTt76DJriiOZuX2xxqH5AQUpJZEXdR7qoqqIVdz6ZUlY89QW3TKqIoL&#10;623jwPzc3Hvvnr7vMweGR3pRU/K+Ic00CPQjaBDUwEB4MhSbFNE2BI4Y9T2DA5iBNm8sOEqtHoP5&#10;nFnfX6wVgdYNuQzXNrRzKZMvZJZt6XY+Z6K8rziMPpvVjhF3bXlNMWfAwlcuCB7gDnUFMIg8llJc&#10;qmBVajWLrERs53VMkaqG5Kpk65lOktUkWpxWkktFST/YP/z9x396/70PO9zel155bmCsi1kru6xi&#10;sazTAbmEA0hzpaKR460RYSAorzVBKvpCsZbLFefnFswWs9Pn4X9YoskjBh2FlqaRL2aL1WqLQKtm&#10;Ugehzeork7SgqhLOJXq8itklkfaYbQwxcBiYgXgxv0AoJegkn8fod+t8Di1+Zp9N65Sboh5OTsNk&#10;qBpVKA7YDBI63ySHQbJA9dhMJQBla1lHWkSjRc/HUmnma50K7sdCKp6OR1LxOPWPCN/J6aaIQkgN&#10;HovlpEFfXl9fgMvhDw0S0UPycioVt1nhZthqlbaJpa2B2DtV3WRZLJVuxOINIjuPHUm55LZkbpXb&#10;L37nqR1TztHB4OrqdGxrbub6+wvzr7/y6vd0+vd6B5ZGxla7+xf2Tqwe3Jc+eCD6wEPtz362feRA&#10;Z2SwTr6CoEf9yBi+VM/3GrVOo8pdyNkW5jUffdJ5833t0y/rz1wZ1Ehftfi+cdddvzO8c5/WVimp&#10;K7Mr2e9+9+TifOvEe2eHekJ//If/kSf9wrUL//VP/mB0zPfIQ4csErdxDtIHh7qva0KQ3fGccSG7&#10;eWX6BjP4fTsng243e3mRXQqbnGTM7HRQV2i07lKBc07MZEnDXrp6bRreBp0VMgqeLpoXht38Gx9f&#10;vPDoo18g7+0nzz956wOH3bwPWvGGqrGcjx9Q8trrNp+jVC+f/eDUQzffzUX57ad+cODOmy0OGfC9&#10;qdWR2PgUKvVcPrqxkQpHwTOatIJdtDolyltX3+igzx8aGhm9fP3qb/72ryOf/Nbj3/r2D5++cuPy&#10;waNHHv3CYyVNg5P/3dd+FpDdBn66ZO3v/dbXIDMqQcCoz9vtEiY/bVIw+1o6Mn8ks00UDLxcWlGy&#10;exz+ldXlVC5OjRIOr5fTYbb0gLpPv/z8LXt3eEd2vvP222N9nr7xSR5e/IT0RhQU0dx0WR2XXXZ2&#10;mzgRuBuImsutrZvItLcRamWssydtG2mrrDo+Qj5Pkb3TdluloHG2uymlRVN6qU8vReVCUUZxHDhs&#10;LthfR7eizz/3wr/88+OIiSZGJ+89dv+XPv+Ld958D2NWChMMV9PzV7//4++88vZL9z989733HetI&#10;rQpRPUBW+VPze3EwKcJFqn6GmugxoEPVouUNDfxjm94WdIztGqFtRsh9cfr8tx//xxdeefbEx8dX&#10;ojOnL57Y2FoOhzeGh4ZAEqVzqc8+9Jm777vHi48LlgWgz2LeKJohwDJjqTF/tZpvu/kQf213AMyr&#10;V411T7fTjcZrIKSkuRlUAH6cXku5WYjno4FB762fuXN4jOhFHwMvh0P0ekGJMG2kESixxSqU8oo6&#10;wmVToz4izkstmFv6TrK6NbtqFs0s0kx2B2cPlyQnLiUFw50K018ayibiEe5UauqWDs8THTXjMC4m&#10;JN2tBrS9JD1TeNPj9VNG86/Pzi+DAfzc5z4/u7Bw7dq1+++7l6YsvhU2alShLl/LwGkPaVZjFC0Y&#10;pRjGw6IycBLBcKNZo2SGEKrmblOqAhW5KkQ4V1SpSPYrX/zlUqX99NMv0KoxQd1KxDiJeCj8bm+a&#10;7Wc0whLNBGiVia1ivFJmdpyhdGs6Dhu2h3bk7BLrdAaztP9oDXggoKuxK8A/ytfi9NiYSlfLxTJz&#10;I8lFTKTFYMaAF49ETSgSJAg5BhLiGRHUSwWXTTYKeuK9W9QUIGI16h/88Hu1SuHQTbsZjLY6gMXR&#10;OZYRb6DVqGoaBlAjpiLZc31d3VNDOzSWjr+3+6bDO3VCzevueviR+2WZ/YSwe2ryrrt2Hthzk92s&#10;swqWhx+7TXBpnQPDP//1r7Xc7X033fbFxx4c8ZsITX/0l78UCDoffuQ+yA4A+e666/bR8aGJnb39&#10;w7133Xck2Ovv8UpjI6PUP91jDnevdcehgyQo40YNuGRVqTF9Zu63NMmouO9MYcsxZTiOs3jkjnsG&#10;cqqN076ufrKFqnB228ZGtsBrrjCVlQutSQIYs3EDBWAd5Y7Z7PUNDXYzsFFG3k1KF8M26hmNCOcb&#10;iygxFUvWyhXmc7SyBrpnk4AYI0owdKPeMzTQUgxUypKZuXmHxz1ftFn4H5q1sqluUFf16pak5+M3&#10;GYxOkzkbTZhlmQ6/jmYVtRfTxHTBZXKp9T4TUDCN4LDYIonI9bmrOpHfXpXZihS3kmzObEPDDUNQ&#10;W1X3GvXlzbRO6wx6uoEB6pols1UuG4WZXIor22L2UBbmq7HleXV6vevIzq57bkrdOYg66tLkXt2u&#10;/fsHxvu6+psjA9WAqSK3CjIhV6W0zuhUm7vrZINiDV247h8Y03ZM1mpzc3nOMTpQUOPh8PGlVEG6&#10;WQeUZ5kjCD56q8pGwiCAqzDx0jkFt7YKPFIJeDfyJNVakdVwMpLwWV0i+ZL8apmU2+GpE1LIV293&#10;5uMpU7XthQDfUhEeWrGbhGoVe1WjiWyEiXLFDG7S62akRtkQT2wGfM6uNgRvHXNgERyAlifZEY8C&#10;NZKRwhAklVufl/0eMyprmii9Go9lJh4z6w2JaGI1HLYEfSwRzBlztQIUg9VjvlHLVSvc2ZiAkspg&#10;nXq+UxEIfaGsaNdnr19DEW0GrmmW0VHRCqMYI8tbYdBpdXj0I1tbL7/88vXr1w9u/+DOGx8fJ7Bb&#10;39ZVI4nwuasETqOgefLpnzz0c4/YqBerdU7veDqhVmWrrSaGyBwRmoi32TqAdShXK/mMpoUYp5NL&#10;ZIuVcr6UzZaSm6kNmPSEb9Q1bHVoDDRL8wujoRFuCzTyQF8r6mKsVDl+Zm3Ity9VhPCfKReqgZDD&#10;5nJB6eeMYHGtSK8+ndgpvx+/IbYmPUS2T947+/C9X0CE9cKbzxy779a8hvF+6OJsfXru+hc/e9Bv&#10;Wi+pz2VKEyfOlvpHEM5RFg2SYDgcKrQ05mrbCIIlE44Vc5XRyf1q2WeQQjWtMkQSDbIH8L5dziTW&#10;c7ENkN3YsGRQvESiqVQjQX9sZWkhlpxdXs9kAQTUaqWKy+4Ansb4W+mc6BMUM47ilVKipdTVSidf&#10;auZxLtJzKwnOyk9KasJI2ZBwjfLtw8PY0LA9YWfRxnNVbXWAHhSr9WSnjvlERVY1Ml1ckWz4W6iI&#10;SZpR8JId9Fo81dViDQkFdOwGPQEgoBL9CbaRtr3EnyVfaUQEk1DU2d+eK15arfj0pc8dMll9nvNb&#10;EKMzO3Xp2fCMebBbnUvWSxCq5CufnLPv2YUEwBldytVTVsFu1HtaalOdMYTR3td/k67lTGyFc8lz&#10;Bv2MQTbfsvtzV85snTkzrzX0vvf+qov59khyz4HK6KAxm9j66MwnBiO4ctRiLny0NSy9SBhpgjmm&#10;uLqYlMHm5QojA6FZ5hLHyEIss1GS0vGoj0mPRh/wD7lcslXfuGP3kKwpCLK+aQnag/th/1evP6NJ&#10;hZ19Aw0xZ1ZJtRJEfZZw6crseUHsSpkHyhVVltbDY1clsqpwDFQxkkOzO3DlerRek+xet87dNpP4&#10;KVusLid7Ko7ETD5TrPK9pDMts3mEs43rhj6DW5h7hrhYrksOVqOBtb1JMlsptjSSEY4cKsyN9XUg&#10;aE6HUyEmKzp9RbnD/yesOGNkyVFKLa7pnHZcfkIay6riLGW+gne6SY/WqSo+qxr5aTVzJZtbW5MH&#10;x5tGh1BBj7guOHaeu3jmyrmZL//S/Xan2W43K7OwDgpxsgkZIkJhIEwG3TCLVkzMuppRkyoXDCZj&#10;0OmqJNLFSExCy6nHttLUyba2z9GJ59QX5shJbPotLJc5P7ATAjZGWV4t1YsF9C9847ZRHTBpy3ks&#10;BMW2XdYW2rV8s4Q8RyoQHI+1qNOkdXB0DcV0hki0NDwx2FYXkEfAZf3w+NmJiQM9PX2zS9Moo2WL&#10;EflDoVAiOwerFckETBU4POGgN1gKt9tl+lsW/TK6XdWN+evFKlhzhjRlo5H9AYpjki+KvDAGwZAs&#10;bRZzqz6Ls64j/ksys9LO4fy0G1rt8vySVcJ84OYNY3JGtgickoauU6I50HTKSvpbA7pXhRaKl1QP&#10;ZknxSfKr0+Xy/RE0JnjtsXSSgsHm5hstozVDnNHR1wULuwC23FWGlC67NdjVLdnthGUBamJbwFFl&#10;5ttVKi4tX8HD1d27s9UhKkWKxtaou4L+EBpLdJLpbDi3cC1Rii1m18FthEIurUU1m1tayi588Mbz&#10;L3z7r4ux5XDk42bn5Mbm6x3jCZ388d7D4TvuTXz+8ya392p/f8xq2fSa+SaVLOYK2zOMQ0C08yRW&#10;SGSaabcS6mRZeuV9340bhlffVn/7O/WVjT2C/Iu+wNd37P3V67O1fTff1zbYL164+Pt/8FeNlvPa&#10;dPT6zOIz30civl/U6P6f//QfzULrxrWPHn/+h1/75cdGhlwgURyQFrjK80UVOHZ7z8XF+I21iF5T&#10;v2lyqs/vtXCdEPK4vaUt5jPReISgXu485Cx4UIkjAJGVR6GUzzN64JZ57bVX/f6QxWq3Oxz1Wmlx&#10;deXg4Vviqcw/P/HtL/zifYRrkBywshYxUc/ZzTyHAi19qxGJpg6P77fp7E/+7b88cs+DY+4BUP3E&#10;OGP4j4Q3AaJhcunr77PZFGEO2EmDAMBMwFTDJdxUae+++z4+SuQju/bsevDRe47cfsvttxxT4Gng&#10;8dXpvQPBgcGb1uPVwR6T9j/+9i/xL6P5pfnjqSgW8pIqapSCNZVDxXCNR6HJgJlj3IS7cnFl4cnn&#10;fnjmxJmLVy6vzF5+/+L8K8cvOprZL37psabR+uqrr91z12FU2grZDY2oAootrifOt3ATWM01zn8t&#10;D1ejXSs0oknWAohACtU6FmdZZ7dqnSa1RdNkQab0U/+7p9qeLn7aVimv//YLqtAXFQU6wQ/8wU+f&#10;/Pjx7/wLKLNf//XfuO3mW0eGxrx2H0LMaDQFNRjR2ur60uzctZtvOfSZR+7u7gpF81vYohkbkGPA&#10;F4iNDzqYQlLaHv/hkkc1kW8kSppqiTUHwdK6akNXVykS+orDb+bePXzr/t4Bn92uByDf0+Mj3Bqo&#10;JiVosKeLen87XYQcYYXkhEXfqDPXCOTSGwlfp6gqZKDck5zJDkSflYh4rZZA5ymZkB0WwWazlbuM&#10;i9Ee8ODHoCFn9MSwg0qXimDm6uz66lYhV6NqJN7XZva0JEODV7qNxdmwNb2ycuZGM1ogE2vfTYc+&#10;uHChAtDHbsMbVGu2C0h7ERfRQ5PxjPav3uJXJ3wD/gnNCklcZHPRbrEbguGeyaQCgSB4wEq1BrP3&#10;H/7x27/y9W/4g6GfvfLK0OAA8jmW2kTA93cFeWKqgo0SAqaQcvZocFZh8yaNtsUviekTXYqusVFJ&#10;J6rpVCtbAHgta+XNldjQ4I7xyQPnr8zNLizv2zlWbTZz+P5ZVXG+q9RmLh1Bn04nCCbXcawZJCY4&#10;XEfIxpjbKc/DtvAFsSDfdr7hxC3RbtFa8RMbD8DICkP8ZgUrECP9QkNjlNwM8oSOgkygMZUtZsQA&#10;lCzIzyg/AJiqW2BbtdTIJA2XG81csfh33/wbi6QPuuWg364ijJLjUlWot4r5einbzOfagMIyIbdV&#10;2d2txXOlTbdMqAdtQlkFXBsVgajMJQLd3W25DPEl386UaVg6VNGLpOWo9EQVtYpFMgtFnalIcXlt&#10;9sbw6CAfN1iNZDISDEIM44qjFmwH+4NgyYuJNZfTf+SWmyWXRnIbjHa7xeEb6OsupjadRsv6jcjP&#10;xxff1u97P3X+4BH/R+JnJm+59X71h+X5ZefUREsfNRv7aQOcCCzYudlknD8+bEk2d6ZcXI9HEMWK&#10;vHfoJZkjOVwIKjDZo68gfAwTL12lgQpFsrglmTqBf8QikVWn1al4GJChA6ar61RVTDLVGp43iNDJ&#10;WJQ/GhUGyDtScuqyoShqqrTJJL7Bp2t01mcXg93dVWRyGKSVKBiGGdmQq0d0TtSLTaLjKBq9Ia/J&#10;LiWzyXw6hQW81+ZzBibixn59rhlEktWysoHzBwYyaDJcgYVidiM2bffVLW6D12RtZkFaa+pVV6vt&#10;3rF7yOHIyLqNucuvDXYHHfYe4unU2pjZmHR0VO426RYAJtfXU1uenmM1vVXXyhW25sGe661+sUNk&#10;aZxKRuz2qSWfXe8X6vF0KqY3ddU65mIL9Am0g1aJO7ZDvyFg/6xVuWhNhDvAoMP5x6HMaGN4akpt&#10;EgGXCYwEaprCVpJhB2lXFZYmJpF3sMkbym2g4buhaWGFd9jLzHsEo8Ntp6iWtRoDxW86Vo9tdYn0&#10;f+m8XlbUf4mww8Da38UEFL1/GfaF09sOz7XyNZbIJSZIFhxjQgYhSi73kx89STkyMTUFNtgMLrCF&#10;MQQ5XFGlYd8/HYldzGZmsNVEo5d1hrRo6uW6RexeLGR6h/o5zcoVpDQcHlhZ9Mx+4RUj+fvBD34A&#10;CfCWW2995HOfY3vMZ44f8vXXX33j9deO/+CVM3/++LmfvNJ/cEq3o/fU9fO7A/042DKtGtz/GjVn&#10;dg2VTiJXIHS5wsyeNzFXBrpJniY47K219QrBulptpphNF5DONUJ93YpgigAcqPwWqZg2RpJ2j6dA&#10;F6Fqu2qGRrQRv7KQP3k+Ggqg53WF3DbG20xekKWTO6M4SBSv7qczOvaJdCVoQHCt184ev3TXLQ86&#10;Xe6X3nppx+0ThPvMbbSefWn+oaMHJ+1EvBniWsMbF1rhhFvbYda9WOsI67FYqMezlStKggctaDGZ&#10;Gx6aytWo/d1r2XquBEjM2kCop9anmw2nO6QX5KWVLfjjbHl1aptKJVNeEeFi7UZjMkC8R7fXZzZC&#10;HMhjgNEhpFUzLcIUpVhuOPDaPMvqQqGdrnQKHNqEFSicQFZVwJ+5A1j7VquNEnnyNEmVdq3E0FfR&#10;AHK60chqykYt46AieSvJzU2k0u0as49KMR1hiFdOhRtqV72EVJcsQ1p50Ho8TXBCyiy2aasAQxsS&#10;Nb1UXE0u10WbxtbTNjh8Ht+eMfInEic/PmNsmZaJ6DY01MVVrZiwyZq+puxutkbuuv1MxLBjZL8g&#10;ZLUGS7GULebX9Kq00KjJHZuh5hONXd6u3pbUrOvKqekbqc31QzfvVJkrH1+/WmgbZ+bZ/Tf8dvNE&#10;v7hrUts/oM/GZt5++ZNmYctr8Vt0dhlSVQ3vGBgwsnqN7ZYZdYiG8K1Ovm3oFCHXQWYyOzSNTmEz&#10;kogX2jZRLST83pZdXZZq+GOSbcmWZa/t8aG6aGTCS9dPMzHQdiwawRfX6SuSGPT3J5axFpRkNxNP&#10;rVYK5XShghRSmdQuQzKg3hywq9BxLSXy5q6djM5ruloK3XarrpcFm5MJFFt/5rVtnupGLidpmO7J&#10;GDK5/WmbG4xfMFpAFIR7o9fB92P7jXAO6RCSMkoglqho0KillOJHAeir9PlaggEjDW8kobahe9Q2&#10;Vsj9ynWIdVXDTqWr0lWpW7jy6zB7mqZyBjWgbXRHTWcxAa2vx3XWKQIgTdbWTTdNutx2UYShoMvm&#10;IBrkIKGgz9aV6nqS9Fj9IeJjCouyUlTnkYgKOp2D1XpN3Eo1CNLQyrq2kLGYpD6bz6xdXbwWW132&#10;6e3tJm0Pty/PDY2GhvENbRXXOVNbdtKVWlnCqdMOqfRbqkpCaspa0Z/GXKYv2SsNkW+B1aLxy6sx&#10;qVhNDnTbc7kNi1FGXphN13dM7ajUK3Mrl71eG2sn9HiVMiH3yoMP64IBerVcKRVIPSy3dIainia0&#10;SblTb5U4sawOtK+FbGYzm1ipZrfyxVQkDXU41daV/C6DXTAX2qaSAVN4TV/MGZx2JheowVRmi9ps&#10;4dAul1FjoBIjYxDJNioWg1hv2lVqW1trIrs7XWhsZeoM/gr1diLbimdV6XwjWZE1Ajwct8ls4t6r&#10;19tg5sOrrWLGalDXSXdcnm/VyjQJbl+AdgasiwYYl07fRoK/vppYXSLWsa9/h14IVur6TAGIxrrL&#10;yZ0kQydWaesbsRuHbD0tJ4w2dWnx6tXjT81ffS5XfN/im26lP/zdn5d/6d/2P/Boef8hw75D+j37&#10;zHv32ft7BbeDQXXaYqSubxhZgqt66y1zveUt1fyV1vCpc5pz09bn3mifnuk5dSP41lnxbLi3ad6v&#10;st3Wkfe9/MyNnTd/0ekZYt03P/3xvn0DAW/b77L09QzffPi27p7AyAS+j/VSeen3fuPrgJROHn/v&#10;+FtvfOYbt+GCqRbqxpYDaLu6GVxfb4iO3o9vzMpB18TOgR1Ot5atIHII9M8kzTfqRAJDpGega7JI&#10;zHWpYKs1PmQ+8FqWyMtcNh5TdlZ0Vj526DBjzDJOAzgQe/YeWIUF2Uzv39szW5zVm+1DWldzMb0k&#10;C1JRFXQHGibh1Q8/unnf7VaVI31tA0dPm3mhzbIQvpop5rD8uYO+psCl2CKOvsZCQGnEVawXXaKP&#10;GZVd8LR0lMmoqds6yFM6rWiygFetNlpF1H7NWI+ovrxQQ4nsNUa1//53fkVjEBhSU7YqhSZI/sy8&#10;1TtSaBihSaBvsQhawEoYOf7n//iri9fP/+Zv/+rP//yv3HvPscN33nzg6N279u1+6NaDbJM/OTNz&#10;8uSJn/u5h5CW1Zkyk00IzKhN3OSljtzQyrYGCzcqKDahsGiMZoCepGYbCDRTmxwar6ACA4i3Ci/b&#10;p2uq7QwHRfL3rxpA5b9v/z3+j19X6bY0misXL337H78F4erobUdZYG1srJ0+/dHf/v1fPvXM0wtL&#10;C4x4u/tIMjCMjPfJdpENbLqclC2ykvmrBEcg5Wf9rUDbuWsZI9VVJA6myx3cL6WWXs0yvaopEzGh&#10;Yz6hlCB8yZTyTTbnNicFpbGnDwarzWFzVBAyCSbwEQpwiSw83EFI0GAB6C3Kpl7VTqQisAuZvV48&#10;e/794ydeefnVQ0eOlEQChTUVsue0IqaiUqYYTyTNNFihAIAbdPWcdNQFtVIVYim8+L/968c/OrF4&#10;4cIM0dkTk/u1WrmkB10En0ZHIfXBC2+VNxtBq+PUiasPPvrQn//tP3KpD0+OwCShJ2Ec8/HJTz58&#10;78MQFkbRzL/DFob/RMiClAiJNNI9+NGpeCydSoQCXXa7B8iQ0Sgvr4dj8cQXfu4LFNP/8s/fPrBv&#10;L1IeApSIglU8ADC7cW5oFRC5stcwMY1ViSyErJIITbLCvGy+WV7hihnu7Qt4/G67D/PbRx+e+4Uv&#10;ft1q9fzstTf6+/p8dmM0nhTtzmiaGZWLsBakecicMB/jg42lUsVMgfuOckhgV64AiXEu801VSFpK&#10;tJ6mmS7nNsNbhXIeHms0Q8xWSq2pMR1B6sZhlS2gzJcsetFmkKC+bm1s2YAvKyIFIyNffLkGTWNz&#10;a1m2OAhKKtaa7MNEyXjPvbflMpH77r/z/CcnW2rcpLgSMtCNSw2M4K2GptDW0iHXSQqSRbuqXpy7&#10;OicJZEWjQzBv80DIlTYClkGn3xJMbbNGsiGVrjksxsRKCiS3xaRzCP5sJas2N4Ex9QR7L58/DVuv&#10;Xm+wj/b6nIoKireR68tq4lGvhZddod50s2qU1DduXO4dGK0gNdd1kuvL3ZJ3ZWbjltTGK0WT9XZc&#10;f4EN4ZC1y35MXivPLl4vJqDl1dcLpVQsEklkU1kGRrIDUJqA+odhGIko6Y3o7NmL8xsxn9vJXUuY&#10;o98fMBhFm9OlM4jpXJGZOqNWu1qHkBLdZLEE8AnSCcMpVl/EL7E/UWOZQupZr8A0SeF+xxrH6rKG&#10;L9+A89rEe8a2o12v2uD7NtXJraiD/QOlESpMejrYWelyyNmdq9uIm0Qpy+9CyCsiCnBzjHM9ksMl&#10;OypaR8Hc5y1l3FphIVo1OHoVCobeMNPWZRkwmiuG2qxdn5MwMifzqnYonrCO7e939qXQE0bWmhaH&#10;LhTaV8v3EOzDN9dYt1gbGqG8WcskNtfboaFbs6IC1HOrDemt+eBgf0VjovZpRqOA5zRej1b0mtVO&#10;UzsV2YqpdB72vqVaTvGgtoh+Ae5tJmCooShRgBnqCgCXRU2hUd7KpLw9velyuUOsEDxAjbZLb6uD&#10;j80mIeLSbqnMktoqZQHXF3LdNre9boibAYm1DYhaOdzLdYmdXrNaK+TRkg173ARse2yanIDEV1/b&#10;XHObPI2OTJ7SRnReY3PBHOkW2+GrWH2qDr8L20FZpzK7nY1Ge4cC0t+h40XFtqOmsseBwIia9URk&#10;c/NkoXDVoI8n4tda1bVcclpr2IW6kPW1i+2TToFgEQDKeBjTBIdwNBL/52//w5Url3/3d3/nrrvv&#10;djld1Ckv/+xnf/1Xf/3sc89NTozfc/c9O/V+14kVM3O7hw62BwY+/Pj9QMcw6A1mNU3giVzt1cwa&#10;G4d8mcAixFsYF4qyVlvLZVdmZ6rFnMPhUskuFJLcYYKFySOeijpMBT44NoUWFlW27jNXam57zCeb&#10;yyVIOXXGO91D+4oF76mTFwVzW7Yr8R0IIImrFoxyhU2OIoNQ5A7K0QHzgOOj3RJV4sz5hSP77mIv&#10;98bxN7rHyTq3b2VV09cK9obKocvHS+23LlTOrGV2TR1cv5Tat9vZ3WNbXOW+6Fy9dj2eisIG8jjd&#10;JVp5UV9SS1fmozfmZiYHBvDMkmCqMbqLtHPKnj0YiRGnQ2xagCGUQjSnPTLgCuoorm2+Acms1+k2&#10;2+y8mEr4CEMkRaxOqpRyUFXZPqnyDVW5pUFNo3z9yj6D8q6pIRZyM7yWSSYY7NaqPCAxmH7lItqr&#10;PD9jqQgRBfHIBhsUt9sdCvbAOEWb4HJAqWzPXL0EFUVZVLO2AppWJXYQgwdbD1YByiXJLitnMJeS&#10;mXKm1mJIVA0PylvlmdO5qrPquWs1Eb/rsCPecqib+QEh3miuiu6QPVo1VmK1kfGXP4gmF1enbusW&#10;Dd1melR9UWgmWpl4I11QsKKiqaS4BwmGso3KeYsnN7d1Wm1WBYe9F2eWEjFI3qPvvbRaKeR9voLP&#10;nT+4L3hwT3BtYeXlp18pp2qaWgdgs0zdojjLVIh/DOqaVlXg8OexrtEzq4V0pugQZBah1XJ8K7NW&#10;F2S1RHUUdurLDr2LVL2ymC4ZWgVh2OaRew3FyJlsXifVvZxZlCKBTFv0WnWkbZBHsbzQ/ulP3jsZ&#10;TbC4tHlcQupGqLnkMqZsPmE52bi6Ijv9pjZHPnm2gFPgObBMa7UcZqubNRZpE5p2NpFr07RwJ+mB&#10;RqLL7CAZrMG9RA+o01V0VM1osI2ExzBN5LPNZbOIFNGUcM/xeSMAkaudtIEjRGWo1QyyqZMrh09f&#10;pWwQejy4ZIG36Jv6MiIVEpLBWOC8LOcyS8u2MbyjjDnxgOUbct/I6MBddx2uVHJdIY8CSqfXMVuY&#10;lFG8FkpEbRob8Uwlo3hHM5kMBjYCbgBZsgwq6Rp6l7mTzlm3Khq3L6ZqOWqtnK627m7t4MJYLc/c&#10;WDE6/CV2VZQI5Yog2SHttRiA8Zvj4IJZSB6DwB/QWe+EO+W0VetuGJ0lM7KTsq2qkTrWuqgyBgz2&#10;4B3H33uzv192WtDot3GIXPhk5vChOwgwe/fUm119QSasnAOFTAEzFD0qeyKQgIAHuYyz2VS6yLMF&#10;0hYLOXJWTuJKsCtgB91gk4FaEYGK59zqCZA0JdqIXeywYm0a7LlOxwiYgd7P7WLrphFVJZ2hwGJe&#10;RENQykYjm3MLJLy7TA5VsWEqVOVirbqVqMVSGARdWqHX5g6QmFPXWlqCR2cPugfcbJ5ziXKiYKh0&#10;7KpOdGkGpWgtlZYIYCtmWE7i3t+MRHyhAIthYDOEW0U2wsszM/VCfmyQymhUDTW+oBZky9rG4tTk&#10;KB8sRg4ej9WtRclmDBYsp1ZvPP3ct8yFpS89MHLvMfuhY5arc+du3SvsGCk11OuwHzKFFB/AJ6ey&#10;4bXKKy8UTr3L9l+ViXTSEf3Zk7pTM+VX3ixNLzR/+ETxo9O5M1cDFe3D8fThoZ1/UNB85tzSUCUR&#10;Hbn1F+773EOTBw7c/dht996zY3LIMj7sefD+24eDgZDNE3B5RsZdknXRIC19+NErVy/M/s1/+6ZZ&#10;r52eOfPScy/+5td/LyUuwIYwa31ip7dTDuZS5kbbsZZIHz62Hw0XS053QyUZ+QgZR0MvghZGwdxY&#10;mJt1+oiCQFmlwF4U+ZuuozNq+Lh5tNZWN5TO6vXXJnaMeT3uoCfEyVIr50aGRvVWy8iO/nppy+g2&#10;RduFXn1ItVxeTJW6GjpGyQwhllLZD949dd+td9osjg9WZ91H929VtsqpJXoqjdmYqhcQ6mNqaWJk&#10;wqjJrkwL61VAiO3RuGD86hpUnPCVkOSz7adqxo2ew2FRMRAZVeGTDRcsks17ZMii/d1f/yWFTUVQ&#10;nVautamjbPOR9AefnF5evvHGz57PxWJnT188/v5H0C0e+blHv/DzX3Y6euKZ4vz1i/PpNnT2YaEM&#10;Vnf6+srxJ7717/7wv2pkL1sRLOfoC5uaVHr1hJjbFLq7YgZ/reOtq2uhVkK3NpMO9eulgKrhNDX9&#10;Pn2PSSUZmM0pBlpuCuXqU2CWbIkUKoXiwlBwgIrsazvZgb9HL6HWfvTRmfeOv/3lLz82NTW4sX7j&#10;8e//TSI3k6/NDk0ZHvzi4YPHxvon7B2QNga2j+mqVknwaTFPUVPycqOx2GVDVS+rc1XSZdXZjHYz&#10;q9nMaxNFXYFNLUxbduMM3NHEoN1WVOf0TMqkkzsN4SC7YBLEofCoa8Deaaq0XI5oVNgIqQRVh/GG&#10;tslowGRs6y0KvqdYSUfWVme83R4sQfaursDAQGMzw7qRsRC+90YiaahUPB6b3i4qbzXpmPyDxFyr&#10;kKmhz5TtvkD/C2+8/cu/+Y2jd935s1ffUJv0g2NDqmpWVSJBRJ9Zj+GQBSiPzfrKjcV773z4w9c+&#10;vn3i1u6dIZbY7AlEtWw2OFbnNu+69X5CwPhSs5kizmoxR4RDIZddzxVWm82Mw2INOPpMOn+jbm6p&#10;LFA73z/13tGDB4FjnjvxXikVGcTd22o6nZ6O3lzTmlnHMCqUKZ5EbgRC+7AW8/JX1OVUeumKpVEY&#10;7PF1hnx6j6chmdMwR0XvC698FAiM3nHLsUR07fkn//mzt09VozfIGNT5d0daznpNIDdWhY+pQ9yh&#10;vtymHPEF6Q0LmUo+CehI36EGpyZEJBTLJOdzqRvJyiw0YavIr79lEcoqi5C05E2b53fpTWtGG9wA&#10;XTrpRU2OAAMacluoVNVmk7eNQx3RBLo1Xl2tMu1Kpaqy0Q3Qvwp2tpVai91YTq1JPX55cDiZvb4V&#10;OacVScbGdJwBQQTvGB5wW+fIsN2XgLtaWCJWkB4mmJiktPmCXcN1xDJQeVaxQYi0zyjRDBL0W8xn&#10;uWyhnWnqqwSPdIpFhAo6WHW2cpQ4h7roqa9ueHythstmLNgLwKYDOqHiG1gMh7vEqz6VtSkNrAMG&#10;USdcjYKxYc6rHBXj9etXjzZNeWf6YnF9+OhXGdVlE+Gi76Bz733dgXFzW+d1NMO+X1Dp3MmUeuXK&#10;JUNxqVxdNAfMnZZZqDMd8FxeXkxmol1+YzUXqxWzyrpSb67oLTXRqrVbjeQLSNpaLJHMJBhS2B0i&#10;sq0aGKVKlX0XQcoo26oNdSOFH7Ngs0l6Sc9MjNhEI312W2Mt12ypTDcRkcDIiYjKkZbZlt32KtRG&#10;DWBatVtt9mttha2i09VXraN6aqG8rKqYxYvVGqJ1dkFylTAj6pVOdLyBBzuy6bA3/aFOzXBlPvZW&#10;NLvabAcMFqFhaqrEXKzS7NpzsZnq21/Gz2KqtLvyJTk+4w1NxJnWaRK6cr69smpLx4ypaDWbB+st&#10;9rhqBISyISw1c5dmrIHeqsNe0cCVim2tXDcGfC1vb4UsmI5ZXxcT0VZ2K2uoRlrJq1I1QjBLOZ3h&#10;tMDorNWWWu0wAgIMCiZ1PRme7mLVV7N4CCrJLFTTK26jPdcy6BzGugZAacmkdZvafpBbPosIoLae&#10;qdn0IUGvc9cCrVY5rY3LKpuzqt4qR9f1Vmo3Ky5vKAGikW+2ki/LiqJQ0jo0MX1VNju0KzGrVpVy&#10;WFw+a351S7+a6RNdVEVJRuRuewHGNzEB5ZwOQXaDvBRBLunM2VLsxos+57s9ved1zRv95oazPWNv&#10;Xt6Kd2txXjfb9kBfmUIONR2whGb9xqVLL/306UI0duyOQ7/4ta9KNgJb808+8/Tbr7/psTm/9qUv&#10;/8ov/crU5BSiSMuNbPOJEydCGvEh3M3dC++ejlg6Y0MDyLDrDB8qeZJiYtF1VTOnrSXrudVmOVIC&#10;xtOskR7ucHbpJGuZ141EHZ2JcrUJOB8fKbPkRp7ln8HUQTn58fpaj+Tut7i1+tK5G3Pr8VqXzT7R&#10;ZSuZpCfPVYPDe4JyjjuS6oi9orLvVg7wbUGEoq7ivibEXEE4PPvMawf230alc/7i6eF+q9VS7Ha0&#10;9+8wYxk5Gc2sZLgtxfsO7bx69pXhHWi9fKvz4dLWtaNjgxfPO4f2Tqod+hfP5tY6JdGvunSlLbR3&#10;dnl0ThvxaxkFgq7w+fAX12SdodcZZJZWSUaQTJnaBWM7KdW3Gsnl0sZSM5PA9mn1uLk5W/pGFplt&#10;a72uS8L8ZaHbUgE6yJUbebqsbaE8Xzw3ErJ5SACxeHpLBovRO2R0BEVXj8U/YPUiMfLoTSKURPYC&#10;ktVpCfYZQ/0ViyujF2oGE3uSIpoFjanaEVgfYixR6OokcOCSxeasaO0bbFsY6WAmN6di9WpKtBpE&#10;pgB6b6bRXxInE3mMm/nY4oWJgR7ICu12ouW2tMVJo3pXgv4J9qZGaFxLv/HEt0ZGWk7LbpKjix0y&#10;bU0dd1AVMG9QPsXeLzVXAB2D+Qvr1VWDz+Ud9cAfbun8olRMpGfnliJZ+fKc48KVYHaLFWtteJx+&#10;bfWhh7ROazwbvXrhowurs5vJraxMxqBQblbyNKKwGTsgCFItW93YTBXo2Yk+5GbWVyrtXKwc2UCk&#10;TrBLhaA0+FUERDVRUjQqOmfONmnr7atF16qXzw3rGl0CuvIMvXHe15vSmp4+3rrr/kf3jqouX19E&#10;aeJVL0mtZkE/Hjfp+nrFRr66cJ0/iKXJZ9FI2mAClpPIccpad7rjLAu6mj1ndsvwYrKFaKkQt4hq&#10;B8QVvjTSLyCU0FIhayWCDeUFnEaqScoGxjb5PDly2A3bZmMOmhth5M0aojLinYsXrzRuzBqsmk4v&#10;HjLm+265KFR4coxac03vLKMKbTLZytzYlHf0ha011uidNU3erb124/zIYA809Goy7ceDjb+cX18U&#10;WNF0rIT92lQOO05BvEkus12LmGRp06PAYw2Mx+D6WvTO+UoynFhxdvgOa0w5g7ZoSxgdqZCfP3P4&#10;4jmNYG02qaM6WxUz2WlSImZRFcNq9ZbeVc6URsGX6/KyxhRJFFU+S8OCvoW1mRORXE5TJXEzZLRd&#10;3LKtrORNVp3fw8qRUKnalfev3TR2uzvU/dHVaycuzruCLlzRTr2hzK6BwkJP/DS+hnpNWzUGnAxT&#10;zDRL+XK90EBWTEKbE3NmrU2sIP4kNsUNs4UQrQoSQTVER3PZIAMXFhliVyolxoEWJzMsoVbPJdOo&#10;9VAfdQSxoqHs1vh6xlEul3KlemxT1ywbXVZdyF33mqtuoUxxL8pGc5dkGzfK49nOfr1mIbHxg5rK&#10;q6kFJ12JpfBHwzf/YimmstTWMo3VlmN3y+CIxtbtMtSj6ezKTCOZwnPmGxh0gbK0Gsy5qU5HV9cl&#10;NuOzLku31BgUyl7CzZOZ1ZqudPLStev5vw50L/7SlzT3PVo3+eeK6sjf/92N6Y+FfKTnZy/athZv&#10;PbPwC3NL9xTrXy52HvV0/0Zg8Esq6ZhGeDiWutNi+4Yo/cLg7m8M7v56z+hvJNPSTbf8mmPysbWi&#10;mN6Y/uy9e8TJ3muW4F99ftdduwf7TPqAqB5GH4ujoNPmCBB5nRBdID3XhTuVaG4r+tz3X1y5GvuT&#10;//CXVqMbu/hfffNPfu3ffqain5FT+xzaIAFNzPJzzWiqujyx2zs+5HLrNNZO0wbZs5NX1zJrKxfr&#10;ubVyZrndTPE5ZtPJ7t5BhWzH+aVCYqI36kTZIAEDx2M/Mzv7KXV9Yv8hjy8UdPuYT3b1Wau1rFVL&#10;Bob47X/5zsQo4MFOVlsWukPqLdVSdcY2Za3rO15d4L1nP3jskc9Sk5048c6Bib2uUjF64V13yFMQ&#10;NHFm6xWTpmIXc1ZH2WquCn6T3RLOqq7O5q6c0S5f0W9Ntxcu6FevdRYutBZO69YuaZbPaBLXTZJQ&#10;Vo9ltCOzpaWRXofU8mj/6D/+DkPMppJCxJnN4srw+OP/MDg4eOjQ4T179hBeNDg49IXHvjA0NOxB&#10;eFEovPD8C3/0n36/0mhNX7v08kvPHD/+wZUzZ1566snPff7npiZ3gmnG84OsK9fJmxvZ8+fflUcC&#10;nOvMPSrke7SKQj6+lomauweRuBOwaxYdEHJpq5SuCXkfVHuFNaqkfbCaYKfEF6QABJQsBw2mGow2&#10;+XzxypXpH/3wydWlud/5N99w2s2xyNavfeMbD37uwcmpMX+Pr3uwi5l6KplRDKDb7AEuDQW1pDB3&#10;UCNTznHbKv4i5a7llyVNgG4UVAu+gm1NIJNEpU/G3rOtcd82eLGS39ahocxHaI8vC56Bhk23wnHS&#10;KgmmaKhBODCH5GhUskl4lOoKphtnfhF/1MVr53GymG0uq8M7ODxZKjMlkXLRhFNljC2vldo1BxYX&#10;9sylilm5PDsLUfI6gCVYPf4+vYGHpvPay68fOXhobKjv9EenMcgZVc3v/Je/WbhwfenyXLe7KxVL&#10;FYu1YG/fqYsXbr7/nmfffr2k65w9/WENPN3UHvTDkbXI1mp49uo05AAMwedPnf7kw1PhtYLFDl7M&#10;5Av20jMbNB5W/ox2y9p8XUw3pGR8PXtg3z6IeXBaR4YHYakiVGCqqohRlPU1iYctHhLwEozZOCC3&#10;JZq6Yj7NiMduteALKlvakhaaEbeOMRpOvP3Gh3/w7/8IDdR3vv2tW24+hKOc7amqp98q2npN5qXE&#10;jOxXuys5fTlX5SDXoMMzAPvX2FmDM2BO5PIrG5EZJJ0RUDsmfdMfMHptnUpRXTd6kEvTJrB3xXpS&#10;TFlVpoTs4OHq5JIooQmuMehBMBP5k8EcDOJM2bWwqwN0wHZPZ0pnYpn8hiB1yrUSu0zGvu8d/+DM&#10;uZMjk/6+kIe2cX1tfWVtHSY49R21DXZ7TAkUwfwKTUTnAkkqNgTQaFzJiV/b3GSkBcmLd4EoQEFr&#10;ZMnDHFr50WxDll9fXM6ks+xZsiR0we9q6+zNIvBxrdlVDm+RtqS2uXUdc6GQMHokNdlUbMJN3L8m&#10;a0Mnq3TxQtrktyHVtRnNkeWNqxevDInFrrKzula4oF88/CuPfrBceeO641zZZQr26+w7rpVH/2al&#10;/eGyocTB7nZspfO3WAc0H8/p9bXqbjk5ZLDs7zly4KgBhZ8j6DIHVIVObHENaYRVXTGoUnp1RjKW&#10;NK5e/uDplU27RrSDqZWliLq1TFJbqaqrNI35akZVsVhFC3MVkhyZKRB819ak06AooqCfzC5LFVpU&#10;BeC2Yq3SyxKQfkUKSLJPSwslL5vIm2wBoiRZWPGusshgo4rjS3Hb83dwjdSMOnWXoZwiiarLOdWq&#10;uuI1U7hp7564uR1v9bZzMMegHGNFlLr6V7P5oT6fwOIei2ct2ywkNHY/0PzmViSXyYB5lXt8LWAZ&#10;ITfZ42ipZZXW3tRm4xgpWrb+EGeDXGsunL5EzNfA2G692qqqGIkO1RRtjXq8odlUaZ0Gqdvosmih&#10;aWi6kvnFSmNBUAWbLZl9KrT6UjFLvp7H7TAYyjMLZ1bW5kFWAlpzud0QXWTZyWwakh7mVrNFQBBo&#10;kZxAiSLRDbfHbmpJJrMWZWIj0SluprVOkSUVQ1iHmfQbIb61SkodUh1RJ2yFt0w2M2p+t9WWS6eK&#10;NeoEk9pOJLd5JbJFLqzOSs4dBsQaR03IaH36W09cePPExKgvfJG3bS4y/1Jf/5xsixu0Qj7qzkcc&#10;nSr2As9SboSl3MDk/g7JgUwUWp0zZ8/8w9/93dZ65Fe/8eu33HKb1WEhpPbDkyf/25/9+aGbDn7l&#10;F750YP9+FpXK8MmgY/ddXcvWXvhwQ9esTvkP7tmxmYy1JO2Ax68Q0Vsdd83QAcbqDSWLtVV29f6Q&#10;zu7U2306u69jdpV0YgkNnxIToyxutsV7uKIAK/Oiabk6NCa53rRdvxIhtTinvVoX+zYKtzz5QiFV&#10;bOwZseo7yx5jfk+3U9Lhff4//vh0KUMFevX8TH9wsrurb2Nzyezu2LzUslxkqDU9Y32+LodwZGiE&#10;hOj5G9fIHt8zvjMUct+0hzDlwuXFk3sO7r94aQWZ3+6pB/7umx8LYjBb2NiILO0dO5yEk6lzImQg&#10;882is2BnbdSaflsXcrFcPBcJx2Ob8XQuw53iIq23ZxCuOBkSHYMmB6+RDpoJOSqhJrRlhf5XU5Uo&#10;6rDn47lS+Bv/6kBW15IbnDEeb0DRHLFQxEipELrhhHD4ISQQQPuQwY2LV5F7b4vqlZuOp6dSKefA&#10;eQILpv4FLYNYCyE/BzKqZqB9RhaJWWiwuewWDhUHVaOJf99Qa1k6iJZaxWrh7PINA29Kf08hnTp5&#10;cmNrxRqyjtuMVbM+i3fP7RrqHcTzHf6Xv3xzdvXUyOCo3zNA9ACmvkYjY2WJb+3NJCrr6/O1VkpL&#10;YqlWVRW1daug8VjlgGdoZMiOmiYca6ykcgsp0bLn9MfJuZnK4SN7mtqYp7e481Drrgc9ocHa9MLJ&#10;i6ffv/Cz646OnoSF7GqkEmVXEI+uLbbKKVak1VzSCI2h45U1Q4Z6Xy1lPf/hNaNGk8tFzXaxozci&#10;2FUjiGiUJUEf9LpxQl2emSuo9Y7ukTy2bI2jrbacW9D6+vvHgtmxQKWcjQ36h5rLSVmyzNltW1rx&#10;1qpKasx+dOYkUQsG0ZGozLc0hWbFYtZ4dfDu1UmkJQCPJOingp3LjYYXwbqek0/ZSarKtSKkeXBB&#10;/0rp4pxV4JCqQiaHTABfANoThLCZehVrwOyrx/WzYXzI+mNThalAt9O7s2SSs42CpI7iqahq4ScW&#10;BTg7HWepvrm6JE/1sSG1FNi11Oan5/7+L775hc8/5HTZYrlktl7QWcSaQpvUCFiTSH5GPYp8UXkx&#10;WJyqgNibXc6Z5SWy6bm1SSNFEweTY1VZgdJNiOyLQDFFSjmqMyt/nDJT1Rw4xBKQnSYomFYxsSla&#10;RfgQrGWMlaoZeY7K1VEXS9Ww02r2yF0u0WNkr2Eosh0qtnwfT9fOF6t7b9sFwNzicBj1eQNpT7Xi&#10;4vS7R/ZN3bpnvLpx9fj3X7Z0D+RcPhIMfU5ZlVpQN1dVYqWpteZTDpuxSzRUePJZcKSgBxeK1K4s&#10;CrFLMb7nu0pVSOfKlB4ysqJXajaZC1cqVcJGbA7y9bBZ0XMpoy9BZLfP+gpeW6tVIjizCTqib3RU&#10;8ttNoaDB1a8TugVdn90wZNYExY4V8nAV1Y06Z23azKXpbOKT0QOfkVzdannrWmzO0ru3HEsZ84sS&#10;Hzu7OY0plUozEZEcPb6eSbOn1+En4QbDbWt7cblOelVyrTYZvNUlC3Xj+aJ8GWLgqVPX3n3lrz7/&#10;UPKReyo7J20Gg3dz1ffKE+Xv/fdkJzYyNv6Z4bt/dffv/oFw+6MHdt8yceBAaHQ8ODJu8gYN7uAf&#10;/e1T5+eiv/UfftMcDMxG60X/yJX10tOvv//G2x8fhkJ0eOrhI8OfvesOQdt584nHf/O20YODg7Ky&#10;X23ikzegsGhD6KAIRqGiUHPYc5Srax99RCl55cLF2e98+4eEhZy/cOLv/v7P/u6bf55MxNnIW4y9&#10;qPioDzHwEEMdi8dwX+O2VeqgWk1rMGQSsetXLnXBWgt2USBHtwjMTJPn4vYEGSpVSenT8TByqilx&#10;SwTW53PZmbm5Tzur8fFRWEEul6XZSaay6z954id9fZPQqS9fv9A3HlSCNpXZRacv0LcWjQR6B6ol&#10;FMHCe6+/vGf37iCJoJevS3YZRHJseY71WziSEQ0wDVzqktaCd7fatOHzrzYWLsxYVc6+A8esE4ek&#10;wd2OsYP20QOmnjFD/4Q8urvh61/BNbEWc0mOtKXNenNABVNOq/13//bXFVwr+xikeh34dVvT0xd+&#10;49d/w+8LOJwOnkjWvIAirl+ffv7558+fP8/27T//7q/d9uCj+0b9u3eMtkzuYbd08+6pPXd8lqO7&#10;WcmgXoJqySIov3bV4NKVYXa1RYNGyGtywWZ7ZWbaOzmpImaNDU8bCR1pi2TTKqGkCmkUCDoPPdfI&#10;tiyXDW84HFlaWj57BpD8Rx++f+L06bMz0zOFfPbg/t2PPfqARTYuL8z99V/8xQMPPHjk5qOQQg0y&#10;L5DO5kJKZmfBWMjh0UhhbSQEGa0DIz6Ju4ZVlMKE326btsXqeCsVqPY2LYq/pdCW2EMpNcL2raxk&#10;pePtUZordO+UTbRmdXKhOkh5q2wHO+TAKVhBoaEoCHlgoPCg3m9UqgW07WjA1iOriXTS6gQHzJ/M&#10;UK60r16ZPX/lzM6+ofxS2GG1mbu9iGR4fw14sWLJbKkgetEROHWijSA2dmAalf7NV9644+jRdHjj&#10;4qnTtx/cCX5hX+8es956/K3zv/D5x1579a1qQ9s7PHT6yuU7Hrj/x888jWPmptGxJ3/wvETbEEl/&#10;/zvfv2nn/ivnpsEUp7fiJ9//+PD+m3Ry7eDR3cg+Fbu13tFqyK2m1GChZ6g2BNZ9masnl3dOTUF8&#10;eOKH3z965EhPTw/fv2qtqcX6w7GJKFbdwe2meEkViZFCjWw0GpLF7GAy1GyBN4i3yFZuIugiI+Cp&#10;J57/N7/8273Bvjdff/vkRyf279vrdHp7hvYoriHk7YYy8oETH71US2+mk1uFUhbOOuPTvMzEsa4W&#10;YaM2q7jFbaC0zRqHTOSq4mlSFdAIygZ4FYzJyOww1owtoZhS19UFq0dxhRYynALIKrDCgA0AQ8+p&#10;ZZJJhCfzGzMrka0iyh6zcnGUY8kwokYU77i6Pjz5fltbOHhktJAm091E6hrZf8SnYkBCla5giACH&#10;ADVTsntg2CtuQOY4hFQzqnR6vUDOSkWSGjO5ZKYNsxGqB0g0bJiYeoolviHoJQrVsk4SOTuKnY6r&#10;XgU9KQW7m9heCxmjx49pDB6H1SYrwjJG06lsl4P8XJVOFEjk5EzhLSGDrFKuGlvalRsz4yz+hN4r&#10;F8IL8czPPXT7xEirULswM/3J2tw8Er0vTS4fndLddBDm9g6oV2r5dqNvD/yl1tyZYHplvF2cymhM&#10;KkPDElhSG2pBu+DumAzxdpYY87xYs4rNQF55kxFkyfF0vsT7gIYEHiPjES1/flaCakPIAvYAUKax&#10;Q6iloVZA4sYNp/OFXCpjE0e1zmSjYWLxQDY53yhEM1DMqBVJISI1pZArm+HIKT1JnmcGqxXiJoX3&#10;zn3YJNVIZTNUctHp+aoseL0uQ0ontc8WhC2dzlpbsWY/4pU5s7jWbW6Y9NWCQYgUWz3+LqGDLF1l&#10;QSNU51s60CyrNy6fN7sd7uGenL6TF7Rlfn100NSk8XxpfiOtqpkm+qhkhWLNGM5vLa2OHz7cQK9b&#10;NIg1S01vQSeD1JoldROPns5RanS1dHa9XBLlZj6FdhheZS8mapUmlUngOfGYjK31yNl4cnnH1E2B&#10;QO9K+HqjVrGaneq2xWjgKdBkCuFyteiwdcHgZaVH3FZ8NWxR20C+bKY2dSVLyOLTeM0b9Q4PraAv&#10;qQymbD4uo1gl60mnB+rNQ2VHYlmtQXauYTVRwgqY++s8PV3LkY3ewb4GiMwyvJhGgWGPTtvXNxDY&#10;6+wP7fBb7W77DbvjglZT++F3KvXOPQXd7Qvxrg+vS+F0+syl6dXV+NvvnDzx0SfnTp/NprOfvf/+&#10;r375a3ShiVTu2eeeZqzmcXl/5Wu/tGNyiogFXivuW/w9qBxNWBmjNeOTH0cp3e6c2Hlgx2pyM5KO&#10;T/YMQtXQlDqBhiWlhZRFgDRBSCQj65q4jMgpRTWNEoPdP9p0JWhP6awUjiu2EXWdkZXGYGzpcCe6&#10;ZpFxNNyiFMTd2tauuJ2LuyfFjeXEJ2dTc/NLU1O6PjdyYMVZ9X/6QVFFB8/hkk2UVU1xanxqduF6&#10;W5uzuEkFhTRmNjRLHn25GluwSlVJ2+jt8s7MX78+e6lUSHk4gur1ucV2JMxIpXnsaPfr758sFYSh&#10;sVD/wIH5laS1V754NT09uxCJRyWI+6wZazWH5DZqZLuV5UyPy9XlDQ7YfF6nr5tzXskxQVFi0JWR&#10;IjSzJXWpidNKgemSW1yuq7k0imSgoy7/FG+ogLi3myttMQMIVTAhs4Ffpoxytk2hHHy0w0z4FGcZ&#10;txrbM0pzJf8H+jvfUFLnCvgEa7lUGg41QAWOI2aXbFtZ5PBIJWKxYr5IM282weEAfwd5QsOYv4Hl&#10;WEtwa8bvd/X2Draagsc1cGNlxeASdu84El5eGQ8VXaZl6G2Zss7g0N18ZPdw/+hS+Pz3v/18eCWh&#10;JDrYaN8ayMZJIiC2xGzXVOrRYkxp7Ojo+ETKRDZyBFtke8A3um8qNDXQkPTzS8mRcUKNtp5/dnNj&#10;WR9eMqcTZpebcJ/NW+/p7Dqs2bHTkC1FVjdWkslGodZ0dVOx61sSj5MxXZELJSm8nkmns7jV8Vt1&#10;e21EdiDexY9N3h4kOrKhOWjQ0FIUAAXV2R1LiWJNsF+ajdpdw2q1PV3Xnpo+uWfEPNCu+G3+TZ3M&#10;dKa+OGMtYFomibzgkBMILuzuyXCuaUJpJptquVIlldC2SqJJOREBNWiawvyNlfmZ9Y9PnAU02xXq&#10;YbCLmkHg5DU0tFpxu+9VkMUUHBx9pXwBtgRH1LZ/Wx12GO0NbbCqCU0OWPbRJbZCs6n8W+cX11Y+&#10;Lq5nPYY22G7Qey11zKxYku3VViITw60KIEfPo+Gx1lfjJJn6gh61rKM9yDfqSVCtbC0Zj2Xy5URa&#10;jwsApTw1kl7d4IoTIVG1ye3dXEW/17TrzZlSsQ7Yx8bYlTivArdRDeOlVk1geRNBr06Ir64I7gB7&#10;ZoU9BPazDXnPAimG3LFaMmuCVmYsZsqQigdEKw1K3qff8Omq+rrtw8vFM1lT0Rd8eKrjM2e2llOy&#10;UXTb+WpE0VY/celHbY00OHzLjr379u66a/pKZPbSDZupZLIkNI56x9wVjVk76HtqJbtIKYTLVY1L&#10;hdoO5gF/Ta5WpVTCxkZAcadUkSodsdrW5qvqXMVQbkBfVheqUltNBpu6iFpC3VIAo3U4A6aOllGm&#10;iLIlV8YXWuBbWqypzEMNw0Cz4RXVAWvba6oCQRaRdRp0gkGUSXFVQPKdxcXld3JF0/LiltOSj+Q2&#10;Lc4RPNyNyobiYzPKKOgLlZbk7C7rrUVlM0+wF9eoYuonKStaXBH1nl7biL6VbXVWkFxdXlh6/Jl/&#10;6hk5+W9/O7BnWGssCxdP4p5dW0hMPXVGCn3m9zX7HxKnbq0TbDC9pd8sLm6urW/G59eiy+H49cX1&#10;tU3mei14GYVK6uqNsz/44V90jx0e63I9fPfhBz730J6JoM+gkvG4qrV//M0fFJYu/eq9cHp6EOcp&#10;ui2IOCjZOX8AJTQKauRDma3Vhatrm7Orq7FkovZf/vgveW7PXfrwn/7lvz3y6DE8mia9LRmpeVy9&#10;VPIAsIDf8L2/fu0qlwVmAQ4vpkicppxP/aNjJosVSrUac4LZLslOT6BPZ7QwclA2K0qWqBJXDd8P&#10;fVWumJ2ZWfi0s9o11Y+exmBBfrSVyW3Nziym062pqT2r4ZWLV05P7Z7gEyTTlqIGoYeo90Fs1bdL&#10;kq4SXlrbOb7f7fd+izVSX9BKKrDk9FgCALY4MozkuQBvQcdXaxS3olqN1DVxsC37mi2GLKxpHSWN&#10;raD3xtRipIVWhHz1kIMskLXr7tF+RAI9GndBqGl//w/+ndViZ14FMJjAwo3NLZS9e3fvfefdd599&#10;9tmNjQ0am//nj/94ayvyla98hT/PxPgYa7kGShJVfm1jTWMP3XvrHvIc5K5hTAGUjkUMxsw51Znl&#10;9dOO8QDQa2RFqkoppNVElq+LDqfaxRgPYQZ6V2pYmaArJS5eyZQC795cW145c/bcT5967umnnnnp&#10;xZ+99+57fAG7d+8eGhy8//57Dt60f++e3Qf37+pGZtaqnHj37b/6H3/+hS/8/LG77pOtVqMkltUV&#10;8uZrSqPDPAiwAnEEFiuSlTRG4nqSczQZNbJgEhkKKD339jRUQdoqEQkYuLiSlOtWiU78lJbxaf75&#10;tudZUWFwc7FDg3gHX4l+jNQQ9mjAdxvgMJqGuuIfpnAiVqEKRRUJR60Byqm6tLaIn5UmoAEov0qE&#10;eOeVV15bv3Rp5/Ao6hyz2w6dk9+BDjC8uWVzO0JdXUjtK2zstEY8xCYuZp3w1I+eunbu3Ml3Ph7r&#10;dY/19frtjnC0Oj3Di5N64KEHLl2ZtjudvkDw8tWrd9911+uvvXbPsbuGg70LM/NOm6uQLmbi6a98&#10;8St+p/PMx+eQesNY/+oXv7rv1jFE1kTKFguaVtVi0Qd0+ICRiisUQm29pps+Nw0MEL7z+++9c/Cm&#10;gzbQVcxgcUGBPVNMb8oljluOzmr7TlRkNgqJmp/gKCwOKN2RwgJwYRovLovpSzNfeuSrGCvefuMd&#10;7LlTO3dM7N6bKuu83Pw4ZUKd6VOv+SW1Y0e/jBIh34oury5vzhtrCSujNDxUtVqGFl0rMMNi28Q6&#10;xaHOtErRtY1ofDPZrqRdNrEimGo0ANV8g1hiVzeFprFFNAXUe0HpeMvovluZbKpa5xxr89YZwZc0&#10;ubZarNpAjAMHRLbOVp8gzeszZ37zt36l0a4Di/jGN36T5+Ommw5Sm4D4Iurp8rnz9A0+lwN2Yb5V&#10;g/yqBK2hO1IcFKiPuFUU+xkBX3bJAqY8g2AMUhutTKlC7cMpY3c5NzETmAjTMhVaTXupks2kTF1B&#10;XI/lrS1X70AeN1khDxFZJdvqQquUKHi1rAGRiiK9A4ecxzRIvWlEzy7b3nhrQz9kT8Tm7/buWn77&#10;aiJ27ehu+8HB0cnRO4dGeiZcZXd4cawPtUk2oOsRTDueXoi/0czOp9f2+3u//ydPbk6XUvnW+uqS&#10;SZUIWXNOMyohiK4erWtUtA9VsqrNhQ3GOyarpYCk2O9J4Mko1lwa0aU1SsgBbQbBLZdqeSwhNqU3&#10;NYKCIWxElFGmeYibh0RIi0WvyMqOcSyPPdelwvdS0JS4ChS4CBAGHYeFTMQkGOomsWXoZZSpB927&#10;nqycXHh9Ggan23vzctN5UaNOmV0+S8/a6ZMq/WrHL87nbPWKZtyeq5Y35FBvtCRoG+BPbSS5mlSx&#10;eiGuMvdVsaG3i76+rmSliFiTfCf6gWQstjGzhEgt6Paqgs6cqIXn0a8S545/sufIIaw8dbXRVDK2&#10;ctoYTUMtpqoyeLDU6AKMNJV9iLW0xi1th/37UDa7ki+Vc4WNSm0NXlnA09Vq5zciV3y+gNXM3gNZ&#10;r3t29gLybVkMUDLQR6HGj0Rieo3LLHmZxngCssdsz29WUtmEM+TrcUyYdVJO31hrqgguF1QZtMhG&#10;s5hY2QRAAjEf7zaNOotudJd1UoYNWkKxXJKbp5H8OmzehVTK5bDFy7mm2xrVtH1DQx2TlJNq9ba1&#10;TqBk+4LVtkhu4auvNh79pX88fN9Xug7fNX7skXtvv+n2ex7Yu/+WnTv2D/UNf/aznz2wd28oFOJr&#10;/sGPfvJ7/+E/3HH7bd/4xje6giFZIqmJ1wI5TqcMPgH3n16HTcNbFtTf/3iuGTM/sLdv3+SZq2fP&#10;Xzh768GbmUVoK2prSd+QmCpQNeJBB+bG6QhEheBOLgJOXMyMBGv+69GLnoFaHKwdL1kHMqHB2hEc&#10;5xZm5UHXS29fnr5O6qOqy94U1dm9u46qZWg7/v2D3e1Ohj71/09nhaWecTUeh2ZFNXdt/cjBm2Px&#10;SLWVdAetSsJ9Uy/WM2agEdmwusqOhZe3OTU6sWt0R6jLwxC7WE689vKV++4+dmCXlG5ELpzZ+vzP&#10;HatpN95+75OOseQfNr7xSvK+O2/O5hJA93oDNCc6UlPtBifJxnQ3Gr0I64imqA0aHeAzJHHw08RO&#10;I5RsZZR+imQvNTJigUEl3nn6JgocZX+3Da5QLq7taEexwXqPiwLRoIbzZzsDcjtd9l+putyriqpP&#10;yar6FA6Fw5b6CNVEqQKHMLoZ0duRbwGXJpUDPq6+pJizgAmoQZJYLTaKIlgYihQFNKRGR+CsR9V0&#10;wcNkPqKXLi+Efb1jSwUpk371yJ6ymRdcctfFloxdMx4JWFpErHTvmrjv1v27dk8989PnVpbndoxP&#10;lfL4cBpmM1JiuueyEpEnuSEM5CPxVqaICZuPXpCEtmzI0yEMuLr37zw4fDjQE3zrvXN8PaL+wCvP&#10;JFJbPf/49xdA6lhd9f4+wd/XGtzZPHKPMzBandm48NJbVwoVrdO3TzAjQDWrkcBbyqF+Z60d3whf&#10;bjVjVhntAE7GTnqTvXDTJJu5mQlQQCyTwzjt9FpD/cRAvfHuGae92yF7G03H6+/84MB+YDPNTGlq&#10;vey0uxvB/BXLjYvoxDM9E6zHpU6moiu4BybPXCpPjNwsS3lRv1kpAO/omIirZVuVr731xvv/80//&#10;emxwx0svvpZMpnfsmCRUilkMOxGNlthlOiCFWMFIgMRh7qZCNs9GUdHOaLQBwV1FFuqQRY9FnS9d&#10;e+WdajzlHO527ey32+Ty9LxucMwNAVqtzmP3UmMDYCfTMEYyk/2DdY85X6v88M++OTDUPzA+0DJ0&#10;Cu2qykRTT66nGQuSFSEca89CeWNtlVkxkgMURFmGm0Yxk8yFXMHkVjK6EaV3yFeKDJXNglTOwtmB&#10;7ypWPs0zzpcIf6/FoxpXd9MoYzHulFIdEFwSwZLkx+a4li3OPo3ZWkine1ySx2YUrY6sEEwLo8+d&#10;WphZXn/w9r0Hu/Te+ryPfyB0vfHGxb7BAyo2Hzbd2L6Jv//2i5eu1vfsOwb14e5bDx2cCL70k3++&#10;Oj0fGL4l23SRo+nFybd2Lb4xWyOGcvtsYV7AVTI2NqrDDMyNVKsro/ZIUlcG+dGqFcoNkgJZkUC0&#10;F00+l4dGog4RXhLYj/OaIFy3Au+nu2D2LNCfNwJdQyqd6eK1VZ3K2O+zCvVNXXHWb4qa9Vvadpig&#10;1hYBJplIGxe3frPdjhycuru+WZKq0XIh09W9Z3l1rSUxWLLOTF8uFFJ62e7oHmSoVOXtNLRYLdcK&#10;qUIkrio3en13GTt4mXHhoXuSX/7Z2ydPP/vX3+q+5bYispj1BfmxP9maz4997hf/+ofPXfENHTEG&#10;enfednTvzh6PXnOTQ+qr5PxdNb+p4hGqg27DoEM/5BVumQzs7pPGA9qJkPa3vvSZ3b2jk7am21h1&#10;4+aAL4pIRKP7eLN8Nib9ye9/I4DlQGMjth70HSIvPEcwqsrJ6Nba4vLCDW6envHBmRuzK8ux3/2d&#10;3yeIOZ7c+Id//NNv/NpjVpsgGWRCn/dMHaWNVbJJ6E5kE7gOsr78Xi+j+EI2Oz8zPTo85PCHGPfo&#10;jMDPwQdzt2G2FfWiRTlzEKDzQ8H1c/hwtnWUgXshNzO7/GlnFfIzaM/PJ68urFyESnL7bZ+5dG5p&#10;757Di8vzN+bPju8cslhM5Xq+0MlpNB4yL7psVpy3grr8o+9+95FHvmT3Oqd2jP/whz8Q9Zagu0vm&#10;lKhC2rWxa63Umoo2t5ivbm6RN98Juurk0HMQd0CTsf7hLjDqtGRySpzdUtPQb5WWwidV5npQ293Q&#10;WfOmvPYzd93KmWm22BAucWRdv3aN6E7UgBcvXgIHxh4Jmcqv/urXH37ocw6HAxHLNrS2zTHP73vu&#10;2g2L08eIYnLfIXBYDej6vGB4LNr1yuqllJypWRnoW2BeMns3b6zm6wVtqBt8PJ+TGu4oFGOtHdg4&#10;SNK5melXX3zhxRdeuHL1Wq3WGB4boY965NGHHn74gYcf/mxPrxIgDcS7VEIHFp6+fvmd1178+MPj&#10;iIUe+/wXUGR6vD5udCybEOHK7RLD3BqKPpa/AJs5W5g4uRwotVDQ0zoT7IlxWRkPK4Eg28FY9EjK&#10;yaX85D0ENsbbxXCDZgyFIkq2T38of8GaBlAJgQJVMIYCDnBNS2kRAdGpmxglVPzL5O3SFuVrmzDS&#10;2pra/NKNaq1klIQa/0D5BZRQ49HR4fsHJwqVsmusn2EHPIlaIssvbe8JaKD4FIoOAm5NCgDZQKUO&#10;2rNYfve1t+6+5fbPP/zAbbfcunvX3h/96MmiZD98110fnz19+733vP3ee4FQqCsQmL96/eDOXe+8&#10;+PKB0YnhyR2XLl1mRL0wz8hiI59XUqqOHj2Kkf3KlWsfnvjEYhuwiMPNEsGJfVLHBvhKXQmrqhEt&#10;Tj4kDAXt2tbaHbfdtrq2sriwcNvttymNJoNV+mLKH2WXgGJHpaysDATroPtXrnQlCoPDgOWcMoOB&#10;b1ZETpSIxpj037gyc/TgLRDR9+05sGPHjlMnT124eiPUv4NhiV6fvTr7fiMX6R7syVvlTF0dtHT1&#10;9o+Bf9GlkBauUXQaTYpoyqgGDIcJrKlKRzJLM/lsgh1lT2gAfN5WeFnl8YFVNJS5pssGT0+jWbXh&#10;I08lGXko6WdM1fmqNVSc5Uw2UShmmm3CUWr0ieDuOowrjBiWVZvxG3pT/tTp9yYmJwl95cDJFQp9&#10;ff2Ia5jF/sl/+UubWdyzc5dFED85cRIGsmyUaUah3zIlxuWPO0VRVyhvIAlx9AXswVkGtiJbURSq&#10;ZFdUWXJTUWjANpKgkAf50dBrANxUSxW1w0Q6Y3Z5QyD6nRiRWisfS+t9LjQGFr2cWNmymm1ElBNR&#10;h+XJ7rAr3xBFNam/a/+B9+Nzm7XsmJA96FCvzkbff3vj7Ps3ZqdPRa6djHx45qkff3L6lQsrb529&#10;8clH7cbSSKA22Wew93rPN4QLBbd+6POaQzt0DslUi8iJBfX6qrqo7ei7VLbeutGks2m8/VYU6wlo&#10;jQqgyEQaIlUAQx1Jq7bbJJif6WzMwJuuBScLIxAPn2RyexC/YBlu8Dbkk2ZA/CqB64oJxlYkikWH&#10;CkCxGVYV9CUyWqIeC7Eca052MQz4FQSkQlbG91wGpUBAjWB3yO5uq8pyPdN6Pq1fLut627UesfHR&#10;Vvhs2ZjLaXZ7rX2meDG3IocG68bu2Ho24HQRTSl1opVcRGMbrhnE9ei8nuWQGlS+vpnOpVfDDtHi&#10;IQG5O9i2Syl9TeI+KVeyF+d4ei07BjdxhetlAt07dR1xx1BFiI/CHNCp4dovG7Szhk6SHl/TNGmM&#10;RfIvlLhOfVUU1A6CJLCtZ2EJZoYHWQ+6WJ6RHeq0iSmIh8kULBzAy/jURMESj2cJY4ArUobR3G57&#10;HX1kRpIVZKzbaUDS+up6VaGqOrQF5NMNQUsSXSYcNTqtHTNR6/piOIoIsITVltO8UPPpHBx9GC0g&#10;ry+fuUjEm2yUikpYEcgzlVsjrV+P/uyJt/rcLqgVeqnA2Bwp2rmLix+cuFqpbGXjqwuRVWa+mBN4&#10;3twuT7lYmJm5fvyD48+98KI3GPrPf/BH+/bsZpDw6WuPGJoPEDuR8sBzJKCd0kqNVxcib5yakSr6&#10;O0bHd44xhTp96fzth2+FgSGAxG5CGyDZO8t0GEdro1LgqkD0ANbd2GCk2zSyrAcniyrqUxwsnZWy&#10;p0GbI7f1DsTKq3Pzt424hob72gbXmbOta5dD8ex4tKOx97ZHfSpbOu3RYhTENv9//LEtqFOU6KJW&#10;vnT6xp233ru5tb62NTs02aPw2TFzYaTFGaRTra8uerwuhiXQicBZA3rCaAhZ5tChkMu/oVNvEbG+&#10;OqN1mp193db+SWF0hKiCZjwaxGx4ZN9Ed8BVb2fhvuGh4s4RtTxi3M2covzZlLksf8xtPzHfQ6Jo&#10;8jUwFdoqIfWsmrRqPf2VEjmJPZgdtSK0UNJL/jWYpKMpxsKQUUn74w7jw1c8yVxoStulrKiUhlVR&#10;dvEd3MZB0ZBxORUKLKxYcuZS8LpL5oCvXCWJiJGirlIkBTBnMsK3cHKqIBthqwcWVdm041qJl/Tx&#10;kmYjIsIprFQwKGqd7vOzs4loYHzQ5LAJ0ZhpbpmqlUW7SzIYVpaWbCa3pkkQutbtFYnpe/Plk6c/&#10;nh4f3SdJQqa40tYUTWZnMot5QGP2OkCQovco5fIoFUnDY1znwCpWrcLwEcnCNgKjGtp/8Ei2kKFC&#10;HRsfioTz9Vz3+eM9H7zQLKwp6zSjAaBI8sA+4aF7hpxG4+k3T8Rmlq2dms2GE0ZdamTRAbiDNpiJ&#10;+QJ0gyo5WAKanFSiUq0AI+PqJnsDY1qu1ijTSat0Nqtt4dqN6Mrq5dnkwZ2ekf7OmYztjXNqVy65&#10;R9jEOp83+eY2wrJJY1UrMX7rqUt2t1fQT1y9mrV5RMGWwd/eyDQ7GeXNQOF8+dKVnRO7pib27N61&#10;7+RHJ69evdbTFeKKZNzJqkXZMSoOBc4ZRbEJGXhlaRmJNk8L/74tUq9KhqRVpcqV4u+fc5ktvrv3&#10;Z4Im8hOqZ2Z2tsR6/yCGSMQbfJaCSlOxaH1Ws3UmavU6t5zYY3S5cNLmcQ4NDdU1SMzRaClaa9Qa&#10;sPV4ZMmjFIiLkWWGw0wDeZ7MBinLxwPWNl8mmjeaztYyxPjqiuUiW11dXZ2D+aU3Vki4hzjKM5fJ&#10;t0s5rWeI1bq+mmmWkyB6SfjT1/NG+kuN3GT/WSctNzw0ZuNAv1weeHHV88Jcjt3zZ/bahjIXLCuf&#10;NN095ba9IwFsMcSSgifIBRdDDHPr7kFtrvD6j9/bXD+FSdjWPXj7vV9y6sbPvXJelY07zUpqtMXr&#10;1Uj2fDUPhWV7Ag63pUj8Bz0zKcwoLPBES26Hvsul9TnQnarcFn62XXLdJgCwjWEmtYoseEkBIUlj&#10;a2MdDRtVIPtcdsK5PHoJYPWePrfdVE9ml8/VY1cbmenI+vnVtUvxxHIisZpNrjXKcUHyEGFYK0a7&#10;XROx1bTbAxypsbxRpkC3hRxEF4P/dwa8dFYlKCBF2HKNeoVbYauaK8lGh9cz4Gr0s23BR3n+ysqr&#10;r/6kq+fKH/yh3ufkK3I/+4r948Uh5y88p+q7+advvXfL4f2/99jD9/YOTLZ0lnTWboin5YWEfy1U&#10;8VgMUpcr2O3s9oPT1JjcMlGVtnaqRhdRSpQL69e0+Y1aNmzmUkE1oBUuR2svnly9/57xQasOaL3y&#10;BqgaRZ6AdKKYSaaQyufzvu7eYKjb5PF/8OY7l6+vfv1Xf5Pd4OlzJ77593/2yGP3YgfwOHyS0dao&#10;UCOSwSN9upXg0SBMh2UeAZjh1TWyuQYHBgVJZnnHxpwDSwm0garGbE3HjAL5nzKi305Hb+LhKWVT&#10;idj6+sZyPBVeX09/2lmJzrLeouqe6IbL1tvTj+Pu6qXVW47eFk1shCPXPD4ORRSobZgugt7jt4aM&#10;ioxZY0VCp2l869vf3LNvLxNPry/0xE+f5qzt9YZMehOz94ZOD1MEUqG+WSoltvI8c3ZgJRtAZ6Ck&#10;8BIZmywk1eZWw9npOOnJ65aasV2kw3n/lKke2vIQHpPXXrlycW1t/bMPfw5NKsPzn738sstlA3B5&#10;7tz5o0eOHjx0cN/e/UQQIM1QkguVaxSdHk0lHlExqah453cfvBP3h17Rfxvx+Buh8nRa82fesO8K&#10;5BUthoTDSiCCeuZKYHIwBUW0g4yTZbegrRutBif+3n/+1reeevLJifGJBx96+N77P3vw6NHRsUGz&#10;hRcB0qfq0uXzzzzz5LPP/PTMmY9+8uPvnzt7ymkz33n7zbfefZfHjrBA29U/hCpcEc6qVRVNuaKp&#10;NAAM0OkgJ1J4tZzqGhwbykSPGbgCmzKwwsIn77SyPVPye7YXVdvaP/4VVKXIa5S1U4mf0EgIGqnR&#10;wyLjomDkZ13x2AvNoKj2wJgxdiQd9lONDJyImovdN0UAP+OZeeQsa+GlRCpmd9q48iihiL1icUJ/&#10;CCs/d22pa2QwUs2zkaJKcEsKZ67GagceRrNjZvsqtOH9lBLppZm5bCx97tT0V7/8C/v3HXS6/OF4&#10;6tU3j/9ff/pfMB+89Nor937m3jPnztrslt6e7lMffbBn147j77y1Z8eEpSt4+txZn9/Pl1WpVf7v&#10;P/6/d+7ZPTYxodULd99z37mLF9968/w9d35RVbMw2pX1W5vLPyjnnixlXiylP8xtXUmtX062PLfe&#10;euvC/LzFYmEhpsRGISei+UCyvw1rRKOFz4r9DG8P/Sn+JZ4TpQflw6C4AMuujtGEIfPYWEEUGWWb&#10;ODw0rtOJRH/s279/Y33z2edevUnhWMxcOf5K757hpIQ7gHVcJUqWgT0AE5dsAWqO5aVrqkosZFE7&#10;tdU2r9nGRiyScPn6QkNDpgAfhDxoNmzG1lSBEGxo5H1ttVFldBGuZARDVmePjImS0C2TsibhBkFU&#10;LhCFUUskIsn0Jl+7ZHGqVSJicUHC1kBS+fzC8sru3XvVbV4l9cTkuMPpZPqbJWkoFR8ZGpRFE0ap&#10;P/r9H4UCXFCazdmVaqHEPpsZXhmYg0aJ+qFoUqpZhcMCeZ9GX7O2ssoii20qyhxeJyXsgABJUaqp&#10;6iRzs723+0HKgq0joqQo+myoAKuZSoeGR62RTeZSuao02+xHbFIB3Xe1ZteCnbKacavHX981OVWo&#10;aW9MX54yiwNGqafbaunMHEhd3Le+NlhS36KL36Q3BBIxWzPe3jy/+cwTse+/sPT6h+18+/477zq2&#10;f8dG9Oo/f/Pxj1Pi4D2/Nnr0QZkeKHIpff0tl4QQTUqqRbe1baJNSmYp/4kyZDDVMmk2MxGCeIIQ&#10;BrFEtXXkQlCxOLqCsGt1dnAd/KE7Vr22EosK6LRFK+8RFd/a2hoFOk24gvlUa5vsftsqYpdh9pcA&#10;wW+sEefCVpN3LxaNsuByubAb2Ai3aBkhBzfNfnkkpE2sXjuzPJ2zCxO7BrxS3e9Uh+w61da816mv&#10;iK6mqZ8JV8Bpk8Wavr7WLKY7DPJ0CA7akKiDsl1XbISvz/d6glgHVbKYx+2A2L+T8qtVlvXM1syS&#10;/9DOLbumqIEeQK9IEYK4BUqQSBQoB5OhIlg1WathppqJWjW9IMoR+gMmlxmpqwWnNYTSGIUPyblW&#10;S7fN1o2KAhdbsUg3omX7BDL93PmTbhe7LJ8omOuNQktd5iFRo0TlBuhYio0ioxvyezDDr1eQ6cfa&#10;xbSDlZ3RktWrnFqxmMyoZIGgCllNZip2NLXKLtPU2yDm5OqEoAA4lXV6HwuUBYBQFXWppeNOjVQ8&#10;6bZ6TVPd3BztsQuCGrq+y6cOdKV6PFjVrxmSJ9JXfvIXL83Mzi88+8xLzzz17JtgmF57JRJbHxod&#10;/MyDD07u3MWfXokX57NDG81xT79B8YWhlf9Sbkht7KWa5B8+d219bnlC3vml+wZ7e66eO7sSCR84&#10;cJNBuZiIE2CpQsOgRLRTnyt1D4NKvYxrjb2HDNdYhYCKYbECAmWIr4zBFMcV4Ca5rrZNLyQcOtN+&#10;8KGyORQKXFx978Atw2qL8fWPri6uZP3G9pAcM+pyZYrJ/8MP4Gz4IRmIMnnjZvj4/YtHDh5j9rW0&#10;fn1i9yA4QQA/CONoYUgrL1UrdpebcAhlMIM2Bu6aumIEQGqEo5E3qXkdaiapc+lM7OLZaZNlTTRX&#10;bMYdXrf9vbd+MsSzKUIlKFFXQ+BQuh58b6ijOEL5o3NdKOgrxlB0Vph9i8R+dOBGaGjDanyfgKqx&#10;Ud9ui3hHlMuKeoPvupKSqWQT8A1XeDNWuxNqut6AZVpx7myj5ZV4WSWYAq4W4x2+jcpH1S6kM0zu&#10;6mj/ao2NlbXunt48Ux4lxqTFF0T5ZCW7zCRXFc+VkrcEtcaweI10i6bW1La6Og4IB2IH65ZNshId&#10;bpBG7faBYKktHHz81fx6unForC+7tJYs13RDIZ3FXpxexImflsztdg4Q7M6dE+dPzzzxw5c1+uqB&#10;o5OZYiaXBUPs1sIGAqFNDy3qmS0qdF3iPZLJwkYEqZeJCl233CG4AbifTurp6T94aJfZIiJiCwUH&#10;e7smFm4kLnywcfrD+psvqZbnVQ4b0+FGd0/4ztuF/mDt+pkTF84uF6udwYFuhSpstArWQZV2wGQa&#10;rFUAF8QSWxdKzOb1HkkAZa5TK/QqhJhNyjvm0pP9XQQ9W/qEnbt3XTjRfutiY+9Njnv6IqB5P8lO&#10;JO3jJACpto7bXIEGaKFKWduuW2RHtW2L5jUdS0e0pj2CRkjaUxUuLJRQAu/U1NTO4b7Ro0dvPv7u&#10;+xfOXRoeHtMhbd9GeJF1ANVRcYczSeBD2e6iaRI4LbdoMytlgf8FkOV6WchXneFC8frSjdkbph6X&#10;rduTg4BJujNqWQWgU207YdOqfZtFlckQtRtKyZzb7/d0+eaW5zxuJ1o7yKBA0Gi+6ZoIwyq2Guky&#10;Ijklj4Q4z0yYZM2kxNa03i4xbyaa124rLWwoMgNRwFYA6TmfLklWOwW4rNOZqvWNq9ddpH5Zu6Dd&#10;SSrQhBFyhGsAr1Dix6POnrGCwWmtfKTx7p7V7f/J9crp9eXRns59Q8ZbPLhAtRC8IITGonMWq6A1&#10;hL3drks3lkyugsXMu9CwmwtDPfbx8bHp2IW//9vveKzjUyNTwyMj9915lzaXeu4fvzW2a2dc1pQl&#10;ndtgImOmUi5HIhEG4T1dXcp8XRnRbIdvC3ycRhJBCHJigNdmia5CItSCoK1ELPIEVNp21N7t1vrm&#10;msllRSRCfka53rKaHHXwtTqLrSn49TZb23L2g2se2662emhw8lG7/yhhBA5rn5dPQvCQlBdeX91c&#10;KyHgto8Fxa4QORsWLniLrZ7ADqvTWVwanTWTLALebOQy+nrLRstl65bEbtHc65EQgGmffOrZq3P/&#10;9Ad/arzjWNyhd1w73fXNbxX3f+afmv7HpHTn4rtv/uff+dr9R/ZRKTh07DRMFhtjwEzZstGQ4yHd&#10;bovdZZRsLLbVGMGNJg0mTo0sOXwmc9Bk6rX3+HRKvHUpn4qKLq4F6Z6v/odGbOPffe6ou1Uk6GF+&#10;8fLczFWswryYoMRQf7lC/QaREGfhZy++8dHHhFn9d4QzJz5+/X/9859+8csPTO2YQuoMP/vqpfme&#10;YAgbfkNt4RjajjlOIW2y2myJaJROrH9wgLpRqbq3FbCK44ZAXU5iZlrMUqsNmBVKQc5/p2VPJxYW&#10;pz88dSERZ/BKMkWRzuqFF15QN6zx9cbqpWzvfg/vyhuvfTQxcmSof/jDU2/3kOfq1lBPcL7X+Jbo&#10;rPqmeeZSOOTyUrH6uy0dbe748XePHrkPWurOw/v/5i/+Alry0OAQWUl1illByU/lhO/Uc8vZWb0L&#10;Tw7YZy2dKtMEEaFgpcpgUN2sILTTNs1xs7FminpixSszufLUiDWf5i7UTk6Nj4yO2uxOBF2Qcz/7&#10;4H20Uq+99vr4xLjH7VHkXds9x3bGlPL/qeZ1rUpSJV6eXz52YMpo93IJiC2F1wksXIQYEF+qieUO&#10;CG6DGem8rFJnVmY9BN1aLAg58CqS7q5rCZLatjC38nd/+U2E3b//+7+/Z99++J/5YvHipUsfnjr+&#10;8ccnX3zhuXfffbNWK3vdjsGBnqOHb/r8Y4984QuPTE5NUJXmkgkuku6hUap9CNpcOHVVHeZatV1o&#10;MgQlGYaJuHLHEMvOJ7i9TeSTo8wnnodbrlRmBWWWkFd9KgRULi0G0oyL+FEtFmmiuGwUNxaXFTYM&#10;gILokrgDlWQ6XLzDhpad66ABzYN7kAuSa1rZ6HBdkvddLFSj6+srpP/4/YCOZNDn6I6UpR8vsk6d&#10;jG/5PIHjJ06ePnky4IaF5UAeBAGUBlFXVWwqWMCX567E18L1UmW0b4hp6LUrl8gp08KCQpetFU6d&#10;vRBZXAgvL89cnbvlyL73T7zn9NpLzeJGMn7ozkM/e++1kb0TeBXeeuPdm27Z1zfU/fJrL7G143xe&#10;XVvlSyH8N53L1WrrO3cNuD06ybS5sfZDt/sDj+dCKBCzmDa7/Krzn3zSvefr42Njb7/9jhVhiMUK&#10;iZvnQTmc6K94A3icuYawWLSR9ADNpAjg7OK/MSXtsJ2jB01XV5HhcYwQEQu07OmfPj81vttGG8Ot&#10;pVH39/bGk/H3z76zuyeoq1Vn0lsCh2DdYHX3zJXQPRhZyJRg+PG0S81cfjO+tQhPDEIJGjhLoMvV&#10;j6oBZC1eGqMmsp4tpg0Dw9BrtXSvNRVLE8IG+Cy4Iqv1BqntfBywm3kAFbkFUb5YosyMBc3JbGE9&#10;vFJvZQ0YrFQINutmq+f48Y/7hwYUs3Zbsfyh5GHjaLfZB4eGSKdDWZBEZ+XR9PcPYWpJRWL/7U//&#10;pb83xFCMpMJ33n6XeBxWeUTbKb09DsRSmeFMrVLl24XnihUrKagKBLrRlA2INhC9GZXnrZEXeAz0&#10;lmh4zeazmkQ73HVwkX1WJ0N7m8+TjkR9Njaa5Afq0/Fkn9lvUaG1MEL31efyPX2e+Zb2vRsAdmBT&#10;RN1ayRu1WivGbGXdzny2qTaY+1wt21Bd2OXw7vf3HzGGehc3kh/+ePPaE6IzMLLzoG/kcLxh/fjq&#10;2vzc/E37d/WFXPGtZcZFNpNatBgDNrtHEJuZLINlrQnZpcZkkynR0uFEh2Ux/BBRCvX11vAdGDSk&#10;AysXcBtBEJj6kiJustoJSQEqE4nFlKksGiS2d4h3IT6jSEbIzO6EiQq5TEwGEarKVqye9FSfGu9p&#10;6bUAFpt5AcNdR9pcT+6amsqkc5cvLfTYfMNSB3KJKptzoNGQuyqGYDlbkA1Nm6VjUWdq2YTWOqDQ&#10;FUpphH84aeoY9htNTzAICVsjiYDAGBmj2RUi8a1TVwP9g7UBXwTXpxLOjXOD/6ezlLSkf8rWgB4f&#10;XuP6yrX3Ugs5ZJThyHlP0NvWeMp0U7zfdU+74qA4r9WTW+FoD1k3olBuba5u3QDiaxFgWqDeq7hc&#10;1tWlqN8zokBljRXCHxmy6bXusthuV4w6Qdnq6CowWNo30vMNqzzgdWo2FwIWd8aoNgNeqxC1B8pN&#10;hwWQFPBMFeK3SEmkqbeTpbzabqoq4w6NzMoRlzkeeYAI5DeRoJzJspIgSLzRCROepanKDiyOiomj&#10;HrDW+/zaoK+l3/Fb+/fvZ7FM+O+hIwcO37x/976dnoBbCQ/mc6QjUJazDdyrTJuIQMIEzxAB/Kqt&#10;JWgr2mtPvlH80bsb/abcrf0P/soXm/HsTx7/7mNf+5JJwu5YYzPTElD4GZXpoMK3ZbRpbnewSctq&#10;1l0AGNUWvdYqSIhUYAooRRKRfWQWaXA9qC2Vpnhpeu3AviG/PVJRcllUm3Pv7x+sDvZXR8d6FpeX&#10;e/02r5/kUTwzRPL+f39s73m2Fd58qrTyHF7MVTvKCnDu6vKhfbeQR3nhysdD4z0ECRsEuaIw2hDn&#10;qlLJtMXmRBCkYDW4MjUU3gACuIIRA5touEjJ9jn0I/07x4Z6untXZ65eiy4OR2CAVRemRoOyxJqO&#10;47GsNEPKCalYnrZBFE097S/ngwJSr1RVxXIrU2vjNSNGBScSW8Dt9ujTWEcF7qTIKhR0rqIKVCQX&#10;ChOHpPNiGTEbWRWKwP1Tlfa2E+vTkBIlrFL5B0o4cpuNDAarbJ6jObwW9ri9OCXJX4KLIKADzOUR&#10;rLM65mwWjCa69Qic6FYr5NOKPm/H4gB7X2NagPdGp2LN3hZojJsGQ73ju3r+rdRYaHf/mHGpvOaZ&#10;2nd++uRUb7tHaOhbteXEktYO10ZC9dkT6u/qwWYmvvfu+cWV9aO33h1ly9GsDJQ0iDrQ0WbyuTK5&#10;pSaUx7QjnM1o0lrxXBrKFJFE5Rpx0NECjzcduNk5PNLb3S+IjnBZnzqz1JnZhKg9uh7xv/Fe+8T5&#10;vBHXp1ToHm8evk8eHgfnP3/jzNlSymy3HijVXVSYhU5SdKqIN3AEhhDHIlhAFcYng5xVYVjxZ6wV&#10;IPymN5ew/vYGNNGi57WPjJ+/Z8ct/bPRfPml2b5P5nI7+/IWzVy6om3ZvSiDhIZQBKXN99XjvrSa&#10;tAR71Z2qWK/2mOypRjJRiA4O9DPr/P73fujyegd6B++47a6FhZWrF6ZDvn6ThfUIu0oVr4nS6tYA&#10;BgCVVYfXw/B4uR0iYpucJmexjbq6CFWzWc0mkg6VodvhjiZjS6kIMr1aNAEcCMOIRc+qsEX3i7Jg&#10;Yyns7xn6i29/7/SlM5956AGXwxELb5UzeZxg1HOwnZjSAQvOViuFOi6kCrMnssL4YNMbsUw8w1Yh&#10;XSkTHp8o5e1ZZZus+ClqDeK5Snno6tB/WK02jXSEq+sSuhuTSwlHTW2CT9bIVqaLnTxq7oJzeHfR&#10;7DqXrMwXpbVUedeQ58Ep083WrWHVurGWyquFqNhbEHt35WKbM2fsZsFisBtF18dntsrNQEcdSpTt&#10;82HNel2sefpu7w8sv/bDc2+9DnDY1t03OrVzfLDriaeeyHTUstWrcI0FVogi1w0jOnL2ylz+NXK+&#10;ttlibZWjpYXoY2/rzHWVXFfxF7YWyCKVuaZCSsE/Yn5LyjPvieC2IkhCGIe8Ql3rGBoqryAb6cAQ&#10;W2kMHa1UUJm1ntFL0Va8bW+IBEVYiaFp5Pv1qocAAP/0SURBVEoWZnoEaRm93u4+td+BZFzQO4ke&#10;5rurLxsMwTGDtd8qB4POngFv/5B3yGMK2qSQTsOMPVht6s+ff+P9098e3/nxH/4RrJeF8Lz+mSeD&#10;567e8eg3Hp9LmaLltPDJS7/14J03D41YFV2WkWzmtFhLGdJ5dVRoFj2NdlzVzGtTFX2hoa9WtSjl&#10;GzW0REbchZoi3KROM1pG52WmlclvruB73mg6zs+u/5dfvb+7PtfaurG5GfeN9PcN9OlFxH0cLywp&#10;ZVrP5eXN7/3wqVpT8/Vf+zc4EV5/+/kfP/sPv/qbj/UNhaAga9q2fIoKWQuRgVZdYwpxozNKJsRB&#10;EE3zCwvEePSEuhAec3ptRyqhWt0+mLejBjnYKCCx7XNucQuC4ykmNihyrW7LvgO3TExOhLq6z567&#10;SGf1wQfvf/UrX6aX27lzR6oT4yR/8dm3777tYavFdeHiB/sO9JFwViplLRaEfMQadWx6ay5OA1v3&#10;B21aSSc72/Ho1gdvfjI8scMd9PZ2Bz/88P31rQ1/XzcQa8byGj0D+YzdZ7p847Tf59KBghLtTSWJ&#10;WofNtMg/ZLgFDhx1ik7I6IRCfXXC3XVyI9EGAtaqsH1uXJ+egzp9//2f4RH8yZNP3Hf/PU678+TJ&#10;U4cPH4bpwYZi+2r6FOagnNQ1Hk1NayFRURmE8ZCLao3vjajEvWOlIbUwOb95xTQcNKIY1Bsz6qoZ&#10;Z2QyYR0eUoTgbSXBmjQ6t+x767X3n/rBM//mG7/90AOfo+iPbG391z/78xd+9orD5Z6amjyw76Zb&#10;br75wQcf2r933+TkJHBC0pEp/1mO55RhdsPj89tcSkI21Ry/MgO3kiqfa5ApmUdJpzDaFVX+tgRi&#10;uxXgJmV9wIXGhUr4ORKHdDJtdRBtpGE+R2GnyP0otfgPtEwN1pPo3sC1EqELvxEB1rapU8kZUaaW&#10;bP0AJSDjIPmehFQKQwaJ6GGpOLOpWCIWjsQ20NATHqLVmKjJTZJFKXax1FVhR6tTyZgxFET9w1vt&#10;Q3dhM3VsIvBvucLYsPjRqY8SqvpYoKevd9BhddkI87F7uoO97E8bXMc4mvTa8ckxD2R3UT8+1uf1&#10;Onwhd2gw1D3WK/tlR6+nqK51j/c6JROg3q5u3969O2wO8+rq8traCtJ5eCSvvfYGEuTbb+tCJgFw&#10;MR67Vq/Nuux5tKysc1oNdyJmfe3VyK/94T9zdz/33HMjI2OSJG/f2thikP+Bl2eIqpgUFLe0UiZT&#10;hig56wyK6EA4wRA1o4zKqxK1Ro0JMG8S7s6xgfG33zy+c+ce5TWbmwt0BQYHe/2S9M577x26526Q&#10;DtgtbaFApl4zCZYoaQ4WjayDd1phgaMGmef0yYFBDVxUhwMKLEZ90j6w7DJEa8/Pqk0aVfcgdHOo&#10;95kyhwmiL8WQRBQW33/mr4pJCcFCNsNnzY/trQILLHh2NqPUyBSX8tUtesYmMiy149r07OSOkWIt&#10;Hg6Hk/F0qVTCgrWxsZ7OZEheLpTKekEcGB0VLGZVven2+HbsnegdHKFEKpQq3/3uDybGx1n0UYWx&#10;/URTqpDcjEYMWlSJIHFY9tVI0dBqiZtxmW3UmRmsrya5tblicto6gjW5ukTyqkq0ul1dieymn2Gt&#10;kV0IR5x8/eLF7pDfYpXRb8RWYkHBH7288sbfrQsplS5ftHT36o8eztiDiUV1MRP66XLqdUN2LdCa&#10;c029G+6cWMlnchW9qR3tJNPA4E0yCVYei8pv1dxYyqYufixuXf/ybbvsZumvvvnjS4ahqnfnzoO3&#10;DNm0tfmT+RxIXgsgCpWM+0PD8NsM5BQtFTp4X6ioxKKE+HIZPqOLpIEgapIRWYccQAzR9ebG2hbx&#10;mRBfaGgQkqAvIvVKWTSzv+D97aipaxE9bTOyIVzwitJhUE4oodDEXAAjqLdFZ8s6tLXZqFhn7Udm&#10;I53H/IHdiJn7b/5ovnjU7Oquls1ep9NiT3UcakdPKrGG1sMqq0ytXCURa5v8TC/kYgF7CbdFhXkZ&#10;GVgwWIwEOVbRVZtanWUAIFemx/unND5v2iqnuYxARZZh/rBJNlrLqN2wPlY61fXzZ5712jwHdj/s&#10;cvvLnc3Z5WmB/arV1yyi5mFEy4ROFU+sMGIZ6J+stcuR5PWmhpqW0EnUPRKedRwj87PrFhmHgNTE&#10;aF1I8fHqNJa0sgNxN/ES66vGppCKrNecjbJZlNVNSzUhq8Qy/BXEG5gwYAwiawb5oyJtDdi4bBIk&#10;gCC1ZtnktDDmTZSLGVZ0kglrnKHLW7eJZZex0+/IBWuaIEWD/tyJubOvTY+5u51ik652oygst9wb&#10;Bp/WtJtVCjeikjChrjdU1QaLf15vZD/1FnYFJgscdsQflOtlNiCFWpl/pi20LCVday71xl897qw2&#10;vpu49Evf+x9Or/uDF1/tCQYxyJKWpviV+ALVOCKVTT4DK9A97Y6RnSXNFY4vnIzQURTeLgtuFe8n&#10;eSe44SW7ySmJDvLnskXCJvSHJwesqhQaQpPGUEjqb0w3vP5D5NRfufrGcJ8EmJTMbiVm9//dWX3a&#10;VikXg9LhoMFjlgZ/WzNzeXXH6AE8Y+988NqhW/cqdlqI4y0UWEgUWzCpMB0hBgavp1B6UErw1NJM&#10;Ah1gc6WxauqwHDCf15x2tUG1FvT6Zc3OgD24e5et20m+SwVJN2xLg+Lg5VXAn1tvKpMGEt24w6GO&#10;lEkurKHrb2Wgi9Fxbctn+A/q6k9tU0rgsTIhpD9CMaaEciGP4N0AuKhKJBSVDpMv/iaXl/IhKeHT&#10;iqCMqSFvljIeYM/FX6OpLVKTK/YqYv2A4/PCVerYBxnKqvLpjBW8o2wmTytfrMQzWdg8wZ6+uL+V&#10;ohsEHqQxyFSmePSYV5qNDSsdeSerQ+Ok1m6puw2NqQPds9X6i2eu93nth5x+KQufTij21JKrW0Qk&#10;U1nGolt2V1swNx76/EOC1FttmPrHBrKVRDoRTxby3NMsw/Cbk0fHJM4kmsApqIijdXpdwiRjUNmi&#10;Y7+rJUmO1XkppnhlTVzmNm9gePTA3v6xUMvQXFiNh9fUuXjv8qzn1IfRWKLi7ynt6jHuH6sdPTzE&#10;vu5HP3gxk9skLdfq0RXbpbaIC1EwyS4YPHynFFELFh0oH1AMuPnr5aDDCgwwfeGDwdFbz6ZbNutq&#10;O7v29mVpNW/+zBHBL8fz5I07J7frwbZNp9+cX2FUWhcqZWMjlldbDUMC36D2nNGOsFNNSFRPTzfz&#10;1p/+9EmmbCPDYzftP5JO5l987tXxyV6LRVakN6ybKDgoQKhH9QZiyfiBc0iTJcGpwjTDXG45tCKc&#10;ocywaykday1Fbg6M7BmZAowSW1j0dIUqKG5bpFmQmdtuWUyxG2vZzdTeB+++487bJAOvWBvBDmcv&#10;Dwe0rWicjMwsny//Fb5eq9FGNFUvgDdBpaaLxuJ2rxsiDl0bNxc0W7WEHkRxxQMdQaOjFbElk41X&#10;1mQz7VQSUQrLJxWbhnQC1pqS90pTnK+GhnakjdbLsUREv/eWmwJ39icPWWN2GEdVc9pgL0jgG5tS&#10;q2KrNHwawgNZqLZCXcOAplyOI+FwZ2llMbxYW5jeqBXWa9H88saNlqlOgOQnr7924vU3b7rzqHa4&#10;65Z7Prd+ZfX0i+9arezqdMR4ArekVvH4PCybKQm5eqAFFlNpHTCxYrmczmWj8fRmNL6+CTkM0D8M&#10;jw7IgUIZ8AxCSRSqBrOlrIQ2tjmAi+lcNZuzSSKkF9JAOoasM9ia3vyk96ZQx6drWNQriTUMFChi&#10;iJZeLmWqKqOjLenBD3cw+kliVZdvtLZAcYlOvWW0UZOo1IHoCi2TtiHLRr9F8lFbSWbVM89/e6P0&#10;nYe/mj1yNGMx1D98yfzkT7tu+/w/DBz92vHLxf5R1+zVp371wc9M7tjNGAuHVBu0PB2UOpKuzbdw&#10;a5ZbkdXiuZUPUsVwXZVVGUlYyPDKVBspXtxtoDGizkSzwdOYRQLDh2cw207NbN5x9+0BTVa/eRVY&#10;q33ksJYnWvF0cB2blD1Nvf3Kq2/86ImfPPrYY3fdfRcIgxfffPbxH/3Dl7/2INMozgQIcc2akE1X&#10;nVaXWZaoC4swjr1eGgE66+XVFcLThkcA75u42RUuBSPX7TjZ/z0LUs66erumIBdUBagN7VYpvDmD&#10;sphIgrX07MW58yevnyjFWnRWL//spWXVlYR2qyCWDSJFcefD46fvvuNhj93NseF2GzTaRiqRcrgD&#10;EMftRlR89Mg9124kSy2t3ctOnF9SP9Y7+t//+//ceXDXjqnJ4YnhT86du7Ewt2PHToWj12ZMkY7k&#10;wqDCLn50tts/SL5tSyW0NcayGo81Xhki2MWGKPEcIOFoFFN6p3mxXV44fXWfd0DLSPjYsdv++I//&#10;GHVHMpX8+NTHn3vkYXA0zz3//J133qmA9nSfmoD/d2elYPyUBPjrC8tTo30GdBy4Z2H78nc58xm8&#10;xlYT2nDDYQERXa5UMF1ll2YdPnfBwgKOooRMPL1Ta/3Zc6/GNjJ/+Wd/E/R2p9KZf/r2t49/+MHD&#10;j33ha7/yDUxEPneQMQNEmk8nc4jOuAExxrvs7q6uXjcZZS4vmyf05YwgKJfR+9U7IJXS5Xa6BV0J&#10;riYrbWVKp+RPfUr7U66qbWkg8gqyBa0mE9HjKCUQrZUrijNEsVZRcKMRUfBl+k5Txx8LPxhrQPbH&#10;BrWEpapV5T7Tgky1aVxKfmOrwMMDWpycxTwHSTSWSSlxjcxarQ6XSbBSmLXavCxW3KSEbfI1MOEl&#10;Klz5IugNgNt2ND6fj1wsBHUAvyGwrywuje3a0TU2aNI5+XdNgt2g47fWEHtPn2wCb44Lr1XhL4Dz&#10;Wdzm/vE+o03onxyw++2STXSiVhe0Y6NDbjoyterggd3M/vBKBjyuoYG+kf5BHISHDx19eLtlreZq&#10;K0vxpaWNSCQVXsueOrGWivguXZTefV84cUaaOPDo/tvv3tzcfOedd/oHBjALbWtL+PSZHzLKhPKl&#10;AyzOOg7kAArJSrmkdKVUXPw1Cip+1In7ifCtRQXJZ8EBTMxZNJIs5EoDA4NEjDzxzE9GJvr7fP2r&#10;yeyff+d7v3DsgczSUlaVt7rBGYkFVSNSjnTDfNZhP2i1GAWpJaZRKlT3Wl25ENO28qi4cxCNQSut&#10;rQh2oeDwM02mliEPvRgrss9ta6kwQMQpq0oaLBwJjLJ4QvgakWLTbSOjqqtqtL00X1RU6XTObHHx&#10;Pz9/8dz+g3tkGxZfh42xES49i9nqsLl8XqOJXbNHS6vGipEth82UaVRsfn+VOoW/K0rH7jjmDwSV&#10;RhNuOKDalsJ94/eKR6LsuxhcUzMSpsu3Mh2OemWbqd3clGSWWtLWqt5phfuiT2capYSlf6yjM0va&#10;KjHrXcFgsVqGZ2J2WoqbUTu+SLOtLcgNRg1vXtt9vNMOm7NXyKxr7fz8qLbLcGh8eM8Bq+8x6/AX&#10;999+7AuB2+2Hbp949LFDqgnNWePGoqYWbRYv5qOztawNvHBOOqAq77YI5k71R08/leiUdj/ycO/U&#10;VCyeOvXeGbFlu+2WnwcCMbu6qDKLLZEDt4NyrxDD6W5uWbyrTX3J4Y8l8pVWEwoqkEZaBMU2w6HM&#10;M8+GB7UJzXaligagXCmbLRbEfpLRBAefKYiS/rqNhFYGIQpflVkNDBUFNsnghEeOR4hxo7rF5GQ+&#10;F21scqe51KncBilXNqu7Za0YhGRAb3BQHvFe8K7ZhlMdXWTzyki/nTcZ90ankFVRTKi19UyygKdC&#10;lkAYkywFopCBCBnwHfaWl6+X46mdu2+q2O0ZUUrmq3aVuZWsIcsin0tqSzjyWLKoGsuXL78W7Nrb&#10;1X8kp2ZVpLe6J3VCJxy+2Mh3PA6bwqukUc9vLi7N7927jyMKRDUTiFD3oFGU49E0CgpseLUK+wF5&#10;WVHm4OZg8iIsLq67nI62yWwg+YugQm2pFMsWszF9n2GhnLfo1UGhVcnUSRhDx0IGfLuC+Vhmzd4y&#10;MphuOSR0GtAO1fmtFQp21smVjqoIuUsQagrtH1WIpm7VpkyNjq7QlPiz29dW06l4yWoOrqx1YuXA&#10;VmsgLoynjKOW7Y2OwjRjsAYLmtQhFYtbBc3DfqNdY+fBUckMBcsgqwj+KA1GbsZcy1qTl55+L37q&#10;+pwhefQ///LeB+6MZ3PPPvnsV778FbI7OTAMuqZV23ATMdcukqaHZ1tQSGhoqRVd/7bIQLltEMKR&#10;0I73StNmcQ3rwKyHJSs6LGbP1ZnV3bv3eA3untyg02RrqsNNs+ZUuHHquvH6lZqtJt/OqFXkTK0o&#10;OJn/d2elbNSVTETlh6JsVmj+DTqrhRubg92T3DhPP//EsXuOqvQMhhrEJfCHhhtfz2dtZkkpr1Rw&#10;pxHkKheLgsUmkBCxZqfIHaOIpJlJsZNWeTFsO2xk+CWtpLlpWGQWuXnZh4Cc4qkGV0kKdl2Nt6nE&#10;IqqqKhU7+YqqWFTnSu1cmxvjU5Eld58Sa0RRvr3rUuR//D7KBksRAdISMgVs1kvphNPpXlhcUiQY&#10;svnTqRZN1zZpqUOeA/uvdgOPQB2VNst3Vg3RzS3O5u6evjpKR5Ui3ubdK+UVWI7T5uBPSVNGZrqi&#10;XwcEmsm2WbR2jIq1tZBstwpV1hUmAyE/3EpSrY1B1F4ROrbx88l2PF+9uc8zxPa6IF8Mhy4nKaWa&#10;Q66qaLQtzq1TpqNWaqvzkLQEyRXqnvzxUy+urG/uOHig0KXD5Sg6rGA7pW0bXitbqWRyyDEJY2Mr&#10;TputgNNaDk3HrfA6oJhpShlcPkXe32C9RPB6LOgQB0LO3WPDXT7f1kpkfZ7hfXDjhvqTN8Ri1urw&#10;OQxSZmpv6a57gITMXT99NbHacpvH+CwEF8qTHPxEvrVYYynT6DKUTpbKgzlJtaoADcOfwDc19+2Z&#10;iyY/vrbi9DrvO2SwaxJXVgaPTztUmhvdLlmD6hMgcSrj8oY6KHhMrdnZiEU7bGYHJYO0aZllByUm&#10;BU8wFBwaHn7++ed40vu6ew/sO8QM9399+89HRofIGNYZlXRgvgSmEMgsyKgolFgoFnAdmPhQBPol&#10;Toe2vawxr2WbkWz/vp0QdFfj0fyVCwVVPTA8SAqQS7SaUElIhrJsCkqeyLXVl97/cNeOMTqNQrGY&#10;zGbLENMlCaYPFyOJH7G1TQv+TVRwVb4lNPpM5ZuMlzNw3iwWpbfHKIGQJJYTXFZyiAyCPh1LWUjE&#10;It0V3yoMlETUplPnegeFaqWRThHpBym1US869FpI/lLfziuEMeUiX+gq9OkaLA6yRSXioSJDA2Jq&#10;ZBArJUdjw6qLr5hdNWu9bTTMLH/oC5Ss1lZvQLVvWD3sKNna5yYcl+70CMapz13X72lbnPfs1snl&#10;M//rR6+5x+91hUYePrLX3Eiev7qUpy2EPkpmcbUSCAXxkRlYFAAP4Br3OMSAS+u0qOyktJvgDJs8&#10;DsHj0FoltQVTsQzBAseLGSW51aYM3YtYa5u1fLmYTuGE0IlcCA6wKNpOwWtRbSxf83udMBiI1XJa&#10;fWw2IuvxM3NnkvQvFK2pktTpJHIF9l3YtbcwMlosougQ2zaSOQ3quk7fpGAQzW6j0V6u5RPJcz/8&#10;8X/u7ln/+m/n+vzCxkzwR98VItkHfvk/PR/X2j+ame8eKJ1+5/tfvvu+fcN7UWNVcaPpCiVjol5d&#10;KyevqdLhXDSaAZJmd+4c3iGbYGAWM7FUu0TMhVpXA5MBe0LfzLf15NXV4/DuSa7DPldodI6/+9bU&#10;QBeR1p7J3WpbT12Llo5jTqE1lMr1VCL3zLPPLCzM/1///nfYzCcS4Z+98vSL737/F37xkQOH9iuJ&#10;DtTMbX2pWMVwbrPY2fob9Q611ctG/cb8AmHdcPA5t8GlcAbzSG9Dt7f5rJ8aXpXNlTIvAq+jUlUa&#10;7VyzVVgK38i00waXGC0mc9RDCuWmUI21laTg116VAkbAdZLDwl0qC4Rk+Ls9I4BGPA7L49/9X8yp&#10;yaN1mH2o+JrFpl0Mor90+J3nZhctdisUR4ckF+PrwaDv8cd/MjA8NDA4vP/QwevXbrzz2pt+2NZu&#10;a66Wa5D+LejsJnlpZd3udPHF0WoqC1slFor7AdmTqFM0v2jeGjeaCdFhUq8nI+ECBiVhdHTkjjvv&#10;YHi/urzCCPKOY3eEN8NXLl+9/fbbUeb8azv5vzsrpfZh5GbQ2QXY1zLmFSsRf+0KxW8nu1GKzG6V&#10;CrYhRv5yUY3+vGHOxSu1lKk7VO6IFczs2pat3Zy5svTsUy/94b//r1aT++SJU3/7N397zz13f/kX&#10;fzHU1VPhPkOsR32lBbqr0fEvEK9eQ3IgIe9TVJhsqOiYlK09QQRMUgjb5U7WFlvFXDXR1BY6OtQ9&#10;aHLQyCvFGuq8T/+Ck1ijLLM0SNfpb/iZzkBfA8yrA2KGWA8+Ej85zviVdS3MEsTeohWzC1or6boY&#10;wzT8qqgMwb6gTlVcMvB8ssVidCu8hKCWa8xkFO1Wq1mSFKYkmxOD1WCwdeBbNPD6sIuFcKUoSSMb&#10;6zaLmcF+rly0Bj3RVOK5HzxpyBN0locNMLhvipijRrHSMQRbaGAEC1HtJKIoGCmdKhbZiMfWSoVE&#10;NhOpeokUNaGyaps0mXJWsiCSAsil0pZrWhZSQFEL6Uh4lVUaEyXGaTzL7GFBT9play6df/6pZwe7&#10;do+NT91yxy0TO3ft3n/HkZu/suvgL0/d9JUj93z18AOP3fbwI9hbaXG5qdkpnTt/nsM2GouFNzeT&#10;Cai8sc3wBl8HCHICghiq6bXqcqGAOYErnQaLR4VsqIQqq9zzQMOaXO2E9tiZQz/99POHDx52+zyJ&#10;xNYb77xy4MhdA6OTXM4fvP3Wl3/u/rXrn7hIAoUc4KRQaEU2IderjdhU2k17q+6A4kr0RDjSgHlg&#10;c5camrrFTnS0tLbEXKjoDhgY80GWIwslWdM0CyqRXt4OpZF51TZgSUMnKAqsmiy4O9gTFhnIgo1l&#10;OK4GjSEqUOn0psVuuHDp7K49+9QqMzFr/EM+Tq40ZdmCmodOnn06Vw/uKUEgw7FtFqK5nM4kM8+l&#10;zaRFR3Vz+vSpoM/Hm8Ucm+9ks8JsnzBcNw836iluOKocgUe50rLr1CtWMwNt19Z6w2wqWV2+ej29&#10;uWif3M143iepLGYpE454vd600K4b1Z6aylZsk7yk9vmtaW352fOTKevoL3428PNTnQM6/4i1Y8vY&#10;uyHDt67/5LjxvVzvkgOQ9HCfE5mGPB4av/XeHYePBYaHQoP+HQfGaSFePnHVjcSE6HqjbTzQpVpe&#10;NsxdjBx/9f6bdibqqj9/9l3xvl/a4ytp9IaF6Wl1uUqIpEGylPQm2OcNiz9eNYBLSjRrvqCXMUBA&#10;NJQ21yPzi3jPnG5Pgz8vBTU6okRGMsu81awM2A9D7IDIqGMyw26BcF2GNnzf2vylQJvBC4WwnzUv&#10;r6ZRMNCuM2ar6fSd0Jg1aHEbo9jB31xXna2b46VoZf38kd3jhSrbRjbStqWM6uLKUiDQ8dpJdW5b&#10;KFarBa3N0TCi4wN7qDchhqvVRJiWTcKeW51i9erJT3ipJ8YmwxBKbabNSjugdnTWi5JaYrwikq7a&#10;QCrKFzQ/f+ndUGjcHtxT1FvrZkJXjfWWTMMbcEjN7PrC2rmWfm0lfCKd2uwOobJ2sY5IpgsWeaTT&#10;9tLYN1s5UjpFvUs0mEnS2ti8ZocGQsesc4iikM6ty/Y+bZbI6zYW6WI0GwjYYkImbtA5uUQ6VFh1&#10;k9VehGeAYiWR9osk2bcqBF+WK16RTOZ6Wk2lm1MVqrjCgEAoX3PH4KrpPem6sJVoJROqciEQM5ha&#10;wUbd4R0Ndh/qdgyPtowDuZI5l69hZJbbbAsUbDFyBNaINVRRypapgRKOuoLzv1kBholph/UYe0ZW&#10;LhxRxLdrpFxHNxOffuJNKdO8fovp63/6n8ik+M73f7TrlsMj3X3Qt0hLMhiay598tHrmo+LamVp0&#10;vpnepL9yioqK0ajBIcIauUksIpYkDNwalUCfrAeZy/KC0HO9hBn43NW5yZEBKHYMSFjY6dRFvWS0&#10;9/lkf2vY397fq/XLVb2AZwnU1P8P6vqnnZUio+PLZ9TGN0+lCy+nfI6+nlDP+x++0zfqE8ykP8GP&#10;aOjrZcCvxVQEVaIiOmgpwfCADfAOcLfUNel6E/sl6NNrTVWmBXPGmGmpMqoWQ9SCWru0TUCHcfRp&#10;5D0AA35rgfTw7fleg00gcokKnRUrInUekzDp5WQiKpBE5cKlLdSR8qFA/ZT1ApxiFobYfTkU/xWq&#10;hLcezmClWoUvlUctHd5CrkwfwkWmtEcg3hB/bkfvAUZT4X5tNlDc4V1EBwiWU/mN6AWaTTgW5MjZ&#10;QEphCUDE0WjwIKEwNtl4f3Sbm81aON5enm0uX9NkolyiRskiGu3Ght7OId0yVAVDpJz193T7iPMs&#10;p+bPTSO/6NvvL5iurrIMCO8f8rEVUsUSsxjplMgCtWV1I4Lhh1FcqWocGTtkEXMWk8w3hceuCghS&#10;r8NXikwNljfI3BZwV2XpByBK1wZ2rqPxRzdBDB3rFwi8WDvjLShvAMI1OkfQ6ekx3XSsn5cvkkvP&#10;zhfW1y3LMf+l5eq5y0mfS+h1tw5NmQ6NQvtceu+NM8w1zEI/d76KwHMla2Xb06bsCHUU40wF9SSW&#10;tjUWsTB7+fxw1+DYiN9qbfQMhqaThTfPh1MLLcJxkpp4NZMc9IQoIyqtjEqo0AEZdD51XcrmYrJH&#10;q7IanQY5uZXArJJDdYmwVTJRer3z5tsEyRw9cmtfb68ktr73gyduOnKAzqYMq8Jkoq9rcW1h4WRU&#10;02xmkptNlsQcYcpA2GhvGZBylgql6/BxIaDnCsc6nWiXuF7It+c5MIymgLeqUWU1bbPkCF9a/eG/&#10;PHnPscOkvKTzhVyzUSJOuVqicaqW68QJakEHbqV0op3ruopwTovgU5skWJwVA3lEtYZdJ5QiScnu&#10;0lgEKK5I/yqFsplBoV5TQyoN7CW81u/1rLj8Yj7RSmWMrq42ygpDs7K11j+8f6Nlm8mmb735yG2q&#10;6QhZe5tFmONaVclUj5lKCTucJ5OlqDWmNPosV4LWJRvptVvRrSW3HdU5tCBR1ld9nrrLYi7mKpG1&#10;jX6v3R3wXE0WRu/7EpFQP/zmPxESv3ukd3zf/h1TB05//PHW5hZ2HRzmLo+Le5/XSDEUUr6Dy+e4&#10;QW7LO82QlqBZ7mgGP9TJePtFgZSTjsSYVXFg8tzJvOCVVjmbZRUnu+RsK5+pNOCayo1cbnZezLXG&#10;vZOAUbBeYsqUVWVjO22z6VoktbSNE36/lvFUr4+VlRlMhMMMtcJc0ZoZNGvLWmOeR4WTnC6U33oz&#10;evnJJ3/vq1913H0sZa/3vP98+50PJo599btD93/l+OLmajK+Z4f53DuP//aXHp4MjVQ0zaImkWnM&#10;p0uXw5vn19duQEDQs9/x+Ez0d1Y0Vl7m8g6Hx8wMt80XnY1txtTMw1UmyNZYAzTgblk3GC3L+fY7&#10;RGu8+dSdOwPj+44UdAx/GUrnBJ0FqTe5AC+9+NJ3H3/8cw8/8PlHHjBLmsWFy3/yp//RatF88Zfv&#10;GRkcqjSxIpNGZi9XqplMzG6zCCRYty2C3l2Xke2CsvKEQv6A389QWzHgK/5aZW6hUHz+Vb28DcRk&#10;yoUiRl2rtnLVRmYzupDIbjlHAsl6vggVr9VMk2abr9T+d2dlDogWkOA2vSDgANeM9o5XiqpMvOh2&#10;WEeGBp544qfD/bvYiTKnIX1M1HiY73K12F2W89c3+rq6wZ6qqisht3O47+D3fvxDvHaTE7sO7T/s&#10;kexPfe/HUEtkn0XrMjXVJYsFmV0xEo9AfyA/nVgeY7sNr8Wm0tvQJSPaR7mr068bynZDZdLVFa5B&#10;PbeY77v3rh3DgwbJcPrCxZArhMzsjTde54Do6YFSaOF+pTJWbH/bYRiUROTNVbU6O9p4/lFHI5Qz&#10;nIQY1yspAPxV2+DwRmNNp5YwkXgNmsbKsr7bWRUsosZaJiwJSU8k8r1/+dn//Z//NOjuu3T+ygvP&#10;v/SXf/WXg8NDSJuYxwGaUy69pgIGY/jMmYLeQtmb8YEoecF8Eph9lf8ldw9jCAWloEUM08w3MqVW&#10;pq3nZqrhxOXCVfKGlVhFeingIhxW/DkYfCsbFn27UcrnSEFEvcivzkRPUSoqWVbUIkwWYZPhKKJa&#10;spr0DkFjgaiuayPGUvZgrKrYPTUKuUQ8vBVZRT5M4+rAnG5z8WoqtDxFQAoWxVLF+IXgA+w6v7yO&#10;GoRpInPeQjIaCSLgM0iRfFptlzqN+slXzo8FnBNjo/beUIZestkK6s1ag09Hb09jWa0T6Tg/e6Ne&#10;L8cTW0xNyDUG35xyaCvtOuU+wAjOhzJW9GQqE4vnshm+BFjoRp/X7XTARQRAxXwAWhsIBItEcFCF&#10;jcLVK9MPP/a1HYd3GuWO0ayCUC+JHjopHH7w5hqt7OXlEyYNj651fHLygQce2LNnL3/gudmF2bnZ&#10;bDaznd7ciceT6WRy9saNS+fPL87OnvzooyX4g4tLa6ur5EqvrK5kGhmyMmAbkllENotFcjSraiQQ&#10;3//u948dO9YdDP3t333zWi6xa2js4OD4+Znpjr7qqZdT0SWS42O5ImKu9US5nM0oyRjZqK6Ub2Qz&#10;OGSCoR5XqLell3Plut5ipt3RxaO5dlkT6CLnh50eaeuw0GtA2TPpYpLiiSgzA5OFUgMbNFs/Gh0W&#10;Togb5I62zP2u7iB8BbpkJOCGDUW+GJ+eWdk5uUOvsYJRwZTFxJo6RqGT8cwp+/S28v0ERdlRlVQ1&#10;ahS4tUyEm1Sy/GOFoNj51t9/f3LXGDoiLL+UN61SGemZzW7twDKh2ag30cB5UCxEoi5ZjMj4ljpi&#10;LErGIL2iH4pbPFrnGLa7ieoCqK3P1fB7t5wW5oheKuZ4MlHJat02bV6ln86tlgwnlp77RDiuv787&#10;ossD0oob5UZxKvdnhd7zTlaCqzPxvNitHh8B1yk0FCO4vdvjcRKgU3TvnnR//thMTnUuHkWzFCrm&#10;7jbZ9mdUU0bHc2/9zHrk4I7f+OLT5044M9VAwM4eubqpUJMrki5mcmbk4SvLuc2llUGXI7hnqqKy&#10;NapJQ2lLX2oPdfeqylvteq6s1kcaupLaJOAnrtXwtxWbDUkyZxIpXlW+34oMZ7um2Xavko7KqgJm&#10;DjV7Eyg9E5F0KkFEYMfkEwKHCLxRlTKquiy4Jtsu/0qi2CwZ9vVNWWBicYdJwcX5jWiyYHMh6klb&#10;WNe3iHvXsExvcyWrADEVjKwEtfpSAmUdbE9F3K1HIpjLyS5nGUOUaMp39LLBaUprB4WAkT1Vy0B9&#10;amzrUMgszfysKzgo2/cYHNYiX2zbhIHTgPGkSfVhsduKcBQjmTWVtjI8sssid2OGKpQz8UTeaR01&#10;GJyse2wuSzy25bGiZEZaUNcbUYNn3c6hKkJ0uzEWXW0pMiVtsxQPR7ckyYKDK6Grq9hrVkpWxJXZ&#10;uMnSo0S6sraNpHyyjTC+qlZbLlTsAsKVSr5TD1AcZypN9rZ08DjE8vX2Wly3Hve2NG6TyQggp25P&#10;z0P/lFu2as1WJpJicbXQ293T77cKtXx9KzKfWsxnkoBfyAcQGD9ymnaUcYkiU2O/p6MhrRs5fJTv&#10;HYMGppD4qwxSVb30zrnNC/PE+g3+2edHd0xcOn3m7KULj/7SV6zktkGREdTZ5EZ6ZXb37h0em4Gg&#10;DFIWo6QWbqyahI5kaOMKQVtEmDBnPvm62PaAw+lrKWM5x8xKI0jxlmZ+PTExEDKoC2pjRKMCG+Oo&#10;lUWVuuKzbfTbLnfZbsSzs2W10yQGqbq3bdDbGsBtWt62D+lTJxKfvV4PLwjmo1q/urjFm97TPXjh&#10;6jm8FO6gCxIpJXunWRXbzcwW+a9QiuQiYzxlocoqBTA8d1FE1faSLN3RLlIpiAYu7ys6zXKtjcjC&#10;oUHpo4Ct8PA2ObJIfkdPjhpQWXkpKxFlQKtg+2BrI0BWTME8/8wAlS9vO5teEQKycd82TbHGwteG&#10;5gO/HFmJNE8o1xnhgKNljMRqrQEAplQspZKpbVIFOyuGO4pwk2RX7n0k6zhFSCSJhLcsRHJabZx+&#10;bO3or4RkBWMenzGeKySKLJWyxUILzZAZmE8TD01MMRlWBz2eHV29Em6ocExXrNohtQgCQXwptXrJ&#10;ZBxx1e3Z6xZddTpZu54UP/uZ25y6NwdC/x/O/jtMjvu+8ka7u7qruqq6qjrnMD3TkwMGGOQMMEeR&#10;EpWTZVleab1r76693t33tbzr9TooWrIylSVKzCQYwAQQIHIOg8k5dE/nHKq6q9M9NfDefZ77vO8f&#10;vlyYS4ogOJiu+v2+4ZzPWVitDL47NXDEPUdgNNosVwBVN/oYwVYqpkmq3jc8mE5Wn/n+SztNtBGa&#10;DqyHmpgLtkBTlbV6FFmsEcQf6DmwOKQhvhSryVIlXihnSJqHMgfQbgoIKRbvFKcx+HUmvs2hoy0i&#10;lLGqrZu9rt4to6EtQ1kllmZtaNd9RKvz3WPrC+OSQVNw+6rb9kjdodK7x2Y2Znt6g71NVRbf+zKw&#10;ORjqAN+BUGrc4018lrDBYfptKmaKfCNno8Mmo/r8HfH4DNm7fceTPeKovTnTGrg1udTjcBgxgleD&#10;LZMhWAHPEU/Z1lPLNr8JiBZEPtktTthsoFLLJDaMPEZ1ur4to4trG8dff/PwbtDCtlal4htvvtnT&#10;32e322LxDXy+wG1C4FmpNgSz3UNTNa0Wlid1WtSXmkWdOuVmmnYWqZdjvBPDM9Xa6jUQAd2eDsI4&#10;txFWu00A64BhUK7WJ65MrS9Eh/vt+WKB4lmExkAtDH9nEwg9JYO6BpoFKn+M4EF6gsQP6IxiMYPN&#10;LgoAbLcRyYjJrx4DQZu5ivKX0GDzZjRbSYrFA47rjWw0c8m4y+OOkBYyB1yqxFrtGDY36vhFmnpH&#10;19m5aGhwG0yzVtLKWejuTgpqXrpUJEpVnAmpcrisRsfoaml9RlVLV7QwKuBW+UbVtB5N0IaeVmME&#10;7a1ijCKH27a+bnaZXn0Fq/Rm8OM/uUJ29A/+4YPuD577zqXLM70ju90+7959+7F/mJ6awe8Jd7FU&#10;xbmOU1+Z6eHVws0ChzMeNOiGMAXHpa4IsXAm4INvqaooDnADNdqKRBpOYMSJ5OHBptBW0bxWp2/z&#10;BnByp5Oz06TU6vMNgCJUrcKehzmrROkyhGodafYIYzNQFjP8ikStYCCwcgWcRKvnm7LOXNVBKy6r&#10;MpShggxTjMwLYunkB8deO/6//vw/jvV3JRqZ+EvfG6q09n3yv/xDnLW/fmO9UM8c3MreOPv7Jw49&#10;ELD7y/XYDLlSktay0WtkIcLKUiDQR9qCNcEhMnpRU5UgAmwYId1vwsxJwsKhIhhKbNbT8XSjIiO/&#10;DogAxLdqSVO5qYmKxUy6eHRb94GH96jUfBnWMyggqHKrqkd19/Of/SoS2fjmN77m9tqLUv75l371&#10;3R9+/Ytf/syh+3a3BHRVZBNnj9oI2L9YyDckycI7tBoOEaC4GOcLRdS+NqMe0i/ks+HMw+mp4Ko2&#10;oa/A5t1dXuEJUggGGB9Bagzpfi0jVuEiD/NmQ4VH+YXDSSFvYjBdLVbK0c2d1VvH3R0ADOuNvMaE&#10;X6KBlBU6myr9zd//w5axrQ6XI7qR2FhOjQwN3lq8oGuhugIbDXsHZaQNwgBGfrjreJ2UiWUGBg8E&#10;e0LvfHDy1vid/s7e/t7BfTt3//An/5xtFCwhF8pJZI0jQXN1cb5ZRVoaCL4MLgCEiKJNRCHYlKG3&#10;RJkAIDuSQHMMnBJ2P6E3mg7v377dyBg8wolbkw/23i+4DD/6/j9/5InHsHrH/Q5Pdb0Kgj4BNTYm&#10;1hgDXohWsFYyUAgWUTMyVF6EJMnZ5LKx211DNaLK1XToySXAHZlsNIu7wBXIExzygJ3lkqFVWg4n&#10;Zi/UP/2xL2ZS+X/82tf+/D//J7vDrvAxlNBG5QfeA9SlSmmqIEM270Cl5tr8gRYbnYsCUsJXpEwN&#10;sceCML3SzuYb8RreUVUZCGcCh6ESW9/EiQjiPQvFdKWoRYnRxEVQabRKmH1lQHCoFCG2I/RA9sEr&#10;DHsHQdT1+iaHDbGZxL4Qu2EjiCKExBI1PSlratk82Spr6umNlduSBFiFHntlk9Gt05oQvoJnBsg7&#10;jL4wisR/ubKpmcSoEqMf5KGTKkndKGP5G1lfoUCQNdnIeCavrtEWg7He7rDou7YNWu32tfW1JpAA&#10;OACiRXkp1cxm9cqIuEoZdCa/rSWQBDwxVjgmTWWweaoyT9BaVKnxPEzr+gaExVDqOjUeewH8aPzk&#10;pq6CBHituooNMKz7mGkg5YE1SsrEBUEh2n/49Y/Gp248/fMfnT/93syNcxdPv3TitZ/evvRCdPq9&#10;m6efvX78ufdvzJw7fxqTVVLHuJ2+rdu2Hjx0+OFHHrnvofu2792yddvovq27D+zdc/To0XvuvX/3&#10;3v17Dh7uHRzu6O4Bao/ljeH1KI6e2Usz2XVxfTZ9/NUPImvZleXwRiReLpe7u7o8ns7rl6douzqx&#10;OrVj6w5f18g/fv1H2/sHFsMzeq9Tr7IIsq5djXMkbKlGtcWbNzglZ5dkceI30FRVOJ0IHqcJxRgS&#10;sy2GuWic07YxeEXrnK8Uy6yqAuc0zZkR/litG4B4lIrRfBz5OaTUYGQsBNmCXsfC5F/RloqYiUEP&#10;r3grsJVEHTJ1e3psECkl4JNAFHKXMg9XnQJWh0BFQYqhuVK6/DZQZnp8ZlBD4X9XrA0gucDWSPaP&#10;9Jmtdky4MQs1GsD6KWmbFYfdjJyROsWJ0GFgFQmzMCTeNs5crZkbrTCeeqfbZIAbhQzYOvPzS5Vc&#10;WCMwVXsHpgsIIddmy07OXoJIyg0sSqG8uo5Nr+XAjsaDg5YL2c5XKk5H57ohXy1stEol9aXlzhcv&#10;B0Ida994aIfQUvsaSZuYrW7kM/NYwaSrRUZv9NmCONnqmkLQYtcNuosD5nfikzemsk7DVqZu7g6S&#10;t6/9vrY682+PPHzsNfaZ33/j/icfsBv9YrtQs9OXo7arqz7kG9wzrN7vLUaTmZMrNtnks1hkhnPD&#10;FO7Ur2vTFwiVK6PrQh0QwoIfOiRcYzSNxbrFbGmjOCwWlNdTKjOqJqYGyriQQB8BrAfWTTKKrXw6&#10;CT8P/FMQzWmaZSXntMlh+qfRFLzk/H719MNEtp/TZlhiTiW8P4+ekXqq3zlEpktihOMYUwUiKtVs&#10;rYj8FJBWImsJB+nFi4q4NKtaI+r5RLtGV9LFhdmSxZz0+2tloi8ruAq8mrJlgA/B/QJOmqElFZaa&#10;01cI+zaycztYF4o2vS6Z2mj+K5BD1+RyWqxkm6aqpoPmR1l2RJJ5iPlhjIzGcl1dPRp006QMpGRJ&#10;5afVqWZhhqDsMm1DZllifsbm6C4YYIStCVpjpdDQSB/UM2netJfqcCSAKAOJtB4F21yrtjYz7+no&#10;ewUFBkI3yk2nM6jXmMkajVldAzENMB7VytqmoGGNEJrAmI51sZZo0g6e6LTnHVwWoDreLLGUzo75&#10;VL6JzM4ipck3fvHT7zuDTiHYJQNx5vIHvARPaQUEERQL0tIiNPJMuwXsBVYkaaJcYKSsqmgU65gk&#10;wSqEJQZKrjwMjwKFl3q5Vprg5T/4D1/CoOl3z/7gc3/8MZTyALRAVgnRAUJzNjYmnN1e2fVUyzIq&#10;dOz092832a2ymI6FJyAot1iRkcbDXkUQ5jZdWV89Xrj1K+Pq+VYuW2R8syS3EM0dgagZUummHSY7&#10;YPR0JJRsUW1FNOk8pSyNLy5gZrHLauIN+5eGSqGao9m4m2GoIB1ULT3uh7yIqlFuqPDoQtrR2dG3&#10;GgFzJNHRHyi1kpKmioURA+pJVclJxPy3CB84Xj2USMrGSSaQSt3ClKqoVds0aiNMyy2Vqdl2YvQC&#10;TirYS9gtYSOE8g//DjypUOUpNjUlRktZK+GXUGM5UEeeudI+QfqK/4M+FlefQrXYtHJBaoBeUJkN&#10;NnHeg3QuKimKmO0i1B4FiQI34yS0uUqSCQKD9ZjpKLr0jQjZbiDKTSVXYEAmqmUtBLEVFFBZlDIg&#10;xJAsC3VuW0fguNMtZCSGkrxmCIPcTbodzcAqWXXTMiU7RMkVTqjXbjq7+y+T1ovmrkSwF3iz2tp1&#10;XXLOymo25FZcx+GRlavaqsZU1wl1USqmV7GryFS85y4w+bj8yD4XcthupEpOoUtczuhM2gZTgHOw&#10;XQAojsfdHL56o9m0zs7e8UJwIG1AAyttVPg6z7YoDmIBbamlLpMWJ4liDbcXZ0RhsBpeQr3Isthk&#10;arAdwHOP2Zca/WW5prBc4hVVCZ51AzTJNkE32GcbHQh2mGx3bk2uRKvDe556+2LyrXNi74gJcS2H&#10;trtqG7cuvX6iz9Oro80QFoNajr0ayhtktKO+B54MjliZkOuFNJWvurxbl5qYT+rvM5dG1KtlXv3C&#10;UnJxvqx3WSIbmQ64AUmA+zDG8WlVuTZTS1b81YJpm7Ok1xQAZQSmh9AAc8pgpIDkEIqv+js9a5HE&#10;jcnlvb1jAz1bJy6Pry2uOB12ksEaqYA5cV0DZQNfbxmqTAsZJrBw0DCsVurqjZw+DUEaa/OZY1AM&#10;ldLN4f1dwS0QsOeoxmxiOdQfQgcPGW2zTv/ixTd0Lu+nD4Xmlmaw8NOhCmnrDbKOzNdpmMTb7fVC&#10;WgVMN2Y3rRYYDLV0AUEW4LvpVZTcBsECTW/ZbNNLVJ1TayowkJG82uyQVXoEqLtFXXRqQe2yFXxW&#10;CvkCzZae1Zq4Jg6bjUpN3z/2/txisKdzxB8Q8AZSRYmi8xq2yttqZovKaqasdo63ELVqK72szS0Z&#10;WjVBkAuI7GVJFUp0kl+Zm7RyeY4s18UiRdVlUp1jegTPtmZ4yli4cXhf9wex/BXZvPfDTxRzM8//&#10;/tu0xdUdGt69+95cBsTOqa5AEPEf2fRKTVJyzMB8wfKCA10JXbASJKWM5pURPnZSm/kGeLswiAcC&#10;VwqvYRXZxsDOaSLd6P2bCGrUpWLNhUleUnldBwTfPXneEyXbGcCA0TgoqztwLjH2aNkZi0EtlCtU&#10;vkhYaDuyedqkEXkNOHyaTCtHphgjWUmKjbR4+8yrJ9/7p9DQW1/5MmkwZoph/0vfV+U++k3L/U8d&#10;v3Z7dnlyqEOzK0RefP+5fbv7jS5tsrneYBq6+Go5GUe4IesOqp3+kl4P9igKGIiE0TCi5EFoBERa&#10;GNm0kfHa0GS1ZLZFOLRm1WraxDIldMRNSdvo07SS6saluVux7Yc/hQAGNWHGwM9MYtlZP/7ye+8e&#10;f2vnzu2f/PTHdYzu/K0LX/3GX3l7fZ/9j5/nvMa6AZQgaIksRrXfrOKYWjm7vNbj3MYQnTiWCQAj&#10;zfFZZEdrSTtWOK063a5j1bNJDQISFSsDLCB0qiqEMHjVAIqFAkcRHOflcFOVT2RWkcNncdhl4NUI&#10;lVld0xfTlY01JHymYuRd6npvh8aslToZ2I+rHNLZUnnEKniHfS9/8NbOsaOhrr4TL76dLeV3fehw&#10;tbohpSaqyWUBFgrKYjRxJ09d6usJMXpHNlM1Oq3YJw6PbikqwvXn/V6vv6fj0D1737/0PlLa9VY3&#10;j5ozU+yFYmhVoSeQFg/CneGzh/i33pDalAG+bVpHmVWQtuELaSI8gkDOyYOPH+nx2gw0de70tfse&#10;erhcE996+63PfOZTegprgCgyc3BgIw4X5lXYKsHTmlhL+Z0mdJIqDIbQcBLtdHSNd1nabLvYrpQa&#10;FQjxVBDQNlvh+Tne4VQZOGjToXFgNcBwZuemFilVB1KVJiYm4vH4hz/8YYWz+K/9QyFSbAZRYZaC&#10;eF7MWeUKA8EGbFC1mgHqEBwHZbmYKadj2eh6PI9VObCDFYxpFWJpLpVNJ9K82WxxuioSYoWx7sf4&#10;FSthHAgGwPixpwJkGSHQCqcWEX5aLFyKWGVEIoB9Z3yebou1g0SaOAbr+PwVQzQqa5zB0NxLbTWy&#10;uNHu1YCz1FfKTKFIF4pUoSQjFCAXK6qqGhdf4TXNaErnMCFfC6IfeH7sHb5wJPKdb/x4o5i12m2C&#10;mhrYvguga9pubHOkpG0VVTUR0gAwGRRoGCChdT/JQdKN30qT0lEui9bKV0migflQm1DWlDUINZHy&#10;iIlvA+p+fR2cLELOlJTuIV+ppks2zrhrB7et2/XAjpE9A04Xl9jSn9i7Y2Pnjo3+3pWRwew9ByBQ&#10;+lxXR/D65avHXnppanIKUwcFcChXkrHVm9cuXb1yfno9ObO8EoPXWUdUAISAJ4gX7F6P3R/0d3Vs&#10;27t7x7Yt99z/wJEj9+zdd/CRRz506MjRex94aNfe/fsPH/UFOjGjePnl1774J194Htj97qGOjk7k&#10;jsXWpni7vkHpOM7OUGwsue52OzB1xkgIahxo7AHXwxwYI1g41Mu5PORlQBbqGqjIydRqlENGcQuT&#10;NB0snUIN7HayaSC1jFYFqQ6wqRYTg3GkWFOLMkdSLqMZPTzNMZKs0EWwoVNoNXggdNSdWze9Pm+h&#10;VEjHYmImi2kujaIEHA4cxgCWwIwHxCUcLptRaEpthM0k6iElohPESGSYifBmQbkCEBpycFFY4YCQ&#10;inmodTW0odYmoGZE50BhoC2WYpjOafQOgsEqrFST/CYbj5AiFEdeI1ZT9YlVvi5UAzaaM2hXllXt&#10;pJZRp1u0HNhlb3lTv33Tb6xw1Hb9qTuVtTnP5w+qDgzXbXZdmSDeW3ROVNSpdvzkIveAQ9vviqjy&#10;7Uqxm+KTSxFMK0EngN1MbeMlCyvqgQ5ggBB84vGHjdtDv7pyFmo5vi5uxyQ4Kr7y/eeNHwlMZWVf&#10;cJfdo9MaqzMLtficdtcos2P7KpWf1awRBjexraNzcYm4FRMFvwEatDwdQCJvMyIGOURenxUtHXjg&#10;a9G0CXGXGPpgdsXRcAKAg4bXuVyEfSyVzxbLQM4XxGKusrochsodQyIrHKl6RtNSdJYlslsD4Hll&#10;KR6bjYFrrDI5oAmCMo523VqXjGzzyI4OTlrPZGY1XkrWNg1N1UYsphYMmMVQUH/m8qzFpuO16/mV&#10;tslQUpPZulxi5UQhS4VlskAJBjvLmiD0rjRqcVWh5GpKbDYVvhFeugC4utk/gKJfYQjAcVIsZjNA&#10;m0iQZynLasCalQOpjhWOknqokJIxAK/kSkUslsERWlhdDSfjVjuQwgyshuDeKYuZpjqXShXrZUhb&#10;oL/Bl6k3OVUkErF4xhJEtFAyl9XVRFkLKwghVNWaUlTHbsHlYNDr4di0W+xA50Gbl8equpiFqY1E&#10;kDQSWFFzGvQEx4DMDhI8Nu5wLUICj10EykQRYzNCjThNHoDlUlVfbR3cvjPU3YOdXlmrago0VkFa&#10;d2c92JF3WupWM23ki6sbkes39dmcS6sWqpWivsfYMMokm8G4CMvYUkFGfqUqX7fo5tLLf/jfvoyZ&#10;3cmLZyKl5P6jR8GaURVqbpphIa4rR2Up0hAzsndXAzNnraRh0LRgcmIVONfqnaVSIgFahaaS0cbD&#10;i1fOFMXajj336zuG0+vxycjq+NI0DKpdAR/U0QrgAVUc3D/VcLVRRrZsJpcBCQS1RacrVEFXq5iE&#10;N8M07qZA/cuySvlfNv9W8T7g9JZExDI0UuvZ3UN75XJ1+s6t3TtHIbGkaw2EuhQaNQrOxniiC7Ru&#10;jLrVqgpOHvDEivAvARyoUC02zcAK9E8Rk29unNA6AfJRFuvI74InrYqgJBkiSqjscDbgwsL/Usdl&#10;2sTUCp7VdhOmUwXGrnR9CjH0btbiZhIIVlKbQnVIquFt26QK4ixUY7sO11YT+3kMBvGwKThxRaah&#10;0UD8A6VxIpHc2IjhX4GhEaZXkFHB3cE6ngGKA3MN3N4QqWuADhY1ZVkl0NDR6tGrZQvlYs4ScOGK&#10;wcNikNvJxVU20KnmjZgugaiLLFVDSzQyTLYI20PNbHOhl3c2kANUQQtZqKpqCJ4SnNMr4TtzU6Gg&#10;a+uQTyqEXzsfx0fcCz2BNCtm550sJ6gt69G6xuojbY6R3cPRyM2XXz9Os56xsUcEo4c1U2uJO7nK&#10;+nJ4SYOkqIagypegp0LqWYls4Rhk5DYJx36pCjlGDprvUplMFEEjqOVL2C5CfYQMyGQ5n5VFNL9q&#10;LL6wPWK1QbdrR3f37NXbp05Pf/yPPvLdn98cGj1goslt3Q2jI/2z509hZWMUeg2QFrUL4GyjB8Zm&#10;E68Iqu9WnWSb2mJs2RrkUkgiJJANYFLV6ddOnC032/v27BzpXNLQvhcvqQ7v6eJm392qDyQ1dNSA&#10;ite0fDth7rTqyBVKU8CEotUylFVYztjB2ZDnzlsauYGxfc9fX7ewbO9AP9LJf//Ky4ousdWyGYy4&#10;qoAIccKKI9d4BHApOh506HVWYOx+O4gZ4XIS90sxkXJQnA3gFllcW5hHGlhPIGQ32BlgREWinWu9&#10;+ptXjuzYP9hJ4tS/Mz8PPBbLcPBMNsEfUbUA3aKh1jXoRcJMtmWmWUS4iMHhq1EmfAfqpZhGzhtM&#10;VpGyINhBKstYWNmcDkhwCFm0kqpiBiS5ZXfIiR5QmyyCMmjyOSSGU/FdLbU/HoapSNg7GlSrFmhi&#10;nVJIRTW4KBXOcl2GIg+3HpJgOOA3obNoaVKxeLXZwFoVb5AyZairXUbb2jJ8DZBQslgjYbxhUonQ&#10;izO2wGo8LRfWd/Q6l1eWMsXagf17/W7nC88/k4zHRodGPA4nnDh3xm9kspn+4S1aUpiajRJARkbT&#10;tQoUP3XIkHPJNKuDALlNYMEHZwi+4dVmajUCzJjgt1FuC5K/ENgCc6QczZcWI5qCbOa2ezvv4/CY&#10;qdFh4mWCxsGI04DUFvVUpiqu4GXR8QhpzrV5TULUTq/Xjf5AUbXB2AuCBf9ZiVOF527cXp6Mn37n&#10;Vavp1n/5c/1wKEfqmmev6f/nb/I7/ujpiqnz6uWzW730Q2Oudnbp2LHn9t57v9kXQl8GH2c1MxnL&#10;V2lBsLgcGAlhfqeUIQoSAKZ8HUoUiISxkoIcGLsKJJvBoZCRIJdtmHFoJMtKEjoivrB6bHnUutLS&#10;yo3XXrmya9fhrg4nCisEzm66n+vPvfL6U598amzPtlKj+IvfPf3iG8/+t7/5y2CvT48ALGiJsXdR&#10;cZzOjgYSBVgisgSYq9Xmo1gzyTNAL8BXO7EuukwGCwVHmZL8gGpZ2dFv+rdwfEOvTIFYXKmgBYBE&#10;WKUS1SooCtOgTa+szbvcTtDSZGBKIc6tV2emb7OcWU0a1udqdzur4HaHpcuj6Xe3nY6W3awREFvG&#10;08Xm+qUpSPd2bts/vH//yesXgJno9Hp5s1CoS2vJJMVwGKdbBUNkbdHjNuWyUcTcIlMSocY9vUMW&#10;k/UXTz8NOWPv8JDP5//ud3+8a/c+zNVB3ILsDKHaE5NzHk8Xy5ix8INAHtcPenIEOSoNI/4PgyoS&#10;e7cK0WPzTm3MgFy0Y9/+25fGd+87Cs9QOBw5dHAPArWUpWlTRkEC8wK4w9DnvXn6qtttCdg4iFSR&#10;bYN3Axje6cUZd5cXM4Zcs4DAVcz5KEyPkDhYKVv9HTUl9B05LbgG25hPL9xeGOy73+12v/XWW0D6&#10;+v3+f21nddfjrGgplEA9DNpQKqgYCrImQGMbYNBnEpl0JCvmAC3lXWa/zxWyWT1Y4ipqFqyAlKNJ&#10;5XZ7GQOPokiPlxnaGvikIf9DrLLiqmJUMkNqEHwD2CbcYdDZrW3EFmHz4AwWr7sPtB1MBVBLozJU&#10;tKF4peA0w9PbLidy4aWNmeWNmXwxlymnEtVUrJWNqgsRopCipLaFQgIWHmfEMQJFR1l5IBtbmQLY&#10;TLQXXQTtMZmHt21x+H3JjcRP//Hpvq6AAxk4KJnSyUwsCi5NHRGNZRFGF0KW0+E4bkfKxNMOMwBV&#10;FTx/cKe11HS9bai2OQwecWFjSAI5ZbNVQ1uJvNtsAaIUh9ECNpke8g91uZapajDjLiCacd3Ki2au&#10;qFNVtLgkEYacl6vUE51+f29X164dW1Ghra3OLc7dmZ8ZX1tejEfW4+FwKbmaWJ2ZvH7uzrWzJ998&#10;aW78yok3Xhy/dPbOlQ+Wpm8DChvPFADTh3NGA4MnZ6JYePeBn6Bwt+IMfeGV1/HOjw4NgN7zrX/+&#10;0WP3PdbTFXrj+HN7Du9YXly0293KOFdVS0TDNqsZe9eyVI3E09VGC+4vPAO4YAD1Vlfh0cWeQ2MW&#10;THgeoyvRWrZCIeS0TYAm24ZGFwm8GCI1YVXHSgQ4X7B5OLWNi1SQY9jQArQGEgtNRaMxEwflJ/oN&#10;fLTthcXFvfv2mmw2xEvz8PJDOgQcP1RwFQBL0F4CEVfFeho2M9Q1GEJDqqOIlxXQAlDKKjNnqCCU&#10;KZP++U9+2dEb4JCvS+qkYpFmIXhSBsagAWgaDSjIkfoBRpXeYwOjwAqn3WoWpvKclSqwSvMxYvcD&#10;0BaOzEPMbvR3tWmdqpzL1QoNp52o8vYq8+oPfli7fsPwanVl5lpmD2d5aBuTJ3kJZAePetBT+/ih&#10;NJIo3kmvhuKe7b2kl7eBmwaasdFKmax4/hMp5NYWcJM1SVFXN+ha9Fx4Povg9sN7JmKRVDwGmvhQ&#10;0/wAGzxpn3vw8/9uYjmNNDbGDJBRcNjMWOk7BltKJ3EmOXS5Zb7xzlWSjwOCVl5SobdqsZCpm0l5&#10;o5BdMNrGYpCE1hsWhBCUK6guARPRkAhzbesYCG8FoB79Jq8FSZaCXYB9mDf7/EHBaMGTo8BYkfQC&#10;NgMUtsX2wvISMpHNbpeDFLycqUJpUBeU2uZsLLZvr5tux7WF5Vhyuu0h4XxHKRENR40+Lw5BQz7P&#10;qmANsWGpnUqtt53moopF/FiKkPRuu6NkIhZXdZHF9vySJl9UJTLu6aTrlQnL6UW2rqEGQs1gB9kW&#10;4ERCLVLMw9Es2iwOvHMw6cI7IYqgZ0laiGMgwaph4FmGARENjzfgW41GL16/ztttGD0ce/6ntM7p&#10;8vWtR24By2BkvHgprt/+IOjp4kgbtBA5CEqt8LFq8RiGNXQ+l/KTVcps1Wh4Nx59CLFcY4obBFdS&#10;sYRiGmo8PHQwCpYq+YqYK5VyikRH0aFh6aEggJRYCfh7YGVSYpoVYIjCv8DOWjGXIMoLN6maEbj1&#10;2EZJrOCGVniftBNSewAkoIkCMh4uE85nNXksUIWJq+vVxdVI9hIbHleJK3VtnG9lA0RNiYcxQEjT&#10;Onfn5vZ77yE1zJ9/9f/+0z//d0gpRnIcA0UA5NGqCrh0kZXLWTHBBAYqWvDdxISqhi4PkSMkYXS7&#10;Optq3dLy0np4QZ0ZNw95eraNAKwsUQ6mb3fTaP7g2oXHjhx1U7ySs4txnaqcr280sJ7S1JDfkE5n&#10;TRbAqBAcr8LoXYXOVel77iofNoX9m3979weSD9BzoC/FmJmsU5Hpjf07DpaSuQ9Onrjv6EFFqqJB&#10;JjQ6DgJSloamES8kgfdkZRUHVWMNGnKNCCGRwkSCLB4vvaI0R/EHKRk8UXgEsGCqYgwLAiGQFEqd&#10;rIABlb9QbqDNNgx/r/xruJwVD5miglcMUkpWiKJeVAY16NSgVb/bWeGIUQLPFaqCigQSCRw74JQw&#10;mMFUepN3cVfkocx28NkiBNPu8kBUC5MMQ4OPjUhpnhGMWprGlwltP9o2EN/z6RSkgQANY8BUr1TK&#10;hbzBaADoHgccXMKFaKJcKpAdvWjV2HZDU0jZ9YqngMRJbrbD915OJsztehW+eAbXDjo8GSMjGmA2&#10;fcvd5dJbmFvLM1Pri4dGx3q9trKU11vtlOBpE9ZimwZVpZxOGpGKB9iDPtc7MOZyjo3fjs9BWjzo&#10;FBxNWmgDBVFvmKuirlHNZHBpwrQGbSCiqMEiUv7/NsR7cIUpYiL8PnG0uRzw4qHsM7AGMEYBc2wW&#10;K/VciWsjNVsWLFbKavYNdwd7OopRYulqMreiT6ZXbSP1wCjRM2C9fT2yPr/qMlmg14Zwt67g5xE/&#10;yGKiCJ8O2ZTjS/NA9OYw+WjQUIvVpTLEvYMjozi/NvL949OlLmOmix5Xy4slXVNCHKzOzCJxW1bP&#10;pohOVwMBhRDUEJUS3y6zkIGZrXXnQFRikqvLe0yNF9++YPX5A4FQT0/PB+++j8VisyRhWwo1Xr2S&#10;07aq0GmhCW8p7yU66bqKbGlNlN4OvKjZzJmz8dxydFps1sB56R4c6ugeuH5z2mR0wjx88+rNN145&#10;+djD97nszUQ2y1ttuIZwKUMujzVNIhHDc2O2GpVHmDRq5GIuPAu8oVpwiRqqAvaPlDTzWBEac229&#10;udgASNDiskMwiEcCbZWYj8cz675e8LUhbK3pSxF3qLcmdMim4UiBXliI2hnt0W1BTpNg1XmdpsQD&#10;r6aCBBdOLrwqCm8FYh9M7kUE9BIMy1mg1U5lc1jwmXkzrYbvUoOBsYkzYTYey2RBSkYfRlYSmJRV&#10;wHszCdnpE1xlASVKTNRMhwv9I8N7tgampqdfeeElhw3ZFsK/+eMvAWzw2usnCmV8yvuQN2/QKtY1&#10;vDGYO4CXiREDoPAwU4CcCd4U/Bs2o8Xis4PMIiNtHc9TuVmYi+lyzQ6jr9MT4m2HJK2rqsmo6SL2&#10;ydAtQnNnoNFzLsei0+2WzAo+0mADAqiGiDkG/KNqtrJgNtfalcTSrZszl27Mn7+4OPVmaHD64Q/H&#10;jhxuk216Y8rzT9+s5+gnuz/2X98pFAY16b1Ql5oNL7zyfCwRObxn65DfaCVKhcTicmShge0q4nqR&#10;WKmBzhAabQU0AWcY1MaAQZL1OoXfhY6EUhgTnTb4raIEZx1WcUxN1cqU4U8F78hKGtUtuOfk5fXp&#10;X/zs9Y9+5DOdAZsetCIRCi7V8uQk0lYPHDkYz8Z+8LPvCA7ms3/0CYhKQCeuKYUxBkG0Re3g1Gay&#10;DrW8GA0vIU+VMlgaamzPkMpKJsqVSLQ43IGVFXQN6PMa+JQxClGACS08ADLRrqprCAjN5JNJTFIh&#10;Aof6CKjqpdVZBvJxgUO/jZxEnQoJpkle4JCBkRebkRnxbmdlGTJi5qUxCgUVzISY6WCdpHPz1m5n&#10;4PhLx4GN7hvZ7vX6Lp18r2ewHzQImNopI72+sohSvSfgzSKIEtI0ol7NhSFs0jPmlhqdoXPryNBL&#10;Lz/rtNlCnQODobHXXn6tv78LpD7ooGlWH4vHjYzFbXLDC4zxFib9ir4c6oFNAjkggajW4HshXvne&#10;M7FyzGY3BJ2OOysbOw8fHZ+agax525ahRq1CGZiFmWlPoBPGB/D4Fzcyq9Hs/m09+PcZHOdQN+k0&#10;iPVEpg1rFMKlDczRJGxswB5F5nwyQTosJAyR2KsSmMxiuVtuZPIT5+9s2/G4zWZ7++238Q0CrOVf&#10;21kpwFwlYB6XGuKhIOTDs12HRoun6MjaemR1HaY2h9HdExwKufpZ2lqHPJFFNCcHsYQebH2QiVkU&#10;fUQVdyOhTP7QgLAgVSChEGt6bD4gTEVep4z0DgyOxLW1qVIl5XACjmzVIvMA9CdsVGGRUW0mXWLv&#10;gMeqBozJ7K2pay1dzR8CsgRFLyWbtbJVV3dQdSfdcqBr01ekIh52Cm7hlQ0arko9xeFdyJZwStdM&#10;NHwMfBM2ewtGH1Dc52cX+0KhCvqqVBK03IDHBekhgF5tCEhKlZYoqU0gypjBk1QyDTVA4SNaugHt&#10;PCJr4ApC35lsVjD8LIrFLLYAdYlkGTtybXkDHno1A3ajlqORu+HU6y16xiLw7liskYgz6YQ1smbN&#10;ZUO16pDBuSOfzWNGhgmFxYxdsQVhix6nA2wERLW7bc57dmzbNjjY39Ex2te3b+v2nQiWHxreOTrq&#10;Mpsy8FOvrf3ulWNP/+QnzzzzzOUr1yanJr7zz9//x699/be/f/Yb3/rOm2+9HU+lPvupz/AEwZqF&#10;qeUVFw9Fum01vVZTSUyjDUALSEWYIGaScVDcgOYHTUdDsRiXSnJDMBlx++kpIpVcw2+K5LhMuQr+&#10;rs3pRXJFFHiN5eV4eEVMZkup3AaofJmkVCggMwYh7A2erJko8HqyuZRB4JAEqyOh8mnBkouTBcnH&#10;mJbdHh/vHh6sIFwFj7t+E4kCuwlNIbNEx9GkYMAgnzIaSJ4FArGm3O8AfFShOBThSJcxisPCQA8v&#10;4uLc5MiOLSwFRSeFjziRTLFGSOJ1qJYw8dC2mmKpqKm27R43emOkRYOrIRVLyuhAYQViUln1mO0q&#10;c71weVqtZuVQkDDZYtlMu5AdAAeZJj19g/ooKWONtdce+vz+ymT49H/9VSFW9TjcnCwXrQyhMYmv&#10;zRQ7U+7BziLTkPWgiGNZpk/CNUMyHpu3VZDS82EP3UhWqbmiBFGsUMl5aWOF5a5LmfMT1x/1DISW&#10;K2eaK97dI4LP/u2/+0W92dXX7WLL70aXr6ht9yWKAytLtdciDaepvWOLeajTj/gDKRLxm5tSI9Hm&#10;jLm8CrQ2I6pYrRoLEyXwvi3nAbQA+ZwAGaJdVObDhKEKDa7JxNtgK8YZlUXGCTZBoGECXEEQFUSa&#10;JWc7moKqwb8wv3oOSDNLF9tg8d1E55UTs1Il6nNqLEw9Pn8TIaZFXoXOqo3wy0qNVSTHWnU0YrHy&#10;EseTmHaDYEOQotZClrQ8wmub6CJcY26PiSHy4FCHK+nfXNCeDefXiqLB1H3gXr29C0A9Ro2JIE7/&#10;Riadc9jdvEHAwYKbF6Uq1F+oTIsIFFHOWNTWNajp7S739OzsC6+8+r0fPb1j+96uUN9jR7d+7Vu/&#10;aVNWv0tjozG84rRGUzKzJKh0nJZvAuehJ9MAigK0TmkvpeqzNy/axRVo6GnK0YvVZw1hKhYlnBve&#10;9DTmozWeNWJvhi8A1xfON/xOsstxOVtqFStgESCAhQXOCiUm1M/RJH5U03l0m+jqgeqrk2ropJsc&#10;FS8XTFbr9775nfhMeMDuzpYLDpLyAKiPCAqYeTWtol4tGWgScSTugLMjxPgjnnqlXoqvZNBmzaaj&#10;q7HZeXtV520Y0sXK4O571sbDH5w8/idf+DwyULSw7INEUsnUkgvTS5eSrXjv/pGKRl1pxSVVVm7X&#10;sJdAJhPoWE3KxFiDzr5eR0+3pS/ICpiE4PayVHTuZRU1tZGfmFz80O4D5qZeGWboavV2MV+N1lr5&#10;9dhaJpPuCnVDR8AyQlFUaCuKXV1Jo1a0DZuNyl0l4L/8gEgem391XaXkZ4jaXKSwY2xfPp1dXV29&#10;976jKLbU2E1VqmYQxqSyzkwv5CLw/yobQrUup9dGUGtiqKfkFCpKQ5xF8FiirULstcKZwH4J8j+Y&#10;sjSbsDnFf6tMZZXLatMEhWcI56pC2FDaKGXThcoD0xlUQso/Re+j9Fz4qTU0W5t/t0lhVXZm+HWg&#10;G8RmFH0ZejMQH5Q/lFGwgg3H1aEF+gXY9HK5SmEopMXrg5gHlOFIQG3hB/oQ/O5gvkAdBp+4zmlB&#10;cYlJVTmbh3GdNhrqWLC31ZVEBnQmm8/VdvjqaAZQP9ZreBgIA5fB4UXqHVYLsLOV8JrcdnNNiquU&#10;fXLFVUnownOGfBqYTlkECbaydfthn6XANdSL4dLv374S7NgisGyRLJBMFVmqHhouIWQhAQmkDwQG&#10;xidmfv6zH8UzkV17t2F0roFumDLCeEdaUbcT2qKoKeK9oLL1Sg05bRxkbYRJpYBNKizskAgZghYA&#10;iXlQZauxiLAZBNx2QNRUUtF8JqZirSiOQKdye93NfHP19sbjDzwxubrw1o0lb9C+Y6B7ZFDbrqy8&#10;9NupPTu3SeiB0SPS2AlDvpNV6YrYmeejWQMbqGvtYl2NeEhVOwy0ME2ZZ27HLswX3O7WXn8pYLDH&#10;qsGydTDX0sIay+lSnV3W82fXfWTZzAKWbsMzompF242NDKy3ggdihRBvMacjnWNHfvyjp+89eKjT&#10;7bfztjdffG2ofwgZJ5lKttQsJMpRqkEXWpKkhYavZaK0ZmjGwXUxMnh/dCzn6eg2d/GmoM8zMKji&#10;zXWdIVNtnL16662Tp37y4xd6tnoeefIBspWbX1kN9vRhEoOnpYUIYExictmODh/As/BmN6RyNpuG&#10;2cLicJZKxboyXs1zisWRQVI2q6ea6wVCcc3rWy3RhpW7grOLFtqSwWXFBhmsTIMRXMLeoq5vJc9O&#10;LKxYBPFT9/SpW9MGCH9kiOetdBvaXexelbg25c1QYuWgOEFzjCBP4MTqCIIy2+w4nnPpHA/VHuIq&#10;cTcokAlUv8Y7s5Owv9uMxhL86wrjrN7t5SNT5+36ltUZuLhYARSiw6ruDPYZDKanf/BTnjUgks/v&#10;8T3+2FNT0+GL5ye1lN7i5vUCB4CKyWUDU57mWRqSZbAXzMDa8dieIUoTiXXIdMHBhfyKyNW5XqFj&#10;wD+IrNwWY8wCOsGRWhrXkwwMG5IXapVyBuGG5Th+bb93H2ezQBZTLjtadaeJY4jG2sKN1y++/svz&#10;L/2mnTm3s2f50Q9rH/msp78HeNhGpcq/8HLqhbc8j//hObVv36vXJh/98NgRJptYvPWDn/94cGz7&#10;xz/0UZug0hTWwzOXQNxxBruN1r4WzOWYgkEfASeZQjqRMeBFziB499ViUcplY0WQk3HfElIW3SMq&#10;Eg0sY1qkW5VlzGfbDo5rIZ4d+IMCTvSKqPnQY4+C5aKEYMhQSdZ+99OfbLv/Qbvbfu7yaRVRv+eB&#10;AzQNGjc0m1B9wW5O27QeXmWhoYWqtnLxDYwesEDTUAYVyQKEWlWrT10eH+7wm8DPQJ2mQCuA3FTm&#10;QgrMW2mtq1CuJ9YW1hYXOoJd2AHMz0wUCvGSlIumY12DfRUc23heFM+qDO623+9L58RMSY7P/ktn&#10;ZR0xQ8XnhgQE3gsFywCyp0YkW0jPO/zIw6++9gYEHcPdA0O9w1A3oY0rI8WEJpx2M0gwt65e2r1r&#10;N0b8el17ce6my99XrkEeroMJgRMMJpvhB9/77r49h/u6BiduTcHHyls4AvEBwLDBUZAtdzmCSCBu&#10;qqgGePSoFsBQUNDG4NrhzALPnSS+9Qd//eh992wb6Xv2rWN810Bv/5ZrVye6OvzQc+ESR6IEXjxc&#10;X2jpSrXmrZnVvXu2uTFGQH+IfS7E45Dnrq4iGxQTMGxSoJyUQX9StXi5XcgXKY+jSuDeAlkeYjlS&#10;BLM8J37wyvv3PfoFvNVLS0v79u3DIu3/j85KcSEjSWGzrcLYtVGVNtbXs+mMx+Hp9fc4gAcSHDoV&#10;W6vggQOdnYfDCDcuCLRQYUCbDuAPnkBwYTCSgt4ebZWZcaKngmIf3iT40FSqGqoOYF+j0VU4Mjxu&#10;L9CTCt9PQWtgFob/dqGhgo2iVBAz0eRaOLkK4nnPYMhoM4kISIH2BrYYJLk3mvpqgyvW2YykjuYI&#10;kGTThWqlarLb9Q6zVJcFta4ST6NAFo3w4hJEVoRis4H1kJ4a27ujoKlHK9n3r129MntreN9YCbsM&#10;GqtsEnhpoCW1Aof7WaGZ4z3IFCEzRRJIDgdStZKvi7FyHkmCFYjzFZaTRm8RCCivCFUBU+fN7OiG&#10;Xi22DDVEhdN1CYthTqAtfWbnIcq0XyNs05pGmmxXQYTasomwFPBtcyAAwm9exJIGdjXCanVCClJu&#10;Wkp1WkXZ64RZ1ppKMk55Yw7iRdJqcfcFukcP7x994rFH9iLXE3B1u21kePDokcN79uy6796j+/bu&#10;eeihB5GvRVVQAKLII5KTi9u3bq/qmy+98lIHzjkTU1LjpK1yLJ1KRNGNYw6N9FlWMGcLJdDN8aHi&#10;fJfktJbniihqED2BORZqMSAaXRbWbHAEXc7uTtbvonu8Br8dGSlQVmA0ZXM5IP8zabT6ZAEkVlCd&#10;MfQ1G0zlTEGHUfampm9mcX7L9m2QpENDVUM/uxmOiYQm/LmmxQShJUIwpMY/UjHQKOAP+MINBlju&#10;0b+DtJLOgM1YIEnt6JYR/JKgJl6+cDHUGaJZfnFtTQn5VOAwcAWi4NHFEskOm4ej6Qwix40UnPva&#10;jVwtA+gn2aRJWDOAeac4au36JYbU5RwOTnDbC7VcepGhWl5Lp333vSuf7qDu7fKarPmXryRj6aEv&#10;f3hlciLx9efN5zdSV+bj8SRzn0no87atOAuwiaDqWGk2CDhMoJKdm5xOhjdMmIw4ep9598zM+dOf&#10;6ut1tajfnb64JBBbHj04/+65nVhKlcgsXQ1u7cguFlbWVbt3dYXMawaDc7xw4Nhl9JHuvWMo+4r1&#10;tN7I2Zo2DYC8JjFKYLuj6hN0TSb1okry4PuDbxrizcGzwJw8n8mD1g1Hs6Bl2TYNzxtiKzElgOpJ&#10;wYDCUo8WdFNihZm9nIvgzSi7HmyYfdt6BUjerkRUsWxrp7nB1NZPr1Vkxr7NRVXy6ejsnCvgRt9W&#10;x9sey2Pr2DIghJ7OxNZonyOpYQBnZKTmRrhgoYIDZevQassv8bmWMasxhVlL3t1rKTvoU6nRvv3E&#10;QzsyR/uKJhjo6ioskpDvgDZayRSoC4I5XxDvyr+0OvDbsXujeIuD5YzKV05SiVT6zuQUhu0///mv&#10;OYMxEomX8mWnQO7c9+CPn3lh72ioFF4y23wiwaCbTM3e6fJ5JELPEXK+xTk0Umpt9lxEdjJNPnnV&#10;0LEVKievnFnckIDngihdAa02msVCCUcZ9mabDE+U8yLo/YgTwcgZpBao1TY5lSj0cfS38IRarUpI&#10;MMYxiKQqVcrYt8M/ja0gfguMjnKYrbvHxhzgOWrLzWomkcfqP435pUGNxAM4t3GAMEk9HWHpBOdm&#10;qQHes9M0etix5yjbM+C1hXqKZtWZ9fn5td4nHnIS1HuvvPCpB+5dOPdBenkpE18HwjGmKcoOku9x&#10;t0ETUULHC0YCC49Goaa/NJM/sax5f66QUYkI+EJt3Gw7qLZdVTM1VcYioUlL7ds3r1nqqcNDfToN&#10;wCFA1BbL9WQNgNZaJpNNBkOduNqwh4PoDlc4pqp3exKlLdn8i02Qxf/5A/cRBY51TWNostnV3PLs&#10;+r69B1Yi4YJUHhgdqeLOKoggBa9QchKkK3XTp2Oza9GmyZDh9UWCQIOrhLxs/ppoqxSyOf6s4Kpx&#10;v+BgVlhXKL0VZ5cSJwX56L+srgAVgXsQdn3QxJXx4KaIEJ8QZnlorTCcwZe7SdzYbNjQUW2qZxTF&#10;+WZrBVUNbj2kFaPgaLWqUKAqZKdNOaIyXYfYRgG7475Fp4qpPPYdKGmUtgrlkLLEUyoQfJsUNqIG&#10;4ejxlMpjw/eakhs44PVWI/ZXAEOpsqXMWsThdemsxjLIlZQORU1damZLZeyYkHwMUxkaMzPDmdHH&#10;lrWFaLQBGEU8XItH9egwpXo+CR6mo5KrmxnTmqYx8cEtDBYPHdoSQtr2/CWwCVEAMjVKbHGiYKdV&#10;WmC+Ifce297NMtRrz73XatBjwwcUiYmqQNGyGmkWKo0B3/WqnC3mGQvCXRVNEWbgEDtpAStKFxq5&#10;cqskSYUSPgktdmhaVRl9p17T5PVam8HdFagr1wN47kUIoRiPeuBwn8qkhab7g1fvzN3A7Lkx0J8N&#10;BYqNonjtasQX2qZm7STpIAhwxeNNVVWnZdtIXNxICjZ3HTV1s6RqFts1MZcoFXPywTGJN+uubwiX&#10;ZoqtEi/Q2y+uRorsmtciOxBbXy5fSyA8S0+UUnQtZeAVNzfUXEyryNZy6IwqBl88vO4wscdffWn7&#10;1q0DfcM9vcPH3ngXscHe4W7aJwS397q8nYzXyjhYQGUIoOoKRVyppMATHK81mJo6fXRtwe4ONtRY&#10;AbFLK7GT71549jevb6yEP/25B77ypU+rW6Xp6XGr08VgtASyJoL6JOR7lSxWC9BLCnUJLMl0GMgL&#10;2uZH68M0s6rSugFmKcaMwCMWlNXkoropMG5TSQNrnkonVcqpVCyXsw8NqTkrpTGWkzV1x84iYbu9&#10;uFZt5nZvcVotmULlTjkbz6fKzTpfr5DR+GwamZLFMoKfkR2F9xL/aSVzDdpWLFtRQ2Jrjl26YJTE&#10;KiqPzehqrcLOobHmUxvNhsL6bBX8EkBlajl81RUdi0t8/sLbQbvV3L13ZgNqVYAtPYgdcVndJ958&#10;+/r58z6v2+V07929f2RwaGl98e3z76WKxUBPCMpSTNUwqVdyDTYLSvy5AtuPDqC/qqWl8rSo3Pha&#10;ny3UFxrV8XZRz0o0MiBEDRFXBACiNrkG0mKx2S7QHOFwIZxmUJaD1aqSYVBLF2+dfXN94sXY7C+t&#10;mjv37yE+86T9sceNXQPFmnV9bjV65bz2xDvO6chex/avbP3EX5yNptKS+pMPb1VFLhx7+QUcLZ94&#10;/MjhLT4pv4TNTqza0NoCZm8XTC8aOd1GuqVC8lRGKrBsgvAE2kQxnwPhBscGEM3QCEVjMUQBsSgs&#10;NdocSjlEZyNaAGxaBDQKOtjH2nrwt8R4IdvSktu2jYKIje+9mlJXcvFjx1647yOfpin9sWMv7do+&#10;hkBC9PEGHQ+/B0eCzOHWqQ0UrCltYFyb0fXljp5O9CXY4dQ1pExoKnXVlVvLh7f1o5gmFcGaIpVA&#10;EKsy12oh+w83TzEfXa6r1aG+YQqeM0ZwBvxwsap0bdZhakDgg9+l8mAovBGoRmF8gT8b8AmYt+7u&#10;rFyDZitv6ADBs1zRw4BXx7CuhoeppEEOkoq0sUury/2hPnA5Icn+wdM/6OrqQM2I2ECDkRVMplg4&#10;haruxtXLcCM3NGajzYWzVVKknWrWrKvUSnMz81uHt7ud9u//8z91DYa0PFbgyGJqFzfSg4FeqAFB&#10;72jAJAZZH/b56OrQ3Sm5RAqxiOg5UV6+eMWhJ//+xV8deepTA7bgmfMXt28bNcPo10R3QZhMlpm5&#10;RbvLd+r8tf7+TiAU7Uq7if+EhO4Ihy/iKZFRiBeijrVaS8LCioLepgzBc8ng8KOIR5YQXnRFtoV0&#10;jWQ5MhV+6IkvIvDo9OnT6Kw2ZV3/2j+ULx2Dwc2sxDoGxfPT0163N9DRRWuRk0IDzovPG/PENg5/&#10;BFIpZIHNyGcFMIvBIO4/SFJBagJM2yAwVp62YA/ZrCmbeiBWcWrpyEJFjKXScZh9LSa3RivIqKzV&#10;JPQd8Dc21EgqT2fykbXoQioH24PG6rLqKB08TiBGY+6iwpiwAEeBTOP23kill9ar6QKw7wbUNDZb&#10;y2qUDTBaZBG1ZtRSy5PT1m5/mdawWoqTseNvV+AhwLq7LiaLWZPbAi+3yW42OSylqrJFxCoWCh2p&#10;XmtLEG+RDVFKb8Tg/OHhDjGb0DMwJo6AxMdqtJvMSJ9loT4FeGuTOqpseYG1xR5kE44jtZDaqK1r&#10;sdyFrQwOS1NVzVW1CN9g2xwNebpBj7wczHKwlld+YJKErgZoCvyZUAIH0YYYcK9VWzA2QSGNQlZh&#10;N4IVjJsdewZc/rp6CmoRAPpxN/MGPTY9AssYOZrHXAovKUwd9aZFo0cUfItUTZ45f99jj4Pp9OKL&#10;LwYAKwSGFz9go6LAJmskEzEIOLEzQD+g/OJIFWUASQUxKgVosNnpqcCGRdGI+kFxgPcdb4LOiChO&#10;qg1jt13QMnoXZ+ow2deXV7X4/vAGqKD0eKsQfENgS63TNDQ8ZUhtpJBRAPbWWjTa3d+PibES9IeJ&#10;M5bfBhb59Bg3YACkpbAdRFPOKH+N6S9JKahi5X/HfBVzIg2qWD3DIJ+sJFWQYbU0u/BP33ixr9uP&#10;zSdWpkjNs5iNuEs4A48EGrtaH65kdW4LVsksaJBQ03isGlQnE0sQv+c9Rm3JpvawXmMtfvaDro4u&#10;YFn0Zk/VZMiuhbExzXXyOWYNPvpmsbl4cXzLZ+6lDwcIr4F2uy/evJOuF0Y+f9Dy5FBUTN9eAiFq&#10;QZUWof5eHp83Ol05deN3r7z+zumTHzk0DMfVnj0YtAyY1aAuN7v3HfHt2NrV6Rs/e9LosW2rsMdu&#10;jB/+zJPDR0fFpsagoZ3QpdDCrGxfyLODowM91MWQ/1CplJI0unOTiS5f2VKa1NV8SZXWyMetjXpU&#10;4kq5ElhWAkE3kT0LlZLTiY2/GC+aK4Rfb9FxJojPUHDijFbE9+B2NnBJgAojYw5fjqf0pi2/bbhT&#10;+ub2+ux+os4bO9bEXH9IOzczMS33G6z94vQHVy9d25hbdXUEm3YBAmCmhIkILEocYDKxeMzt761U&#10;aQm50QxHZ0hmRqU+GdG+M9W6GTfa++JmoYIE6ArZTboS42tcrp66OlmZWTEZGJ0TGb5SA3wIdTuR&#10;TEPJhVkhprxoXaDEQguDJwUxFZU2BfLQa1jIvvue0+U9evjeL/3xv6VIZml66av/9auvvfTa/rEx&#10;V6gj0Nf9qx/8ZDjoNjq46uZdJSXnVOoiaQxxtWSb8phq6Rvn35OdYyM+3pC44B97SAJhq5VcTrZ5&#10;I7ahFHjUCjOt0UqnleRrsGmQvIFnEK9KFhIdtOwIHWKhcVbcVhoDreFojCqVO02nqbBwPivzgGom&#10;30znLFoaewHYC3Usi1gQ+Kx0RFbwWwhkC/Hk+vraxuySUCc9HMLJCTj6Gc6E3TxVdxC0B9Svmt6C&#10;TDOH0ZP//aXS76/dXI2N/clnOV3bRKrOvfSSj2UGHnnQ7rVYhro0PrMGq2a8ksp0r9TScYWmvaLr&#10;ujAeW02X7zs6EurjbwLoFQlzgdCqWptXkfheJCjNel31ox/+82f2sPq194YHOxs6a5VBKyEW5CTw&#10;BuDBou/ANxma3034HlKnUPVAOaWIpxQx5CYF4u5f/39/KNHx6EIqagftiK0krRZPaKD/5OXzxUZ1&#10;dPsYOiuIqOHjixm1kVbZoqJCbcaqZddjCT1S7WRdRwHPLymCJ7GZ7IfaBRZ4JTRMIej+i6cLckJ1&#10;A9T6OuzyUBKjAlLsvLh6JYVBo8YKWwlMUjAb6IABtsDmC2saePZBVQdWXDFsaTHRQ0WE6xNLUQnn&#10;NG5RGKe1UIG0xXarooNbHWrAu/9dRSivAZq4KsmJeBqzCZTs0Mx989vf4S1WTyCQKeQggqqWRUTh&#10;YpCH0C65IjWdFkJsUGIjXyhYgr5Kq85gdRBJ2aDyMAs1BhawRjEHF2TbHRzMSLg1QFyEABsOY1zA&#10;WFQIZXeL8puIDqeqM9AIdpZcPtnj1/h8MqPlXexKePr0jdiuDs/oqMXAJYylsLS8Ynb4gVYRWnRO&#10;TLctWm0R4c46sRwG/W6gu7cmql793QlVndoy1KPXl+AMpsAGRMmL+5xDRU9kwlGiIOlrwPSUVjNx&#10;2Ki9jNlqAtVGbTQKELWWaxIkT/iBPrUFHIXA4e5DrLYVKcANeSW2qDJVW0KhSdZWZornXo83q95l&#10;RE0Q5R2j7c6A8djrYVhhuweOovrXqIo8i7RYGGkEq1F159YJ9EQaJBZDk64zlqJZt9Xk6zCr2v5X&#10;31qdyUodoyaGF2/fGu8ZDppshJMRmJwqoK2+qe4p6PiDfka3clPciCZSiArxErQJwmggDfO6mh02&#10;EV47PXvn+PE37rvvIX9n38jYnm/+4McGKHC6PRoDVMx2FZJ4eMpjMXs41kob5pELHOhok5hGYSJF&#10;mxvwrdAmvf2XP/jNX//5t9Zm1z7z5NGHj+w4unPIoJIWb1+u6dlgqAdhyOjiBaMpshHlwK61WQGR&#10;xGmA5AYzpbE4fA2o9WldZm0Csjlc+ohiRmVj0mI1POPp313QyGaftVouBM32malZ/9AWjd1n8fWX&#10;0qqQd+Rqs//stcsjw9w92wQTF/VC1sXYaRTAUJ8pipMmsj5p3sJb7FhxVcRaPBZfXVnGqM0hYLlR&#10;Q3EvYmaEE7XdxF0pihANrVkdaE5bWDaWUPwg1o/RLC2vO00sS9TLapziNpIVnFQjPjfncnRzluDV&#10;O+tuR7fH7l1fSW7fMnpg/87vfvvrF86+f2Dfbr/bsXv3nrH9u+LxxG9/9RuLCZkXApYpIF0Cf6JT&#10;QTNNiigwNFqj1BhirbWlhK6q2brrYBWIRQqeVaOONlTKc4X0cnSpVEporCZ7IGiDshK8SrXWQejd&#10;SI3KRia+97Uv37r2nXsPLzx8NPHgYWn7WCkYKAHN06iHPnif+Q//PT2zHhACe/Z+6Csj9//HunPk&#10;Z+8umYPqgzukuXe/O/ncbz/2J3/WOxjqsPHJyNz6+jLvcLOuEMl5QDaEY5jRoMRHRIUKklUA7FfX&#10;V1EKO91Os91qtJoZHtJfRSWDI76QzSMBGZ+1iD1Row7NLlGGXpTLkUhtBV2tkmtI/9ffff3+R+8V&#10;BLwbWArgCJHm5yY+uHDmySe+QOvJb/zD1/74i39oZYHEAAOQhSWc0ZhwtcA6DMgUqmo1ALIAiTkc&#10;WKejABORbqMlommxpYWaG8QiyKkULCsqcGzcMfvBGAkYUCkPAcNkaOtuXEWoelCL4QCjwXTH2BNx&#10;bRhka/UKUxtfI+45ohVeXWV0xmKxHp8r3e2sOoctIB3pa/kzr70euTVeXloFo9yGEDLoFcmGwW70&#10;9QcB4tA1zGbWODc+PXNrfHi0r64Hwq6GdU+vd6idVrGUsJ7NzSykZ5bysgbBJjRcgA2tZHFzL77y&#10;4ujollBHcLC//6W3jvWMDOAL4fUUbkOXgKwGM1iPaoSjbs7HlZm/jkSWK+Zft29cJ/6mdYTOFNKR&#10;pfOF1fs+/okg5Z1YmNyyZQjFobK404NmS2DKfvKD83CFdnZ0GJAtIleaUgUrsHxkA92Sxe4hKBj7&#10;lbWuEkhTx/ekXE7mAUBTG3nF2Y0IMdwMiI0qiws3ZuZvLz/y5BcymQzemR07dihf0WYI87/mD0zs&#10;MMNG6iiZTSRy6VRvfz+jh8APenr0P8D0YfoCOjrEVpA8KuE5m7p1BdwGEQ2W+wAaUCSnx25AxwGm&#10;S6j0QHEq+HYlTRiFuaxWp2rVFIy/dmtAozJCgQN7DpzH4CA2NLlIciaSnJPqBb1Ba7JyFJ4xoAtw&#10;17XVcFwkEoiLEMlUCfUcOpYqrFtBl6bbW3MKksDUkYmErkOxxDaXI2uxcBiBZfZOXwFCXeiMc1IL&#10;IyIDmtMWcnCgEWfaYHq5PEYLp9KB4IlISR41ULXJouEoVLPReKVU5i0mzmkF4VQRLyuuCiBhYJLQ&#10;wGuE+xdRNFp0HDBWQDleKMsllFXQHWkxXIVNFM8v2Tbr1bZWDbsRmNYqbaKqUrwAikULv60mFs2K&#10;y0UxSKMQwLOuZH4rtgFFVsO3lxvllZa4no9NVDJzPIl0tSUtBGDieik1Q9STpUweViRJRPpFAbh+&#10;2OGQ9QVgAZK/0SzVZUwRUUeAdq9iOf3tyxdy8ejA2C6PO3D2jdfNFo3BydWAGFOSJ5CqgzAcjA1A&#10;jIeeVp9JJdFDg60uQOePRqoBTiLkdkjFgTBXmdxiNoKcbwgsORFRMkhdaX3nb//JZ/fYfJ65dJT2&#10;OaFab0DSDT23BVJwZnlmKbEOkEE5ncph4ju3sNDd14fuyACCfV0NnUMtV7LoOeDtmLbWgG9wpc5C&#10;fbIZD4wjIxpPXL1y3R/wK9WdGhJrFjWX0WLG7C22tmHiLYN9yCzpxqLj/PmLmDWBJG63WjFxBsCz&#10;bMJ3u6kvyWZo5zFaRGp0u8HrWZtgwUQwBSMZbh1RxINh5AzJ986C3baKI0hjdNh861RhKXq1a3UV&#10;wkRH0zawa6y1ha+3k4KByg92qIc7CV11+0MDeSfz0luvPvvcS5/65FNSMn/z/csv//6VbvxkM93T&#10;23H/gX1adVGlxtyRUenKC5nFptXSIi0WQmdv1m6duQG46UClNF0myEEf30tjqXbtvekmZgAmDePC&#10;vrMxfeuSGxN+IqYxas9OJExaZoeZsOJgxEOkz1WA39NtVZugj6PL0XQ1lrHrjcogHRc2i+bCTtUB&#10;QahkMHArgXzOKNJ2BKEr+wCMUKroGmCsx8zb6nNhsh6+NR9JaiZp77QiT6kGE0Wvlud7bL/62TeD&#10;pGHXrgM9wcG33zuB+tHncTWjyEMEiJBH6J4+JQ8mBdV8LWdiEqyqGwuUNyP1qYzVatlYjlSWJZ1L&#10;ahCLrkZZaIgryYUsV9eaDbXVZHMy1omYKYO1gkQpCYb5CqYVGP9DHqDM0yD/Ar6F1F+5cu3ynWls&#10;Bh544KGvfOVPEAnodnuQnv3aSy+/8vLLf/gHXxgdHvnd71/YdXiH02OfvDLjc1qBG6Y5p15tZnTl&#10;qfmrlCHkIRGLSExdeDfgdcba3oBR1d44b/BsrTRIQzu9UUBQMOy2wP0r6Sx4CfFEYdaAnPdEKlbC&#10;RdmsA4iPEBwogRVXDup25UpT/hYvLP4CyxXF84p/VQS4BH4LqpjKlEsVTKnBYcpK5Tff/cDeH0Cp&#10;Rqv1GLcIgtEc9IoGTaqUgcDFV2t3FuVBknCxiFGowG2L3gnCODjo1HfS5dNrkqRPNXWBfR2jwwPr&#10;i3PwZIaGezRWJt+sllEc12S6ZcA4p64tp1Sh5dboq7fFbFl6ZKezR7Nqqy/5XEy03HhnavFcIXx9&#10;aenG8vp4LDW1ePXhPUKvNqzPrDt7d9cpvwQxoZyEMLqtlhDOil0PBL2YkOD3qYAe8HvE2khZUG3K&#10;Af+ffqCPgQuKbxscemd0LeX2BjmH9bevPu/r8Hd3dbel5soLp6d/ftwcqQ5VuY4W3yrXgdVDtt3a&#10;RgTMG5VBV0AujJKTqKDVFO0e9mI4Kje3TXebHD2BJTfy9XSFTBboWEW006iXchm4sprK1lguguun&#10;THIh29n8SHAdbooFjTwPnY+i5lAyGBUauxJoBf2wwntvSIj1zSZA61fWVkD2KtEhSsCjgo1Wk7/4&#10;6S9eePbl8Hzi9PunsJ92O2yvvnpibMcostQ4jofakKdZ5IEAcJqMJsxGM0z3VEMFwDQ2GArgBPsO&#10;CE2yZbFY4b1uEekH1Xw+L9NGX66OmAqhJuWh+tfU0VxxDZCitGyNLONrlTVaSaUVWyROYmjSsXUE&#10;+ROiNRdPb/E5e5EdqkU6LTwtOJ3MsbIaSlq+lq9mJx2mOkF4VE2xXMqiHoQgcefobsQJv/nqa+n4&#10;BhKAjAwn5oAMwqQUI1oUdFhB8URVAWfrMWSwCrTVhOYVvmo1lrHIB2UYFButsqRBbmm5am7rnGhH&#10;8P2jSnnQ/ViNYHY1shJZqpg1hD8w0Lnt8Pza3OpchGrY0Uj2DdPD2/XPPT/rsHWbjEgRz9ckpCP4&#10;sfoDlK5eDANNTGAdh6MNp3exQGL0zbZeTowlitH/cD+xMpHUhJ5cKce20PHtNOaPjYZBNALikl9V&#10;1wpTsUZc223v3OazWYHDRM3S4vlMraTTV9W47I1kx1AXydEvvvqGx9vt83QeOXT03KlTbakUcjpx&#10;vaN2BSFHBNUNVZ6OKjUb8VzBKtiZqprO195956zV6jaw5pnp5eGR7r/4T185fGgvAdfX/J1UYh0F&#10;pqV3K5ptPKLgLKK5Qw3MAfipaiOsFsCXjXAUzAiMPjmimU1FMDCw+LqQFg3GC/THK4urXQNjebRH&#10;BmhgYWiXp29OeLBGs/vwQ6XlS5l6dC1zTcMeGOsc9re5xooAXlgLI1dbW+tQZp06EZlYDcIOzRho&#10;EVCfIDLeZBTs+PjKpVwiqrwsmLiASwMBFkYJ4HkzMOloUtmMwSjghVEj+gnHlFR1YVKRiao4e560&#10;yhoKdZ7N5FoDVt5h91gsGuvWa5cmtJj70qZyqdjfF9q9ayvAkW+/eWx5YYbW00Fn157RHffv2r8y&#10;Pn353VOFtYQFuk89fEuU0EaanUFf1/i1Bmktno5nAlu2oUTIYgtKM1KumJldwuRDYCHZ3Op19TAs&#10;knWywEg0mgaUXYXayltnvhlb/8cvfkH+0lecPaESbOaZnPbqePXZE+KxK8Jbk0MN5xc/+wc/3Xn0&#10;z/X+A3NS5Xp44+qdlYPb/AZp8twL3yyuzn7i8ccMQlOqlVfzYkptYty9RhN0d2W6mUVpWMZoX21m&#10;q9UYuCGJJKohUOZtDifaUZAzANkDkwQNGAHExCbiTcoXURNhroMxCBSsGhj1DVoRLzkmL7yUEmun&#10;z94aGusNeGxUG4HH0HNlJmdnDGbj2JYjc1Pz8zOzH/vIRzFaVobcSOVRkl2xp1JCYhWJtZLHVC5k&#10;k4LdjcweRfKHyZFGG4nnkXQTtODfursOBJQBVxCcqfiXVcVcMpuIhnr72owNiA0sQpREJSVhryEB&#10;1YY4E9jdlF0AFMv1JthtjcbSO+rMcr0UrueLys7qlVdeqSeIjdnK0nzj0CHPwM4tnt4gJrDx+ZXs&#10;0qoFAhVaW1QV5mYW3nj5/Z1DY0d2HFqbWoglE84+D4YlGMOpJAJJjrzR3dG3ZWBoFGpDYJAW15YW&#10;48uZWtbsMHNG/be++4/333uv2+6+PTVx9cb1UGcQSptKLofjWklDxgamUGZoSon2aCtoUsgWcBo/&#10;88xviL9q7lbVSyq2Idw75N866uW8t2euDvX34ahW2I0kU6k1FlbWlE0PcrXFSjGdaRVTqHIyUHYQ&#10;OpPdrTWYYdzCnYCPEt/leg2MsdzyWoR3eVQ0qLz4/iMqugVVL7KmVqfX9Dph34FH5+bmYrHY8PAw&#10;1ID/2s5qUyaPGh8ZsusoxAKhEKaU0JyiPAdpA1NAFA6KLKSFxR0+egjPWyBmY0K56efWoUpXIjA1&#10;LE4I9ImYIcJLuelQvevdwqOH705hdWXeZvFBNStDMNeiQCVrqGptXWlm8WpdnXW4rTTPEMr1sbmu&#10;3DRixuJJfGfNFotJMJG0jrGZmiysiaTWoFe6HbWa1+oBNSqtx8K3ZzfWlq0Bt7/Db+F4iBPbesS6&#10;qsvZYoPTtzGRBti/iKQsfQGTaUoBq2DLkUmlcZ4iQH11fT1fKNFlGWsdFNc4CyuAkGhA8wA9rYb3&#10;CZsdDrjaGoCxTRb/UYLMxZMYXaADUFWq1XwRIc68ljSwReis2zA0Ytqu0SGOjEJMH2ZG+FbVBbhh&#10;2jrF0b6ZY4YCDb9bdJhK/oAy61Ums8hduInkSV6An8RsAtELBD1VjdK3sSPFVgnNksDjoLNi94oP&#10;GuKWleVlXCWgZ8BjoDwVmzi1RhUqTE0uueH123/x3LMPPvpUT6Dr2tVzYgmpg0aZs2BFScMgXynh&#10;S8GGFEpffKCQhwPwYoMooFjJp/ICtGNI1ME/kADcQ8onbDzZdTjhl1ZTyVQ6lTHo2ffeOTO2ay9B&#10;UxlFR+GC6g+j81Q87bI7pbz0T1//zukTt+HYfvmVU2aLgE6JQ0YVIO7I8CxVIeOsJHKVRL6aLkJ7&#10;Cfk+WtxWscq2lW8z3pQzp86deOPizt3bDQZMqME0xZBUeYkwJXeZbViQFsBCL1TxnTx27BjCgTho&#10;ZRwuoAQwDpy31btZq3p8BQ+hZEcsUAvfeozaiyzJWix0qppKnOkw+SqEWzK6YfJaHj/b7xTw5Cw2&#10;Kg0b1Y35iUmfmE9L46lcsxxxSlaq6W/S2HKfOXvm5GvPHXh4l1Yw93YFt+8a1QLvROm7u/sCvb0N&#10;IysSdWgeOhrarAiWlQWWvwKRXy/GeUcX7OLovGlRGemIMSmA+YNgmJDj9l29Tt514rn3jr1wbN9T&#10;DzXKCy5DwmXLG8p2pzAxEbZdjVj3jll0FdVElM0TuaBRW8lSbUcwlwKlWQUfOZoQKZ3X5aoeDefW&#10;w8mir0OQaUZwLgS6mkh0A2eCgWPR6uOpqcsSwmKLmaSO1VbJhp1y9zhHMzrbcxsbZzfWDgeDj5Fc&#10;j41//uxzjqD1b/79X7o9wV5/b//o6N9+/+sH8HHky6ht1FZTsdGgbqWon45n35jR9PiSLsZbINM/&#10;vuiBue/JHavtonwrZnKrRTP21ajrkqJFV9jhEnd7Ko2iZincbbdKDl2kmccSUgEBQg2D9wQ8EbGM&#10;unhlbf3nP/210+H/s7/8y3sOH3G5HUDnY6Dw+msvf/c73yoUMx//1MdtTosn4Lpyc6IiJUeGQ9o2&#10;ky3k9WAXAwYItY1Ri+XaykpWyi8vLGT1GnnkwP5wxWQBeSdxw+TdWidY+L9r0AZGF41mvlQpoN7G&#10;6g3DDgpcPJpyuuwQyITDK8lUQszkGqgs8WY1VHpFOt+ArxRIM2xaKezY8mW8IxCvIg4J6m3KZtSZ&#10;DPlKJZNIRpdWr75/anvvzh5Pr1iUoXRvsvoSBlYC4/G6Q16vATC9VGo5LzU9DtFnbzF8YmkVWVVG&#10;xthl8Yffumqs6aZPX035NSODW3q2br02cfPUxQ+2792B1HOMO+RKvSkimMpxReImVivvn7rCa+R7&#10;tnqDAA22Y3Vpg9PV+pzsFrdui0N+yNG+11bZacr0cvny2nRqIT0y8Ajt2Ck1GUTP5MuJVruGQgLS&#10;dziFUJOj6EIsAq45oAfQ8yhKu7vrqv+nH7hHoI0TCDPd5i9fuGH3+oxO8/Ti9K5to3YdC/0T8/ac&#10;6s1JLtm8+uy70mQUUF3aYm56TG0Xv7SxyBFtKDgwfFS6Ii3mTZD/KJLDu/WGsrZSghnEek3C8Cif&#10;B/C8sLi0gsEBBNU4RSFMxu4a81rcgytLS+jQOfijQRWAiJNSdlaoKTcBSUraG44FhUOI9rEspeOp&#10;cq5EApKl56CmymfBycmhuYcQGfteuBlef/V1I2/8L//lLwFRPXvqzMEj+y9fu9TT3R3w+WC7QKyu&#10;DuZGmo+sb2DejHX6RrGirgDzhaRwBATyCoFDglsDNjxEjIHbiHJShrLc7OysQamDDrpUMgG4B8o0&#10;HisFVwXUukBXCbYsm8qio1p1wypTqVmbOgqojzom+QaKhxAAvwudwqlXUcCVJJJzTrz3WJtJAMSR&#10;tMBjZQeVvlhCnh/kBKTFRG4f63nphTeMrGMAgelIlSlXeDUACyRQTJgTgnhJGA34tuMohqUKKMhy&#10;Ucl0wBYCY2MTArvwTdbpRLzMpWIhV1pbX62p0wjbFngTrbbwhAfsjFQqjXDS4KCnq5c8/f6lXDi4&#10;vlIODUmBHonWmU69Ob1tSz9yUAnSqpiqSQkZIEKLTa3VaKuvoJWbqjRTy4GQpDXYlhl7PHVph9fQ&#10;2/WZd8+gAVt5sMfoMxiQHZhXZxiS3VO4zVVzmq79Ud/e5+4gmzoV8ukT02edLGGkTWqtCTJ4NUoS&#10;vaZ7oC/Q2fvNr/9zp7d/uLt7tKv7f/zFnwy40YAw1XoV5Hn0eGhTCohTbLQMZitSAMrL4dStmS/9&#10;1T937eoz+txDe8d2HjmYquay9QKYtpzLYvQ7Ba+7quFR/ABghjJnaXnVaLdhSQpfGgSi0Wgcb8n3&#10;f/jG0EBXp41BLIrO2d02BXL5klXbFJNxZ3BLumXVuhgUvfAdzF2d6O3qFawucCCLYh3m2AtnLnR2&#10;dnp22Tt5pDQVLICBtY0VCcIVXbUl4iBR1GsIWdXgU8P7go1LG1WVsirXEnaLlWi308kErkvW5FJg&#10;Y9gckBjLNwwGQyqVUBSxm3EEENvoMI+rp3OpRI3vkHQCAyR3q5WT2A7/ltiFU4ASU9aRbq/j5pXp&#10;ifE7+JL6B7oEi7mrp3tgYAC22Gd+/fvoUtTFmbu7evfu2vfgviMAWb71wrFiLKsWm/lIrhzPNXLF&#10;1MJqeHXd2dNnGhyOY6sK8yKUKsWiUBFD/hFSHyTUJgURS4gqAO5aGpPZth658dvn/nNHz/RnP94K&#10;dbezcf2Vi/zf/UPq1CUj4/mz7v3foLv/0LH7Yxt6/vb1jUs31zdqeoO7G8ql/X3aK6/+7cbl1+/f&#10;se/xxz7fNnbquCYkTiRvZXmHnjGIkgJtpYGpxLqfwAq1uXj7OuRE/q4gek60TPiB2E0EbSujcJSw&#10;EAkiLQRONI1GTBWUfRGtU9SAKJRLFcjaK6zKqDW3mZzJ2t3U+XbvGzSTFFQKbbm4vHhHozNsJFPb&#10;t+yPb0BTeuJDH/oQAZGchkYLpORBKDOczZxApaSu1euZRDyGalnprHBSYZet0kajaSyR7ZxC96Lw&#10;UWPmD6VbWwnCgPgok0iA1QLmARgsSoqY8gUrKRNIs0DNWidEiG8RNIYNP5xjyGiul8Uj2z4yODTo&#10;9fmvXruJzuqDD05/7rOfGR4Z3rJlRM9shBFIYLfq3Z7OQBCxNnNnL2sbYqfbDjbW3Nzq6uTctp6d&#10;gWDPq6+/tGXvlmKjgI9SVdXaKCfGX9DxgUxooLB+ZEHFAsTizLWrDo/LYkc9Ujv51jtH99y/ZWTr&#10;m8fe0Gspu8XcbsvT0xNunxs7QZfZkk6ndHoWj6cysdTiFK1duXKR+FNiV0JfqfRocyHaPdDrtgcu&#10;XTjR0dkBjgJYgMqGWYnu1Qz2dgd9ToO2xVNqgIPwmApWq9HtgQNeDcIwplNYTSnGbSWCo1leWysW&#10;BLcPRiZFU4ltghrpi61GSjp/5ordHxoZ3JtKpTCbGxwcxJ//tT4rpf/BsLFRn5+Z6e7pwUWGI1RD&#10;6ltIJsHAElMdyM6VnAJ0ykpyvSJ3V6p6JZ4MBS46K6gi8ZHhr6GgVkJiMIICaE7Gzgg1CKqlViET&#10;l6WGx9UJjiXEPsrOE7MAnbQSmSpXk2YH12zj8cH9qERw4VeG6SKZTKB55WAJQtsAuSKNVCQtYBL6&#10;kkglSrpwWhfN1lYi5fUobr+BntBw/4DOLojqFjxTCioFk+Z8CWVBy2JQ0VipNsFmwv4lkk9zLjjD&#10;1VfvzLxz8WxguFdvN3Mehy0UsAo8sOwacJygQsRiEMJbldoA5ibQyyJqw1wGCfYl+JDTuHxJPcUK&#10;RhxSglHgeA5KdNzHsjwOHyGM8miB9ZSCXmu3S/jilRGCCqAfXUuX3Xwf8N3ETBSfLb7ZyvOP4ZkM&#10;m2QxlazpnJ1bWnp7pY3wQUNFDc23u6aFTNai5b2ymkNbXWvgd6es1ymGAegew+RcPg/mA54WfNmw&#10;r4ABqtCN42HWya9kM5SK7+3sxuqoWV2vAbLd0Yu9BT4qkIMhuNFBAA1YMKrAZBzRf8jEhhsbdQwg&#10;bDD11yqlbDKRz2YK+QLKTpfLZ+720x12IFwhurs5NRXo7XE6PBtTS7W1NN/Qwt6D+xj5fxbO8s6b&#10;7wUDwT/707/A13bq9JmeUM/O7TuRV5dCtibL49sQDHRyLG8SzMgNC69FILlBZ4ZRH+BycNdevXiF&#10;pamH7nsQPjqM55RsUJjdMcVALYzUkFz51796pVSuBTu6OoM+M8I+6lWGF7R6DqgkfR3eSpJyKAO2&#10;UjhusZiRfVZDpq+aYhoaLUrg7NyGWLfwnVUVWe7iqXKGujNdRYSZzeCFjRIRXYDpOLz2wVBKW43K&#10;+ddeeUNVKtgCVvvO0NgnHi9hI1JXyiLeKmRBlsWHWmuVcR/ChsvpTZJsy6N1KtFma5Np54pRlgS5&#10;2Y3pko6DCiOFaJ+b700O+wMGtn4jvdZ15EGuqR0NdUTN5rqlo4916AsRNZnzGXuLJeuFO7U2GYBG&#10;ejq3uKbqX1ywUuWImccrYoKtNokEAng5SEwTWey11OV6OY3vSl2EAhvMY2wcNBqjyQTpejqVwoQL&#10;1aIROWNSOZ2I2ZzdZzasv5wrxLTyblvhY7b6Yx6zRw8XgJjXt7/78p29u5/c3e86cfostpwum32j&#10;nFDJ5S6aFYsFNQi5BNmcSrEXU4aNlq2zQ3KDKa8jLkalUpm4NyjZdfXzCzqn0zm606X1NBmrJuCm&#10;S82B2Zz2ykSeFZO7hUV7KQ+koY612LFRlvPYtdQKCCQ8f/5CMpH98h//+8//wR/xrH5x6s750yfe&#10;evPVM2fehd/i03/w8f337OMdBggoZaru6+i5cObE4T27sdJ88/QZv68DoCrgYcoqLSNgW5Yrqyse&#10;z8DQtuGVYjVeBPiXzUZu2O19KtIMZwxU4+G1cZOZQ1IrTgsUINh54MTTkhS+i812DdJd4GiMcB5A&#10;lqrMfgGqR9JWoZov1XGnVhU9H48RJrwBON1MCjJXJjXI5jMaTV3ejpDLP9AR2sK5sF3ROowah7Gu&#10;0/G00YZ8Gq1JJrm8YC7YPNfZ4IWpjblSc7xQwILWw3M2HkOGJginyckJp7p98caCmXd6e0K9+3bN&#10;RJenpm51OJ0NeAAIXUbVOjm9cGqNsekaH9lCP94ru3RRBIIVm0xZ1sWXJqrzp6nl89ztacPMbXn6&#10;Wn39tqqYNOjtW7Z9zOQ/WGswSByGlg63gDLXblSAlUkn4kajBSc11lWbzjEc/bh3Nnl5/y8/NlFO&#10;UKIIdIu7culmMBQyO0yXzp4a6+rxUxZtvt2+GsvESp2f/rDR66uv5+bevoRKVL81UKTkHrXOeWGG&#10;ddhkI4vzEWMjDO1gvtu0Vf3vKGIlUVgxGENGXqhAJ4zhPeHyBhweP2xxhI7GZQPFhtVi8biAstfk&#10;stl8LndXW6iHiEaLgkNZ2SojYOyvMKMEnaqIxQzrc3axlBWNhcA6ETEBm0oFI/9sDqsV8LEunL2E&#10;kfWu7btuXrkF+FtosPPS+Su9PSFs1r73re/M3Zk6c/IcRsc//MEvjWahu3/wreNnIsvrtXLt5WNv&#10;3BofNwtmSNJffP6Va7fGaTP8D4br7169eP5GIpHuDHjxOGViqekbcxO3ZjyQ8moaDN0SZRatYKNa&#10;qJWSpVysDsJSXUSCYo1mKhSZQkwHYMEUw7Zoq9SkGhk9kaSkGMTLFYNZokPL6w2gqHFB6HQ0oucx&#10;j5PkDIK3683q4MDQr375ltvv797VDfiTFMPxhp6ThtkYbgoljAtqoXReiqWh0EeySAvGnQoYPFoU&#10;mlBpI28DJivCKrAel9HpAJGqlcg2U2XEO0oaWmaNiHsn2lItPoGF0M69D5w6EWZ519zK7H33m21c&#10;8+L7G+hgXN6hEt4rFN0qZNtVLWouimW2K5Cjqm2igFyKZqmu5dxBTIXqlqsZQW1t9Jmv3TNARnLk&#10;hSUs0ztsSjR8jGP9gGe1szNWbaJnqKdm67i8nBsa3lXdiNhaDQdBlesAS9FtWUasK8eaO7097711&#10;6sF772tW82dPvPjU40ci2Q1gAOsIugd9LCNWYgUoLOCKmJqd+K9/9rWHjow9+Jdf6B7pZcy4iyvF&#10;VlkmGtlqCeRjJL6JbR12rlj6oA4CDgjLpJX1dYfPp1iFla22Dh27wBrP3Vzfs3sPZM5pqenqHa0R&#10;tMvhQoEwfmeJtnVpWNdGI0XW1PJ6hqqqpmfmv/2jny+txi6efi+zsTq6tX9kR69Ju8o0RIEwyYjY&#10;BCYL7AKNRGG0U5JPn7rm822FJV9G+oIyhcV0VZl5oJBCxiZFG6DQjsbSwK0Y9LSSMLBZv4MChcCU&#10;xEYUK2l435Vo7AaqtRrWS4uRpBk7rUqa1rIk7TVR1sLMDPYVJGe1MKzVyM/OL6YKeQhFCzU5nis1&#10;QSEghb0H7pmdm3vrnXcWZoFAtNo93l2Hjzxw/0NQ0S4srkIUA6BgsMOHDqZjcJB0uDB5BkOdwo4N&#10;TUQ6rqrmSN6G9Syi5uDyBxtGjVJP056afOfdt7/16EO6h48IbanjzZfIk6d8VfUTj33+7w9/+q9a&#10;5lBSopfDjVwu6neoDg7479nn7+tuaGuLydmr7/721yM+55G9WwJ9wRqLtEJfgdIj/49ui0wrQ7ZK&#10;jB5EUi6HPHY1XYoviSu3TJ6gwWbG0YMJx+amSIOQqE1PJgw/qGmxSQf9BhL1Ri1XRpNFGLF1aNDA&#10;xWTzsFdJ2NzWMSzKaUnfzKy0ZSBANmRzC1CSZiyyaHWE3nzr5OGD91jt5udefO4jT30U/otNturd&#10;w3Rz2L7ZYYGe3WrBiV+yIBgTDk3U+igw2vVSGXnK8B2rMSsF665ZK2Ujq5H19Xg0ig09GiQsLFU6&#10;iEBxVyv/T7G6wRqiKldbqXo9C342AJIkHEkAYWJwkM+9c+H3C7HJK9NXsMVDZ/X6a8dizclycap8&#10;7UW2w1cxm7MUW1YrbCaL0dLl9SfBT1ue4Vjd2NiWE2+cDPj7bCb7uUvnxWpmuK+rLhcpgkHgF0oc&#10;1LOKd0iFdbrCUG+qtYzBfuXG7b5Qh2DXXblwqVKojgxseeTeR86ePIUW1x/yooWcnBmH0YmsyeCd&#10;QEuwqb1T+K4rK8vZXJr4DL/L9fHtHX+47731y907x9wu94nXj/UPDLA46nSI4gZqUAVuCj4ovbpO&#10;UxqWI0kDjw8ObhMF7opiHt3FZqO8eaNgAyGl1260bVbKaCfRurQxoIQsu20A/CVdu3Tl9tiBo93+&#10;4RMnTjgcjmAQH4bycf1rpID4+ThXpFQ8TtN6AQEOeKQQnahQSGHWRfuJcdbmWgs3khLdqIQo4p8r&#10;sHk0pyjflH4P/wyPofK3eAoBblI8xIBbIK9M25Lkcj6e9blD+NQhJgTJB500IIHJfCQcW8JyBrwV&#10;WdHD4+VHTnkJqN9KpeR2OyG7hqMHAXQ1UBAjidTi8sbCQi6T1sDOZeEpK2sPeR3dPoNNaFAqp96U&#10;xFRBr+G0JAbMwG/ocd/yvCRAUI4c7Bbk1yAugOuNUwb3LnRNNrO1p7PbLCABEoJGKsu1sKrCb18P&#10;PRlyZ/NiI1nIROBajEkYA5o4ndlC8CxwDjrkvRvR88CD1CrDP40iHigAFK0NuDUQeFKsydLmfBdd&#10;tKDWGNsapq7CiV3SEaIyR0DfjDe4reDSsVxqIa6vkIB3VdWq+jw7GhIMdqA3CVoY3ZUYHYQrUpDI&#10;axCsBfqmsoqD4Up5XvHskSQoZUAsA/fA43WMRsIIe4TBLb24Cmq+1sMJHR3L48t7t+6Zjy1p6uFa&#10;Od/0hvD7x6oRAdjAbGHChSzteCKJ1loJiULSDiobDo2samV9EcBKi81sssBw5qA5I6KR8b+D0Kct&#10;yHKqdP7Sza379sEg871//HUxFjl/+VrTyHZ0Bmv5MgLWT7x3hmWNQ4Nb5+YW4G0wCsZEJPrC71+4&#10;cutWNJPcumvX+WtXj598f8+hg9fvjP/8mWePPHg/BGbf/dHT77x+UiogXpLIJFLh1fDrrx5zWOwB&#10;v39hbuH4G8cvn7+IUx+Rre8ev4Rnra+33+9zChzWmFUl29NgrjYJD7hyqkacairx9BQdnVuiCMpm&#10;sYol5CqBXkl5bL3FWjUWHofbHOeP3uQqa8nFxena4rwqFgs4XbWitclSK7ocLegtVeq5t9/NyLlR&#10;u5EykUtKsLwV8cYIrytDVdPA2rTaXM8QBdkYdEsscOZiLZmqG/GiM0yj2sglOULQEPYG+BuGIoBc&#10;pVwrGgPjQeNQN5YqonXHXiejAixHHtx3frG1he201PX5pvG9Bct7Kyp4HJ8ICp1WNrhr/+0pUVs3&#10;FFrZ6YRksh9yGGtKmDWlgIIQT6azGGm3De+wXJERsqHOS3osFg0KMVzBoZIEECD4zRIokqtStVJQ&#10;Wz2XM4SH5ml18+yta0gJ6qQJl7rGWDiJs7z47GtffPIBk0Xzwx/9sD+IHsF3dfoq0Sr38kZgeFp2&#10;W1GtM9s8Fs4dvbmKXtc+5Ma8lFoR5aUN344AZ6Ol9+60bRyoq7GFjUK6aCnrmi9eFy5GKw1t+cGd&#10;jYPbgMZzCi6o2OttOVdOYbpWqRVv3rrJC6a//qu/6w2NwL/4zb/5q9uXzoT87p1jw6GQr2+wy9Fh&#10;a+jhgCvKgMAbIMKCUHvFbzYG+zqePX5yqHcn28qDk1aFYEbjsLGY9jPvvXXuF889F1fTBuOgy0iW&#10;0jOs1qpj7TUYGxH8i416eBX4f96IoSkYHyzikmABxUEHHh6S1Co0ZK4avOAaRGdg0sMxINjSJt4A&#10;2TDmcmaj4LGbLKZCuYAwBuBSeJ0e2wcM5JxeD0Ysrp5Owa/DbChXSGMVDHuVjXZoNZbVpHxpLjGR&#10;kqNqzh9QPag1dFSlLaP9Vhtp1yHYIDUdm1yqbIzsHr1158ZwNHTp/PUCT/n2bvP1dfz66e+v3brR&#10;4fVmieYqo3pv5tZ99lCvQ20zleryKuIfzOr6zAfvZxbmsZJ1dnQKAb+j0010b6n2jtT6+wx9vaZA&#10;B1J8DHqHErADzJVaQjkFCQauQ4AcsJYAjBFUG0X0uLk3gqYO7kis1v/ffmCuoxBVaxR8rCsL4dFt&#10;EErVf/2zH+/q7PVoTOe//evkqdn0cnp1diU6F2kmSziWmZ3d8k5fgq24eNKv065IZcJhAQZDqSfA&#10;TIfET0GoK15TRSaDa6iJuYgulUM8W8Pm6mB4M6TibQIWJ5wW8HTgkMSQD+YpBWdnhuLHYoZOHoQU&#10;COU2461gKYLScFPa2caWHjlvNYclQGDgoDVZOPQ5TKo8YwCa12jEUYufA7vfByfPzs9Gz50+X0in&#10;H33wEavPcvH8+bHR0TMnzyfD4Y9/+KNXL16GfhUnaTSZ2L5z12uvvg1d3wsvvDQyvPWJJ54A9PeH&#10;3/sR6p6PfOrjerytnJCcLw319b/z5qsCmhSe/fVPn2MZp5GzIzioXUtFl29parWWXARXUGs065ye&#10;HMVkNERehSDICgnQYDMDqJ2kresbEtuWZFqD2DWyYUJclgRFgJ5o5VOEEn2BfljJ/S1XM4iVxKqs&#10;VKwGg/3gnL3+xjtDfe6hoWFAVxPFXDwLCigWyaKYzuXSGRXuHqcdBwfMVAS4moWcIoJStThozYCI&#10;BgsYRWG9xWjhHbJjYgiKVR0DxFadp82ams6AiMhWTGqoGd6DWf47b71rs8FVWhvpawJA9fLvUv1b&#10;jmgs0Ku0oPRp11MCyNkr6wYPOisa9Y8AFjLAaibSUJTdRpZ14YPD1RR/+8bZa2G+VBo0t8VOV7xO&#10;IXzFhogUhAPqojd6DJDBqHMF/UJUY3OFavlEPTEZMA/WMyJMJzQkJzT305/8+qmnPu2w2RYWb96c&#10;fH94rMPU46PMgMTpVMVm+vZql8H1ix/+9NW3z//hn3w22Gfr3zbg7vBp2yhrcZlIcqWIoDz8nZJ9&#10;ibV9mVA3GPjeqxUROy5Y/NbCYc5uESEKrmN4QiWiCUhNL5+boszutNpwazEsGDm5mL1y887keun8&#10;5AbQnXI+XwHvudiozG1MXLj22lvn//vX/68v//GnPvbIfVt6/GpKCmeXt9RhDcSInVBzuBSgu9nM&#10;AqppFiZX/ur//uZnP/NlnTploGD0AvsNPwtdMMb8eBUAAwYSQGu1evJLIDypcc3DLEfBSlqFXw9h&#10;12Uo8RC0okCravWM1tWkLdLGLC9ugD6HrQz8Z0JD0+kIztyZCvhgO0CeBKaW5FI0vpEvXbgxPrkY&#10;Pn95Ym4ltRKNURb98O4xrNOeefHZ6bmZjq4uZwDzpJFt+/eHs5k3T7ytoTXbDh2A0hqRILomzTcZ&#10;c1PLoWokpEIzI0OSIxAtCAC1lNzk4XKVxPAPf/jV//af+wYColbMfue7lTbzkU985R+D++4/t1x4&#10;6+pMrlYf7HUd6DHf1+3ZZYK3v2gHvGz69Fs//zuzKvnZjz8EcVPX0EEQUmHPKFRn8PqjSEVGDjq9&#10;TVwoJtoNDsm6mVg+EQ56XA2rEVkxwGtJUDUr6eJKrpaytwICF8kvNQiScS00gDvGOwe4PLhGKJhY&#10;YCnzeTWtk3jC2fZTQjmVo3/76wuH9g/ZKb1JY1dXQUvIgxp/4sT5ex44VKlWbty66QsEXG4XwDSw&#10;YmCNvmnrxMYCCigUZGW4LmW5yfE+CFWxfwJPDR8f1uYM3H9KcARcVXJyeaZRLflDXU6fDzUADDtA&#10;7St7LEUMtclMVTorvJg5UYxVgdSvF9tioVVGumdj4uYNWHQQIyHX1Fmoh5IqdFbHj7+p9eCdJWvV&#10;nKkz0DZAg8VB1griNQ5LaLFsHU4YXO5MXrbQqILtSys5uBZhwnzh9z/dv6MPqskWQYHtSGlMBkQ5&#10;QIKqyWvaEjoAAMNbWnpxLYUwj06XuTMU+PXTv/OY3T2B/qHewR88/b1wNrx177DVLMQWF6WNhN3X&#10;CZgRegG0FfgI5hbn5+ZniW/+X9+h//Q+rZ98/vhLA9t2OB3e6xfPjG7fig0jTn6g12Am1CmySjBf&#10;q3ij8X2qYXUGRI/itIG1ChYjhaKI9kMNHw+cuYhIzkyYOhHDDEXmJihDraQqYdRU2CjcuDV35N5H&#10;rYL7+PHjO7bvgIBM6c7u7hY3UzwUvaLyA7fjv/zxv/eO/6f5wmYJVuFiNo38UMxaIMXEzAAFN+4w&#10;SNXQpStvrNJaK6IM/A2+Ztx1ig0Mc05lDoL/EtZTwIahl8Bfo8pT0kiQ5QCEBbqFBuK/4WUz2iF1&#10;wNYVvxqCteF0XoxM8ggRhW9KrRX0RpxQUPug3uc5g93mQOOBdwKBWuvLc2srs60S7gbB39vnHugh&#10;EDYHM72Jy2NKB6k0CZukupIR8xi3lQvIxYP1zYRpKGdALFcZMPdWC0gQi1pfL4LlmbMLZnQ8LakG&#10;9ISFMZw/+cGZE+e2Dw/m9A0sRsq5QhUJebkS1SR4hnO4fWhYCbNJjd2KjpGAtkNeDY+CA2B6YC7B&#10;AQZcEnaxqpaC7iOIcs3k8HEmm1RtZ3FzF2Uk8UAUC1afTqtASjY/FSwSlBcA84484heLOcS8cCbB&#10;6fOrytAvaBF1r6lWANMwIPlTFlH4QvdDNJABq2lsuqpwK20KLuHtqkLlghELnhXgKOwWWwJRXSVR&#10;IFm3wwGgPdhqmdX09rGxqaXr6cQULkZw8fR6HDD4zUoADGs5Fh/dxtp6MOjX1tGUaSEXwLQD0BCn&#10;B6ZrGgGsoGFJ2CmA8QjNVqNpa6jK0Qxmi7cmp3ftO3D21LlsfP0Pv/hHk9G1JSkzsm0bkIDIKf/g&#10;vVOptBhLx65cvfGxJ55cnlm4fv3G3sOHvvCFL/72mVeR8IuN6NTy+s5DB2/MTJ997+r+hw8+88xz&#10;QO09+vg+miTi4JlMLHb5TaV8aWEhAe/jT3/yiw6XidMIJ46fBK9i/Pa8ycJuHRvGI6SliDfefe/C&#10;jenekZE2qOL1Knhi2HFVsPpFVC0WWZE0tqB6rwt5GpRU22garSyOznQpHe7W2QqkIeO0j3q7XWp9&#10;ulJenFtRJ5ttfX187Y5fb+qgXL379x/Zd49mdlGTTAlmE0KiW61UQcGWINqxagTvMpbaOrx1vVys&#10;YhaB6MJcAstHTKVIGSNYZZyDOA48BFIbnRU09/lAZyh+ZWLEYIETMGpQD411yup6nnee/eDm1Gsn&#10;P3rfR87dSjbNu3t2efb5bcOaPK3JvXd6pVVq7T9g7Rzbs1HyTc+Fe7y6qsnfzBW5cpWz2iVGW8F+&#10;tKENcgYTvgsEMmFWc6U8TJAKbIZEZluVgJ0xl6u0G3bBUmeE6XL+CYHc4QyUBrcfw4pXSx8x+ohk&#10;HXGuL/7u77/513+CBehPnn76kXvuNdmMT//qhyMD3VaGQ+iNmhcg8sPsFn2EOLvRiiVZtzGF1jxX&#10;y99Zya9HYOBorpXbRo3GS75/+VQ9nzvi77GRBrnfJz2yXbV9UINUxBxGRUAWiErGLFErlQunT51l&#10;KNvf/PXfmTnb+OTt//W1/+m209sOHm0J5tXYIp6mqbWZXCZSiocluExIqtwuYRqHDY6eIAKhLp3e&#10;eur1091es91lFJscjpN8YuGv/+n7H370U/c/+lheVt24cn3fNn9djIhFUbC50I62JcLOigzLFMpi&#10;OJ7IFNBRlLWaqkZTgUyvrpKlZr1AiU0sPHBqo+JHvQqlIBIdDTwlGNXAwjAGHBUyobZ5PdDoF5Mp&#10;0Ox5+Ptp3cTcnTdPnx/dP9LgbGqzhab58MRKJVd1+EIlqQHck7Ord7BvoNtmH2pPCeM3/SaSsMmZ&#10;+oqtLZY3lqYi8+Ytnc7hbr3b3D4Zger06tQc0ePw9wX3bhk+/vTPnQ5zw85vCMZrkdiTRvzyYrKc&#10;w7Omrhbnzp7pZNq7dvVZ/b0pQ2dO8MaY5gorRBhfXOeq4CnUAOSopxocbnac/2pFLgLsNI5MHGQA&#10;buvXViPQRuop4F4Vx8HmhYK+RPnpOME2f9y9VhTPrXLLKIpxzFMx821PTc8PD4+itzzz7omDoyOM&#10;0ZKaWmilKk4d0or69uzb4d/f5/34rsKYMe3FXaIpNvPAbEbzBVRvYJTBZSfhYYVqWUkWU8xU+DWV&#10;cSRULrU6xrTwqpEUg8u8Wod7Wk0j0AMKcPhwwXdUGMYYFynLBCx+8LaKVZAlatAX4MusAHTehi0W&#10;9DejFlvwFmPmXLQeQTQUzlrcUxpzFvEhNaQcMUrykk7HnD19kWeFjz714bXwRjyZGt2/4+zpK3t3&#10;7bl1aRpp9mjX4skoLOPBLsyq10ch1zx94d77Dp05dwGt3VDPoMNsfuvtk4SO2XfwqNVsgxiXkM0r&#10;K0uRtaVQsCOdLW1Ei5/74r/pGRzAAsbEa1wOo1DmADzQszS+CJhk1ByNTknJNy7kjc2yjajAOtwG&#10;ZBmIgKqUQDq51toQGZ0OVCENEEd2sg4/VIPDDSZZ9KpypkyZu0SVAUvXZiU3vGP0yp3J5dtLvfu2&#10;q0wCZxQEALirkKw3OIR+WuwNk63K0bApl6ELRf9kNeIKz6bQzkEIIQmSSii1BBii8Kmj8jOwMgsx&#10;bNoIFD2qX4qVkEtl0CDuB3Icq1t/9daN3IbENKWDB4TOUcu1K9lkXBjsd8kKroknaklEUaWjMQSY&#10;1Chkv6v1Tfh3irCGVltVty9Hy8nL7yTnIqrg3rGxsb07B+zLixeKldsBZ4BWIyGgCN5grQjsZKXb&#10;DAqFfmZ+KaERTJ09NkZeGV9EcC328/CB//xHv9u+9fDDDzxSlDI/+/33Dz2wv3t0yMBbMzlpdmbl&#10;x9/++WvPvPzo/Q9vGR29/5HDgIY1yZbFawdxTQEQtNqlXB6FDL5itRIAKOtaJIvMKMxKG0BlYY1E&#10;ALEoSpLVaYPe3Wox83DFS1UTTd+5PvfoRz4hNtQvPfO7xfGr46cvfPjJxz84N7547tL87PjDB7db&#10;exxdAsLj1T97+oW9RwY/9rmnlJUY0eJMLAghP/jVT9750bu/feGluFR+7fTbr795zOvxNUXV1//n&#10;d+/cXpq4NA+fiMPSvHL+2huvvDM3tehzuFAQvXnsvTOnL6ytJQJBb6WS07Sr62DYmASU7RJMQcCO&#10;1UC2oDC4pBDCgUmgDhtlAzz9HrJaSizB14fvKi5xC4PPwQoJzOyNtzlYcPWO+YVoZ8h75PBof3eI&#10;1xG7t4b6AwHEBqQ0cipT27V9LxJiUrHV1155dmpm2mbz2f2B0OjIviPbZuduXr02Oz63FMsnoVuh&#10;KqS2SjACjjQspiuFRlYNZzAcRw0BaHa1tv7aG9/40KOFgU6xmmN+/+tqaNdffOyLX1ku5Y6dvcwa&#10;7U88NLYnaPfRKgchci0ETNUK6SunT73yznNvf/ThD3kDVKo+4x4KpgGT1hjFet5Ilcw401q4H1lJ&#10;bdcQVkrVEhqFyuqdYmqto7uvKdjzijwSk3XFz4muq9qEylexgWgxM2noEMOBvM2ykgeDmQaeh7QB&#10;UhGoYyASqqSB61LTLkY2sQZ1PKF55eUrjz50OAikbYsuplOgghmM7rOXbjFCs79nyObwnDjx7s6d&#10;Y9hkAhyI2q0NcROaK2W1Ah2pjJjpS5ev4buhrknYK8Qiy9Nzs20K60FOD8h2ux6PLCMewdnZhy0A&#10;Uocgq1S8VbBQoeDG2AimTeVXE6ultY31mWw2UqhsgCwGeGM6l8UCw+qwbwLSQIVDJrgsJlp3Oyvw&#10;cxkG2kHRFeiEb0pgjBBvKEs0GM0YqoIdHg3xniExfslh7X799av79z/S0em7M3WN51QBjxXLz3Q0&#10;Y1HpW/HFYvSEnLwmJ6bFTCyTikOmPRganFhYVnOo3I1H7rn3med+D3VgyO1/9OFHZxbmQfUL9oQg&#10;z82vLGGPaoQpHQtVxWREN6TGysoK8T/+/D/ltpuQ83Pl1EXOaoPzcDmeCnR1G1jEtSnxXor0Stn/&#10;oaSF1gwFOtRJkJuhyKMwUNvMBmlqteDJlmGEqeXj8/O32l3oESyYGimCTHzIrRoLaHKttb6Ri6xm&#10;Hz76OOSVv/rVLx984CHoFJFVvZk6f3chqHTD8LspQIO7a8d/UXRuZpFs/izFkwxmuFzIZXIGzqgB&#10;yK6Nz0lhQiAzXos0MAVduNmrKRcpxO+o0aANAfhR6eGwt8Jzp/TZKnEzRQQiN/R9BIaNCMPAeYM1&#10;qZxPAkCMAIcSgX0/wEganJ4tdW589brBh84YnARKk0rXimnagIsMqyZI1YABVtTEa/Nz1XLRH3A1&#10;+3arXC7gubAzVaIiq6DkEfBZKRuCXDKxPCfmNRbaaMLDB6WZ2YRxK2y86OCFutZYQYpCrZTJSnIV&#10;ckXYDUkDJhFNSSxgft9oIlpM19njt5brz//kuQ/ee/fIfUdcHR2nLl64cufOlr376pDwG01g6HjK&#10;65gyspCTQ1XbKGhyMSmC1LEoAeQmVA7AXnLYl2CbbWZJN6d3Wlijy0LrVflCarZeiqjFNFwW2FGh&#10;sUSUJjJM45k1sQG6KGO0WwFFKaIdaKmr7aoeMCkg3HEiCLjAyo2WiCsTG/t0IZVZm7t15dzc5K2J&#10;2zcysH+US4lEMpstABGBuHMkK2Cdh9wJkrPUKGNVpJ/50fP333+fr8syOXtRVNf1BtYCty4ysdva&#10;itgApKll4Fp5JdnI7rI103k352xBrKRox5VAUDx0oNph3aoi0UCC30HoERDcqmfbTSy5Lt8YP7R1&#10;95u/fBkd7blzt9DUJWKFB+87jNF1rlh6+933u4LeB44cWZxZmpqagpN7LRJ/6qOfDtpdczcxl0WG&#10;hTYZSe3fsW19aenWlcl77t1z7Ll3Hrx3/+7HA54u/9z0htWo//KXP4UV8+3xjYHB4dMfvNrX4TTp&#10;vNeuzt5zeNfk9NKOHR17Do1JcF9QiH31+Hu6kaIkNeSJ21MwbBqQxCNDMkap9TqtQ6gg6SqXtHG0&#10;3KggAwrHkMfUlY/VSpKyHrYwfAZ8EXdn3eAyOHqcleWbl8/+/X97dmRLwNjZgQ1hGQNAnw9xnLnl&#10;SRtOalaxIOZVBgitNXK+Uks1jEyppefanFAuqzKRhnUIN7CkgYsh6zCZKKgR4FIAl5ERxPDs/l7+&#10;xGy4r6rqUGt/d/6s+xOPFkixhyy6xNw7b7y368Dh+w+M7aXCw60KXy8hPfH8rTm5lLp3/7DbbJ+7&#10;PpFZnduzpWchXrwS19fSZbZU8pgDiCa2qG1Iayfb2bxOmxFcZrYC9Ca2wOAeyfCYaRlYz/UmR1ZH&#10;CZSFLjCRnOYO7HY+s9FOVBIze3hTf8OAlIL3onO1EvHJBz66Ed54+gc//OwXPimYmHfeeP3ooXvq&#10;tH4xFkcGtF3P6KBbVRn1y9Ha6oa3q0/ttqsDDiDRuGhTlWxPU03Lzk6TgVxdWmiiPe/iV23VsLVS&#10;YfEiJsB1VnEyi3htvArqXLWWff/tc/fv/di//YP/hOHEtZunv/2T/zmyv3vk8JY1zj0u6fpGfbxH&#10;7dnW3efgbOX8XLR1LlwN9tpbxUUdozl98dp9Bx+zaPUX3n/D6/OgvDcbGIfF8sKx8//xK39x+NAR&#10;pyu4c6gvv3F1ZeqDkcHQ9Nx4IOBG81msIk6Rl+sM+JA+TxBJr14rj8DuYmJNLuWaYrVeqlZVFZip&#10;oMVhgB9T4dghLSCEIq0ABTDNgrou8MAq8qDZIKEbES4Wp4uguYLYnJmPxJLVUPfA7Jp2Zia1Xmxp&#10;vEHYiXC7IFnKbdS5SAnqFFojFsNLEkTFHZ60VoWiDVOZ8K3xDq/TEfIm1RVDvwMBn/oTG5YM/fyV&#10;D0Yf399td9UxK96Yc/QEV9SOyayh2wW8wzIna62VRnZ60kAO2Eb3Jo1yiXLDeUgTWUpNNqUpLzCR&#10;BdYK0Sp2rCCq13s3YqTBSBHqMq1SUt0JpLIgtkJnBqAgEU1aeMi/gBSv4WaBShdDIRQgmLUCLwSM&#10;0ibAXHHGKgRTNbLgAR5JN8jS8bdO7dr6ILwIq4urDz15JJ5Z7Dy8w3XfrlI3af3DXa1H3ZEd6iSk&#10;654mB6tQteDG2CtXEzNFr8OhBEShQYXDFfUNUmuxLaGhTW8QGJbkinIh2xBzPrcZuoA6VmxtZEzI&#10;GM5R7QqHxHeMlyklsQ04BqBwcPGhx8KeX6yUML+E+7tImOqixk159EUqt5j3Wbtw32E+ooQBK2ka&#10;7awm29CQNS2pQIqVUEPq+OsnXE7Hxz7x6b6RkV/87nddY2NzMyvDvVuvnr22d8eOnoHQ1j1bt+4a&#10;6erue+mF13nKjMFwqNt69OiOW9em33zptB1Im37n/EL41IkbXpu7nIr8+tl39u4/iIABq8s7vbAq&#10;qZp7HtzbpGSxUUEtgSTehqWngq08WYLSVLHSEGVCm2XRarVMiIaQK2taxov3Cf8Qv0MM3fhmLR5f&#10;xANq4QUJ3wKoSHJQ6A4hF4AvZrT1apmzlzEMUBWqG1NCIER1DL335rtdVuewvxuj0baRa1lNNd5Q&#10;oRU8ow1uzNiGSiyaMN/SQu5axYzT1xHQY4zSVJnxwpZrQDim5LQNl0RdqhFIS7YAr4jxYlxdaPF6&#10;hOCYQRaJrzm8HoQXTFxYq2c5FVPr2JXWmPQXjsUGdVDgs1DimqBZk+nwWqKzO1RrFFVUqaYpJ2JZ&#10;F9HZNDgr6A3V6n6feVdffdBpZtQd84nVm/PXdM2OwQ4nXVqv1VgRiVoqXUZSFfRQq2RtLtWVvDrH&#10;+LsNbSe+SZQ8u7SQCJdNZOjTH/4K7DPf/tFXjR79nvsfrrRdbz/9yk++9+zPfvgq5TA+8rlP9e8d&#10;MzrMIO7Go2GPDws34N70NaRxQzWK6h21NTxkNXwiGrkuoezRIOMczzv884pEBzwpEbNOSAhQXOgb&#10;dU6rTqwuTU9G79099spP//no1sG9I8OLE6s+njzz8mv/4ctPPbh/a9BrNzBFiLuAM/jdi28Hu4Th&#10;wW7IXTWcvqRWV9p6p7vn4U/+wcR6em4+fWj3o6+98PbHP/xJBNWePHP28IH7bl6d/rN/+59LhdV/&#10;/O8/+eRj/+bWmfGbZ68vT4xfPHn9vv2PQC3hdnGpwrLMEuBeof+kmrQC12xjGFHDGkxJj4CJmuFh&#10;qTSqJLqWwzueQZ436MxaqKvqynTOwKIQ91j5mdlbAhMsZ5uMNh5yqt06dtCms2vmjNWUze7r3ra7&#10;XLSkIu192/q2hNz37xoEYuTV5965dHW8d+ugzU4f2XN4S+eBUNeoHrxeVgX7wguvvTcTXeke8KF2&#10;BpWrIzigSoNgSxGkNLn8ajj2i49+KEdU6W9/u3z4kz8dvudDi/nWBxcX7t2/b1cQcdcqe7tqUGUJ&#10;OXZl+tz5hYs/+P53kav5sT/6GOGndR6n1uZDGQP7CGAItMZCqAOCOkSqrQYV52jD5FenCoXUyrqW&#10;YnlfR43nC8oJBlhlS1OumfR6xIWzWKHJRQE86ipRA3ITMQr5dr5RaKDulOqNXMJg4uoqiyL8bEYQ&#10;rGCl7qEwplBBDtlLOYLb+kZt0Hip5CpKYqnEmHlX99YPTr3scfb3dfVDHXP96rndY/uwV6rLWRLf&#10;dRRZLRPGNNg0vn3y7J/+6X9gtPJot1cKr/3yhz/723/4Duvr6h4bcaqhKKqHI2F3Rz9BIgbW0JDB&#10;P1aYgkjj26yMUc1E6hVxaep8JnGJhYjHxLNuqm3y6Wz9hAc6GqsK4guGLyvdFyTCmuyqQrA4/tbx&#10;UAchZxM9vqDL5dHC7gA5I5YPWMgqoki4TJD9arAzrKWdW5yIErIAPTn4qANj2+7MIWYmoi/KJohE&#10;l6bjM79mdC+oKq/Vkxcbuau17Kl8MhIMHmWErnMTC1a7Xs01TCHrj77237XZysjIvtH+I3Pjybcv&#10;3Rjav3V7wCWuzqKdNdgs2QqabSbgCN6ZmiT+9j9+teomNYXiytycu6uzr6tvfDIOyx/8OIAzKDJS&#10;aMWB1/vfP6COQ6eAtkW5rLCxVVJ5VIAFYXMgipm5+VuNtmQOOTEvVShyKG1hsWmI+F7OTy4KlHVh&#10;MvzAfY9hKfPjn/7kIx9+0ggCL+xqEKlvSi3vshJwEyokx7twpbtKW/xayp8VXadiEq5LDSmXLxSt&#10;Dtem+22zDbvrqLu7/FIcv5tdmZKcqPzx/yM4xCZN4Y8reYvQyeITwzsrKSkBAOTpVMsL8y5XAKsl&#10;ZAXip5FovFpSRc7lGznazCj/TqOZXpmyoSxzeAp6Y5s2wG1TSy6lF2/Am2vsCGrcwVa9DKQOp6oQ&#10;MthBMpB4oliOJWLpVBz9k9NuHeA6sPgD2IOF2BK/Z6iKRWjYi7V4ppkE1AQzO8jOdZyZg3gKxyB+&#10;ArpcZMgO4jDr70b/ie8q7ufgQE/f8BBo87fGZ2Bq37VnOwTAdSyBS7lwZF6orBvCN+pLU8mNZFqs&#10;CVbSzZbk6GQ1ldGrBSP00DWtpc7zDTNd59U1Sq5q2zqD0dmhMdiyNYIsRaVcqpxMSNm0nM/Q7QYi&#10;Iyw0pZMrUP5hZ4YZqZHWxiNrk3dura2HF5bXy4ixEOsXr4+fOH3hyrWbN65fZQRTqG9gaMs2gFZV&#10;Wv303OKdqflUtoDs3lS28v7F66+/9W62WMaA9cT7pz7/xS9u37UThMPfvfR7l99TKRQxVietVm0L&#10;7DgRQBZ0QVyVfPbXL04vRieuz83eXjv21vnbl6fja4VCoqptMJAjQgoRCy/bLOhKc7hRMN8GT1Zb&#10;V9+5dH3/nr1Tc9NdI70PPnnvnr3bPv2Rh+GTgGu8bRVefP8dt83f5+rsDHS++s7pKg91X/bglq35&#10;xsZCYi6djHc56NpGdGfAvXF7KrG0vr2/99btWw89+CgkMxrC9c75Jdlo7965Y3x6PbWWHekfOnHq&#10;A4Q63VkTnQ5DIBi8PTEDnFBPb69SMTVkixFcdh2enEYp90//46cWpyHg90GZCl60JFXESgVlX6Us&#10;wqYFmmVGlP/XX/9NyO932+zRWPRP/+I/25DP4XElYok//uKXugIdwZ1d7ULNrZOPPvpomUaaBRLs&#10;kMDaqMOXCjr1xKpWsFO0rVjBrBtonrwEngYoWgCd4AWuFir5OGXuVONMxuiojAZWUKN8xzAeHb1c&#10;Ka8s9NntZ2JNeynqVxERWX+bVG3b1espZTsd2+rd+9dLxYOdHm29DA5kAyRNHQVdcUcwZLE6pmcX&#10;F5bD/QND0NreujXzZ31j9lDXy0t3fFb0Oc7VYrmmwZPZpnlfu55HJLO/jReKnsrGjC1dUGcsI8hI&#10;S3AGa62BfA7WR2rPz6djbdtSNifX1o4EeR4Fntn4zIl3vvDAIyG39/yV85DnffaznwE65OzZM/v2&#10;7cVABUYUaKWAvGrLrFCzkVFx5vaMtsNB9rsbhlan1wZVr2ys9z4yah7w6yymKqUWPC4IbzBuYXge&#10;e49sGoluJThMyoX28tr8xRvHL1278MQjX/rcJ/8NYKMnLzz7rae/euiRx7uHHt/ILqOo3zky7NZm&#10;zPomEthymSiha1RNzkhFdplYHrMODf/rXzy7d8fugM+5uHSTIKu4sCC2DccLdyaWP/LUHrzIZ86d&#10;CwZCQ33Dv/3FM/cevr8qIsW7IJjt2MxfkkyUYIf8iyqVt3X0tiTGbNvCGwcMlIMUqwRgqVK1VW7I&#10;JYxi8MnmxGKqWS+yFMbXGRVaRDGKFZ6VVLlUehfB84Sp2NQ/8/Z5lXOAtY/QOn8TNWqnarvXPeYP&#10;uE0GTTYFLHFN0IB+LbRbTL2azEXihYSzq7PaqvGAsZaKc7ev00bW1RHQ6QUk/YH87DH77bda6njj&#10;ROK2asQ4ONZXkRKT01ccoWCGNK+mikcCVVkXbTZglDMVVxd7vaOApKWoWoPwArtJqoAY7cQ0TKxh&#10;FdMzs7xe1BQI2nljun5zNhHotYJFxyB9GpCyhsIuhUyZYxkF5V6AQUrFAwuEIgGLSDUoWfgz1NuY&#10;usDXcfdawQ2AVTpqTtwakpHlT7xx+YmHPwbS3szMxL69IxsbYYfDSbqcloGAxkql2vkSIUF6gY8J&#10;MzywZeiWZnl2joMIzWqBxBrSjrKEXA5F9KDYGBHUgxQfeP9hfELghFGgBKAp2y2SxtwHkeJ2NAGq&#10;sk4lgn+Nwwqs3s1cR6z+oQRp6GkSWndYpSVRBLUNsyKASeGTTESSLq9fCSbbDB1WnMS4L2G+RsGB&#10;SIHNeSQ0JCeOv281s1u3jpw+98F6LPLoEx9/67W3D+87nMtmoqn4/nsPersDeCxNGHlML547c/no&#10;oW1ms97lRdjgjok7k/FU5KlPPLx774HTpy7BSXvrzuXQwOjRew5cv3EZCBb4m1fD4Y5QAGINjtFp&#10;WzWrkVtjp3QGxc8u55ha0qyu8DA9qwHXJ9wscLhkPo09BDT68N9D0gRUPIp69KFaQIWxQYFQXG5W&#10;1wytPr0s0ByIEAs008AekCI0mbJkMgWMvC9dEBGMzmRXLT1s2ooSFSAeG+znjmLYHb7GxpdLFbqd&#10;R3/XchgEK1QMANxD/ew1V21kgm8iHp1Vg+UoAayLVRhWQ8hAwgYL9wutIRisEEkiHM6aWetgj2du&#10;Zj2ZMYJauP9I0+tsxpdqqQSu2rqFaSIQOYcEMKrdMlCAxqspr1Snk5m0LcBLJogaCkxpuZldZ+xd&#10;V1aZd84nI0urPXby8MGhElWEoLBcpZVJfxUbtSQF2LcSncuXmODc4up2e0OZ2YDOJNWunr/9pS/+&#10;J9DQf/6rp2eWbtz/yJEb4zN/8Rd/dfaNCzSv+sjnH//Sn3xp2/atzRrSzDBjzGXzGYfPBXI6VKXQ&#10;LGLzWauCAQERaQuPFmomCgpiZdpQrUHrCaCkXIPRGpZlPc/g4RQbMgnCnUYDEPnEjbXurtBLL7y0&#10;srR29cqtdDrp8zpB8PvNb34TCHYp2j2YPJpaaB3eev3coT2jUJMYGf73v3nxF0//8tF7H0+upo79&#10;9pmZG7eR3Pq5j3/83TdeH+nrmrk97hQc+8d2v/7qG9/52rdePwn2UG6gfzSdzcwvriC/b3GleO8j&#10;D23dtT1TTkHORaLR1TtyUUmnho+IrTTaMpBlStpNFVUDPl1YrBStVAttDfgJkA8gAsaApDcsrmkd&#10;tM0YIBnlel6sg3BZQC6M1dZZr9pwNApOfPjtairnpc2+oP3E/NKkVDSGvC2tvss3fOTIQ7iYv//0&#10;N9an8uiKSQfj9Tr6ITry9XRtDRx9YvS9F37ZYeQjiRX/4J5czogxeUtXTG+Un//1n//Zv8MO23Lh&#10;A4+l78ODRz93O107fvLSIwe2hXjEFElaKVETk1j6/Y9vfvvSxEymWv70l/9oaN8uzARFIGBoE6JF&#10;FPxDC5g56ICtnNpa1ODpNpibZU0prE0uiqmk4O4WOrbV9M58rYnWSCQKAEp4aYOmKKnLIiyIZF4R&#10;1TvsHSm5vi6W1GVZbOUhVqJq7UapoMf4XsORaK2kqFZDm8zbUfV6LCaEcM9GC9t73IhsxG4Q44jE&#10;8rTZbuet7kI2fvninWSyDESZYnRYTfX3DSISCuZdUmcCaldRnDTar776/MLMJFA9n//Kv1+YXXr+&#10;jXdvzy196nOfGezrBdD49Pvvmyw2i8UGZGu5BIIrZEY4IHMqNZJykUqdyJXWxyfnKCQEuRnK4kGS&#10;mIwZkcqkaxtIqErVWJ9gdwIirlnGdr5aj87l7lLX66pFu9Ow7cABpPBhnYJTHpN0BP4oQFyliVAa&#10;BsAHGM4PsZbTz27f2QHiEU+ZKjn1iXdu3gDvb3GyrsOYPVGS87wRadtqLV3ScFUwgihjwGrrEasW&#10;hBfbbA38o12BwOnX38S+1Bsa2LlzH7IUT71/8Z5t9xqNrjvTi+C1B7zeJjaGgurs1XPE//hf/1BV&#10;i+1C8Te/+tUnPvcHkOcde++1kW39HI8NFdZHIOKgo1Eg23d/4H8EzBHcBvQlSk4IBA21EonMWSk9&#10;N3cTQ5HOng64YRQj02Zfo0ZSsVoFShvGW7oWl0/Udu07vJZaPXn61FMffQroHqU1U7Zi/yL2U2aK&#10;yi++KdFTWqW7DZLSUym/nJI5rXDfyvkYgFCwLDfQZkOkuMko+Zefq6gT73Zkd7sy5Y//IyW823sp&#10;Tiw8yrAvYYoGKUe1jchFBVbZyKXTaPasZjcKQdzM+KnorLRNAOE2CCOhJHPhBkPh0qga/b4MUrM4&#10;AVCQcnKtFJ3tCzpsfl+JMqRVesRPYGMOEheK1UoeSZbQvCIaymO3dRg5hA/y60KhhOgiA1p6PP8Y&#10;L+QrqSQuRsLKtnxCzWcAcqlFM/DY1DYRHACMM4ywshFXs7wKoz4ICjG8JJmesR2kxQqRw/DWUbvP&#10;/dW//iZrYspiCeiESV2orLOb/TvsXXvZ4KixewgqZtru9AV7tBpDtSjLy9UaqrBMRi5sNBthubGm&#10;0uUAOZdbiE20GrhuMymwer/BAHSBXzB0GIVOddMIVBtI9KCCt0Dsq0eXZ6cS8Shyz9J58fz12ysb&#10;ybLc8gRCh+994NFHP/SZz3zqwYcfGd2xO9Q72KPoVLfsP3j0vgceOXj0np179mwd275n375HHn5k&#10;/67tvT3Bj33kyVCnDxrwp3/yz+lkZKA/VMjlScEIES3Z0knw9jMsTRoWL8/m0/W//fsfPPXE5x84&#10;9Pi+/fcc2n3Plr4dTmMgtpo7c+L8ytz8cG9XKR/12Q2QnFdhUwRSOld5+5V3g2DpuKzHL5y75+FD&#10;hXQSBkQCQiwI22XV+y++3dPZt+fovZeu31qZX+x0ezDy69o91D068MLLx/YfvD9XaqfzrSOPfHIm&#10;nD0/PnP40cdOXblCCsy2UJ9a1l+/PRPLh/fuHd2YXy6sZo5sH1uYufSVP/3Kwfsf2rfvgMXmeO+d&#10;U4FuLzJhMXpTxG5t6F8gyZSBpxzcvtXn80LLkErGgOfu6uwETwXBsxhzi/Ahq3XlVhvJzwGHUwkE&#10;RSXFUJ293ZjB4+/AshndspVyIZnNyCDGvtG2WUy4XmtUu6okDqisatahM69E0tCc6klTrVjWw3go&#10;N9AGW1x+VJfgSpYKKYPBC9ghpurAgMJ1piFZJHdiokLWq43ohp81xHu7Lxx/fwvl7eKtl9Zu+Hb1&#10;mxF3RjmBlb06vTDYvY3HnIAELY2HIUFNMBBmFKTWUjhJcUZvqOfk+xc/suVQJnLnYlZaSueG+0LP&#10;TszmWXW3CThbh1xBfFpTJKxmUVfDutxmbEaz6nixZbPkGUOu2Dw3uXA5I7a7tvQHbPbkEpuCtjDk&#10;4AIonhdic6fG3//Uxz4E1/JfffWrwKc+8aHHY7HozPT03j2IQEInQ4IeCQyJStJrK+g5NavRdY3f&#10;wPa7S1qIZur+kQAZ+v+w9Rdwcp332T88M2fgnDNn5gwzLDODdsWyJItNMjsONdQGm6Zpmz6lcJuk&#10;4cRJDIkTsy3bssBixpW0WmbeYWaG/3VWad4+z+fVR1XT1JJXO+fc9w+u63spCxYyQYqjZcIZj+ZI&#10;YsnrGZuZXVpxDN0diUbwSiUXpxZQLKeLsT0P7nj2I59cv24fhMEv/fHF3772rcc/e9DUuH5oTqA2&#10;52rqjTQvJkuuLk2OljARlhFZYUqI8T90wJGsikGyEWDl5Ojg+PYt9+s0xuMnTk/PzY8gx2l2/LGn&#10;H6mvVl2/eeUrX/3aZz7zReDtb14ZnhmbR1CIy+WF0s/jdd11j54//dby/PD09IgUfpcqe0lB57Xi&#10;IJUOqkrleq3dLNMD6mzTKq06ldWgshqNVZVShQq6fAUQ94xmKdJyayj4rW+9kC3J7TVNs4tzJ469&#10;01pv6KxVaKlodxOrVcvLAA6ko+K5BTTmBQP+GsiWQxZjLpEI5EdmRE0AKxYZnlgZSZQcLm/EXdHX&#10;BkF0MSsskEqXAOmMBHHW7511j1DBdZ/cXVFjWl2cWHXP2JrqY0KFL1KqkiAmAIw3mg/TrGsMUo4C&#10;W0SSXr5oEiI9Ni05N1P1zrnhCVfOXt/z3pVDMmNSJZMHVooZX6qnxQpwOKotaLj/PE5byxsFvwFh&#10;gtEQMtLBd+WJxJxOiQ/5TYFTOHNzUrRTazwe+NM4MQGCS/EbeOJLZ+7s2X4wkygNDt5Yv6EDVBrc&#10;DHFRPijOBvgx2NtipViRyENvA+WASkItTk6zJA0zWBICO9xMAuTK5yDdx1wC/p+YL4DbBRYlsVYj&#10;VsjK8IpwZzjcohTy2cr5LNDGNGAkxVTYGYHrBxhoINk5Kz++RBQrOWBjSpFgEG14JJ2QS+hMKEYC&#10;Ni6AbBxrSA6ltVY53OOlyThHK7ZY3P2c5+ezg7euLcytDI/enV9e3vvgAbW64vq5i/UNLb19657/&#10;04sjU5OXh64ncmmjyQo1x5ULV596cpdCJXzuudeQxn7r1uy2XV1Xb57BwzYz6dDomZIo63JFRFTx&#10;+vVzLW11aK4g3CpDppeMGdRIuhWBlZQT6YuxdN6TksYZdUFGRMPlZFoqMoP+EAF0BfpsIZFIpfxA&#10;dCQSuMHT+TyMZBJAB7NwQcMJSAsS6XRkQqOJJMGuzYLn3yLKqtDtxIo+kglpaMQE3j9Qchfs+fzq&#10;jbrgkso5VViYKK94iil+zFYn7O43ao1iKZVJpX0OB/jHUuAOBEU8XFmouBRCRAtIy6IAqOfxeN4b&#10;wXcwCY8bXCzJnBRJsTQ4pizyILPheSnMjWz1sXOXEQBvYIn+Dr5Gl3n3aNykbIl7V0ORKU/cTaqq&#10;JMpaxCRCPLI29S1qrSRQ0ZSAsSitS3Muicxy5e4tnb20fXs7AuvnFoJut0KQJxHnhL89UQiCmA9E&#10;M1YtoAEGeJrphfkN9VIiFcdeZnJ0HN/RB/Y9E/TFfv/K880dVc+99Ps//Pb97Xt3/P3fPN63sbd7&#10;4zrAMjB9A64ZEzpEl3ABDFxeDASmQhBQuERprNWhgoDAFMLUUikeiUBcnozHcsJyBt/pSAgCWs6s&#10;jVRmVpbMoczjEhsxHRg4f3ddb+/AwI2nnnn8Yx9/tr2zadfu3X39PfYK649/+luL3SzWkziyMKk4&#10;deRKS619x6ato3dHjr87AEmuRW39r//4weeffbzabF+YXPzIow96Vhy5VOLWtXOPPbA/Horcunrj&#10;Yx95+tzA5aGhMSS3AWpmq9E/+dEnx+dm3nvveDidbOlozBUSUhA6EH2biCi08gwOH4iKRByuBtgs&#10;sKmhUIXWGWUp5pN45XFRghwDOCqXOElIoKiXS2RktpgpRBdXneliCe47xB4KRXJkbPKEEHVivhSU&#10;i8sCErRL8213aNTlMNU0AtWGYtRmNm1Z15QJ5E+cu/rGmZcvnjl27YPL0UCWp6AUKrKrzvreH99a&#10;t2kfKeuGLSHLD6I/vXL8pQd3rLY2xieGlVeBEXjqn697k1fvLD+4o71eCWNfkFdwTQ9fWnEu3Zid&#10;+c5PX5DKyW9/+xs0S+I8wcScJEF+LgmzZTJL6IUqA3ArZTmVglFkLjI/FnSswqQvVNTSpi6hqq7A&#10;U0KNAz20JJvOljxangSU95QrMnN3yijXCZMlnI1IJxFI5UlE5CVyechCRDzcd5loQCTHFyyHALoc&#10;X4WlR8q0q1QaDItmVvxvHrv0wH3ryDxyPZEAJ3HNjgBtAvWMUaOCheGdt9+TsaK/+vSzdwdHjx29&#10;0N3XDY8U9sTYiWAhSlHEqy+/ZDWrp2fm9+x7IF6SDM87ppaWd+7YVlNh+cE3/wvj8vffP0xJKUAa&#10;v/f972Zzqepa83e+/08ez1ShHP7ut79/+eapQx9czUjyzetbQ3nhf/3kN2++/gGRErVaO+5evnpt&#10;dO76tVvnj1+E1ROomNNHThE52b3OqqWbbWqvF1usWczP1jTi3KQJrjMEjXLHO7eYzfOlYZ5WqiLm&#10;5i/EQxOCbEpJY6PfvnHDvvv27K1sqKfU5kLZxufb66ra8C3L5tzA0qMQWnQ4LRX9BqV1dGpJaYdC&#10;L2/iAx4of+3CyeVgpLO2s6WuAd7o42+f6Vq3yVZd7Z2ZRgKDtlrlK4feOfIe8U///n9wFnsdjj/9&#10;8eUv/93Xkvzy0J2rmzb2QDBYLMOCwfHgQOj63z9xYd1T7XFadgJpnuVg0OVwLmp1arPVhCjVFIp+&#10;SNG55EIUhSUpX7K8sNJa34tg9X27H9fpzb975de9fT0Y3mNyhFsJdNR7/c495sif6Ytrw8V7/z3n&#10;QV6TA97rlHhlfMHziK3FzAWcQy6ZF2urNVLJ/2y+/iwi/MvO6v/prPB14yLm7M1orEBcQvRhGYmC&#10;WfyNXCsOo8ECPWgWmEHIP+GJK2NZVHD5lqCqQRoyAqFzcEtDhCZVZvIpVlQILo3F/as1VVW6yrog&#10;Iq7hwQdCDuMMXj6dDKfScVbFWmprlAajXK2GEQDJixJSHDEjwRPHAWJQwbuF4o+prWtijRaBVpNR&#10;yBJSSsaHZhwULAmiEsAUQmg69KkAF0qRNQxcshCUVqhokwYL9GJ0IhNSssixyy1M3uist23qamqp&#10;NOjtHY6S5m5Esoj2FhYEpPWqK11821xKW1ZYSxKyWis12M1ytQpuqFgScCnX8sq4xz1bLgTF/Kig&#10;5C+Ka3IEjUjXNNKmCSmouxkOGCgtIrGEC9elHZNn4X6yV9Ue/vCM1lL9d//0r/sfeXzn7n3QmFuM&#10;RqkUxOhMIBQauHXn4qVLNwZugfSKQxyIHUBdo7FUJpmWozkVQ9CDNGFEb4X9S5OvvPALUSlx4P6N&#10;/pVp7EBosx0PIj7pFDSEMiBfBeOXh6sr2zbtfEhQlGbTCZUBZ73GojdW2Su6O9bt33MgFoi/8dob&#10;Zq3RoDFmYCrD7EsCxoVgeXEeQcVdW9bNrE6/9/6R6+dHi1GXrr2CJwdmPzN9Y3hp1XPp9u3FxeVH&#10;du2ioeeRli9MXFu8ekeZEjx84FGVseq1D0/fcXvuzE2neIkDHz3oCy3duXrLOTOfBR3fPZUNrt7X&#10;o18YHs5Eiwd27bh57XrQM6enefPuAAQ/V69esSEus7uVD1sfMmmioUwCzB/sl8AilcoZBsPn+dnZ&#10;a1ev9ff1q5XaVCIzOTF768aQzYYkJarSZsGEMZ/J4ApQadQurxe/grTR2NAI5R434yDFervdNTyp&#10;gayVFbrINF4KDdoUCDXkOnGGDHjjVmMVLnMkveANAWNFgqxFGBX52MZHqLIMGiyMYwFlEuDNJGUo&#10;RTl8HIxQwSB6ymCfdXYoJfUI2/gRMum4vRqzbHsqlotXsfz3Xzz8/kL5MxuskCdh8sbCwwO/W7mg&#10;ocQNdlOFSQ1xqHtpRtJgk26u1sjk7YKKcCDvDzof7+w1Ci2XZldikNKKCSgUgXvEqwyrFSMW4hHh&#10;tEYK1XA44UiX4zLD6UXvzkbrRoZo4QKXDUnQ5DLJE5cPF4nEwT37UpHkf/3gPz/yzDNd3V1Xrlyy&#10;ohAwmeF9wdcS9oUT4TRUvmKiSNJlTZVOVqWJoXTOJRcC3kvjw7eXli7cHXr7wzOD07OLPg8U3CR4&#10;d0bz5m3bOrq6d+3cc9+27fv2H3j4mQPbdm+pqGyAiT8Yir304gs37n746McfYswV3qx0zp/ub1co&#10;6ULCM+2ZGWiqa6E1VhGEbFJ4Eai8gEn6CiYNFtxJuN1uXh7oauuurW28f+euvfsf2rPvwH27d1qt&#10;1nB45eLlG3cGJ9b1bUYA+pbNm0Q8MhKLjE2OHT7yAc6cDrPimYcfO/Dgs0092/7h378Hma5SEc+X&#10;ZssAyxuFIZClUOap8NAjwlwhgAVUbSnTeBHUpKDyzrjn5h0HKQgMY8zomdz06BatXVlhYre3NZrF&#10;5eDqDKMkZHpKkEsrCoVgYBm6W50ZQTiYA6Qxy4lFvH6Xw1xbmWe5tQR2RspEeuLmNXNnfVYjLSDG&#10;m6cqEgoBoU0PT1/82bEkw0TXqZ/66jNKAe+d3/22KCso4HSXm/yhIkualGK+pOiAUi8h0QstJnCy&#10;+BmE7vFdEfrdS6FhT7p9S++8L0rqrDMrczUNVqXYFFokBFFeRy1OT2hc1uy0XI+BWxTSCdDgEEeO&#10;xEvMwJA0Ei7kOMI45oCY7oHeBQgOF7SAgSanicBAoczjmJQwfIvPn7q5c9tDsMtPTU/297fnCwmn&#10;e7lkljuxAytB5IZMMsjdS1ArSIWIEIi4l1YbaurjpCCBjRkuSchysqBz57LRZMjjMxtNCCDFO5Sl&#10;yQzmk7jg0PlA3Aj0VSwV9gUFKG99waQvLBcxuH8QnEgDwEDTiXQStxKX1icULs3OQx0KtxY2OuAl&#10;Q6gBPpgE6l3OMHbvvuN+ivIyNIo4OjAWhKuGEvLaG+u3b9vc3tG9bfvuhpaOlVnn/t37e7u6WJV8&#10;3eZ1+mqdqUrX1dvJShnX0mrQ7X3g8W1mEzRlUOiFuzf03rd3fTzlyySyLKN6/NlHNt7f4Y9Gg0Fn&#10;Wxug1bXxdLytu3VkdNTvdddU2nBgoDiTeSh59oYkfFueXBBnzimkVxPReYwfhcpilk6XaTkN4aIE&#10;NRt+kCISmyqYrNB7cj4NLpclV8J+3JeaYfXSQlKeiSOVuliS+4VAqWcAaAE6Gbtk2T9/6+9SAqp3&#10;64OZlXKbvA49jG1dv7i7J6K1e/lklMxjimisqgAUM5tMBBxO/9JSzh+QQzxY4mmEyEaG60KF5pzO&#10;laLRKLzHqMMx2yzH05AbIb4InMN0bERF10u1ptXCkEZV67wj2bFRqa12I0HIPV+j1VryygBp06gr&#10;N8ezckDlRXwng7FJNqNTyMRgYIgrfOmiQJEt50JbOuz2SsWZu77Dl3zeaAQd6qorJkM/yY8QZaQz&#10;0QvTc1WIgeIrvEVm1edotkuwdoEmxbXqWl3wPfrwx90u/3/+4HsnTl80VMq/8e2/3bJjlxaytGSY&#10;ZCSwg2MBhcoRTwcKLiwSwerHNjSDfgq5J5gV5yGSwx6TF/b5fB43LhmVUoFDVcjSrAwqGVDuuWzB&#10;tQQkyHIgD0Q3isVG4uS7R9f19Xi8HsRWd/W2WmzW0bEhGrdPjd3l9sHTsnn/poWZRQ2rRUzSqWOn&#10;+nq6m+vrLl0YAADS74YFO7VzY/vAtWvo4mqrbasrK2+8+WYqwVvX2+JyOAZu3nryyYfuTF1LJ/Jf&#10;/vLXWlobevtbwcrauHn7/KJzaHiob32rAFG6ZXBFiGDCzZOmBXRWIAHLNifBpYTdelyolerQFaMG&#10;5cYqeeQBRHC3irF1xJMCR6mIYpFzEw8O3Lre3L45lyehBzBAQQfnI9hPHJcL3wx+ODjFKi2wA9Za&#10;tYFg6vrYvESrhK9YCC9JOl3bWVfZZd65o2tjV5sY5owM88YbR3t6e21W2+jEslRcRUkqeUwaJkn3&#10;THBh6l+e/BimKYrv/Ti549mfzyW1Z29efXp7S4tCKoMtaHV0ZmIAwRXvXr0eEwk/+bmnn358ZwUr&#10;SKa8CmBD8TctJUuRkCiRUmAvHcrklr2JqdXIklPDXzUaDbqa3qKiIUFrSyIGkyA5Lyctg3pGkEJF&#10;pbAghDVpKTSBLKzdD2kttQqDnebRty/erLBVYTUcxxRHlIIfBwrRRMgvZBhklQEwIc4FiKJEznZA&#10;FUsTgpklz7tHLzz9xD4Wz8Kap55Ih7E9FSsNHxw+PHBj+P3DR6Jx/8Lq9IEHHsBpd/j9D9ev3wzM&#10;A75ZsQyRiMTuDlxsqrffuHO7b+f+oSWYDD3TUxMbuptEmehzz7/26quvSRnqt7/7zZ69e37+i19h&#10;jbFjx+ZvfucbmWxCp5c9/8J7T370QZFc9fI7b+55ZNc/f+O/IoH4nvvWvfG7t7e0b3rtpd8eP3MD&#10;ZJw71+8yAr5r3vHzH/ypp2Pdvc6qaZ0WaZgFFRIRuG0Kpk3AsAKYgnegnMdAgUtzLIoodzYPsbha&#10;KfAvL47dGfng0HG8OjiWMVFRqAwmU11L86am+m1ShZ3MJUqxJaEgCVagUETzeDoN2x5KR0syCVMU&#10;mBBZkU/ufOqJW7Mjd8/e6GtbV99cj+SMX//iFw8dfETOCMaGT5MGCU8mPXHiEvHlf/9nWPAGb1zH&#10;nnfHvn03p8d9096+zo2kiC5zadcUR68A9/L/9xO+3CSvmOFUeEVsyZ2zM1Nod0wmi1ZrIAiwYqUF&#10;IWbinDoBhRluM6Qw8bIg7omuXRx67ODHgqHwhzePPvroo3JKDgAapirorO71VH/ZMyEScM1svGbO&#10;W/tPf149ccGPOEZS87NjlbX1mDtipQRgCXCHf1EO4vdwg/p7UIz/acb+n7UVpntcatma5pRbWOVT&#10;HIMD7jxeORSMGPQmkJPg0oFQE6ZiEQjq/HI46i9SPNSdmCpCOh9l6wpiki1HlRlncmXcZjKJVNYQ&#10;H5kswBOgpkwFsqsFMqk0S6wNapVdLlRinVkmWQHF5hhIxNWFGh6yA4rZkAdHibEWDhotX4E8JkIh&#10;EZqEokohkH7wYAHsE0ISHRAWDCSwYR9FFHA4w9eEDGdzKiUhCmoV9fahtz449Pr2vkaTVFCrlUpS&#10;YVHc55keVi1eq5KlOuvkFl2eKXlVIPcVKH+YNwu6F7zUBpNRQRJaC5RPItrIqu1GY4VJb9ACd5EK&#10;hZyAW88sx1y5oguOMyjCCXFIIPSRdLTEc/MJb6HoWFi4JuaRnb3rXz107KlPfvaBg09L5YheFC7N&#10;z5z98MiZ4+9fu3jmwqXzE+PjsFdRFJUF8SMeW15aXpidnxifOHXi5NULZ8eun7l29uiZo6+fPvza&#10;9TNHblw8rZAIzFpZ1LsiLKdtyC2nERZcRMJLJgQXJr67tHtyGVCmnq27wqHsX3/6k8Mzly9dOXfp&#10;yvml1Xkw9hAl1NPT29O14fKFu3euz1Y0NEAzyV3eckV1YyOSJfHqtbU2dTXV79zW3VBfg9WCHmEr&#10;MsrQUt+3ZVNfR9f27dsUFZpJ5/SnP/Z4s1TWwC9ubbVLykEJ4UYktdmU33l/Y2Ozvsas6mqss+jU&#10;RbHSajfXWuUtVVKEnJEyVVmu4mu0tnrr5PDI9J1brM1UWWdTqKmFhXmjRQNzCzQwMiVCXzIOrxc8&#10;E5GIg4CUi0W9Tos1Cytn8Zi//vrbp09fiIUL0H+CSkWJxZhowvcGLQeQBOFwGB38WoQChn/QEKEi&#10;FYTjcUD8J0buhrJhMGwRplkM5vMlaVwoq5QYgICO+mNqOfTZEI6UFEpVMBJUqhnIfrnJP3JAZcg2&#10;IiBXguJaQjI4sIAGUWIQkMqEFld46+vXWbdcfP9ErapQBxLjfOxmLNfU11QtEqWLmsu+0me3NmMI&#10;gH+c5uiZeaQvAe6LGG1aWJRLSiqV5EP3vHtutkdcJhWmM5OeT7fXtpWFl/3E2dWpniZrLiG64Ajx&#10;laAjSsrxSBlRyAwtTJSiAsmtXNpe39lhtMRWJ9JZ+bXp5N1lH1+SRTriwPT1PCmp0FbsaVk/ePPW&#10;uYvnt23b1lBfPz0943K6KqwVmOdig4E/FUzE5eXpYHQZYSUJcW5saebSjevXbg9JlLr2DTu2bNu3&#10;d8eDTzz90ac/+uyBBx/ctu2+bph2e3qt9gp7ZZVMrQQSUCglnSFEhKc+PHXjj3988/W3flUWr3b0&#10;1UtVVp60+tbskr5RZwVlKOGOBGerau0ko0vnOWQTPttkKU9ING5vWc8k+MVM1BdQy2UnPjisAn6q&#10;xE9hIpUpRWM5zB/efv0oIzdu3r73wuXLai1cA+rq2srO9T0HHtz/2OOPPP6Rp3pbNpl0FQyJxC9y&#10;66aec0df6qqh065bOcdtVXa1CWMQRZOEVPBEsCwD7iKDrx9Kp8VZuMoLL/zq5Uwsf1+Xr61B8vST&#10;660WgGa84eBqIOAlVSq5vUqkswWQN+ld9s3NCJSSkl0NQiT6V+wRfWF/fNVLa1VxnYJXSgORT2ay&#10;Izeu0To522gLc/Jqll+Sa8VWJi+1F4UGsno0Gdr+Hx+zVRnG3vzg2okTrbt7+RZ1uiiNhvMCFSf7&#10;Y8r+cIm+HahzFGvIskRTCmeLS8NB3sBC4oldYRkZXJpxWHU9sxNRi6FHSdsX5hDpU6ptUUOgT+E4&#10;5mTf3DWBibWIkAAEI8R2XyBmKIWcUYqE0nQ0H3BHMvj6kd8M9+yfGxLubsDpCzwqXhyW1Bx+79QD&#10;ex+DrXV46O7GzeuQXDE+eUdsU8QEYGzB9xPBK1KKp8AcB6srEY3jXwp1aYK7jTiiGaLDxChq4yns&#10;2JEZAHdoBhM4ZO+AYVxEfqIYBRtNyAQF8YVTl25dupkLZaZuTQSWw7DcYoYCPFoyDSACFBFr9xb2&#10;CTy+Us56XW7w7GC4KudLHpdfr7eidsSFiT6NW7ytpbdLEPmGlg+YceCXy9lSBn5XLmQKSYwSqW7V&#10;EdaIhGoZQ0mQ3YCcwZwGrky0tFBTZbOXT1wyqzV929uQSa+DOoFkuzdvRnByY4tdTavu27xTpmOQ&#10;edOJPqynuaWpBoW1XqfH2dfW3rFn124p9n2IrI7Hqlw3Gq2DtVq/TcPT611KbVAqBXZHEing0kR6&#10;C0nluXhfRDZirAi3KrpZfOmIakEQJAY5HEU86YyIqwSSVqNMF07OJNQxwqAUlthiGNs9a16vFLOT&#10;6yhVTV5346bnufMTRP+BXxy55NWaPZn8jSMnoyDQGNU0q0LKCMUAgQlljtWi04FfnPYEUk6vXmNK&#10;YtAOiSCPL6Wx9yvDHA9IKdLY4wm4hpDKAqASmc36sMImZMnWLm2NYVt81X7xygdtW3htnYaB2yvw&#10;QmpqewsyG4DvBJ0mkW3FK+pJXsy9YFPpCfB4cmAFgqXlERdY3wrwbOypi5H2nt088bJGjUO7LuRx&#10;WJUZzAa4iXUqwxJMWahOCGSLniWDVggsKBwJE2PjIoFsx9aHoOS9cOns5/72kYeeuB8hNxmo3orQ&#10;e2Xx1YJXjsoQuaj4mcOcJpFEN85lb2BNhSQCTpIAy0URAaRgJzI0Xgb5GiSFLPBBqscgoEAL4bfi&#10;ptXpDNI9QFAqoFgrZAtRj8tqN/Ss67x09cqps0cvX7u498Du537zy3cPvR+N+r745c9RKkJO0QG3&#10;r7u9w+P2vvHmocHRyZtDEzVNlp3797/+7rtTk2PImSXl6l0HtqlMqqOnBvo21WzffT+8ScdPXx+a&#10;vN3abHzvnQuxSDyWgHVozOFanJ0BT20+n4nvuK9XIaMSKY1Ewnp9PrWORYnHoT7RDxVE5VBeDa4w&#10;yQQx5uUMKtjYZWNIV9NqBABZIwkHeC6SlAlyI+feaeveLJdVl0pyp8NbUW0SiNIlXhIjeEFJhVQD&#10;b3ghnyurKLW0IK7WqnHyTI3NTk1M40YmkfmBGAepkEnFs7Eia2kHv4cVFlcW5yq7+6IF4Qev/mnP&#10;rq2xJIRsq688/5Uvf6ms1iZeO1Q09j8XYNZNzPo//kBrJ5IskmHn5KCAlV6aGL+xvNqxY9vWbVug&#10;JmD40cDyRBh+lkzQH3SIkaedTBQQSpLOYCBPsWqlXq+oqBAamsqMCTZ01KkYTMDcRQF/BhgIZ35h&#10;i3yFKDIzf31clGW6dh3My7TBEpDURSBKUv4YtlUQ84VRuRJQRGYBm85DDahUoLPCew+jrLBE0tJW&#10;eDJRTiFjkVDbu+oMJHhgnNysRPGzHrdTZqxRyHBQSGMx2FhW51fGn3rqic1btvu9kRtXB1tbG/C9&#10;T8MIl8tdPP1BQ32VMxiWW2vfPH6O1Rgmrlzcu33jmfdfVxrrHn3sIOJAXnjp+e3btx8/frqnt9te&#10;YfvNb36F7PLu7q7JBc9X/v4LiQRx4sjJns6Gw6+cvq9vw/r2mpsXb3U2tw2PXt7/yGPf+MqXpiEB&#10;X57JxrIz07PtbX33OitFDUxUKolKzZl2sCqBSBvargI8ZT6fwwmANUfOxiKA5sbOCkLLSkyZdFFv&#10;UydLntnloVvXrw1cuf3hkXeWZk9WmXOMLFJcvMVLLfOLYWgHMhmFiG6Ty2t9wEoVxHoRHZgaE7OC&#10;iLKMwLSMw3P19Jn6zqaKKot7cZZLQNIQt0cuVTTUOVwx11yC+Ow3/l6YSP3+t7/56y98XqHQHL1x&#10;tVFnaUQxCpkBGp4iJOyYhWE5ixsEGlSwCVKFggfJjPPTE5OTY+jH6ptaNTqjBJmiyHTmIVyAwfCA&#10;6yHRNmbBLRbcuTnY3tz/g+/+4olHPlZdVX/+yvkSnets72AkDCxpIEVwo6v/q7PCxYDl7z2bFSd7&#10;yGL1iEyEJM5GLISxsiwE/S6zyQZrEgS2MMGtndJrokrurPgzAmqNeMH5rHC3/UUZeK/d4iJgROIS&#10;uBTFDCaW2PxgdwohwfLyisFolgDWCfsxSBnIvirD2Ql3ZMrt9+A1BFSAEvHjfm9GARqJWFtK0ElP&#10;zLliNFcVaC1C66QyJbzLCdcSUVGptteQSjUwAOjBcsipQLPKsT6KShEF2XBhZS4SdGqtSn2tOSlD&#10;Jks+SxXQaXJBwUXoYxwrs0PpsJMVFwOrM5mgM+ldhiTfpJbCDA11CS0uuR0CqcE25w1eHxuBOah7&#10;3WahCOGzFpu9FoRfS1WDksim5y+VXANGJieXyUpFsQGS3lyoWi+OFlK3FlaV4t6C2CqRQfqI5TgE&#10;YlEGtYYA0TQNVt1GPbtOwkxFPVO+1RHf6njSN1dKuvJRRzI4F3ZNuReGpIJ0Zft+Wmm4Mz738OPP&#10;IgT23ffe+9Ln/+b2tQtAtrTW2CtNWjDltCqVUaezGPU2s7nCBtm2zqhXV9utPR2tHW0tXe2tnZ3t&#10;La1YvdQ2tbTW1TdU19QZzSZrpU2hVcJsFBIBsgxnL26yghDQf7GoFMm8/Mobex59AuvseDQYiPsf&#10;PPiQwap1eebfPfba1YFzjS1NlZX1mzfvXV2NHj36fkWFjpYpgtjdgvepkHvAzOUJqixm5HvxGbEB&#10;aYUOF1gjtEWfp4Ryg4rHCLwxr2tlpsdskjl8EgNNWCiJCu+Ch19YUoqCOrpYoWHhsCeFaoO53tJe&#10;r7WqEIZjstWKFDaJuUbZVFdSARmp37h5Y2NTPY35IMmrq7f3b+yWK2RQQaAUwk9SrhTLFbFcIezy&#10;gxkNcjRsI5AG4bbw+4KYESKf7lOf+xRydYHFRr21Jo3lwnPwWNMklUqkZHI2h+zOcjlZzGGfCOlp&#10;GkNUtdg9M60MJjW4n5AFIWQl0JgmgG6iXStLeEbx2gAuinTVfAF5M9xLRqDa8EYkChrEFLR80xMz&#10;JoMZdR4pBb22ZGbYicEha1NXrUqdJBI3J4arpKYasebunRslkbi7ZbuptuP21N0KrR4IdXgsS4gU&#10;JODilwoQcg0NE+cs56tZZqPasl0gq7fLDmejE/nizhaDuxR5dWK521i5Va6E2WQA8BmSP393wKSC&#10;Fq1ICvj4KxTk7IezMwZDpazEn/UsLHsytMpWU1lVYYDMITq4OF3f2M6mxb2W2pHJsVAMCWz81uZW&#10;hDpgb9nXtx7bDOx7EfMpY1iw05R6FvmntyYmBu7c3br5vn/8+v/Zct+e6oo6fFtEOSB5ikvLS5lE&#10;cm5+FoFa2GC88sYrN+/eevODd37625+/8Orv//TGCyehaxy4ZbSr+rdVN3eYQPgoCizpkjyQDhvq&#10;xLZkRhD188gsY7EnSlIJBBhgoYBGKxDHs4QjKTLL50q5ABe7KJA3VPYcevXMT3/40uuvHn7tzTeP&#10;fvh+rhj5xMe/b61qDMRjLV2Nv/ztD06dfj8acQY9K0Ka0zj4AqGbFy+f/PBt9+ogjl5alj9959x9&#10;Tz1hbmjXKwxFp9t/42ZM2M+KtIUEtOeItCKWp+fExVxnjd0mF7VWqurNjK6txqzUYgamKAkd83Oh&#10;TMjcVpGX5xOEj+ElExFIrULyzlpOAQPLJnCIEknS6c14I2W7vqCHIkUgzWY0BV5gfnna6+jctyuM&#10;bQ6fzEAgJdLoihp1TALVOLtcvjE7vf5T+0q5+A++/PXNmzZWb2uPcVo2JaLO85KEiaYyacGF2cXr&#10;3vLVQX6N3q6VTmeJxMnhosreVa8eLqRLQW9Rw1aH/UiZ9sHnNTYwZVLJOuuUPH6UxD51zVDL0Shg&#10;8slkOW43RnF4oLmpG00JtVqV1aStQG4hMAPuVU8qlSExoYdehBsmZA1KdTKRjwSzsxNL9229H0Pb&#10;c2fP9ff38fgZj3+O1stgGYPJlZdMQ94GHEIR9AnUL6WSw+PBs41bCmY2tFXYh5cyCI7JIePPYLcC&#10;ZZkTC2MlFOkYGSOwA6oEyaUTV994+W2r1v5Pf/uN7et3PrLz8c09u3VaFrhzIM4loIyDelpGmK6Q&#10;QyiXuP+QzWSAFUfEXSAQUWuNapUB5zSnY+eaKyR6wVfAR5JUuZQanxrEPYNlB7KD8RgYOX4bpnN6&#10;XzC3FdsQAT/gdkgpQiYjQnEXDSVlJsJLp6+dObV/5zapTYaIHt/yklJpFGvVfMDvkgESjbHalpMU&#10;S0pOawbkF6CwUBBU2oHQgKFFitoeWmYVwwK4Uc8/yoCVm5GsOBUfnAjny2qNprbMM/N4hmRMoiC1&#10;AlAQ0RHiQ+FeBUyTQenl/M1rXmecbDlPYFKk7EEMUYHwIh0imO8cmYDYsFauK+YViQhNjgVU7c0d&#10;lpS/qxzcv6dVe3/zH25fY1U1bEJx9tTtD19//9p7x6ysrsJohWISc9k1nANfbdLHEkm0W3KrGWZN&#10;IpGFyyOPM4kUJ9w+FVK2xUSSl1+anq6z6RDJhRVJjO8GFkElsEzcCB89cc7W2hiMBZpb+A3t2XeP&#10;DOZz/Srd5qRgSkwtUmVGmMRwko1GASin/ZKEQEzLoN5EYBTRVVI0R4nAytztrnqtRl2eXCKWl7Mm&#10;ac4ijwDQBloJuj4KLAlCFSsRi45FS4WJTqexVhq8fYcQSPfe/5jXDVa2u2dTIybVyUxaLAJVLpwv&#10;QeCKJRM2O2uYZxHKN6i+cihwMYTOwgMI3yEWDgSSveml+QWE3ctBIy9CkQr8GOfmw7RYhM4SqDV8&#10;Itg7wDYOPASGaRwPX9jRUY35gEwh3bR1XVdP1569uyS08MCBvXAif+nLn0VYCF+SEQuxM5G4Xe4t&#10;2zccfHIfoxc/8+mHdx7cZ26o2fPo/vvv7911cPe2fZsNNVaxTHbq8tkHHnsI1z+rUxrtMrlGIi5E&#10;H33owPTUlMez1NRmRx4dsmiBLv7yFz6tk/PVMNfE9PhgivE0UjZFSPGADBnGxhwvFg2yShHow2hS&#10;MQcH4XBudtZkNvFAKsFrj5kuVEwSCVg+Wl7WWtVJlCSAbCFDCSnZfDjeYdopglsM+x9fx8pQfqv0&#10;WMznFAKJjWQ21Ji1cs3o4uLpyekxR4GVVFgkDESPiCUlJBGKdJ29cnbD9gOWKgRI/OvuPe3FnPTY&#10;uz95+qNzLU3l4SHm3cEe8/a/vz4TffaAtUcKaV8gdPtKolz89q9/17Bp09YHd6rVSJl2+1YmXI5l&#10;BVxMldWUWifTGBBiiDhgMauTqs2Mwgq0JZ9mC0JhhFDkuTBZnjAbIQpgguOFQQ4ZuMrcTqbknL9x&#10;5P3amk5D62Y+qY3zSF8qm4imxVmwqLy40VmdNicTRQtBOItkPHHE61YYTWmAnMs8BkJjd0St6oM5&#10;Dd9sHklPOqLN1VoYU7i+vFBIupdALCJk0BzJGhvr5uaXduzctnPXppu3r2zo3VJpb37+N7+vRnlb&#10;IU7mYNwqvPXay+1tLYhEvDE+c+XO8GOPPXrhxOH+tvrQyiKP0Tz88L5Q2PfKK289/PD+U6fObVi/&#10;qbmp9fnnX+ztXWcxVwyMTG3bvdm9GD13+MPHdm89f+hqyu++deMENqnd/T3nrx7Z1NlXYzFcPnNp&#10;ZW60b92GpaXVysqWe52Vth3RRawcpD9MCtAU5oA8Kc9PTIhL/Ma6OrAhHauOfAbBYGmFUFFOYyBg&#10;URqN/pQzkJpf11u3tbtjW+s6uWAxEPiDijxSdL5Ll12CohuWUfCPIqEKs34/Hrw8I5td9ZrVIpAU&#10;RApeRiUmeWR/ddPy1CKJfkqr/uCVlzavb3PEVjzJCCXSfPvrP/27z/0b8ZG//uwfvve9Zz/9idrG&#10;xtnF1f/61S+f2NVSzgfgv0kknRjhBNzTibgzFlmOhhYTkZVkypNEinsyodZpq+sa1Do97GVrZz0K&#10;NFjlYdQAhQlwF9DZQMZPrC47Mc0/dfxSTVXr3t0PJjOpQ4ff7t/YZ9JbaOSEYoUHOSF0Gf/TWa05&#10;ouBa4xZW6ELxunD0CYx8sdjEqhKABUiZYiGw/tEZI0WD052j4OT0hGsN1Rpp/S/av7+oAf/3zor7&#10;81CeAo2LRIVCdmlhBop2TH2ScKtp9LjksigSikizRgQ0vMJ53N4l8NUxzFArMqgxcKmlErCfglUt&#10;zqdxHkXiWb2tWiRlGTmX1RMJheWMJiBpW3SWl1dztLRKSNgdfkSgsaW8hhaY/AH4CjJiUx9hbCsy&#10;dQm+MV+28HiV2aw+ldfNOssDU2HG2NtRb1AYLDKNUWGyaq3wtphRudNKYwqgV7Fs3uX/2S+PBYUy&#10;c3Nv3/0P1bVtyPIBfkVzJs+J2IQAKU+MV98iqwQ5gJleiEaxe1CaIgkvC4pPYgXAHw0/Pza94HDM&#10;AVuMWxqVh0SsEEm0RYEqkWcyAmWawPagbDM024wtOmU1IzEJYSvka4iSUimrMOkaa6p6IxIDlGy3&#10;h8e37ti5vLL8xiuvfv4zn+hpa6qyGOQUVp1FfFvQA6CQwa0ci0QS0TDydQB0gr4UHyoQoHE+m+SC&#10;eEihVCWgNXxGW5ZqchIGeKloqRwFcRVpWPgMooAuBCUaGQon9A8IPB5emt7Wv7G9uTUYE7x3+EhD&#10;c21HX1N7b12mGD9y8gN/OIjnc8PGzdV2++mjH0wsLFW1tYFiCciQUiTmx6EzSXL7GYhEFDBL58Kr&#10;XgxWZSo2kIvjSRN4/NHhcS1NspXGXHdbzGgraixCdaVEUUky9lxaAqIAPFGry2NB/7QgO51JLuR4&#10;hRRfmxXqcwjuIjxSUQRfeC4nIqTQrSWiERfQK5jWwlkMGhjuNGjbQe+DF4QgabiuEX+JwfuaIR9E&#10;RiHgwh0dnWKK8gcCGr2e+3ahpuLkqfApcDyZOMI9sNmnaAStoLnigg3QRGXzYQmvADhJKlOedyml&#10;ijytjJelYIDQUPrmcxxqBdhYvDVIsS6ki5kwdmAAfCGDRBgMS5BfTGONzE9H4WlhMagQUuBoSVD3&#10;QdfdmpHmzBKys2J4fjmwEtALxD1q09Lg1Ic3blf1tOdSfsfI3KbOFvBhoS6k0F7xUwgzw0UKwyol&#10;KqglQn2B1aigxqPQaVNAhoc9703eVNHi+xo6A4X48dU7t9zBGpGkvlKXEkTIQkqDyaxQ4OPExyLv&#10;guuWw3dXqtzfaXvQLm4W5Oky6y8rPfmSVUqlpibXbVw3vbqAQS3q0traWrPFkkikRkfHmhqbgZ7F&#10;tRuKAK7uf/2tExPzrvau9Z/7zBc2bt4mFoqcSwsnj35w6sj7ty+cvXbp/ODAgHNx8dqlS/OzU+GI&#10;HxQZuZrBcNtab+vf1t/W1rtp05b2vhpbAzIO+CBRCQS602cGzp0+aaxmG1uM6mCaHwuB4xyTatJl&#10;ih9HRY4TBA88Wk5yIZY3s24Y/0mJPJ8R69V1+/c+8/ADH3nsyWf3HLh/3yPbu/ubynw7pCuj8yM9&#10;m5seefT+qnrDMuKWXM7RkfH5Fef8ygojMV6/Pfbkxz+ao9h/ef6lrLXTK2+6E2C9hcp4viorbp9b&#10;uBuPRRDmzdCQIopYmSAb8w7eOEGLEiaNuLJS7pHpMzxEaBGrK4EsIIhNTSmOM1RWFYrO4dvadJZt&#10;6kWkL4jk1Jpzb9mF1IK82KAn1WqcnVhlMvGA585EyB+u2b7FjUcOquYStBgMLdBpCkrAJvyS2PJL&#10;V0dPXVmIrx6/dYpWKDfv3i1UoLwTxJPiyTm/EWponfzqJJVU8fv3WOliM6ZJ1lZPKGMs5LZOjM6y&#10;ypZgTLe4HK6sUpgMgUz4ipVOHOio31Zr1gnBm4XNF8TMtcZq7cgHzeIeUZ2LMuQuFETGAc0sEsJ2&#10;INPotVaDzgyHcyQR9/m9sSQsP6Hl5aV0ClHBRr8/2tTQytDs9asDPV1dWG+4vZN47mF7IjKcgQrv&#10;Mk4F/LFAA3BcDQgNOdx2TlwSMCIS7204CCi0X6nXYa2cQgobvh8iJPUgeVsyP7p06r2zzVVtX/7c&#10;Vw/sf1irNMhIFlmMCrnaWm3ZtHX7jYE7TpdHqVDpVOpcBoGVHM0Y54CUhf6XoGguQRVINJGEERFQ&#10;kXD4DVyLnGkMYPccwpczsURIq1NYQLXRmCihUsBnS3x5KgceiMhIJlhaWsggAdKBiBtIYZPpIA1F&#10;UalYabZUWixcol0qGlxcNNsbygpVWpxxOeZMWERK1FlA+4gorEf5dMq1sowAd4CcE/HimXPX7twa&#10;hc72yqUrw3cApEVpZD92kz/pr3v0Yz/s2/5EIjsSTc6VMmaGMsSi43xwT6H/Q6+YToehNEimIYfM&#10;pAB1QhJkAr52obrWwFIFftwnpE8PxZ2LPIVMMh0amYwHCgXj4Ck3P601NpiYWjRzQX5ojl5e+uhm&#10;bDi6NRp65319vY3VmkDh1KGTQa/PYDEB4ocAXB4lAVwkWShMLy0iBM7hctJp3ABERgqXO0YDJezV&#10;oXAV4ILK8yTFCGQ4fIWiQEYSvqQq22RQGw1NJX2d5cqlCTkh6GhOre9V3r7sjvp4JoMMMjRKhIBf&#10;U1lszkuIwfkrpKJRLqoEtqpY9CB6Oy5MlYhgOuhLeQNGvT0YlUtpeb0ybhJ6cCBCGCzK5ov4izOa&#10;soQB6ZlgNHphybW6fOjQCRWrfnDPUwhBuzFwUWMgSQwAZTIc22UBSEwZCps/gQidLa4JuBUwKkbG&#10;tIJB4yyE7xqPItqzQjq9ND8vleLkRyYnZvqSaCoTSyL2LZxPwWyF/EkuPozDWQCjBZMfxLFAhvAE&#10;gOoTiC1F6jeeMhgmhAKZjEEeILTokIQqEOUnSAOiTNMAG4qiySggwKZaK4DvaYCVBSVaI5fLGUol&#10;Q5gVrI3X7gxeHRj4zN98KRxDjFvJXmWsrDLj07VZqrds3bFtx0a1Tmq16dZ1dm/q7a8waEXlWNA5&#10;LoveJeJjxdCMtJwppousygog6mo4KEKYO5vOy7GUoyHryyZT5VIRslsMIfDV8gRC/D2wFKXLguS8&#10;NxrOFMWwdMQDwVh1ZTOnT8LUsIQhQ4rIpSmR3r0ySzFlOSvBfg9QPhizMN+oqK0yWqoYUjE6GAj5&#10;4hZtPrj6Wjh8anh5Jsk39rZvlBPFt956cf263uXpIT7/j7sPxFwu8Xd+QO/7wos3fOFd9zW00Bk2&#10;EVq6cvXy7Tu+Av+Zz/21vdYk5gWKocnQ6jC0qMbG7qKymijqhNie8VSEQCMUaAlCRxAGgm8o8GRZ&#10;HvwXiFgpQYFNlLGGLIB8A2NUikBwqUgEAPfdk8nJS/ptu5SWJr5YXcqIgSnJpXL8WEKUyUaiQcy1&#10;BDZ1LBHLEskCBGPZUjzoozUa+KzAAZHzYkFXzGzaBLeanBbHc8RvXjuyb0c3lYNfCUW3cHbkphas&#10;fFoN/JzD4Tp06D1Wqfzox56cnLyTQEBbTWs5DWPFxdo6+GiQYZX87ne/s/fAQwIJ89JLf4DX8ZMf&#10;efKd3//uqYcfqLSYh6YW9+/fNTY+dO36+Y99/OMfHDnW1tlV19jwyhuvNnc0w65x+eb1gwd3zd1d&#10;HLl2fXN3EyiR++7f/MW//URXf69UJ//g7Hv1ejt6phMnrzz++FclEk1rS08kxrEB3333XZ5P6B+J&#10;OG56q9rUkIYCZrI4O6dBmIHZjG0KbnyWZVOJCFhrMEAKhXh04QEWyCxKrUmbigQDC7M5/6pJWWy0&#10;eRnaDWZAKZvA+CfD43kjpXhyo87+ZDCcSJeiGqtSQsaDnnG1kU3R6FZIVU559viN6o5evdo8de2i&#10;3ihdSUfvzi5N33X+3We/2VDXQQDP9nef+1xVVzNkdd/+xn9847vf0ZMlZLKBQo4djslmxwRIAYSf&#10;3qjQGVitXq7RyZVa/ITge+3dRlge+mq0VWt8vzVPLYyAHp8D59X09BTgdsePnA8Fc6BtZgu5c1fP&#10;zC/NPPzQQYaChxAqAOzFgEP7CyYdJRS3dOICxtBWca7ftUwy7keW44RAmycW+l1OvcGCqg//zFpi&#10;yRoIhPt3YwzJDfLuoSz+dzcFtdT/brdymZhMSmB4EPJ7ZFLEmmsZRq5QqRm5EnqqPHpE+IigAgEE&#10;CgJfSBWCEUicSI6iA29TAjsrlRIUlwJ8+oDGxrI8vZ0jzcPtE45GYgg3K4rHFxOVtrr6qjo5LQe5&#10;H6H0c3NOtzs4PT49dOMu+LNLS/xEnPR6Cv4Amktdmae8c3vu5pXJbFSIvIH5WR9PJS3KrAXa4iOY&#10;sFBRYK1FeYWfJ09K9BPe7PsXhpNztz/2zAPtlVaCF5EK4gpeVlqIiZIRPmiEgizy7Zz8srMgN5jX&#10;SSTaqVs3kzGXttq0lM5AiJb3usrzw9ZOotEuPfHe2y/8/IVySvyrX758/vKtEvaPFlTkuaw0S/H1&#10;qbIsBLcCZZLABiq3ilh7kbLwGWtOqINzI44+R0xC2re+rxcd9odHDm/s64GABfmGEB8APyXA94WR&#10;Y7mkVoOHLKel0umZSYCb9HotZqHIV0hIdCjL4OAC8CddxhhdnhfKQZCJlgveNAbCGTGXAZMnMlmc&#10;+8iWhcaUn8qzSsWMZ/n27ctbere0d/QYLbVf/8e/b+tuUhlUCo2qrr7u0OH3L1y8sm3HdrvOvH/3&#10;Q8tO7/d//BOoBCXoqzN5SOZ8AS+XeyAVe+Cn02vEYto3s4LMpyqJDG+Fe3x6adW549nHXHIiBUmx&#10;SJVMsYkMZJNtRTSb+mqVlCfNTfVXBXY2h1pVCYs8BTYscMoioZwph3WCBTa9qAKmJocQbQRuFZC1&#10;Bpwll4ErVxZhYodHpMRJgzk9K5TNSLTG+wroA/x1Slapwl5TAtT3r577zc07tzZt2sSN4jn6F/oq&#10;zKnL4NzGQhHYFdBZ5WB55/M1iQxcRLjt8e9TZEtKkWhxZZ4BzF5sEEh0CalSDqJAOcdKeJDBUGp9&#10;Af7IcoafDWfTYaEUCmyaTEQAzwWqEgNQJGBgfolpHYaGIvjPUSOKacPI+GKTdZER3r+ua2r0jiua&#10;kaXJVkohobJ/OvoWLZa99OJ7m+7bp9JIg9iBikR5EZkncCWg25fBDpvkY0knQAY1n2DtWcFmiwEs&#10;RINYs62CeX9h9C3HqFRbNrCVn2jvhmXAnVkNjwxX8cRFNZUg+dWsqUJnLMqpSCLpvnkh7VnSMih7&#10;JYhnXoiuGiRC55WBrbu2g/3lXFpsbm4+f/48ZmPVNTW//NUvq2uqYe1DkO7zL7246ox87rP/8PGP&#10;PwUHlIymJ4YHX3ju52/+8QW5pLBtfUdDnbkN206zxWY0NNZXN9RWKxQys1nHsXeU4CBl4ThCBDdG&#10;KDilYQMYm1zMZuTXLo4N3BiorNO/+uIL+/ZsU2KwFPMJGTbIV2JdIYi6MSbHZYlAD2BygpBvFSs1&#10;ihZCwoTjjnBqTmUoaS0I8yVUeisG2CKJhdGJbo9PVHea8B74k6sms7Grq7e7Z4Otsg77Sntd7fGX&#10;B021nT17t9x2Rr/zwmsHHnuwzqYyUEXf8nw4np3xxvKS2+3r66sbbSlePJj0w8jzk1/++NyHt7c+&#10;uKko5iMxj47gH4wMzY7TBo3KYs9GS9KcoujjBxyFUllvrF2/RGY0mRIWhkshv3tuhRVS+SpdTs6C&#10;yiNJAgNeyo+PhFa8bf0bYiqZv8STEnIRpuo88M7UTE7Mi2dX5CXilVGrs/DW1fcuBmc/+g9fUwOZ&#10;kEszInpk0e8IZxENldPmT48bDNDoEnOkvxpE+KRyXEB0MXkTXRq9c80tEyqaqywmZcqoCtXoBQBz&#10;cal/EDZh5I6JGieO4BTf4MVy2gTk3HHXBfeagKAEeG2JQ+VxXncw2EBXRboDQDu4dxmVTCABb1iO&#10;xaaCsSrktmAgatZZcHa889aR5qYWtYacW7iJuwUUmRIHfEb5ivdFkAPrllcEY11IrfXLIHwnUnCy&#10;+IMBNDlSFSAyMnAC+ZgogGsEdUpRBO7UmcMXfvTtn21Zv11CkfAp/frFX/3bt//jV79+/sSZizXN&#10;dQazffvW+69evXr54gWgRpQKGW47yHVRo4DhLcFbi4KRkcPXirBQCgYU6NS5vEaurYJvDNon/BWx&#10;L8P0DwBtGCWBTOOX6RJfmgTPosy3yNFVZY0aHcYysVgQUl04qGFucsN+I6ZVam2a4gtSkfCSs7qx&#10;MyoRZclCMuyvYq3CkjQCtYY8T8QR/OJSyxQiNCZ8+tC7J3ftevirX/gGXhQwtR9/+CmhKWpv/GbP&#10;zm9s2vmMUlOXTzuczmrhAAD/9ElEQVTH5r6r1PkjQXmZUEgNianZZCAEH2+E057xBSA9y2Qs7gWs&#10;UxAZT8o1WdouCg3my6Kzi1pnXvHUw9ZKq0vR3Hdr2TZ6JbDBon94k7QQ8SakihWdnbV26n3CyOWr&#10;6cCw0RitoBwWItO/4SGtWfHr59+OZv06ow7seizNURlA70cKsBqC5iWV9gacXremwowGXIrxab4g&#10;UoGRUIQAupRMCyCHEsUAu1UTTVFnhlEkKzrl//mLnyqlNueUV00m2pqEDTWlk+8fkZaqDaruSDZG&#10;GdShHCtmTQVpMD4foEFeEeVDvAQKemE2WIrwlcr2glADw3m9MYdOWptfUmSXs0IZKLdYvUC6yZPI&#10;4+ksTK3uFBmaH9SqZF6Pw7UcgzZVrVJdu37BYKKKvCSuCrBeoBmPx2KpaIpLUUNKLBYuZcRCSnOZ&#10;VNQf0DLyNDznqMhBzEulfF6PGeGqeCtQc5YIfyQJKJHZrIWEEIk1eGjxAAAph/YslwUSLBJBkEw8&#10;Dr0GjGo8kQTpAVziEJzVSTSqhIJigGXjklDlqLVQXIpoRoask1Xvag6FNsklO2NxhHVaAq9EMYe0&#10;jmA4cuS9M3WVbSqllkXyGMHLJIIIOyJ5+eq69nSRj5zyoiAFzx2MW3ajDb70pdlBFZ2olh+i+eMm&#10;ZVgty4aCbjHFpHnCIEQrJnmSTKcBJc7JUG7GQ2G1SgmFBR8SeSTfoFSF1lQiVjGqZksXysKx6Ss8&#10;USKfk1otXSgXBaU1bwsR5glR3TIqpuybHZKCOM8iEx45U6IoP5OLFCsIyqKRtHUr7k44vDO/q1a8&#10;SUlWXj8WfODgP7eYtFePveJwJhrrmk6f/Pqn/xojj9CFy8qW9W/n5ZUCZb7TmK4o0zPHT/3x0PsH&#10;P/eV3h07YJ8sZJxEdim4MmzSK3SWuuW0MCrQNRCNBp5Jyder+HolX8vCFMuTiWG6yQu5uGzsM7MO&#10;oRhg4EJqDXIHoo2MH+FlnZfefxVI5bZ9B/P6OkIs56cEmRgHoy8n41IoRdORycVxZYvNS+cIGK3E&#10;KfDdBEmcyCVCJi8QSqJYVBCpgCsMVEcOKWQS/rwz8O0f/uq++3ZVa+FREsKkp6b4q9gJkOp/+oe/&#10;++a3vhUIRk6fOTc2fsduV/3ypz//2FN/DSngT77/aVY5Y7NuCof8R4+e3v3AY0qN4cSpk/VVpod3&#10;bfnj737/4IN7Hzr4xAu//cPY2NDbh974yLNPdnS1I9/sw5PHbg9DLzKyfmu7tcL4/uF39u3ujXji&#10;b792csuWWryjI9OjRSouUigsdVUfnns75s5V1lXMLDn++evfaW5ptlhtA7cG0VlduHD+Yx99trWt&#10;tb29LVVeRdu/uDRvtpht1spIOi5l5JyQJ5fVq/RLY3ME1KKMOJQLlaTiPOxtIrlRqTex8tDqlEqo&#10;9S7k4UHLZMDCrkuWNFGeaMYh37zje5S+S67XBfxTKrM0XQx4vQuAtifRVgmtqrL53PmhnfseLKcK&#10;b7z4XGtvE/Z1iCL917//ASz/uA6I733z233ruhzR4He++e0nHnwcEAW13MLILTRrlcstGH2ByVji&#10;ITJZzqEo4DQqUojr4UawZdAxpZC2coP0NXbfmrFpbXXEB6qKBtNidWllemLR44p/9W//j1BCvnvs&#10;0LJ75lOf+YSS1KF1wdgNdAwC6T33Flb3Jo+cjJCTAOIaw7YbG1AosTFXwXCSlweaFvnbSBYPKI22&#10;TCpPIdkA1x6eHa6h48CBa/qINQUjR1xc4wmuWa3+Igi8919SkkLAu5xOxqoqKpUKdTZVAFUmXyyn&#10;gdPBvAetXZ776gqY6cB5ni9FXEFGho0KjfSnAvKEwkHGpIHXRUFKUE6DmquwVORYdUiA3kA4MTLG&#10;y6TX91YgwkSUW5XwvTQRhxm3CvtTK2vUiU1aCVToFUWvSuRjxF69DruytFjorqrgb+s0dFWJ6tXp&#10;WjY54s76IjiufZ5oMl8E5t+QzJUWVz0LS57lFX9tXevfbJIqhFF+EhFVwwXvTM41WXDPFAILeeRm&#10;xFeTsWW2GLQwVCERNtHlOmXZMz8YiidEmso0oWDwvRMTAV8Cprnbl6//5qc/emj/ts986pGGBl0m&#10;HZqbm71x4+78rMPpnAS7llRAh8zPCPLIliiRxNqv4FHhkoVnFFbS4tToMPZUDCm8efUSXOC2ypoM&#10;HgySTYHaj6AvgTgHuQHofFwfLdQbjBjHOtxOjJ4gkkNngSkAslkwpMUorox/DIWMIJ8rRPKlMAl+&#10;DqBSsQjSqdB0ZKAOEEtYERUIBpr623yOxZsXr1fXtmKitmvPjhdf+v3U5HxVZQspUe/Y+gBkw7/4&#10;2e8oUl5hQ/pfT62t6tQHxymhSK1VZXhZIC3ARoY2nabVCYwsIZdEIF0kVZ5zUzleUip2IH6wGh4i&#10;+erV2767495pD6JfV6a8jgW3b3E65Z2oZBNGiYvJOEWpuJTEwC6U4yK30pmwK7wykfCGI45MKhxR&#10;SmMZAfghLClhkgjAS4LYx0dCJg47STEP8p4IaG6OVLlm6BahzeK4EfjPsClX1VbVNzZo9JpyOgsN&#10;ISeux+MNoDiUfPGklKTRZ6KzglKezaFD4sfLAllaoM1xnNKlsAuOPwWhhi4oKSDhViYFMP2kApEw&#10;a7IjdEzMR70Zioc9EmhWhbQsF0XyADoreEeoIuIfi3CeI6uIzxWRfLRwybFL5boqEuJRAVXV1HAr&#10;DK+qQ8tHZk0KKv7hG7fitfszEsWRG9P//L2fHR6aH0wSVzyp677URUfsdjA7FynA7Vog1DAQQyAX&#10;EyFwOl2HgUXeXzaJD3Sv60hBshXrVyoF2ZBeS0sRHLC6nC3lZBoVRrA6maxOUjigEJvMTbOQk6WS&#10;CERKpEam/ePrGrtiw871m9Z7gp7V5aWuzp53D71nhGuwshLN1enzZ0cmxrDzefzpJ5955jGrCfF9&#10;qds3Lvzm+V+ePHtUrZRu7euxasDkTUazeNEK8FwAmgW2DqRcDI2dVknGQCWYVmsZEBT1BtXY5Phb&#10;75++dHXizPGbCo1hbnIW1PuDBx64cur8kwf3UjICmRBCgsmIjfCk0sVVlB1xiYomAbUNok29cFHm&#10;CQhD6YDWKtRYc6vBuyVY4WXSolAWzxRWXJE7i1dpENYMPKhREPgbTxZivtLsjHt0fPbkuTPnLp9D&#10;quOBJ3byqNLpKx/0N0se7ZKIF9/mT7+lSt0tBAeo8mKBVQ+OjE9Mzi0teBZnnY5l7/p1W9vXtStU&#10;xiRSIzMlky/pXViFs0RA0YCEgKxUSheQmpDCp11t8sEUB14/JXGurpa9YZ3VLLLqpPCJFwpxnHel&#10;gjiSio3drmhqzilUCQCNSiQvhUQIPjaesI7gGAbpOYux6cVAYGhmQhCI1yj2P/aUkGNo0L5A4MaC&#10;x9Le3li+KLJRGWn71Rt+aV47e9NZ4gVdwZlMWFClLTRXODorqQYj8izLMn6aF08IUlJh2SokrYRc&#10;lafFeTEATvfSNtYk39CqY/y+FooIaR5+FqFK4CM1E90tJA4SmKxyMDbj6BGUU7lkFt47fgZEhXQS&#10;+XxGuJig/q60Vo8PzdnNdpWSCIWmccXBTYUAJdwoBdjVIb7HH4kHAtN87ocALAYxScFVJQJ+QoGY&#10;P3kG7yiG45zajQ9CAgJ5zn949f7NBzpa+sbGJn7/2u9PXTvOGMkDT+0/+OzBNJF5853jYAZWVdf2&#10;93ZPDQEWcAdHGTYGSHnGZ5IopHH3QduGgL48l4AiokVSCack5qQcMDFDWCHJZ9HFSWUK2HLgLhML&#10;aF4RBTHG9ZhuCIBJExSSJClNJjJSmgHZYG5phlFLI0kAXPkmezVPzIluxekE5I9GW4MX1zAyCXOJ&#10;nCuplhoTZDlMpfDtzoN5yHnVELQhhDHq2af/GtBhBN8Ce5DLFXUSRH3Z0Gd6F51Xjr71wSv/VEhE&#10;DXqdP2YWGDu9PFqnBb1JJVMpwE+AXxHTVPSGECzgsOfAzeBHYSclCabLzFhQKVboDUypkFQcO0u6&#10;IpptGwTNtfOBcopmtYK4yM7T5zOlnIky1OOFDPiHAToJxpWsK0fIzWohlT11fKC51orEu4TXZ1Kq&#10;kIKO0TUm2ZVWk0KtmltcMOj0YG/j2fFGQqBNwaEBtxJK2XQWj3+OLKpFJa1IVvAlZzL5RI21ssZa&#10;k4wrhu6EtHpxZXW8v1d1+RTmk6TCrAnmQ1iqQ5GupHhkciRXWIwJ9JlCRykB9SRIA9IY5D/8ENLX&#10;lHk3FtFkeEJd8Oal1rRIJynhFooTFMPddgXJqQHnsdee27q158D+A4kImmRNQ12D07l09caHGh2t&#10;VGmAxELAIyWh0sAwJnMUcprRw0tE6Khhwc2EIxga8rDYRGQXuuxEAvJmkpKiZ0TnHYG2BqW1Sp8t&#10;JnHnKlgVZp1ylZqg0EFxMzuQ1PCHKGHHUjAI3SwCv4WQMQEFWwR4k0gWVMk0iFtEsmpBCTEtCaYj&#10;ZoMSinNwQY0Sj3DsSgE0GBDPIg8hl4N3A8LUOhCBq1vlQhaKHUS2FGPB1blJvdUiZiDPwRBAGEr4&#10;l1eXNBqTSq7NJVLA4JPCDEW4oGdDtAvi3KDo9Xi92BxLZSoxYj0hQwXUBG8hnw9YrhYjEJoiSIgT&#10;IU1FMYLBu0gKMkmOYXTVFCu6eusWQdgqKzt4kORyaZf4SyEeAQwBrIPzND+V8EZImSkpkftLqAJz&#10;SolYnhSmitn50IqUP2qXXZAXR84fC1RUPPXQ3o8nfK7f/+bftWpiceXNpz4KwR05M224OmI88PRX&#10;bt4sIfIxv3Tugz++Fk8UP/61f9TYK1Hg5ot+Pi/qdC1iJ6CxNfrxlZPIyxBqi1jfg/eEYpkTWuHK&#10;h0pTWMQokVtTYENeFseLpUwkHUolHAnvYGLhrHf0uGvqZlVnX8WWxyJSO2h4AHXjqAUeEsly2VJM&#10;UI7yi9HJhSFtvSFUjJNpIi2Iw5yXDyeVDJUXgpSqFBVKVA6RcRAfYCkEbyUig6Vic+3ODfWICMEO&#10;EOIDEY0sZfad4xcnxga/+KUv/NM//p+nn/7I7Nzk2bPvqeXMgzs/gnnTtXM/aWwJFHIgKFs3bt1f&#10;Xd9VXWUG5UnPlPvaq7u7Gg8+/hGJTHP/lvvFIuKhgw/s2bXd4V58/PFHgEHs2djy8JPbetY3IJjb&#10;gCS/nCudKew8sGHjvvXbH34smC9MOldxT7W2d5R4qS2bd3Vs6F8NBa9Pnv7w8smf/Pandk0NOqsP&#10;Dr+/kr6TLjtihTm/35PnFRqaGimlPFKEpJeOANWKZpqmCyUC/oZANASQNsmK0+DPwUPEp/NpPH20&#10;TKacGg+r2fWJgqYg6vCnm5LC9nGHrKXv05qKHdBK5XhRWkI6nd7Lk0MWS6WKMUmERg2/QspTHjtz&#10;saWvE7bKwTvXHnji6eWF0Jc/+4/hcOL6rZuwDBCvv/wKMpV++cZLl06f8y16Uuns0PgQriholsBK&#10;dXk9sWQslU2LJNxnjcMI/R6XjgA9FcALyHPnqsG17uV/CBTcuLBYKOZS58+f+f0Lv2+o7/jil/5R&#10;Sql++twvB4evP/tXjzEyiuXrYTLmDCMCWLP+3Fbhf+NS/LOcA5ZKrKqAj8AYhAsLAfsdi9E8UcqG&#10;nMsYWcpYLHlgFaUAwoF4eM34y6EucAOiD+PisLhR5b1w4f8/nRWetZWlCWC4WFaVT0HUSqUzRST2&#10;4riPZ5MYUUqg4IcXCtg+LKZypcCKz2iyZ2H2QhNQTGObXLbZxAwCzYqShAdqLLqqwUebbwfyt0Ym&#10;Gk0aPS/mX7ipITN2NZILffksXKSA6mY5VjtNVmjVOhxrVQqJgUxifuRfEOWiOgYAC0RNxrP8CKQc&#10;cETVYsCQCdZXqnVKYTiyoGZKNi61PtuoUz733W/lHCtb9/YilAFRQhU1rWC8Gyw1rM4iM9gEWhMQ&#10;GUlannMnws4ZOZWFKiVZLqr1FbMj03QmbVPL4mV4qlh1yXT+5J322k17tj+eixZkIgaGk5629s3r&#10;1+9Y19vVVBvzzL3y0m9vX7+ollPIJBQUM1iKYKyBaGSoIqUwIwuIXDzqXJ5rrLLpTbqBa5exmKhp&#10;bgsm8yVSkScwQ0V7eg86LMDTw9VC+D2kRKXRxJKJ2elJ7EhBzKDLWTGAzfkM8goBJhNAXOMb96ze&#10;TQSdEBkAZIOdKZJIgkXcqjwV9jpqhTcRaK6plBHFr/3Dl+67b11tRdWWjbsmJlZff+WEWl5TyNKt&#10;jX1N9R0XLt04evTElnUIqm1ptNleefWPMUSu2Q1ZTO5xDKch6RFKCRVKJxRgtFErrNIXDCpnOjk9&#10;u9rfsmHm5rRMIP3sJz/3yP7H9mzfvn/75r72JgSQTU/Nn7s+efyq59aioIC8ZVFSr4dKKu91JGJp&#10;EWNulhk2CMlafjEbDd3gKau5uaREplZoEZKXiyM+ygPxOIMoO16Owokm0yJHAt4PvHQUQ4GVC08H&#10;PB4K7EaldAHlB9wcmWQS2aMlZJWkk8EQ1krwnIFfjE82WcinhPF8Ik9FEXOAF6eIXMGQ26nSGXMS&#10;VihAJLAohmO4kCyng95AEPa8PJblvLSoGA77V2i1IUtIWYgEshmRHPggoThXziA/Fxx0qbBISgpc&#10;+IA4oi7Onjq0VW8NJGSEpcPYbyPMmQunLtSW7C1CcYMsNrk0Z+b7apQ5m760fWODks6XU76415EJ&#10;elN+v8/hvrQUfHXAfXNyYsE7Bo9jLhZBB8OKiFrHnMEdtJq7EBGiRRVSSKngrKOAj5fNDQziDJAi&#10;jy8Q1Jc5wpdGRlptMiNZrJFJJ5fmVzLxne3diYnZlk3do8tLo7dud3R0NDQ0vPzyy7t230/LpVu3&#10;b9u6deuGTRvVeijZ0guzA//ytc+O3LlS21xR3VQJ/VRzZaNMCAa0ErHITjdoaauRaAhTwmwmiZoJ&#10;auHV5bloxDs9PvyHF3/PIxEukJdKe5qbDoJq/fFPPdTRVvPuq4ePvHYKuMeepgp1s04EsU8Wuby1&#10;JJFVUb48I0rSFoKX1RJJ6Lym46TaolbpmYnZWZcjnYjLZ2Zg48xAorAam0iLVrR2nskiI8j8pGdq&#10;YmrR58xkktTgrek33zz0iU9/9FN/9bGm9kYxkXjv5R8sX377qw9uWbpxtRguzM/FD717g5HX9fbc&#10;ryQ3Vql66tXd6yq3CCKSC++eH7x0p6u+iaUlQJxjSuUXxAHmJCUkppToA+IZbrWF9oXGbV9KQpSD&#10;hdOscwkwhMqaap4M4bYJJl2UINtbgH1HPpaM5kdGRFW2iITmYdoBBABkNkWhqkRi6RzmF/0ywp4k&#10;8++Oule9p/Oz+SrFjr6dRp4cWpzB2Sk/rbB3dhicA1KjFhBnmum9eNL72JNNdrtPXlQXQgm7BVM2&#10;mNQSCGLHqkGGNUwyogHiv6SRCzUcLBXxwZw0FtAwbqi3trCCbR+W2/9JB0FYpDBXBnAShgzcIqAI&#10;IvNdJIZlGAvjHAKxMeMGbxT3TV7BL8l8Xv/Swlx/9/qwPxUORaurtcWyO1xIlSAYIoQ5nHLYQYER&#10;UYbtQoT8KTCXULLDqMCHdR6TRgwYAZ3kOLVCKH0B5mIIEglU1y7eXZp1f+pjX4Tc+T9/+F81bRVd&#10;97Vamw1xXjjJT0g1dKW9787tYYaimqvr79u2hRKUjx87rNNrSlxiqFDIcBsztHGYs3IlD4L30Amh&#10;JMDltLawwr8RiEbooDCijMcB5JBzxycQXzDqE6VEHoJneH6IdLogJcFq5pZ8Ylq06F5GvJelsobj&#10;uwophIrQuUx82aE118alIDPkkb6cWY4pSF1Kyg9LEpIgvHWaTDydCGOATuN1bGvfcO7i9YOPPnnp&#10;wuVr1wcebNJRxMm/+/SDF19/0Si8+OiOQrNZ6/OZ+OaqpNm0kFYr8D0DMKSE0pvA4Y+eirsLocfH&#10;R4a/CnpUEbobcZwnVZj16OcDft7ZC/Os1rBxg2V28tbw+MqkqxiPp9rMrDgwTYuRPsefy2TFlkbW&#10;1Do+E1n0JGQVmkwuXmnSQWp/4/TlB+/bSCIOKxZmdMqEoIjVH5yA/lwqGA5qhZSGVUIHiOzGpC9E&#10;lgRClhGzcvgSS36BDIUulcpQRbFKhBhEYUxSzmq+/9MXN+x74FfPXcOYq61VUtuQeuXQ1WVv3FjR&#10;UuY56JJbEpbISV0s7SMKIlpoTJVCGVE+Es2ZVMlCcNIMCAdaedCnotMaNBnymiihpfiI8g1JVdoz&#10;Zy7857/8oHXv33z983tsFjXcBJRAOnxralP/9vo66x/+9POmliqP26OQ65JIxSalYCSlokAtZLEX&#10;QrxFtpDFkyLFwxmPEwwrAt8CF0Q0hn4S42xYasOJbDSVI0g2GEP8Mkc9gS8rC/egiCAZSgjqsESM&#10;/gSdFcYPWQ4JRuTwYKEIgjywJNIp9GK+GB6kfCIb9ARTGshjwXIXYrSNUBBI1eQUlQ5Hl6eXTEpD&#10;JpRMluHjCfCLBQSliAsSGZ/VkioZT4iJ3cTtaxWYmdntGYBN+BJfNBxOhWkZDao0shenRsdOHnt3&#10;Ynzm9EnFiVPBSDgvk4o1Wi7VLR3LsxKtlK+R5lVEFoTkFC2G8zoNkw2Imuik8DrDcsZxbHAglPIS&#10;gYwgzHhXApEctHZWe01Z5OER6BywdMerRAAWzicCpJp0uoKsooaCZgAFZQmW50SskBlaSbp9ExbB&#10;y0ToNFloXpxQf+5rP5MI5d/4x3+4cuuDTb3zn/9amVJkYp6OL331ytN/8z2DtWX05p30Xd/k2ffu&#10;31PZv/dpSmlA0BbBi4FRVhAUTt0csnRvjYvUPAGZSbiVvKACIwKo+7A/JjC0yaO55oK+8R9Qc4Kc&#10;z22VI17HyPTgh9O3jka9k7RCrK9vlla0CtVVIrE6V87LeTTsnfh90XwyUIqkkFVeDC7ND9Mk7u8S&#10;PFnCIoM47zwPM+qkQkriHs/h2wLSe2ix2lKnVHVkRCWfa/HQiYttmzbYNRiK8ZNJpFCgMs9iP/KV&#10;f/jWV774mQMHDiiUWoSYNjY1Xrrw3sjgxBc+9zU4qCfvvtXaFUnGrDKFUWVqSmQBNpKYlXJByp0M&#10;rOiNeo2ltkAwWqGirbvLalKPTQ12dDQlC5G+zR01jWa9VaoyEe7ALBv3d3Tb61p75HZ9Tl4uKfQ9&#10;67du2tVZ19QKSUFvV5u+qi2QTpqqrXqbDXkIZpMl4y9yScHHjiJKMBX3gHdgtYMzVRnF/ggPv1iY&#10;4rRwCO0WprhLQSCVsrFUIhDxYxeCQRCiDoORWDQKKqhMoapadLir6yvE6hqFbavcstXQsH9kQdK+&#10;4fEsDnSMEok4I1DKRRUrmUx9VScG8rTIUEpCy0tNQE2qEjTZFCJW8Y1//UGDqamrfd3A0O3fvvP8&#10;v3z3q8S//cu/4oBuaG554sFH25ra8CoCJO0NuE6ePnbn7s2hkTvzizMDd657uKBZgN6L8URYxSqx&#10;RufoElxCCJohzuCE6wsiJbDf0D7evj1w7PjR2bm5f/23b/b3b8ao/vTpM7Mzk5/+1Ce1rJqVshIB&#10;y8k31vR53G+/h3e6t+/iIBS4JyFK4SzGnLaDa7ZwNeZhhs8mYx7HitZiww6dDwQ5F07IXascMIPT&#10;gPxZ8of3i8tRXPs34GaFagOU67U/jOu+8CtkApl0Cr0O5gQQZAXiOUQAuBL5vBDBRqBA5SFowSCv&#10;UMxCCJVKQBqe0JmRCZgDYSkTDQqwxzcbuBhfscDvcfPgdaHlwy4PJMwdLXVVICMo+FZrdTSdWnUu&#10;x+MhBEgAsc1H6kKZoJBBD1AFIR8RSxIiuRxZM9gQpsgCwF0eBK0iMJTJU/IEQRqBg5MUfPMTWkG5&#10;RatRicGoCjDoQ8jChnX1G9c3SDT2FM5/dSWiOQtCqMKonIBOYn0PZ6yQEYlVtMoAvFow6E/GIUAw&#10;QhMtN2pjy7P8oE9h0IYkQhbND2BaeUV7Y8/CdPxf/u0/hyeQHgl+WlCOd0MtaW3pe3jfQ3XV9fNT&#10;s1cvXnEuOxPAqgG9BQMQ51nKZHMlCLydjhU4RysqKgcG7rh9oY7uPkaBYB1uWAx8FExwBPdp4D7F&#10;006g74b0DgZaUsqqFMpCeDkVD5UyCYA+gR9OwygdcCGhkk+UWFauUOsQgwpgKDx1mCvyKCl0nTLM&#10;WSHu4VqFvNlqbN/Y8cpbf8AMua6qZWPvduBzYqFwTV3V8OgIvt9dHY1h//wAlDZqdX1jy5YtW98/&#10;9eGq32erQcYFUMgI9kS8IgxkQm6dRAtW8RRjIJYVZJ2JalXF7ZvDX/jiP+lNDfhogv4IXmONRg41&#10;9n17Dm7Z86n1uz+nr300EtQOT8SVRp8SWkWhlNVvKDHNYR4rkEvkanRI8Tl3UKXGv0GID0LJ6o2G&#10;Sp3KIuRJsCWJo05PlcN449OlBMQymHdlo+g5KIgEC/TQwJjFaCpkY2jvOdk0BLjlMj6CHIaaBIov&#10;HmrfcCkTx9Azjc1HWY7Mj3zCHVp2L83yoJnU2lMiVbYgK8chmnUDjIJ0xUAkLlUC+CbmsvXKeafX&#10;K1MjlBDDE54Xlzpm8MDwQmsRi6KkI6De58wmeEr4aZrUBf1iT5xPatCVCiRxpYky2RtunxlXZksW&#10;mlgn82t9I7nRywrvuP/GcVV4URlbkUWX+a6JKjLdYaItzTZlJamTBXn+ieRK1B/mz1P6lNKUpfA8&#10;KnhatoLE393PB2MfSZwCgGYFBp1hank6mwlUybDo1q8wOkEhVlF0sOk4WDbj0zMFnqixsmnp9sWm&#10;TV0wx509emzv7t0MpLtK+dtvv65gaExwEcjsdi5dv3L+Rz/7/vmrp7ds7duwtcdSZ2EMOlpjxKyy&#10;hPUC4iWlEpvOVmGqScQTd4duD9y5MzA4Ut2g37BpQ2Nj+5tvngj7RWyNsrqjp75+Q1dbx8LM7c9/&#10;8kG7Tnnj7LVN/Zs/+tGnfvHr33XsbDbr9WhcoC9mEJ+KroTLIAI0L6MExwOIEU0hmJio1CmrjDYd&#10;Y5aJDWZdRZGXLpNhtTFLK0N8sjKJ/CWipOaxKFZ8M76Jm9MQ0f3LP359XVszL5e+cfPOa3/4HZVP&#10;PbRj17uvHrl1N+SI2xQVD3zs87/YfeDjFktnlbmiBlZrc5VWrm2ubH7kwKOb1/UNDty5ev48Tka9&#10;Ul1U8AGTRTtAg5aAIwCMtxLInXGllGYhAcBKKp+OLruUOq0bptJIlMmAKI4AvIwgli2kMl6AAeec&#10;ls6eskhJZWVasSlfxhZWzhQpcboEKXmMl8mmy8UjY37H8kBuvmTR7Nv1oEIISrBzMbwc1xlLBos9&#10;5V5aWlQCmgoeqkw2uXrOrss2ynQNCNEToF0DiBsGCiQhcXQIDaOQ8hRqiRn6OgQ+AJjFy3AuRUxr&#10;1kIOMZTgUGdrsgmu7Vg7/7lhIIHFDRd4iMsWmN1cWZjBIBJZN/FUoAB5E/SaZQXJV6AXdq94ujt6&#10;weM+c+Fk18aWcCbs8K2C3ACkM8ib8P7jPAPshotJQtcG+QT+9BLG9NxqCMlLnNeYO5EgdEBxKiml&#10;hHevT2LF/S//8O9mre7Qu6/G8/6Nu9ZloK4qg2iBuSrifXOLEaKjt+n1F34YcC63t7aZa1qCgfw7&#10;bx0FpFUEiBI/E5NQBVKSgP0SekR8WJALIHCQEzvCcQy6DCnFTQm+LayEmZRGo0ItAacmh5SX0MFk&#10;JhRPK8DgFVNgyMG/D4FITlSEDQasORynZaEErWdayNemCqH5ZVmlKSfHZhVeYhEpVgS9QTR0QC+B&#10;ZpGJp8DrXnUHQ2nEB0i7mltXZ6ZBCd752P2Gdnth8a108f3GmuTerUjaTbLqdCBGOFKygkGdlrLJ&#10;Akumo9jHQ6yFcgH2tKAPPU4GfNJcMl3E+gPtLqSTQhUKOokog+55ZWWpugHm4vyNq8djIZndumVd&#10;o80xNgVNQxjqRxzcibKa1QUgMCNJMHfzSyticYpWm4FsNFPC1cGl0Ym5jl37FiO+ZC5UzMUxC4OB&#10;hIexblmQWFxEvR4D2l6rTYcCZazzoEenIbBTSEp0JOaMFwMSGdKFyyDsg2ksZfSdm1rr2jo2btx3&#10;6sNbFJU012a27dYszi8N3QwzRA5zEqVEUSza0/lyOreiMpbjZR8ibuU8lQJJmEszMqUxATk1buao&#10;C/PBjMRUEoDIHbt87vLw8MyG9dvErAHQGlIUIPHgChGbLr514bZBX1NRba/WqW/dGdK3t4TcC0ZW&#10;BiAgD7Uzslqy2XQwSIsBy4PWkTNhlPLCZCIkFYmSyPEt52QKBXRlpVwhlEmWpCS+Rmmh6EnlEO4h&#10;K2dpbu8qxoIVMgiwq2heYY3AJxRzJsEi9BQkzPvFIpj1+F0iaKl9gUwgjACuEt74JC4imBpxI+Na&#10;RhxmECmuGAF4llxyMR3lYf0LJiZ2VOihVUxJDSJhOesen7wqligs1n5cHJm0iJZpfZFQJpWx6yth&#10;9PN7xnz+OYOl4T++++re/d/evv0pQdn47utXG2tJvRqBzgg+V8jYWpjGsZiWkogbhG04idEbFOaQ&#10;+HFufREHM8OrCNeIltFDREsRxNL0HCbzlurKrBieAqwHEBMAxSIGlVlMZyJhQB8KGmMVh/Ao8CNx&#10;pC/6F/wOGlyp4gqb+1mlonj1DFFb+Y+VXbXLs7+5MfLHz3258uBTdDwuO38++M7b8c988cddXY+c&#10;OH3i7rkP++oaDz68QW0GnbAexSsFLwlW7eXQvG+hRBMAE2AqyuPlAVLI87BnhrUNNTMiu6FEgXIN&#10;6ss0WDfFrDvhGfcu3Lg7fXPZOQPbTVt/m6mlUaCvijPWrNSagy0PlgO8//gTwNnPYBKVwacg5oUS&#10;wcmZpXFVTU0BLzwio7lc7JLbG8AGGy80LFqoayCKjQVCdfWbSJk1kC38zee/3NHTsXtbPxdNAQIh&#10;SlmEShaioVDwDy+89vCjnzTb8GVnETaNRLhTRz5cWnE99vin5Ep29Oqv6w0e6AOymLFLm4UKtT+Z&#10;xwzHWgU8mU5rr4ObLcoPsAjsQcp8MS1Ox0iKD9RARBgVlaKqRHJo+PpiyLmuvVuK65InBb0mB2M+&#10;j4rnY3CgQyLMHQqAlsIWJOCDLpjNJPLxBIQsKW/5XmeVL4VwEiu0Fq3RlAXEGGHEmCpz+RPg4uBJ&#10;LUsw5ILmCcQTiSQRTk6OzcD8GglESYLGa4jUH3z6lCARcI9oqtozWVgHFSEMrEnSrJRh6h4F/AtX&#10;Nno1ivQmERITqbU2I2qEFmF6VQqGfANXz/bV1VbUdbBKY9gf7OzpTObiw5OD1ZVGYuv2rVgmVhqs&#10;Mlqq0mtQp3Z39KH32r515+ZN93W193Z29FiAdKEVE2PT164O/PEPr7z77tsfnjjucjpmZpBvOXd3&#10;cPDWwMD8/PytW7ef+/Vzd4fuQrLQv2HTwcee0miMXn/w+9//XrGQ/eynPlVhqhSWEcykgtSJ0++t&#10;kf/WHMhr8cBrQHqOiot3vZjGJYlOaG3rBMMHXhg0TlgIrGhUClLNURPWIID3Yq44X9Zaa8atqu5x&#10;org2bY0KiEObu3XXeiruJy5c4EjLUJ8RhVScy2kp86I80lOkB+Z9GpsNeG5oeLEcT6YTUiwxCrzl&#10;yZnWugYs2VFulvAx8TIKi44vgeqZhBh+bGJFqTIppaSFLq2zyQzCuJAXx056WaIUKu2svgJnmpE2&#10;VDAmcTSdWF11Lk3HEz6xFGcdDFjY/GIWWeTJhUI1CfYgbMUJvyfn9MiTaTdFKNRGncHk8riB2JaC&#10;8YCoOz4AVAkaMjw4YvLlqNe5PDOKhBR+Bjkqy/GQC7HEGhFPjZ1SIoxbGRYaMU9a9qQDK06BSQ6C&#10;O4aXC7fGdUoV0O3REnRP5KXTF+6/bxfy4y9PnK/f1rCU8r1y7NSbh85NzsVqappURrPWbunfsqV/&#10;86b2znVLK57BoTGEVEzMTOgseplMDTxdIAQpSqa2oRkYuMHhkfXr1wOOJShmxfDFifLZTGxpYUrF&#10;ckQLmBUgFSCEJN52hI7jowWuisKlBl4Vn4CjGVe6BBINVkXK9DAIFQkakkrU/XBbwryDNpnG2hTA&#10;szyk1gKfY7UslZbBzDJrX/3jK6lwfmP7xgqj7sbAidZeA/Ci4Wx2burWlt4qo071ne98u7mhraq6&#10;aePGHXeHxt4+9F4taOYQ41N8p2cWiUMkLeKlchaJgoGXhpDdvDnoDUYff+KZ3rb+iCf6/W/+4Mj7&#10;Hx4+fOjytZMO12Qs7myqqWJFilpbTWvbjtHhETF1114RQ/Dv5JiIVfcW4NQjl7MF3OB1tCAQCyzT&#10;aHYVeuB9JSQ6GSUh0TPyCrW+XqVrYBWUBvgqVbWalhOFSDrs4icF6YDolz/8fWO1HeNU8KAxdYVE&#10;I+gM4IwgJfhySYRbp0s5zJhEpYIhJoL9b2F5atU5Fwn5QX43VLXlimwxiY9YBn+EIOVCZ+sPJyip&#10;Cp43SEZEhAjHSCCcwXJfDk03golThXQwpKKQ5YQQTHpqelGn0wPsR4sEiYxPx1No7Y2ebHZ5aTDm&#10;uIvVTIXMoqKVfXu2vT1w464/XUvptMpKpYg1EIoaCdSxCenqqtqzovHOK52TqRtnVt4/Nf7Hn/Fc&#10;o2adXltZp+vcPJfhv3Hj7qA7OTQfQVHKWhRO1wibnkeAQ45oiMvqY7xYY500PL9QdCVMSjl4uBHA&#10;VYqQ14pc6YR77qZSaSKNbddOHdm/YxfJF42Nj65f3wedEYM5JCW+fvn86WMf4Ncbl84F3a7dWzfu&#10;371HQuslTIWEsIjzCrkACVoUOvYCA8W1Bb08ns/v/PyXjmLxob/5Ut5s+uZzL6gaO2mT/cSFaya7&#10;dSaUeuQjH22q1cpJ/80zb+3fsEGYK/z6V79s7q588q+eeufI+31be5SwYpOExznOqqgypUSaIlRG&#10;WLzjLygBgZrSmGQw+pSirhU9UAZk2aBF0itExXl8YYWy2pNXrDr9SErSi8nLbx5NrQb/4fN/u2Vd&#10;n1nFri5M//h73xqbvruxv3dsfOKdIyf6dz306Ce+sGH7blixZBQBhww2yUXsf8uQhApuDw4trDgs&#10;FTatQd/Vu6G3b/OJDy9AzadgSBWpmJuYt+otGJuiP+BW6inMZKikkI8gVdjuUddjfgkuZzZdSpWF&#10;qTSkLTgXMfykVTk54YpCFkpjnldg80lhIAv7lgh1VhnTVKIMB6NQIiu9d4c3vzpSWMibjRsfekiI&#10;ZYjI5486FgR0wVZrKc0V434tOEaCNK2Xz6344ys+Q8kRnrmQcM2lPY6cczG2CMBFtNXWoKcqGaJC&#10;UOLAD7DQiCRYD3FyBW5hhWHD2k9cHxx6DlII/ESpBYIEXGXoQID4BjJNhA46luaHUjlfDlxd1DTc&#10;dYAKhNTIjMU4MXD57vat28XS8tvHXl23fWNWyADKgvYKhmGWkmaSHM1ciqoICa+cxwuzb7RTuG4w&#10;d0AthzoTA5oCiU4rgVmK8Oihy+WS+uuf+QeTSjU+ev27P/j7pz/1ALBcUCJB7yPAAq2AKKrCdV+i&#10;skK6sZGaHTrj9cebOvZU1vS0VKx75Vc/FeWjSloCVhiQsnKubMyJMBkpptO5eE5QwAINNThkHSo0&#10;erxcKo86IaDSynAWgOiEFiqLzUuZDkQKFkbK9YAEp7jLC4spIBY4ShoSlAkONgoFgkikTfDiKw6R&#10;nckQaXGOn82IyzI5TFlCDFKLYMcjBgWaMRCadWBb7du7V4taNuou8SOiSpGXCSV8KQGNKSECRfCH&#10;y50Jw2pOl2L04SSSrGwsJGxEjqvqEFJFUolwJBtPqqTAlyjwF4j7g2GP3+vzFNNxqpzDIFOcitbq&#10;pBpKBL6kZ9Hd3VVfzK86lu4EEjmtpbdM2AtgPfMhpXOLoisi+JLlMJj4Cddc1tiQFFGyLMSn9HOv&#10;34nodOsf2KVEztPibCGdEGo1iazIqGQjrtkcGL9aO6pbmbiolJOBcC4eyxSyYaEMI24KuMhCMqPE&#10;EF9AQZMZTrq4fBKR/PC7p9yO+I2BZfDV2jrEzQ1Fq6rw3p8G1HKrzlZFikqZPEjPGPsDCKlRlTSK&#10;fAa7+niOL9Qq8lKhJhtNY+5AWQBN8iyt/Oi7Pz17cghR4Bs3buvt7y0kVm6PDdkV2jw/XpKCIqh9&#10;7/D5rffvrpSbjx2/qN/UqaWT2bm5MqI0ZFRaIFCifsim82EvJROnYZsTK4QSXTm8FPZ6AWSizTo4&#10;ZylMEtDHFpIllUiQSdjypdEwclAjefdcKR5aU83iKi2JAehMJ0FmQW2cjISTEV8KAYaxSDkakhby&#10;YjibUmlYDMFSsRqs3GgBIgrU7YiKFeJXJLNyRkfIXwtp3Pj8LBURi5S5nJIUWKmCTpwk9PLy4NAH&#10;GSJuadoazOnTIgcUfGHvmDDnrTXXEDktQ2PCuxryTq2OutY3bSmxSZq0NbXukIlEk1NnK6oFOBth&#10;gBFqa72ifI6M6zH7AYeNVkh1VQmBLkvaIsh5IhiMjWikH6RSekouLEY8ozdn79yQa2WNzXXAlwNe&#10;KsEeRwx0VhFCyYgvMTW+Wg0lOSn28PlHB+YmFmJ2va27ylajkKZWT2kkA2Q5NjtBUqrt9va0SP+T&#10;jZsWGuoUjiXR679PlzK79z/ycaOt7dBbl2MuorHacvDZ9onVq+bKnmIW8s9EmR/xp505cXZ6ZQTx&#10;9hSREufjsC1HEYVCaEy4EoLL7sWJsHs5FXKlQo5UZHny7tnJwVMx/5hGnuXXNGibGiirDXbqELQ1&#10;IJpCJgbMuUAmFxrKPDmEaqiXMml+IoVKtESGJxdGjlEVppixBpNKMUyA4nAykcYJwBoqSigFuc7b&#10;X4xGNJoWmaE9lBO+c2T0/j27H923TcbhFzF7RSwBcCZJLOlX52bjLpcnTvVu6OITCRyjaY/3uR/8&#10;wJNMfOU/fiCl+efe+j+bKrOkFMF+Odb6gCunvL04ZTBj84nDlk2UeQHekp8/ocqrIpIU0ktl6SRB&#10;FedJfxrCpKXp6I0hRq5u27QnycoTAuDgZTnwGcAFxgHJS4P6CGAoYF1YPSXxtJWhs8jC11LG7hLD&#10;Awef66yOHxuaHJcgkLW6obm+B4pQyE/hTcHASYphXSaDdEV4upFKzifFYX90bHj6e19/cezO0Huv&#10;nHHN+Tf2daOVzBEZMuGPLyyT5jYqL8M5L9GILDqxHCuAkhh3GFR1aDBm3e5Gu21keMoTCltNJqTA&#10;4dyvNmPWs/Dmnw7t3vNARU21tkJLqcRGjQZk0kvHLhAsI3rnzdffefuNI4ffQ47qwI1r4MY6nMsg&#10;dyIdgUWEi4hvsZhNJkNfH/x49z3++GN79z8M+4LZYkU6BYS8Gp0eCyZc82qN9qlnPvLQIwe7enqB&#10;g0B7ef7SlTffOrR79/79Bx5iZMocTkQK9lxcRxi341LkriUu4uuevQocVu67iak8t8LjlklrOfMI&#10;fihxSEBkq6YCfq/BXoknDBDReyupv6DV/wKo4PZUaz/QVXGl+Jq7mdtprf2BXIwVx5Hh+JKwbcpp&#10;qCVgq8E3kSkSYuSHAGtO5OMFIfD/6Jkj8wvDUopvNuiAW8C+CcPSWc+cqc5YkjApLMcdrkIwXMAx&#10;FAxKotHSqlPk9KoDKXUAuLuCOJtjsjKduEkpaiOKNpKs0ZsbdEYVllWh0Dg97BSHA9jDFSWCuJgf&#10;FgpgniWkSplUTeaovC8vxnC4gCRdcUErj0l50WQ85fIVHIGiO1yKcG/Mr/742tDo5P379ig0ahyj&#10;KvDWaCadzzqAa40nkAKXI5FJnyR5QhLL5mIhGA0rEACAzZWYXFlYMqlwJBFqKTt6a6itqR0SlOtD&#10;1+ta6+y11u07tiiUQADn3j36wZVbV5CvZ9BrAFaA7bije13Pur6de3bZa+xXb1+/dO7a1NTU3Nwc&#10;JFiNjY3T09OTk4ja7P+fjwO7xhSSCvFJhwMBjH6RarWmyyihOAIMBI8QFnhlLCfEsHPhj1dh0g9e&#10;AmfYxViYixxDKRFDHyXBvBb0AEyKixkMxMpZFBk5aB5EGLLTLCUUr+9ef+X0QGtTLxqvl1//TXWT&#10;lZRJ4W5CXN7KynJjY9u6rvWvvfYmJKT2iopNGzZihnfxw7O1pmok3mGkEfCF4KGQYcIKNjYPebLk&#10;nYGRWDT9yEMHNQr9c7/6dX1jxa6967u7AETQzo5fHbz2/okjP7t55b/H734weefY1Pgr920CopWM&#10;+DGeeEykrIM1ED0/KzLJipWV4gQvDFgUT0OraSFnROGea0QtYAqOLKNCWcngVpDD14OLFrsThVKd&#10;yoii0XJvf39tkzkNzX9J5HF4op6QBN8p0JA08ggFyBFm5CXSFSuMLa/MD2TScegACIWetTWJVZXp&#10;AklL5PAryZDxmkRGEdJaCuFQUqsxYAiDq5AUUyhIsUmD/1Wt0kgIfPdVmWhWDR+GWCkq01KSTSfz&#10;chmLzwKT8hJfAnGDwohYHRM/X/JNz7vHZhCzkBHmWg70z4vD47OpmVzRg1UvB7YGbqmoEgjMAsJW&#10;5hszmSq+sI6Sd7OVprxp4vz4+LVzI+d+z4RvfXJzR3djY7YsHfASL4+F1QZDpyrGX7zKFzMxNDwU&#10;GcUTwxiKfld4bkCtl+lYhMTCoFgcnp4ktLawSG2sqBkZuL5t+65oMX3y1HEI/xBhBU2wjAV2x6DA&#10;waTXd3Z2I5aHlygsDS1iBUgRBo3UjK2ivCxgCQJzJQbRw1qAUfi0VnJ1cjootYqr+pdzikiWPXb+&#10;ptygvnzx8Je+8tSHx47s37JLSSEFMfz+obcef+KRBQAJRaXrg4OTizNQe+84uBPTI8BweNlcNhxl&#10;KfDc1oyg2GigBMFDXVZmowUNqUuG8vOTGJskl5ajQ6MOf4gfihELCzGna0xDCuss2mtHT2IB8sXP&#10;/a1ExE5MTL38xz8dOvQWxu6oyf2+wKaNG7/0xb/t6dnAqvReX3jg9uDM1LSag9Ay+Ls7llaQ0Xjl&#10;4qW5uanTJ0+trK5iqFRZVdXT03P8wxOYQbc0dmAWKZWwUgl2GoyMVgXCMakUGGIcj6JMOAHDAoTm&#10;YLLmwEDFgj9HiwsqcUkjKgHvqJSE4xdv3cWDBKImP59Gf1TgZ/Gpg68QzZdjPJFtqaA8sxhcXb1S&#10;XMnUG7t33EcJikQmFAxi82eIU5p6cgnT9mg0RJAKQq6x2qxkIdxSoZRi0G3Ug0ZVI8ZoyiQtSF2T&#10;q8hEMGpYMQP7bbxMZzMCeN/hZeIk3/cmaDjw7wm//9cPLlSeM+oiraeUSOVgNsGMMprOQxgAaBhs&#10;DXAsYrlDq2RGyAOPHz1+/84dDCu9fO1ydy+OEQlLC3FkuTzBXAnCESV+C5RXuKHQX3JqwAJ8INwV&#10;BBcWd1uhWSliYiT1r4YOHzq5d88jH3nyYyQjHB67/avf/vd9uzfYG+3wRKAw5WaBaPSQQS8QeB0R&#10;QQTXh2ddc93dW7eRrNpYX2sxa7bff9/Va7eG7syy0y5FMM1G00DWAUgKkS50komCL1JA9NtqRLCc&#10;j0SQVeZJuhUmORKFQd9F+gX6ixQKSBHli8Rsci4qD40z6BOcugSoRywqcKtCyEXAolWAqR+q+sDi&#10;IljpMYkoVhZJsWJNlqBdDoe8OiESszDcwqXNxGM55/jyzq4t0FV6kZqoI4MRj12DHmQDtJvOkNgR&#10;sC76m/zJXlK9SamtL8DskIiw/FyklAG1CE8gAq+R4GzALIEiM7k0lJmwqjFyRkuz/Gwu4vHjJ/w2&#10;mArCSpRL4oqOIQJWzkijEDhRSij1B4buugMrFDJz43508ZCZRHJY4fFcM6NMTSNCixSkWAvGq17x&#10;/vlLNf1dKgVjYGl+EoMBsixXZokiJeO5PJ5oKI/A+0pY2rCu0elSaEeiEaQh4awDiM/j88HyAJkc&#10;5Mq4ivBFI8Y+FnZdvzRcTkk8i2LnfLGuDskmqbbe0vlTo1MDCa3MjnFumpdlFDrs+jPxKFYj2MmI&#10;SS1PwgI2jDfF44gQpPLQe6d++5s/Aub0mc88sW5dq96sKgsyK+75ZU+sHHJXwFGqMSnVhsW5CQFf&#10;1NrUDcz2B++/2NDVpqDFvhhIinmd2oBLFA1rKBqgWTknvinDDUuYVTQQx1Ks0FRsNpvDsoifKwAG&#10;zZp0FGqmUMKVF8hZha2qUYydQDrD1alQTMaRYwIwfgmte1EAVr5cqbAbTA0GS5MYpkCljSfVlWid&#10;RF8Rht+am4ljgADoErcUXpuQgwoKD0gWfwQpwZ1k4JWEUqFSyjMxPPA1g6OjJ/I5orF1R0qYLrPu&#10;hNQYTC1Hk4sVVSYZAouBkS2lsMBVF3Mmge/c+899cPFl59JsT+99le1Nr733Mmuz+3Msa2wXq1ge&#10;HZKxcQjc0bCGC6rFuGrUIx13i6N5hvPb50JyUYJKBYsr7uVp7J8y9sZ1CKy2222Ag6N4QF3BPclQ&#10;zwZXHY47lY1md7x0dcy/GszYqm3rO9QWpiBLRcv8hMIoX7jrYvgVY7MuZeOyquZcJj8mSIuPvMI7&#10;eSSzpeOZ3Zv2ImP3vRM3W9fvsLb2pkQZb25eqhOj6ojxs3G+P5xxxePBwRs3aqrrSjSVwNGI/W8x&#10;L0ez6nUtnrjkn1+MZP3BstebX/DHZ3z+GaWGMrXUSlsao1YTjJvYcQFXh/ERBL34BUsqbKJlUBrB&#10;0IpY5xRMBRBuAOCHejYRcN5KJfF1VkcJFuxQKh9Hyp4vFJOpjLScxREJ0qBMJE5F0jZ7MySc41MO&#10;kVi77/4WcNPBdkXcH3dnc3uJ7PLclEJu7Grf9OuXXvIEvUjCmxkc/uE3/0WuLlY0VR58/JPJoO/a&#10;qR+u74bM2pAsdKhs+4eXwiojZdLgQI4l0qkYFrIE7OUJDuOMxyLkL8h4SXkxL8jAlbgyNGmrbrK1&#10;dMOnxbnKOBAdjkN4i9aqcx76Ia5C4sLu8GULCxJejhEJdBRSQQBRz7uWsveo63v37Xvq4LPr1vWh&#10;EcE5vnaycogSyFZTkezU8Mztq0NWay1Ob1JIj9weu31r6m8+91f79u1+6+232zraFGq12+vVCHK+&#10;Vb+yZhtLyjOEcDaVUSHrrcADLhQuVkyQRu4OfeLZT+7evae7o93t9sYQToAAz2wOqp+2rk65SuMP&#10;hfVGs0Kh4NqLcrm+tn7ozm3ib/7qmepKW31NFQpnaGbQNmI9grTE2wM33njtlQvnzpw5dXJqcnx8&#10;bATiXSA7MZkD9spitWqNRhgDK6urDWYzYFwbt2xp7+xUqtXJTPbW4ODvXnjx/MVLWp3h4YMHq2rq&#10;1iJGIAwjoVOAhxjTRK64vCffw5nPgaTRVqHezuYLGTxPuNG5pgl1CGRuOHzR36cT42NjFVXV0CuC&#10;L82JZf/Xj3ut1P/1496Vy92t9/qve2utNXA1Zn14FDGhjYfURhOHTsBqiiA1BgWoNpJyxmZQGCWl&#10;uHvFH/KAPWtsb0zKqZSUJBSyZCoFUV+90XbctzgUcvMZSUd3l8LKClmBUE5AsJ7OJtH++b1e8dTV&#10;7Ogg3x/SMGqxVJ0AF59WYVgMtQIjRfxso4QMESBzh8Ou5VVhOq8lGYaPgh6jTGBhJby1pJWA041A&#10;OR0jN0G+QUnhFoVrUoQKQ69G+JJCa2QUitqmBsiHUSavjU4JSi7XaAyQ0S85nagCEFqZCoW56SxQ&#10;B7GkEnBtMCXAqktkUit+cQWDBblUQIUD0dbWdshmr9660tLZUCwn7ZVanYkmlYbqxopr1y7JGbrS&#10;XJHJ5I4fO6nR6YxWxIlZ+tevx7KrtbW1r68Pv+K7/Pzzz9fX19fU1HBR0Zgdw0bOy7mdq7XVVSwj&#10;9bjdEDNgYwLpCj4WnHD4KJLQLhKYuUBcjA8KpQyM4ojZwCg6j9kS0LAMLUVYRyoZpVCJ8HLw6wR8&#10;To9zFe0VoI4KrTkOTXKxhH5g5NZUe3M3YG6Xrh/XV7AkQ0ZTiAjIVde3uF0BnVIHAPfRIx/cuTO4&#10;ddNWm8FSa6r9wb/9yGo1468jQNsQTcVxw/Bw7oXSqdLVSzdrq+ufffrjaPB/+OP/3Ltvc5kfLeQi&#10;Nq2qzqKn+OH71rNNdd6aylU5PXr/fTQmIPyMjlfaWBK1OyMFKMgLmSwEIUrCYhTk9IzB64wkQhmD&#10;zgQ5O3hxEDRil4tHES9qMYNDTSbiIUKAmwPgY1QqrWqNJVPMDgxfBIw45ocjnUcrFLhdMmJBBvNG&#10;AR8L1fSKJzK/DNiZuqVBZa5Q6s008Gz4AzCJLCIKRKQQS/FQiQixLwyncRqWTVTPqL7QwmHiDlkv&#10;eIShQEij1JE8JG5IWIkiFclIkcwGRhaKNalydcnBqYMEkiSFB5aGLAwwDJVWy5j0TJVxNeNzgpI3&#10;MbBhXfO2rV3Nmxs09aaAqHjLF7gdz70z671eUE6pmq7yrAN8tZKKqMWUNpXrUcvaWEEbWZLOzq+e&#10;u7w4MvXAU/uq24zNRunJoZU/rjLKnn3V4Wuq2cM8a/s83cCIBRYGXWRueuQyZhwoAV1L40ser7Lv&#10;wGQg0VtvXJmf6t+0EQ/wH/7wQltXB8Oy0Xg8VyhEY3G324fd+pUr12bm5hcQU1DZL1cJz534LcM4&#10;qttpgTbPUxTkTEpN+hW8VbAAUjzzwnL85Z///P5dWx++f51FS51995Wd/f3I+nXOB+9evONcHu1q&#10;abBrdL996RebYOdQkFvv22pvqKhurN774G5CK4GAErrlarUpH0645pcgn4a3EHsUztvN8bB9Ckms&#10;XPSKJXG5EhsEkBQjFQ2mhtYKg1Vhr9BVGKTVevVbL7xE5vmfffbzCLF+480P/vunv/D63IyM3LVr&#10;+94Dz+zdc6Ad4m1ChPyqn/3iuZdefrWrq7u/u8tk1kN4/MeX//jKn/7U2dq6a+e22mo7BO63bl0/&#10;/MF7EKPX1jQCM3jsg+NGLbZ2IHRg/KCgJEBCK8IwOiuNGEGXi0JkNQFwpNebE/EcugBodQVZqaDA&#10;EBm6lJbgpwo7d5NpYXEh4VrFJgbzejqT0wUK8vmkaDnDBgh2NhT64Ha0mLjMd8TqlZ2bNooRE+Jd&#10;xi3g4mndRapR5wQ6EzwiKcOiKASOwa6X0sKMzqyQGTQKpa6GqTKYGo2Wdp2x3jE6XsiFZRqRgMrC&#10;IckxzRFcUIQCj/uBk/+eq/b/aqxwf5TzacxLcyFIwlL4PhejOXQMBFoLXC1odDFvg9YVqz4F3vpj&#10;7x974onH8FuOHPugtbVNrdZisgPlECPXRKKxJccikmShgeb+zZwFsoCJDMb3XFGPX1H8lGF/onxL&#10;offeOPr9f/9RY11jOp3+9Us/fe/YW/1bOro2tKVLmNrCEs0ZhDnBFfYFMIq5gymvG+HhjsWFde31&#10;M6OXjx9/q7GtWWes2nnfwc7GjU733ND0zPTKisFm11nMiUw8k4vlS9FgaM6xctfnHo0kcyIlUZAW&#10;ebQAZ44Q/pMc7PBwDyHrW+ENhkx0UUqJcRRz6Rc4cXE2wA8KoxMihAgMdiAP5CgSwYUlo9IQYaQg&#10;enDZd3nM+2Af5fEdfqFGB20hdi+Tt2foOLG1d7Mz4Dk1fFmiQ2yPu1JChqk6DCdoTYWAbY8L2jLi&#10;RqESy40sMr3yieWYb6aI3pWTLGZWVlegSMBVzBFHuCA+bgLCJfJJcNAj3wAjHZmYlYoRFICeR0YB&#10;heIMe5K5lFKqsptrAu5QMhTuqK9ZHB+EGCLixWiSIQWsuMxLBp1lOQMZF/z/Ppe3r3/dCtgsUoXB&#10;ZoMuiSkVfe5ETqoAkAmbfp1CnYxjqeEHr55RkEEBwbLqbDiMLxJweHwPEeuDukQCHWYyAfY9noNc&#10;Ig+gYU9XAxyP7iWEKlYPj0xqTdG6Ol5Xq21lIjQ9GrFV2kQyQAklUJkC5Iet6srSvNagw3dZKFIK&#10;0uWrV+787jfv3R4df/jgA5/69Eeq7PpE0qM3InAIgKJYLq8QJLw6aAzUlhg/ZTbTRw6f3rL90Xq7&#10;8d3f/khc3WgyyoUiCjR2CfTaqEEluCkFUV+IZZSEWIr8rkImjvx3jC1T3CaSUyHnEOdVyMiNGgra&#10;HYePpzNHs/j/ASNEqYQCq5JVqMwSVS3N2gwyxkYTtLxFITMqGTjh5VhWQXdRIqTwRJUkbImSQ8ZK&#10;4V+DpwuWoDXeMp4cbDSBuZAhvN7vUavk5XyVklGJi4wAdhRBZmHmTCjgaGnZmSNUCbEjK56gltWL&#10;K7PquhaJqTdHMBZg59Pz8cV5cBEJfaSyL99kE/z++bH79uylNJY3zpwWqK0Fyq4wtQogMJFlwEaP&#10;ZStmV3zwJKvUYpNFgiQwhspGwkD1rHq98YWpFfiE5VV9uq69lxZLQC+zproIxIqx/GSgeMtVXFgJ&#10;OmcHoylndbUeL4TNYK21GvQgHfLD/FwS0dQFkTJZLMmEpZeee8dQF9n4hKdMOG6dKf3q24C8m5pa&#10;HiYF1b954fe21r49T/6Vtr7y5OBElB9W2gV6g9iXWEEDFCu5fLHVgM9ts0CWYsEcqCwE8z8DEFxq&#10;btp3Z8BeUWNvqq1ssqvNcgUWlHat3K4VmXUZmTImkkcFFGJRUQNBNICyDk8jV75CCAjfJ7z2JXE2&#10;BbMrIPppHEVYz/N4sbhvRCrNiPT6MB/JpTwFL+fzLJCMHEY+1NbgD+M1z0eT8LNZzI08keb7P/o1&#10;iMeb+mtpmAJKKSCF14JdYLzG9jhrMjewSiumuiePn3v15XdGbw80N8jN1WVjZfXGDQ8GVhemhl/v&#10;7iz6Qi1V3Z8q0y2LoUx7m6HIgxzAD0ZDlsgjXhM0XTGgIJm0Y2EqZZSE6CKL2LSJZdQRhu6eSFlM&#10;AJUlznH4VmCQ1uxA+EtiJQqlJ6dGwKEOxFc5QUGMAPNfXjA9vORehgmad6+z2rR+K0Z72Qx4y7JE&#10;PBoKehAvgaGMY8H10+//IuhMRLzp06cv68zQlKmW51YGr008/dTBgC986fKVg48/dvbChQ9PnDrx&#10;xkmZRH7qTkBF8lW1df/wo+ejq7NWjfKbP3zpd7/8ZSq2CvLQ3csDdbVgxddDOPz3X/9HhGTU1NXD&#10;6v/BibPhdMbv9i/MzNc11OZgWRKA6MavslcQn3z2cRrWCorSatWY4nNrApGwtraqtbWlu7uzvq5G&#10;pYZbgHK7nIN3b507d2Z4+O6b7x7GhTpw6+bdu4OXLl8avIODYiwcCc0vzL1/+PALz/82Goxs27Ll&#10;/u07mpua5Igl5TKGS2hk4EQEThZnaiGFqhLR4UgQx6eQwa9YkXGTR/xzUCwhrIMjW+CbiyVAHrpv&#10;BBW7V1cVKhUyrADSRTowpOQ4BEGnvddN/U8b9Zf/zXVra8FWf75r14zO3DV4r7OC7LeEcVjQrzUZ&#10;kT4OyI2AZMAFVCuFi9PjoILOeZxCmdJe02wx14jKyK5nWUrPK9GZYhnk7CnX8jw/abBb7Hpjhgin&#10;ilE5RkRyHmlQMmaj1GzS1tXpq60ysymRjDunh4mAQyoqKAgeJFZwdESg4xNryopSAc89o7XKjXSi&#10;nFp0l0IRKArA48EGOS3K0SpWpVHKMqXszIrQH1OIyAIpzNEkClxcWTirFTJVTVUtaHPcegDXAIHl&#10;WzGNTRDwVziA5fKwL5AOBNVyNsXlAvKUQsoxMQeOZFwkUNGsd3yuoMrLScwUiMFbYz3rNhgtlp/+&#10;+qd9G7tLgpSASJaAmqN1iWTEbtG98adXNvb2a5T6N19964c/+u+740OrvtUsL0vzEZOgYRgGZcS5&#10;c+e8Xu/+/ftheULqIhdoC8INP5sCXR7pfAIsCFin0wWjLKzzqP4xQMrjbQeVgKs1YJjgdqycNULA&#10;h0c8FAoh/woiBaSmIArLH/DA5pfJxowmrdlktFurNWoDXOkZpLvymXQ0fvPKzVyKt2v7PpIijpx+&#10;21bN4m1V6fVef9JqqQNPEqFMrJRubKhdmJ8dHh7p7eittNRs6Nx84tyHEEDYLdVqhZ4UMfCHmLFh&#10;ttddPHdlQ9/mTRs2j4wOXLx8vL+/3bm6CAe4c94rRUYVpvzCFEmEaElCpRZm4XUX1nkc1e5AZSyP&#10;VC70wQgJgTMurECdnZdScrtUaQ1E0piVpRIYZxakwoKGQpR6WVpOE2IVfPZ4nGGAh58CbanDEbp6&#10;/U51vV1rhK2shHwQCXDMtDiJDlrAQ1qNIpyJTS9mIxFDnV1s1zv5ugT0GEVcaEWcqmwxo+CVAQyJ&#10;xfKeYH7endBr0dsy2DJTEgSYSfC2cR8PGjC+IBGNKrBjybNCTJBKvGgQ4y6Q5mUoN1F6Is8Eo3SM&#10;5RkkAEE3zrIBsciLKTgCuHiEXqFSSKm6xuq55dmAa8npX+JLy7XtNX3399ta7eFybtsjm/r29zNV&#10;Mp48G43cXU7HZrIZh4jAtA3VVg9P1IpNhsfz4huvswy1pa6uuasyxmgPnbsWJ9g4RhGCjIlI4cXO&#10;MTqCVWto4YIrODjvT0d8rb39y2xbIJbooAILQzcbGtqteh3JSC5fubK4tORYcVy6eHV50aHV6Lu7&#10;uvfve/Dgwce37d3a2FtT21i1bWvv23/6HS+wxHfPRicHIkvTQfwl5xZuBKgjY65ILjh25/j+bXXt&#10;FQJpafnsqUPrN3VMOVbk1ioTC9tJ4fHHDqRK8RuD15o6G80VpngxDh21VoeqECZEgA9zLKZIsRQ2&#10;V46VVbVWi2BydFaQ1ed5SF5dJAWRbNbr8E4Eost6M1NVp5erBEJxGiHkCMJRFtg//fZ5GJS/8qmv&#10;SgSKd98+/v3/+klTW8tnPvtXn/nMxxoaqiHD87oDtwcGfvzfP/7P7/+4rr7pW9/+bmtzC0b7k2ND&#10;v/nFT1Kp/Mc/8hElumNBUa1hVlcXXnjx+XX9fS6nr6mlA6xrXKYD125vWrfFveprqG0Ggx2yB3jD&#10;FIDaQDkNCRTfAx058iJzgIvl88C+YaiJ/LVyBlNUrAqysXwqhCxgvSIR8HkX5qMeb2JqJXx0MPjG&#10;9czpyeiFkYHRwfxyMKYtvxG9JV1n7+1fR8NM6ZrX6oxLZdVSWVSndsD9gmF7FPxMVglHiFpGAZBE&#10;s0wolxaSyjRPXRBoEdVOU3ocTSOjN0rluFqv4/HxZKpx53LOprUs+Hs//p/OCvvYfCGbBF4LlFFB&#10;oiTitE6A6WAqi6CeEibc3O+A0lVJoq6mlB8eO7l+fb9USg0O3gHLFzg7aG4JIVi4PKVGLZWTTu8y&#10;PkDszqXACEiwMODU2SBPwcAA8KBYCHGD/Nyxi5999q/rqmoXF2a/91//ITVInv7koxV1xmQ2jJo7&#10;nIpzTFDOSoPghAKme4u3r3W1d0bT5crqhsnhqwjqYljBfz/3m2yZMqow4tPX3b+9dvOWtIQ9fnXg&#10;zvQSnPGMQi+Xc/h4k95QXYEHVEkpAZbkekUkJCEQFq8ttO6Af8CYhQxB0MqVChYSDgkEAlhTSYAH&#10;w+otA5UfX4h7AZ0VYu4KwblVjUofldMZMSWNFyFWDpYScFkGhifE9iqIkWOhzN3TAz/79k8FYvI/&#10;fvgtiVXOqiVMFuHSvrxWVSi4kC2CVhcU8JWwn9ILs4QnJwgUyikMkFxBVGyRQMAvZ1l0VlCv4D5C&#10;LCYCcFGgp5GSjkk1kByYAEnwP2B/lGHlgZ2KgmESBQgpTi9HZNjB5fn+hYVKhRyILgKIHZ7QwOgS&#10;wYwMNJJSLBQPKfSmkojFpy4VFDvXb7rriMn0FqoY11DiVFGCpkJcKKh5BRD2KA3ubt7c3LACOZQK&#10;PZo8gMuh84S4PZVOo9qLAa+nUiEADV+qGBdYSSkj1WV+qrLWEktkL10ZxRM4PQZDCF1XyTTUF06d&#10;uq7V6cy2Npi28LfGQicVQyuNNMAcTtyZyeTbrx16992zVU2Vf//PX+/oamNl+FqixWJMqaH50GKT&#10;BByI4MJmg/H25nYP4UcsqWPGn8sxbdX2TqvtneFRjM7UjLKcAHovi40qwtQoiSTi8smRFILAHVgA&#10;hATYZ2BWgpyJGgntdtwXIOQkH7YAzKWWPSWLPY1hNSHVswoDSUA3JZaoeaQeSDwNwdOChAxCDJIV&#10;SvBZlWUgW4DKBHkIJ23AWLMA17SQ03WuMcO4CT03IOc28oViKhJLw4yHyZ24geKp0UYie9K5eI0b&#10;GfTsFVFmyOPjhINUoMHLVtklRg0y1cQAsvuSmVsTCY35wXTB5o04SDqlKTMzs4nezU9JdTXnh4fV&#10;3Dhok4iyFHG1ACsrRFanPuhbabZTqsIik5qQ5RdYIqZXgilvh+/Gsbi6f0M/rau/Ph0ZW4l7IpwS&#10;OxAKRtO5gkhOalVKPdPW1mLQm3yLi+JEQClKqCU5ugjDM5bSVFooT0A1W8hdv/h8KDz0ya+0FyTR&#10;D4+nrx1TfvLpL7F6C19RcXs+9JlvfKuyZ0uMohbj8Uu3LlvM4rZqZbnohmsTe4BQ1BEIumyVVSJW&#10;nuXYAVCVlbGa9M1OuOenOzuayo21UYUomcuDtyngyxJlaVaoCwipFEyEZYEcrwIn4OL0A6iNi/k8&#10;zQMWWSJGGEpBkorgAcilIL2GOQwHID6jUjjmGxGLk0XocSXASPKJmB/pQBqjhYOaciUDD91w0h9t&#10;qe9SquwlITs4Oqc22vu67SRILnyEXXILDqjoXStzensVqhLsePVWyb7dD3/8mb/avmVdie+cmJ/6&#10;yCc+rVJU//d3/w10M602nhM/ZWp6aMbLh4iOkOE8dZfLEU4cyhXuAJ2khQhvmlsslPI5my4kKLAI&#10;nbgxXt/c5mMkcQGBIUpOkFiD+HORtpCtYfyCGVUZE4JoNBIKIQkgEw6g64t4YlFfemJk5eTxKxq1&#10;7V5nha3yL37+6yp7LRDfL730PObveDRT0cSda0PbN+776hf+ae/OR6Hp+O+f/qiuqmF2av7WjRG9&#10;XnP0yIdNLc179z9w4ti5U0fPH9hWW2Wteu6VG08/tI00WZ/75esbWmwnj751c2z1C88+ZdCLkIN3&#10;88KVdd1dJEl/9KPPfvITHx8dvHv82LGG5rb/+tY3z1w4H/EHf/bjnzS3tdTV1XOzOg7QhoiBcgHG&#10;mImp6cGhkWgsMTU9By887iSINFhWBh0nBnP47Coq7D09XS3NzY2NYIHWm2AkwNwNq7mQX60AdAjf&#10;umwiFq6yW7du2rCus1OBuChU+fFoMga4PPiCESydUokYgmJzUNEloRCF5jgOzzRoJJzlFvo/DuuC&#10;Dl3Mh/4R0ngegMMFtFXIk50eHUXGgh7hZXwxboZMFms6zrZ77zbldiN/xmH8r5El9+Lfs3BxJTz3&#10;nzCv4/ZXnCYQnRU0+NCn6TQ6qN7hdQRSEIsSRiw0aZRjQ7ddCV5Rop2ddYsKjFJiokp02JcFZ/bM&#10;tSv+fFysU/Sa9RVlnr6QYaMJDR6lZKwIeD6gzVlhCTnvZek02R6iaxlTA8IYwe9JrIwvYfkQXGCF&#10;AKoWpdmwANi1kgz3HQIFMVQktGyayAbCjmIqoOXn9fzMohDZcCWpklFo1VjeeaLBVbcLVB9JGRBT&#10;EZziEEHg/wxHIn946eWWpmZopiD0AK0cMgAcrxhmUDxe1h+BTpVQyZK8IiZjcG4G4cyx6GA1q1Cb&#10;bk9fRoqLjNKePXu9vqHTYKrAn4bQSbMVV0icZNCiqcD9IwW8CoN54ML1Tf3bamsaZqbmnv7IU+ks&#10;XP53zh0/f+LEibt3777xxhv4VqOtQpWBhRV+xYeCBRQ6K5/Pi2gO/DfwR+LDiiegrWXRbXPeb476&#10;iCFyGvZbbKsxS5VSpMfj8foCNISLWgNEpHIZRFoqlVbF4ApUgncE2LIwD6M40O8CWShSOHHswsri&#10;4n0btzz24JNYp41P3h2eumitVVMykOSodBoiHgLyes/SPEthSi+qqa10upxvvvlOS0tbZUVlRX3l&#10;2XNnJ8dnIH5TyNHLarCjvntneH5m8e+++jWtVn/lyhGGxsJFXVfZgqA/hcySTpYYWuX3J7weFAA6&#10;fzQfiSEQsy3H69NVbKYMFjARoXnUgryU5fxSGXlrlMeUKQY6DWR+4uj1OOYizqXA6nzcsZz0rAJy&#10;gE0HhWOziL4YXmvZwMDQ4SMfbNnWz0MYCeSwAl4WFW4xB4wohQCUFY9/bk5Kig21toKGDkKRx1dy&#10;qtp8HjdczB+Oh5MEZkIgPwskaC0wNIECAuMvzDjRxTI0HO0ZDMPKkIAUc1lIRsVIy5HhA8vlsvDW&#10;z8zOsgoNygsMlcUk/DNJjD8SHoc7EFjw+ktiGpu2fBDzJhEvA+AYCYiL0V6ntXXqK5tEFBSViXQk&#10;mPauDJ050m+nbYKQuehuUhZV1fVMZaWip926e6uPoS7MzrlTOblKqxYJumRC75XzV+7ObGiv22wu&#10;bW6uuZHRvr+sTgSTFhSKhSLLYNufIRmzSl8hBs/PbOAzqusx6NOym6TuYiT4+z+8snf7lrbO3o62&#10;NoZkOlo7H9r/4MGHHlnfv76mqs6oN4LpXyp4L518I5bIaKu6w0WVP2vY8eDHdHWbZXWbPYrusx7p&#10;9eWbjNL5yP51ibADV+BDO+6Hb+HUh8efeXr7489s3rDZUKlVIR5cb1Gs+JYffPxBg1UPNAKNEXIx&#10;hyUg3kCcMlDEQ4QDtcCiYznLK2ESgE8U/BYUIiiAJVmh35NeckS0+lqLtRmsYx4fBzElRsxniQb7&#10;9/bFobQ//fef/ScxT/G7n/3hzbcOf/Grf/vZv/4re6UJkqRTZ4+++DI0iUfffuMNFNY/+uEPH3jw&#10;YYVCFQyHbw9cnxy5azJqEN908sRxn8cBRMDyyhzWA/sP/H/M/XWcXfd9/otuhrX22sy8h5lnNDNi&#10;sNiSOYbYieOkSZomaZs0SQMNNEmbBhwwJHZMccxispg1GmmkYeaZPbOZmfd5ltzbV8/53XtuX/d3&#10;/riKqtqycO+1v98PPM/72c0HRYtEaJ8OwEmTWgudklKmhMEFDwM0T9DTxaIREQDzTFDUoe/xYz6y&#10;ODdPwtNJZwHAZVpE4Awrl2QxEhxWGsK2KLYG7KJKBsMyhq5q5HC4RxcTc048xP6wb55MhlKRw6Fe&#10;XxVv21O7zGoVP5+OeuYkStVYkZpj8Tr00Yg/KBdR3mWnFOU2TSZD6ogogWUOwr4KmRAfG341i69E&#10;5Y8xsFIvXZgZ1+utzLwcwWxQHQFv/kk39Z/yhP+zFhADWOggssDJM+PorPJ0Lh126LircFsAawGB&#10;ALZMHAFHLGCLhWzqow8+sFktZaUlC3PzJSXlGqUO+xRSpIBqC1e9EMQ3rRz9UzwSzqYyIphBBWIu&#10;UAJ8+K2wHoCFgyRZ4rvX+596+EnMqn/56x/uf3Bry7Y2rgTTfXCFCqkMuGvIJqIzTTGh5UPJFg1F&#10;/TO60ooYR8kmlOVWvYifARcbjaTDE7544vT8nR6RnkaqVJc2bFq/02ZqGBpcunULB9wSQnUyOVGB&#10;CQUALOb4VAvxoglgNSnwCRbBY3BFhAgHAsqUuHsBYYKQioCeBtEBYgbp2xpVJCvNhMEOakB2WpQu&#10;eOfsQljJSQFW5hLclUD3AXCJdQSCXlTmbCx38E/v//AffqCVq++M9L9/9tDmnev5xSSRiQsg88Pi&#10;k+kl+GFmMQJP++TskEwrTOWDaaBFmIo4pK+QmvBJipISiEVC+AYb2aZZfyCEnh3zNDCimL5wwuVn&#10;RBJkgYlNC4o0YbYgRkUYi8vZbHQFWMM5Vu0ovDLJkFjIAM7BaV84cey0SCwxmCy48LJw2SajgPEk&#10;kR2HDtjrIEl5irDcHJhor7EwMmEWhYpTyPCF2F43gsXCCNWVQ0eXSPq8JbqyKCIgUnDysiiJBPNd&#10;XFWglYTCUZISQZSE6xTPGyA/PBIyDnFZvcVUZrjbt5AKCSeGwAsIt3ZmGtZwj58c5jOrJeJaBjSV&#10;nEAiilRfJcaGh44cfe3lj4LB5We/8ODDTz5KH3igZDJS0Gv5fAjnVGHCiFclNDQqttVEQ2wq6SXK&#10;uW5GziatePfl13Zt2qnVVZ26e91areXCNoK+M5/ly6lIkd6AUkwhAwY6ioBDBZ0OLh68bFC04/En&#10;MowEfLMGdQLgBFTYq768rRrxv/lYWC3gKAUk5p8MBsktIrUtT+TTGNBi7o2gTj4TqskEeP3AyQIU&#10;KWBkeLkUCbVrDh0jOi+ww+kkYXogjoE0nmkGd3ZiocRUSYkUuPdYWVIiLDodl1eWhxpqtvE41aAA&#10;ZIRuFsVcXokoNFq1DvGvElBZBqen5rxpR1DG5JSZNAadGPBaVzFtimXM7ihpqWnKFHPvHfhQItWn&#10;8DAKNHm2zOEL81muGiOtdySTONGzgpxYLtRAMlTIRqVUnp90lAsyEkoInSogzVYFb1NbZZleZtPK&#10;zHKhnmTK6Wc8J+XJVCIdKcCaxOGYGxHylDy2Hh7wVCEKNhs3k7156Tef/XKCI868/gpzYaL8gYc2&#10;+AOsQydSN6Y9Gz79tIsl8xSLCy7n+aunt3aVNZcCV+SXY3kXjgWcHszrEaWAvTZmpZgKUgyIDOPz&#10;t3r9DkdNZxvILkuYomHvx8GmUZotKvIMJSLHefjwphkIfEiuYiRoB24e8HrUyEGsnj1B15KHWwQd&#10;VASUA3ZWWcyHIF0BfgDaHiB5PGMiAulIKj+W0zjPfUtQq/AIKp7J4QTLAM6FojHLra5sZXMVPEpa&#10;5BGkRmszgdcaZjPCSKdA4Tg/NynTyCiJgsGE/RWDU/jGgUzDcZUYGe8DKWP//mdWoIH84PX13dXF&#10;Ylrf9i9Msa1/KUipSYEAoVpL3CLWXzSJFd02dqge/2rOG7FU17j4GGRx1YjlGpkCAMwHCqIQ8hBc&#10;JViBQISILgN/FWilESgBWW4A4dRIgtUqNCIuRIQwLHCtllqSr2pu7pqbWf6ksxqZGezo6jBpbVar&#10;EWmABz/EhWjrbl+3Yc3WuqqWaBBkJhH8HZhUD/YPCrjCWz397R3g73Mnpiah954Yn04UEj/82lMJ&#10;X+Ryr+ex/etycun7H555aGPjwtzAxIzrh1/6YlN7KTQyPdeu/tu///SPf3wBFdePvv/P5VbzoQ/e&#10;37dr+6VzH++6b8vXvvy3R44eQeZ6MBrG8kBM4g+cZ1/v7X3g4cd27Nq75/4H2jvXllZWs1lZlMLD&#10;w8O3bt2GfwbFcTQaS0EKCGpZPqfE9E6AY6EI341SQqG5rKuuMOrUSimlklH0W4o2I4WgoGgmEUV6&#10;IX5ANgXcGWBXiI9LZlPxJBRXKezQ0FlF8NTg5YRIHRcgA6waJO4UeRBvQt1Fz+AYKLVzbsdqLpvR&#10;GYwIAkgDggeYJO1tA2XlE/IFfa3+92klC594WqRJ91yfMNfpixQghQyKnAIUq3jXc7kYpjFel0dr&#10;tmVo9SHaOnQCyFNiIHUGdt1afXW1rlwuUXMQr0bx56LRcddyMBMqK9fxCmEyHy3lFYlwKLm8HF+G&#10;HiqYj+WCnnjMn036896FCC+HuVwJkZFjheAtEiEU62YToDCLy2Oe8RuZ4fOCxVuBqJIRz4F+mhFw&#10;FqL+CChEiDAnBBmwWp1eMWSeLDnJFUZZhRBMqxKCqxArFfJMKBZy+sPhiMODJaQP1c/y4tKdW7dk&#10;lBT7L9o7AF90goYTQOiFXkWQyoU8PgQaJhGmV2QBseWIR9IiGkkJNhLARclEXiE3FpmihUVvS3OX&#10;VmM4f/50bV0pFGgMHP1FSiEmIh53e23Dnet3yktqLUarY2XV63W3Njc01FYDdmK1WhG+uWPHDggC&#10;8efBS/6J5wFNFNaK+XTI6XSYzRaEx+ONksgVy4t2mhkIDAU+VRngbaOcbAIB7oCepZNxp8Ph9fvN&#10;VptEqQHyBkYpvGm4oJGFEkX8FIuZRI4tDzlmrFiseOHS7YG+ifu37/2HL3+lurQca86B/uF//fn3&#10;ujbVSTVgs0IwyMsm2eDOgKok5THdKwsocXGIlFSWAe/14cHDdQ3NVptp0+atJCE+fPBYNJyYm1mY&#10;GJmSSxSoQ59+8qmJifG/vPH7+3dtj4XyckkJGlvQZ9gC9rx9SWuuEYqqhaJuDlXJ4DbxqW6BvCHB&#10;5eEWwmgclBpAmtWEIOJfiZHmPBcOlDSLkxHA9S8lVAopqLiUSMrnUoUid2xlan5xRALNOYymuGM5&#10;pFqj27V7G0ni44EeOudhxBjJFD8Yz807QhgC5dPKKjPXpIjzcfTloJOLLcwkAh44WnmERm1pVBjq&#10;hWIjSG9SHuwyMcytw7QqHmZQHPV0VhaWBTmk5TDzK8sL6WxKIhbFcKkAMw3NAZLqhbB1hAHzgsUO&#10;gkqUp8lMfEGdp/iULsTJ9dpruKZchudlsD0spDzDDkVJ0iIwd6Aj44sUYnWJTFelL+vcuv/ZCMP4&#10;1sHbe7/wM2nNdrJkvcFolGNjszTU0rl265d/eDDGfnNyFqzgyvhSKxdzqZnLxz/SNGxBnECnmtFZ&#10;ojnv0x936pOrs+3ErFIpTPKtIHUiDgUbgxRH0uPk6CleHdNh0Nsc7mRf701CLNKrdUBq4XxKxpOu&#10;Vdf5M+fu3r797l+B3jn4x9++MHpntGv9RoXRenPRfj7Fs5eWH/UIL0/758aHtVmvjTP3yDobNCJl&#10;Kv2Hb5xvqK575fd/LNVL96yrz60OS+ILRZaQ0qrYJLukugweAnpQQ98HefT6qJKKiTiuDLhmsYtf&#10;8jgTbKaupATJnZgZYlwESVYujOlVuMBWGs31AjGC3dDSINNNxM0BJ8KG3dA9Z1+ZihrBKqpcMzm2&#10;0HOt78c//1lbVxMibK71XfjZv/3Q412VSsoCPvfffeG5r3/tKyqlEmXZhUuXv/j5557/9W8unT9L&#10;CNi3bg5Bzv3kE49BGYt7HTNPtMrQEx48eGLrtt1YMr/+yss4VCvKSwM+xK3keXxOLptGyObc3Kxe&#10;o8aoC8cShkWospIRoGi4JGZP+PxmMRSEez1VBAehmAVBjJbLJXDiigBHLWpUJ/t7Dw1fu8CeO8NY&#10;mIs6xwpL0u7yT/30WbVGzAa/J+BEkx4v5gbzfJeIWiMK8mHfw37cH1ZijVYEcluJeh8OEBCgACJH&#10;GhU0bQSDI6RJZcghzixOjhjKajkFaSaB1SsAWxg6/Kdg4ZN/+EQZiD8Q5Ax0iYm5AIGJZwr4fwij&#10;7t0xPHzckOECLW0hnSfgE+NgtScD1W92crak1Apt8ODAgNVWKsZyAMAd1MVIzMa8mA49SotIUqvS&#10;wUfuWvFi70OKOBiIYCKO6Skrx73bMyAVyNc0tff33wiE7ZvvayvKUbUiJRyDZ2A9GVyQ/PLwizKE&#10;uKRiYQzhXKFJZXlNijQV+CpcUqgqVAadRK8DFtiqoyTM4CuvvQ3cP2xnClJWZjSvb1vXWb+hobSF&#10;KMgWhp03TiO3bOTqxdvDgzNDd6cci558rOhbdKMUc6+ujg0PjA/f7b/di0W1TqOPRGJYdsEdw8K7&#10;SHMRU/gNoZjkCjKEJx5a9rHKjDEeF+0asibpP3Y6yQDMgcP0cmUXPjjx2d2f2tCxbjUS+P7zP920&#10;Z6NJTSEUJh0P8QDlZ8lAmEUYMyfNinuz/tUw5u4KMRpgpA+ps3E5nxGlowyB9oPlGWdKNu90uEQE&#10;pdMZMe9A2quSEMqlUmzRI8GQ1+PEHhTPl9/nDfkw0QzF0XuJ+RwRK5gJyHWIluRJlWQoET55pLdm&#10;Lbhk8I9w5Sy2a3kJcdsJWC3SqcDs5OEPz7/4q7+oyuuVFENQTL/80psHPvx4/9atUi6yTUACk4GK&#10;xM+lipGokCtN5zkzCwD2aKH9xruJbgpNID45Hhc+IOxf/Nt/RGOrNQ1WoF4gjGQIc9h71NS1Xr4w&#10;HvKH5hdS7Z0KjSXS1Ko5cXhJSrXJFEJkT8YTbo8j/fvfHOy5NNG11fy1v3tcpZdLVTIYBMEpRJmR&#10;ScdorKAQ4zKE13L4s7dT1m6WpIq32Euacg6BWlVUFhbnS0x1ClXp1btXpBaxGOSiLG62IkLo8oB8&#10;cPjFGOSxRR7JT2OkAc8/zhqcRxgdMBjCTH5lZk5p0aNV4qZzuVVPtrKeYqbSywg7AeJRVWDLWUVw&#10;lvNy4CjigPOzfdlgNBZGknAYK0BoTv0oayIMpJhh6YH3D0s9LG2ZtGQLRRraMgS6AfQf8sW0Mote&#10;UwqGi5CpAMGYybT39R3tXrNZo1qXYujywqzUyPH6oip5tUwln3SarsxKR8IciUVdV64x8MLc0C2C&#10;OazQFXWl0Fm1VzZuu9Iz2t7ZVWrR9Vy9QPAJhUq/GgAENQKCcKeJL2bDHgrWkimel4VzUr7MhHsT&#10;ScASVpqbDE4P3vWvLMl57JxvlWAUMT9FGiQW1aiNiGxEVIwI4THNCLCxZhMSrkTOEakX5oMSgVKA&#10;VzWyLOUS//TV5x562Kcr84zPJAf61v/4J8dkKvFbfzmf53cgcWw1lVl2xxxuZyLi3tCqK1MlZUW3&#10;HNAMX2h2dpVSG5QqC5srQjMhhPAqGxalo+M3r7Hy2eqONWm1yo2UgSLd3sXAjYA0g4kpO1+cysCo&#10;H1qcjsXcUi1ptNbo1AhJN3KZCF9XipALwhC6V4IkX4bOBR9iaHmxvYB2FRcOtryp0CIzH88K5Sme&#10;EtBmKh/Em4RosiLtd84Dt5aLpM0qiwTGOZEqzWCFUsX+6ZHqWnUkPYdGGpvjxcUluVFFKaVAtkMF&#10;Sn8Q2HHal5GJ+EOO0+cvtbbvrKlZe+H0KSXFLi0FeauNV/6wL5UdXFqylagTrEVOwQc6ALhkEBfF&#10;woHl+TkxKTHqSzM8AiIolIbCbDbsWIHiCtEERZIbZWcAnqedep/Ez9Jbsyw6iMXZGZPeJCNlmA4L&#10;Wbo7dyeOH0eK4+OY2EeTyZnxuU86qx0Pr3UHHGZtOUR2lVVl69Z2b1q/Gfp2HPO3eu7+/rd/8nrC&#10;Ta310VRgamYSKrwLl65/7etfbF/Teuij4xq9yucKQJ+xfU1tfNV96crEvge2xzmsIweP7uuu3rF7&#10;4+VzPZc+fLfSInWnItd7rt9//66DB95H1bZv946oz/X2a699+dknTh45vHZNA+zsV3uvqfWgrWaO&#10;nTy5trNbhCSAH/30Z2AJAERBAowhok+6upqKdes37ty5e/fefa1t7WZrCbLSFxeWxicmkaEO4R7B&#10;ZqAkxJsHtDFy5rM4f6Gng2mRrjEw2k4higiiR5iysMVKRMMYiWNJjaJ5ZWkhHgtj+hiIoAd345Um&#10;kdWDoHq+EJVIHuUoPVSmZ+iZVDALaVc+C5w3UpkxlCqykU4J5QDKQySjIRz1P01V/zWtvLch+a9b&#10;FpLCe//2n1rBXBbR73R/j3+HCjEpJFhjQwNCkZgQSdGtIcoWjRj2d7jZcNdgnRKIxoUiAoA6SHvA&#10;2pIK2Qa12GqSC0RxrjjKEsXDCBBANQShikIBh5ZArlNbq3XmWg4HmWzq5XknmXDz00EcYrkoNlYI&#10;MUCYqo6SlXJlepZC7Wewl1dX7cvTi7OTkHdrCRk/AxZUNhrJ88RartrsLPDFs+F0CJwWBLehyChm&#10;CsiaA3BNzUdSnVrJM+rKtSidybKS0g3d63RqjcfpxiAJNFsamoVJICZXgFcyeKkImJYoSZkc5AnC&#10;CY25KZ5jHj/BYcNpMTIyAwKh1lj64fvHN6zbopIr7/bdttp0BMlKZaP8IrB93GwsDqGqUWe7dP76&#10;2rXrTSbzK3/8Y11tBdZJiFiCtAy5g5/4yPEI0GbLe/XNPaFOIehZxnV15Mix2YWlO/1DS/bV5tY2&#10;dIbxGDRoOL09ae8SdpigKNHsUYwv+AKVRncvhBrCVNqYx4MtDrmZmIXm4dukIwSXlz2XL94CsnX7&#10;xr2feepzbTWNqAOPHj705mtvLS4u37drE1+MwiouVarjKYZQQAfgIONDCpU2h4H4sASM4Fy20WZB&#10;2NGLf3wBdl1AY+trGnZt37N549b13Ru337dj8+ZNly6cw2P20otoq7bhGuJx1GyOFOE2HGhR+dFk&#10;ERKeIp8ys4mSZEHCJixpljiNAowspJDZR3MPCTqbnivCHNERWBHwEjLIWQDzyyXRy+eBFxZpBHKr&#10;QFUm0lUYQCSU8QeGb9hKzXi/URACLCHg5hNxL+4zBAGuTk35ppfyvqhGodRYjQKDKkqwsyQfVUAI&#10;Roh4XitGKohary9Bn8xiAxmMPF5wGrgYoiWjgXDA7YgkoiDHZ1JYamKigZc/mYzF4zAjZdVqJZ3d&#10;iQQeWFnRTuPnQMeItSAPBRKmxRCEgWeUZEgEGpZEnaMspHFl0SPXWgpcCgBYGBBFBQk/T6FI5qDL&#10;gOGDKQIYAvNFhsAwPB+ccqfLmzfh7wvssVCqlqgMark5OuUIO92bd25q2bhmIbAyMruKdWWb2L9S&#10;UH5weVyvldWq+GJGsrJEKVHy5+1R58oMvNccrtgMpT+42Uy+nym/sxhqLddLcuEEU17bvguflUvn&#10;Tx0/cqLnWs+7f33/3XfeP3TgEBgREplEZ9A0tNQ+sv9TX/38P5SV1wFgc+rgB+vK5crwQkV+Uhvt&#10;oSI36wxxeLSYhJpFipO8/EfnDp3vP1nWVn7/47tkWo1YpkOHLlQaMAOWqqRY7YCTgacegK1YMOxd&#10;xa4Gr3U6HYTIKYFGmquQ8BRSEElA1eVjm5VNYS3oXbaLTHqJBmpB6JXjwOLxoJvJBkgerEqRpfm7&#10;UnE+4kHcp7Cqsl4ikXau78aMfGBq4Ke/+pd0Nvrgvr0pWG2Cub//yhfXrmmJh/yRkPfUx6f+8Rv/&#10;hJH7pz71yNrOjo625vPnr8nk0ieefBxyOGuJFU58SBJKyyqbmtvxUUen8DfPPWHQqXfu2OIDWjvg&#10;lcnEGILg74LYB1RmAjQxaSms+ARHKWTLi8iyTuBgwd8OGCEMg9Bj4PgPeIN+wA30RUjNRGmmIMRm&#10;fnj59HB8tePvnyj74p61zXUde3eU3d+epjLSHINMseOJcJYVAQx0NMWJypVruV6UCDwOf2VxSY8p&#10;PsR9fCqNBHkuRwS6YdKvLvjZfld8fhawOGS8pQJ2n8Ous5agkYOIBrNNpDN9shunp2noBe5ty+/1&#10;VIDo82FhxVwNTRGShLDLx43Awe/GxhpGyGUiHxYLK3w6OCIOkAcUM8d22O0ymdRWYrl8+RJW5Fqt&#10;HsNa7HihWAReEF8gY8Z6BnMMiUipkOhyKUbAt0pRBAQCIp4ICcrHPjq1Y/Mug1p789Yla6lCrGIj&#10;cga/Jw0Vx+8PVDYShZF2ikcnk8Tq2g9SFJkmdZY0XxtOsnywm0uk8FtjrmE0KmF5YBR96nqbpUJz&#10;s//ytZsXbt++KZOKzTpErerrKqs2NnXv3b137doNLTXtjXVr2hu7q6x1RqXBoNIrRSCx4t7gGfXq&#10;hqYmjVYfDEYunL9w7vzZu3f7oHQiRWjuIDBC8i8UUCHGjB988iJ4jRRfkoMhKlzg5GQMbsIfYUgk&#10;I0vR9VWtD27ejYXRt//tuxXraqtrrAJsuj3OUCpKGtUhthxrTrx/nKzMPZcWFkGepVIBj5gJFAaP&#10;BScY9ixgaADoEIsjoMy16tCqNIh5zaUy9PgTa1AuBjVM+Ja5QPUpJSK1gtDIWCSfB+aSSsIDqRo7&#10;OBJBZgj5QAgXTO0F5/LywN2JzvUtap0WJ9zq2Az8YiKFJoOdZz6ZDYTmp7yOKFoPOB0oYO5O/vVM&#10;NF3o2rYW6enBOJZROhD8uUF/IZEskqooTCHJFNDrkGriyCMEFM4YhVSBeHowIfEPRrMUPySWxvFI&#10;s8kRviyTaU3GMlgasN/q7Vstr2TrTITJrPnNLz+osDYa9cZAeBYqJ/cq6/N/+9Wtu2spEXwNGRE0&#10;PjQkHfLMNAJGoNCG1w9NASQmgolTHsPmsLC6rDDJ4/qC4mpOhCP2rISjIktTI9bAo8tTVp1BLOBj&#10;rCrRIuoCDzXolsKA3wcVOQ/Cbg6BRDdoquClQiEjyjMCDhdQxhkei5FMM33RhMUmygZKqWLM7w+l&#10;BeEsiWCDQtAZtM8CUuzPYGrBo6t1UsRHmqEU3bEGNJRUhglHTwpqZlwpAji46PBRnBi4mhFM6rC7&#10;uQzSbMRkE3IHJdwTPMK+4rxusVRabdsLPB2TgvZSGAwn7fNuo8YQlSwxOGqdXl1RzlJLkdGVlsrF&#10;Gj2mreiqg15nOishkFQzPTd/9/atLd2du7ZsHhu8G0sFGjor4KKoLLUgNAwjnRw7xRLm7fF5lpxZ&#10;FGMcCJUvhj00tklRUgaa5tL03OL8IlMg0pc3ISqkCKlxHiRuOBQw0wW8BSMx0BIE2QxKWoBA0fwD&#10;4AI+De/80esK2c3tj8zCxPTuO5Yvff3tdE72/M+vS0RVX/7ep3R16uaKyvZyU3upuUIv14uCRH6J&#10;nUWW1FIsyVWW1BWg7SbkkUgCIhDwIVfv3l4YH1SYVPq6mqxcFWTysyxKlmVTSOAqYnCR5LCQnLIU&#10;coyxMgGVVqK1mZkiEbJw+EwSzyRCWcKuEL9IQEwWD2ZkMg084TjzgCgrZCE8KaK0BdyLKMaw6FLa&#10;amE2gamEE1sGcA8/BqJ/TJwQmpWLZgxys0SiZwrF0Tzj1JVrB97/Y8u6CoKKprN+qMs8kajSoAPW&#10;9Z58DKGaeHPpIjzsdWIj/N6Rc1/8yo8EHOr8iY86mivqW+9Tmre5OPwzt+6WVhlBt2Ex3IBq0Q7F&#10;ZGpueg7eU4vRJKLUgL2laPcRHeUCGTRJcVzz0zGPW6Ah4rwcwRChZrxn26HBCgKErWVisIGoJGoC&#10;wMA041bP8vnzPd/5zo/5QpE75HN4Vu0zjk86K1MdnlLmxQvXq2rKdFqNVCr2+wKjI+PYhQYjsY6u&#10;zm07tsXT0d+/+h9KtRyjyd6egX2PbMeLhf6nraPJ4/QHw4H92zemHEs3rw3ufPzTrkhw+PrHXbUm&#10;5Al31jXPDA4fPX2YLSUnpqfgbMJ8NhoMWgzaxZnJ8+cutjbabvbcEHCT1qqSczcughlejsSJROLG&#10;jd41HWvYV69de/XVV954/fV3330Hsq7lpUW4j9DrYraEhlulBRRQbzFbN9+3o6N9zdLi8tzcApoB&#10;qI6FdBxHXq1SOVYdqJJTKNNi4MwA/eTHqwRVCcKIUJmBjwWF6+LSIpA2OhiQVCoMrcAPxw/w++jv&#10;xxkDZoYQafbYJsajYPBDy49AFLid5+fmAG3XmyyJTD6G1ReG82BcICc1gXBUSKPoL7hH8S0u1E/+&#10;GV/uXa5Y2PwX4CKDf0lhaZZNoK+LR0Ooz12gU3i9SFcHVhvWT5ihcbyDFAXlIx8zfpII5P2hrIfg&#10;Z5EixUnFBMkECVl+LgR7ZBZrJIrBEEmLIjBqudEcN5lDKggmfRSmvHj66XUFYjg1DAwioMMXZbjY&#10;LEijPF4Ydi5ZKCf08OQeQl+jiOtUEpA6kt6wSQLGAVDt0lSBiDCImFDJVpcwpaxQJh1x+lLLLlmW&#10;qaOkSAABFSGF6AE2xq606wgbOISCALqPl2Z4cOjb3/zugw88gP+E8ohOAxDkIVhJgUonJBgUEUYN&#10;LVbdOXo+MIk0UkuU5CqiYey+MErVmUvsqz65SGnWWHuuXlKr0XMiMAxYX5gVcIDj9slyBdIbtwYx&#10;7m1orGlpajl27EB5CdLukGsF0GycntxCJ3sPXPFfi0Qc7m7H/K3bfQaL5ZnPfH7nnvtHxsdHRsab&#10;W1ox/SXpOaVEoxTLlGohUKIYu5E4bQRCiRQec2BMIFzDShPpjqjW0Q6hVfb6giePn50cn3/2qece&#10;f/gJq8VaTBUHb/X98F++bV9e2LF9d3vrmlQuGst41UY5HhtE5YC9CQCWVEwBMojWAeo+nz8AfT8e&#10;Tp1O09RYd/jgkXNnzweDYYvJhocM0h48z9evXn7n7bdGRwYffHAvZqvJFFOrK8XQmUOyommPgCpg&#10;iO8P+TPwKQFThf0iqi8gI/gpFjuZyyX8TjfwY3BFxzBBFSnlonjQOe1ZnacIPv7eSK/nEIpYlhsp&#10;CONsKsrgk7mITA6awwg8MCJCNTo8d/vWTZtFzmHGkDQwNjCmD7PqSmst9XVBIScAYA2cHhiJRXLO&#10;6RUZtsUIQuLKc7g6mDwxgyEt5iGa56TibucqkHNxzPIURo0CdaNMKgXgEfp52iSCmRm0LmKpFDjC&#10;RBoofCij4xh8QEMVTcRQ7wCYhwYPnxfobSkRoQmxFSz0CZwUSczD2K3WgvUDqiaU6ew4LR7hRcUs&#10;mmLJh7igEClE3UHsu80KyYamGkii+NmkJMGNc8kVAILlNoXZwFocWbl+tKncsHb7w/a05kS/XcLP&#10;adW2Zk7g9Bsvyrr38Ww1FdlQS87LUajfnUqq2zeQMbc4MKGjmGGueiGnmF+YrTeQNrM1zZbG8gK5&#10;TNzWULm66hwcHm1ubX3y009/91++//CnHm5b217XVGerKjEYtUh6Geq98h/f+5qlsNLCmiwLnJd4&#10;zmqkQUt3Lbu5MSg1RQSSFAfp9cnqRuvGbZ337dks0mnSpNTLJV1swETR9N47Y7DA4dBr8QByLnwB&#10;DYzqGi0qY41GQ8nkXBmQlSLMd8E6AJwTjHuY7O/e7tUgKNOgoN0+EOzgaxGIywRi8dBC21emmdys&#10;XCkyalr/+u7b2ADjUUzmY8cuHHrpzd88/OS+5ob6xZnliD/xw3/+gYzkBsOe7/3j1yLh4GuvvzU1&#10;Pf+3X/3q4596tKO1EW/66395n6SEL7/8cv/g2P3378Ea+PLla8eOfdzTcxtel7ffftvjWk2mo7X1&#10;laOjQ2DAqlRKLKwARkvEEfDjh3kjGUMSD5KboN8Vi/go00X4ViZWiOH3p/NUCIJg8UUYjCYzC15x&#10;hgtRHw4AJZ8YudW35FjZsmNHqU2ZJvlhHtiSPNKXLfhzy2GfrdqIzn7AgeQ1zSYCXmeMRwXxWEip&#10;IPBhj8GERCmyyQSVjehZqczC8ELfnbTH4Z2fCjuXF2ZmTKUVEoMti6qChH4hi713IkGvzHDy4Pyn&#10;4xxQb+XgeDn7m9/85vDhIx+f+NhuX8a9AylvNoOgOsAECXZeAEE0tquYAvCZtA0eCRoYfwwPDuoB&#10;gVUrLl2+ZDJbDAYzrYSH+OFeFgjaITC4MTDG6oTNJMDgRoICFIzzM3MGg8kF+QBT8Mc/vPbFZ/6O&#10;IiTvvv9WTaONDUI7AuKx9YLcgocSFnUnwAlpqVgKaxNUTxwk0WFhCLIRgw9wnicYh8IHN6sAH/BM&#10;2GxRsiXceDzocM2u29hqK9VinfTC68+/fejN0YUhBA0zEHFMMpDIZgJMyojMa6PVaLPqrSaD1WSx&#10;lUC3XVNdgbiVkgr8J7PF2tbetnZtd3l5qcOx8pc33zx+7CRIWqVmJPWFIhOusrL6mFqaRoGeSfHx&#10;HzgsfpazvOCRG0qaarZsbV7LyCZ/8dufMRTMlnWNEiErtLKcjEUkJh1CG2KsLCXmwzMVCYGdrBUK&#10;pTV15mxqKRufz/rnmXHnjMMRDHhx/+I6gajXqFWLSWxB45jbwMbjczsB2ACMGDNr7Fp4sFt94vrA&#10;rJ2HWwEVcVGYyKMLBFZVwigK01lOOCkp8Mf7BtprGqKuwJF3Dgz03l3yhrXWUqkYELhE0BW8c2sO&#10;culwKFTZUZ/yejP2FXsyU9vdjIgecJjmJlaSjqCex8cDf6JvUKozaxSqc+cvQF0JqdXA3UGsMYcG&#10;RsA90iq0i7OLFeUNIkriD9gHR3pCwbBYqPW7UiqlavOWdaWVZakc68zxpdZWg0QzW1lJvPCrGzcv&#10;zCADY9O21jXrNhksJTkIFrAOigSFJJ09TXPKC3kkkWu0Oqj14SDDr8CbOhq07p3O6ToUodDMLcrU&#10;CUh4BY83Oh+t2tSlZOdf++Ct7jWdaYALMlG+AONgTHUQRCgEshKzRTyaSQA4UB3Q2xkaQClMF4Iu&#10;t9ioyZM8WOrIdDGiFEEkAtZnIp5PQkFiqMQn2qBRajRq5CQxSQUXwXkiEN1FbCCO2IiihRmKkqlN&#10;YoUBbM1VdwiNMobUn3w0kEXmWHURfArSWXpwAN8Wg6tTyvzR/mBkua3tEQavMskpLIYcI5MzjsUw&#10;VoEmJSdNDWj4CatwRcYaziYX8hxJoCCJcHA1ytksdSzKWQj3i1Uys9n08YnTEkJcW1FbaTOdPncw&#10;nnXbKpVxpD8SJI1vY/si4clsagXYJtx2ABSCuRJElAEYJdmURi7FgjDsdA4PDNXV1ogJMhUJKgge&#10;7mY2XxJny/PcLIuTgKWPl2Bi8p0MTSULDjguE2xj790/P/jwuEDs/cPzhZqa32YFbb/6wxtqyvTc&#10;5zZ+68dfb93SYuJK1Lj70CknnankTDQ2P7swLVeXcURA+Uuc6WC6mDOTuvDi3ODZCySb2bFxPd9k&#10;ACfeR+cMEWRRJExhvcbhR4PChIuXdAwPX6F0hMJmLook6ZyAZKkQlwJGMYlg0izu1iKYfrEAYPu4&#10;q5VoxVGcIe44j/UD0ogx7cqkmYlQwONGZ+VK4c1PMkMzKYGWBUM1PXUCvJYtwJhTbkWPi6VrmsVc&#10;8Pov9R7Zc3+HUpIPhB0un1ehN2c5xWga0Px7fTpLEHRPexZd2Xj20s2epvWby2paFqbcq3P97W1V&#10;TL6eydOP+X3pfKrGqiwWV1gFv4CBEjWF10KrAxXMhB41xwYWGa0dmwOyQTJjSXSJuPUqwzaVfguV&#10;r9UkK6mkkUrqxUmdOKmlkgYC/5opM4k6yHwpJ6MXFA0lhopt63diX1dMMbCahHB348aNOPY3b95S&#10;qm2qMXVsXXcfkmURDYIEAHA9FUoEionVaj0U8tjRFHOMzZ27WmvXNVZ0fulzX9bLS/Xyki9+5ivt&#10;dWv3bNv35ANPS6RVUfvtycGxwaCw9+YN1+BdAKf4AuW6urobvbc1VdXrtm554cUPPvPME1qVtu/W&#10;XUywLl44K1fxN2xde/zc1U07Wzo2d77055ebOuoffuJRpAflssUrV66x3/jzyxvWdd2/Z9eO+7bC&#10;2kcIeMurjmvX8Gv2Xbp09cb1G+PjUx6fH1NPk6WkrX3Nms5ujJ0OHzkOay+ImXwBlPsq5LnCASMS&#10;43qFE14qEJGQR9AgWg79gyAAQ4gzvuXwBGm0RvfUd0hix1wQUAoem4OmDHTXVDJCM945uVTcn42H&#10;XS5HIpnGlZEpsNN5OKrhw4MGEEtdOF1B4f7PtuqTIeUn337yD/TyhN5XQQRIk9fpIDaEK93Tq6Kz&#10;z+dSqyuLoSCSW5V42NJ5OvVaSOIwxiNPL9npX4LB1FICfsiHcBharsLnI9w+gl+Ig8KK5EKqHk+B&#10;r8vMCbgpghsnWXGClRDmwgUkmQDiHFyYZ8ejTFlVrihOpAGCyMfZqTQXwFgkbXpg4+YgbnF20Ts/&#10;HPbBc5RnCqWExhRDVcUleaQU3EtQI/Oh1KIoiiGRFKV4GqoRXyISJgVCSiBCNp4wWRCnGFkK+j4E&#10;ZmbouFuMrOnmtmgyaWQyqBAhmeNFOAgDyCOBGx1FjhIkuCzX9NL0e+fSQ0v68rKkQWbMxKbmZisa&#10;6mCGBGIl6Ap1tnZOT4wmEj6tWYo/CNJ70TKAMmVHD5oulte2XbnZV15ZZTTqIfL969tvxFMFvV7/&#10;iQgQ6KdP/uETcSYqHlQ7vdcvLi2vfPXvv4GTGpr6tvbuUx+fQVtuNlvpZgyfOCY3wxFkirwM4hpw&#10;L/OFMazd8B+wRcG7mcMsZR4eH6jyLl+8vDRv37Nj7xef/kJdSQ18b72Xrv3phZdcy6tdnS1rOtoQ&#10;g5VIZOAVhdM3FPcLKVkiwU2yhJ5EAg8wuOHgi2YSIIxr0KIj/xQvjkGlqq6qtZWWr9hXBu4OXDh3&#10;rgfl562bsUjA53N//gufVSkkaPXAwMX4ihaPgzxBiFClAeuLcV06AVpgQIYM+EKMzY4lol6Pw1FI&#10;pkUChss3B8ozRrBR7OFYScj3RSJZLJ7DhjocBM4F+jmZiCSwV8RXURY8H5xCRa83YNCVjw7Met2r&#10;jQ0mn3tmeWZKJVXWlnTA2h/jw6InAo9VzKYKriQnXNQrLGyeJMcB9YvO8BGD/QgDnNMV83gyyRQu&#10;SEql5ym1RVyWWcy2aIcDSmi+EMtOMSacaAuRYZCh0/EoxC4DwsnjsaHexGoatBIWgI2ZHNxYcEh6&#10;VhxJqEJihYQXE5QopVbEBWhv8kjogzKdjOTIcC4WF2ZjLNAH8CAk6X5fandEmBwJnMeRJCuRRjkr&#10;YCBFFfNZZhjqN9JqFVGG6b45XASd7a0Sg/HAqKskMqdLRxXGsuv9/V2bNgCGBDuNWlSISw0fDTk7&#10;6kyK5JKIHU+qmy7ZE406bouWCTM+OkVmKjR499bpc0fXdK/92j98Y8PWzVqzAdttu995sffSlVtX&#10;8fVSz5ULV46NTZ7qXC/e8liNuFWbAqm5fWOqujsnLU8WeHhr5cw4gr2yLh+VYtXrKiWYSeSwnC9g&#10;gQHXGieHRS6EylAFMXMI6ghF47GExVIK3SV2mFlEgSD6g82IY0YMF1ChiDIKTQAODUSla5EKDs0A&#10;i4/xHKaKfEz5k0ywIBx2bzCQJpAWam2EPxuZTXyq+MqrL5y/enLWMc6msk8997BIzF+aWz7w12Pf&#10;/6efEsJ8z+Uz3/nql2oqbPgMnbtwSWc0ff3vv44hE8qpocHByz23O9d2p0DUTCS2btv+q18+33d3&#10;tKu7e27BvqarLR6PQGi9Z8/2Z597bmJyYmpmFuI3PJ84NChCDPxR0B/G6QmKKH4YyALQvtPabChQ&#10;ML9CTh38OgD8MYUJbLfEIvgZMoXYSmQ1FY2UMsTKpVR+1OXoHSZ0HFtZDbR/FKaV9tSRD84cvnKF&#10;L+dQXCKaBt7fVJ0dFMlVkUza41vVKqk8uk+WwB9Ng7GqQVDfZP/0itNaXlXd0m4sq+JJ9YaKdoWx&#10;nsVRZBC5QUtIYDaB7QCGcbqtwmmDU//NN9/EfLCiogJDzQf3P7i+a4Neb+jvHzp95sLCnL22qhkZ&#10;oGKhXAhXCo8SI/SNgMVPyMR2ls29euUKRnCNjXWY92k0ekAzcCfQunJabY7mjfZGwV7IYZGwZmHj&#10;jJ2QWCgFCQK9olSmPPPxpRJL3ZZ1O5HCAhzy2Ew/n2IpDCbEPMDNlU0WpiaXvDQzO+1xulRQd+cT&#10;aKzCUbYeOd25BDrheBFm2iTGH6xkDIvgGG4ribJOZkL008rcfDIeVGmozVs7GtvKxWr+zPLomesn&#10;Pr58+MZfT9y+daO3r/dG783e3ls3e3pvXb/Zc+36TXzpu32tp2fFHcD+zR/wofIVS+H0lDQ3NX7q&#10;0cd3bd1Taq0qM9XALH3rUn8omJVZbX7kLZE8JVTLnsjsvNPjQwxueUtZB8Si447pmeDsg4/t4hcT&#10;rqUZGTR8Bj2l0SKIRkcW4gEnLuFEjie3lnsyMUWpmFCk1IggglsCEYpanQaLXiW2CWKNUgLKKwSJ&#10;aICicH+7VqBap+FLkUTM5QssO7yLKxj4gavJxaY8Gg8srXjnVxLeUMC1itV72O0OO31JdyywHBi+&#10;NWsxGK9cvCoSih5+4lMXB2Y0FpNUlIZ8HrTzK5cnd22+f2RmtHJjl31pqUKhuDs9t3Xb5oXRwSMf&#10;nu3oWn/h3FXH/BQlEv32T+espcb62nooiESUeHnB8f47h0IBf++1O2Gfv6a85lf/9kshDzAwzaEP&#10;PwT0r+f8QIW5pvfq3UMHD4+OXYehNxBGxrLtzKmeljZeRVVeSvLef3s84C8OjS80dbZm2OjpQZAq&#10;RkNxJEBy+AQKFAwNw0E/MotT4BCyQbMrFmbOsCr3X3Wzm03s/HCPTl3DJgwqnvjC1f61u3Yo2JwP&#10;Dn9UVVfFAyW1mAy6XRqZGokq0WIeDruEz8NPJPhSmnsNyV4GydgY+KXz0UBQZNCksA/MQEqVCXKj&#10;Qj4WPmQ8y9XqypCUmcbmllSiuQBbH6FHKjisslk+jjs6cZLm1kIIgNk1tER8AlWeLBeFPx1BsiEY&#10;OyC3xsWqUCihpoEVVgDOLK1C8vfcvFZeviYQFg3N+6e9nryQbbbYmiqraywabjrAdMAz5I5mk0wh&#10;oj60ArR8GRcn40zlkyG2KCWRMmN2ZDNIZMqSsupbPQMElyy1lrQ0NFw6exZWCKPWwKNTZH1Iyw0s&#10;OOUClViI4B8+1BKAeueZMXY+JoV7EBss7DCR2gk4ot9OFqNqNQWxqUChhh8ICl1YLmljJnxi2Apl&#10;/CSVn56flBptI3bvguNPGzfPTI2VX79m48o+88oHfc98tuOZT1V7HPN/+MUriLjUwrOe9EfjcB1P&#10;rSYWigRDbSonBCXf/sef//mPf+w9f9Y9O8fNR1KRSE1Dg6GmPszhx3iwFfH4TAqGVcRUIBI6jyJj&#10;0T5247ZKoqlr6GRTxkgRc1GNkluG7vPxR54GQ6/EWLo0YwdSFr2yTIIMERMHyrpsAQqgM2dPwlOA&#10;RTp6w6AveOPMSSAUSI01BNkQppvphSTfglEwfVTSazroENB1w7tuCSYy4yvO4aXF557ZYtEKg8Hp&#10;SMxnMpezhRT90CCDFJNb0AQzRZdnWkmVkoT+zLnzux9/kE9K/u1ff3r/9vUV5YYsB9smyfSyr75U&#10;x2E6GHmHhAt7QWJ2bg5EWblag3Bz/KlToNEx6XUh7K7heFzHsf6fzbD/f/FvnrnbVVb1ULqitqJ0&#10;d11y60OPMBj6C+/9xdLW8cTXv1thqwh43YAAfOYzzxJC4YVLF9UW/Ze+8bdikzLCTlhbbCaLYW5x&#10;ecvu9VW1tQQldtBeGT+7oco6NT6KxkOF3AchkM4iqVwPZ39jQ3NJSZnVWspmc6emZl566U8jI2Nl&#10;ZRVisbS5fc3u3ft+/u+/LCmrRIa3kJRgwwCDKTAzwPpBr5UBmYiHUQfaZQ76KBBZ8JmEFi2MTBEk&#10;vZISYMdi2Jui2BUIcVXDsoX7MZXyBwKr2Uwon415Vp0I2CmprgnF0sBLgFqB1S16KjTEtGUL5Dgo&#10;Uu4NKT/ZXOEfaGjD/wsVCO8puIP0Mgs/IAfLA93Pwoa3sro4PTUG1CGyU7g8YQyOElAaMDVFigU+&#10;ZmD9oECD9hxO1UwUyVLpcHRlxS0iVfFQkc+TZ1OsTLyQhHM4xYZrjJviE1mKnSBRP6cS+KAAwstY&#10;Wp7xexb1BhnB0HHAHgK+hYWlEqL4wsjuZXNDY4MXPHN9FQYhPPSEwsSTG5WWyhQsGHATQJAIREEh&#10;BySGgsnQRYtUrJCJI4SRK9LLM+zi4uJixB8Ach4rQ0g9/KhFisDq8yUcaYENdwF77boOj8+HAw4r&#10;FByFMQLcp6IQazRkl4gEEQ5zsX+CcXXSEmB6wbJvLZfGvJ6QV2Mz4XC/cPbyhvYNNnPpzUvn3P7l&#10;ijorxiL5bJxHCCOp9IzdVdu2bnx+taS0+sSJjzevX1NWakUVcuXqzcOHDzc3N6OhxQiZXv3Rlk3a&#10;+YZvI+HQx8cPfvbZz2Fod6Pn5szsEmiV+ME///nPtcCcwrYuk4eZoiybKPBIZKgW8UZj8ZWjQwkA&#10;t0Atlwy5c7HVslLb2bNnnnj8qb/5/JerSioB55+ZmPjDr/5jamT4S5/7AkBeOi3WMYjAUfP4QrGM&#10;8Mcc+DaayAqFGriFZnxeQiAiIC4pQBBIx0nJ4TfIZBcmpiR8yEVINl+o1epqKquxKABjzWjStTQ3&#10;3r3b+8C+3Zjb80UyTARg+CakiISCmI5PsPW5qFDIINRS0rc6WQSTSgiFQQ4AXECYzDpEgoQyrFVP&#10;YiFLsJP44SwoawB3VIkorUKmVSs1aDonh25lIg4DmPzsCCMBdjFspbzpqZlSW1NZSU1zY00qsTI6&#10;fE1JiSpt1XZdiQ+ivAxTgthOXzK5GkbqlVJvweJASMh4RRGVXYy4VqPBKJh9BHIAtJUCqQHxnTQC&#10;LRdnZIJ8MNghwEeBSEdTQxeL1SZXSEgwf8TQFNFpmNsXcqlQMIAPDyUU89mEEK0+m+d1ubPJpFIu&#10;N1obIaviUWjWNDT1MZsTFxgQ/cPfn+AUQ7x8jBuM86IJfizFTWW5yanF8e//4DsKBaVXKVmFrBAZ&#10;A7KEoJBQFNlYeKA3KSKXQyjCddF354qyXKKtNSlrNx3789ug4UMWChJRebONI9PwxJpkvqAzy8ZW&#10;nK68cFe5LDDRM1Qsv7iYfbZbaWWukEp9aGXmjz/6hkDI+Yfvfbeiqo6BU2tp8diZ09//2Q+ff/l3&#10;U/Zpa621vqthU4exxcbCbHTbA48FCbWHbw4ShjxTkXZGeMvLkuUFfTEsgQw24nO5VvUlZq5MlEA4&#10;azEhJoC6j4AfJeGyAaKMBUIhX9DlcMVCsfqGplSh4AOJRyjAODfBoNP3sthTMCDrBBS2IEjmRvvu&#10;VFZXsWTCDHSpOQiqYfdhRty+kAtL6LxSoTdakPWlXY1hjM9PRMZ0RlksEXjmuU9VNVpLagwcorC4&#10;vPzmK+/+4scv6OVW7/LAt/7xq2ta6tpaG5VK+dvvnVBpFXvu349eNhT0Hfjwg3mHZ+euHX2372DW&#10;YLGUvP7GX7/zz9+Gww1ysn3790J1oFXJnnrqKb1e19jU+qc//QmYLKPREosmMGXEpy+ZSC8u38He&#10;TiAEADcZDju8Hns8EQChMwTRWCoSS4RVTGNGTISJTIATyWiZEQVGp1H3zXFqJLqOXVW0h/905dj8&#10;8ry1slLOFpx8+aPr14Yx7kagbb25vFBQ20obRZ5TfJkSS16ne1kJOBdUCDDSs3gSVt47dC3iW1Vu&#10;e5SlMa1i/EtpefJyjrgS+qwikwRGAEotOGbvsTQxmEtigzY9PY0dHXqqb37zm6WlpTqdTiqRqgD4&#10;U+tbWts3rt/i8QRf/dMbs1MLCJQz6y1IloOgAIAFSPmxnsEEobf3ZioZ6+7uWnGuEJRErzfSswoa&#10;fISlGJ2vSEsbIKtBaBQ+O0DoMnhYfOE6g9Dj1OnTszPL3//nn7Lygjdee/d3f/j1wurU5PzY+i33&#10;YdwHJcydW4Pf+tuffPDKoQNvHQCKo7muQi3hu1fmkiFhhdHMKUDPUMiQVBjJ6FyhWSrKJ2M5gcgH&#10;CmKCqdJbIY3GYGb87u3o0pIoHjUWivpExpwpdEgVttrm9s7m7Xt3YZRQ39zU3NTa1b22uaWttrGx&#10;vhlC6WazpQQa1Rde/P2///vPsB5EpAoaRfj+kK+uUeihE7DorGs37hgbmb1zd6hl76ZwPiIOxpm+&#10;JF9jPnHh9md3fkZO6rxJv5Mb0VSqCHZm7MblhqoykUbO12gSOQbCrlV+39zQsMZg0JRWJURSD2yH&#10;evjXMLkhRDw9m6ERKeiikpa0w6OWSfB5DExTI0FPLh0zG9TNzfUMgUipU0uUSgkOR5MRZjNwpr0Q&#10;uybiQjGl1OkEpISQiQmVWKSUKjWwUprjGcb4zGxZQxNy1Qgx+Kv5W1NOc4nBZoKCI1zka65dmnxk&#10;x75rty6r2ptuDd3eu77r2o2793WsuX7weEtzc936DcAQHTl0saOhrP/6dGtHi62yBL1paUk5tPJQ&#10;qH7hc58Per19N6drK0svn7/aUF9pX15KBgX/+MXv3rw4TCCqnJPtH+r9wpceqK5vKKtobq7qci4G&#10;l2cdazoFjW2RmhpibER4/WJRYTTWd2lTTK8gyQh5onwCkmYhihW8HPFERCoTQy2cBXoe9sy5C5KK&#10;fb3QV8oLzUlf3BmjKttTIcbs3KK5rVFLiEJh37JnxVxlLCIsLxgWcck8l48PLfyAdJB0MJgRimki&#10;FOQ3kP8h+TWZwYeVhHQcScLwFweTLHmKwaNyAl0MWgM2t8RkXXZGe2e8TKURZFFWOihemRAggNjn&#10;ygFB5HfH/B4J0u5IAVb0tDacWaB7c6kCYk450pcEmI/LMcFGsQUIIlxfYiTTZCYnR6Krdoi5xI3r&#10;GrDwp5QqKSHgM7MU5A6IMVCvLQpT7uA00r2KUcDZkcma4aZ52KUVkUfMwO3BXVh0wqQgUWiVStNv&#10;fv17k85SV9NSZaqfvGW/eOiKkJVsM9byU8KANyNVVqeZygIATjkhWeDJC8DKQHMs9CMiQlzh8Bd5&#10;fKq1uWn49g0FJU3wNa60NJePU7mlXFaQyEvDRU6EgbM7jId1bm7VpFe/+ca/d6xxKmTMK+fE67d/&#10;588nj//0V89VVepIpjfm9Bx/79xTT35GwVmeGT/rToV4ZqXAJGPAqslTFxOSk2+e+o9vfHNfR8XL&#10;P32rtlS05YE9EUoUJCVBNkafJBMZAokERWuRmWJGfvjuwM9//fK4PfDZL/zQ7yGoYqmRV6dk2bgM&#10;qSuQffUPL27dsDUdTSOgWUHBl4JXkEylgZxiYh769nvv/+H3v1bIxJ2dXbDkP//r33301tsbu9s5&#10;UlUEk7CclxmeYijq6bQPemUFOTqXn+engjmTsfR3r7z+49/9dv+Tj9UZmbHYUiA4V1piC8ZSbIii&#10;wZLA6D+ThsHVZ3eKlUhAKF3qj7LEPGuHYWBmGBizrz732WI6FEMFQCqVpBSIylRiRsCO5FPhsdGx&#10;iso6BjS7Aqh3IJ0ik6yUkIFQI1YsmgSs0EqU/T/VS33jG9+At///kV8tn3Ayk56yR/7FplW3qyZq&#10;tjxiLd+0sbu1dtO2okSh4JP79j7Q0dqViafbO9bct2vHum0bi2IuFuhV3XVsOWIac08+sF+oJuGA&#10;QsZP361BGh6WiARRzvtdSzIRgsLBgIkIRFjy2yMhBz6UWPvKpPISS8WG9ffxWJIrF271XO83WKUK&#10;tbK0vOyjAx8ZjHqIutDJYZuEJUOalmxhbprGhQQ7Ewao+Hxj1ntPUZaFAADtkWt1JeTxkkDAAmEA&#10;FTuuLxRZApIUK/iELM8SQimr01p5Imk4nobnBOsLDCMhdkdvhWKdbpfiEX76EzwG8MBQ+cEIl2Kk&#10;4liOgk0BKS2tO6UDM3BZJzAbw+TV73XNzs7x+KTBXCZR6AGXwznDZPMxi8HpAE+mAB5lWvlxb8+F&#10;0SyeTiaXFKvgNbVPLZGIzgyEkyB5ZLPJIiuJxxTGRGTOZUSFFB+LSFSq2Xx40TGJJsZQWpbnSdJ5&#10;iJzBiUgjIAuvjhSUd+fU9Ng1MHJL29YxFBXijIQhlMYB7WaxsFAD5xSMAwQWFAQoVVNMZHPOBSXQ&#10;OxNUgcdD+Aj+zBBuQTSZyCXs/qVwJqTCY4+JRA77jwj96SkgjRs21Ox773+EFwCcK0SFIbMIAyeQ&#10;VsB/JXlCPV8SmHOADDEX8FktpWJuFu5JTUVpX9+UZyb+pWe+AvPqB+f/Ym7SGs3mXAKWBBIWOIhD&#10;mOk4RqcGtSmRxsvE/+jQcbihyspKtmzcAinRjWvXZmemod4ERwqYDby1AH1Bh323v0+pVe9/9LFw&#10;JPW97/7Y4wnotUZbiRWi1cPHjtY11yfQ+QL7jtRams8IWyySzDhJIQu/JclgKYFKDsZQ6wWcwVQs&#10;t/OBJ9BZX7t84/nf/uHk6dOgu1AyWV/fXceqc2xifGHRrlDrQEDOYF5FCEJx8LgEUOuBIMsWxN2O&#10;mQj2Jmw5B1U9G8zJjJhPGDRqt2sGUnSVEDA5fRYMeQClUf5RjGgqPXl3dnP3rkgBaaoEVnHQQGWC&#10;fhKzgWIhAkMbKWClc2IWQYiVqPtDiDWIJQUSBcAbgLcEUwFSTYB16wohdoOlRMNHANWUZ4qLeQKT&#10;9izU+7YyFSljLTjH+FKGQAlnMpax2Uw4q5OokaAaCs0PjFzRgqxsKEukOJ48UPlYuPEiARyWCpnE&#10;ICQpPL1Qr2KMEc/kOahExYArlRCkksmlsiw+NjnFe9QdCJmQMChnO7BhAwGExC0AeiViVrmcVDqR&#10;SEYISNx4TIzSwcLC2apQysEHQF+LetIHI1w6CckKPp+BOM4ARYTDidEqUS6FlwDXNCyAbA4eXygx&#10;4ErFc8qiUZ0IPcFGpmAz6Zpqq/BSYc4fCXuRJiSA9YwhRhgpwgyx2oSohIf5mDA9MnlTatbnhaWl&#10;7d2jFy+UFNJ8qfjQxcv7927Hbt6N2z3HLBFRB+8M8XWKGlvV4ARXqCWVyVk5O1IU8N97993H9z++&#10;6/HHi+zc5PW+P7x28NCcb5bN1pupx/d3f/krn65tNBmIONM5OHD3QuXW+xxFQso36xME4fRkAksY&#10;mMuEiHVF1L14yBUIFDmkxcSUYN+IrXYBf8kgHkG3IxrwhJGxAMsBTgeCAtNfb7MivbDIARwRZkhs&#10;Thiwv1GMvBALw2AcjtKgE2YUv66inCmTACyDWF0K+oxYPLCwkEtEFToZYUD8JVR/2DfhJ1MJDq8y&#10;E44FAU7zmSttXDEF9gLqlt6LA83lrd3Na/wu51f+9sn167s2b35QpbbG85nT589CGbJ2zaaVRXfU&#10;H7x88WqSK3hk/57zx091dDQMTi4GIsmnP/vM3WuX5kZHu9e2nzp3af1aGjyjVKmlMpmtpOzkqdMN&#10;Dc2ZXNHjC9F0MR4hgdyQJ8RFHkvC/QjiOp8AT1kM3qaUiy0iRxAP+kMRPzIhEdOdETJiRBade6nO&#10;JEtwmYuJsoxWTYnTY+6xK+fOHL2YnuU8WL6nprLu4vA1dpHtm/EqVHIVB6wwBe2CR2IJSKkEnmcR&#10;syAQ4OMzc7e1o8mrKcuyIDZW8jgqgqMGWFHILYKOhCEYsH7A1dzb2Ke5AqRyev7wwks7t++9f/fu&#10;ZCh87sT7r7742/4rH/WcO7EUmGNIWHikmysa7r/vfhmlGBubvHOn/9bVnrHBYUTbjQ2PBX1gW2Ow&#10;50XuW1Nza//AsAqtqlKN5u2ej/deZP09yDSuIGxa2MUszV0qZF121+H3D926PdDQsOaZp75E8GVI&#10;mP2bLz/3pa997rv/8q2XXn5La5HXVlfhVoJu+aHHH65pq3f7PP/83W/B4xWOQkiTzKxEZKWakIAO&#10;HSaYYiZX5PaGMfehpRdwadEIDk4shVvYoJTYNq7Za9XXq6VWvarcZq6rqu0saVxX2tCiMVpwwCTT&#10;kG4j1ZZm0dOBgNjiYdoJySmOgjRr/+7dTz36qJiCaFMwPW+/OzTW3z+IfWMs7F5wrai15sbmjsnp&#10;yYsXPt7a0UTEY2BZHj1zdcfOJ1tbN9+8ceHIuYO2BhODEZPwGHTeKK5m2CeyeVTTWGeRoTgP0fIm&#10;C9QRQCU6HXPMSNDEFTtmluan7QMjkzfsbFc0FQt7+VGXJOwveLBAE0iMNlNZnVyix53nN+qZSkWR&#10;IrDfKAL1DaoqOmOTjW+w5iSqpFQRVUtyUkleCIU9xSzgQSARIN/bO1RaVjs2OlVXVVleolBbjEq9&#10;EjtVII5EhP76pZ7uNS23B29jbzA3eatzV+f5j89sWdcx3jNXYarTGTnhsP/WjfFNm7ouXurv3FgH&#10;kkZ//4i5TJbNMGfnV/c8sDUQSDlWfBs3d1+4cFVhsQyPjyBUdHRwNOv1K4VcdZ1hkeXYtmGjOsch&#10;xcLBgZlDr74vlVQPzE9VVnIqqpnjM+C6tI8N9FetqdAoIWBlOF0eqdLCYKlhHyZIUN+mQDMq5uQF&#10;VAuFdHT+NlWxzRXhi7LRGqPRuTChFkIcb8uwpacOv7N563qt2nzhwrmSUr2QX4AAw4s9pAAICbII&#10;iYEIMklmOJrG+iIWicNXGA+AUhehiaASsFggQISRnB2KhimphlansplL04MCXlpjEKPs9wSRyLBc&#10;4LM8wzegE/ZkshG2IsOQ5MMez3KfUM1PwZgHFVosIkRKSBpsG3we6PhaeNsQHMyA7gsNHRd3Kx81&#10;CtqhXNZhVYel/CDA7vw8lsyQ3YEwjjThXIAvYfFzEpKhIEF2SEeAugXFEMEiBRH8Q8xElOSQMgmE&#10;l16kGiBErqWt8bU3XkM4anVlU1fnpoby5vnBlTOHriQiGYxO8JcEkAwIew60t3mWIM2B6z/Bx3Wh&#10;JBnSeCC9EmEabG1ylvhO77WcQhyHEYuJPGdM3BGik8RkH+CVAn3G5lNxgYBffPu9H3/xC6VSRsmv&#10;Xpm9Etbv3L93Qzl2VID3yH2+6KGjrz20a8fg7aFfv/Raz/jUhb5bLWvascHm5Snko5947xBed7Wc&#10;uDk0Jjbo9baG37/w9tnTN+dGlmqtNX679/gHh6dGZ8+fuTI3Pms0lV7rnZhZ8tXVrm2p7hYBQp6D&#10;hD928/b1a703ej4+8/D9+7FDQGE3ODwCnYBIJoPRkM72LhRv3bxpM6lC/kBXe+vy3OzBd/6CJK5d&#10;e3brSqyRRGRxfhrsBK6az46qkksES1jMEV5ZimeW1E6Es3f6Jz/34EMNLYqMdyEeCkDEXmQRCpEZ&#10;G2JwIyEAoBB5F40mQz6NpQUhmgFfUmPUSBTk8Q8+uH/XFovNtOwKrPqRNyoTSkOh7AqDFWEW0m6H&#10;QyVTYewlFFLIc8gzBUGsNPCM0NSaYjTsTfk8FnnT/6QXQtcERfd/fflfOyj8gF//+tf/97/U/7z1&#10;sjugCFspFuNFz0RleRk4ZCj6gCaH74aPcC1w6zFQy+WxfM9DYcQtxHJRut8ArYrLy8UY4WXfyRM9&#10;N65NecfmnBNLlVUd+/Y8wJbJiO9/9zstrY3wd8zNTScS0eXZKUR0IKkRLQYyhRz2FYz18V9VSllD&#10;QzVqtFfeeH7f/Xv1BjXGusl4BDJOJVynSP2COCOf4ePTA2Lx4nwiErIvzGWTcTEBXXsKffTi7LTP&#10;5TBhhgHlNDgWPjc6N5GYwsoLGQwsHogsSq5AwRcqsbsAhAcQ9k/uM5iKAMRH1Q5iD8KPc5mUSABI&#10;SC4MgSmwFxBR3cMn4PjAYhReakgGIWVBDCPNY2NkpifGMFOxWEt5BCI7xUyeBPqNe/GONJQEfHes&#10;qWiCL5TP0ALCvgrqKlOAICCkk/FJIhgLDozd5ZJslgDmL7CvC3nswCIRTp6TjIEIkEYVmkWArX8G&#10;Qj1Ya5JpIZOtwWcELwcD4mXwrBNLq3M9Eddypa3FYOzMcg2hPFfNYLnziRVuOkEwZcBJ4lUIg76Y&#10;wdg6vOwMDM+G+WxPNBoIxYCxwV4YVF/4VfHHk6lF+I2waF3pnxfx6CiWXA7hBmnEB/AAzUtkD390&#10;CN1sQ011Bl1KHLA47FGECPZkJfNauSrN5/ZOjnPTzNTYcvPGdoFODunPgXcvfPvZf7XKbWevHPPy&#10;lms3VmJVI8zKI3h24A5lpDxzk1opImgFSJSXyIwwp/7h938YG5/qam6orKrq7FjTWF8Pz0nf7d5j&#10;J469++67Fy+dO3P2dN+dvi/+/dc0SuMbb71dX9u4cd2mn/z4X7s6OzG/F0nJ3/z++d379iQyKW/I&#10;MzDY/94rfzYKqaQnAHRDHOh6+rjigbSQEZPXh0Y6tm5Xm2yTC4vheKq1vWN0BBLfQEtj06c//fSm&#10;bdva29ZcvXpzYnrWVmaFSh8ucAyjsdfERJqTDcg4IUY2joxWtwNvulCp4sfjfgFXmsywCJmIn04E&#10;3P5IlgHRHcUtBpMujlyQTuVn78ys7drgLSTlBGTYEYBrggvLi8NDkKOztdxILkwg1jkFdDEFPQST&#10;EDOFyKmUZHmMYDqEKwrLXEhhoUEEtyeyMsYnMpAOcRXMNDeWQm8CrCYvy1Pwo8V4jldIEimhmCvF&#10;r5Ap/vE3vxwb7c1gPaJQGKw1gVihwCZ0kbmYw4FVh0ghh02Rx4gQOZ+OQBeJJZMzmgyrlI1ZpgiX&#10;nADQNED/clERH20OkH7IYvVh78TMgcwGdFTB5XGi3hKjTAE0m1XQquWpRGjkTq8CBHGdFtErmDmg&#10;7ypiisopxlNxZMaRmJkRVIaIplIoggkBQ5JDrhYKP9BdWRkmA9dnUMWOydAEhHyyYkGYTnKSUTGn&#10;WGZQi4RYrYawfVQrJYUwZCY5tpSbwvWHZBJ88mjgOAeiyMh8PwD5BVkpQ1oYuXGtJM1V5fOTjsWE&#10;3iAsraUQmJHLyQAwEkveujhmkHeN9U3tvK+8SkWGVu13xvrDWe7e/U9HsvFvfe+by4s+0tLolao0&#10;nVXrNtdsrNLy40vijG/izhmPY7miY31ao2LCgZ6OcpaXggEHUVvq1akSEC0rLBlKxdaZhQotF/Qp&#10;umSgo9mSvoDXsWo1GpGdzJHreQqdEDJmMYU4RxBv0blmwG8sZgHuwN45H3GlvC7vzHzK7ZMiwVIh&#10;Feo1aTEA9VgYckgmoUmk58ag8ROoy60wmjAEvAztuMJAE2CkNPDDZhZjfmxUolJCxhPOgfhMLE0G&#10;Tn906Z+/9h0UnD//2XfMFeyNW/aKpBWQ9KD+tjvn7vRNXThzYbhvQqFU9Pb1KEHTEfMm714FbH3c&#10;7l52+HR65eWTRzWigsFs6Lk7ATFcPB77yU/+VS5XAox54OARh9MjgCJNJIokcWIQXETF5lEt8SBh&#10;YOOxluu4AuwgIPeRwtxM74pUBRwE4FI4phbBjc3nkxKxEEy/irraFKqqYKA0pGnmU+0FpbFgbhA0&#10;t8f0K3NzcYsQapm20vp//8W/VpQaOJRUpZUj2Sju94pJUP5lsB3htoisjFc2Vno4FCfPJ4FQYMuA&#10;rSRALwJ8iMeA/Qz/SMf90lP0XDqf+MG//ODhhx7dvH4LVvS//Y+fXD334Vc+v2tTR42AnZ5Ynf7g&#10;5MGTx46p+ZLK0hqz3oxNTlfX2u627rqq6rq6Oo1KDQQIcEIffvjBjp07q6rqem7ehgCiorwMMHX8&#10;RvdASJh5pGE/wGSQ3qVDOJ5Kfnzi2Au/+4PRYvvq175ZXlEPzfT1Ozdmlyffe/edb37vK4hs7rly&#10;WyoRNNSXw42HCwjI26985auPP/Xk+rVrna4VyOfDiQgUSIJqg0cET5ZAmiFSBQ7ixGF0KaAzKsQU&#10;2Qh4RALYXZI8Cc8oEZeR8lKRoZqtsTLUlqLcwKCUMLfgfaGtnixsUWi1Av5H1wLI2WKjBWX5eOTS&#10;klevgACRodOoSsqry+rb2jrbSjEYs+gSYc/bBw+PjE22dq7DwGu8p4cd9ChlfCBbvN4EKdSbypve&#10;eO83TWuqy0rUiNBArAOKfdwyXpcPh4RCAf17DmPpeb+PL1eiOckWozUGo1kOQ2ps8OIVpDg2lJkV&#10;uibgc7T0jnSNtaRBXdYoqmrAEI4J6x4gnjKxBrbEbIQTdRBxr4wRZwRdOrASMkmMLUksM4MB1AHY&#10;m0CHX4zGEz7f0uxkNhEbvHOnsbp8ZmRKK+N3tFrhnCMhlMZHTmoMuRHde8dSYnJ63H3XeqRaaXlH&#10;R8+ps+u2tQ/2LdWV11RVJsdH746PxdrXdZ+/cKOmWldXUjnQO15eRkCiMj25svuhdU53ZGBgcdue&#10;rmMfX2ru3hgMejpaq/c8tKmzoWxtbc18KjqSDO9euyU/NQfoGinVb9vSWtpUNuvg+tzu9W2QBAgn&#10;+yKRECucTzTWVQKq7XCvAoTDYGhZbCKTsydSkyD6MvPmYl7CZMfcC6NKa0suI4wHk2qrGYdqbmmW&#10;FJUI5eV/fvH3W3euK7VU3r19x2yQc7gZSB38cfi5Myhv2RkkxcaA+GSki4A+Ywob84URUCMiKRAA&#10;uVwBVhZwEhaBdfFGlFIVCwh1AfQbOZ9/js+JSUhMdRD+LZty+5SRWV1jM1nTwdE2qlQlFpUIXPOb&#10;031yiwXzXo1QEckK2NDDMzkJnAJCAj8TSHoaP0CPcTHtKLLiBpmGbavIhOw3khPDapkOH+1MFsxv&#10;hGPj44ThJQOhDcEw5GYg+zDcnuV0IohZdRwAHQ5E1BwEPOITFoz49HpFrhjPMhL1LbV/fv0VAKsR&#10;R2mymFpbuzZs3DI0PPTi738lp7j1FebhO9fRXKUzcWg4CmCcwQASzmgS+ZTL40hxZPJqiFY5cNpF&#10;Z4B34xaksaICIH1GMQConiAFFBu0SN5EhOX1O/mq081N7DvHZry8rZqHflqhtq4RZ4U4mtnUsnfl&#10;0KlX2soqX3/t9Ja9n/naP33nH//pG5Vl5Q1ltRSDX4jF3n7rrR17dgID/tGlnvb79h1453TKkfrJ&#10;13/w4r8/j3IWd99Pfvw8xE0UW/Hqmwc/8+znh++OcnPc3Zt2mPRGvDYgdf3slz/98U9+IOAVp+6O&#10;Pf7wgw6H84f/+uNALPbGO39F/oJKo+FBdsNiXbt8eeuG9oG+27u2bb1+4bRjcYpLchvbWik59aW/&#10;+cKNaz2Xeyar1gomLsQPPX9jcOH2oO/SWlPzCz9659t/fBW+6fTM2K2hd/qv9U5NzL/x5oHOzvuA&#10;Cb55s/fVl1+ZGRwtM1iS4Qjuml++dGh2fkGuUdTUVcW90enRocce3YfBoDOc7RtYsZptRWoqWwxg&#10;lT85MZHLFTVGI5cgcBcC9Y59NVzpXAYGIfxsysMKBmILy2bz+v9JZ4WeCo0TGqpPvvyvPdL/ZFuF&#10;X+R/8sPw55mZ9xFUPjZ7yCrhGmr2c3hmyP2RCMdDegBWKyw24qdh3UAPD742UlWjGQiXEwszS2eP&#10;nvvdf7yQcWQ3rnviofuf2bFm7cbWLlNlmxTh89UV1pNnTwskao2liiPWMyldpapTLq5gFMU8rhQZ&#10;lwajGrvhVNbBFYYligRy0tgs1eEjR7Zu2WazlRw8cKCmugYmH3wSYB/B5gpVHNIJsV1B0IbFZhMS&#10;hBvm0SzwcnGZXGY0mQHDxZgF3y+iKAxdECJBSaAuhVoQdwMotzToiaaZ/OcXIOZws2GwkAC3Kp2M&#10;QdsEBFcgnkhx+UkGJ0bH/HKRqoBdFZQrKQYTIR30DgpJWKmkUMjzeDw0XRCKC3iIof2j9YrYDtFM&#10;Ugg98BVHAYC42HSBCZ/GJCOFOxR/WnRw9L9EIkEojVMwfCYSCFVKpcEmFtKXV04NPwkaPQ43HAjj&#10;RJpGmjnaTx5HjAh1JLVRjLigkOQWo37v1OrKFNpDm20dKa5PFmDfAFPA78MJwMrpAf/2h4NLq6lA&#10;BObBVCCOv4CW1FTry0mTViJVYCIF9qvPH4TFEPsF9IJCoQBrQj6PkEq0/ngwmowRSKxnczMZDF3S&#10;EoFofUdHU1WllBSE4JpmsMQsvs/uwCELQFCCySDFEhqwMe8kkDcnZZMKatnh4uXJZx54Lh1KfOOb&#10;X97xwEaTWcfOYJIlSCMvMBtDRe5YsWu0Fo5QJVPaPF7kkkX37921vDB/4+I5t8ulhO9bqbSVla3b&#10;sHH7ju2wSkOR8tRTn37q00+rVPpAMPjhe+898vBDEjEBzenpMyfrG2rMBgPC4HquXJsFzGVlVqCS&#10;1tc3YDJgn5hyu5x3xgbvLEzcdc0NBZeHg3ZnIdV9366iRIiYY0tpiU6v2ffQrp3btzY01uHhoB8h&#10;saSurubwoQPta9porsA9TwgEDEJAhLFZSuaZCY5aXCsTlk2OTabSHkIEpb8yW1QyeaqMTJ8QIWjS&#10;mwqNRnwzKE/SkZykwJnqu9reWZan06MyFIdcHZ+RisjKhtq5+TklT6QipHjYkrQJjQuuNWSkBOQQ&#10;KPlwK7AztNiLnecKOTKo6EDrKzHjPYOSM+LyYQVi0JpSCAUheZDmyQgSGCuJpRXzcLGIJZawbty8&#10;Caz7+k2PGCzt6TyJ2j4SCxbiBbFCLQHfkBfj8fxCgb9Y9LsCK3hQEVKklWtT6MrQFLEZyJ4qwEia&#10;BXdxORVdZmadEGgY1AWVrUsg1ohkBqnSGInnXC4fHIv4w3hw3fj8JSYjVjB07hsImQDio6ZksFxu&#10;P6RMeqOVJ4AxAMuWABdXVwE5Rj4RO8TNuQiWn5v3x7yLgdX5oMMeco8GvbMh32TYN+VfHRm6fZKd&#10;dYQcQ5ngdHi132sfYov1Iik7kfXTQHraiSdAJQhHADpGIZs3NzWllwAoIykIpLdPX2iWyXgq0cep&#10;SOO2B81FHNPIKs5plCrEyp3p799/f2u1BjnC+YWBqYtHLn/2q1/jErwXf/drRVVTsaGFr+J9aoOh&#10;Xg9sONblnrKQe+XyBabRZm5ZK5cqs3DzQrsby4cdQUtZRYrPz0AQBngAYLR5vKUgHILUB9klivcC&#10;KkKX22e2lnHQW8KWyeXTRk/aj4koMJqJigsTujKMbTPJpMfpiDuiaNplJovEYivKpUleARU58r/Y&#10;OI7yRbRowZkxhUXPMOtD2Gny5NCPQepPA+iyCU02qgt6Z6amkYtoa4CsggDcMpdgfvjWgQd27m+q&#10;rYejpu/OrfYtbSKZFhR3/CTkBOFcVcgh5BDoLIaqxrpoKr53714wTv3B5P37H6iprXfYF/KpCBrc&#10;XXvug2Y2nUyKJIh2zWOH/PQzTxsMxnVr1+JDCvjQjRs30Ebgt7AvLoF1gcMTAM+lpUWPx7uwsDA/&#10;Pzc7OzM2Nr66uhIBfpUBkhHs8UYAeuHVC3tcMrV8pRDN1+mTLWohn7PIcOADYU2Q1pAAE+UZ5tKD&#10;33y8Y0OnymCr6+i4cv4ACYcGaHkcBgxH9EwKc0K2EJL8pGfGBAkTulwUZFmcYJhbEFi/4iv6fMyQ&#10;klDGsjLhhAfMvff+8pFNX7J/795E2P2753+MqvsrX/lyVf0aNqXSlJQb5cYac8XWzdtH52cPnTo2&#10;NDoKnBGdssliAYkK5QSy8mBF6+5e+/Qzn6moqsIeeHl5CX+xyspKBBTiMKG1WhjF8zGOSTqdruvX&#10;bn344eHTZy7hZHvui5/fcN+GeCZ28dq5tz96c9W9WGRlz52+9JnPPwEFx4njJ4Bw7lzTCncaJHMT&#10;U9Ozo46eG72ZdHJNe3Mw5KIBBOPLYps+KeSIkYqU5YGrgyYVAzxSBMBMHHqHLPwi9PKYJ8IQiJDh&#10;coPgGg5mrAs4kHwVeGAWZJEICO8GDX3ATJD+CGOlhsgJDA9xw3kYPIdj2YJyHKRsAIFQeIKrCHgp&#10;XwD8ObZYZZW1Z89cXF5yr1mzpq2j7frNS+6AS2s0AgeHRqahodXnWWDxkHuBIMEEiNuYoaowWeBx&#10;IvGQN+yG7hrrC4BXUY0BuIyFWyifQF4HQ8iuNJn0XCI+v6QJn1vbWF6gDOcdhVts5YRQkiYpMPoQ&#10;NxhlBsIcPzk5A+041h2USA41rUikFEK2DcJJNMSKeImwX4ULy+fhpkK5fIgrLkrMkhg32jc9tXVv&#10;m0LHvzs0gtX6iidkLEFauII2NhSzH713qGNNM1tIXrt2s3Pj7uqyjRfOntm4pRGMmYPHDyQEK30j&#10;8/WNGyEA771xQ8kR2G9PLQxP1ZcZg6sRnzPQWGsc6BvwewKbNlWfOHKlq63WICb7R8ead7bB0BBY&#10;ss/MrfpSkZ2b1kY8LhbSLUR5nyTjZ0d0fNno0HJLq6pUGrwxHLCnbMO3e1s31QAK6PMtyLQSxEuj&#10;3MHEBm0qE5t+jhLT3Bwn5JufK9PrAkzVfFxYLeOVianx6bBZjkQMXkZpQCZmZVlTKBwcGrut1Ssg&#10;ZYUvKhaj6XGwVQDPBa0NZg2ogpiwQYLricXWvdEydJV0KjzcM9hIgJKPyQSCHmDzQO6KkHA63WAd&#10;wtSEcoSeqU1ezMtsOVEpK5FSc3OhdEpSXgv8es65qBJrI2y1RywMwCfEY2K7CNctqicu8AjsHB8u&#10;J4TxJREUK4RJhykQqzQVhSLlmlpkxCNIUU9Hg0C50dG48F1gY4SUOoiPWRwj8gCCUaVCA/0FnaWD&#10;oxKB6jw2hDZqvQ6+Ap1Gw+ewrAaNQsL/8N0/z8+Pwxoml5NdazofeuhTztXQ+++doEgtB3U8T4Bc&#10;V9q8DlVtnstLC1ZdYRg1kLhNAPAozo/N9+lMdRxkMDPSWI9jlkXr4iHQZvooCcO1GhwZuF1Rlbtz&#10;a6rvYrj9vi9OFqw2GVUroVkhkFO5nStnTr1fpiu7e3c4w85OLyxOTCxs6trSVFHFKyTC3qV33/5g&#10;Fgvh/mmlyfLFz37xr6//9Rtf/fuurq65hZlbA7cNFv341PRrf365rLz8zKmLX/7yl0cGJ/DAf/bp&#10;L4B/g2y31RXnL/7jP97+yztNTa1Xzp5HHfXm239BFf2t7373bn8/QVItrR04d1Edv//+Bxu7W858&#10;fArZYOcvXti1b/fI5PiaDd1IO+7o7Hj66acwI1BC/LAiv3bszOZdls59W3/5wzcq1GWf+7uvnj1z&#10;/DvfePrtY0dXF52Nza1Do3ORaG7b5i29PbfrKmovne3rvX67q3Ptb37zmoBAgiJuaGZDXe3F8+dI&#10;kQgeewiM7G5fOA4ZfIUyY+dEkyuLC3jvkS+SFfJiiHTEYIeGzkAwlBSnwwQiNHzB6Z6BxQV7Q+v+&#10;/2Fn9d+bov9Lc/VfG63/+jGftF6ffP8n34l/xrf/w+ZqfnbaWq7JMbK22vVSXSMTrjT6IaQ5cMhy&#10;y+YY8OYmUzG44tHIzM7Pv/feoatXewOBREtT55c///X9+x+0lZRgwhDyLt0dHTx35er5q2fZX/vK&#10;4yCPHzx8YtO23RBO8fhiMKXTuLlySXQQiBKGtocgeEqlzOv3hEJBZKgr5JXXr/esXbsWOrorl680&#10;Nzf6/V6I+sDsQ8UdCPh0Wi0AaGiQsADCnaRWqzH8Q2g8SYpwx9BxpagI4KZjFUFD9ni9uAeEwKXg&#10;858HsIlNr43uUSjg34Co754AEGNQmjoCFDu0gEV0Ie7paGDF65pPR1zFqCO4PBpzz8Q8cyHnTMQ9&#10;j4h5wExBu8LvvrS8hP4Qf0eYSWKIH4c3CpIJOpyMttbRVCn4zPEpp9NK0Fnh/8HGlQcOAis49FMC&#10;pAAGA/PzC2VlZcBr3NOD4A+UK6TF2OmxuXF/cDIaXUWgk0ioFLAUwGAiQIbLSXKCGUoQH5s8vOoa&#10;LS/rVqk3FznWHBDBgmC6EOKARiUsJoam+eMrKibCGuSkFPHqENvIEC+VkUpTkC3z4DQFpQU3IAlY&#10;CEVJ8FujxAE3G8o+9NKA5qKY9iMUNhHHK5xFGgUEMxCCAKUR8OcS8Wmv3yRWahDyHQFPVpjisBbj&#10;IZFcVmGw2gfGC8GwPe6va25cdbnDruh96/cik/b4iQ8x2E1n4xRPxGfzEFXMBwktnUAzmUhkSUoL&#10;cI1UrMIABuraqvJSEKkGBof+/OfXDh0+jBfHYrEAKGc0moxGmggPNzDwq9///g/27tpp0CnAOtVq&#10;5TPTYKje2bJ5U2trR6nFumPLps1dnW2NrdW15fUNjS2bN5R0tjZ2r1/b1tldWbulqaOjsmbP2q3I&#10;jEdIDXBIly6fHZsc1hq1+PXfO/zugcMHYRVAr4Ve/fCBj+rramiNKBRqqC2wVQERHg9Xlh3wJk3G&#10;VkJo8HgdtlLCbh8FclUu0WIiECgmUhAnUAwNAfUssnHx7LEdg3NL129Xm9RJXjiSZwWX/XIWX23W&#10;e7IJrVKTnHEYZCo/cOjoqBhMEbKtUXQjTAMWQmjG8xGpgkDEKKSb6PJR/CKOB9xRq1wjLnJioRBf&#10;LQ5DpMnGo5dHgGPOHcjry2Ckjcc8bEZm69ZNG7Y/yuVrI2k+pC/YYUYTUXHlNp7anBPwxWoZ9pcL&#10;/mAcg4+yFqmhjk/qhaRaVPRqxYIiAtWcq0Bi0xpdkUihU8v0KoFUBIFNgVfL4iOqgkzlQHaTqFUG&#10;Wv2aKxrVaqNaKxNRSK3C5wWDD3wkl5dXguG4SCJTa4wom/E5xuCTjPASwdD48GX78pVY/I7P1+ty&#10;DjrsGN0y5ESZVtEQl4mV1nqxrkJqrJxZDb78xulnv/wVMV41Ww0h0acK/IXVBehjknna+8sT8MQk&#10;coR4aP5Z6FcoVQwm7OiMUl5JVLacvn1Zmw4YWbnpYNjQvsUIpii8jAI0MHyJSHjVv7Kts8qMdX0u&#10;eeXc7Ue2Pykx6y70fjQ4Nsyo6HJmU2valVVibzRzm8NL8j3B6bOnkFQkb+jMcCTJaJokZIVoMR1M&#10;KaRaDiHFtAWsaU6eLcAmq5jgFiN4O5EshDsXPs3ZuQVTSSmflEEBiFRfUJrgjKZrVjqhgc41pwlm&#10;XJ5rZcWxsARQT7muXkBp4BP38RkxjHChfsslqFxOzuItzs0AxCeqtHCksFjDEMGKsRgxFCEMBs/t&#10;TQ4OBYZHRgduugrs2vYOvhwZOyxMkwKrkYGeoX/+6reBTfu7f/i7TfdtEqgl6EaLNMuU43X6MUda&#10;v2HTui1dzV0ttuqaysYOjaBY19jU3NGFMWeJWdtYbdtz35bN2zaXV1WxC5m9W7u6t+zHIAPnHz6i&#10;OKhxeTc2NrV3tGzesnFNe9uG9eu2bdmyYeP6jRvXr1vfvWHD+s6ujq7uNRs3bVi/YS0O/O61XQvD&#10;i6c/vtRza2DZ7eHweTaTHkS7JcdikigmtFyPJE3VaFjNOvzKRh+iAxOzknhsjeixbz8TJzlxLiVQ&#10;qJgxz9sfHWzrXAPhsN/toAgK8bZo9ileXpAJJBM+JnJu8tDvUlD742+b9gcw5EKCJLK0MwxGOBlG&#10;TPpA33AikH7us59lJuOvvvxzgkiVlBrqGteQpDleFGLZJskJEstgUrO79mxDRqdYJV6dWTx+5NSf&#10;/vLXF176o8/nv9nbB/EcmheEc2XTGVwckDFHokG9XoMM5Xs4HhaGhgcOHPz3f/8PGMdhSHvgoX0b&#10;t+yAnU+s4A3PDv3o599fdEw/+4VPt3Y3OLxLHx+7+PSzDyOt7tjRj816TFYkFpMJem8c4A88uB+9&#10;2fFjxzdtXk9hp1zMFgdmSZsOhCQRghbgxwWVkVFAVIlCCepxApPyLLLq8IdjYRUNNzIFxAxuIFrl&#10;h5ITU8cCM17E+UULAcEwRFdF63kwncTW+R7GGP/z5otun6vUpGPQGfbAAjGQ/U1nakElDEU8ogIp&#10;8fquTefOXgHJSa3V1DfXnbl0FgExSLoC7q+ups69unj45Ef1LeXQfGF4hKadDqVi5sRSEZBqCDlK&#10;S4DDYUJT7Z9ekLBo+QpGf4BFwRpCSUi9VQ+J7szMir6kQVpWTSmN0aw3vDyqSEWVQtE0xB7BpEbT&#10;yCltXyVsE0V9UNeyKCxd5usKxhpReQPLUEbqrCqlXFZaqigr5cnleHh4GHPqTOZKa2VzY2lzk86i&#10;VVD4UXo87pgFIiI+FfXLpQI0GOW1dTKQEU1lRrlBJs2plfm6xmahjFryjyvkij07nxCJGFoTb3R0&#10;uLK6lUsRJbXmGEAcPG55qWp1bkFYLAJn556fbK2sfHDXfQPTd/988tjlG9e3tjZM9PUJpUIoPLkg&#10;JcaCXHEqKpOSSvXi3X4uQx9cXmytTZSttZ2763fPhp3hxMa1dbl8QKTAK8hGg8HnihPoi5IZ5HPl&#10;MBDDfTw101JVFiYMMzGyHHQvJni5qhvH366rtXAM1sGeC93d98mV8pf/9EJLWwNeZuzdYaryen14&#10;RnHg4zYJ8sEYZsDnmWQXIV9DNlASwWkYMnOKwNuD8K1F95NIQomIVTsMEWjJMFzw+mj4O8osHqfI&#10;j0wl2Yi9LE8FECzmEJqtS8FYlU7lGx2YB04OjFhJSI6QERScaSReZjChxgOKq6MIliTNE4euHOUj&#10;JIDaeF4ukOhEEt5U/1UpryhV6/IJdhrCigzkQJiQoN1DFYgWjbW67MJ4HR0gTOkAKMN1v+pzYxaJ&#10;QCDMTOkcDwHHvjBZX2vZvKVVb5C8+PofLlw8rdUDiVlXamu+b8t+BB0jKX5sfHLt+k5onaKeCJmC&#10;ZEd9d3o1V0iYNPpiClqLuH2h11K+JlsUsZhxRgGIZ9jT4eSP86F/jfmG74y77JOrjksAdHmWQhsf&#10;+MFEzlimElUSEEvBnc0Le93vvfenJx54ZmBo4LN/+2xTY9e+XY91tXapxDwhM3r5wlFAY3bvfeIf&#10;vvmzxx55HEOfQ+99+MQjj4AvPzUzHkqFS6vKbvb1PvjQ/ah9Pzh4+PEnHgdoBqI6pN1gXBKPJm/c&#10;uDk4OLpz5y5Et7/52uv379/10YHDdqfj/IWL0TjWA5b29g56XZ/NXrp4+dG92059fM5WZll2r9z/&#10;yAPX+nqMpWZsvXpv9rz+5z/bF1zrHqp0zVOJ2fkf/fAZB1t16GjvL//p21Ul1cdOv28uYS37HB1t&#10;3f/wzW8NDg05HO69u/bKJarh/tGh22MwYJeWV//2d+/8+U9vb9ywob62GguGb3zzn77y1a9LZZp0&#10;gd03NFBWaZMrJLnpnsX5GR7CQm0mSNmDcFNguIu0zFxCAhYHJF8hx8Tt3vm5KZFSQ+IDq1/z/0Nn&#10;9d97pE90gP+XXdYnusFPvv+TLgtfPvme/8lvt7K0KFfLBUq9qayLwULAOp0xT0+maJstJlnAlwZx&#10;/oI4/tprb7740quPferTjz34dHf3pjJbFeZDC76lU+c++Mubv3/v6IfLbueWrWssZUb2/t3rYTCa&#10;mxzvbK5HRnU+6mMJFxPZFSZSvHiYhUDwgvWIRMBTy6gSUmBdnk+TYtHbb/91x/adGq32Vu9NJHCB&#10;QIxgHJfbIaZIVNWYQGMgEosneAgTQW5SIoXRCJ7NWCyOEXsoFAYINZlOiaVi9DOUWIzAGRwNPD4d&#10;S36PSQHsBc3/A2sIdyh9jSIeOhnFgg7herBoJ6J+IPrk6JcIAhwFmMsFnLxCxJeJ8GEUSCgS0zvI&#10;/aLRiNfrocS04RVKDOiA2XwiEk8BdYjpHx1agdsIQwugCukYrjQNHkRvh6UsHT6M6pymC2IUBJS8&#10;Wq0Cqxq7C4x56JkgAvIIbjTmWHGMw/Wi19oELBUzK82AQwcgPzsQjk6FvQPTM6MSMUqdbSy+HD1B&#10;QZhPQy6ZRS3JDnhWPQt2g0IthlxBLQyJ+ZI8XxHBmwhsNTb9HEGefY/JgR07Jkn4GTClcSkSmCUR&#10;4F0I5CbR4MgwRECMeioYCuAHCUFKYPJQHEgpUSGf/vdf/AEK0VZLWXbRe/nAiYDTKwJMQKtKFZDx&#10;h92IeHh6IhfP4CREiXDy2Nna8jqNyVJWZhmdHFTr1FgRwgWHdD0+ktuKaUJIANrEYgMhpgaOViaW&#10;ri4uikUihJLU1tdt3rqlvLpqdGLso0OHJqenJycnL1y8dPHCBdAnL13u3b5ta0N9NcTQCBiNhDwm&#10;o25xbm5ifApgToVEXohHxqbGevvvDNzoW7w5AuJ11hcFZZ8D8Am0naEUprJp5I/4o+O3+v/6yp8n&#10;7g6EXe6/vv7aC797/vbNm+2tHfv3PwR4yW+f//Xi/DzSyK9fvTY5NjYN69XI2MzY1NAd5LClEL7J&#10;IDCXlMQSbp0yqxXnvfOj7KRdxJomGbPsYhQ4BmHBJOLKcshbFhFzl2ebE+ZK4HoEKX+RbVZaxSTp&#10;L2Z5BiXGbYIYOn1o+SRxFMi5DB/XJFpPRFqE7IHwSpGTiGeCmQL9hMN1gHcQew0e+nmgcfEZAM2E&#10;Qk4YGO1FOtvc46UYnICCDrDGpogBDB32nbBO5dEBYQ6RW3W6qquaCyRPRnK0yMKJhLPhtFZZajQ1&#10;kgK1mMdXcLNSBiAqobDbVcwwSiyVZlONWGkTKqxpjhwYlCRHkRfquQwK1Hi6Vwc/ECPofB5jZgpo&#10;GWQDA5UIBA0GmSzWwuICKjmd0UJJ5BIpIrzuJSND9VdAsl98en6cI+QhT1ypLeUINCKpVW2sNpTU&#10;ihSqPI+TIGuyLFWGpYrnJEdP34F7bMvuZxh8fZFvynN1bKHG753wBJYlShjDQgISIwPk14gxZ4FY&#10;H5MwsDZSq8MyY1MASXL15htn395UYJZlyXfPnZOsW6tWaSE8xKkHNsTp+UWbWVUFB2Y29XHPQFN7&#10;t0AqePbp+5/+1vcu2JMPtpSY5SF7akgszGhWXHNnLtWu3ciqqImB8Z3nqEGezQhFBYHPG9Fay7k8&#10;mBcViFAQgyGJJD73dDETikci0Qi4LalwBDIA5FGKsUiA7yiezdCs42Iaqyo6Ag/VQTodDYWX5heQ&#10;/FliK5WIpbksmWRzE6hvsDilrQU5CS1bjy3OLgDJqDGavQIl6g+U1ST9Zic58FTNDDvuDlgoFY8v&#10;zYvUZd2dApksmIBulypk2ON3JpsrmitKKhcRCGhfKK0tz+BnFzIUDopYMgM+pNomxAkIeQ7WiOHE&#10;kiNOxFaEoLnI9eid8zFf3LNk0GtBW8BKwLsyZ5HxC6QZ+RlY1aOTfvHFF6EoBYt1ZGQI2YM4THCf&#10;JBKgS7qxo5qcHHM47DNwUc7P4jsx+ZLJJAhx6m5a/6nHH12/ZbtYp5y2L/X03IiFgla9NhuL5KIh&#10;rVgY4aWYcnyWhMkBl9cfOMWYffz5rxmrjOfGh3/50tuPNK9raLB9ePQkgHFImS+kInR0OInOn0Py&#10;CmJWcnlphjSaUKkhMivrj6+OT7uQyZ5OYdCEAI251dWBkf6e6xfdK57nPvM5hIKfPfXRyvKoRiNZ&#10;u2kjcA+pPJXmi9GAiRn4kMA/c51rFvp5ER7Fq6msvH/3vieeevr+ffswa0ymMnNzM+cuXLx29Yrb&#10;666urY5Fw6lkvNRmWV1ZBR334oVzV65cQVP3pS9/YdfunZV1FbgbEKtyd+TuqWvH3jn8xqOffmjv&#10;IzuYvHSRlcLq6Mjxs+1ragB/eve99x/adx9C/4KBgEGrh9gBfTawInPz8w88sBfDfig9maPzRIku&#10;LoZTGbGm7BSXk8inczEUr8JCIY7/y9I2ZBpaRPO94Gyhbcd5fFLopoleTSF0BlVtDshC3DAgDkHh&#10;RKc20iJGSBBZCJWdiyeRpKBAxizU0RgaQT6BGRjIbGAewNiaSzJZ+FnMqrKqE8dPIdoOFltYWJft&#10;zlgkOTe5uGnNBsw3E5moRCmaX5oGRAFFKEY+QgE0gIhOzNodywxoK3hciidA6m3K6SHiGSRLQMuN&#10;gY6Xmw1hda9SJ1IF18JcqV4CMoVNJCohReV8FdSk7gVHIhDyBFemVxa8mM5y2I54KMmCnzmO7+QK&#10;8xodlRUXI2Z5TClkSkBVVmslSrNYqeCQtZYSbPUQv6VTQ5oq1Rl1kObic8FmJPmcgkxB0aGFMlVZ&#10;Td3Bd97Z0GKtLQNkqB/hWEadtqpMXV9SGnS4pfKi2Mhs27VFUllbubaJMIrNNRU1TbVqvQSSQYgg&#10;oeIrMQBLroblqG5NZdfDnVt2dTVoYDEX13e1F7XiNHY4MFAhniusYAVJg6FIcWPvvtxT16EyVS7b&#10;HS6lfNvNi65qq85iVSXB+iEFxSJEjkIc+YjukUFxx6HRgNnh23KECiiNrhCGtyodDHUc3BWJqYWh&#10;prqyC1d6S2wtZpthdHwomUmoNHhJU5DqoOjHvAaNDt6CMA+XMxOnKfK88S2sDjQajn6baNsezn4o&#10;bQLhMEFBmC7MMzk4wOD1SNETZHTZyCSAKT3snLdX6ioyRXG/IyBQKeQCBiAbZl0FzLHYmKXnz+Uc&#10;c6ygDzJBGXLh0cvTmlPMRIgMeEagCbLtBEecCHETGT4WcnyqYNIR9v5bgqKgwJHBOZnLhXFfQzlI&#10;z6Zy7IgPYygBCosYtvMCVDoMIS+3bF8GQQ3TQfw79EgwBmPwHE34Vx3zMLq2dbcANokYiatXbyF0&#10;RKkwl5aUbN++RyKVHjx0eGx0rrWshuVzE9KK2QB6P4RuGzJZRNh5k54BiaI2A+MzCxMJEp7gPDsN&#10;flM8FZRTiomh0dnJa+vWs1rayz4+7H/wmR9cXCpYZGQ1LLT4W7K4Hrv94ME3v/blb506fc1aYVzf&#10;tcWoVFPoTlnZxbE7IgH70pXbT37ma/Ut67mgjBXYhz74YF1nezIZ/uPrL6M0BEH8Tl//E0894gm5&#10;Tp898+RTT4HkyeMKd+7YBZocSrie6z0jo8P79u4JR8IHPvqgtq7mzuDAvv0P/OgnP9uy7b6W1jas&#10;PpBxDRHEwYMHOJlIMg628zRyxzft3nby0um2ro6+u7eRUvmPX/mqY8ljbBL5VhQrPeefeKA7b9t5&#10;9c5yan7YO70Syrgffmbz5WtDyIltasbi60whwwBa+Uff+xceRwhnOrxdlTX1UwszX3z66wAQZDLR&#10;w0cPlJZXbNy0PZFF88QanBgUSPOe2EwquqQss7C1sgxW+njqGAUR3O25tBqJcMHI7K0b9tlJhoTQ&#10;djZGxFJnJFOtafuftDr/667pv77nv/+n//6d/9VE/b/9kf/3vykQnQxSMmQPmsubMW7A0gXSHyYC&#10;UeifBuJXBtHHExNj3//BD/U68/e++wObtQz2vDv9d06ePXryzJELd68y2f77NjU9/oUvVbTUhT3T&#10;WHGw01HvYO/Naqv+yX3bkt6l8OrMqBNZBLCtx5DSu2pflYohmrAU8gLoyEhSPT1tl2upVftKSUmJ&#10;waBDHQbzu0ajhCgFCRgUJUI/gxhYt8eDiyQQCIGlhil4MpkCqRPf4tGHYU4ilYBVHAgGMCFDTYdQ&#10;HWzDkGeFcRtSNrl8HuLC73VWMEwBNJhJoa1Cwkcq4UHqXiFHKDVFuS1UFE3YwyJNSYEPkK+cR0FY&#10;oi4IFSyxTqU2QMOBFRNguGKxBG0VLhQQ/7A3JynK5/OhSUPDgKMMgzeMuFAfQTiP/g2XEl27sQDz&#10;5aCMIIQCiGHQD8K9gH0w/iI4oIAxx/nvC40HAnMqhUqnLMX+iltU59J0LGsy5ZyYvuFyjZFKjtFS&#10;r1C05wvaPChC/GCa7UWwfT6Vt08j5Jtkl1ksLLl0JQXMR0wu8nLysGZD+wFZPVoaAgctsG60c5pW&#10;buAqxAGJ8hcfP6VcjZocwZ0apQjcLuSrYvCFnhUTTTolk4sU2ziP4uOTX6Mu1QrEfWevLAxPLkxM&#10;L0zNcgtMvVoLaQtHTk2FHPnlyKrbQ4NBjdY/vfrqzj07kcpz4NDBtZvWYa/v8K3gzUrEwyBx4zXC&#10;ABBKT5upAul6gAHhPMM2j0LaNF4WvPUSSXlFRWt7G6hcSqXSaDCU2Urr6xo62rs1SlBZoeiMQzeH&#10;2hW7uO6utTNTc8//+vfvvfWXixdPX52Z0JZUrNFXZ48M+357IvjejdDd2SMfn37x+Icvnzx49Obl&#10;MZf9wp3beVLQumH9+u3brVWVtc3NfUND3/j2dx559FNQr738x5f++OJLGzes37p58+b7tq/fsHHj&#10;pq3dnWsbG1vNttqh+SV70PnOkQOXr92wL01zMl5OzGMf6VEJVqREvzB4MbY6nymUCsnOJAoZ0CKz&#10;LJ1b5Tm0HPfGqx7oFKhU6TRGu8KsRBjIJDFrQDPudDtQcCDfB+9bKpx1Oe1YVekteCBITBKZ/Lzd&#10;YQdXnQ+SKVZB0IUyGQtzs4lMWms1csUkVK902V3IL0xNY52bFGOJynPZQ1/54ndKbDVcErIbnz+1&#10;5AuvwsBXyPOceT/MjLAnM5JFDOooWVmejXgDCk1SMbGSDs0JzG0SA/h6FSyRrihQFThyunQvkFwW&#10;IWSLEPCHaSbE5/iKgwOPPmZwqJKRDkunAwnIZJ5WFy0sLCL70WItgwb1PxGCCBm8h6SggyELnsGJ&#10;ifK6VqmqMsNQi2TVbJElURQte0N3Jid6RvodUwsLU2OzE6P2uVlQ67s6OqxmC0rAEydO8hFWIkfc&#10;VGF+aarISav1MkzZ8Z0AN+UR8YgeHmwADtM9NSCua8oQFCmnJoZulSdzFm9CqZO9PXzNjCwkiRKn&#10;NxId7jqCgHO0yOW5eOLcUP+andtDjpWZyTF1x+YQl+owQl8/xYEHMRSbP36io7yBY2tziGR5pG4h&#10;YoGplaMO8MWwxGZLlEBxcGJMQZ7rXkEC4QKPLGL1j9EMQHAikQQUYQkFXTTONiRwQnUN+5gvHQmh&#10;Q0aWC7KuoZjDrhsiZxXGojy6PsL6OI2UbqyPmQiYp+k1YQjUFu1Ko5VU6nJs1A7iAtALrISIlWYs&#10;jTsunZHnCjUdHWFS/czf/+vgYHDH07vhXkBiSQ6m72jh/LFLD+95jBJQBw8fnl2eHZsdh+PWZtby&#10;mNmoK6gQ6KRCZaGYyhRDQWAlwrDYaloN3I+OX3j5rx9VVZSXqMiwcwF63XgeynFh3GdXcrPXp/zD&#10;wyNmswUzJex1Tpw4XlNdDZTyyy+/cPTIYXRZt3pv/eIXvzh16gRC0EKh0L1pyfjdu3eOHj187dqV&#10;oaFByAmkCuCNZOWl1nUQ/3auk/PI4x8e4mXyNrkyseJSMAqyAsXJSXyT7mnncve3H1/74FZeKv+l&#10;7//YPuTcQzWqmpVsATU6NVVi1hfScHSizuRjwFZMI8IiYl+cJdUGwIJmQF+ftGtlKggmDxz86Njp&#10;0+8ePHhraEij0T1y/yM7tm7D+zXQe77n0sdQRdTVtwhIyIrkWRaJVhhmai7MOQTDPtcv0kLyDL9x&#10;EqEVkLjwsgyxCB4hTktLc0tL67p168C6Hxsb27Jpk8u9AuU5DKYv/uGPMqlq27b7Nm/Z0NXVLpOL&#10;opnAyfNH33z3ldOXT/LErMau6s27N6j0QLNmEFDGERQIUjA4fKvnxvDtvptub/Dzzzx5/OippeXV&#10;QMBz5uzZsZHxjw4c/fSnn2hoakjgUgM8anKGV64PSwhgS9lIwOZioAQ2WkopJjE2ALAesQFYLSD8&#10;FoAKzP2g/wNdEpxKKMkZLIRgZV1zE1GfA9m4AoxYC7QkBEOTLG52tNr4WuAMTcxVmG2QJxNYoGfS&#10;BJbs2Rig02wGnuFgsRjLpXx8HgdI7YbyqmtXbzS2NNPGmSL31T+8lo/md963DzpbOAylKqDapDR4&#10;islemF2CXoYiKcwyoa7ILGFYKWYjpEfIVKg1yWR0dXYekkCBBIEFnChNe+Lr1epYYDXqW7SYDWk0&#10;0AKAf3CvJcTsmCTnJ5hRNcmi9wM6slzOqpVzzaJUhZJpFOUFWWSF0YBcis/AQBSrfdfcdMrvYgBD&#10;z2fn/C5uLAgX8jL8Bgmo3fPRCHQz4MWvSJUyTIv4QonTGzr1zgc71tkY0Ss2mZuXXeUznGR+lRd3&#10;mqRSJKa7kfoMkQtJIuEFDCqEjRQFUHUDysLH8INEoFVludKoMVu1K875NCNp0ENdhuOVy5RTASGe&#10;WS7lSYgyMrPPpo1piuJlIWdWoeo8cnd+x6Zgnbbw5odOvXTj9bNXsOxlgFaCORUdUMsRcAi3Z0mu&#10;pBHc2B+XxlanEd6hBB1DMOmRm9Uqcz5GyXnhuHtx4JzI2Hqnb3T9um6ga48cO1xTWw1lDd5rTCSw&#10;doaYFxELqITQMJF5JvxPaAeITBGme4CTuJm8EK0SyFu5KIyUWKwh4wTKUZpGjIhmuJuiIQklQIsO&#10;M3l6aclGqni6pkW2IhL3VcmgIWRG0yK5Wm2QF0slUuz2/avelaklv92djSQ5uTzit/nMNJ+RAjoy&#10;zrYzwynguQCAiUFyTSIJM69RaYZ7+sUy4NExAICOGmUNB/kE8FytLC6D9cAVsIM0dB3jb0Yx6pYQ&#10;CFQHgot2CyIiFixoDiJPKRGgkSw8jVJKQAj1Oj0IFteuXX/hxT9gw4dOrLykqrG+HewqXiIpzSfT&#10;PNOMPylgh2waba4I51844erLckxsUQmfmcLWliaPQZfOAuVUNjk09/LvfrZpk/DJZ5Q378zbdI+X&#10;dzxwbNjdVC63In4GOzk2f3V68tbt859+8m9EMsX3vv8v/XcHjx0+0tJQpeAzR2/famrseOPNDzfu&#10;fBCOBaA8oIlcnpv+1W+eR2rWh0cvPvM3j/piocmxmQce2xWJBY4cPLPz/m2ImnU6nd1d3RisYoiP&#10;j+HhIwdsNlM6FT989Mj+B/dhxDczt9jc2mYymb1uD01ipC2fqZNHj6xtrccE/C8fHi+ps7Rt6jp+&#10;7tSWndsOHTzY2tjY1dZx5sSFmrVlzkWRv//ms4/vWuKvm/TlF658tK9781N/9yRfnTl+qs9Waqyt&#10;rz556jiKcMfynNPh/+0vfzM7uxCLJcqraz4+c/6rn/k7LLnDUe/M7Pgzn30OVxK2kVATzyzPkoq8&#10;WMnkG6gY/Pv0OwkRTgYYWFYipkSmyszsaM91PdC07Y2iUmueUjqAXItlGlQt//ud1X+RLfBLfaL9&#10;+//Ubv0PfVYrK05SZZwP5c1lZrQeJDvDZQZA68HTgXcdT+rS0txPf/rzb33rn7dvvw/k7cHRu//6&#10;b98vcOLNreVd6+qbNnW0tdqMKqQc8cCf1omzE4vz7Df++FJnR1tzYx1w5EjyBgPUXLmh1NpUYq2z&#10;GCuwJJmdnlaqZDwCDzjsAHGff0ksV2egmcvl6upqobzHdFcug7ecJuph4QR0OvbCIrGYHi6z2Bj6&#10;4is6BCEJlL5GLAWmBkpaJrYt0Xgcyy4QzzFrwWfcjUg7kQjtOIo4bJLQwvAhzaIVgFho5xHe7nat&#10;QF2gVilB5g2nWGH4CWiySw4+BwBdIT3k4nJGniNTQBO6wD/AnwHdCP4Q8PXSoT1ZggCuF5Uxd3jk&#10;LmZvkWiIzqSJhwjklLDAuMlhlEdLEAvgbsRAuXW7nVBGYQsHLAB+B8x34azAVsTtdETjc1otsuJ1&#10;mRim2NhWITQ44fSAUDckkZIVFfUC5SZUt0wuKkYc97AbwFiTcXkGkpFlg8ysI+oz3hjzyEjxrV7G&#10;jE/WUDEjZQTknCR8HPRAElLzNL+AGSfdUtHGM7q/QluFiSTtDSP50CKyHPMjPCawiAk+n4s0Xr3R&#10;hCkUpPQFYHK4BQKxIQwB3o6PP/4Y6y8lIc05g8HJpciSUwLgjkqmqSn19kzCxOX2+bfs3L7gXmaT&#10;wpqaZuCG/vLXd9btWIeMGqzKCUQ6YryJurqAnJUMNAh8dGY4LLMFdK3osUbHRvA04DMPXxr+qHg/&#10;0SQrJFKoqDGLosPCMXYtJKHNBNR4YQFUcZA3uSWllV2d6+qbW7Y/uG/dzl0WucXk5zpfu1S7zJIh&#10;xNAZve+hh5949tnt23bu3LS9vbKxu76t1lwh5RDoheFtPv3x2TVd6/fteRRTnOnJiVg0+qMf/ej+&#10;PXvMthIJjn6ENsG3Rw/CFBqtDc1Wx9q6Tz30SFtbV7nJ5p5d7rt848KpG13daq0tKOMtqhnpeAxZ&#10;HtaEkMdJMXRLvOW/DKZ8uTWf2R0vASOPySaoEJ+JGS8H8WdAkpBcClB+lze4OJ/JxLHKoGREfUsF&#10;4KLIBWEJ8gvL8yariRRJgemi1zGZDIYReNn05bYinwsWLvgPCHhyLNvVWp1Ui/haPHxFAFCi/jBQ&#10;2ixBJp73pQsRjCNRQoko3orUMr64PDw9E8mzlyP5UU9yIpgdd4fYEmEw6Qc58VZSPOwOzYXjC6FY&#10;FGx0AQcDbIqVFaYj0mJSkk8EI05Qj/NpRFbjw5WFPiqXh6uZ5lciogihqexMGFe10WzFCouN95e2&#10;OqKxh1gW+D/UYYWQOxwJJquqarNwnnBZ7oC/f3j08LGz2C8CKN/UunFds6G9rcZi0ZSU6FHzeQPu&#10;selRb9D3/sGPDOA/mM1wt4EqNb88JRRxZAoFxupQ2Al4wIGyshxo3xLu+ZGElCHBRhVzZFXdgSPn&#10;pCKWlIjFws7LR8/rOXy1VV7gix1p8tLI9Lo6K3clOLE4CSLB8NU+8HNTarVWyhNSXh47hhza4kIQ&#10;kXGWhs4kT53hChJ8eDApFccECX7Y7khDhykQJRIFPsKn/AhMG9JVGgtgkQKrhKAjsQz7Oohsae4E&#10;itVkopiNjw3dZiQTBdjGE9BoAl+ThZpOb7EgLARrLOTK5VBMYBDMyvCyMQWMn35Ir+0YLOsrq1iU&#10;DCRFGFKE6SgBtSE4NZP9q6Nj3U2duqoWV7w47o6/9JsD7Tt2rdvSls0zvL4QBp+3rt6JeuOP7XsS&#10;QWdf+9o/XLtx0+Hy3DrXK5bwoAzTUGqTogyhU/kiMH7BaAqxSDqBQKPIe3/7ylvLi45HHntYDklZ&#10;LIA07hiDhyIdtJS4d/mNozc+/PAjEMZra2tHRgZBs0BqNnZR1ZVVSDiwmU1A4QNzotNpTSYDjJ09&#10;N28kU4mOjraO9natVo0V/5nJW+8feu/WhYuRZYeMLwLe3FZZd9/u3df77szbVyrKKgPTc3FP/s7U&#10;ypB9Zc1jO7b93adwzr/w0muT7KJWbXRfvNX9yAap2nTs5KmWxiqCmwsE3Vxs/NA345FMRvwuh9pQ&#10;Oj00y0rzWmvbT586NzQ0YioHHrH7U0898/nP/219fYtarFldnbt9/eTvn/9xeZmlrrbNaGlg0Bmg&#10;QkKKN5I+tqB2ZGLPG1ngchNgkmVIFhICcGOqWUgWzArEFK4Q2Arh4AINPxwKNjY2gIeJBOq+u31b&#10;tuzYtfN+6EB8fvfA0I3X//rSBwffQJDN1t3dex/ZWtti44hZkJDCGn+vycEJWQCbaf26dfEk0Me8&#10;zz33nFmnevXVN8xmLXwmvTf7xyfsjz16/6OPPZYAyRY6PEY+OT7OsGlyekUmAsIizg7aAyxCRZnP&#10;ixDGHM1l6UAYXgYWGczbGPlUzIccB1Yhks353Z7pgbEbiaUliFXc9tml6VG5VoWrDJNERA6Dqo0w&#10;D080nfRGy0wGWJCBV2GmAcvFc5oMeWBHv7Zkn5hZGHN5Jovw8SPIg8dvbm71eQPoSZVyfYmh/Ob5&#10;m9s27KDkYoCb4tkYCGpQlYvAzJWpY2FMQeGRlsC1o7AnQEjKkZwgvxDnsdMScF7U4WgYGyElOG8F&#10;bo6jw6STlAsWZ0Y5yYgGYQbsVEiQiwHBJRMogPtQN/N5Cp87zIBVmMcH4EbEFYIGyeBIfFHmzJhD&#10;7IxGndCnhcOZoshqZeu1lNGaJQm1wSIUSbliGU+nhfgc6nnMQyVYZBg1pEyKKDU46QfvjM6Pj+/u&#10;1lsk43revIrwSvgrGn5AnHIyokmBrM7J1Cf9YQJz23iYD94qwChY33BA/2akSXZeKk9SQsD2OYwc&#10;wii8SwtQUINqHAzF2TI5cIjYxZhDrFRf0HlkkrccsVYQsPaybBuHV/I1GkelMgFU7sSQ27GQm51d&#10;Lq2wSKEKx8AJGgU6tRG02ShuSR5HbeOkR1ZdYrWKIOWTKyxs3QxwgPJzIrI4cvu6qXr9wQNHtmze&#10;YDaZzp47i3miiEJ8A0SfEKIzUIPFY0mWK1gIRLKeYMYbZIJ9hSPB7cfyiMwxCPDxoZ1gJ0Ay5opk&#10;TAGRygI8iYkRUtwS6VQMRnGM6zEETDr9ZnlJUVySJOTxhN8oIfF0o4OD9o+Zj6YFVr7MqoJUwVKB&#10;ngfhhl73jHN5KOQZTYUnspEphENzolFhLESBdCPKZchinIHANw1eJ1SYWMaCMfYJJgwfADhU8TcA&#10;Dg0anTQnWxSi+WPmPCuMPIQj+OiCPYjGjY3CBtj+PIsbR0gIHx5E8GIFCGeDrQwdfWNT2a3bN957&#10;/30IaspL60HBmR25U65RsMW2KU+I5MdteiNSpglg/Ff6SFVDjmtl5OBGBrCQBXM6SpqROwvnTpxt&#10;b5OWVy9by92nLgQe2vM7JmW8uhAqN8kqxNheQN/E4edDreBX1K6vrenYteeB0hLjpvUNdXXW1akx&#10;PluotTYYzVXlNQ1iBRSfWAiy1m5oS6VWIynPE5/bv277JtoCRxQ72ltBYvKG7LZSM07d0eEhCKaA&#10;pMvn0igp8XqePHV0fGKIIMlPP/UMRN137g5cuXrtxPHjBr1Oq1bQ+q1Y8MzHx7Zv2SJXKm4ODG3b&#10;v1ll0ly+di2Viksp6tLZi7duXJ0eny9rqkyFNOmZ/icefeCax3TxZn927vLK5GSWYJhq5B+fulVa&#10;pWlsqsVvh51nS2vd7Zv9Rpvm1Mcf45XZd/+DV69ctU+61Gp5Mh3asnULVnYgTsEhGExCXj1nKEWU&#10;ISfIzSVZOYpJFrMZFZvPRURQODp+9040Eiqrq9SWW1flugJbyEG4dxD7kWy1quF/v7P673CLT361&#10;/83OyuH2ChTKqdVoZZWZz84Li26/Y9A+M5BMRnxhz8jo2M9++ou/+eIXW9qbV53Lb7z9p1PnD332&#10;C492b6hW6TE5xyuAgVeCAw4TMkvALWXHVCYr+3v/9E3QeZCyTWmN+vIaQmUUCMtB2+dxRNCOyCUS&#10;lVpx48al0gpjMh0kpazJqX5ETVdWVJw7f3b9+nUA38zOTVtA6M5k3G43WIIQmdy5OxKLxuGygbQP&#10;X5FF2X93YHXVmQSAgUHXLZgEY/4GxfCSfRmlCYBTGE3gAvT7/Ni5o5nAqYEeAiI92rEM7p7bmU6l&#10;JBIxWJxo3yIBPzMZQ5i4mMsAZ5CfCgcXJ5IeeyHsy8IL6Xej45erlPjcAjmKrjODmg1tHjpQ3LTZ&#10;1MLclEAklKgUSpUS0zXohB2ri4kEpHig8KM7g60YgmRmMBgOBoMyKR2ThGBXiPHw8cpnMh63G+s5&#10;s9UAlkQhDa2kDAGJoP+PT13M5N0l5SU6bQ2boY/wDOksD+g0Geqy2Go+BdGyk+CqjcoqkkXGgquC&#10;vz+dmvebd6xjtpazKCEkU9JQig0wF7sIwYQklQXcGfcE4h3pdo6OH6Idphw2DfkB6gMYKOTPej1e&#10;1AFoa+OpFJjjMIKgSsb1TOsmUdFDzSklCJ0yhJhkT0CSYYujhbQTFvpxfyio1WsNDMn0xEwOqeVS&#10;Yef2de8ePrBly54SQzWQ6AK1QFWiiNhBDBMwEdyCW5nFiQQjBJuvpOSFHEjXYOjjIM6BN40VNsz+&#10;8USMEsM7jH1aAicx2mWI/rHiA4GfToXicOxLCxIkRsvVKPCyCK6Cf1+lKoCrnOfJohz2iNd5bogb&#10;K8Y4zBCnGIlGYTFOXR5hHO2T9a8Wzo+w++ZyvdOMUbvQHp4+f3tvy3qNxoYJLKWSwCUCSK/b4zty&#10;8PDt3tsffHjw8LFTZ85dmpm3TwxMZ6KhQsGPR9SgsFVbS6+duzM6tDA0PT8Lx6ojUFtH8uJ+mSA3&#10;Hprgmg0aj0p8yB+9PBZv4AmfLIvIkwiCQIpiBJvuIleVpf92cfAduIwymUwvJrgyvhQEPAUBlUIB&#10;wWbZiN1pF0lIpHMCY8nnCkMBANQxYtcqTfocixPKROVInXc7A063Rqkh5DKkEzChX2cI5HxmS6ON&#10;oqBwAd8fKjzgVbCVcekMHKmpyqjiVJVJs6lFLuGHW0GhziikcYUkWUi6ijCG6FWUGioM8OzSsTTG&#10;FLMB34KQl4atNuJd9btXgF6FpNLvdyEEA+5BCKsgx8CoCbUssujzmBVmg1AF4iMDqTTea1oWi/Yd&#10;AHEatAHzZSTl75eL+ZhcMzPC3mvjd3unO1rWP/3M45s2YaJfW1Gu1aiNCrVeY7Ti0m1q6960bafW&#10;XI5EOk8ooTHYoMqVIB5LyEnlox7/KvyawKVh/sLCYcZKp5AAVvDnM0ux5elSrUUgLCUl+vJ1m1+5&#10;eMRcytHHgrV8+eS16wO3r5rXbBRqVednvCoFqULYy+DN9g0tS5MLeVvFpG9+o4UApx+OGVMy5+if&#10;FajruMYa9IVZnA4wDbK0+qIS1LKRvjuWqnIfeJpZwMXZrGQaAk62lAHOA7yYII+jt8GrgU8W3oNs&#10;MgHp1mB/r82gs5lLFCD7qEHlVollcrEcwbVobSCogkWAhdlmmhlnF5NKJtM5MAZgNsEn1TZrkouT&#10;QJiGM7PIUvE82ZVpx61+cZEsWbM5qin94NytV18++MGrH6Mp3vmFx4XMwo++89OTBy5gc8YtCtY0&#10;dVu0tvmZOaCH69rK9zy08+bFOzqFvL66fGFq6dTxsy6ny2jR+CO+ZLZw5jSE7+5as+zYqXOQtpuN&#10;2kTAK5VIwsnswopzYmJCDrBNwP+XQ+cxaIefCucI3Mn1tTXw5SUTcakUKisFaA0cNg9bLGhsVIgy&#10;lckUMnlrc4tcKsM5jExyKEotzeWbOztsalUxnT597tzJS5fQEKtKK+q61yLu9aMjx6dmgY0ibd3r&#10;HvrK5xv3drMErA8/Onj4zh31vk2matPw9Qv3bdsoVur7Bga0SthTGIGQiyUkimjpk0lhLuvG0EFT&#10;MjO6VFfV/uILr9+3c/+Djz/Z3N1lspaIJIpwNDE5OvuXV999/bU/xOOr7R11tbWN5ZVtTJYqmePh&#10;iQItDzZkDrY4AiDMYGeLTA7fspYa8kK+v5ASFLgYzsH4RM/RoOblIp8wiRHg7b4+wDwgV3/rrTeR&#10;Pf/008+iS3n+d7/q7bvCYCPGrvjgYzvXrGsUKwVA1BW5aSw3oMCjFw64tDCAoVs2DA3FzfQSbL1Y&#10;LkEVdPnKpac/8ygkt3v3bb9/3/bm5hb8lvfEWmjM07mpcX6lMUSRdIA2AB4IU2QWBi9fRRmayRQz&#10;0RyYVFmgTmEN5tKGV2YhjvCrqbFb/QNXM5yEpcJYXwM3m9ZYZsYhPTvaLxQJEXgfLRQBO02yYAOb&#10;b9TpZCS4y3msJLDmBIpyduiq0zGmMkrUNrXaphNKGX6vw7uwiLsOhlDc4t/94Y+7122sKCld07SG&#10;wjaB4sVT0Rde/V1TRyOGezj8gVyFYh0bUgiYMXaUsASeYAD6NEx806wcdmo5aGelIrlAHJ6xc72J&#10;gtIGqmOSy1LJxIGRQRMzLuHFEWSLsOlMQQzEIJKUURjolbJMNBDxrKrBZKLvfuhyENqkFJFq9xBM&#10;TwFaMs+mFqPZEUdo0hMJMIURNpmmlGl4wYXIFhOLMOIiKNiAIL5CGAZKf0aGffbY6VzQu60zWy5f&#10;VLITxSQi0bPY5Eihe4pAs1bNtLbopFS5IE/x2GFk2KaiCrmI4CFECNcvxNyie7BFtLd5VjKZW3Gb&#10;NboUn5dkYaILfmFeliNWLwykT00rE8X46iz8TKmyVodKJOLzfv+DS3s3ajtbigmwLAtNuJvUJk1p&#10;tS0HjyiHjzcFzZHHs6BR67IpEQqMeHgFMukiZVCKlbMzdkgZsdOTCooFUj8zvaxRKwNBb11jA8T5&#10;p8+cwgiEjlzDXAWawFxBKpZDmYaBskgigW1JJJaIJCAFgs3GRX8disfu5eFkuJTk3ggDhzwO9gKC&#10;+kJ+j5gSgToAeTDDtxwIwXjWhn4DTjxvKMIQyiUCgZQVTybCBWC2WSTUOWmcTTwujxJKNGKVRSHR&#10;k1wloyhKZ4QJHyguXmfUPrU8P5ARpotKUYIHXDMbFMSFsf5ymy6cI+nhOU1iQQQHrfRRqiVZdFbs&#10;VJFAUcBSMLF/j2QgLuQT2FiB5IwrCStabDoxmUJMFzOHdy6dRU4jk/61U8lwWZmttrrp0gW4A9bK&#10;JPLDH72Dw0ukLB2encOAXSPXQTUk50fn53rN1VuDCZmQQBsXxexFwBEcPXDCbw+taaqyr37YtSkt&#10;JKI37lRv2fyPWYbg0sJqZam6RIC9FoRPrGLSTckQxoNlGk+lUpRXWPRalC+ZvksXm1rWstnS0vpW&#10;kViEeT5skPfyIvMGo3Dd1g5DhQFdrFSjblvTxsCzJ+JsWLeelBKQ9jQ1NRl1eiDa8GqAS9Pa0rR+&#10;bafVbHryqc+KKHDg1JuxMV+/Yd3a7hKLmYsFQjqmkos4rAyg7XqbpX19i62mLMfOGiya2vrKxobq&#10;5vpKk16zeVOHpayxxtq1q6UcZrWxjO3O5csv/ezZkjLNT37/u/JyXWV9e22dHm5Pp2e5ubX+gQf3&#10;FrnZoaHh1tb2qoraXdt2wWcBzc7gUL9cIa2orEwW0pCTIuQjXohOLgwpNSIkIsGtwkdcFYbCSBlK&#10;5mYHB73OFZlebWyrTcuoJFRUDCmuMNhlE4FEOp60yqppqfL/ty/nz5//P1j76yi5zjv7Gy2uOsXM&#10;1F3N3K1Wd6ulFrMsWZYZEwdsTxyHeZIJODR2yBk7YMcMkm2RxczUambGYmY8BXeXs9as975/3N99&#10;77oaz4wli7qqzvN8Ye/P3rRp0//+rO9///sQUPz7u//X/4Qf//dPww+iufrff/+//cv/6U/LAyCR&#10;BSmaLFSUIkrWEQoP2a3jWoh6ERVAy/3xD69+85s/butoR0jG7/70y/oWyyNP7mYJMtGUC25R6PNQ&#10;AEAAx2EgbRQj6GI0XQY30NNPPc7gCulcUY4lIJlwuktwWkCUwYYuA9wW9Ol0+tzCQmlpJcETI0Ie&#10;Qxe+WIUx3szMFPLXMBc8f+4sUlaXl5aAeejt629oasbe8IGHHmpobGxZgZDGts3btm7dtr26ttbh&#10;cvUNDCBxeGJiEjo94CMJgoCfEigCnAxAifs8ENd4oT5CQ4aUDOgKoVC3LsHPgymAFD8tlUkHg6EC&#10;lSlTm3JUJPZQ5UrMaAmVGswwpRgPqFwnURtRtPv8foFIjIMCTyXM98UEWzg4kzGfy8pj0wVKLSRM&#10;WGGpVWqMuAQ8Lh/2xnjM5XJjvImFWTgUTWK3DnCSQAghMw5B/A2LwStwuZBJtULBpIsSkQLBFmbz&#10;8XB0aXj8slTFqG2oAYovQ0pypCJYSONeIUJZXihU8C5lfC6NuFxENNApSiYbHPUFyYFFVU11wCRc&#10;9DgEYURd+LHkjUTC9EiCFyHzvog1EQGxAysqtJloDFEEwPpVRMMXTyWssGiEkAa9C41g+oBoggUC&#10;kUkMFrJcsYaCkhIbXgwaJ5fmke3R0tbGBWU6FENWE4vCwKLPvrQ8OzxhURlSIUSahV1BR2Vb1Yx1&#10;Oeojm8pXmLSlZ2+fsrSU4EiGiBpgaIyS8TrIBSKg/KUCCeBUEHHjyMPhW9RKsRgOpw1T7XgUEJMQ&#10;BsBS+IKzcGlhx0ZyeWzIz+bn5yEplkoUcRSYOBxZHJho0eJCuZUkc0IM4OI0R/c4PZJG0+ZhkSWb&#10;WsvWtiAJg0cBz5AguIistWdSMfvSYm93j16rHe0fbq6qpYHaTOAyz54+febDDz9Ezbt+05Y16zft&#10;e/jR9q4NGlMZwOOTvT137l65eun23Wtj3dcG4B8WiQVLtlDzhk0cteLabduKyjIBERoLj8VIYelC&#10;ife1W0kEmWzIBtZiDCqhxwFzpouRtDblQlMnY/NzLIxTgZNAHg+XKueEoauB3gIqMIJmcy7jCCkx&#10;l4SDUZRuLpsDnnsII/liEYzLKSB16ewF6wwOai0SVQgAImF0YhJx3vLkBDXlSUSWZqaHMBcmc1j3&#10;QSWCVWmCSg/DdydAoHDGjvCJeBz4liGNJC5i+goxG4+RxTTA4eoT0v2svEvIjYtFyOZG5Ll3aGKY&#10;kMg0ZTXqilooAiG+DYaC2PJhuAEZGHaw8EOiIISdGJ5GPjUWiUUJHh97tlxRdwpXRx49FTUDC3SM&#10;nk8tTJ1tqqtNxvK3b40k4+xvfvuF8hoz/vKwMl3tPtszdOPEgRsfHzjac3vo1rU7CAUFtr26tKSh&#10;ouKejRt6Ll2jJBJ4CXMQjfALE7PDcGliCV6UzVELqXw0nvWHCoEMI0DrG5UABaeqimZZhEQqa6t5&#10;6a03yxg5EylQMgUpSuKV996uqqxhay2D84GVRkl8aal1JTx+k6dml9ni9Go4fVJFYyIZc3udHqG0&#10;ssCXhmn+WD4E1a6CaqD5E7kIltUkJohYrlNIBJxjQJ1MFgIQCcYh6MWTkwW74vOxEMrbXA5RsC6v&#10;S6/WYN0KCRPa42L0WlGPRU3jeaQz8CZi3FFU7QJngiiZpD9qd3mWnDX1zQK5Mo5hLwY76FHxNKRj&#10;scmrjtkppa7E3LwuxtJ+eq7vp9/7QxQ4SRYr4gk/+sCmZ77wzYryEjvygG9M3rf3vt2b94JNf+Hs&#10;+eMnj5ZWlACMNzMxu3Jllcvme/edQ9lC9urtyzwpOgn2q6+9feNadyAULjOqDx4+kggFem7fPHbq&#10;1Jade95+f//7H7zbff2q3eksqaw9cvI8PgCXLl9AqFHX6lWjY2MIUTj46fHBvj40WjNTU+99cACS&#10;v8OHj0yMT8A2fejgof0H9t+923P+/AWsuWA6ee8v//jsg4+gI2hZ3Vre0shRqv/6xts0JqfMYF67&#10;svPR+x96+KFHd9zzSG11LUdA91gn/vnS727dGtrw1NOTjvmOWs3i1M1aY62+pHJwdEKHPSMF+etR&#10;EnMjnhBUFSKX8y47aFRxLs3xelNqfcWuh58g85Trt+9gZnLuwhXEmnff7m1bsfKhh/aUV5k713QJ&#10;pOo0UsTwoca6lo1KOMdHWj1y8ljZNDUGfOziwhRyyAiJCO86F1KlNC0ZCkAHhfceyxesYmDlP3ni&#10;VFdXF5/P//jjT3754i8FUumxsydSmej2nRuCIbfVsaQzyUFLp2OngqYXs4jP672ifrxIRCoi+yKB&#10;RNHghMcJa2EODX6kDZvWgHXOFbERr6xUyOCzxfkdT8WKQqxcJjnQL6mzhPjIZObwC2x82iBKH+/t&#10;N5ZWQPQe8KWIfAzTayh3Qa4FOpcH9UMyPNhz01JZqjLri1PRYlh3kYkLkQI+eXO2OUIixK4rkEoU&#10;OMzJ+amNtdAIZOEoKcKhsuCMLk5P91Q2V0pN2jA1m2Qx8oI89pDokOdHx4319XweYSgrPXD4IEaK&#10;RqOWEHJRKWbzqY+OvLvtng2fr+PwcYdQjuf1eWDdwRUZUhJzdiuyzzIOHzUSRwQtTnWCLUDKlkqm&#10;wF2cjozzJMI4FAcctYCtmOkfSzhdnGRCmszKw3lJJE0Ar0266dmASgLYamJ+fhixImIxKvJIlgwJ&#10;eUDN8cRKTGFZSD9Usdj1er0ZgyWfG4NWg0qFvX04nqBjOk7nJrNIzkChyoDAsfhwktQ3//JGpTG9&#10;b1tclA2x05x0zpRhVvX1BHWg+XLZjqQgLJflmPj0pUkmTaauQMsDnGbaT+GkUsJsSpzkypAqxEin&#10;gLxLJqk2r1qj8/LZEUjvfQUTTclLM5PWEHHTVVthoClTt/vmsw07fWJPqRBLr7K+gemOqqCxMn+n&#10;e3nL5h3bdu4ZHh9XG+SoKACMQPMWi3ph8eayFSkC/eZyLBLiqyxS6BDFsgFnqlzGBZg1zjalg07A&#10;nAcH+ztXrkLA4Jkzp6AB5vMZLOiLcRkjqCadT0vZ0J3H6TmM0JNgsBP0KDOfADJWKYIZJi+BmgRM&#10;YYTIsYvZZ+A3ZpJiHtu+tCSRK5EqCBIndRnWJKG+YhWCR8T5FFOg7Fvw2pYm5Iwo5nExmoTL9LPQ&#10;ZObiQFjmoZyEyhwvBUH3s2kxkSgJ9TBXKhdztRoBno9p6xxDJKBy+akc4tEL3rlxo5AdZxtxqxVH&#10;6RAKoV6HpEKCZES8f2mYTrKIa2RyBBJ5OJbw+QMo+fhoctHg5rJ4YKDNymcw36bgmUWnV+SZFS3x&#10;hWgkXmqqsi55K8qqsfnp7un2BkMNDStn52dFcoEYUFyA6Z1D8XyEK69lcEviySCLiylRvPdWPxmN&#10;796+ZXHp4oLj3PY9olRcNj7btrr9fvgmT41PNFUbDawkfPrwOFKijlzGx5WV5+Cb/9xGi9obE4B4&#10;GIduTF5SSsXABDvbHMmAaLd45gfnrAOJQrCIIUR4LjA8CG/43KmbpqBMy2NZ6HP7hVzUIxJMHXFs&#10;IVVyeGi4pqaayRKicMVNhF06j4A+HrBVQEOjPDY8kqF41FvR0JnO59UlOpJGJtIxjV7BI6CoJuVo&#10;hJlMDHJ1+jqzrLS53ARvz4CfuXDz4gO7y4U64uSVm1vWrF6zaRWblbE7lssqSzs626PpWDOi69Zt&#10;xcS8o6VTLVTJBDI2nfnEk0+UV5SnkZUCvU4h5U/ZSXqMLaQ5vHZMFQns7IvS06yYRksHsM2dqW6s&#10;FZv1YTDc6MJlWro0DiQptMu5QCyE8sIoqERl+n/8dvnyZTRL//vtxRdf/N9fsnHjxp/85Cf//k//&#10;++P4+fj3f//4//UH8d1169b9H/84W6TYC7hs9qYqZTIz7vKMKZUaOlM2ODL3x5f//Oyz32pesQoZ&#10;AL9+6ac1jeb2tfXTC4N+KICAxGTj3ofeKRP0BjBnQPYUFHZwFibBlvrWN/8D7xxKCID+4pG4x+Xy&#10;+uYgGsAEFlD2z21OBaTLC4TKv7zylt+PCkF4d6hnbHwUDwao66VmEyDUBz89iCF5WVkl8jrWrN0g&#10;k8nhsxoYGACfF+JnVIcCvhDdF9xyW7dsXbdhQ3lFTXdPr81us1jKYJ4GnAEzGGj7MNcvUo/gbCzG&#10;eiOX1Y+HH1YNYVHXR4WcD6pTHNZClQGDkxSdSCBDgC2IZXJIV0DyXhbh4oQ4zRKByeZxLGKaxkCy&#10;GjqKFKDK9FQiinxBn2PJYlSlGeJACp4nnEfA6hb7FRYdKgKMe7Di4cOS9flHGSxDASpbPAGwEhWR&#10;ewi5wzobc10BN4MwTjYvm416ffPLtnFLmUmhMpAkUaAimIIPBweXx03YJzieSSjpA70hzxAGXBqF&#10;UZZm+LLMTJYqQsbP3bE+YmRZdX0mOb7gLBdFdzaQOinIAzKhKqgSS0UgRqcCfg92tZidQYFXhKJi&#10;vQFxGqjvuVyUkcAKCl01fJ8imQQIVfhCi/PTIrcphwKPm0mL+YLluUV8XXKtzlRdRZWKHPFwDEZw&#10;2GdiGRt8NUlol3LRLGJc/U1t7Z99eH7Hut1YQh48vb+qvZRPUoKxKHKy8EJihIgzIezyaaRq7ek+&#10;hgAA//RJREFU6LH7BkZv3OrWg8kkQHJoMZoZY1skpKANzGGuHYH4H8dQGpW0B/sZn5/FZMcT5M9+&#10;8dtEiqypbySEwgxGbdBcQEUj4ETg5mcSchacEOCI52sf2SS7v91dRaTXmHJ76uMduuxqE2tdeaRM&#10;dNY1ym4u+eJvf6zsrD9w+yKUgzw+cfjg4TJLGbjJaOylShV+c5heYBTmyUQV1WUrVnesXr95TdeW&#10;morqyfGrqWSvL7DgCyR+//JrDz/8tYaK5tdf+9RBpira1uQWxNNvT+bdkaon68/zx0xrW7kROY0l&#10;hGfAGKQsfXpl/LOLFH+Ex+OwZESEn4mIChEsgnlYj8JrT4ln0GaHzaUWzFoh30lEE3abVaNSUgVC&#10;ZF2jx8OobXluDqWbWK0ioUOHWhJ2OuQbRsI//uZ3PIvTXAbN7w4Ew0mJQg1wBNR4Ai4v4o/KtOYU&#10;CjiRJpgnWGI9mWfiSUVELUsgS9D4KRz2RNS3NEUvxljh4QEtGkIYnMx8gg86NPoBJsqdSAxHMS0Y&#10;jmHtIBVLURFiK5VHEUIB1JxFptx4WsFigpABhxEuBhR+WL/Qsknn0tTo4B2TCbqg0kt37ogN4ge/&#10;dG9BkD9758pLf3/j7PUxb0TI5NaubF9V07SyvMokkavRmPXduXnmsyNGlUytlLQ3V090X5kN2FQ6&#10;UZ6e8PrtEAYzmVzYu4r0T6hw4VEqphfx5QJieGoUg1u5TAOLs1DO69rcvjDnHxiwyQxlFGYCgubr&#10;x443lzcuBMj5SEZITTfV6e5ODx+6dGPvmiYxOcMTwAydAo/R7XERSPkRM4MgvcN8ltFIEiCyAW47&#10;J8LuRoCKhYGMXyZOD5jAKf4sLQTNC1n0oGE4UcSFQvNsQ4wYk2M0W+CkioKtw+WmGVCMwtZKxcwG&#10;QxxUCf+OkgUGAP8mSoYRS+Txhatb2rEgwC4WghdUFTyUv36ndaI344sYmlfSy2p8dH48UPj7r14N&#10;BxJ/eONv3f234dxqVeouXOoBCS3oibLpnC986YsKANZJyl/+/Mrw2DAm1qOjsw880FFb0/D66x+X&#10;VdV/8fknj5w5w5VxPIHE7e7xJ7/y7HNf/+rowMitq9e+/szj2FFiUiHWWw589NHubRvVMtHA2JKp&#10;runKpUsrV66AVRIpqxIJHx2Fw+HoaGseKlKAuT6v7+atPqVCMT09h0kT/AyffHwYIzYuIZifW2hp&#10;bj586HAhWMBm5vTFc6VmvYorMlFED7dsPvO3Dyev3qkrLwWAHh5gp9PrnZ85/vHfT370zzKZpn3v&#10;Q/NkzkKl1jACseQkNSZtXNERiiUOffzeqlbAfFPhTJrJE+PtwHzcb3NTSCjNRA53vK1ri0prfO2t&#10;t6bm56uqa5vqVrQ0ruzq6DCblZBow7wRisLMiNoJXHbMVYtMPB7G6RxED2O9D2heMkvJsEVcLPiX&#10;p5c0BNxCEhx7iwuzvdcu/vWVvw0O9OJiYjBYLrdXAuicTL5q9WoM5gAff+Odv5dXGr/97e9duXbG&#10;43bdvHNn7dr17kD4zPlrfBHWt8VUClACiiI+LEQL7P/80W/Qpq5e24m5Qg5jvWxWKBAmEFTAodis&#10;izjGMZhOp4uW3DSJFj7LG5tk6BRJiZhNYuDASiLsHuivRApThRQhAKnBO3KdL+JTwWIrGq6oOcAG&#10;CgWX3aY3W/IEN0yhRCg8dEfxPPRfTgq7MDA2gGlUFkl0+SSqt2XXwooSeBoTSBXIUpMFSiwScUTi&#10;LlOVeTnsy2L7R2dCXYDPulIkwYkNiSJHKkKYVZqZPXv1zMXLJ0vMClzHf3/rL5Y6g0IH5yE+9zms&#10;SaBsAvMJ8wShSODhgR6skPB5aoEYaaZBuzMbTkCSjVlgEr2OTiFMT8zNTECsxSDkYLTIzHWActPi&#10;WYTdko75oHV8NGzDPUKIhDGgNGHPkhqd0bg7FAGiCeHD8IOJhSmdmiPn5k1ilpqRBvio4Ftixd1a&#10;Tk4jzGHL5ExT3K6A0x4IAi+EphZ3N5NpnV9cHp89/+ntL91fUW+xiSDliFeKV36Hodn84aERIZfU&#10;qAl7lJeANwzubrSvRTG4DB49qUogJDQsaqqQxsWYy8UCeU4ujUEYdAh2n0KrcwjYeQaf7LYzJ4Jm&#10;ZYlIrZPMseYWppVbzMt8rHSx1soIWVGptvb20ByD5quplJVXym919/EE+iMnLkgVIrxiDAo/n8ry&#10;uNRl65xcqooyOFIObWFowKBWkNkYVamZ86aQX6oUqqH80Cu44cBS79279XWNBkOJ3qA9duygRifL&#10;ZhOYvOK64bDAzsHcHDkdRY0OjrA0+fmyBRs6qPYhyeFDno/NKFJqisMAsGmRLYGoFnxTqHWRIvxU&#10;wPH5QkmKyVzFwpFMwlzBm7Mv82VsnpgTjyXigThB8/qcVsw3U1F4wrDbZsFnloRdL1+AvjqWKXDz&#10;rDTU/0yKWC0vZpCSOYEAo/NUKuKlYJaRSlPlzViYFeOd8sBpxYAJE0ogEYR8CHAnON5w+WBXwOQK&#10;sXDjwsRssyIWNcxnwihIKcRjmXgimER5WDTjI1wUQwPMTjDvk4k1fk9wecnZ0tIUzWVnFu11ZZUc&#10;ZtYeDkOORQT9PdePlK5syDC0ORB5echFW9z/7kclGsvOTV2F9PLx079//rsybOP2vx4uqfxSibkx&#10;niavLc0015pllBC6JKgWWYWgzz0nVNcB/IFzBhcFWnfM1hRa1fTwHQFBJWQiTFqg54XKEwJCROj6&#10;onMUXoYmYKI5o7IJqLFyZBxQBGyhEZGcAoWShn2rgJqFtImRAPA0EC4vq0CxhE1wMglWNQL0UHli&#10;JpL5PGMpm00GB/tviAVsQlON7TQexUQ6ih4vCzZ0BoUiZWlhHvWYsdQoYMIOCFhWZioSGXL7m8o0&#10;I3fePTd3tmv91t2rNs97+oCigSteopAi2gPBKpA8wMJ28OMjdSUNYpb4jb++0dRaD7A2pKo4VWP5&#10;SDjjziHIkxbmCoklm0MhNxZV0EUhBpw4WY/XjqWuXKcusLkweYL/KKZruFjQY5kDnkMkHPV49YKa&#10;/2Ofg5+w9v/92//tl/zvf/zfH7927RpY5f/+8f/9wf/bd/8//LnOWMzldHc2VrGoS7almyiuGWzN&#10;Ox9dXpgNf+frP2xoXIFb/j9/+YPGlqqtO7uWHNOY7miNOihXUK3weHI5G/G6PLvLlw9DhSQOFQgS&#10;Ffn6da3g8NLJ1K0LZ+GFVXHZtW3tiBtYXlzk4BpAoZ7Nzs8vnzpz/tvf/cGmbTs7OjtXdqzw+t0X&#10;L17weFwQBK5sXWmz2p7/2te3bNtOcPnz07NvvvPuK6/81W534JP34YcfIYAM+Ve3bt/GsA6CYwjQ&#10;tTpDc3PTrZs3AQksKTXPTs9AdIebGzxxbInw9LPglqJSZHC8CyBxpRadqUUjFmKIcN9JINgsskOR&#10;OWGbx+MqF9BUqOuoKVo2BukcB8GK4KDxCGRAgaKBFgkWc7SIqBNDfhcXOxDQKViKAk8T9AdhxkXv&#10;gfYEQ25AxtGMQZxUNI+DAYibA5X/54j4f8drJfFJT8blUvTnWLDzM9lEKGqdmR0oB59VVpIjpSQp&#10;ptF5GUo0lrHbFs/JCgmZnz60f0QU1oB+0DfSz9dxORp+Bjl/NE5tiDpO8VV9YZvKYrL1DKdYVG5z&#10;eQr6PZKOSYiDSVUycCsjooGGRRbQi1BmY6z9OVMdf5ciMz7IziQKmRgZQ1IX/qrFpDkMTDA6hTrg&#10;c3K8LBinJ0kglpRK1avvvrNMxi3rVgnMehx8hUSaEksL2Jy0H1HOvCQlrq7RKnQG21RwbfN6uPZv&#10;DV5VV0q46awXOyguF5upom0O09FgREyAkyc7e/7a7379++1b1qu1quIfzGHOL8zBbAenMl5SxA/x&#10;gZWhU0MJn06jwUmBsiyRyP7jn2+1tq9uaGlBdhdUuzjcOak4ukas9mFTUFWWqre2yh/ojDTKvGKS&#10;wi0k87FQLgp3CPTHfp/zsxOHqxtrnnruK1yZyJuMPPjkI8CBr+9a9/DDD8PohXqIDn5APh9Lk4Al&#10;hTEgyueDOIswV4BnBk2GTKCQQXE6LpdaL5+fjPoiVaUbSpTVWx744qfdQzevOVcVOhjzabKCkdwk&#10;6IvP1ejadbkGHy0twvF/os9++EqNwmgdm1iam6ZpeIkqkVeMZgAdLxwIGRiGECCXzpAQgGFkjZdr&#10;cW4ewS9ChE1z6NFYAh5ix/isAfhR/OXhmGAgy75ASwAHmRq+/lFdmbatvs1iaBAKVOMzszKNGNn1&#10;RUVeCh9n9VTfAZ1aE0vQOGw9NcXX81XiDC28vIyFn1AiBndDWECYL8bDCRgiQXzGkBmHrZTDpyRI&#10;TpYStNq9capYquYJJNFwLBIMFVnnoJIUJws4HiFrSjndc1KJFDgL7KrQwEMRhuvYOj8JBhsSQttW&#10;1Isqti8Hoqdv3Pzi117Icog/vPv2ByfPy0obajo2V7Su8yXYt4O+hRw9yBQLLRVl9eaqzlWqEuML&#10;P/ymVCm21JZVrWg4eOogEBGQQEL/iw22UmHAcANTfLIA9z8FdnikbFvh6xHT7McPSQtRLvJp4a0S&#10;WOo79y3zlG9euGgSkeZCuF7EPfr6oQ2PvfD2zHTEN7+vs3o2Yk+Esk+2NHr9/VwD252KcfjqOALi&#10;c0tSEzuBdjSpU6dlQOfz+UQmFwvHfYhwlggVYHuAXwpPB0eYd3tnMP/AQg8bYvScsKPhSQOYu8RS&#10;Dol/AXBlNg/+mDTGNEVkOs4o2CiLSuPi6g1SFezv8hRNODM/MqmurPGwmAlCmEb1AUhPKp6yzU90&#10;X9IgGW3tngihSOdhFac6ra4//v4vbc2Nzzz08J9//vLubVuiicL4yMiqjvaKmvKuTWtXd64TcCQB&#10;b+Cvf3kF8+Y1Xe0Ly9NPf3l3PEY9d/5uW9eaUMY7sTCiLTVdujHYtGJ955pOo0X9xt/epWWC3372&#10;iZMnz4mN5YRMO9B9N+hcmptaqqiv9GZYYffiE08+gr5raXGhuqry4sUbu7ZvwjJqoK8fO/yRkVEw&#10;53bu3GpdRrajqba25tKlq48++jCIRMvLztrayrNnz5N8FaEUeVzLX951rzlQCBy4WTKX1gYLd69c&#10;+etbr94e7x2ZW/rDu/+8eOYwherfsKPd2FBnKzXfjYXWCQUWpmvQezvnVbev2Ygl8wfv/Wt1ezUi&#10;gf1IteeJmDjBEskSlb6qrE0s1Z+5eOvL//GNQJr86S9+8dXn/kOvNWBbIoTOgAOdVhSz32xWkKUK&#10;oOWggNLATGWz4JRAwSaGvZECBxUYmExqrADRFwWxyII0s/fU7Tf/9dHv33rj3bcOLg726PVy66IV&#10;UeNSuQr5Bla7s7q6WiqX42D5+9uvrl7f+sEH+92eqZdf/s3jTz5cVVWNIZXDFfzpz36/Z++jWDNh&#10;WUTJw4ADdxgoPaz3/rkfS94du7fHUmE+H9gnFjx5CPzB4gur+5nZWa3WgBILBuPPOYfMKn9kJuRl&#10;moz8PJeWyGPSDUUhTvkgmV+KpBhcSQUrFIlHQbYAGRaVJEEFYoA2OzFrLK0MonOic/0cQTiXjeWK&#10;wlaEJnuCbtjIuWIeANbgeDHZBRUnDXISnvB4Oga9KoQXt+5eZYp4yDzxQCpPSJNI2wBhPZtj5guT&#10;Y6MGS2mCBfsTt7a5isxGX3n190c+PgTB39PPPJlFhDtCE3IZAroLsgijw9RfohBBWgaQRaKQzgNb&#10;wGVppAqiQA87/QqFCoK8ENw9Ejkf3FrbgoQZpXCTEYQ5IcRWoeMajYVyfcGkIrz++cnZUJAUSy0F&#10;hjxJEmKhBp2gZ3a24PeLwdPAWQhlAp2W4TBjbMgIqGKsAlWKkMsTsDrBMkVNp1WZxGIt5ld2X8gV&#10;Dro8LilP2HP2Gi3keHBLq140D9jEgs04ETAom+8xV7d8duTVNW2modkcx9QWp0IeSMX6I0dVZOiw&#10;qoaoLFmBl+YoCjmWMFIIYQ+e4wjBF8k6fFKtzi6AR0kg6A+GLozpjJa4ROC/E4PAm7vDQtlkpuSX&#10;ROEQAKGk0N28tuOnv+9ZWyOpqQ1C0nn2vHVy1oOEQ6OphJIlYDzlcEAMjmTAXQdukSmk+ayyrCun&#10;0ntYQqlQfqffU6KpNNBCQGvIEaxEoX788eHtO+9RqFWzc2OhqAcch0g4xKQR8UiSiMRJVzBl82ac&#10;gawnhE0BM07y83QVlkDQtGQK8MNB6sxEIg3qMArQfRSYrLBbiWD4wBbmmFxlnhV0LqqkAjpDzmCg&#10;h00xKOEgpmtiSL1VEE1G8iylqsRkrJBLVKlIErS+mMcZdi0z4kENj6Fh02MpIs0jUoAT4S3OURzT&#10;M2a9Eso9xGZElq0qnjgrrsMmJpeHNTUFo1QQuzgJGyLSWAE6Y7zTzAJFiA0Rpq6QBUD5hvgD7Gnj&#10;mDhaFyNuB+bg4QIbnohi6kAOoYMccC6Z0AoAoI6lqdMGkJUD4Aerr7W8BBu7cZe3xFgdHO6RcFOS&#10;6soMQ+7zZrqHb9ztOb26de2qpk4hh7xx/YNE9ura7VSbI/Ph34kvPfM2T8JYWrR5ONRKg5xNuop5&#10;qi43J7Rs8y4KVLV4/fJFQz4NSwHswOl5WOlic9M9EomQhVTYPGKgi4L6HMU3NHMdfSlHCCcBJ5On&#10;p1JpEORxqcdQ2WAnkIJ6hy0k5ELEPRdYd2721FTVoQxlswh0Vbj9sfDALAYTatzG2TSQM5H+3hsS&#10;Pqu8TO/Ly7HehUASPjkEtePRZrMoMM4gdgnp2+hotOIyMYtGSaY/vXXrn4cO/PqrT+zZXaVfW9LW&#10;vDUy6+ZponpVOYPDTMDLyeR4YxGYUwGbHLo7unXVNnR/R97/9P4n74PMAhFJRe8GhMg0T4rqRuOB&#10;doovUHM5qiQNLz1YJBAsxxOZiD/kgXYMWAF6gRAxJWicXWBX0zNcwAfhP1m2KUX1GDb9//3brVu3&#10;2tra/n/+bQcdy6AAr6zUhly9dIYPZ+Pf3gK6qfnrz/5IKVEvLi9+7dtfa+tseuDBXVb3dDwdMllM&#10;EDvjvMzlefBxCPI5kUAJOlTaO4cZT1ZcimoB/CuBze72BcIK+KyMpovXbyB3taaiEmsspVyFghiK&#10;r77BMaXWuP3e+/2h8PWb3QZLWW1N7fjE7MzMPHRg1dW16A4BiXI67K/99ZWrVy9Vl6h3bd9SV1+n&#10;N5kQSqTU6MoqKw06rdtpv3Pj8ulTn8FWWlGJ4WP93//1trm0SiJTBAJBhULIoKaY9ARsS8VE+aJ+&#10;D1Vf8RLCQMbv9eLK5/HY4E8kk7GYxwcyWoySs2j1iB/3BVzUdCxus/tjQfhmwZhnCOWwWYe8Dg4l&#10;KYY0t2igizi9bqneDH037CWIeUhHnBH/YiK4kE+48kkPBmNF4wmrOC+BdBA5s8h6wFgO9lCkHmFQ&#10;50NjRkAtxYPQIJYJU5DaPNBXZiwVaUvCVHhEOVxUq0l4WRzRTLwKSn+FcfGOV9yb6Nh5j0ojSoxP&#10;6DubcwYlA0uDdMDtipSvamKYtKkkotaWuRKRpsLCEAuz+MMpdAmFg7ljOgvVvgSgNsgVkc6JpCX4&#10;u+nMfDoXBRvTW1jKUWKwyRTokCpi04AxCWpCyFtQJ+czCcj30BfnQ5EYFcgpMgPdNbguCjWys3iy&#10;Ek0KrJyFEFVEd1N9RJm4ZeNaqcJy9tTtnXvuQ6rguduna+traNlwUViYy+MLx/YbaFZw51G00yic&#10;8ZGZW9fvPPrEE2qVBh0SJplcFgvkD/xF0M3CZgpIq1CpQ6JIoRi8gZgTIhCJfnrk0LYdOxqaG2HV&#10;KI7WihJL4O1ALccuAbqFvLUQCQrwL9AJ5DDwgFqUl/CTdmdkwXH8w4NdreueevpZOoN/9LOToMy/&#10;++bbbWvWrN2z55V399dvvodUlVxf8F4cW+pfsE85PPPW5cmpqTln9M6cf9zpvztj88azUrV+/4dn&#10;z3xmy8RVS0vu2939er7EUlVV37WNJ9FduXilfFuTcGcVPhah2866sLZcYAnKw+mIw3PyDs8aUzRU&#10;lj/e5auilraqpdlgIealSTgMlC4sLkLRKM6AmMWOAGAHLVw0bwsGeQZNPp7yQ9lPZUwNDKoRUsJh&#10;+aHaobORLU+Jk5IMda67L51NVde28ETKOLovXzCBalEsAp4ulaWgZGTyBWYpHU5FkI7hegKgpJCN&#10;YokolvDj0XDAbZewsXznYGXP5gu8QazNkiKuhAuYJ2bdqHrSGYNCNhyjuwOQHKmFUgX4z+mkMxML&#10;WpddSB5xBB3Qxc+Mn0/EfJATEDSWFI4omvP2rUMsmqijeV8knmALk4mg9fi5oyt2PV5pqR1FHt5Y&#10;WNK0bs+2xh2rzFUqyZoSWVmDsUQhMfCR4Ro5P7pwLeCZpSY6O1oLjmBoNmSpqF5Rb3n31WPikhqp&#10;kJpbnNDptHFgeBBTgAOawZRmCagmyAxbwlJXmhrtIdfg5HVBIiCE+AMb8pUt5R3NV3pvJePCxnjK&#10;IIieCy2aOzrSiwt71q2LOZP0UG5lc/vsnJsjhh0/zohTBVkZwOEGLUK7GX6aWcvWg46FVlil1AoI&#10;ATWRinicUDSw0TdzMzluwY8glpBfI+Cg9EgVirmq4DfHAm4pwQQCrcBip+hsbKtQGRfhcvBagy1F&#10;ZsDGgWCVBeIO3vZo2DFtVZlKGRIRlJTMPMlNx1WZvG9izjpvq2ru5BotDoqcRJBEIpZLxMClOPTB&#10;aalca5t2DdwZ+epz35pacoyODTz59KMmo7K+prJEbwIt5tqtG6/97W/rNrTrNcq714aYcg40njcu&#10;3m3vaOjtuQVj6UOPP3T7+u0ys7nMbFAI+K+8+sfaqqqmhraDn5xCaEkmGbY7Jn/z6x82Nldt2rjr&#10;8pkrNK6kpmHF5Su3Cb6korahu3fouedfmJmz9vQNrVq7AdHherWiY0PXwePHtz72QPf4mN3jeujR&#10;J+/evJ2NpEAGAGW02chVMTPrLKXbTE0j71whZhnxwQjNmdALRLMUl1WVXrtz3bbKNZu61htW11AU&#10;8qyo7JrLn2AGWhV5ftjLKYjGlzxNrSuRYL44v5DKxOQaaYIM06hpLM0KAJexhCkqPwSKSzLb0dEF&#10;Pa9taX7D2tUor2l0VoosZuKCwILnDs9DLgduAnwsGPwySJyRfPwZojjOQg7Vk8ldn7WNBgKOdByG&#10;kStXrv/3y+8b9CX37Xpk9/rVj+xdU6KznDkyIOSkqspETJqg++aN1es70xma0+c5fv6jXXu3Hzpw&#10;mEpPPPTgPozbMKJC6MXBT47390wZNEZIHKBpB36ThHKoiESnf7r/iMlsgNZGKlAszdhvXbnrs2f0&#10;OiNE0WymYnne23e3BzR1LlNWoCboVJ7Dnp7zOnkMftpDJ7hyKnzBMO8WF21JsVprDRDVOojUAhiM&#10;0CHCZySR5YDPKzfoifg8caUWIx/EK/MglsKJAyV20I/Lkc0jWAL0CXkEsBS7u5wIrp4U6Urk3EEy&#10;mGHgO4lkIqTWK2MMSgJqjUIeEG44HoHAzQd8k/ZRugLohmCUjEnLTbu37X5gdxtfyoDijkUANoMF&#10;LyzHRR4djQpgb0wqhDoaRly8+ghHZ2FxgdUYvhhkLdrtC9lUWCXkugpcIUCpMB8uzHMp8F6w0SJC&#10;QQncCzgtSRbLIDVp5PpUILY4MibB5FyKJihLh9RaKYdnKEbS5rMwwcep/rAQ+QYcVozLCuaxU+Hz&#10;JOocnZhfsPEgbCyEM0lI4TiI55MyfAUMSsLpE4evPvDEQ3wJ3Fd0VgZnc/Tdz4Zr12ziCw0Dt28p&#10;xZwEUxbjlVD4Ymi00LUy02Amo2lkA9mfwswJH7McFdZEUi3LCrnUYJy0+zRFECgLKeoapS7mClvP&#10;DzKvLzCGfcp6jm+HeKZMRVD4JJLaJbSwWCpIKLbWrjn4/vWKepHOnIxF7EJGIzMr6hvqKasvR+eJ&#10;c74ITgo6CZgEC2JeTm6fHeUZxUBxibKQ5ghveBPaOj2g41mOTiLTAm/rdNoaVqwzl9TevTget/kt&#10;RmOaYFippJyhgERJKJGJlTK+UqQu0bDEbGwS/F6XHPmGkNIxpHJCoeFrJAy5iKYQM1TsrJhLkXvm&#10;gxZVuSDHkVJkwA+kMylkyjPZKnQOOCYhJAinyGUnwImyPIeLQTSZgz+CJUc0OEIYoBelxpNFyYOT&#10;TSD8WILPEhJtoBvgcQh8BrQqCfp6EZPhXFgGxozkm7M5MC8RdE2HBjcZj4dD3kw8yGOSQlpaWBS6&#10;ZAHGpJDIEYJuALptgLoELEKEiYovHHUFYEuUw31OL4A+g5aGgRBzpUpDEEKn0+90+9dt3LJod8xM&#10;zKyoqwv6vclowKjiTYzdWrtzc4AE80MNG/mLv/5ZTVXbA/ffj0rauTTd131w/faoQhU9/YH84X1v&#10;ahqMMRb9/IRdVqEHwIseHXLNX/ZhwSrTpPX1XI6eRwsw6AEUPbjnsX3AMwHJIjWVmRid1Zc1Z8AF&#10;LAoYyFDCtuSZVBhk2FYlSQZ6dChpMGQJx3yRMETDqDWZSjZS3jmZSNq2CGepWglZJvCuWNmRMpgY&#10;gfTI5yJKakSQnPaMn52dn+boquTNLR5WjGRg7u1IpJYwii8gnyfgzHgWhcgANDdwZQaM/wGKDCZJ&#10;e5a/mCN23benuhI+FG8hF3TOTcvEEohroYFOAGCL3XI2I2EoBAVlxsNZGHJu6to4Njbo8i9WZZwi&#10;tRGbzBiLXMrMJ5iuJBmi0zkAiGB2BQ3GKQcD+2EZhIu5hJBgFHMaFt0KtVnIFCJIQ8zIx+hMIWUe&#10;DPaELw8HtVTa8v/Nzur/6c9BxPn/01/yf/35t+6cKNfJ6GRUJpTOTjg++eDCnh2P4dyDrezY+UMH&#10;Lry/48lNa9e1ICInlgwLpCJQ3SKIPUFSFJ3Gg/iLmvGn4lShiM3n4sOcDoUlXB69u7uvsaVt2457&#10;KuobLdX1W3bde/bYwdISsJLxWeGjLpdIFT39A+W1ILLWHT587JnnvoZ4WLVKX11ZcfLk6cryioaG&#10;JrgRrt24jigxAFu3btsm5NJTGSySUdQhCI7IUug6kxEqNrgMLSXmtva21157fWVrm0qnbVzR/OGB&#10;D9Zu7AoFvV6XNZuKxWE0AuiRArCmGHsY/M74i6NHiseiAKNg0uLzuhE0IyAU6Mzno/HaykZcraBh&#10;YfpeItdqqqsHRschzGDBzEqwMZCJBN1AqYDqjlA+DG7YQmmmwBFhduCaQS6eWIq+H/G8MqRp4bpx&#10;OZ1AtkKsjaVQcW+bw2WBdBBQGDDqy9psdrUaGi2k+4BfnPEsz8uYhMlYFkNRy8OTz84E3P6lOaPB&#10;SMiUXFIV0GrSkTT96nhkfNpqXeLGszCOMUolzpCT543IV7XEnQHvmTv26/3eRKz18T3UKp2djMIB&#10;h0UV9qmIEAX8EEmCEGhBvgUyzPLiQgLDeB4KP0ow7CE5UQAGoDAphnAV08SRbg4hJfCdyVg0iX1N&#10;NB61Q6oMCSW8aGxOqV4PcVQw4B0YGZCZNTyddKWp2ZZy2fLOyq6GsprGcIBy+crdfQ88JJDxBya6&#10;FRIEy6PvS6NiAB+sCCXEGqOQj8XTWlVJ352hu3d6H3zsCZAeuVwC8ckBv/ftNxEZfLS3b1is0Bgs&#10;VVanFz8fNIl3P/gwmcnwhYLTZ0+v6VoNNP+HH7zfUFcPxxU4bIFQ9Nq1G3fvdkPXZ9CpYWH3WR2x&#10;QMDpcru8tmTSi27yg08OfvXr3zPXNi/afagro9Ay06nYiBobGlga7ccHDgmRUp9jIFustlJXY1Ji&#10;BVRXXlJXVVFp0VWVa1QmlVSldfk8f3v17buXJ//y0tu/+v2vVHr9BwffuXX6oICSrl/ZiD1LaUfL&#10;d/7+ilCi7WKWZT7us98cmI7MmDQsxDT4kcRCZVov3RCa+Mktyp78pCAa4APgVmR4idOfqwXyDjdu&#10;iwgeHoQHFYgQ0th4cNgC509PxxMhj0upkScLSKkthNA0FxjcLD22aH3pJ38obazjimSheHJ6cX7J&#10;ZmUBnSmQYe6FBT0yaCCkhuZIoTM5/B5vyM2TAHtLCSPxhc0Ry9UodHxun1AO8gRmn0nYlqGIYFII&#10;7Dr4LKFCrPa7/VKhmCk3BaK5YChP5zCEkoJEDJMXT60oxZsSzdjvDh2Xcq0Umg3162ifs9xcn0gs&#10;hmNLLbVb42Fe99AhR/SzqevjvePzT3zrl1o265+/+GXNlkdyStXWeqkOp2eBI0ByFr9QS2eUEQi1&#10;E5dU6Axq9Wsv/u76lZs/+e6PDvztvQ0N7SItV69t+/jwqTUdZXHnKHCZAokuhHWrAN63AgC+GWZc&#10;muOxSXGOo+SpNCa5enmgr+fMybDX4wv6lBpJWdfGP/3hg3u0GpHA2xvGyppWb6zqqGsevjy0GI2w&#10;m1v1srKkrVfIy2RZXIKpic07LBp2SsaM8Q2CpETOFVFgH6bQeTgfoLBKBgFu4inQDMe86YhKbaEm&#10;vJmwD6YdmKNBsAaGmJoMK4XAssBtyI1gMVXMC0fXT+KpKwJD06SKI0aEBPZcmFfNIiNOKueWGSOM&#10;HMoy+IxZuXTA6ZifX9LUN2b0eg+Hj/jtdBi+yBDEYBhYOh2uiZGJJfccW0zd+9A27MNu3ei/eef6&#10;qWOXH35wV3lpBYJhPz3+6U1U/GubDEppz+0+UsABsWFisrevewipXCvba/HMTk1NXz19obfvFuIs&#10;hkaGtm3dRclxEP/6zBe/yGWRN25enV+emF9Y5tL53dduBDzLk6PjywvzX3/u2bIS45kTx8tL9Dev&#10;XZFJBV3tKy+dv9zcXB9LJPqHx1tXruy908tl8e7fsefD9z9a0d6mqyzrmRiDumlVU30NVy71Zed6&#10;5+IMnjOdZwB/ImLdjs9oV9ds2ra2hWsBxZRU8SFziiR58Uxep8V97xeRDNKVm4367HZXa307SRa6&#10;e+/UNFRk89i+xCGxiUKojmjmAjMUSzqcng1rNuBTUA68pFqJoT0ISLA3FdOcQBkpwFmFTQbg3igb&#10;AWzPsbnyIPAjIkGQTJ+6drN3fkZepheoRWkyYpQostTEne6eQ/s/29C5p74MHEuJUl97+Vj3mtXV&#10;8eiivrT+xuWrjc1NbLbw9KVzch2zuqaip7vvxoUxlRa7TA407ZcvXf3ww0+BAxi9M9a2rhnaQRBT&#10;kWOGISP+bp98eAjIj73b77968cY3n/3B7Uu3jh+94vA4t+5Ye+yzaz/81h8G7o5+8I8zUEfvuXfT&#10;G/888J1f/F2pUf/uh+90X7umMFoIOTz92HxiJhbjSxWOgFgjQnFCQF1Jh6cP/mcOC4myfCrb7nJV&#10;NpY7034OXQhuEy0WZ6ST6JE8Pg8PAhACSyN8D5M26izJpwlzybyDIcYEAQPngprg2Qb6zFLo/QkE&#10;JHIKCLzGbAMG3ZSGg8zqZY4EzllKHL4OqBgTFDDf0NGJZYg/FyfgOMoDdgCcOQtdAvgHsPAn8Ouh&#10;y8TtU+S+II2PTSKonY34klw44CLDQZlUk8mkBGIFVyiPRknroh1uIlzsEC9h+wBBFXJ2sazQqhRq&#10;PndhpC8fD3KYBa6IR3KIMJBj2PcJZAiDl9Npw/23o5kYXyIQMwVI9MlgFyBHXyTJhgtuiM8A+c0S&#10;ELsJ2RFWdEHGVrx/8Op//u5FkhILOh0qXlyrpE1bPfrK3RJJ9YXPDufJmLamLCPTBtNJNpXk5mlC&#10;OuytuPXR3BaDH5Gwzs0W0r4wIZIQEFdEUz6PV1FiABgUOS1Yx4nkamGek5hyz5vzov+wpOsyOQQ6&#10;s6QEJ86bXKr1GUVsBQVoRoK4cOLUuvXycgtlpGfuwsllmME6t7XloCjGFgmCNgQP8BFMAiSC1r44&#10;YTBLcG/AMAMVhJcpXwqyGvCmFET5QqG8pvzI6eMtKzr0yvKNq3fcudZ/+tJViUWHGI5ElClSqbIM&#10;iC4FTCmR5dEKIFMI8cllQrwnBP+RqVPwFFJCLmZhki3j0qQwYxE0AQoVkC5AnYfh2RvwoekFYh0m&#10;qkyWCa1rIuEBPsHqzow76Ro1G6thaA2g5QbbXiCFtiRDhzkXk6m4F/ZjChs68zwLDrdidkXWH4Q1&#10;xK5EDROK2pYdyMzMs4wQrIPywMQekMbW6wxMJi0U8uBQ8tsXfPZFEDioGbRe4BrlozHQlYlQjIzE&#10;0ynAYtDxYoGSxmOCNwfp2sVIQYfTDihsIc90OPzAMldU1o2OjuZT6VJzaTQUivmtlLRbrpehSaXR&#10;5TZr6Ma1S1qp5Ntf+5FUyo5E59Pp5NXef+18jBHIEn3Da7Y9+gM/m+x1xgOzy3tLyvSROffsNb2O&#10;X6swc6xUU87IKvBwt6BARnAD+lhYxqGUomZycYcHzbbaUpGGuqGYpp0MxhyuyIJEKYYBFdzQIpAI&#10;RUI+nUxHCxm85jk5MC8IHym2ZjS/P4D0DtRyeGwBsKHwReguWfGwKDfvs166ee0clKXKihqqkmpP&#10;u0i+PJhwc6hhMTMHGrvT70GmbEWFRaIqo/KMLIEKawhuruYb//WivRBCDktbuzaZXoJP0DZqkwll&#10;YpMS5mysIlk0DmLGBTRgD1DfyI99dBwRA3V1Nf1DPVUNVbrUHBNng8bgzAWiTBeNGuDRKSxQ9GHb&#10;pCbwG6jyypE7t2JxmLuqGAwV5KQ+pxMBL0iHzFHSeE6zWaaE6Q1RhFSSXwgvDdt7BpatN3sv9M32&#10;YTFjG5n6+NCBo4ePYPV/7OSJa3duOPy2gYneucXx6Yn+gdvXZkaHZpaWkPjx93/+Ay/d0MjI1WvX&#10;JsbHv/SlL/36xV+BTD43O7u4MD87C4T59OT0zMTk5PDwcF9f3/Dw4OjI8NBA39DA3RtXT585cXRo&#10;oDcUDv3r9X/MTE07HLbpqUlorHxeZzDu7GxrLC3Rwf9z68bg7Rtjf/jt3yot1bGw/f0P/nH1xqlv&#10;/vC5khIVqPhEIe9zudlcVHZ4BChcGiLLcoVIKJIK0xA/iOqQxUWoYMyziHqc/s2vP5+IReCJ6unp&#10;wWcBUyuX04b3FkUFFiVQi+KQT2cyt2/d2rhpE3Ao05PjyJrcvnkdoifvvWcHOLy44K7euPW31/+1&#10;ddfuppWrEum0kJII+73RMDyNOS4tp5UQ+XiAS0l5lua49BzmD5Vl7a/85c8r2xuNBqnbM3/t+tm1&#10;azoQyM0l5HSqmCRxoYZ9fh+USgSXGwyHgBDUG/TQuOGyX1pe1hrNCASGd86ejKslcgQUIudCwGKJ&#10;mMRyJFhRWR1xugDkBAAXE1kWX5mlYygg44uVgAtCpwp+RMK6AD2CXFFa4GrSDCWFo6WzFVyOTAad&#10;FoONJVgsk0LtA4cjsOcZoPO4XJfHjzZMCDIpHUubok1xemSwwlCKkIUkRtgEx+f2ILbcpDUiZQh6&#10;1eIkgE5BrpMiw0yPLvNbK5mlyuzt8QAi9BqNwo/u2AwiqNvnZ+eg5CltaxgO2s8P3Zl2Wscnx69c&#10;vABMolgBjJ40k0oXiYXF3GKKRqsGsBsMD/jtcLVBF410E8xucIvBG4YEVZC7sM8rxoXnIcgPR0Nx&#10;pJjL5CpoA9ENppAtxmACGYIGDGQGlIUAKgkNYkMN8l61DDrf64hia7hr6zYWI/vh/n80r6iEL/Fz&#10;74EMn5vino8CBAo75I1KBKqe24N9PUOPPv5FcJljsahUIsLn2+PxIs/u7t2+Y8dObtu2A/vGn/3k&#10;h709vZVVlfivSqXy1KlTLpdrZmbm5s2bF85feOCBB4KB4O9/91uE/AKC8sH7761b1+VyOZ/+4pPd&#10;d+6i1zp08FP4pNeu375t576rd/p//YdXbvT2f/jJIcDUXR7P+RMnjeUV6zvaTnxy6Odf/49ndq1J&#10;Tfe+8uOfnTvwya0Ll+urqhFkDI2WmEJBsLacnVUShddf+e1/fff5TetWMDmF0kpt65qGHmhjWNSB&#10;vtGmmlVKlWHjlgdIa4Q36KeOzNdtaOTuLqcd7YaC2tVkrNeV8Q7dyU9P8Z9YEaqXGXXK1IKHkMqw&#10;EMZTAEyHH8eKSASNH4CuaEPxEcKug14UsdDBVIXWGPrWIqEbYwYGm2DxUsEoJZqwzUwRSrE3EJid&#10;X4QqUiJXAPMIUwUMP2SRT4denikgEBucQ6w2TmynzR4NR4VcPtSz4BTyBYJUJrOwOI/7k8vhw8es&#10;Vui8zoBUqOCzRQgfQ/ET9GGOIgIiLJaEf8cay8doLOhujVRAfXOhiaGP+fRJnYHkS+xwmwhZaytL&#10;N4USTsQ41FasXl4aSVNPiHTj4eXy9Q+/0FjfMnz10rI3QDXV64zaBhX41pA7weCKD2IgC0gFhtkZ&#10;ijSfMaQS+9Zs0Vmary3Za9c1/u2dv3R0rJbodYvdfSQ1SNWyvROzJnWpB9UZiRlvPkFLFOPcWBw2&#10;bm5fkhFhJn10rryUrTFROPTZoTtsKi3Blq6qreq+dEEtFql53KMfn37gwS9aykpPXjwxrlN87I7o&#10;+YQ2MIfY0EU8mJQspMOu+UW8fGD5mfkVbAaPxgYfDrqfZJaRm5wfL6mv8oKsSEFJVkjRYhIO3WFd&#10;QhYjSyLFah0oBODr3XYbkHTg3xeRwAAs5FJFkBa4l6mkiMUFagKRd6EoCK0hGdimeiPwH4l8GgGu&#10;qLUh11wcn0Hyj8pkcuNty2WTXifOFEiwM7Gi9rC1tWbLjsZNW2s2b23EABc2HIupffeue7/4xUdb&#10;mjs4HNHEzITT62htr6mtMRPsXGOToWpVR2V5aV1NlUol2Hf/jrY17Xjpq+uqwLfQqlUGnaaipnTz&#10;+g0Ya5UazLV1VXKl0FyuxnAEMoTOlZ3ZZBbzSa2Md/+uzSY1ruYkpF1L08Pw+N23axOFhHUxtKpr&#10;4+jgsIovbDGVBacXW4xl+PeF5cXWrWvVK6qno65bTl/fgsPCUrDnA86I513bjUG6yyNMkWXimIQ/&#10;b/Nt2Lo2lsjSeWx/Gt4gztjcPFZCKjkLn3hYFAIOZ2lN4wfvf/rA3scqK6pPnjxWXmEgeEyn2wYT&#10;IpvDgwYG6FGfF8jD6PrVG5D6LQFLm4+bHVUZ9GhApcOpgUzmIlgTS8Ri/AbAwDjlkJbNpgxPDzki&#10;U5qyXHOzRsSOigtBMw8+BpeCzuq/MRQJZnWGCsASb9zu+8PLb9JovK99+1mXbxkT5bHJWbO5SiZX&#10;9/bdYIvyArnAXKaLxn3HD1+ZnpqCQGNFS7vJWDo6OvT3N141oZxl4ORl5kG0gOkjSR76+GhZuaWi&#10;ouK/fvZLDHXefPMfZlPlwSP7125uNWor9927+/57N4b9sZ67Qw2tZak05dbl/pUtlupSrE15fePj&#10;+x7bhd0P4pQwEsW1FUvJchlXVlYpA4HcPpgj5HyOgJWKxEXlrkic7hxUSBQRiCWKYrk03FVo7u1O&#10;0Op1gHh/XtnCRMwYnfVqZXBGgHAZYdAJpBPLMZlLRCDHYotlJIsjzuSDCCxEUAWMN6DPI+oXKzOF&#10;MIwrtqj4I0KuSdx9bC5ykrCshSAZq3N2Kh71uZw6tQotFgppDkKnYUgmc5j7FTOQc/A2UxFfibck&#10;EIlhd6SWyiGWpvIJplTMVopoPAIzu3gglkeCSowEPoRFMJE1QhMyxTJh1OlK2D1hqxPeZhbOUCpV&#10;A/w2jZ5EQVBZmWLTg4tWQShi4IhJjuR/rl7vc8en3PwrAaYjhFY8PBWlinQymn+WmuF+dsMGspRZ&#10;SQ8EFmNo8/KCxbCardmiNVaM9A5I+HmWnJeW8hjAeMOKBLQIZpFebzAY4HER3YW3No8FTSYUUvNA&#10;CKEjanN2dkaglgYAbsTShMnMYoqrU+pXNzHq1FPpBUrUo43EEFUsjeQrPnGRH4wGJMxgI1usoQQX&#10;fTbbTF0jOhtlIdNgMK0W6zh08EGwhEVaSo4RDWaYQJ3A3h5w8MAilql9mNvRxRV0+dSVqxyNsCIf&#10;AhQlJ5KxJaLf/OIHteVardHQuGm9qrzWZfXBwuELJmfGpyLBIEySsAsCIQwOMxZHahmArplkNCpV&#10;10tEcgQJ0lExF+hFJxYUAcV4T1Y4HJApZBhju93LlHxap9FTSTy+XC6n4PYuxmNho95CyRT6p4ch&#10;MeEDgwHfkICXyqagacvAFYY6MRWDhg+h6xCi4DGFPQ/Vk0DIddiWw6GIddmtVpkMhnIyp8KjXYw0&#10;Bj4GUnRoYIXY2gIrw2FLpUyeCHMHzFyQI0Fj4PWGERjFTAwjy1Q8xmXQw/4QE38pzM2LRj8SkymN&#10;Us0nJAho9DgDK5tXgj98AajSXL6iFIbPiNdj9/hdlVUVYqni4uVurz++a+PWrz58v1iQiAVnOQXF&#10;off/ef+DTK2WevC9ULnlG+WVza40/fS5vu1VfDFjbNJ5IVdSSqOX5F9fyn/nbPzT7mAmIW2ozTN5&#10;WFQDYFB02KKjIiP9Ny/UttTjS8BIDtKiPDLaQwte/7JCLS8mDUF6T0UmQlHQAvBGNknwoCaFHx+0&#10;w1QWSG2t3sSDyZlCFYukkAgleBQhPcz2jthGbzPkBsOWpzKmhhQvxxXGhXwceEwM+QNOT9qbBp/N&#10;WGmkGg1xvj4cyB956+O+yaHhVGqhn+KL2sVy3+7tGlZ6UsrKORcCbEJHyLUZDiwWIS7+BEQR5RHw&#10;WCKiKbGAfum/f/KVrz7C4TLPnLm6rmtrOHiDbjQyhEJnGlzrJCvn5cXiecwEFj0ppy3nc8utCyYm&#10;OxfJTE5gTegh47CnJOCb5uDBFypDDAKAm0yR7cQlY1Fo8FHecOCBZ1CBPRSxxWq+NBDxYulZ3wC2&#10;s2Ryerq6tgY0cg4b+ZvAplHUSgU+D9evX1vT1aXR6BBFOzg4qFVrduzYcfLUSSQwKYr/KGB/AB8B&#10;42gg8YpkBRASeEjJ5YJ4ySWKDh+AJAClqKypnV9YUmg0lsoqMHCh4zeUWiQaFR1pEB730VNnsLJ4&#10;/oVvEnwIsvpf+/PLBqXkyfv3EkjIKaTg2swn0m6bHanT7ALmL2xUDVG7OwEFJOr+RJgTL6ihvS7E&#10;uAquPRCiTwz2TM9MuVx2AN7Azu5avRpRG6dPnaqoqsLfFIItRNzAEXzg4wNgK+v1OnDH3UsTx458&#10;vGv3dvAlgRr77W9/++mRw/sefpgnlkbSaZxHgb5TYeecgpP1zw5k3LOMsJURtQXmhvNBq22iFzZE&#10;vtSo0Ur6+m6vWt1WW1319jvvQhnQ0txZ1BPQeFAKFJmYZBYYdxTZyMtqaSnuEMECXlxYWtHSmsig&#10;c6BPTs2+eejgxx9+PHS72xb21JRaAjaXtqZqfsnBjMf4qPUYkO6wgVOkcGVI/gaILp9J83CApSNI&#10;fhDIDAWWMJlFoQtvExICY+CWAZPK5SIQR4yeQ6aQYj596dIlvlA8PDomw/cVSoAhcOsDUMFjpBYn&#10;J9BHITQJzi1fNOx22KtLq0VccQJkd+x9YWrHmcNBjRgL3hlXrW2hmhWxC30MCdH+lftDL3/i66qo&#10;b21Z0dV5rv/2zdmxlTs3PvTlp7rWb1i/tuuenbt84cAf//BHuUS2srUVkA+Y0LBAg/UZsDT0e3Nz&#10;83j8eDwFMtORK4XLHVoUHCU4JrHcQ24wUqU9HqdcAs8KF3/ngwePfXb07D27d+DXglKAJF8U7FjT&#10;AcaagMcO1TdqyDxnZnCRneNs37Q5Tfp7Bi7XNFgAEoFdDd42FPpwq+K4xB/kcwVFXPnwIHILhh9/&#10;/GmdFowlIaJg4DaurKhsaGxwu3wDQ8ObNm+ZX1h8+81/vv7G63v37gXUBX/6iRMnXnjhhR/+8Ifo&#10;st59593Wla1VZRUb1q3buWNb56p29F3btmxyu5zHP/ts964dT3/xqTKL5Y3XD6zdsCFLJ5555vmf&#10;vfxHTUnZuXPn4TyDt+rg0WPbVnc988C+l37y09UtlUaV8FvfeNpkEP3lpV9+9NZb8yMTD22/F3QJ&#10;aN9wkyA312Wd/vjtN376/W8olFIUBiwu0x52nO4d/tW/PhIoDD//wS/1In1DtbG8tgxEoxO3L04m&#10;PJKG8vzZoWTfoipC51ybzk7PmXbWs/dV58XpxMQS9kK0srIoBQ0uJe7zufxuBAGlI8iA5EYLuYDP&#10;a5JIihcPFsdMOt6VYliNSBRK4kzGBAtGV7aSL0LdYE9EYIiEiZDN5YN7jjyeWDyRhqsNaEsYSIuW&#10;HnRnjEw6wwJehc0FhSQRieMAga0rnEhg3BsP+iAIgmEIwiTwltBWIYVdJdXiDOdzRA67S0nJQLNN&#10;5xUynOy8y8FgyUGWEjGYk71HE94zDZZYLIneIZAIs/XKXRqdKU4uLi06aita+gb2c4UDKkVipFf7&#10;wPO/QrbO23/4ydonvzqboHZUlhihjS1CBMGlR2YA6eRQITAQpwp5h4+RSvPAtajQBRms7pBDUl8f&#10;nLVWlpbXqdXP/+jbqx/eRvV5oDnilVoysRyDTERJjxhUsSRM0lCtM3MuOp7jEFMSRBwyI6UFh9/h&#10;Y0oqmYzEnclJkBaN8RCFTq596CsYG/eM36Xu2XfMGg2MDz5SXY45p08mStGitWp1JpgjffZqBVcg&#10;q8Rwlc9CtQYxJn1g8K5II09wcmG4+RDfhVQiSlqIAYNIZA+GEWxcnOywaHw2Ew4/jGaxhE/TC7jP&#10;+ZAJJSPF3L1s9lbPLQaLLpZJWUj5kUr4YjEzg+KUxIYXthsBahabL2n1VutKIp5QGrExoWgisVyk&#10;6ScIelYWC6GiKsSiweX5+b7u8U8+Oh90Fe7b9cC+e++vqWrGNh0G8Oe//XxjS43BoCAIAFC85jIl&#10;U4TNORzbQpj4FKBSKMRZCknwCLPZAERde9sKZJ5WWirMWmNb8wogpcJRX2Nz3aZNG1saWwChaqip&#10;bepYVd9YL1dpKEhsVWvrmls2btnRtXETVqAcocRUXiWXKesa6tdtWFdeVb6+q8ts0qfj8W1bt9TV&#10;1OhUiuaaWs2qDet37Lm3Zq374tBE0D7CDbMrZd1zg6eXh/N65cTM0obOTlGZxp+I0jjSiSgm0vZ2&#10;lQwZ2xFOweexQzYhVcFhu7SieTUWFXe6u9GHZHNJjU49OjKKSxRHGQRnXqc3ncyvW7VhbHgMsjUl&#10;Ci/UYxC5YYlIBTu7WL3hVMlj6k9lYpeFegaGvfG5wVjWX9eq40kjjHyQk/IK0j5ZLh63zRoVUvAt&#10;f/qL//7Hv/756t/+cePOXFvblr/87SUB1DEC1tTsgE5ruXVzbNWadgo12T/d176mFd3E5s0b4es9&#10;feTu+Ohc5+o2j9tz8dKFRx5+cGR88Aff//7xz0703gVTsQFn47FPT1ZXVynkynf/vr9zTYdSLgn4&#10;Y+cvXN2yvQ0kHb8reOfGlVtXhv3e0IYtHcFg+taN3rff+B3iQ+zWyND0zM59m2FFBzcB8i29qaJA&#10;0V+fseuMJgW7wMmEC+Ewm8aO0IRRjhA86pnu6x0qZRBVJjXHAnSURg0H/C6vR2suJcFSKUbBQvDB&#10;ZLoZkbkJWtBpVik4bAQMQbiYg3pj3mvNKSUuOkW14Isr+UEaTC7F6FjCGaSH4qkyZYJGF6SYVILI&#10;hhyYxMHmi1kPOiVU4fjoI8YIggqMrjCFoKRZmNmnoXKPRgppJA0weOCOwaqfzHCEIqlSk3S4oGZX&#10;6/R4qyLpJJ8rLl7ynGI6rwAaGho7Pb2MfTtFwvWB5YjmyojAAD0VY/b+8fi8HQtHBUKnC6woW5Qs&#10;breoFpkws7iU8EWDXPknY0uErkIkMsxRJAGHNer2dC/EDabSUnoo4I5RTJ1lFXqtNEnl0f2OAMEt&#10;cyZ1/ryhobE+6PAtz04rSlQ5KWCvlIgtEPZ4AH+EvTscCaEgJNBb5ZDGlUuEIzSlHJwUaZaaXXDy&#10;sZjhEX5KJkoDtputRBTHjE3z7iBlNq1saI477SJH0vPGNO0aO8U1jVptm83VQgVRVle//8MjK1ZR&#10;+MLQjfPZf/2zN8f21LVXMJm8UMTD4yhCczEmnx4tOORswjthU1SUW1G1ZHkVjpiByTjht3VBJCOV&#10;2MMRjU65rqP+5d//PItoal0VQJHtlSs3tHQ0ta/c3LUR/rN/vPY6DvT2zjUwgoIQBhmISi4NoCRQ&#10;tSK+lQZMNJZyn4P/8VZiaQP96dzCrFwmhvMc9KO5WdQ2Boxm2HQ6GBIKBa+/t1vGFxgUcqpaOzgy&#10;DvgClOdMfPQw2qCRcHAgH6SQSYFwkoCvET5VzBqLDVYeTDscJtBdqFXmEnMdhYqcbrCtMSkGQRyY&#10;DQSYZYKJJIJZ4vm8N4KaiSZm0zwufwpTRWgzizOGIpcPPX8hiZBPysLcvFChwFAZtolwGFvuHCaJ&#10;xVjGAjvgCuPEaGpqdvmC0+NjzXX1kZB3ZKgXx1ddQ8PBQ8ccnsjOXfvMhtJUwkfIva7laaVk9bnD&#10;rz72VLwQJU78S/jUg7+EbrV3LOkORNevJM7Nv5FuNce4RuGAeOTHZ3hLeb8v6px1EvVyVqUAUwbI&#10;F+jUKIOG1MbpsGu2tGM1BTwr2CWxtMrGkSEZjrohdMqAgIiNM/7BV01mUMrlYoRWoqekciImz7rk&#10;ILMFndkUgRkb0QECxOQx1CK/f+L4gmO8ovNxXcv9AbqoIHOTLB/y+lhsEU+QMOYis0veyo4Nar0C&#10;vvY0U3n41vzg9JzdPoLktR0Pfb2ugdK4UrWpvZYRi5dzjfMzs7j1eFohpO0RSpqCsjgrY2WEKq5J&#10;SBMDdDsx2jMz2//44w8GI9EbN/o3b94e9V5mwpaMvRUPfvf5hcG7i3f7894EECgsWEvzOWfWiEwx&#10;IrLEdAxQ3KN+z7I9mh5wxqaj+SCNI5aacJ6QVC2MzdissBkcAN/EUhZdIMbEUCdQC/gSSj565eKl&#10;e/fug4EWp3kkHreUlyGVi8MA9RlZ3+JYJu/2uO/ftw/jnFOnztx7771BfwCd1alTJ8vKy9FcAcKB&#10;sHt0U//urNAmAIUA5TaiB8CaA2BDLpNCzwWDa2VN3ejEVH3LSplW40XQbiqNXksskcwsz7zzzgdf&#10;/soz2zbvxELm+p1Lv3/pV194+hGZFI1aAZlMKKaxGPDHwmqdTiKRUNNZWirrWrahRQKei6eWRhIB&#10;uicugaxXxAzD64ua4OCHb65cgfCNTnQvI2OjK1a0RmOxP/75z0899RRcehBrgfGFQhxW5iuXL23b&#10;sbWirOT29cuzc3OLi0tXr1y+23PXXFLSsrIVDw2UpojQtS4vgjPR2LZWKIXdoJwN6B+wqbGk2liq&#10;L6+RaEutHjeFFtZqZf29iEhjAcu8eePuwwcvYE7E5XOQtYWlEXZleLH4Ar5UJtNoNcW9by63sLgM&#10;6iAycGYXlwf6hzhc0eNf+9o3vvZCEwzHetXxg59WmUsjNCpExmB+IaKBipWtUBZKZBDMUMQx4eED&#10;7ZyMB912ulia5QmKu1mIP6du+ea6WWkHQYti04AkkCgswFD8FHK9vb1/+vOfQ5EIpiDV9Q3FQClQ&#10;NrHRK0AP73UuLmiUZgZXkMiRc8tzWo2OyxLBQYFNEkBMHiJL43PhEqCOO5J3pnOOgH1yJk+nlD20&#10;2SGizHtdnPrS3tHhD44ftnQ0P/3dF0y1lfF00m5bxtYed1dVTfWeHTu7u+98duQoHOTwMWF4WPQy&#10;5gt48HAreVxe3uc0UuiVwY2AIzqeAKA2DXsY/KyoSxBiw2HxoV0q4k2pObVWDq4E9qGQBWMiAsEv&#10;fiZyyL0hP/g9Qr5iYdLtt0V/9dNfY5ny89/8BEpdkYpbwGAzg3FwASOBouAQrtJMNhSI8LmioYGJ&#10;/v7xxx55Cr8bhPuAUwf8/lf+8srhw0d7evuj0VhL64r9H31kNuqff/550IfAfLTb7UePHN173148&#10;DB6P5/SZ0/ft3avTqIeHB44ePbr/ww+mJyf33rsnm06dOnm6bWVzR0d7bU3d8WOnNHrznM05MDpa&#10;2bJian4OJryBwf4dWzZ/9PobG7u6NjS0vfranzq3dualtL++//b3fv0DnkyC4+vyqQtffPxJx8Ii&#10;ni7sQMHWx/7q0EefrupYpYd9BSmHSCfzh4+eGYkS2qxGsWLn+rMXjl+9cA7pXikV2y6krXvykb5J&#10;h4OZDsMHOB8P4KLeZWE915EVprjhsN8f5BhLIK9L03KMeCposzHEwBHyWEl4xzhRNo0MR+V0AO/y&#10;KUQjY+OHdBt0shBPoxOmc7xO//FPj4A6CDAxSyVjAO2Yp4CthU8XprmQaWPQBW1ncUpc3FpB3QCK&#10;fg7NFpnIULIU7D+AUQT/KgotOoWq5vEDfvDu4avGGyjiscUuq5dAm8AHoAmXECftnoEtJANPMVBE&#10;UtX48BSQjv6FPufMqXJjhElZzFNU4InEAiXlpRuQCjA2fd2sAcwm1jvwKvqn7nNkVdPDxs7tjt6b&#10;wzdPNj36jSFbcG2ZVgIRZJaCUE2SEseXzUvaqHRnkpf9+OiJN/707r0P34+UEgaPPm+PxUjxSM/t&#10;tTqNocTA02tv9N1pW1Hhnp9V8HU0vjiW9tvGe8hgyO8NBF0RWpIl4qhyNH4I4WxEjsjFKW5rMpBR&#10;qppYMuYMNLHOcEUuadrUUrnn/oQjfLavd5CulCjMolRKLZLkE2EhgnAEXIh2TMYSpn1BGPdHpeYc&#10;V0GPefBMTE2MAQOtMhgSjEzRTVEous0xhob2F3c7bnqxQoHnBuhcCJ0kYsnCslWu1oQTUR4K+3RC&#10;TPDjibDVulxVUinXKOlsvKdAh3BRB0BVlWYCQ8OIwfqZSvb19XP4CJYW+DJJPwzIOZJdiCYCpG0+&#10;OXR3YXx4LuAB4JNtUrWsW7nnR9986fH7v1RZCVItxR+MLiw73tn/DtiRFouRgFkZU1lWNhzzsBDP&#10;QkMFGwcPKpmJQ88FEzWm7aCqQm+M3kOm0GUSKQlfkEunEGkDc+ay3ZqIxQnAqeCrYzC9cC9AWSZS&#10;UADQoxE5Nj9F40Qh5WEJaXh4tBYEG/Fhg+bQwpQMQwroNSJwRCDGA2WfAB2UgcCgjFalpQ8EEufn&#10;3WR+jB77wX9+t7RUc31qqEBQpRR6h6WVpWDiq54OpMa87nzcWY24L8SY0tlp5Eygp+RIgv5YNsOo&#10;q24C/fVPf34ZjG8oWgGhQcEEVy1W9V53oECyVretG+of0Sq12CJAp5VJRfPZFKrmQjoGX3Q8lbE7&#10;PWNjU0jsAJxt3jaNtqq5rSqW8RXBRfGkjEaPOZZH7lxlUbFwGEf5v2Xn2s61K9dt3PTkI99/4sF9&#10;DMQ7F2EPlMWFu7UNa15/7dCu+zZBeX6l+6qlAdk16JQLNZUNCHC/cuXm7t33JBOpnrvdO3dshxHf&#10;4w3jE41avKm+GeaDE0fOqDUqo8742aenMPwYHR2Zm7XK1IJ1m1YcPnjur396jYPWhAZDiO++B7Y5&#10;3IH+waF7tndCMnr9Sv/0ouu+p3Z/94WfHjxw4trF61WVVaWla+bScjMzKRPh1FcLXPPoIsOqqhwj&#10;jIwYLk+XG+imlhuZOZKSTrMRxeJwYqYjVmnA7ENnVURA4xMjN1GYKU9wTqlXUJHKjTF7OCqFnTKd&#10;gVEJtsDk5CwDcheCi2UzIP4QBy8OT4hryui4vAssWKE4yG7J5ngi6DnYIA9gxIbmCnYY1AbRSMRb&#10;3PBkklBuFRHRmUwaEyQf3Nogk0IEVXSKZvICOEJJ0AWcXDpTzhVSUoBrwDuJvDEGxjkgERNsFlBJ&#10;kE1CP4b5PlnAtKPA5Yss+lJhge1atg47J0MBHLSAgoAIkyIzMZQZfkQl0MWLCZZWLugwUROZlJ6R&#10;X1ffIpZXeBYWV8jZ/mAsgZg/Pp5LF9CW+RRLrWlIMlV3xhc7Vm7USKRBlxdItTiV9HtCnAJbq1RB&#10;2Q5yo1QuQTMo5INIh269EA2FM1pFEJsI+NYzZCwYgPMKRQkvVVCEssJFv/96Lz8WYTY3RMwGsZGZ&#10;cDhMcxpOUGN6cot/foR18S59lcrPFyO4XKZaNGpTE73i3Tt+WdrE5khYkSibAWIckOduyEgSUVaU&#10;j9DkSWjCKT6oEJKShigl7VoaU/LjnjC0KnKCyqcioiVT3bZmYGrus8+O2qaXkBiTRvVDz0iEYqPW&#10;2NjQfObchQXbcllZGTT82EYizQz5KiJRE1BSgLwX14pkFrYQVA5wPcFMjmBMpNdQUDbxCWy9yGQa&#10;m3bMc3ER4copLy11LFmRLEYKVEatDvjQQCgoEEEFCLsw2iIYu6PJaBAfgKywmC5BgRMP4w68YNip&#10;gjdDyAR8DZlB46DG6ABGD0yEgRyAEAMKmhieKAwR4ZvELqtAj7gW8Xdicnm4V9LQTMNFju1ULAnH&#10;FQ0/K0tK9GpUYWQ643F6JEIZjyUEGxoQiHg43n3z9u7dezlcwblTpzvbVsQjwdHRwcaWxtNnznMF&#10;0q1b70UKNlasGpNsbP6ziup263IqQpwydtq750SD9g3tjz06mo6fGVvYu6maef3WmhjLMk7jn44E&#10;3h3Ojbm5ACqhqgvzBC16fosC9widgtlDikYBB3pAazZxZVpkxAC1WyQcIQc8Hk4kYyZ9GZ0moFMF&#10;TBofyA0KrHtZGhsIfBoPwXp+hx/2naamFnylbCQeCATobfE4UMd/mvaHNKu+kdU3BjN5BT/DyePi&#10;z5EoE1h5zC4s4VCMyYupJRSC7pt3//Inf69etbl9a+faLfWrWprFTAmFeolHxDlpiigjnxqxpXJM&#10;oUkFdWggF8KaFEpNdbRcKVCwc8gaSIX9i7duXGEyuB2rNvX1j4+Mj2/YvD42cV5qLEVbuzw/Njc5&#10;BEB/dWVNSXWNvNLCN6oYKjGjtJIjY6hNQkt9ScXKRkNtXdnK1VUr15jK6yCSgvwEGv67VlLHBx03&#10;UAQ9ILcu76TrdWyKqFSiY/CluA3r66qnxiZWrV5bZqmQylQYtElggOER6Uig1GRCzEkoGFq3fj3K&#10;amjramvr4Nn5d2dVzP9QKg0GI5oFyLhgJET3hWcW/ZCAi3wNATgDGEyXlVchWlWlM5RV1vT0D1qq&#10;qlHQCiTijlWrWALx9QsXFnuHX3jm+YbyWl/M+9rbrw3PDX/lha8oyhUIn2XKWXKNSm3UC7TqrIjD&#10;louRHwAuErgP8UwKSZVhDuisMa1YIaEKrLMLcGuzRPzibgaVMupU9ENwDkDUixccPYwc8hGhBHpp&#10;BosNuTbUgNt3bBse6p+fn8Fg8Fs/+YVUZ/ZF4nvvf+iePXvq62oIWp5dSLFzMSk44fHQHK9lilNn&#10;k6yYoJkTxjW5kg2yVQ+H1e3L3DqHqFHUuNnt7Y/HbHt2bX//zY/nJu1yvvp3v/ptVWXDy3/6/bU7&#10;J8HfAHQFjxOkHegx8AjhYQqBwxCL8/hiq9U5MTn1wtdfeO7rL9TX1CkkopVtHds27vzOd3545LMT&#10;YMYn03muVJlh89yQ2Eb9CiHsxy4hLcogwc/JIAgAMghI4eSSVDg8d/3WiUDcaajU5Ilc3yhMZxdC&#10;4TnY3SFqx8Tl9OnL69av+8IXvgCp5P79H6HPxK4bajqwMMGIgIgcl0AaZwHgDcyCDLkNxb6Q+Dx2&#10;KivP0v0uh3VkjMfnyO9t8zNSOqOm+bfPpFaViuicHkX+pZdeAl745y//bveTj6cEzKGFiR/98Pt/&#10;fPHXv//5z55/5stTk6NyifTb3/7Wffft+cc//oFjEFsj1NjAzUBpJuJLMXeZn+1Px910wGtTQagX&#10;0TpmMIrxeLPpLPLLuYhdyidxeC5bZ4Uibn1dJYZTQj5bo5QJAQhKp6DlcFq9KolRJtAf+/iCfS7w&#10;7ed/gAXdjTu3rnXfkRq13gxKKXRELI/bDy9pKpaKRWNQluKJmZ6fCcSCxSswm8F0BtlfmFH9/L9+&#10;CcTqM199duuWLSjywCzx+T1mkzkUCjGZTJJEcDI0mMX/iy4Ln3j8ZHj5gJH9wfe+l82koZ1FNzg+&#10;NgoVLAZpCEAD35nLE8hF0pHh0YH+/qDX8/vfvXj65Gf9wz1Il4WLjpqHsjGZE1O92Viex7V5o5AQ&#10;PPP8jzfs2Pvy31/zZ2NDCyP7Htu7Y+eW73/vO+hMpCLpo48+/vUXvjs8OpkrMOfnHM984T++fM+9&#10;X97WhVSpY3136Q1VW77ylUNHzrz3ypvpaLq8peGRbzxl/s2XL3dI+tapmb97NPFf91xXRl1k6ErP&#10;zaBG4EKkVQABglk8adFgCCvmQDiC8K9kEutSBo9LBG1gGUEuz8JoTYZYVSo1HI4AjRcPRIMu3/kz&#10;1yORRBxXdRrMcSYNghRoXos0HgTe43WFRZySBeEQVrNAGNZ5Et65cBzcQwIZhOm81xP0h6L44UAs&#10;EQxGWEyOz4t1ooRNQ3XAN2rKPJ5QCg534ESAhuLTkMkDrQ5afimViZTM2xfemps5nqdZE7gUswiH&#10;jbAKynxcF3AHb905qoFOjCa+cPlgXWsaiWNTd3Ub4Omk0q6cPrvvgfu8WLgJWAakKBWF45hPJqPU&#10;2FJqYfHihfFb145bbzbt3fCDl34AThojnK2J858tbZTFqCUNHT/72reTueTu3Y/BL5vmSfhKSX7e&#10;RoUrSsItlUpUfH61zpRNpOecy156MMyyM+guKWAzwfDIYrCiZS2ZSEbg+tPIsE2lMkRpKZ/Ki1+5&#10;c5YhMmZmI180yhD8fi7A0FdWalHEZOUQE4YKkcr2NlSQVDaqkQAYt9aZSRBIdToDJvrFVxtnNj7V&#10;MKj6/XMz81OzVrlCzYaSJkPNJIrBRT5fBKYCYLIVBFwYJMRqQb/LbbfLZRJCjPxfdLYY6PNAey5C&#10;jjHaR1gg3rdUMbd8dHIa+UkpoJqKibIUALWds7H9b5+cGJzdsXnbL37245/hsf/6Dx/d+4X1qzfz&#10;6KTP3Td4+/3vffvhp59+8Ec//WGOlu1Ys4LHZcIOjkAjCmjBYEzl8PvBgYLalcHhsUCES5NxbDr9&#10;QRegJnBGQ5Jtc9nZBHZ9OM6TUEhg4Q4Y2NTkLL4PvpmAlhQSiEFBrZhBxCFYx4gsQu2F+DIkx2AP&#10;hCI7CWwJ1FDwDAKGDHwNPScr0fFLdTSz6tLyhDxuy9nmZP50RVSqCsujbnCIRY1NTY8/cf99K9tP&#10;/eDXq+h6rTNpm5gbd3vz8P2gRw8s06IRrjWqjNO9VnskEmxqabzTfR0DhIbGpv/66S+OHjnrXA4S&#10;TAEo83AUwvhDyRdFZTiKQVjGPgUmBGjWnPZlx/ICulfwQg99cuCtt94+d/bSxOQsEOuISvz004/k&#10;MsK6NMTAhyohpMc5tlnnzMxiQ0e7vq6yfdsGU50ReRlLs91vvfbXY/vf3rt9969++rVX//jrVDRY&#10;oMUApGhqbrPZ7QKxrJhJWgyUo0ejcZ5A2Na5ms1jD43ggAKAi4czzGI2/fzH3/vGc1/5+nP/IQe0&#10;Fg5UWP+LlzyXI2Y+9dQTf//nn//8ystv/utviPk5feQ0TMjf/PbX13atZ6K9AlES1wkOSgb2ShQ8&#10;YwJRUWb34ku/+OMff/Pzn36nodhhM+6pLuPmhGyGvpBTl9RsDbpS7HQ0nvaRnJxEq6CI9YPdNxBl&#10;jc0qbMBzswsSmbxISYbOqijIymLQ78+mC1w2BFQQnweDQbvV1tt79/DHB66fPtNz9jzF7auusajw&#10;+U8VrzLMaFhmvZNMCiNZaQxdMKYLFMAngmgtstDsIckBygVI/rgQ4egNBq1eX1ZWbqitVpSYpQad&#10;EtHUQPSBYhqJLc4tREJRjKwpebob4I1i5KRyaWRmqWeMHc6x4vl0JOmNxJbi4clUtIeVySJqgCKi&#10;9Lsod12MRUB/03ORxHg67pMLmTUVwI363Z6x02cy45NZd8AWSk1laH4gfygcXipHs89p0mONuSlx&#10;0gH5ibHgZzvnAaVJZvP+uVu/+dWPkgxE4XGSNKkTiFSNJBSdjGcWdHrl41/+LptmfO9/jknZWJea&#10;cFKiKSXhAKPmEymwxMEGhiGIQTIZQOhjn7OMvUm9nrOykqeTy7IUwbI3ODi07JoNG+iDO6KprRxf&#10;X7/Q6fdbGPxn18+x7P22k6pdEtW9logim2YQEmUdSXLx+4cj9nKzhkVL482nF2RUOoekgdLOoESj&#10;XEIapAl5SlkAeaw45ZOgmvMkPKpJSL0TpLggtIa8OxpTifVCadmOHff88NmHAD6Enen9M1deeO75&#10;Lzz21OL0QoWp8vcvvjw6MMmE/rloAS5GPsJKwCNEHAYMI1S0wnEM0aORJAY0xQlNAg8XBq+BDCUY&#10;z5fXtsIFA5NvjgFZM5yeUAoTBqV8fqxbmErIqYWVFRYin7HNT+OKwqmWwhIGrxP6DrCfoQxHCEEB&#10;+xm0wYCn8eIxrHBwYkv4/JJAEJma4XQWkZ3RbC5eVNAmony04BClZBiSAj8XyCwt2BMJzAuxjsbi&#10;MwcDfLHwQPphDtj2IEIBitkyFEoslsDhLBWrIWIlsOyDhjxDOqzWSMCnkitR0CZTMeh4QB3+7Ogp&#10;lcq0ceN2MCFQsxcI+mLUnRdie2OemLltMvoAfXfdoj/R8SjhiVmvjQlHBi9+/8cDv/t07vu3Jr9x&#10;znFqoMALy9UZZXLJkEkVIE7QN7FSGkZcyIxLaBk5JS7wOkmhrp6Sxt4XLF7s7DCXY7NpIi5NKWQY&#10;VexSFWFWEAYxWy1kKEVMLY8uAHwG9HX7or3UaEGrDuEmRAignyNGFS75obuTTJ5aBDwIGZEw/Vg7&#10;0kgpJ69Bfh0StDAzAZ01mYwghRIFaJqnEupNbeUVEkaUB2YbCzJiB4tGE1NZ0CSOjt1gSQqG+rIc&#10;V4KQBhZdySb5ugKOSQ0ri7DWCJmeWVq4QcnHx0cWKDmxSmGBxQBOEIKhpHpCCeuSa2aysbq+um4l&#10;S2MIiQg7JzfPoS5iHUm7keLalwXKu4LKu5wah9CSYuY4GYeK4tKxMhxKCnDLHEM5vjAvxLRXpq0s&#10;KyPoIa1BWlJaUmYpMdVWr+psbWmsAZphoq+7tq5224b1JXrz+TNXobjWaLU8Pqu6smxibEgiEbQ2&#10;tzQ21MMhUuR0f/4NOGgtwoTMZpMJ/5jMwG0ai9/gVLJgGMxhivgcbIyUBmRGqxRag85ohD4ZRnT8&#10;KRtXb9RJFf/9X7+RUPm//uFv2mpaoj7viz//qb5U/YUXnhaYxGkexc2MoXGKExR/JhHn0TBuSWCE&#10;zGHCgIo4GkIpDTPzQOdhBwevO2BBfJPZCS97MdqSSf/Jt78mEos8Xi8EGL39A+0dnbMz83fudO/c&#10;tQuzus/pcvBYQgHARpoHcMClllKuonTHPfdOzy9DI6eUy2zLcwa1DOsAMupfnhlrbWqwgTbDZoHU&#10;xIPFi0xBkVB8GRBVWCQVY9uWkzBCk+PzBkOVyVR141o/Rqoajba6tqyto2lkdODWjdtsFh9LOqzU&#10;8sVQe7hNsqFwxFJehbXViZOn//Pnv9Dq9GMjk29+dvi9N9/3LttQliFJqUSjP3rxQl1DMy4UHPxo&#10;lwHqI/DucnPcot+OjIF9FompzBZBzi/I+qfnFiT6cllpkz1O05iqTaVlkB4HrHMJ12I8mUPNevr0&#10;uae/9EVzSSmMy+cvXNi2bSvqezTQaIu1/PjC7LzKWJeHcp0KEalPIBBTaOICjYMoYRolTNxZAAAY&#10;ScRKkzG1qky+uTUsYX0Sm+5eGrOevmmqsPzoZz9btX4tFgg940Pv7n/38pmzD+zYuXP9pvVrOsUS&#10;4cHDn0b8wXKLpaauem525tNPP8GnRqFUQPrChpqzGCdC58nCVvtsjpKAsxWeSGgnMUmC20rAw+nJ&#10;w4u9sDhx8vhZbIdWd67ELSuTSYC7QK0Agl8YKINcTsE2L87al+cc++555Lsv/FAqkcHU9Mo/Xmla&#10;20oXsyO5DDuVjkaTkVgcdz7AGHAhozVCvJ3fF1padC8sLN13z33YBWHiBajH//z1lccef0yv0/f1&#10;9y0sLu7es9vjdk9OTOy6Z1cxkhbpIlbr8ePHoQyEFBD/fuz4sXt27dr/4YfoQ1566b9RzB377LMv&#10;femLuLARUbpjxzbEk9ttjvc/OAACYSaXm5wY++3vf/viz/7zuS899eXHH0FE8/tvvbV28xpje+1f&#10;/ueVezbvVRP6q0euH/rXwX079z70yMPbHtpuqDfVtFV2rF2xcdtaqZKXyIQMFvWye/HdA2/981+v&#10;AhG4c+umJ7/wsIJL1MoU7ZUNKNa7R2ydbZtUbNmZTz9JJz0qOa9Cb+5o73rv7tlpSqi0Us+jQPbi&#10;ICEaVSoQe0tBTjA9xcqSkOPmEOQJKkMBdwQjAr0WkxVHl8jB6h1ULQLjXNRRGcBaSXoimgFrvK2l&#10;WYFVNXp0iHmLhzEDiW1ery+KVXUoBCg2dn3QwUciEbffWczxxfIXoSLRBFDgwVCEJ5JAhh5PYY2K&#10;tL40k0Fg8KmS6YVcWSycEhBisHrEYhkaB/wTTlivd/deuzWQjOQqgX4OLdESo1KBnc50RlIYhiKK&#10;FB7aiM8F3JlSqsk6XTPLS16VNkLIRmfGMl1tv6rf1jU8E+s5+XHb+rV9MVaJWlIrwTwX6AC44p1L&#10;sQXb1HX+ihVskb48wyejVlWlihXjsAbzy+enrOfurl9h6UtmJCB8ZePGiiq8szPzg/Wl+qXROQ5e&#10;SXYWFYPX7kSGaiJBx2wgK0K552PGl7PL8445V1X71iiDzxITARY9Zp3SjcyJC+JonZGhF+7/5Iyy&#10;+b5sgv1EpQKRole9+Ufq6PGBq9Ky9bFsnBWdmhjoFZfW0hUqLp3L9EYzyZTeUgklR5EYi7jNFEz6&#10;adf8Al4CqdSgUBqh0EYsCRsOGlS+ecbc7BKi+9DGQLCErTE2iRAqg8qtUesT2TTIl1hYZTFaKPZo&#10;dAJp0whVSOZYoXRs3knEcoFpm2/eEbZ54g5/1htZmEmVaFte/K+XS0u1CEXNZgKjQ6MTgxMnj7z7&#10;2Yn/unLzT9a5u3KZYMe9j1Y1togUXLdnMeT1I7QzGiKni8GXfBZEFBg8FTP6ivAsglf0aqBKh0yC&#10;gd6L4Cw4IhazGT45kQAlET5yWTgrkATIZLKh2sVRQAaWyKiXjHgoiWDMvcwqpLjIMMxGaekwOxen&#10;pkJYn0I7nfQHwEughuLURBpjRD8qLaNyhkHGDbJVKjEhVbF63JyeJR8tdo2ySFMz1q3tXFnRUGNj&#10;ZV6/6bo5HhkZNaxsGaAWVDolxTEmYCdAnebTeNlUPJQPkTTklnID3tCBjz7e0NUFuBECiE+dPglr&#10;vFarDweDcCqk4nl6gdvS0DE2OoFAP5lMAIdcJBKQyyV4cMbHxzBh/+mvfrtn30Obt26rqalZs7bz&#10;0pVTQglLpRMj6oWRYRchmI5FZN5oqspJ7HUBaBfoJUK1iqce7b3b1dy2akXD0uLg0UOfWUrlVFa8&#10;rLLL46Ihnk5vKukd78UQdv/+T6EztDucH320PxFJffPbz8/MTl+6fHnD+k4Yb2EDQb+BYA9IVhbm&#10;58+fvrJ120aYOs6fughOT8vKSiqDG0bAZj508ugVJICVGFXXLt6FJ/ueBzcuWG23ewa+8oV7Wfn4&#10;tct9znD4gaf3cRCMwJPB6lZhLqeREm0sypDqo/EcYF8RigLJtrnAYBLlFoOmyEUpwopkzoPYkqAH&#10;wvwIRCJKgzmG+xIPfHEuA1ssbX7Ar2MU2s1qhLZIxDKEXEei/rqG8pauFmNzvbK6UsoswM0AXm6M&#10;Aj8jF0pWcEGYS36DShPk06GAFSNjqlDw+LxYYmGVSEM0XzGeFQJ09J3FD16EwU4ibxLmKhSyxZgf&#10;qkgkAyVrZnIemUQk7g1GkfPGAFpOKEUl7nJ5FpbtCMYABBXzYxxggH4jbh3CIxFDGPCF7Z4AheAj&#10;aSScK7gSSR+g3fG0Gg2x121fmikICfDLvXFaLE0kknnQ6TAdFgB0kKMG8qLlWNQoCMlpHh4w+smQ&#10;noBRmqOvaAHZGsnndvsyT0qvatDQchF5MTyN39jYUWKuuXb95tTchEShwH4fLmpU7jh1Ye0DBxe2&#10;2Vgy7YfDJEcBxRqTJHA64Fqg8QlhiTojF4haymjVGhkRso/YpFNMavdMVqXMMY3uW8OZ8kRivYLX&#10;WB0WC+lM0eLEDI83VF6SH73F774Tvdh/aO3mnamkksZEfRyBNjeL3FG2OM9WypnJ0NxNkRjaino5&#10;SKNCWMbIsKAy6vNHHS4ZT46ZHofOEXIKQkZaIuEqLaUtm9Z/9YH7nQ4nHgShVHT99nVnwNHS3lhc&#10;K2VR8hci/oCEXw+bDz4Y2FYlouEsprAw5n5O6vJ4PShV05i5QZlDwQ9QBoYGhEpFlkGks2wkpgAa&#10;EfA5iAIfWw5I+pbmp29cuzw62hsKOlUqiNhhGQ7aXFYGV5YBBjxNw8MLRnEuQ0NkE4uKyCZuGsit&#10;PIdkuJGiiJ0Tiks4A5ELRStqWcHuzoIy4nc4WHImIRDi6IWoG20d5kNw7uH8SoSjSD3liQQ5JjK6&#10;2E4ruBoVbGx+GFDDCRgF5ufBu56amjqJTL0wNwvZgsft6O6+u3vPvc3NbYgGKFpCIL0BjgstSNDH&#10;S+qHz/xpfd0se6gQ+UQlHWfPfXQqdGLYFF42E97aro2UTR38H++hPFmu6JIlHFN5uD7VzMwDFaZH&#10;W4oNFDiIFNwA/tnBO5iJKM2VFJqIQodlGFMXfFFZr88vBFoKHziakEblMagg+4I8wM6lENGNGGdW&#10;ASu4NAllFk8kRogqzNc4/QBJRoYVQ7MFUaLB0Q85iQUBoaGwZElG8fEsRLEAQXqmL03oQ+7FUnaB&#10;LHAzstr5cLSlWmykR7iZkJBZYOeDVFIQdcexExMrJWgVwqAwYjyQp/JzIiOlRFkw03JhCi2aTLjG&#10;+m9ifqTSmGGveuSxL2JA5PR4MO1iMvL9A73hXLy0sZavUkcRasEkYjR6iArNPzNFReQ69pVwUkFK&#10;wAKDnFkAn5PEYwaeZnFIR4FsjkPIapwLvSoVnUVTCsiwPzDJ1pazChIFU5rniKQMME0jSpk0Fo6U&#10;mC0ARiI1eeXKDvjo5DIhDHIyuQYc+anJmeaWFolYevbceWjw/r2zgp0VbQJ6JbxixUES5lRQjjDx&#10;ccGyAw153GjQcoXiPOzjbhcUbCqFEkclRCiLM3PD3XfPHzv92L699+7aQaNnT5357M33X9/z8O6W&#10;ziYKB09IPEdNQWCKOSSdxJCcjQYUYyr8vrAD4EIFg1KqlEM/jUsG8Gv4uPJsMR1J2clEFpJOvpL+&#10;jWe/jCMykUoTfMHoxHhbe4fD7uy527vrnt1Y0ZDZIrEfXf/169dv3r6lkMtPnzxZEBmqqqtq6ppM&#10;Jv2rr/x5eW5mZVMdQc0jX4pLzVrwxTDo/umenG9WRo3KWSnYq2L26bhjRsYER4ukxf18vo5K5c4t&#10;LtU3VglE1AsXQBk83NLUYLaUrV61sbG+7c1/vQn9nsVSgqRtFKMwBeEvk0xkhofGnn/+W+aysuWZ&#10;mf/+3e81NdVmrb7cYPr7u693NDdaSspv9vcEIzGD0QInuIiPqWw84lmCVRyNXzIRhcmOJ1VjcESQ&#10;Kev0XIYqUhmbfDF8DAgYFsCsUAhlpfpSpEx6w4nL1287na579+5GivGSdam/v691RStwI2fPnga6&#10;YXWdyuXy8xWVUNRkMuGQf1lnMIWLAlTMjilB16RErAgYJMxSbTKW/ODoobePfFxTU9W4srll/ZpN&#10;9+5c2dnGk8hs1uWX//qnazevru1YtXfbdtTqeaQ8IdZJpWxtablx/drwyMCqNZ1VVRVTUxN3uu/A&#10;nGc0GNLJFEbJqGeT9AUEu0TiQRD3w5AAhsMQpnKBOOEIEJkNIY1QVJQCWkwGKE2hrUzEEzyCFwlG&#10;XFY3ZNYuq3P45ty9O/c9+cTTK1pWZcnc9RtXvvejb9c2VWos6iSw7UhRyKRCoCxgIs9kf54mgqVZ&#10;Lo2JUyQ+PWVdnLOmouHxieHJiRFI0i9cvBCNhrGS6hsYcLo8O3ZuLysv++jDDzFT0el0y8vL6K8P&#10;Hjz44EMPlpaWguVy8vjJp77w1Dw2obPzz/3HczhE333vAwR1tjQ37d+/H/2Y2Wz+2z/f6B2Z/N6P&#10;f8wm2GcunH/s4QdbGmpluN9puZDHefjAB13rVlc0Vrz+yj8f2PFAqazk2KfH16zo3LJ9vcGgEssQ&#10;x+mVmQlZCaxGBat7YnKhP5Jxd6xv3LSrc9uO1W2tlU88vCtIRgig+JJUfpap0YjkBvXEsv3GRG9J&#10;a7VRp7ry/n61PdzQ0NJV3/SvF3+/1liiFXCsEQfOQEHRXcAMcJEQAql4EFl+HBGW/hBq0YEexnOI&#10;c4eD1Av4jtSl2JgVNZtZEsSOeDjldviEHBHWymm8zGCow10cjvi9vgx0aCIRjgCMveHUxMgKfnEp&#10;/p9EBOQ6fj6oCjBiMWDLxHSdxUFqBqgkoUAYymI4fdyOgJAvzaZxMXL9vrDfh/4rfPX6NbRj56+d&#10;vt07aDRUfvTmJ1tWdYrpIdfSeQZzSaygJ8EiEhkV8ihXRAsEo1iDZSnLEkWAynSJlYlIwjU1ZfiP&#10;r76SYBZ++v0f7N6+KUKoJj3h+9urBFRUqvQ46ZleuGv12c0qfkApfePXr2ZuTKyobY7cnbH/96mp&#10;d646QuGFqzdEN+f6Gwy1qyoWx4fbW1fxpeKPXn99TWtDjqB5kKeskKcRgpajBr0ZQqBgKEQhqjef&#10;W6a45wIj02VlK+nahhiHm2IgRTk6++mHa5J4LfR+jeLmzN26DfeOR+WgOnSp8wkO7cQUuackIArb&#10;mNoOQSpu7T7gFEilrRsZsSQjlA6649hWIcEDJxuG0OD+B7y+RChiUujLtBahQAsjG7opLlzadILP&#10;EIUCccgw9XoDVGQYQuJ1R6pgOJqoK2/0JcIqri6Bxrlo0sXwFvBbCJXy+AVBlNWJImIG60KhXEHI&#10;sT2T8ZEBrlTYFzJysalrzbqZudFf//q7r/3PKxdP3ITEfXLwdk01uW0bu2ulDpK9AgP4Jr476Hjv&#10;vb/33uy+cOL2wqxzcnZy3ZY16QyuWAQVIOcTJTT8d0wc1EUoaCytlCnYoBcQCuhJCBadTMTxqQPe&#10;hsUV+gNRNPVKpYLFZsjFYlROQNoUp2YcNAYQcwE0EY0nQOBKgkSHKQoGYkIhH2UrWjgsTqEBhjac&#10;J5THoim1TKcgOV4qwyCULI70ZEuoF0JjiPSoVRpqWCb/J8Oywbg0GuL7klmzblHD5/JpZm522T1B&#10;lRIoqCg8FIMghwdhIIScA5q9U6eOd6xqt5SWdnWs/ezEcaSxAbaRwVC6KHBmtLSsgiDzm996YXVX&#10;O4z9kAPhGUD999nJk3seeERjrJxYsIE8MTE5UVNdgQndRwfeaWtvgZqwkEPYVHRmBnlf2jwfbRUz&#10;mhNksnxqkn/jXM/NyyO3b15bXBrkCvIdq2tFUqKyvlYksNAYqtHpsZYVK5g8yJ/JAwc+PnTw4Llz&#10;F3HMfvPbz9bWlmNn2NNz+8pVSAdL5ArQpJF6kX3ppb9+9NExmUz6xNMPQlXFlxAf7z947tKlC1cu&#10;dQ/cWL+lfXh07tT+c5PzCNAeSKWT2/d1zFutfb2ja7uq00F7z50xdzxx35fuh1+skMYINM5j0HlM&#10;rSyXjpLs+WVETxEsCVapueByDxjUIGfAoRdgq1QiqkKhgQBdZ7BojKWeUBRhw/hUQL8AGnsmFplO&#10;8SA35jAQoROSaXXooMoMWpOYzyVTtunF2eGpBdtkzhYoJs2q1HDMBJg5rVpHHZ2DTYpSqkzlkqwM&#10;9KVyfHj8QT9sDGDnYIj0OaKgSKtB1JY9FS2idCl5NEtQDcDhA20gLhSopxDxJObx8mnw9bB+AD6D&#10;muUArsYpcDgQEYY9AXAOaeGUKMpA/R/IpAOQbotESy4PFjVpjB2yhQzQGBhzxCnMZAr5aUwpm6NR&#10;p/JEPsYkg2j/MxwZhybWhZNlU+NL5xfCTjrZpA+ahIDqKlORwAoFY3kpf+XWfGWlSswXgeduc47n&#10;8wGMyafHJ65evFVeXl9ZUbOitQM36bkrV6RqtJlFYSR2OMhNgJ4I9bxQofJFY5RUVpDMypI5RKwg&#10;pDUtJby8QkLMASsOx7COw7KHCkpxo+f6Im0wSh6fFSZSxEa9FGgWH6LtFKl8fnnmrlI5azGybp1n&#10;TEwXopTYis7VTKYawStsRkLNZrj9Ib6iIpLMK7iJhGNcKDRyZS0UJgpIViq8KC9tiYRSGbqUyZEx&#10;00lxPipCrrJYjJFBjg2ZT+D22VsYfW7duXV2YfKnL/7wqa8+wcaNRMsyqXnYQnAXsSkGvDFkJkmi&#10;082kil6C4kiODhVnIOAXQIomkGHpBOkdwJFTsxMqk5HCleYoSL4ocDDqyAS5FDBX6biurl68+OyX&#10;n96yad2JE4fh5BKAPChg2b2OPAkWiQCRn9kMIgoFMsRpw8UNITMOemibEDjB9oHsifkULFpFfiXa&#10;LzLpdztty/NIjNFolIgTxgwes3joCdGnY/svIHjxMCaLMXAJkPuCGVESYqxYTqswAETHRTdYgEAr&#10;gDPP7XInU9nmlg6kXzocC3/9n7986emnV69Zn6cAKkjl8mBqyAGYJKdBsazoPX3baftr1xry9MeU&#10;QKjZsrGj+sEdg7FY9eOVzU/XFmqNoTpJQB+JhftDY9365qr43hW8LzX6WaNktCedGJmfPj82esa5&#10;PIAQ3KY1q+lcKU4m1ErQFyF9ChpzVEE6tRmMmDxyt/BjRY4FYqlQlqLnjOFNiYXDWF5rdFo41iCx&#10;RVuA4h13Cb54hlgh4qllGlnGMz01dAPdllxcDi+khMeA8D5L57viDH7Wyy8EqSKDj26wL9k6jEDf&#10;OlB6xPwuqs8WDRXC/qjRXCVQ6YJQztDZJLpbCksLy2BWTssIcozxufGBvtv9WnVZReMqt8d3u/vG&#10;vQ/sCQTDOJeaG7uQ/C0p0TJ0/KyAHcF4BdErUDKiEy7a+uEU58Qo1VyEHCSDxqRVX/BJAc2hspMU&#10;Nhhd6LkQV16gcFJUns87Bzw/jy70LowinoarMDIKQnBs2HS4J3PAp8F0LpUIRApV9+0eAOfFYgEU&#10;ubCSQtgXDATaWtsuX7kyODRcV9eA7gul4787q8bGJrirQGfF3qaY8YqXjkaDFBC7GIlYhGQCk04L&#10;6FSOKwJZbXp6amVzc2VFmYDHzqYTXatXbdm0vrLcEkgHv/+77wUL4Ueee0SiEUDSkyXDxSa4UGCT&#10;eRmNK0AzBaFqMRGQBAFQSMUAuxD1BdVKVfHuxac0h6QkXowGiA8HrnMkvAnFavp3vvG1UCicTKOz&#10;4l+9fmNN11p6lnLr5i0oFgDBg7EHgUDvf/ihpaz8/r37HE4XGLg9Y7NYZBl1GqPOcM+OLZGg7/L5&#10;sw111fNzM3qtFo1QgUH4PU6MTsFdcLncOOYRbC8WiYMBYN+jErEynVMSPFEo6u8buKLREpXVmlQy&#10;+M5bbwQ9Yb3CDKT7Pffdc+v2rbHJsdKy0lgybnPYwbh7972Pnn3u+br65kXr/PdfeH7v3vuzXKh3&#10;RWaNGjHP9tmZ5pIyQ031n//8l+qyKgW05omYXqXEcDcSgssG0/6sSmMUiOVIQ4vHcoMjy5bqNmR7&#10;Kvj8sHVeyaZhHgiaVxSqRkLLl4heeeVPq7s68T7BHXTm5CkhX7Brx5baqvJ1qzvff+dfqxr0YHzr&#10;K1b5oxlEYxXIABSeeYY8ixuDSbJznqBO4RGzffTc9RPn1pXU/epXv6kssRilyiyrcNU5c/PK+Ysn&#10;zx0/dbKquuL+3XukPD4uZ8gsuDwiHPtcbl7INTbUwskG59qKtpUdqzr6B/rRlUOQrFIoim05hRqh&#10;ewqw1fMEHET3CsR8vojFhEWcAnnZ9cvXgaXVaeVAhQgEQmw5ogHwFmODPTgOlmOoL13RitLaX/zg&#10;t00rWpkcomfg7h//53fdfVdWr2lW60WJZBj9gZgvjAS9SEJRqw04APERwjfw64G2QV2HvNk40g2D&#10;IZfLCoVJ15pOlJXDw0OLi4swf6BBuv/+fdi9onw9+MlBtIXj4+PolIaGhhDEWRRQFgpXr1599tnn&#10;4GG7dv36xQuIUrthtVnXr19XU1f//vvvLS9bP/nkYP/4xHd++dv2NaumQSax208fPeZYWjx2+ODS&#10;9IxKIX/nnU+2b16ztqnlD7/+44MP3V+7omFkYfzI6UPg2g32X5oYuNZsUfujNju55PMvESzSaJIZ&#10;9UqGOM8VM/liiI2TkxO9JnkFQolifLqDSAcKCQOHUWuQ52XsVy99tu2efXs7d114/z1DuR6WamOZ&#10;+crVS5UVZpdjETJUaCqiaYCJWYx0AlLMRCqBcS4oxgglgf0J5lwWEKUgTfrdJIDHCGwCfKtA8XuD&#10;509dASrXYi4JQy6WxP8GMGVGAIZEKFKjp0LVCNsxqFOwT8C6BI18MbG6uKVE4j1e+RygSHBRsAkI&#10;1jA+hW5bJZYn4oFIJGm3OplUXjSEIHvazMzs/gMfX71x5cqNq22rVrqcnmWbY8fO3WOD4x0tKzUy&#10;lt8/kqXakfyCQi6HvjIlZvDSXGEKFk2ROJanL4CkjrjCsQm2yfRwW9c9w3MT7uHLTWt2nFvI3rdz&#10;bSk3TKeGbQnb7GJPJhdWaQ0cAKcTcatzliaW6acJ72+uW1jayg0NIc88NIEVK9aktlZNZP2uyfGu&#10;uka1WjvbN5rIx8UV0uDkuE5p8OGYZANYLKTjHs0j5CadCbujVkelqU5pqPfE0WxQfK6BnmNH1HOz&#10;1TxdgCGr3Lo5IeYv5MTHz/d3WjjspcnnfvAPWkn5A6VuRiaRFrVK47b00h3uur0ZQoeZRHDRrytv&#10;AdkKmFEapqy5nD/oi0USFSXVCqGeCcYoA/FkQELxsFphFdhwZfvcYaOpHEHnMOtj+hsOR50ODx6Z&#10;JbdTqdJB+1/0weFkR7EJvVQ6E0ilwul0LJlBeQlxKqyMJIeDpFcQpouQYBZreXKho63TUlKNYVtF&#10;hXH7lm0vPP/TJ+778lNf+vI7f/ljqYlUSXz5As8bFhQ4CrFKuHp1fbm+5MKJwb2779u1bweVm04n&#10;qEmAySENDUaxwabSWSyCV5x3BCIijgiXtzOFmV2Oz6KnYmG9WpvLM2KJwkf7D07NzqxobcbHJ8OW&#10;01FC8WVZloghkHPEGvD5OfgHoUkiBUsgk0BLISQy4JEgykFAwAysYEno1njy7pJkMlrpZopz6hiP&#10;ExVlOGUsQav0dH/vpo5aZZplpitcg4tQDotSYU82YRXxbqSWp+Z7jVIYmjnzzjmgJ4ssb55ExGBY&#10;rYvIclAWmxPKm//6V0fbKuADOtu7Dh8+DoeCXi2PhtJTEwv19c1aPYYz6lPnjpmg3fEH8LLGYqnz&#10;F6489NRXqBzBF575mtXuOnL0s3v33KNWyW7euiYH3AMIE0qES+RwoBZQz/MliTwy37hkhjs2OHvk&#10;42NKPbHhnqpf/vfvV3R0WWrKAHSqqWthsrUASN+81dPa3gKQ0n+/9PI3v/HCyvbWnfdsfuKpB6rr&#10;LFAvKZXSLVs3N6+oB9grHg/CiAJtv1orW7W68eEn7quoLHf73I3NDes3d6r0RHVN0+r1HaWV6pbm&#10;LqQqadSC9ra1lsqS6mYNi8eh8qRNtZqQYwZkEaXFWNu1IkNBjmFeyWeGnU4Z35RjCLFFzLCl4x5S&#10;xskLoe3iCgITd2U8wsvRFB0XhRxIJ1IZmiJ6DntWNgEnQLHSyKWFLKgul5PlKzksUsbPJxJBQiTG&#10;1BoZB64pAIyvRp1BOVdqrDfwMrSRiRkhYjlE0jAYg9RcKUswMtifEbOwLqEXq1IS8C3Mgr1+L1BZ&#10;2M7if/ANjAKM3XlMDpRXsWgceIwQiDrxHC5ZBLliVOJcXuQVReBYS+SjwO3ABpzL+gAKo1CEBFJu&#10;gOWIS5hFuSysuqj0sQsj46nIklsHoS1mBCxGCD8AL+RyYGF2JsOgKGsqY/jDSZoKe4BQcnh8eMKz&#10;OOJOD45SE9GssL5dVaOleG/LWSjrRAoRneqcCcVFg/OhHTu6oomIUAqPe/FxtS4vwQw2MjZ24OBn&#10;DIbIZFC3NbXBfPvpsaP1jQ0IscesGgtdjCnRFUIjIijQWaB7RSIwFOBrA9qBilohAk2YAFmNqIhd&#10;oiwbYRfe0IqNa+2RADcZ0N9TkrnXzIpEtN7EUnkx8XJp/ERFlVPC4x7fjxgOldQoa12zkiQT+CoJ&#10;Kt3nXqBwcMiIOfk0i/TNLs1qzE00fCABzoMKNubQyUvYfNmgNVooko6ZsHPlk7F4hpZh4jdPZ6KO&#10;P/zm9W9991tocv7+r1dqV1auWNMA5CqK4Vwq7bG5OBgVsbSwQqUScCpm8OZhy4ivA1+Lx+XC2E4h&#10;U8D2hhaZW6AsTA3DCKI2GxN5LjorqFIIejIdc8QSSOKReDxuzFh37twlxsauueH9D98tsZiLCaQE&#10;EQvgXiiOF4tDxaJiHwvjDGgqTMDa8RpCWIzUY5isEmlwjD8HbsWcHiemFTqTliMk3BFfANHJSMlF&#10;xfG5w76YeFigoPHDZl4kl2EpCt8Kog74LJFSZmQzhOhVQMfE74vaAyBuMzJSq5oH+u689/6/oHSt&#10;rqxFzV4kdhEI9ILwPANeiSCCkCzVieN/qVs7qW2U1u142cptvs0OM3evedO3IN6oW+RZSRHI/36j&#10;e9n1yYlEIBUxlySaSmi6QkUJgo2gzhaaLFWl5fUaQ1VZbRudr8lT+BQoLREBUezJ4a3OJMJhmRLn&#10;CQphtIhFvDPuayz+kdhVACIV02GkYIsweQOyFDmViP0tok7B+0e6HCPuYHMlKZqJV1IpVRG2kR6G&#10;LylRKPNcSpYNBbdCQQGob9FP9+QF6iMHb9z55MzuriaGnFyM2RPhmDLJznAUBoshQ5C+bDjHBLsN&#10;UUAGA61cRsEE3+6aPjs0fgvEzdr6dYbSlVAOQpl2+OiB+x+4TyCQnD51o6aqOq8QFliMKDuE/WEK&#10;nwY4OYCxpKQZ2Zgkz0I0uMTvpcGTYHO6nNAzkm5AHsIhKhL5oAlkgNcB4AAeGsySkyymEGtWH8h2&#10;WjVuXpC8+EwVu8BFzDrqSh46rGwc7Ee+RI7EdiaGLyhxUD4RbDKVdLs9XevXnz97DkcNZIrIF/l3&#10;Z1VTUyuXK8RiSbEw/RwngIhUfLBhlRwd7KsoK4XpisEi8LXDc/XpwQNGMJ30aoiuy8rN8DIE476e&#10;nuv/+PSf6lUl2+/fhox6KisBgwkGADGfN2xzR+w+K+rOZWsUwgGwBiDBhLw4noxHoqlMWophE0lC&#10;/YoqAkETqaJLEDwSBlaPM0t2+teeewYi8qKfiSAuX7sBUjabzjqLoKrKahYbQhTfh/sP/OrFX4Fs&#10;odEbsbTR6fRLizD9hY4f+VQhFSnksta2NuviAtz8yVSmxFIByLM7zcYSkKc0EHJTgY8PANoJMUeq&#10;JmnsMAJ6GDwg80TiIt3IUma0WecDHreIz1XJ5SMDA5989IEMbPyGxhWtK/D0Hj9+VC6XQdJ9+fK1&#10;r3/9m1WV9ZjE//0f/7N72yYEzgfhEQzFFHyBxqI7dfhQhcGsr6lc1d514M239UqFSqrEKc+FgVWM&#10;J1YpVeh5XDGisgoYYy/MYZenNuqAd5ydGQn7rfkM2i8nyKssoSBLZVy/ebnn7p1nnvkqMsi679z+&#10;8INDWzd3pRPQNtGnJ0cHe3tqS0UcgWrBS/nPF38nF9Ozcbe5tIKkyalMkPtDoeUBKVcvzHGwBrw1&#10;PPDC116AiWbGs/jp0U//+ebfRiYGS6lE2cq2+pamEq2eB9w8el80G0zq1NJsOBXDK4DqCZHHcrn0&#10;zt07doets3P1itZWLIVw1kACpIJjB/M/ZNPB05sHLxXTZ+y6AFHNIVbFurDcc6e7ob4elTpw27Zl&#10;l98V7rkz6HNF6qta7t/z+N7djzy878nO9g0CsXRwfOiXL7/YP9lTWqWpqdPxeJg0JKQ8iCiRO2eN&#10;pmISMeY7iOpGZF0By1lU+ZgboYvTG0rWrl+3sb1t5/YtXWs7AwFfc0PDww8/smHjRlik6upqe3qx&#10;uxrYunXr5i2b7/n8W0NDw7Zt21qaWzRweatU++7fp9Prq2vqV3WuWtXZee/e+3bv3t3Y2BwIBt//&#10;4MPdu+995LHHv/Dsc5WrVi374jOzCz/41gtGnUlE8KCi3rFtu1ytwuxq3cYN+CxlqMmOja1yi7Cy&#10;zZCiuwankd4zyCFyKqUwQ+RZfCQsKpRCUGmYRW8WpmAYQeRJkUCAoy7uiomF4jgvH6BhqkYXJWPK&#10;FF2r0rx35WKExlrbsrK6Rvnrv/2mZe9Otlr3ybmjbY21ZCiAuw6ejwweKazu43GBHOwsanDJIRFI&#10;ExxcH0w8hFQG9Gz5qN2qNDUkSeyN6SBtggLKYbDEIADBcSnk86QCLqxRgJAK+MXbGu0aTGa4bNEq&#10;+eEscOGXAFVSgHa7yPsC5hWyeQasvTiBwSUiGKyoL+RatpMF4Pgjy4vOk8fOHj16Cvtro9EMPe19&#10;D+6FQsNQoq9UW27dvjY9Nz4zv1BqqYY4OZ70Jkgbi0jB1QUkr8tnAIJdKE6zOWHkrhZIftjPPXka&#10;VWnl17/xFwQ1Hjh26Cv3NY36WT71yvUWloxinXaMTvlHRVJSo9QICClUZ0iEV7Q1Vq9Yp+gppG/7&#10;ENG26JyO3uht+cIjkh/vckYjC7SsSsqbu36tvbZFpy9//+zhukYVPeiksaVJrjIC6T1GDEAYFe/f&#10;mHveKVdYOFJzhiYQcfkIs7i7/3VL1LZBZVyIs9TY76jk3/zTG28cuQBDmv3GhY5q9Wtv7Ndu6dgg&#10;saoEBiavjO68zWbEsiWbBFmCvjQjUFmYUhOZQuII9CyFkM8LWIjJVMZmCQp5wNUQWcaG9h11KXpg&#10;9/ySx+4vKa2JJciHHnts1ZoVyM+1uT0Shfqd9w/funtrVdca2HThTsGtibYKIkOsHClgvUdShXAS&#10;/kc4tZgFBHvn4SFnYZgJgH4ak/7gQP/Ims4t0JhBxoM1aQTaQkiHw9YbF9+rr8soxAE6XeONKnny&#10;cn/Ug8sl6PB0X57AdaI1y+adg39++b2JkbGLp+8Iuez33zkplnJNpZaLF254HD40V8cOH794ZwgX&#10;THV56bmTx/d/cODatW7gpI4cOzU8NioW88wW42/++5XzV64LRDJjSSmaZ+AQEV2IiSkOQFxRGDxC&#10;EQaJB4VNhxEd4TVSmKt9pOfiiPfUsGAsmLo2HZ4KKct0tBJujJ+wR5z9I2NYrnbUt0FUKTdyB339&#10;IVoqZirjrW118eO3xi4hLEjLYJeVKBZD1li0gEkGwmSwdhEJiVDIDYhTSUnJgQOf6rUlNeUNa9ds&#10;XlxcGLhzq7Wl0+kMXL95Z8261ehG0MIOjw2TEI8lcnaHr2N1V/2KVd0g9I1Pbdm+HaUAkHqVllJo&#10;bM6ePV/X3priwCdCcnNZx8wsABgwr8cycJukLeWGFe212+7fqK0zoMfL0TUpeuYPr/xJb2wyl9Tz&#10;ubwzp650rWkBa+byxetIlTCbtXQWKZKyU5kIOlncIXilTCYLmA4Qk0K663TZyyosKq0KkkUUjWAA&#10;AC4nEAsqa0uaWzuVOpw8mLZwK8orzSZZqRFpHXoKN6gx6Gqb10h4Gftk3/quLTVt7VHsSKAupbAN&#10;EiIZDBBURVii5NKSTL5sKZRkkB6eiJ8D5iYaymCxrNCSVA8E/ySAdbkiW4HEQxNPoO/AJgJqNQYa&#10;/UhQolhFdS7XiDh5pHAk0zyZNJIKzS+P82W8lo3ruAYdkYkiIsLtCss0xoJMgpadT6WAlwQA3dzY&#10;OCBJfKkK6iQos2Agg5YKsRnAH6ORQv4HZmEoZyPWWSkXw0E6mg5QT+l0AvpgUPFx0MZDXqQoeHOs&#10;NE4UuEbxOYO2rCifzUcBwI5EIC8EuikEUVAyDvUILZ7KegIqTlFXnYBmGluScCDq80QWFoqpwIby&#10;WIHF5GNVkxEWSFSLdA6g53o23gkgEBKpUBIJlvPKQkpClfA5KlYOAoH5qqbOFJ1/9vz5ts4VIagq&#10;mMh5EMikKq6YpyvXlNaUDY4Onzl6dseWnWqNemIWObwOi9GMhN1sNI2H12wuL26J06QQXAGNiGqS&#10;czSIzxCV8RSKBJWbKgAqRCjEEQ69wuOWz46S7ea5dkWiOZ/aJhlX5vmggqQcwyWxvFs41vPPdRvi&#10;PLpyeaq0fzBVUltWu9JMZXoKyUBgCZStNB0kagZHnfEvTY+F+SpxaQ2HSpcLNVj2ZcNOKVMqkCt1&#10;FvXV8XG+WqQ36oEghmbOtrCA2hFK++07Hm5tbVpYnjx96ej9j92TLISKq6M0zKnxsDuEjAdOHjus&#10;oscDj16OxH46jmfKbrNDfA6hBBAkBUYeOxc2iRiGofJKNUcsTBYQhC6GeZiW8Xmh6TVXpaiUuSVb&#10;ibncjEh0Jh1aCdxkb77zdmlZGSDDfAZ0GX6s74uzdWR5IyUMZjKIi6PIWY1AnIFYC7SsSGVHziPy&#10;viHTgpoPDNZoAQjxSCif8lBxGmJLADUwUqKQVBxeWlwEEUGh18CiBrKeAKGRwbhUqOGxJZQMi+CI&#10;sWufGJ88c/r0vfv2bN647cTxc+PjA+2rGo1GPZgr5WV1FEQxgC9Ip+LzV2D4oCaxLsVO3/jlo8+y&#10;CXoJnb6Hyax898DRFeu33+gf3lBVIaOQXlYCGJtrJy+fvTjOre4aXvBfOXiyGSRbpYilbJMpOlnC&#10;EjbPjM8flamEKK4Y34qbo5BCJA+NFo0jnDyTFsk1RUVDUSGLYVeR2YH/W6zVmAjrySGUWa1UwpgJ&#10;yWPxWsde6/POigG8AfTYWG7xOSmahEsxaPSyhalTOXqaK2mgF6Rc5ENlYiSRnAgvEFwxATNQkFbb&#10;viLC8tn8U6WacglRWxDLY0BTAEIEDzFe5oTQTCsVk/yk2zrSc5TCcZQ13msqa+USSgQxw7zMYvMd&#10;bn88kTWbLNAIvPTSy02ta4CbiSasRd93EeoIekaSQ0ny88nwnD3jCKizQ5CZ51UlKVVNSm5mi4HH&#10;ZVLibsf8BMpXBkK1SKqYl7AlmDyemRNzpLJhqcZMy+AtwEur5SFADk5GtCT5KBItrbalkrKifBrH&#10;EV5JdEoohbhMKj6cAJIhgCOVSNity0Au4Co8fPiw3+seGR78f9H0FuBxnufy9zK9y8wgZpYl27Jl&#10;ZjuJw2moSZNCmjIznWKaYqjBBszMzJZsWZLFjKtlZoZvNv1/Prl8pe0xaLX7vM99z8xv7t7pqm9o&#10;+nysKli0gBUBehGLwdD/iL4Qv6hss3mxtLToxKlDn+z78OyV0xPmsQNnDl7qvkQVMepW1S1vay5U&#10;BsbcfMy2+eTi1Fg6AfKTUKkxSBQ6rqpA/8OrA/gXwg94IAZBQpYKSAQ7jfYcmO3RF00mi8h8gBYy&#10;6RCFQ8EHhPr1r38NbDmENQUi8ezcHEQGnVLjc/tmZ2cra2pn5xYxXLev6Aj4Am+/9XZtfQNAh9Wl&#10;hvmpsWQktPfj/7IY9MqKCiqThfrF4rJqsVKTypKABoL7DMlcCoMGphxAdjBLwFuPPShYjS6HlZAI&#10;cRUpOPyyFK3SJEfDr1yp12nrqos57Myxk0foXDm6m5pbmlDDjdECuZ2HH358+fLVbo//e9/7YUVl&#10;CSOTAEUxSM5pZcqgwynRyWQ8/oUjx/XV4CmV0mKxkwf3FxeXsXnyFIUL/zaVLYEfMhtPcHFtQOW3&#10;paemTJCnZQZmZxYCgcGFRZvfNzQ2YLNMUFJuERMELM/k7Hw4HB4fGz939sIjD2/bsXUrwaQd3L/3&#10;+JEja1a1lxlFFnf01M2xQCTV1lBEijuPnTjnDFLgsMS8w0hZdUQRyRI6deT4Sz//oVKiuLLv4B/e&#10;+Ju4sfjB7TsebFyuNWjjGE84mJPRE4fKsCQc6tPmeUCKSipLUdMo5Auk8FbDNMnjgp9RWl6GUWTd&#10;ug3v/ucdg94Iby5cOgkGkckyoHHTGEgsEHNzC1arLZ0AHYi/Yd1aHkH4XMDwBnxuHGfZV1/57ktf&#10;/PqalZv1mlLsD7yu0PjI7Gv/+v3x86cMFYbSeiOdSKeSrpB3MRH0pIJB14JFJ1Yy0VaE1D7uhxir&#10;CmuqFHBAOAjwrSsspEiw/eIAZXo9blw3gHA9eeJUof9KAg4hv7m1tQHya3l5bW1tSXEJOgfwQ61S&#10;F/iYBNafKLeM3Lp9Gx3B2Aqs7uzEXR98UiTuurvv7N9/EPSODRs2sKWye+74tZtdK5ctM2pkNaWV&#10;DbV1rc2tEhkKxVkYq+CZCxD51s42ljgfjS5y2WGTiVPfbASDtnVLBwNNLiIpH4NMnqDEKbFg0uXF&#10;tY6NGy+bDnsuHlqKxchCjuLV5WniBEWOMomElBwF+4p64/5wZ3vL1K0uJVo04YzO06p0pd4l6/Bg&#10;H7p3EuiLpOIySTjpOTgMMsgQcJisKOIClKQAi2UKO5aGjJykxlMOR5atgv0sEPIPDw/Bw0fP00ya&#10;IjgzIUHF0lE0i2DxiwUinoF4CCIt47DbMFzBfItkHQ4Xq80K/AB+4O6LhXThsVMIONB7unoO7jnY&#10;de12f3f/5NLMyuUrL52/sqKto61lxYnjZ5EHLUd3gpA4d+FcRVV5raIKY1WWFn/oicf+8te3UBGG&#10;NXEqbSW4eLhG4RuKkyuRSGDQYhn0M9gZ968TA3dETz7zna99+8cpquDExfFpy8guU+q6g0evL2vl&#10;pLOTV8bDFkLP1AnxPgQ0kxPLOcZxMQLHKCmQNdZHKPGZg1ezkyHOxhWmH++OygrT2pE73cu3dfzn&#10;J9996eEXyFL53ttn1laIySm3PU7lCytdQCnwUAkf5uKvZglSU3yWvIysMAHOe+KD9+YvXNuqki6n&#10;e0ih/CBfw+9s/NXv/2SXVfK2PfLOt7/yq+ceJCVCH5y8WPLYqirSnJxdwWNq5rvfIUl4gXwd1+Ki&#10;xBxUXXUAigmdkYjH4gH/5PiYwVSE2jtY74FiASICJzh2ujhYEy5nJprWaItR2uLxBD78+JNdD24I&#10;RXC1RVZFodOr127eBEBuIVVSmIQzQFNgC52MJcIUqh/JLeRNqPQsbDbon+Ew4rQCQCqFKy9YBDLq&#10;5NjSxx+cP3nifPfd40eP/uXoobc/fv/tkf73V3XGahpSBC0LrLE/qnXHWdEcqvU85smZuREnOj34&#10;CiZXll678hGtUnf6xLllTfXmpWmswMrKqw4ePFpXXV9dVqlX6f0M7o2rl3dt3fD+W280VNev7Ngg&#10;lmomp+dkCllZRdG+/Z9WqqVauWjvh++U6WRlenky4GDn40AQEZQkPRPh5GOISGODGHG4SU6/Kkk3&#10;JYn5s/dst8c5YVwQ0HVJEjvSjoBFWa7gCwnHvPPmnWEvg7H6oe0ZtFjm5mnqSBBx1q3byCVGfimX&#10;o2dU6otCPSOZoE1QAuqIPD4acWUQ+wGdG4dcGr0l+HyhlObQoZNIqleUV69q70CTxd49h/GljYyN&#10;JzOJurpqU6mxo31VbV1TVWV9U/Oy0sqaUDx5/sZNpDwb6ht1Gs1Az73G2jqTQY+DiIY4uFqBZb4U&#10;1jiXl4q0DTpRwbqHq4zkoQtjcx67n5zxxUiprJaMTLZ5xGLOru/chGzS7KQt6DdX1ZT5gymLbVGp&#10;ETMJUjjuwQ4MDy24TrB7jsVAOQJUCTtJZhJpOZ9XqVZipYs0L0yV8E/jVChkR9LUeC4apXijkTxB&#10;JxIJL7Z3wbCXygmR4aAji9jUEDQrhUjHlilQMA1EHNrzBNS0ike4bfG8SuzLAf6fZ+cC8+EERyhC&#10;3QOHJITrScCCpIJbMpeOroUUCeIFHsQ4gGhMGo4SVIkEHBYJl+0W1SXC9iIVTqnkossJSyq2SeSI&#10;L+VxpYPxufEF1+yYLREtNlZq9CU+eNlTaRGZimYiTNl6GmdyajzFFsAyiu0rnGY8Dk+jQIuVAo2i&#10;UtRfylHhpqpkMRYn5qwWN0FIEa3AYVYo1MZ9EvBG1xIovw6+BMXukCw4OSoXsQzYRlxefAZJQJkK&#10;OOhpYGbIqDADGN/tcUQwNolZYTbOaTojGEn3T7FgvC+TG9RlTLKMy9fE0gkyvgD7dNBroyKRoyzi&#10;MdJ1Cp9RqWWRcsx4MGmPSKhFMraARrbHKR6GlGt1hS8evWisKzeVlcCDxKZKQcmi8UhkHrjwDK6A&#10;n/alu851dW7YUFZVBjBgGLWtQpkQL2wiGwrHCXSrcykZLGahaqM0EGswoYAMMU4hzoqIpaCbK5cF&#10;k2JWPm2Nz9h0+gRP5jKPIgPCzehxGE555tIKpiJW7XEeWL4qlg4LTx/MXrnp2rBru6IYs+RQHO3P&#10;WaPAKM1yxAJ0NN+/BgmaVteZQ6Awl1AyxKCXI9igEpRgIkqychwFd1/3XX11k4TBkebjJKcZZvOb&#10;/fNfeullj9/1/R99A+5TQ5kyz0zFMzFQHzKxtGvRBVcgm8JFwsLtsqPKBfMPhDtwLLDFw7eSw4Th&#10;JUuBsp4ljXR3q0QsGVqLuUQih4c16rDy5IQzFpjL6UtpBDE0MlVTXS8WSD78z6eoX2xEYFgu23Pg&#10;APxaXFYUuGCwDj0uZyyEjavN77InwgFUq+MFQ7GNRmVADxufJ2SjtJ3NwhsjTs4EMnFPBvFLxGwz&#10;ESrAennAiuJgO3pgTw/AwwyzahzsdnDeMYPEUpZF1FgZ6SSu1x3putVzv28AQNHv//B7lRXl9+71&#10;486j0ysiUR/KkQYGxirKETbDtFiggOVIyTzPG8izbt+b07V0Fzc4poe4QnqnTF5z4vwgX13kjgaa&#10;1CZdPMvL5m9du3Xm7Ogvf/7plrZH1zevLzUZ/3PgSHntphQ1H6TaEqC+p9wBeBTwTYE5CtoaCew/&#10;iIGpXMy5ZJ5RaLRwE3zuU8PEhEd6HLlCPOhx+aExYVQG7yYJ8lxB00K5NoYvLNjxZMeOK0/1cdh5&#10;4A3QQZIAP4UOJFuAQTiDfp1GxsICPc0i84JIxEbjkbTXXVdSx1BX5iRqOi2Qd4yjCXiJWpqj2mJY&#10;k9Fg6OWTIzl+KiCIzybcgyN3r+iKm0yVW+nkIux48acj9gbdBU11ek313k/P1NTW1NToc2TnpeN9&#10;KjlTJ2NFEu7P70sYLyhoiHTMjzFTeRlb6KwwRHkgguQ4rISAgebVfAomT0Kk1VfCTLW0YEEPcTo7&#10;5yCrUhk5PTgJuhaTq+KAvwt3JFktyBLw4+MdmEQ+zjKpNeiYPPHnkxUWUVD4ChQvyNMgXjucrtWd&#10;63GlQZlyz71+TFbXrl199pmna+tq6+vrAI/EWAVne+EXYR7LplFlFQ8F4z4PRHgcvGqlTK1WtHY0&#10;L1/TJlDxkHSraKnd9uh2Y20JaH0U4P2SIQUY10GXeW4KuVlgeLgSRQy6NfwmSMhDUGTQsOPAPJjn&#10;ssgSAYUjBO4WpiGEBbELxwuYc4Vp4QSZBbNNBhZE6itf/RKPTFuyz1H1qngyPnzuWMe2B4vLy7rv&#10;9UQTcYxFSM4sb2/FlfrHP/6+1b6INQnEmbZlK0uKqhIporkVH2DNwEjXzMJ4x5p1SO9DnKU4J4WK&#10;0jA35yA5/MEMM85V0RL0xDyujnlCFclS8qEFNj2L1CH+RvjbQkIFTpJE5+VoPJ4U1n3OqSPvktLc&#10;ioqGunqIVy0btu4uLa+K57zvvP/v0tJl1aYKhMlTAr0zxcZVnMfIehxYw5czpcr9+/fs7Kg3lhbR&#10;CWTdTrS2FqUSqPJTocs7Q7ODqcPL8x2zl8g8mrSo1Rcldd8eAMTmKy98ZdvmHWtWb4St7sLVWwtO&#10;N3rBd23bCgYmYqw7d21bt2njzOLC2x98QGFxdj/5VM2ytpOXr2eoohJTzfzk2AvPPw7mqMpYAcTu&#10;/o8/ICWsWhUjJyzpn5gprShbtazNPjP133fefuWVr2IuLXRPwUGOZ3yWBcswNRVH36VYzAmEPOhy&#10;Bpo+SwEnDi4zPyvGpimF2EeI87QL58/zVWqd0sSM5Od9TlgY85EQH+FNComHp4/bB/39yuWrt7pu&#10;G4sNUpU4z8jGsuGBq85oKPP4o8898+yXTAUCPmt0fmT/8T0f7Hn71OXDY4v35WWiivpiuZITC7ph&#10;WsM6CO52BkeUZnIkxuIU2k9SCRQxwbFmtZnZHAZHLowJ2D6Y0cgUlHjkp8x2++LInZu++UlGKqo3&#10;FO1+8qUt23dDWqyvqtfKdCqFGjMiCNRLNv+i1bewaO8fGjp++mR3/91LN65PLywaSsrakSRb1SZB&#10;lBHeU1okR07cHTKfPnl78/PPs/W6fRfmLd655uqSliI1PRMiqGGyfzrsGIgHhl2OHqf9DjrUvX7L&#10;wtwdi2XQ4zPbPE6h0sSVGfliQ4IEMh0U+hQRjs5PIYqWBGka4nM47selzWe3aCUqCqqnGCSfy1p4&#10;0HLBkSysimgsfKBp589ffvjR3cM2s2TmnoKS7bNGqupWotX0+7/6+oYV1Yg222PxlFIAVy6bzk/E&#10;c2wSi4OleDRe6LgDRIWWB9go7MUqk4Byi+sYsBzHj52tqqiCMoA9JpZniVQUZ3EmHs85fLhTALiP&#10;ng8ujEG4EcpEOTYthtYIPq4romSg0GQPMUxS4MRhrZhdmprqvXUX0K8XvvRkY3PV2dEZPKI6Nm8o&#10;qi7H+ulG1+216zZiUYIlGVpNK8qLGREn/JYr12xub9s63j8qojp5+R5GekTCCyGlQ6MruQkBam+6&#10;7pLmF+U0Ru2arY8+/+1fG5o2ZEjsIx+eGL124mvPfhMbFmvA394ACc49HR7XF0vlNEEuSUTZZB8j&#10;MDAz9/3n/9xikMmMirB7iXp5kHV7KoF4+bNtohUGRjIQycXHZ+PLVlaP3z7XaiwSGgx9IzNw7IZ4&#10;RWHzTIt4fkbIzWcVTFSBhs0R92RTfaeQ2xJcSF98/Z+lDssWhUZEVcyn+OcC+doXngkLqX96842O&#10;hx8pV5Q+3lKO+WnBlv7g8F5KzNx17NCdqz21VdLLN3s+ONh34ljX2dNnnn/1a29/9Ml/3nzr9q0b&#10;n3z86fyi5fylG/gHeCF4U//xz7+dOH10/54PR4f6y4pKUFDYMzD27oefdXffLS8r2/Pfz7QS+a2L&#10;XUIJWht1cFS6ltz5BOnq6atRd3x2eF7BUw50D105eyOZwqoBt0r6ne5xgQgcJ9LCmENKcNwzC4KM&#10;PGRzD/bfWtbeoiuVNrYpeIRtTQtnUzPlsTWkjrpcpTEL5MIN/5Y4r4kkKs6gUAs+YTrXG0z3DEwt&#10;39zOlQtdvvDFQyd7uruxNKmrbUJXms2Gx62hv+fe1o1rkrFgX9+tvuEEOZ7dvG3zsRPHSqsNCq0I&#10;nR/BoKdIJ22qLd/38UGU28Im3tfbB2+CQW8o5BnIqB9D5DqAeyS4GOY8UmI5lVTFL9yVWSRrLnlu&#10;huZOHQsP7MuOXqBON9EN6K/QleodPNqPXv+HKif/WuczYrkhopK48lmhWM0tF3EpEnPOtuB2Uhap&#10;ctCGE/5DR2+k0MqeT2w3tviIdNITpHpikNlzRiVLKuT4Y9Um/eWhW2bLTAeemQ3oAlnhcPicds/Q&#10;/eF7d/oVYtX8rDkWTqK2AcImlRpZtNnfO9PXVlvdKCMD3T451K8kaKriao2s4uyp49rWNohuIKOh&#10;8X5uZlwuAigmhdUrKZMfGhj/7c/+ce3Eneunum6cuX3vct/CiDfho+3YugvGBUCfDx47sG3LdjGL&#10;A1qpVCmjsjnw6WFUosCBn8onAjEu+s0KGUkxeKvonsZAbln0AfxLiBATg5YtSJPjYDwUPtNwpiW9&#10;yQQNSGoqMhKxbDQUpNF9XCYnQA5jjnLNuvgAw4m4MQhQ6bSQlmfFocKUB6NJes7HjuYUVF6YRLtj&#10;tmsUan7BDZr0s8Iz5sFiHlLU+MjkC34jNCcDS51NsfFvqH9NgyTuVqrVTC6fQ6Ry7Az0O7/HgxL7&#10;QvurSEJn8bgZmixLEYQz6hxHmiQj6EkH/IjLAF4AW1fg4MjIWQpFoYHBhM+tQ2snWkmS4Sz2bGQq&#10;3h5JXAbhmE1D6maMyzhxUFrxuJdwUPmNVBeHlPYtLeIGRRUQcVT3wU6TSEuT+azL4/F5AkJqUMqB&#10;P5afogmjjAxVSrcn89Ywl8+jaEVZPk2I3OrwVGTRLDBIhU0lETUwLWCx+VPOsbxnSUCBWq9gSivy&#10;PB2JIWRG04w4+WaYMmgPZn3oKmyIqlqYWjo45Uw/M84UiUo123Zt8oJK3D1SU9rMhjWFz8dUiukX&#10;RE98AVqtGklgtVZerDNi/j7y8REuUwoPDIslZtD4YT+6Y3yQW+RYh2ayIgCdaLQEbskw3GazkXCY&#10;j+J5Kh8Ky5JrTq7S0/OgbybR20Dk8FpwfOmUGggaK3d44rMNW0g2C6v3unF6enHbbhmVaslEhVJB&#10;lVwjSvBi3FyKbLECPmlY3pHl85EuRjcRAKwAQjK8AbbRFCVPZwi7hcxw+BT8MFEvyEa8/Tkp++zN&#10;sariltIi8fULx4bHund/YVuSGktkYsjWxwOpbIhCSrABwbC5AgGgJeFuREa38E7ApCwEYBQzOfi0&#10;2AfJqU6v0+rxuqua28JZcM9lccRwkZ/JukH5gWQqphuAtbp06cTWjVuyLOK1g4dOd53Z3lFfqtEn&#10;o+TTdyaKy2QpEvAeXBqfx0MjBQRGroSKTD9fSePJUeYQS9Ow3QJDLQiZn5KN5BKBqD+eRkFGBA5C&#10;iMzYNacR73bb6UiREWSxXECC2oSLM5UZDUQD9sjCWKD3zujMxOJQ/3A46C0yaVGv+uBDOxKpxP/9&#10;+c+mYt2uBzpvX7wGMAmIQg63NUsOy5UAKyQAS2amWQVUIpX12l/+KBDfXlZV8dtfz2trVqiLivp7&#10;R0bnp3Iaky9hN+nwNqe/+ZcPf/PDv9aW1kd8YE5nVCYDly85+MG+tuV1dC4pkgolyDEs5bwJvHeR&#10;mErhkMNLhebf6RmbSF7CE2kRz8kUpDnIVAWILmYApBOhX8HcAUUGSTKU2tI5vFSOAitvAQeFwwot&#10;pbAMoTIKAwMELIgBuDmjdzTijrrRza2lMJAISAEJF4qGuDzYi6I+8xwg7hfOH0UZUoWpIbEUN+GO&#10;y80KMcvRhaF0mkgtwDgaiMWHbnxSWlckqHgwEVbHOUiFFYY5dB9Q6X4wZITYgERoH771aUtzKQxq&#10;Bl3TuQu3Tl/tr6xrSeUcEronaZ/KeKIEUystLo+J2EsMAbixyI4B0UzCfQcHK3a0DEoQqUoGjaeU&#10;ofjNE424rFnz+LhKQ+aiiIzGjFE9bLKckieYFPhr55acE2l6TmwsT+NZQ2KD7oHTlFJQaRPUDBgh&#10;cb/fC8oF/MOj41Nvv/sek8HCZIWG1p579+ASB5eEC3fF55cicD3RjBkqNKUBoC3IWCM5bziqkE2a&#10;/VwpBZZhZM2gzZab+FpJHl1MBAATfjvZMpVy2EJOG6QUuVor1KjSdCYE9CSWAZB2SQURAUibBI0S&#10;o9MjNEoYQzLc1pDbsOcgk5gONPB4bPS0LR7I+yIaQgqPF/V7r77AyNP8yZgtGtRgvr98Ps+XVlZV&#10;19bVvf3OO0ApjI+OAn6NHm8mi97Xd+/Agb2IOyvkeoPB1Ll6uUaPSsfgn//yq4aGWqOxHGUt+KMQ&#10;vqDwikLYlzCiHmuK7GOiwUQijGepzECKx5Oo6AkPGGioMoB0B08qctOwlSLeiumKBi8EjVymk9y5&#10;ebe76w4kDLlChQFswTz9q1/9nM3ktrW0ey2zKqUkIzJMLLpNerWCT3bOTUbTeDgoQU50TA+UNzaX&#10;1bSMDt8fHb5eX9cURVaQhZuuGy0zzDRjcfYST2ukS+stVs/B/Uf/9pfX1Uo1eu2hIAHL0dax1hdN&#10;99/tnhgbwSBUUVEulcvQ3vXb37/G4fE2b9va2r4CTKejJ8+2LV93++rtxuqqFStbvOGArqicTiVG&#10;+nqe+8IOFjOZJgyXu7uffvYLcGV88t5/CD67bVkLA+cDjYlSEVh+lSIlSMe0XEIi5rjcDn80DGot&#10;icMqeNRJKTDNsJawZcM0JqVco7XYrXdGRjoa2tSaoo/2fbxu50b3/AIXUE8uYbNbMOFDMYJNBT6f&#10;sopywJqi8cT9gdHmklWvvPLN8rIKrFGPnDj801/96OjJAyg5q2sqr2kul2uEDAGdL2CjTc/ndIp5&#10;XDmOHwJMeILMRr8NGRl2BkGdH58I2t2m8hIfPZcBDYnMEQbz+QXf/e4eLL7m57xlzRu+8O0/tO/6&#10;orGyFeaokMviXZgZ7O+9cu32tevX9nz06yOffDCBGtR7dywzw3CHy/nUzrbazWuWb127pliv5/Bl&#10;WIam4rk0esGAVUQ2m66I4mEpIW72zTUUFb3Qojei5Nm96LVPguKV5yDl7PVTwllUuSp5WBKrBFwt&#10;7o56iVSNcoPKFAmrTkkQoGQajqpQFoACywIhEBeX1WGbxBSwhBK4WqipGM5xOFdYgJ6RmQyr18cT&#10;8FBTi+pFVC9nGIyL166i7JjE5gXnLEoF/1r32Y6NWzmEAjVB98evyKp0KYrYsWAv0TCiIGfhXMTH&#10;GptDuI/wOMylIqkYjC7w6RV4XDR2wB+Eg7jYYIQFEbYAmMvh9MM2JuDx5LEpJNgcuViqV9P5POyy&#10;UL1b8A8kMkImpLYMOLU8jQBvnYnJKTwYkft3O9xQdTkCbt9Q36YdW+k8drW04saRc7s3b0I5yNLk&#10;9OLkwvrV6zGjwfN28+a10vJiVXHRksV17tTVlM+8MHRmfVs4F5oUCxRWF7HgZV4bCFy+ldCbKr/0&#10;lR/tfObVmg2Pacs7ooHU4r35P/3kbTjKX/jVt9FL/fH9GbLesKpYYRs9JVGzqAJlDKttEhObmnBi&#10;Ke+itfJorc01C0mfhiPnT0XywYRkS73m0eX+XAwlFZ50tN+cby2XS6KAbod19Y39Xdc5gjBJqY3P&#10;zxOWIapSFl8KK0g0y3BvcUVdiqnpu3L31t//uEtFq5XTqYygNTU7mEw+8bs/123YfuHe+PmL/by2&#10;3fWbt3o5uUvT2b2Xzo7cPvWHH736pS/s/vC9t8Qi1vaHX9iy45m16zZ8tO9TNJb23+sb6Lv/jVe/&#10;ce3azYGhsZ/94pcDQyPAfjY3N/3f73+zvH1Zeanxj3/6x+q1q6LJzJdf/dbzL31FrdPSmbQP3/8I&#10;BkmVTP/G+//ZsHnDh28e7e3tpubpv/vh23Pzk8hgI5zyh1+9yeMThz8+WayWyfiyP/zgj2WlShlf&#10;8M8//EfOY0JRXxx2C5nMM9cvtK5ejbc3NspQTzNRN5ohCGaKwcpnqUQ4TfRnV0PkpHP5aCNFso5G&#10;J6x2792u+43La9E4v+fjQ/RUcvu2bdMzs6bi0rXrN928csvjd+MZXF9b+e4778ik/KLKzZNTo5s2&#10;dehNko/fPbxgmyou0i7MLOEhD+7F3e7b6zZvn55dUGp0LW3LJVh/sHCFQss0j18wSWtZPBGFx0Rq&#10;Hk9MJg9sXoNaXuK7PBL0ByfZiUCVcIkSUKcFpRQiYbbOeGwwxz9bua5qnhybsFM4HBqwKwKxlxEg&#10;LQVY1oR6kSoeC3IppAg/J28rkRrVTEfYdeu+pNhI5XEZUiGyo1hHA5IhLtIMT42tb2m9df3Kzf67&#10;Bl15cUlZU1Pz1i3bpienhwaGP3jvQ0ACX3zxBUzC6VxyaOjmD3/yy6e/8337xHS1MM3kCxQSwZ9+&#10;8eOmtTvrq8riEe/By6erykqA3gRYAtQmAEtj4Rio02hVgSVv+/rtT+16cmvn5p3rN3W2dEoJdXtT&#10;O6x/2PBwePTrN641NzbrtLrz585WNzQiBQHPB5UCEwsn4Ar95f/++tkHn54/f2Wgfz4Vy5dXqEDV&#10;iYZxa0on0m42IfZ4U2SwJBNxKkUUSYZQQ0XO8wHJp2KnmePFwhEaHRkePkXCjLpTKpbcZpuUGDTh&#10;DBrUSNj8cnMyaloWjPtTUZuRK4LLLsIWjjusZWodn5RFoDLCRnmPT09nh6HdI6GBe00ijrsaSsAy&#10;iThGe1QjAvWGFjI2DHPwYlJTTDo9H0PlQQpCRIrBEMnlKMyxTUwMFtHQ44ZNLXSk0KJVrVGHuUwf&#10;nRrETEphSBnCEinhdrsGBu9LZBIVXwGHHFRzGvZPVGYsDt52DsGpISIFtVsRIwfBRMNoQqI47Y5c&#10;OmcsqVgMhegYhJJJPonimZ/HGl1kVKb4TDKXTYZpMJASUxhuy0SUEmKVCMhShgAYY2QL5t0cjkjT&#10;3EIrLcsJ1SpaOStLeO0eoUhgKiuC7EQSsGkyIsvL3+q9KBIiPc67MhpqqOS3qib1umSXc0pUytFQ&#10;rXTHuEbJ4cgFmHVpZOYbv/kHJhegUFALjrgK+iSgpUGBzGdpEGEKFAcOD4Lussb2jz/aq9UaRRI5&#10;mj+giDLpETod0mkCJSIQqsF6hauOTqFD3/bBvyCV4V5JTYRSjiWCzU/iwUkww74llpAVYXJgVKJ6&#10;0SYTInNvNa8g9d8lD9yoNjudu58uIwQklbIGaZwsI6uQMFNLtqDZpq6uphq0PAGfmSbBa4cgFO4J&#10;FF8QjQTh1Hwo58qxtAx6aWDc2qJFfbPdlY733F9oLGvRFskQeWpatYyvEXuTkRQ5D302iYq9DBZy&#10;cgYd6SyDUKDkciR0Gg82TyaDD7meTGbHYwVAIHyWUffIonlRW1RC4YgTCCXmgYPE+g7VTK50Ogon&#10;OzujcAedE5OjTz7xzKzN2Q/Yonsx67B2NLcYi2v/+eFeBj0ikSkIPhAiiQIEq1BLxcAKPYMmgEK/&#10;L64/6LSJ+GMoswsWKlfzINX4gF6j4bKajATcLi+eSTSmRqaCAoRYYS7HmZ91jgws3LraP3J/jpph&#10;Awm4ft36Jx9//KknH+9cu6qqphyOwtm56a9+/RUQm776yldRMvCbX/5n+6YnsilPJjPp8w7r5MUc&#10;upFG52dokem5oX//9T+Xz53HCO+eRZVcOMdSr2xbT46m7G6XtKohk7dV6GjBUOLKxa5vfPl70XDq&#10;S19+6cTJ47t3P6RVK86dOwnPEZqnoL/EY0lcruBwyaVSkKAQcYkAmzxths+aECiAPsK6Ck4Q0FDw&#10;kcHPhcd6AbZQ2PXAzMZGbbNEkoXBEfMUlQV0BeyE6BimklMYKqmFPHUcWXpKHuvfcCq0APu6TteS&#10;p4COmKYwyN50CHgZpAlS0RDmsGNnL9wcHWpZtUlA5mTNCwwRgUCVD7EHdo6bdUeD+HOltomeqqZa&#10;R0pFUMQpAk1WFEgxn+tDgE5gRqKBkQZ78759e1paV2h0ypZl7d4o9b2P3tOoUE8eRc6Yx9byZEUx&#10;BiVKz3CysN1SBVj/ptloNIpY3UQ2h/006qUZeRwD8FxJwCxQ8kyLMxP1LaV0lgDVe1lqLBVDmwOR&#10;yjhnxroI3McUEiBsQpAuk/DKMhggDiLIFgokERYyz4aQV2ITNDYvHI6Bg4wmT0xWp0+fgg+5pbkB&#10;oxwlHHSPjWT8TiqXQuExkoVsXxYYTzB+PR67NZ2L+PNSFWpELVAJ8aT2emfM5iGvE9wHBKZCKJtg&#10;oxVYImfLlDlCkKVxY+jkATEIgBUycm0UWizBBH6ZysJODFMu8juUbBJY+kIAMUdPm80CmMY0Ei6D&#10;JvelafYAXIjU733xoTCojWrj0sy4hEFZtmLN6YtX6XRaWVl5x4qV4ApAwgR1YNWqDpPJODY+9uqr&#10;X7975cTw/a75mTEWPTc13X9o/8excHTLhp1gX6KvDVwpaj7K5OpJjCzBIS+Ouovk5XmUa0cXBSJF&#10;Coh8CGssWjqPBxUlCW8TRivItBnUPwbT0SDwnFK+GMtgQhCXSBk9dwYvX7jy7ruvAQ3eXNXZ2b4u&#10;FptDcJrgKZxhvPbwSiCGEDCoJfEEHmkkYBzclsXJybHq+mUmfdGbb75e39AoEOqwLwAoEk4OciK2&#10;ON1jqGxKkYTnz1187IknKquqZmdnfvaLn968dVMsFhoN+uqy8sryMuzaLl664gsEWRwunBArViyH&#10;Nnv79m1keUvBvCspvt83eOPK7dLi0mXLG6Znx1EH8stf/P473/pWZakuFABimbRkt+7YtmlxYbrr&#10;5pXSYhPw/YXCX6BPGCwefOR0PB3Ad0MtbBjxCKnBiJMeMogfgQt8BpnsWDZGIuAkwZupAJ3rHxhq&#10;aWoBbv78+XMVoGjptGgaGJ+d+cvf/+yN2hlctIbEdTpVEg9OEjHUOxsL0H7+ve8LRJyxyaHX/v7H&#10;0bHB1rYmBKL0JpDH8hA3C+XrYBKZzfjQK5VytCgADFVIJ9PQ7pcBJwwFTd6Al6dUsFQK8INEHBHb&#10;m6HO+PuPXvXZ/LXtK1Zs2fbKSz9ral/HFoot7uDe05cOXLjWt2ibQ80WnRGR6vJKlVzIWL1p9/LN&#10;u1duf3jZhvW62uayugau0hDJCwNxlsuTHBm4tX//e/99b/+hfedvd91iMTgXL3R//MFbK1Yadmxr&#10;VlH8fMsQixTIUAJMKZMOni5WtGJ+moWVmIxCF0FGzyFPQEaWJYdFQga2XQoDHKH/vvsOSsbKdeqF&#10;hSm5VoWu7DBsrzQqdrmwL+MizOFwQsGISCS1A16Mojky0zwyDl0CpVFJJi1KJV++cWPXmg1GGrc3&#10;yTd7zdrM1MWj+zaueaKmtOXtC58WbVvGjQmKYyxfcJgmBhIZK6QUsOjAJ+Hxgcwz6DmxaMQ8O8dk&#10;MM9fvI1QDcq/ML3jmhNAQMHnh1cEVx8A6PkCPonHzdFogHrBEICLHVi49gVbzBuG8hD3hMRMfgKQ&#10;HSqBxhUBmvlITIlQyWbxocd2dw2jUBuRU4k5PHyrp1wsokZi5rEpOV9eX1mD3mLzovn6zatrO1eT&#10;+FXQd41yR8Z/aV0bRvhUIC68OYjfdLuh6qGtu17+6td/v2rjToFCx2DyHdP3r3723p0D79kmznzz&#10;5y80rmsJ0T2D870XFoIbNm5lOoe5oX6pQWYmMXI5Wmp+0tp7L22JSJbIWiYjmAqSlbIsW6rSlita&#10;66yydELDBm4rG0N2XvzpsJVvGzM47/Z7vFUrN7Cji3Mzt2RlUglHE5ilSwCkhxvbMluqqJPoVu8/&#10;d9s7cO7lKpqO4Z+g5fYEE9QHvtj5o1/H9TVd45ZLN3vG748J6tsiHMb9xZCPGpIQgaHTB774zBP1&#10;ZTUfvPvfBx56BK/v+3s+fP+TD0bHJspLaqwWJ1wDTz31BUB6hEL+9h1bsbGem5uFYfXq5Wvf/OZ3&#10;kHzrvntdJFP8+823O9dvfPkrX0VoEJXMBw8d/sWvf75u3dqPDx/YtHP7nTv9sAMZASPt6vrNH363&#10;cuWqjz7au3x1Gx71KW/y1tVrjVWVXdfvb9q6HJbOU0euqvXi4tLiM2e7XGFv585tmpLqOImdorIp&#10;LD5OQmcw4wgzFqLcubh4NibNCospTCZMGliKYc2J66nVvDQ6MLl90xrQ3m6dv9vSUldRVYW1hanE&#10;ZDCqL165FAy5W5rrDDrtkUPXnnrywTxLMDx8+7HHtkjErJa2klvXenQqA1pflFJ9WUntjWt3dj+6&#10;e/u2HQg3YnVVINbikY5Ka8BrEaMEUTudwW1IwOIWumzorBDBMpstaU84QIrPCxJUPe+Jh3aeOH2j&#10;LcfXusIZf3jr+s2JW1P8q9OUocmEx8MrVyzkgkGLHXEW+QAnu29Y7bLzgjRjTUVGFSlVlMkZmuuj&#10;1yhJMjicWa2QIxGKbGF2Mu8QUHlGdXTK0lhT682nr1y40j/QC8VFo1F3rlmFE/jRRx954cUvEiw2&#10;nPdgKs5NDbz48jciVK1zdkBGD7KFAjh/6dRc98hifU1tkUkxMdHvXVpCH0cUFXB8cF50sRTZgzoO&#10;GHQjoQLhGBvbdFYhloCagMCQ22E1GlTIPzBpJL/PhboJ2Jix0cB3f9Wq1QKuEHBntIKnornP3j0m&#10;Fmu+8NzTbnfw0OFDtfUmhQr2bZXDZRNKiVwWsqUkmYqilJlGFuBDDAA8iy6NBeL0fIZLl7idHmEB&#10;pMUMZBIylpyVzNtt0xAWyVwpfPK0XIpHEtHJPEJIWzQPaKRqbGJTHAJYdgkLRdn5ZNqfAF6ZoETc&#10;LpYKRkrAbpIFwxGKRLNJWC3Q+hpLRDQ6dYH1QBe7wj50DUFJJ6FMNxzl8YUwF6disYnevprispL6&#10;IkmpnqQQwKLjdLrVBmOUCTcg1DkmL02SxUhRQU6kVsJLuTi34LRZ2SQAysD/ocXxFeZS/niE6fU5&#10;CcyLaFAn+akkC0r9MBqRwUMxpkDNQpCchLrvvN9mFSulkN2DmRiHQucnc8xENhgLzXstMgU5Wsax&#10;8tAWkxMs+VhLPqFJk641xnEboPONORbH60A8Ul1Zw9IbMiJejksVK6RIVWXp4glrUlZiFGrES0vy&#10;dS1ljWV2kTKVYclAcqrQ8akZH0/KBQyGySvBWldfavr0/XdxD2hqrSjUrkOJSDFJWZGYUPHgC2Rw&#10;//n3t+BwNBWVISv82b69BqNWrpKkcwmgYagcEpsvgIPRBvd7wb6VS8KbnUrNL5qxfwmjVisVC7gW&#10;xQpNiswi2Gw4QSRSZSBV4JUBidx3fU5fM13XQO7tEnZfUaVJkZVbypW6OhpHmOdFsBcQh6Oz9/rr&#10;6xp4paYUjwAYkQA+Ik/FK+xPJpZ8Dl88QqbHoVekMhwWUz05NqtWoqo9FHTbZyctKzrWMQS89/ft&#10;XbZ+dRhBYiYN22t0MicSeCCxMEHlSQxuFt/kHGYYAE4o+TQiLkiIYinDR9cGqoTDAZtljkonFJpi&#10;fyTB4vILZwL+fxAspJJRlalRa6I57pkL59uWL6+srr90+044ldBpjbNzS7FgDMas7Zs3Xbt0kgOA&#10;LZXK57BBaaNCxkEuBaMCAs5Z7BvdycxSPOnIUYIUeiJPQa4WaTtvOOgL+X34g9CaHHSFJ0dmrfNB&#10;xO+yUEYoiCU2rFu15anHX3zmiZe3bd69rKXVaCoT8GRWq8fjCo8OTX/22eEjR865XdEXXvx6dWNr&#10;z6RlftHdUl8Rdk1EXBMCGsOgrsSUGqeSveTgibP7KJlZ2LvocdnsyFJ7Z0Uio9nYuRsW1du9d7gV&#10;qmzOXi7nI0wBgXZz5/bZ6fmxkbHKqor5xdnahmqNTrV/397bN29Z5iwxXwzWaBYF1gIeAz7KCNKD&#10;eBwRQrkan47/VXfiNvc/cl3hnP38RyHLmk3ACQuICBM3B7R5QZmCW7Zgf8vDxlL4vqCtBbcVZHag&#10;k+cZQFFGYh6bE7UxbfBE5pisEDRmUjhKRStWRoSsM4VRv3q1saU5kE7Mzs10370TiTq1pjK0dKfg&#10;oIEmFmNzMizb7CgyAlR4CPLIU3gQq8W6gZRlIESZJaObEaJRtqqpmkHIjx/vW1q6hvRPY1Xtypb2&#10;/Xs+g4EUOB6mSJNlMSNw0FESpgSDGU5GLc7gkg2LFaifzCwlhgaIJWfKF8n5ozQRejJi5CyfKxDx&#10;AAcnwz6H0mp85HD/SM1N3lMYsKsRB5KhdKFCFnpiLuR3itkcy9RUFu0rYNmbSvmo92DxUumsD9mb&#10;ZMbldP1vskIBkkGj4pOTfDFPXWUSVGgGFwdjJPiecPDisxlOsVJgp9hmnQoBZKNMJDozOzsPmg72&#10;CTKtVKQzMZRyqlRClaoTQhHi7AkceFSU4IGVjGqQLANpuDQl4vAjSAWDKgIwfBaPBu5zFk4oRAiY&#10;lEQ2HYpRIiGFUowlPWYtKZ3hCXmc2QAl5LYyBcxYhrqiot6zsAAo2MMPPfjmv/+FvSa03C+//DLI&#10;eLh5DA4NCYVCtG6dOHlqc+ey1jq9Rp793a9fPn/so3QktG3tLtQqcBA7J6GdzZdnc0Go4+CNHMsw&#10;YeDMkdgyiT0a9AR8IiYji/7eBJ1Azx3AEhyUaUlVSrUU049SCo93JurnMmAMASicx2BEN6xt3Ly2&#10;ffe2zds6N6xbtgop1aXJHqWiQEUD9z8T8/IYOfyqWMBfBAYW+IN8oURpGBgZMZtn0SS1fv2Oy1fO&#10;oYsC/g1ajsA6LxS15YFzRPw+DXM+G1kgsFx+86ffr9m8rqG16Xe/+/V3v/lNeKxNZVWPPvHMP958&#10;h0JjgbcL2xe0psqy8q986eWVrW24CTQ1N4kkkl0P7n7ooYcsSxZkv//xz39985vfXr6iA/2d+AQN&#10;DPW1tTeRqbnx8aH2gp0yjRIQHDcEaM4IdsCFWuAc5DkCYslprWioJ3M5LvTHIKiXytsiKXeC7OGk&#10;QpkgRmIvM06VA4eTn1qcyTLIy9vaBm/fjaYzIrW+qrX55W9+rWNjh0DGlCp4YMXhSn/2+BUxS//W&#10;ax9Ek67B0bvf+PZLBpNy07Y1RaWATWdR0AN8ocdtn5wasy2YS4uK1SolHTAGDPrUXCgenZrG/zIa&#10;9nrx21XJi3JsLlWnTuKpMez0nxlmu8nf+fnv//jJvpdf/enKxrUcPhqnSQPnDv70hYdRj7PxqWeI&#10;lY/cylefcXEnE1Q4g/3qNUOU0vfvB391euIHx2a/d2Ty/25G/3g9/qvjtt+fcv7j5OyPvvP9v/3l&#10;HVSb8MWEy2/7ZP+HUJYjIbNGnPDN3tCZeMzmiqhR5pIzLdxEgJZM5GOg6cvgJvW70sPDWZcDydc0&#10;pkEMJIDhAvVLpo3cu3fww6tlcqV5cAyV3kiUx2jkKKmwEcHkht0Fk8UlU+i4AIRiYRoOHGzV+Ozq&#10;purJ+eE0YthpJ9xu9GyUl8lJs5SalZWTFIapZWPOGZq/fw8AuerWnRdO9MOoyVHRCUB4fAEmVm5o&#10;mMzD7BIv9Nvj4EwkcNMhM2hDo6N73zrht7rAPIHrIuQNuO0O5M1wGhaWV2RgSFLaLEcapVBt4dCc&#10;zTwyuzSzJFEodRXlNJUsKmCPhTy8EE2VF0tiXGmGW8I16BgQbblGjkac41kHF5ghCl0nIgH9sroR&#10;x9v+8zfURZqTZ0/2995DvLq1ok7GFIBhbJm+pZItVtSg3IRxtDt63aL4wb8Ofe0H//fQlpeqFatJ&#10;jjnLyM09//zkqZqqfV9c2eR6/5s7AzUr+smSWzzauCEz+v7M4iMrKpcn7b75IUZDi5MJvns01ntl&#10;sfeusbTeUL2qXFOu0qvmlyZI0TBYknNC+nwJESvjerMe8KiSqSxgDkE0KyXulVD7ArF5+ObLlOq5&#10;+9NyLscLI1P5hsk5djpHyNRalb52acw7eux0pwG+y+QRc+SPZhbxvY9u1P7ge726L743eXEiXKzT&#10;MyLmx4soP2hS/2Wd/l+rTcu5flwuS0EKznI4TJVQbPjlH/5kcVv/+vffSSUCLlMoESjBsobNqbS0&#10;LBQOAchEcOmwubKYDIiBfl8YOVgKjeFHsjhW2JOFsaJGaAbTdiqpUGpBCQOUMQ4gYDzvcPo5XGEy&#10;lJUp1TDSoEuOiWBMwM8mUXHvxc9gQAF3tDA7h1iyxqRfvnYVDbEiEaextRVYaohRbI4YuyCyoIKp&#10;WUXRb8iotybkm0j6B1BIl8ODtACpBrekEEUBSILNosagb5qX9ErGv9/Y+9rrf12Y9aNPRCBhVNZq&#10;rA53bV05bGJcXvLyxZsnj33EZiRc9ukTR/ZZzYsoUYMU4/fF7/SOZPJshab0zbffG52YGhoZd7i8&#10;UcBV8hRkxWERSufI8WQGyPV8MONf8vKZeJTwFiNeK5Et/sKGju98IaYB/Cq9e+MG6saa2/H5LPjK&#10;dJZCIMIJTE6HdTlqYmZxdmLCFQ21EqUChcqz5NdkeDRvMNW/SMxFauX6+BwaeTInp7xAb8329Ocm&#10;lvK43lYqF0IOkScmwCtcJBmzzTcZjDse3oLT76VXv/ibP/zM7bXJlEKQJAg2Y2io/zvf+gZWS48+&#10;8CCmrKE71zva60VSdJIGGezM6i1rSMzsG+++KeQx/vSt79tGZxxmn1BUQueYuPJqQ8kyg76mRFOU&#10;8Pim7vd3X7v4k++/+s2vvvju26+fOvFp9+2z//rH70gZP3yKm9a39w/cg0tqxUqwi1JD3UNEluDn&#10;4VpG9acc44/JVLV8+fLHnngExd49ff1Y/iKYLRIqTx45n02Q0lHEzCVIy8fQKccRZhL5JIrO2JJ8&#10;mhYJoHOWm8kAdk/n0Hhee0CMgSqRw1IMnXWggILJnsxA/sYnJm61LUF1oCK8Gw0UK2RLE+MfvPNW&#10;gZIXS4LdEMni93cD5IRuW0TnoZqDSOYLuX0hn1ytLDQCIY/J4S26PNj3FDxgZKqEI2BTmFlYPNl8&#10;Ol+44PGRT9wjHe2+8+5ehF5FtUUUFZ9PoelSeR1uGDlyEKtxOiPMAPnF2Nq6XCGQTfWPTPT0I4sM&#10;PkUsFsiSQCKNCyB5oO4wk8AbRixWuPwooaKS+CpflksW6RG58jud4BYx5cKUkEUXC4h0nu+KZSwu&#10;NBNp1y5zVVWTCF1ZXi0YC9O8UUNzKaNOlNHECIFPlFnI2W+wjGPl6wheMYOmwFpSwEoxXaOulIPN&#10;5yw3Vr/Sv1CSoNer65bf9kj2zK7a0904NsD2z/gojFJS2VeC8q96qE125AKtdoCt1u9Y+/ab79us&#10;c/AOgKRKy0kIqpFJVRSQt1Ti0Ue/8PHH+xcXLUqVprG58U7fHZTrZuFlZGIfyUSn1ZLbjZIefEJD&#10;CWy9gjFE3BgMABGhDYBlDmUGAHrYJrErToPTm4aHB0nMtEyjw6xSXlaOb9n0NDglrvKmLIufJ4gG&#10;QlADMxaeX1w2i8dEag/X3BQqmpkQawopfhj70T9NoRhk7qR9wbmUxv3Ju8SJL/IU7IUMzZ8BZCCN&#10;SiXMLnCXSWRi/Hm4bET8gWQgjDcTnosM3J3JiAClaeSZVHwoERvIpceyqdF0ciQW6Z+bPjPQv+9+&#10;397B+wf4sjKVoTYM2wzKxCLBeCqKO38sFvF6g+gawrnuTsU8/ujDDz4J6XLROl6ulTVUNUor2v98&#10;7Py90VE5JfKVJ7788ZsfRxzBuDfMxPocCmoeQZU4nRbjsGIMBh4N/kDY7HDOLFmmFhdmZqdnfQ4/&#10;hybkMuTj/Yt7PzwJrM8br3/4u5/+/Zc//udvf/qrV1546YmHHmqqbZMJlSw6JRYNXr3d/fY7H774&#10;5a9/89s/euHFV576wpdCgLCQueXlDQ/s3IY84aeH3+zYAKIYBKu8y0plUYr5XJSbOXI059kLe2LZ&#10;yz/5k7y+JWE3z1VXcRuaASFE6Ss0NU80tCDh4wmPjlJKNIgHFBJfKPKmajSqzZs3gpARDUYaa5p/&#10;//Pff/nJrzaXtiY82YuHbnznxZ9+5Qvf+ucf//Puvz64jthzby8EW4xVcTR1JhK4qhYqpz//8b/J&#10;Cv8RGTMkc/FGouD6gYOgMGT9v7kLAlIhcoUBDPIKDCyfh4dgEkwkclQGFzEkMgvtJKBj5bKQoqEP&#10;xWHLRe8xD+JiQ1kVJkBFqfHI5XtCAX3WFwWZKB2O++J8KjqLKVyNsWV2walgYvebYWYC1AzG3YJT&#10;ERm0SAahLCIJxDglu2rjyq997yW4ZdCy7ZpbMonVX3r4G0JhLUtSEaYRQWywqXg7ZXyR0P3JsQgt&#10;J68uk9VXMIp0cSmPWaSrWLFKXl5hjcdd9hkBZjdSUq1WYesNJwhBkcYSCRaNFgs4dEqCJOYGsrHC&#10;qEhPk7LYp7lFAmgSUyQ6SVZcwtcZaUw+jQ7fNB8dZWKJnOAiFP35DzIZQjG21WUmg6JEHeSn+mLT&#10;/Er59OJAJmQP+2edqYUp8vwS32sPLrkCVny9s7NjakAd5Aoej0hSs2E8eMjUOIXqwStEzuPfcXpi&#10;04LXGmIPfOAEmeZbstksTuSnHN7Y9ILD68MuAF5qWTaDBlMmVDGXM5JTaFxYZpFJfjBXJaxUk2Eq&#10;5ac+sn0NW44mQL4gR0ONmTXiA622vb3t0MFDaDRWKZWorjp69KjH6wHjDfXG+/btbSzRL1mmjUb5&#10;7ke2c3moTOIXGev5fDkwGASPOjx+T2kqpZEkbDp0DyudIrW54xRhkq8ie5xeCVsu4PCSyMyls8jE&#10;coBSKmDaszgRUIiEiR29TLAJYQUvFMnAuJieG0E6y6SpkQoMSZRT+KeU6LBm8DFZ51HDGg6QU2EW&#10;OYWNC7oa8fuhzQmEk3gqcPP69TWrt1RWlZ08e7C6sp5FB9wGG2C/yzpJMAmJshz4rvGpia07dsxa&#10;Frv6umvqa/AXqCotx97g8tlzw0OjUiAjlOoNGzc3NbWgAnJ6agaPJSgM+LTEozEPdFmXv6KkRiIW&#10;Ly7N/ONf/1i1ZtODu56Afgu7rds1d+PO+K6dD+C7uOfTT0pLS/FVlVZUM3lCFldIYYHOCeQ/dhnp&#10;vnvdSp1iYn4C+1IHopqpKPQ7ONhToIzRAigbx3keweoCVO5gCvDKisYWEYP1wb/fvHD3dllrBTQD&#10;pIupLCxegXxl3+senBxe2LbuoZef/yqPSfz5Xz87dHTvo088JJIQDDRAwbIVCzjd9mDIB6EQ0EWj&#10;WocxAJkfePBwjHp8XszBuPFr5Go5vgUcXphCF8api+d7KeZIUVGFm0SyJdNWX6SkuinMYPaYzWdP&#10;Hzlw4ZKdxJFUNtN5vKGbl2j24a+sr9lVJeVGnSV8druGVS7nikleds5ZV6RYWaEpkVDKRNSOEumm&#10;OpF9tO/Egf3/96fv/PK3P1+/a+XqzWVVTerR0dG7t7qefKRzdWubN0maYZGX4mGCI0KSIeJ0SKlg&#10;9MLuO05JxdH+jMeJNRhNA3GOfQmVy8izEMIfHhhsqTEVGfRo0VMaigHwzsPwkMwLeGJcmgu8YFw6&#10;EOxjCeZnFiT422WTcLSH8/Echzq3NEPL5IQkZv+Vrm1rN0OnZ8O1pRDfn44/senFi+eP1W9qN6lM&#10;lz4+pCoSJUVZKUliDzoBiiiQUnExjSc5PAEOPggOSGx5nT6lXL1ieTtcv2EkXVwudDRDaEAmtSAM&#10;xqJmyxJIHlhGIRkPmQvSATAD+NzBBAbnAOzlcpkMTVYA+OHjw8UmgifOJmHlpuAPgo0WsqLPFwL/&#10;Yyzn7J8ZldRp5/yOvskxq88LJ31pcXkdUp8lZSoElOljjFRq8K5lcDSW4DbvfOHV5779Gz7fZJma&#10;vnb4vduH/nm7a8/syGuK9Pmnd7LWb88K1WKAtzIM//2xHEX57b+fsYskxueL85mlkymDxC8so/pA&#10;IDlBsMPaFWsTIsPZi91/fe+t8m0NVCHVNmatVbdRqKIoLclgJkBHFLDE2HviFOvy0qpJB1cou66N&#10;JVaveFHHVJ86cy7PE3OV0iTBlqlaFEYDU2X0p+n9B/Y/JqGJ07lTft5JYSd7w9cJvq6K7quX8Z5q&#10;1+0oUW4uqXAOLoze6YdXnpcNLfSfXBrruXH9/tdefKbr+p1Dh49VNTZ8tO+TzTvA6iCdO3WhsaoB&#10;FiZfMLJqdcfM7ITH61jd2YHDDQdOZWX1yRNntm97IB4Pfvjhh4888uj9vmEARJqaWnFBWlyYv3Du&#10;7JYtW1Cveer82Y6OVb13+2BwL9LrL126+tgTD+D6c/HsxfJyU1Vl6dzwrNUyD8pOV/fglu0r9Qbd&#10;qRNXV65qxgXrbtdYKhVe0VIqFxHxkDcegjsyiA5UUGey2A0wBJmCQQKTFNiv6GBAAhVvVDDS8zBJ&#10;FxV6dCU6rbqsorSxtaGusbZjbX1RiRYga6xLOlY2lJhMaJ+SipQoNKtrqtFrpHwuE40aQZ+/rXVV&#10;VWWjSKCAJxyw/h0P7sJfuK9/wOsLVEMd8vlRg3t/YKj7zl2wZKw2x9j4+OTo9PzS0sD9wSW3K8ln&#10;qQxGtKXC4Hno3jnEOzdUVYdK9VfPnSZ0Ctn2trCSh5pRMPKcYOQ2q2Rrayh8Nk6cWE5AGralZpey&#10;XIHfSMrtMkypUExQ8PdUr2wsrzCgyMU3Mk2Pp8MqgqQVkxe9chILBzqFB/e70xFwy5Wiuvpqh8t6&#10;9Nihnrvdly6d7+vrnRwf37VrZ7FBy2dRcX+btjrwkuoV1On5QQbBAEugpKLx5o2rubCvuAg8gppP&#10;P97XsXKdWqkrOLExWWKvQmeqZEouX/Tn196BB0yr1dy80f3Kqy+t29Bx4vSBbbvWApuJa8Dg2OSi&#10;xVFXU7N2Vee+jz8FwJnH4KJtFmP3gQOHi8urt+zoDPgjoHFWVGlA6zmw79w///7vJavl5PFrOnWp&#10;Ri2/fOH8fz84ojdppTLumaM3Du052tbUcPCz0zevdd262323e7ymuS5siX/0+scQEm0Bf1nTCtRT&#10;Q1xipFHcIwPwIZvwYVQh0/jIhZ84dnpyYHDzutVOp/nU+RMlZSV8oQglByKAdlExBLYe4jC5nA3S&#10;kFhcSOjBmQBAEku56LSqdQr4c0jBEMQi9HBApwAzRyISJbAKVWay4VgtQ1bOlgoJni0UpKITkc6B&#10;co5naphFTeIYRYdNIcpFw4MZIWS3xz01N12ogqAgDRFjosMK1wwEl3GTlgpRWcaG75GPaB/MMwhd&#10;ZGkhu0yElmBxGLsvJjjL9LQvgnCVUqfj6FRp8LNpjGJnij9oleXpyvb6ZKkS5kU1Ha17aXsomFQp&#10;HSzjuJWOLLzbFpMifmI3BxZGOEyYnVxUfjaQct3vHg77FsPp2TBOdoa+RGGsq6TiRjSx5EHFV9Cz&#10;RMsFOTB/08glJk3fnb54yNXW0FZIO1MkApYcdcYoEkRyis3kAY51p7unZVmTN+gdmRqqaazIkJNo&#10;liPTSBarNRqNyxWgIyABApoLeF0BXGoRoC9cnlEOBZNmNIZ+9gLWnEpFUo4rkIANRc2nR7put3eS&#10;4L3tu06P+hUztqGHnmoWy4vx182gQ4qqzZI80CvG7g1GIzFvwA+xDGgcuCtd+WQwHqMjMc7L4LwX&#10;khk8UBbzJEuW5c8CgIiy95nLF84+8OLXOGn32WMHVDIC4fNM0AUTPTkUBEWASKWZyEuFAy6XGU95&#10;P9ZI4XAEeMdwGIq1UCzEWwKbYvA5CWF1KgtVCxFPFgqkCr41Chlfo9PmglEYyPmDly8++/ATKqls&#10;3jH96advPrhxCypYp4MpUanxyqEP1papi6vadmzZfvjQkSwKomGkAiEjApSAL+gLYtDAYZtJAmSG&#10;+VFEp4jIOV40SLYuhuzmMJ0k2rH5se99+6cb1m+nklkiMR71pKHhkZ6+7pt3uy5eP3X6wt7jZ/dc&#10;vnFs3jLEYKcqq3UJKCNxd3GZmi+kbty8/GtffZpNkE+c/DAVnGyvXYWTZsE+a/bNrd60I5lSBAP5&#10;k8f/qFDfeO4FMYMXOn/GEliQfv1rD5p9M1dvhh975BVSOnTmykVVzS5sCCpUQlg7zxw/9+RjX8im&#10;89evXV+7ttNiWQpHA2UVIKmwdApDqaliWUP7zk0PPfvkF7eu34mwp1GPY7gYb4Bbd3q67twFVAM3&#10;RhhH/zdN/b+R4HP9qoBhz6YcZnMWOAO+4HOzEND9GEIKTV8geQPFkqMCU4uNCdREoANjFvOIWCiW&#10;qorBx4LrOEc2xyMORjqpoDPpYNvkKVyUjqYSHCpFweVtXNvOZ0bGvaS73T1jQ8PGqrUCkkyDMUWh&#10;XFqcAEiHLajE6IfZIAcR5HOlDMj3WDyGDz44t7A00ahJoUR48fyNdW0b4Vt2OVF2ERMaVRFSDD5n&#10;wAkBCDSbnVCzZWpdgkWBJRXWZ7TVxdBHgDUdncFTSqOepWjSwyW0aIEKp8ID4wu4pAvZWVae4pyZ&#10;KzHwvSygWTE6IusdZVAgxyZjvlAymiopqsll0PXFyZDRqAzHDzoauPEEohL5ifECJhfUdbVagwzu&#10;lnVtNAHdyUj6kRaj5pUCrnt+BgsmtpJnRdkXDXcY7oLd50lME6K4XKykZrFKBQUasxsLRwU7nxWA&#10;QAgfdQZprySHnCXw18iE0zHfgnkC/ccV5Sa2kIzKCZRHuFwLiZg7EnbiVu73Ljls0ygDZhqLnTQO&#10;Ev3MPDRmiIxsvlhN/c6PfzI1O6AQKuA6BoZu0Toqk+pwZBQVmX776988/MijEgkAQJLX/vpac3Nz&#10;cXFReXnZ3et3Hn3isVvd16Znpr2BWGsrVkkagF+ZBC0QsYYSHrayOBNHtUPU7ZjiiQwsmWkxPE0o&#10;UT2boKfpbFxzkdAtdG4WmpIxrONTjHhiBNEkoQS1zjaPHQA6obCCwRLoi2UIi4qFpYk4hpGgP7Kg&#10;kBbnyVIIBGHMYEEf+uyW5mYLvDq4rT5/d6KbEwHe0aH7Om1laVlp7+AtfAFiPmrosUay2yxjGmUJ&#10;jaXKkBj+YKC+uWF8ZhxtTgYDYtzkipISlVRh0OhtLtcf/vwXNBnW1dXKlcqGpqa2ltbx8fHDhw4b&#10;dUZo4qBsV1XUogYO7OwDhz/NUjLf/u4PqCQubsPUfGxuBvEN+7NPvYAN1Gef7Fm7YZPV6SmuqqZx&#10;RXkOP0lmRNC9MDc3NDLc3FI3vzjFl/HQ3kFCgQ6TJCDIQjboTW64+LSoBkNaWMhAVtHIVb63Z+/O&#10;p54U5Jk3Ll4ytTXITdD8ILz40CIRj+enxiwTw4t//cM/V7evAqZuz8efdA2fXN7RogJMho2bPNnl&#10;caDOFLQcgourOgsGanw64DYCrG5qdjoYDsmVKhGgB0ThH9whQKyYmrafe//wSk31N3/wq32Hj/3j&#10;2OGVTz9xqvsOhS8Ympr90tdeuXvlEF7AK9evb9yw7uVHH3z39z8ZOnVqe42GFfK9/uOf3D93+oWO&#10;sh8999hHr/8zMt97ce9bz++s0jNswsikIr1EtU689+df+bLsH/32y3dHrpI44ZHFC6GELR4jo12z&#10;SC9+7okfHz6wjyeklIglk7dvf//ZF/a9ceT0wcO+QLht89aDt7v/cGA/mSs69vHBE4dO0zKsEkMV&#10;i8G7e7fvTtddl9ONKoOtmx5wxuL9Y7OnT164feMOqtsrjBXkJBY+dJ/VP9A7mMbK0e1HeiFGSSWY&#10;wIpSBXzCNT2vYonuXL65dtOWBJ3MofmQ7Jz2MGc8JIfL3FAsKpJyGyqq3jt8uKJlGVzUvpCdj45g&#10;5E7TZLcryGIIEoCgp2DsA3eWO3R/ZLRvDEMttl/QVHHUgtWBJcIUPj4+H7aYIpEkrSZIOG/g5BWg&#10;G4aByZqdJ0NgBmKZE8sqQDGmMXhC4eLiks3pgroA+ZfJJaQqOeSMUxeuuIOO/ceOrexsLCsz4Xtd&#10;V19VWloOnKZUqsRDAg43DPHjMwPDg/P3BzI/+MlHL736PfjI2NTYsf1vfe+rz+DSBRiYSV3f1jFp&#10;KonSVEE3OzXm4kSZW0OE/tKE7uxUpXhV/S+VwunpK0FjmqJS0rwR6uU+CTnBWVl1Bz5rhrJRVEPb&#10;VBmWwh6ep02EGvi1TLbUG/NpBYz4og2vA5UFbwmHLpW6LO/UaqdHu3w86jZ9RXlFZcvvX/9QWQKn&#10;j0QN1Ec6G2EJ4HcPnjvwKExZSdEvFwWsp3740uPNL5XTtiqibQqakY6w+wA7MLZtZ8vlK6d//dpr&#10;e/ceBGTikQd2Xzx74+EHNy3OTp+/fGXV2tX64ooP/nvwbvd9j8O1bWMnhgdEgzdtWn/g4F5ER1qX&#10;1aNUDbp5RUXVieOncX186403ljVXP/f0s0CVvP3WO/DuOqxWu9Xaf+/e5vXr0K578Mj+Rx/e3X3j&#10;joAPGCTtdnf/Yw9v9LqskWAEMKjKMtPB/SdYggxWh5cu3qlq0CYS0ds3+hoaSvvvDZYaq9H6waYH&#10;wGXHxk7OZ1KBMMkmssDw+f1wjsFBhH01wK/Y7wAPhTEA7CfA931+b1NzI8HnwD6epQIYpsU1FUZf&#10;JgfvotGGplqNWgkSaygIzYDiskNM47Q0NoaC3oqyktaWZXIR/leOSCyrqq4xFOlhp8ehunLVqmQq&#10;fez4ibs99/hC4Zp16559/vnNW7Yua29HvLBz+9a1mzcvW9a255NPnMFAVUlZmVQdSQTP9F4hh0JP&#10;rOwQFJXOLc7vG73l1XCPXrv46MMPJglSrEos3VhPYpLVFJYl7B0dDmkqxXZmalHICzcl8+2CiESe&#10;Y0Vp8Ie4OQoBIyZivPb399nRMAElU6tA2sw5u4i4OgzNSS4NtS82p5XP58gVUq1WiQSCSilbu6YT&#10;EWQxXK9kKD/5eU+4prlRIWMSdNC0o7aAiy1Voq9s85rO9975sKK4rqik0jKH3dcMeIJ0VMLD/lfQ&#10;rPk0psjpjZ04cfovf3m9urZ+eGz4jXf2HDl1Sq7lyXUcp29xcv4+nhGf7TvUuaoDvYh4LkS8AYVE&#10;gRMe9YCoDwavtbax6E9/fA1d5z/8yTcWFsw/+9brz3/56V//5vv9vWMH95zauH7V8GD/1dN923dv&#10;5vLpBz85PTo4uXX92oG7E9ev3kxRPEXlePfXvvbzN/R8+erVVe9/emnW6Wxd0SZgMsd7FywLAYVG&#10;Amwjqp65IpXHEz+098iH7/xDrVC2r1zOoNOOnTxTUdOYTrhgMEZJAZOO9WIK9ANQnQRCtGeCSoK1&#10;JTOSFfhjIYVKDNNP0uXmUQsw2hSVglke07tcoZy2jQy5LQDLRtMpZzQyYV/KclhStSYNkhpKopHi&#10;JqMlFiWZhSB+geSWy5SVVkTikd7bt4RMZMXglGEl4Z6P4CdclVmsglob4aslfDomQky/LlIiotYb&#10;0O4HEAg2gLOT84j0wXKHSB44CghmiAbu2bu7qqrLi7atDhvlSY6wmGmiL5BHhl3346TxvCifqlEb&#10;25SK4sKQSksqRfmiEsilXirZXKSJNpdxVjRVbClRdVbAKZ2cHrdO3V8YHbvP17NWVikb2VM14ohA&#10;pUQyXojUUzw7OzIyOTDT2bpSxpPQUBGDZm60Q8WQUceASAWpF80fLa2N94f7PUGHxqjwhlzgTUdQ&#10;GjG/CF8/VAI8YUHohe0EojQq3T+/OOdxt0nFo5OjI2XFRYDO40Y4NrMgkykgJyBhQU+5Urk7WgOo&#10;d5J0yHjrxsilq/dqG/lyLZo/UWqi9TKtUqGguaQG9YLTU7OjwyMcTKeUTBySUyQhRBSZALKRKqHw&#10;QT9O0xlWijCQ41cLxeSFwZ6em7tf/S4t7rlx6ihSdXS4TPnsjD9AiyWBbMr5Q2GL07O4yBTWyuUV&#10;Wm2dRFIiFBUJhCYuT89iKVksFZutodFkNi94HizMzMl0EtZ12AmBChjoGzAvmC+euzQ6PPny915u&#10;r2/BAPCt77y0af0yACWj2L8aSgcXp1Sk4N5ffKdj+zP6opL2Ze3vv/fR6OgUFrIqlUkoUguEKoIr&#10;h3422uPsuTN548pAz92JuSkPNS/YtuWxb77yrQ2dG3WaEoLDnVk0v/nO22+8+48/vPbLK3dO2DyT&#10;NG6EJ80bS6QVNUaugNVU3+JxeU4eP339+u3ykgqEyZ9+8gu11dVoch8Y7Nv37qdf2vYiLsexjP3E&#10;5eOm6haFrvRG96kPPnr561+TPoD9WCj681/YTx1NpX2coAcOPoYzKHj0gecjft/5Wxe0TS9IeRqj&#10;KEHKUE4ePv3YY09g13zx/PnKSliL6o6dOPrzn/300sVreCnsdg9gr2jLoZER10AuVWoqLpbIZRU1&#10;NctXrsbheeXKlePHj69YsaKwlPhcsIIP8H8Uu0w6ATs6zrF4OISaZr5UDuxAAYlQmKxATICMxMij&#10;mgBM78JkhUb7kGXmXkWxHlQ6zGQ0EjZmg0Hr4sit23Af+ReWOOgOi0TkXCIfjSByg4uxUsnkqZaH&#10;w75P33/fWLu5rayZwCWbwUrFbEnboly/HHtGbJyxVi+s8TDepBN8PPAyMSaAcyQHg+L44R/3r1mx&#10;qa1hOXI0jz7+yCvfeyXJiVFpSZAnKLGwf25JyJPo1LoIspu492KHmgcVH68GDfQZCD8ocFLxaaGo&#10;1+lIsXhimEUg4PlDEaWECr4CPmMSUcbMkAL/h4UCD9IWjO+JpMfqqy1dhlJrGkOaBP2s0J5cQLDD&#10;UxkGyCIUmhgb+99khRAsNssb1reGWHl3PoZXFkQJLoMiYrMHBu7BjyvhS/35cIIlNLuCNQ0qqSSD&#10;aYpD4pNSoaDf6rYEgq5gFlepSAg8YgSFsnHoWJFEDJ8WlH/OylUiEAUTyH8VKj/jLHZeImFzOGCO&#10;oYTNg52VwSDTqEXxPJcNZlOEwimgWegQr4L4hj333V9Rk3Z2PErlaOHU5jODbk9UgKcZBzxc5t27&#10;PVjFqdTq+YV58ON37NwBDnT3TbCS1GqjkcRg1TV0kEDxIQH2mocTxO6dZ+Ao5eupWSy9onb3JJOv&#10;y7CknoyNKYzx2MyA3Y+OCzI5iZYDvw+PbB/Scg63j8Hhowgrje80k09mMVw+O50uo9FFYDGh6xkZ&#10;KjIjZXFOwgZAEMUwMpAZWRhzC+xTEcif0oXFJTYazCDkUZk5OhdINnImhim1rrE5nY1NT40Xacug&#10;9mKrZnfMqJRldI7SbHNMzEys37DuXn8PdjaFDA66jHh8VC8QBF9rNDa1NKE+77///e/wwACajpVK&#10;RUt7e3NTU09PD9JW4WSEz5fyOWI0urYtb+5Ys4LJ5icwM1EK9Y/jI/c0qvo167aMDY/13R9Ys2Gj&#10;3RcwVtUmGSx/Kjs0tzhtWRIw+JUVpRyCLpFwp+dHMLIz2TkAr7lgkIbtvtlhhVibt7gMCik6q3g0&#10;lpjMOXP1ekP7yjK10bywYGiq5koDyESwmPxIMD856kjHWb/+6R/kfKnFPP3mG/83cP9y46pao0kP&#10;Dz4+rFa7GdlfsUSMsZ6Nwm+kIyF1Z7LYUngCXsQBSkwl6Kzg0DnkDCTiHPAfU5OzZfzSZ7/+jeaH&#10;d5H4/H+9+U55Vf36Rx6m6uTBZKLr8Dn/3dGP3/z1a9//Gnlh/vw7f13XUn328p0QiffyT/9Poiu7&#10;euky2rDbNjz4gz++/fp/3v7+b/64etsm5AwiWXw78xCh4ab43V/efPSLjzWv0YlkzDQ9IddytXrT&#10;UL/t1rV71VXlT39hy2DfjGdp6Ilta+aHBsWEqL62isoQX+2afuTpl692TZ367FIqkG+vrOq7tZSI&#10;ZFa0dlw4feWXP3tNodGgsOPQyUvNq1Z6fPF3/7YnE8s7Jl373j/SUl+nEqjee+PDn/7o97aFIOzp&#10;1WUaeM1RG4WaLjAwUSrBZ3IXF6zD45MNHe1A69JywunuoaX58fuumdq6hqOv/aNjdSth0JqXYnF3&#10;nFYExhYFKAsxX4orKwSKQ0dPTc4s9fWNcpj8kC9y9cINPClnpswIhOMmBejtP/797v2+nrn5eUAC&#10;KyoqURNMo8FJmGPDqQkLPUCqobDbacfTPZZMwuGOrjI+UAIMlgitEGoNQaVjZYjYNZtG4bIY1rkJ&#10;JoX6UPvKKpU26w/lYnERT6TBhh7OAVSl+P0Wh727t8cflmrLan/w259V1JXF/aHbJ44eeeMnrrnr&#10;a9fV8ZSNbVu+xQgSjugwW0gAagh4cY7Sct1c3ZMTpXjVu9srt0v6k5axjEGXkKqpWVdi6Co7mlS2&#10;rXGBX0XBaZ5O+8keeJrycVWGSRsNlHCLMiwOjGDwCCnpnAjIAWIxJcMHh3g6PJZOz25QUfe9f71h&#10;44PaEkNFfcvU5NLwhcvOoW6zxU6iEp+9/voDcr4mmTxlyYQ3PFvR2fBcCUmRdEcoxZ5E7Er3f4YG&#10;fxf0vs1hXGlfJV7WVvPghp2/+eZvilQVy9e0y8Q8m31y54MbikvLq2uWG3Q169Zsrq8uXdZaqjMY&#10;qmtapVK0IpKbW+qx008m49XV1Vwu2mBOYXP04PZ1bS0NIOECnaeUKcbHRpFQb21siAQCNVWlPA4r&#10;Hgs0N9Y4HUsyqAJsciYVWtFWB7yTWMS0ms0njh4XKrQPPr1DU2xM5kh3em6Ew95UhLayvWZsoG/T&#10;6u1sev7AxfMbt6+Rq2QcAA2YqNZkEoWonAAbZA8gSmgpCUUKO+pgBPlaaMg4y3ECpwozFVILWSA5&#10;EfUpKFkomgy6eAKCQUd6GaRq8t3b/akoqbmxnU7lWMxW9HeHAiGFFHAFIZ8vwfrKG/TMLUz03u9a&#10;mne4XC5o6Q8//PDzzz+/cePGwmoJ1RypFAL6NpttJhhwBn16pXLzmvVH9u4Xk5jATeRJmV/+9Tdt&#10;DZXba5tBt2la1uzIxI6cOuGx2hshoNQVkYslAWYqE4xkHV6EOYymKksN0aVIlG5YJi+mp/1L4hw1&#10;wkNImcLMsFJBL1wKcwn3yoe3RscXVUlaSsQJ8hkRlw/UFkLIZyBZyGH6A55EIsLnccWAIKHCPBAQ&#10;S5C/h48+bnU42KpiqUJIZ8aTCTuSIMFEnCYxJOMJcBfoLNmJM7c7OzpQjDs90KMVcZDnRvEDncal&#10;EXIKLv5yE2bR9z769OS580KZ8rs/eWnzAx1bH1jDFGCVmZaphabi2i2bHvzs4482rd8YDwb3f/zp&#10;7PSUy2nHKvfAkUNjEyPHTh11Wn3f+vZ3W9uqjx0/ef/exFdf/TJfyAwHU1dO3WpZXuewWceHzZ3r&#10;V8oUvFtXBvCa7tq6frh/zuly/+Ot3y9fta63b/T2ybuvPPuSkEef9yzMzwXW7tycjUVOH7gyMWRd&#10;3tGmYVNh8mcJFPMzjmws37m6PZnLAipaWV7psLvHphcba/UOqxvSejKW8XmDIrTj8sRAA0Ioikez&#10;0UiKzpQHI36eGG/WGPraIm43wRPk2SwYRVBfBAC06vjd6tKqynUrIRYpDAaCygJCAKi0PJPA4o2T&#10;R0ALYhiMJeQklZKgkrDQDiajNFJexGB7pueKBVIvtpl4rgTwGeclqWkiGgu7rKjBlbFpcibV6p6X&#10;ybVLfg9wZsBtexYccDll+YQNVaq4SAZj/vEFr8OrXrvGV2WcZMKtLkDLL2wcixYbFoDLS2paNVq9&#10;gSqgO/h09E+YKewE+GNJGm4pOlqERV1KoDOKzo4R8WQwR3x6y5bm6beuqa2q4E9MxKN+tolrty6e&#10;D0aSCHnkI3lqAt539qUTN4vVehmfn08gjQ8jJcqeeHC+IHrnhUU2FqmqqV5YmrW7LTIVbjiADCQQ&#10;d8QVlAeuL/QpRN8KzLYsl8OOBEOYqVD/BmWCBRIIKY0vHx+5PPhxNHCzgwSbnqPSFAxDV9elmpas&#10;zhAf7JtVC5vTMWrrsnKw2e/3DiALnEThHW6oSRL6cNhSCd7G8yPjmNBQ5YRyY3YyF6X5EsEsC5E7&#10;GgdO0rk4M0Pio4yP4ZydX5qSVRcwoGaIzVbnzMz84MC4bcnjsPjJeTaTKlAojNjI+DLs8em54bGp&#10;qfnFgeGxidkFUM3tbp/F4TbbnEsOBABDLrd7wbwwMzc1OHDf7/OUlhR3rurctGnLI7sfQ8OkWsv3&#10;zC3t/+hDOidXXaZXFkAOAj+JMmufMXFJy4zq011jpWVlKILfuWt3kanCbgPaLen1JCfGrYMDCxQS&#10;v1Rb1da6+rlnXnzqiWeeevqZ3Q89UFxixIISQvmJ0yfe++iji10X4G8ordWsWFOzYnWtvkTGF6If&#10;Pdtzd3R6EujC5LH959z28A+/+5tf/+wvu3c+ibJG+BavX7t14LN9S3OLu9Y+yogIFi03veFxBpU/&#10;PWJdWDwvNRz94U8ZOn3EP6/5zteXVEVPfudbv9u++eHhgelxs73zwY3L2pb5vCNn7+7LSetL9SUV&#10;CoTTyKNDYw01jUqp4vznkxWXx1m1cuUjjz5cVlat1hm9Hu898Onu9d65033r1u2Jycmb3bdv3bkz&#10;PDkJ+CqXIDBT2e12p9OJRwyTycRM9XnnUuEHrIe4MkNagBHd5/MXYthUOGsKbMBCpyUmdXRI0RFm&#10;xE/QWfFeC1kmb+qNciicpLhvavTysPkeMrglBmMRsFhigS/ix+Mj4LIopUJEX1AbnqUkvBSBUaN5&#10;+pHdzggn5kwXy+QpMolDD4UWprT6NhJDmaHmk5QQboOZGJqj8iTPwPTwZ9apc86FuVOHLskqN29a&#10;t46g0d586x8vfe1ZU7UmRnKSyAE0BeMISHvT3BLUhxberhmYEkG0xyIGoRJIHPBXYskCAnsmxhWy&#10;QmG0y+SAV2ARiqnJGaUMpzMnGfQrVUwXTVuAdoAABhUWTNp5i1FbIeLp6TQJouUYlgp1kRAECicV&#10;KQgOmN8/MTHxv8mqqLjk5p1bm57eEUIXdRYoAFjwkaBPQzcQCEUAXTByqCMHNyufiZAMKD+j+jB5&#10;WBc9duccmZ5h8yQUBpIAqL6gAEwZy4LjSEGjdRzVlJmsyVTG44qSmVyKLgiQIYfwI2ROksLLYxTk&#10;StkiHYWniFK5ETIRzbMBHBNlUtw0cNTIxSX40Ksf+dYvtUQmbJ7iystAl5NzMgtLDq1eh2adqqqa&#10;UydP6VA4ajTp9Lp//eufqHFY3bEaiuLla12NrctBy2AD1ordPBNxqjimXbN1VmvQw3XFLKg37mBi&#10;SSgt9sfoaUYQYA8eiw6LGkZjt9vq9tjxNlUo5bhSeH1BqJ4C7NfJTKhpVDozEQvScMLCNpKSwgfH&#10;FiR8kfkkyth45TmKII0mSEyWoQD8zHNWl8JYzhfIwKFH31EBd8uBQTEfcM6j07OxpQOv0bGje9es&#10;WEEH/zSGgO6ivqghm+cu2MzwuxWVGK5du4wdKEQvKHUoBGdzgJtj41kuFQs0alVTYwOwrH/8w+8n&#10;JiaXtSxTaXVtK1a2LV9x8frFa5dvgBUGN2Ae6G4gt3CMwheNN0I+fuXS8XXrnoCpYP+BQ3yRsKlt&#10;GbCRErW6f2RsaHKqsr5Bp1GZpCIOiwF8Dp8Lnd9ndy4wGXAIBwR0+KaBkkIFpFhCZTgcVpVOlU/A&#10;1Mly+sOIaNWUV9scdqvPrTXkfO6AiK/qvTNlmQv87ue/hRN8eLD3e999EeW2OgOhKCkBjgL/QN2D&#10;d79wq4AAj0IUNAQmY16fFzhQjVbNJTgahQombbzz2VTi/t3Bk8fPFZsqv/7Kdz89feONjz85duOG&#10;n029PNTbd/Xy3KJtZ+WyLWUNF44ctbhsb/zfa2y29v6k48il3gefeunOnZ5MMvL0Y9sFQtbxC2fj&#10;DFbzis1vfvDfGIn68NNf4EpRZJ++P9Tj9DldXqehpOid/37WubWpuUNF54CXSQH7kUNRdd8wT45N&#10;/+TnX9QaBPOL8zanc8cjjxiqqptWr1aVlvHlin2fHHn5ieforsylPWc+/tcbW7autYK53jP8jVe+&#10;+7d//JtCy//tjb8tW73y048OKUyGxvpljz/8CCrINq3vfP+t/6xfsYZN5/ziJ69tWN/xp9d+vfOB&#10;9QqjQigX+52usM0tZwlhfyAxOaAg7j95pmN1RxalpCTl33//Rnjx3sY1xROjPTZr2J8kiuvb8KT6&#10;3f/9sGZ9KxTkZDAK2RE33wvnrj/z/MvLV64pKamAiL/no880MvUDu3ZhxD179mxrW9vw6Ojw8OyX&#10;Xn52/fr1qFbEDgaFbwnzUsLhs07Ohx1+rEK5fIFQrmRIJTkBGNLS2YDHObtQoLQWCKeQM2gw9ANs&#10;i3L7UCwokIo2b98gU+ioqI6T8GHEYgh5aEi3uX3YuOMShmv7jgd3PLbjsaa2Vjqf2zVw6y9/fiXs&#10;7N/Y1iSkG1Z1vNi45lG6RGeqVU9MnFNTxTyq/t5M/NZUzYIHuVDeg3VFRUmvNDtsq5SDQqZJ5sau&#10;n8FRqd+wiiSQcuP50OTc3g8PTNmcpUqpmMLRIulljnHYvJxGFIBGkKMxE6RAyMsWEdmkUMvz3HJm&#10;mAJxHXm4vJj28399VruspLyytLN+zYbaTU0dK8hiTe/17viNO1uN6gidciZKGqdyy/X8VnWQyHt9&#10;OQmZDA7QJ80mV6kwSI65suTkvXF7Y8eDZLYqkWcpVIZIBF0io1VVBuDU00mWQVet0xqkElYwsIDT&#10;rKyyHnjhktJi1HDLZHL0p2GcCIWCd+50fee732isK0MbBBZJ6IeF4t25alVlJbAg/JUrl3k9LuQd&#10;OjrbuFym0aAwmXQatXTZsmo8ElhsmG/SaJZf09mx6gEEpUjQ/0vLahqaDOvXrF7WvLLIJNeoQZVU&#10;FRfLJE0VMmMZulJxZQLNB8JIEnXTyF1in8WD3p4T0HgsJrYfBAG1kStgYiJAohk2CFzd6GRcSlnY&#10;ZOXSUcigySgT0zmrkBybn7YM9U387td/WdWxblnLivraepTM3LzZ9ca/3jGb7aMjk5cuXe7v69Gb&#10;1I8+BkDxk6tXry4rK4OCil7B0bGxa9euvfXWW3/961/xLh0ZGRlyOQ6dPFqi05Yiwi+Q9J6+8kjn&#10;lpGxwY+PH3jogS2tKn2o0CVMqmtqlYrl9jkUlbJR5REmRz0RP/57tlSU1UuFrGxPJGzNxwyCBKuA&#10;ikL0zOzlg9ojLM3m/OiD9sTrmhvTSq4EgZ9bvbjXUpXiHMFM+0JZb5jKB1yKBBkPOQfMM6hHhzMB&#10;9kYkmF0e+NEcKn1pXqz1BW05SpRKi2bC82QYb4RGJqCzJPKlW8MlZS3VZbqgy2Ye69+4c6N9fAyE&#10;YZ5YlWVKmHwxhcrdsm5jaUXN7sce2bBlPTi3SMrDdQJ6u1qn4aG4jKvmc+VYcwz09Hnc3jf+9e+u&#10;7h5EKFvaGk+dPLJ9xyaNVuKw+1/80pf5fBro/GA2P/H04wxWOhJMXjvfrTKIUpHI0pLvod07OGzS&#10;7WsDYV94x9a1N6/0ypUKODSRyTl27OxYz+T963fQ4j2y4MVFgCngvPOvv031m8Oe9IXLp9pNSpFC&#10;k2EQE2Nz7c3LdSbZ3mMnTp44vrpleU1146eHjsnFLK3KRMfCNJFH7zgqJEGcRQ/EJ//d332rt/tm&#10;7/UL3Z3rV7GFDCEXdGW0IrkNJmMYnS8FojOuLZT8vFnLEkmzrEj/7OKle3lfVFdaSpSY0MKRLkS4&#10;8+B5wZ+EdXSSVPgHsSqY0RAERFdYyu1TcAgbXwR2VszpzvGpJFZeAgscg8I3ifmUvJCcC2eR8C7m&#10;KpAzEMPhRAXJJpvnF2nDAAhSyYGpxZjNx23omGAyRvBRZHKELB7e72F6XF6tEAvyPNcS32cft91Z&#10;HLrMSdt0YlqhCZnOj2Q5OTKulMpkJO6yBHRyIxp+ZljMw7N5sI11ursa9PQqVgwPyYqrSiTiZNhp&#10;t8zaJEy1kKFsqVqZjaU+eu/95c0NWo3E5ViEdxtbdwCW6RQA8FhYsgiEBCHgxNNBXA3TJAStEcGk&#10;4G6Hz4tSKstn01CYkSAQ8AGIiyXjEazFRBIR9utlGoV14n6heFVuYHIFCMKxmRSZxqQVN545eUWm&#10;pZaURepapFXllTbL/OWLd8Lu9B9/s7epni1V61G6GE2m3dSsMxtXwMMTzTvGZiVSGdJoBXobkjuB&#10;tJTQJXOcME3UN+Ms1RaVA2brNvujPtjpGis7Khvbm1askapLQgmKO5A122LTi4HJxcDolPNG71iG&#10;mcQWeOfu7S1tTavXr9q8dSPYeu0rl+GflhUtrcubOlevbV3WvKpj+brOzh3btmxcv7G1pbXIZEKH&#10;skAkgEY3Ndr99j/+jUvz+k1rlTIpE9IoiAHZpD/oIqhkEHG4AsVf//ZXnRY/DFq1cfmyjob6thXL&#10;V61ZvXbjxq2rOzpb6uvLy0tx6WKyyfC8j07fv3338v/9+acnzx+QKllFFXK5AaARFFilASpGvxlk&#10;kCuXem5dG/3GV363onW3lI+QP+1Pf/iTXq0T8Hngb509dezvr/+OTU+taC1TyeiLS/cWnT0qjXZh&#10;avHs8YMbNuVffDnR3Bpi0Jm3L9O/8ZW54vLNv33tA1NJdVWNHKr+vhOnnv/mLoNK9PGHf49QPFzT&#10;aq3YJCYFYJ6923W3yFhsMhrGgJ7LpOvr6vCJgWQthpFJrcabpKWpoaW5thRuGSRJKkqramvUWp3D&#10;4zt3+gxMSQAjNTY29vX1tbe34xcWBqr//8f/lnp0COgMuttmBdQYqTz0OGHKwNsMGRmoSIUuDDL0&#10;JAASSZm027PUp6ot8i4sXr9wnBCluPUmmVbNF0tyLDZZwhPqFQqDzLKEDudFmVGdYILThS49AR9X&#10;K/h+FaV/+NlfO5etBBiZx4rYZ2Y0prYsIUqTYnQWEMU5dpabtM0tDL5Nz59nM21d180RZ9nz3/wa&#10;j8O+eO64xTbzxLOPZchxh2+ax0kSlJx73lWmr/bxaMBTYCbMAiVdIJPjCyi0/NIRzkNrLiWFLgJc&#10;j3mEzuXxRdJ+mbBoYny6ulyDECC4qSIxxU/VQKBjfa5JOax22CsUIiPwPzDrgEH/OVoJoyYJYjgE&#10;KShN8KnBq/6/yQrPUIfXuerxTak8DKZ5MNKx8kDMMZROSPhKEOVjZg8TgTASM2pNlGuEbErIvOCA&#10;gKItVrFlBJUvZgkkWfRxCRVUoYwqEIOJnafhOSzjcaVMMi+fAg6JnabyEoV6IwJ+Mlj+ciB1klF1&#10;BuUftnU8r7kzVH+A6pdTYrJEiI2Vis1qCkeo2774TTEGXL8NlEEynQWLLZXy+VcoU8RiMaDV9+7d&#10;C4SUXq/DHkKhVBQVF4+OzwLqrdaYsnAGQKQp4ExSABem4I5EYYVImU2h1pqbyTmiCbNQUkyh4vEz&#10;nkws4NwCPhTHF0ciEqvksKAARwkWhUgq8wdCBI8PZBvc3FjjApjo9izgmU0jiRAEcvpGQxGHWFJO&#10;pyNEjkQgaDOYrUKFX5ikRilcXEMJLNIXp5UKZTRN5rGJXMLbN9yzfuMDHI7gs0/ea6wpAhAzl044&#10;PHa1rjSRZ97p7TGZ9LU1lRMjQ2BDwXlv0JvwrsSAhygbGxHBfIKGmw+ditmpc/Ua9EIcPXZ0fHRC&#10;LJWpVBqYbptbl93tAp79LiwSAjEvnUMtsgSnPMxcd26f37TzKeAmP9u7Z/fjD8O3HAijrt6MyuDl&#10;rS0CNshfZEoUnEB8aBAdRNN8OE1KeP1uHNPgm/JB+I2EoxGORCUfnhrFzgcNJCQ0UhLC0f6JtavW&#10;oYd3zycf6/VCBol79OB5EaH8zS9+C/F6ZPje3r3vPPjQWsTm0pkAITcB8gnvB34vXNMILgfGTrvd&#10;Ggj4QaAz6HVijRL5IiFY0TQWnGhBpx9JAC5H/KUXvv7I488KBIo7Nqc7HHO7HQifPvziFxVq3dyp&#10;q4mxuZ0rOq/evuyMeH78yo9g8Ljaa7k5NPPkcy9cuHA6Ew8/9uyjVIL16ZHDMQbzK88/ojfIrlw6&#10;9eG7b3LpUQ4t9Juf/OL65Ts28/yK9or33ztTVq1a3l5S2M3TgDmiZxPskV7H0P3BjvWlJVXymzd7&#10;3YvMRx9/YdER/OVvX9tz7Pjw+PDSrPvrLz1sHbs/1tW1dl0DBMqBgZHBwYmVK1cfPXrW6pwfGrt/&#10;/tLluQUzjWCuX73uxMGjH7z91v5PP7Qv+ZsbqqwW283b1771g2+pi5W4oyaYmWAqWqTUZ/3xuC+G&#10;8yDDZEcplHc++KD3Ttey+loeV9nasfmBdR0mhmPfJ/+cZbJdkfL1FbV6A52rz53Zf7Opuhi3bchT&#10;eCpfu9oH3MuZ0xdNpiLwm65fvFiD9u+y4v6BgdGJCblKAc0zm4/PL8CxHRYJhXC726y2LDKCEqlc&#10;Y1Abiwl84GGxyTNRvyYTqQgqd2xg/Lh18Nr8RK9z8cbC5K3FyW7zZI9t9vLU4K2FMScjdWth/L7D&#10;3edeuO9eGPYsjTot1/v7JmYWnnj4qW++/Or65R06qdI6NTk9PfXBnk/6Jrqq2krpPCGTW93e8aJM&#10;20pn81lEDkuNW8NzU5m6m+GGwXitRLFhU1VtsyiEzQtNJ/VKuTAdS0Nj/jtnqUyxqHlzkuB7neNB&#10;szUbY10621+iERXTOUaeSU6Wp/wJdyZAKZIEAQ3PCdkZBsq5BTI2haIVc4IBasmVO9ZioVvIWYLc&#10;dej8vmnLZNISlWTlAa2EUBfvWNG5hU7zTw1myw2KBx6KAVZFIV3pvdU3Pm5Mo0IsPdtzulacFSRd&#10;HAbdn9RdHcqZGh5J0XSIzmXSSTaq/ETsscFBp9WN7RWHTWTzSdSrQKD1BUKo5sbjKoUSGxo86ml8&#10;LjDjYNHj9bk3blrF5VKp9Hw4FgbPLJkGTb2g96YQ86VkJVIBIBdL9kW3F43lLot1MY6dO1ixsYjF&#10;YQPqQGco4grEoXSeysZhmKSD8M8nRaMBOpVrd8/RWQi+SSnsLM1QFkllkKBDeBKej4KVvgBbB90S&#10;tApgopA9ZeF2l0fumYJjCA+ugtOIhpU4wuzZFJ6yYT+0KD98vPCfcDj8giMly+y+0ffKl79dWVrT&#10;c7fv5u1bOrg0NJpVq1a1trYXGcob69u3bN723HPPr+3o5HJY9iUvoKCDAwMnjh8/fOjQzNQUHudN&#10;DQ27duzYsW3b+nXrNBqTUCra/9kn6zs6ykpLZ3qHLn+6/97Y4ETW+czjj+KBlihX5JEVjKaLjSU1&#10;DdVF1Sa2FHQYCl8ioMpFYT4rFE/PmAd8ZIQYs9zgjJzJJ1gorxqnidVESiTAxpLFsScjKCKVJSjW&#10;dOS3Hx0T0LK1sG1DTyQ4qVwOSwd0fcD2BtIPzFQ2qxWgHVhnZQq5EX3wRcUc+MyRKEYllBAdjinv&#10;wl2FocRPknPzlNHegUVb9ImHtof9wbf//fqmjeuR6aJyiFAoLiuqoCFLQKIQoC8msljJS6XSguSA&#10;/4MBnScVcGU8ULpBpyEL0a1SVlRusThKist+8evfPvbUE1gI4v1z6OCJ1qaqL37x2Q/fO4BcZFGZ&#10;5u69vsE7o48/+ziNlVpcsF+/1L28s86OjUmYvHXnZjIlfufmoNPi3LBmedfNXhAGVm6sxcDS03s/&#10;4Yj+4NVXyiukyza0NK/bWFJhhI0uZAnLBOqt2zprhDDVSmgSMZLxq9vbGALOW5/+NxLwyVic0pLy&#10;hmWt1y5d6u8ZXZixLS465qYtTpvfbvGMDE3v3vnEN7763UceeJIUAX8vYKrU5nNhKdpTSHm7w8WR&#10;iknoN0FCg0KPGLhTDpvX6sTbTF1fpV7ZyNKrMIICdAEHM5jEImRAsT+A1aZwyQFuEBzUXCZYoCOE&#10;XC5kdJwiESops6EQWQ6dngl2HjLiKQWXjt8kT40wyXEXrOaod4LqmZYJhGCocrgsLcB2HJZWxE8E&#10;3PUKfkO1Xq8QijjYyaeZ+ZxMIKCgkBm6pUGbkLHLtbqqolI+hRlEbsrsQdhcLODHM6DXRylqFkJI&#10;UaAdYhYWHUq+xDGXpfhYM/Nzd3uHwwFvtQatq34elSCn+fApaJWl+GCXlZRMTA4fPX50WVub0WRE&#10;yxMAWPAERiNhHpePEDLmJnh23/3wHZ1RzQDuPBbk8LDrIILBACJtBXcfkgfoTyFYYik8hqxM3B9L&#10;pMUSBZGPV6lFQ0MjHEWRxljMApwPm2KBlMQINjavPbR3PBTGZilvKAmuWEcxFCWGeiO1xS08puLc&#10;mRtacJ9pDGce2jOuuvkShiDri8SwsRNycVeAoE1Owl8ij9I1PbNBlVJfCctONgbgJOBM3X1dLL4B&#10;DjPELdEB094BM/uDK1ZvWtaxoWPNpp2PPPGFL720dcP2EsQFCSl0bDZbBCy4GxXWkXQ4gm4pcjJB&#10;8fvMeVyukrFkIupyORbm5idGR2/funXu7JkzZ07uO/BZ740rYPDUt7ZxeTI2U4TPEVIpkO6DHncO&#10;pBZ5ESfh61y14uoVhCLP+9xu8/zCzMQ43NSRSDQdj/R035sdu3vjxvkLl4+/9e7fD5385PKNM27/&#10;Qm1zSevKGoGMkWckGVgOpNFfT/a6A6kIqfv6AD3L//S9I3w6r+92P0y5K1qXT48u3bh899TRi/s/&#10;PRgLRh/f/bACVgXz1PzkqM09bo0PTs/dFIl967dkS6qcSmWq5yr7w3+yerq0i874rsefqm/uBGkI&#10;wSIhT3vpch+FS6kqq3r9lx+tX/tilFFTYdTo2XksmjHrII1WXVUF297NmzeAZV5asmCZBRMTYtJS&#10;ES+bCvA5FLGAKRHB0Yw0FFUoklZW1GAld+TQwYaGBoDfTp8+3dbWhnEdV+X/eQI/L41AlxuuztmQ&#10;3wMFHg8plFd9PpIAo4J4DECC+LQgrA1bHUzoWMNFbI7B+Ylhq8OrLDcpSlURIY9EJ4BPCeQpPhoF&#10;PlEsB9Rysc1iIfO5GdCyqATwsvgRR0dClnLhzK329jVaBUpU/bOjswZ9HcheIPsCXEjDcEYhLfTu&#10;TQSP8fnz8+bI8Bj/S6/+Ewin3u5zZ87v/f4PvwPmGky+8JrhvYb2JtA3eBJthpTmIeWfTHEyORGG&#10;mkiUBkS920EKBeArEORIsMgBAU6l8FAAA4vd/IILZy/BzTisDrVSwVouSDcAAP/0SURBVCDQWCHC&#10;gxAVXthaYlUoFsjpdD7YDTQyBkIcGIAjZMGDgR+NlE0UJqtwcGx86n+T1fTs7BPPPUWUMpFeRnEk&#10;UJ3Q/LD3yVApsWxSxOZDfndarF5PlJkRyCRUs32ATOWq9eVJWjRFS2JlHsfrQwPtD78Wz3kMM9hJ&#10;gfMC3AudmiazyUxmjklkgsKElRO08SJOYdwjDLsFUY8g5pVkgryYh+o1U70OtnMpPjg8Nz64ELb6&#10;SGGz107d9uRzSrGSTUnMDF+RK3VxuknIAucpgLEKgO8CBJrG+OCjD9esXQvOr9FghHH79LkDJcWl&#10;2I0RbChgn4M7STFY4JZmzUqxnkMR4jqA+t0cGe0YcwRHnYsRAfc0jeTMJHD1hE2UF6GzcLco0NdR&#10;UQdJhUzFRpBPcHHMg56XTyYRXhLyWKODvUIeze6YDUKfUZXRqCJksphsyH0xPpMZ9Dh4QglNqp/z&#10;pQQoAMfCJOZJQgJSatLRrJibuzt0vbVtJ5+Q4xPBoQdLtMXZZC6UCEkUGjKL98677zz26ENSIe/U&#10;4UMQTFG2yGByxAr18PR8GAvhoDMT8cOoA8wGNmxw68jkciwlwAv56+v/nJyaLqrQGbRF7a0ramqr&#10;hgb69h3eJxQpEIHjsbndty+lEp6NDz4O+OTVW1e37txksy/SqZAjFRUmHT2ZFlJQ7kjh0cnkTA5Z&#10;ulwuksiGYfWZsyyxudDWiVg0GfBjs8cXlOr6p4YPfXZGCXJiKb414sHrvaigkYNDzCY++OgTvzP+&#10;9a99Z/PaLXQG5cKFY4cOf9S5phHYlcXFCbVWkWPIMKnCbBaLxnA04F9gCES8BIltRJyxE4lgKscu&#10;LoM6T0s+nD605/DGtdu+/a2fFJfWZMms1//15pI3bWhrXvuFJx7cvGOHtuTh+o6myso/vv03XWup&#10;c2k+abG99OqrZEpi7vahvotHXn7xyQMXbqboko3PvAC+66lT59G4teGBDfUtLW2r2i5dPXf58qWn&#10;Hnvg6Wcf2rpjdW1z3aLd3ztwz2OO1teZ4NRFfRMsPmA993VPDQ3ef+GrD8iVghNHLoatlHWd6/76&#10;2ms4jt544/Uik+Hw/jOrNtfdnxrqnZ74wteeUhZrL1zqutc31rF6BYzXplLpgw9vqqkvX7N+9fJl&#10;7ZfOXvjj7/7yyleebm2u6r3X/fhjj07OTnX333/46Yf4aiLPSUUAG2RxQbZQKXUjI7O//8PrWN8B&#10;RjPS1//Si88HIx68IfkiGayzzJhLYSBzTFWkfPHlwzd37G6UaghHt4MpSCm1ONGsYr64taVJplSN&#10;TYz39t3duWUTdtDHDp68fOMeyLx8keChR3aLJOK169alMunDey+IZRy4sBBlFFZVMsVSnlhBphE8&#10;Qoa0jHPJG/enc+Ae+lP+Jf/1pOXR558vra/XlpaX1NUqjEb4dpQmg6akSKJVSbRqiUSPDRaNy8T+&#10;n0Vw4AWyLtq/9eI39VLl5MDwJ++/f7N/zOmc3Lmrfv2qFfVVO8pKt5U3r6TLZV5KnIR3IYkWdEfG&#10;EtXd8VYfUVaiFVWJfPVlLMKgtHEpYa7bQb6n9DGH753mYmdYtYJJyGGP9AbsYn15nqNq72jWa7gk&#10;f0gjqWXmFeFkzByZk1doUG5BT8mZGbrbOSKTURJ0BYfKkIvVcaZ6aHZJSnG3lqTJkiCDG7XfPnfz&#10;0IcfXnnXMT1XkqGwzSPBwBy7tnz5019Z1tKxtrW2qqa9SFFz7WjPu58eNTvcdyFU2VMoJgym1dNz&#10;1CJxbZOqJOoP5oANi8ckXIFBqcMTf2p8NJEJKpSiwihFJSDSWmwLEqm40NuYhfhXoM4i+gHTQV1D&#10;iVYnBUgpDqZEBg4sfCuYIfSV5NDmkHW4bXsO7jl/+cwUaDYWM9J5b71zpHNzG9ItIIMxIHQziXSO&#10;GsVlOZePRe14FhCoPs8HKOSc0x3JUuNSjSySpuaIbBpop2RSRAPmNg67PZQrzGKoBMZOC5lmEsqC&#10;cDcHq7cAdiNjF4iHSyGXl8lGA2gw8qUBPEnEhRIRdM1C1DkH3gFzacFtt/hefO7lWDjxkx/+FGHX&#10;z/Z9jHkSS1OVSldT3VReWqVWajgs/sjI6EcffXzl4pWhoSGcb7W1Nc3NjVVVlQjW4oggYHAko2M2&#10;SXbEBHKhrlh3q+v6yuUrausarx84fqn3dkjCePHZp8ITC3HYUTMkIO8SkQS0tzQ1gdIaLhNe+Vwk&#10;hmqTGN+eoZab5rNpXYmOmovwU2k5AU9IJOhKwPWQEHDQh0k1KuMub37WkeUwi9bXaqWq9Kwd/Qdk&#10;MXoIOPBGuVxO3EZYiBCBPsFi+PwBqBoCESA+uPSQIyTBbDQjJmBrgDqecU/eNJTW+8kK39zC3373&#10;+ve+90uVkHfu1FGZVLJsVeeS2SqUKkXaYngi8InGlI/UNOa2DDr04OJlMLHS5tGF2O+wKWIWWYp1&#10;GcpdeUg15OllpdVvvf0eshNYVENxnp+duX7lxtqO1tVrVseiuZMnzu1+dLPT47px6e6qTR3FZcrr&#10;17vv3L7/yrefs84sjNxfgnmYycmeP30jE0811pcOD064fe5tj62ECwUE+LE7ky888RCdGW5c3aIs&#10;qwBRoapYY59ymNQlO3at9fXdKEX/TDJ+v+/+1s1bbUHPvrOH8C24cfR4kVon0+s6V2wwGtBaoML8&#10;bEJzs6aopbF959bd1SUNuRQFJPFyXdGeAx+t3NIOyzGLCuY7HSMHTy7HnFkIMORJXLACysrSVep0&#10;Q5nZQNy2TZWoDQAX0aJpvC0jmNphjML7sHArLIiBqJ5EQQQZ1KBkwua0A4kZ4nPJTh8sxFk1t1Dh&#10;awvI1Bov7poMLo3EihEcwu2lk5AcpwOGGE5HBFx2aMls4hAEunaETDI/mx+6nHHNseOeIhGHl0/z&#10;M2leNC5DpzSN7KJm/dS4nBQgo1GaLWIJVLCouO1WuEklEoTy6L40WShCNDtEDsB4lK0SqCzd5LC5&#10;TiZvbF/dXFaCS4Y3F0qmQsDPGXJp1I6h0AVvIYqhWH/p2rXh8fltOx8DlyqdDIJFAV2VzSGikSjm&#10;KAIBCkqqp/dORVUJW8QBepngEyqNUiJH+lzkC3iBfcL9jYX6FIKlkwqxJsZqJOkyxyxT9Y0tSTZ6&#10;mBliDu7I6WCWzlXk4N1Y2f6SfZF37NAtmO9Kq6JFJdTqGuXw4OTkYOTWvT69TCUXyXGXxK0STb/8&#10;dKG7ha2XAWGOW7J5ckLKU+TockdeM+ujt1dUaHN+CSUVyeYoHLZeJTx69NiNaxeuXzk/MzlKyqaK&#10;jQa5WIIgA2pBMQSCyeYyB65cvLl3z+EDe4/+98M9+z47fGj/8QP7jhzaf+zQgWMH9x0NRab6++/d&#10;7+25ce1az527czNziwuLHkxN+bTeqG5sqt3QupIG6hyuXjQxdiZJ3MnoCRqoxuFEXFo6QpV2itJz&#10;M5PtLY2lRm0uGU3HAiGfPeC1zE8Pjg3f87rmoO+RwU+hZYvLTKVVxWU1ZYYSQ56BO3sWr3AoFiKw&#10;2wqE7Iuu+orli+OOlY2d3/zqK+bpgZ/88Es9tw+G/RNLc0tiMNclgrZlDSuWN8TCtt57Zz98/x2r&#10;uYtKdqKAcM0m3frtTGOdK8dOjY8Ljx6gXbvCv93tKSqtyJESEolqRcfmgpsnyQw6Yh/+98DuJ5+I&#10;+gOX9/U++uAvRz22pjrUUXEhocskkv379zU2Nuh0WuhOCINoNRp8Ej94/4OAz03Qc+VVRWwaalKB&#10;mMiwWSwOQtLUQpIQ2yuX2wkwYFVVVW9vL3JWwL/9Dw/4/4YrnOuFAzQ5Oz5mRFc7p2Ddh/hT4MRg&#10;PsPmHdEWsNKRs4JRARgRagKXDRWiiUodTI1ucjSOsBai3Rn0IgriEJ7wKEiElAjURFL+YEKk0qHV&#10;g54OQxjHUp6TSeh1jbD48shhStKxZA2qVSgTxi8SpGJc5LJIsbsBxx4uc46UJ/7+lvvnr3/E1VUd&#10;+/vLF859tvWhFcVVNSSKmE4S4FOfy4Ym50d0ZbVhrAoxleExmsmJqYyUyxuzOeiRGCpo0tg+uD0a&#10;ocjLQo0EevbYEG7YHJJ5wc+gcTPZoFQCZUWQp0XS4MfjEEJCJJnAHMvniz/n4GKyQqN7od0LgdBk&#10;NJxMxz764L/T09NokQmEIpiskE4qMRr8dtfSnUVtkxjSDsZHPGCx78HMAokGMGLMF1ypyO6NzM35&#10;CDGSpT6FuiSPhmIgY0hxLgr1ABmIhxSUlAS4DoTGM2FGKsQjpyNowVqYXFqYmpsds4x1Oye6XDMj&#10;7rkx1+yIfXrINT9qnRpamh6yzg07F8fF5nC5j6VRGWUr6qPl5R6DKl9aQt35+BMclppPZJUMINZA&#10;z2mS0hwischmc+Bhg2JbUxFWO5Pwh6BGzry0dOjoQV9gugmEOq4yEc0yQPlBugs94E47SqSlXC2L&#10;wmWgEwXEVabf7hljURV8ho6U9BQZELpJebzeSC6VEWtRDJ9ARhI1cegKhHSYSuHLRYiOjYgZDTVc&#10;OeBo0bdrsXTJpCyFqJrLMCEom6f4P2e8UvKFhjb4oBQ4vJYiZMjltITXJGE6HQ5CqsZznsOITyzd&#10;z+WUleVVsahrfOhKY1Uz2g8ABBEqVLMWe+/9/i8++yymunu3btVVVQeDIcBx0DZoDQRRt12pFjDy&#10;SeD/YD7B4yQNBn6h45fB5Yk6O9f6Q6H9Rz4dHBhCtKakqKxledPyFa2ouDl/7vr9e/1+t2XXo1vV&#10;5fWDk6MimaCmplyNBDbKN5y2dCAoxQCJUzORgn8zlwIPP5glxwB1dYb8aOcI4VoHwytbEI8h68Tw&#10;sbJ5DqWhRFfeUI3tOm6oYJYeOndmWfvyxuKKtWt2PrTzMcA+YrHw7a6Lly+f6OxsAtLKvDSl1aoA&#10;zU+QBLhB4ogGowa7Eyy78KnFOh2IGz48iHR6AvzyeNLncBMklstsb65uffrpl2KJ/LmL19/7eI/T&#10;FxK0tjwK2qhKU0ZmznaNQsRzxX2HTx9+6MkH0Yx79sr54oYqsVrx2rvvsuSy51588e6tK56ZiV0r&#10;6rL2pbOffcqjJMs2ViHCKBZx8olgz63ulW2VaF9JJhIyhUprKCGYilN7++RieltTTRbjpHtycnz4&#10;3u1xgAG++NKDHBb36Mnr/gx2ew2ffXpo9bLyVY1N92/fud115yuvfNWfIp28dfepLz+LjfXdvn5Q&#10;m5546onr12/C8/jClx6DOl9WVKLXGlEoXlGpfeGLj0ej7t5791auaicEvDMXbq7ZsVJiEEVzASxF&#10;uu/1Mrj8MIXqjSTGB2ZlNEKcY9rmZ9dsWh2mpUKeJfQDAPoYEYq5clVy1sZnUM8Pd6Evfn1VR5FQ&#10;+dahP6pMchoIntEUg85iE8TUzCx4ISaDFmdWY21p3fLWRZulvqHeVGxEbAYIb3wXwLyGj9FoNADQ&#10;ZB93LQzPLI2br5255rR6pycXIsm8TF8cozG86dzAopnmcL3+tV+sB/q9aNlaQ8NaU32rqKiYJpSl&#10;KAaaUBGjvrTx6Z2tq3Y0r2xEYwtEVZZ8ZngSXWgnDh2bGR1FS3XbFx9Z3t4hpUgVdDWR4aBBNEOn&#10;m1PZeX/s2szisa6hY/MHgax6QJrcIrbWiCyaqvwCL+LjiDDvirN+riNAu3iQUrySqN+OSEdo6lqW&#10;lhCWdpgt4FOSY7yoVRjmRklicU0yyY3gaIrNlVUaWRkZL6vgUJg+76hWR03wVAyKWpSLCHSye24F&#10;x+WsZPUz9Dkakesspi2rcLeXh1NjSz2HrnhsYzlOdALBTWvC4w6F7UuVBE8vEjRAKt78QPnK7cqS&#10;lWxJozNadL0PdkNp79Xz0dnzFscoVVeFsQoqJEqWJQApSplm6xTyRUh6kPJ8iVwcTbjRaASpR8iX&#10;xeOIT6BYO8PlMcLoBvJY8jANw1aSz3pCAaz6grGwHYUpicie/Xuu376j1MswgkLX5wn547Pj23Zt&#10;QQ8LOjdyaGbJkhPY4CEXCkMTOQorczyEIciG0BybLdWWKL3xQJYqyHOyjHiKh7INjznlNieDHrT0&#10;oKkD8DU8R5mUFB3U7ELUAlYUrKwKAResKxGIieEgSqVBPoWGwVaIsAEFfomCSg2UoKco589e2755&#10;V1114/Dg6OTklFLHr2+o7OvvuXjpYjAQ6e8bm55cunjuxpv/fmdqYqa2un71qpVg8xSZigqAaAqV&#10;xUaCN40gNYZE2P8RBaygyqK0DFXEOnv5PLyyZfrSUq3p1NULlFLZjs2byjhCr8MiFSoCgRheDhSF&#10;UPK4RQSCTrt9fN4zaYkvuOze8H0SK+I210pkuFTHKFaPKBqUaXMuvxxYX7YeDSvsSAq3XS9BDi85&#10;S3ME+t3iUuLgidMxp79Eo8dfC8NeCPpcyA8hD6ZZZL9hl8A8gOkonUpHySJrkqySoM82A1MDIzQl&#10;1ZS60rIrBw99+ekvlZfXmsd6YPZ+/AvPcPhSsdrIANw8T3FYl7AVCrgtuJ1Dp4L7HudiISZMRp6I&#10;QYa5H0JJjk7P4qUBWgA/szN5CsETHj58dMXKFdW1tQCOXL10qbzUsG7TRgggH3/8GYWZalveduN2&#10;/9zijD/svnDu8kOPPLKyo95v9966NrhomZmYGhjsnUaU4IFd6wYHJmDvXLW5noTLqUzc39070z+U&#10;y3uj5MTQvLmsyhgPOvuv33eavdl8iOOcHbbM352Z4HOF7c3LJpZmp11zQiajRV989NCBBa/NpK82&#10;aA2lxZXFRmAjq2BeUit0QW/k/NnLb/3rP7WVtajJvdV7vWltYzzjx/WVSSLBHmJx+wiJBEM7HWte&#10;Gi1UqDXnEmmKOkdNji9oRfI0l+1hkECDxiUgDacOnoIYq3IkJjai6Tx861hw4uHoCXllBm2KjWZS&#10;h1wkSCFOgP4dW0Si1S9hjqJhSmKEmKyiRNhlWWTzIC4hHlpQCxXAYc4uiAhGkJdJiNgZCTOZzAAO&#10;Gbg9TJm3oFwsH3OQo1aqdVwbsCj89kSW6s0glSEOcuRBWh78mFTEkvHbEAPjUhAfQwaMTyEayWJB&#10;SmQ3VWY48jlTObx1mf2XZ44PRfM0aZ1AAbu+QqGxO+xwaNCY4ILRVVrj6XPXKRTxhvWrkgk3g4bS&#10;SkARczgi9h/c39jcUFlRPrMwOT03CdM4lYNrJOqiUdWAXBUdjSmomgzHo4SIX0jhp1EUJppdsNrG&#10;+llx6No+Ql+D2gQhXrJ8JkrjenJ8HsQEukOv1bTWr16aCnZf9kD9UJtsK9dqRocWH3jmJy6zgxFL&#10;SwUCLOlRo+nzuKc9FmlVMV59qj+Go0Cn1NN5hoWUksQ11Ch4+ownFXCRBTKUyya9lqoiWalOWqQW&#10;2+fG+29f+c+/X+++can/zo2rl8/t/+z986cPgbTn9S8KhNTa+qK1a1vWrGtds7Z5/Ya2jRvbV69p&#10;al9Ro1ISSjncUIRcqkLholwikyvkJhPcSzqRhCeWQEmEuiYLI9iZ5FJoEqQU0lk3NWDn0gUeScXl&#10;AG0by15eZHTZllLhAFarQi5dg/C3mKmQsvQ6rHYhyKC5DW5bUBsUBWY9PKoZ8MQ5SJVkYcZicb2W&#10;GTqF0CvKR3pn1GL9Yw88cOfGqf17XiMIt9GYkSPsQwwtui7b/CcnzJ919X+aZ11VmcZfeoX30JPc&#10;zbsYLctIIiKUoXjNTs5/P0ucPl9B4Twk1kt7J24ta6NU6GVoHJZr1RiAwr745ePHnIHpF77y5IF9&#10;f9XyRZGQ0Mu/sW6FkkhLwSlBjQ/mpQMH9xWw5/mcHK+FVIEiz7Wda0Q8zqVzx6+ePogSq7jb6jTP&#10;izFtcsUwZmMMQiOtSq26fPnysmXLkLA6efLkmjVroFYV5qbPlStAgEmkLNQ8PS4JCGpT6RQanGtY&#10;txcmr8+5+ZA14MBN44mTzJKiGRD0vd4cQrso8xTGQZ8g4SUjUJiNqRoxQezRpDSKIJrhpqhjozPa&#10;orIAHQiECJUhDGZyrIjf7aESIrWMDqN+3OPNAAgI1QNxGwoyiznP/Nzb2dQpCUEZ7udpTA82bPvC&#10;XGR+bM/vOzpRCE8SyUAWKUPVBFZ9dsekokiW4jDDVHqYgVayTI5Bs4fcnkiAJxcSYh5fJmEqeM5E&#10;YCFgz/KNDGqKgvUfWhloaZ87LRKpNRi5JLJCEIsShNsRjePY08TiUItjKGHCLoaFaigAPDJYNuKF&#10;x6YUf3tXc0sbOMdanb7nXj8mq2vXrj77zNO1dShRq/Pm59GEDpULiQmQnFBggReYQmcA54C4Gvzf&#10;kQxbWyZBLRaIHSyaIB/305HLd0aDs/b41Ehy+FZsZjy2OIGFSNQxPzN0N+S3MGhpGFikco7AWMIr&#10;aVXVrZBXLxOWNIqKG3nF9YKKJn5pPVHaIKxoplXW5yvKE2qZhUYLUqmCnECUJKhrn/k2ogmyjFsH&#10;yIGbkmSkZBwKFjYFDFAe3zd2MhY16lXhgDMWdJjnRqtL9TX1y3lsXjoV5aAzOhvjEkyXwxsOpKRy&#10;HYQ+5FwTJAqQJhgN8iyW22uP5G2OjM2ejBOKYo6qIpCixRfn4McGIRuDIyghiWwUXNd4LsfgCFBE&#10;DZM8jYrgVuHDJpSoqUx+FlcLShw5Kch3EHrwxpyYcSvlciE356KzHaF0LVactLAl6Y2FnUWikjRq&#10;CSmQkpNjQ4ObtnRACdm77zDyas5g2FRWj2aKrq6+zRu3N9e19NwaGp+YRVrAE3RJNMJwwhWKuLCR&#10;oVAVUnUtQyhAeUCGDCPfEDkfZlIzPOA1Mgw1T1dWUQJN952337pzt6umpk6jNrS1Le9ctXx1Z9uu&#10;3dv1ZRVeb+jvr//jgR0PcjkigiWIIu6PS3kyOjszlM8HMK6n44EU0r0BLG/4aE5MZcJJ89Lts9ev&#10;jo40tVewlxY+2nd3aHp2zbq1MjI9MDpp1ErhwVabFEGb7b/7Pjata4e3kEEnnTi2/x8fvDbnn+1Y&#10;1xKxm1NWZ5GuOCETu+USlFehFQfbWNBOcREhGGwSpDlkK9Gn7PIAUR8n03VRqn/BSRHqr1yb/dpX&#10;fswQ8d7f+x+/J1a25dmb9NLvbK0u5hOiPDkZDL7+h9//7a9/OnH88AO7HnzyqS8ghjLpsH322X/2&#10;7D/qTDm/+/vvaoyyWM4Ke9GFIycGbxzzLzqai+ViWuq1n/725qWuA/surty+btNT2wm9QGQUkjiA&#10;ldC0KiLmGPhof3fPuLV32Hbu5M3Wlo54nnH95r2nX3rIPTcwfvtuIiB9YtfT187eGL43lQ7Tjx+6&#10;4LOHfvytn80OzQ539T/60G6OiNN1A0XKwy+89EXsNvbvPZeIxwVs3tTQsJRg3u/qHb7T11zX2Hd3&#10;5Oyle9sfe1JkMJw9dcnqci6vbGOHCdxCfvDDn3K43NLyYoRIV69rgxfZGbCPzk82LG9H4wSRC+Xd&#10;MY5Q5+RqyXFtbWjJM/juoav3BwPSdRtWlGhl1tTo/NJ9ibzsw/cHswnxlG3sfN+9h597wRd1zvmm&#10;JfrGs4dPy4T/H0lnASXHeWbtxqpmZpruYWbSjJhZtmXGOA45sE52/9AmG14ncbJOYoccM8qSZdmy&#10;mHkEo+HRMHdPM1N1V9N/ZzdHJyfHsWVNd9X3vXDvc3k7t26+eeNmNBjjFLhXLt0SEBJsY44cPO1Y&#10;CHaWrNm35b7dW/c9sHf/vu333b9n//quLUhOa2xsKquvnnPP25e8z+56SMomsemO5KOfnTz6u4//&#10;9d7pzzZ1btq/Zp8kJ3z6tz9e3VrZf+XMvcv9q22rJ9LBTycu7+7Y/fiah5vbd5ZXV2t5BDxYIrYc&#10;BSvNdIb5hVGm4PUr08vLAfXy+Q3M85jIlYmSFeYsacjEtRwfj0hgzMGImNNR9vC07+wQf/1OntXE&#10;S0aXBoeZpRVZY03EHvz1t//dUqNjKHVEwVgIB6tzGmGOG4h7IEEyVRSHWQWFRC5KZngEbzaa0Jnk&#10;SD+Mk2JB0t9oEPU4Dee9TSGfccmhvjRBDriV865qm0wr7cgfvja+QaeU+2unZ6+NsibfGPFePvY2&#10;b/iMXrRRbFRIVbI6Q1WVaXVj8/YNWx9Y17JbLhe+dfRfmrKl0MKoWVkklqkj+WQSFFquWqYxzsze&#10;JpkxFU/JSpKQzuZY8tEFFy5WBYGsk9AiFikrc7Mgm1qkBQxaIqIL8D/GkTvGX4ltTU9NjBw+dOKR&#10;J3dv2rG1sspWWmyam5txLNlLrRVue1jMVWAZQOQI5+wyoj9A6StkqbmpObBrMXsqMsJdHedxyJgf&#10;XsWsCGdImud3eIAgZghUXJWJJVal8kzXkpMNL2WaIS4A30+IcxwOlVVwgC8AHxBSmzDKf65UlCO5&#10;UHo4WZN5fnkwoRGwOLIEKz4RmZ+Y/NYL/8Znyf/50590qj1LhsZwOtDWUVpi0SsFWpXQhloUMuZu&#10;dAYdGwzKckKIaBuxKIG1GpcmE8LgJKf/TGLuqmvkqi+6fCUx6x07Iw456w0Gcbn1Hx8dWl3RVmSq&#10;4AjYk2nPli1rRaiyhdr5Jdf83Hwc4Pg8vbzsvo1F8OCUQKopqa5r617bumZbe1WdZ2Kk/8bZuooi&#10;CsGjUM1wVCisfEk/X8ZhIZeRK4C7hc4zBVyRPxQGyRoYVwwjmKl4IhSiIwwZOiENR4oJjdNF8wk+&#10;IbWKi7xsYiYeZ3OlrmRYD9wg2xN1DsQiHlVZa7igSQRZyxOuR3Y8lPP5fv//nq2pmdXpAiSpiiRk&#10;R8+f/9sHf8LAiyQMniV6Ycl54PCB0dEJZMGbTDaYDTgAH4OFgG0+jA3IFIIXgk6jqcPnj1X5teuX&#10;eTzSYjZJVYqmtmadxRacvFppQrpdOUcjL22ELX8ThJqL0/Obd67atL8jLg4YKo1sNdMZd1oqKytb&#10;aw2Vusr26iSZ4Km5YJxweCJKThqKLFhZXOwZ65sNMOV6NNfv/fEd57iHK1T0jM19uZnWqZcn7l7Z&#10;vPpLRmvb8as3DWZ91J9sqCpd02zgRsdf+fSAd3hwenHi9mTfxJ0b/Qv9h+4ee/f1vzC4qdmIY++a&#10;tWDfnBu60tpapkKjxM7EV0DuKRbFRO0cYyT5HLjj5DACkIWcjs4UxWgolZFQT6tEAbj/GGwF8j6w&#10;r//fGAm0CJinZ8CuxJCbTuUxSw6HKs0WeLH8HrtQLcoLWHylmCvlzYyNWXNcC9zVrLSfncwh75kQ&#10;xefcGkICw0Qkn5KoFeFEMJmMIrYSW66ErFygLeUVVYgq6lgma06pS3IlCQaPonmxKDPiT9knBkIz&#10;C0UhWpPKpSVESEQqYciKZqI+pzwe0OR4XEIB9wd0QFm2B6/JpdterkQJrutEb+SBLatTzhtmoZUl&#10;snJgh4x55fjBBWyIe7VqhbmiyUUUt65qkEBV5fXKxeDBwG6NnUNkZs7VUN/QVtd28uBnOlQIzKis&#10;Qh0W5gm49eg0plpEhuEAEUSrQRQWXtA4gGnT99ZbLbZK24xzmhoZyI0Op6QctxSje5IjlWUYGVFB&#10;IGZgsxEsrzdIlO0fHlhO0KGyyqRUkDv2cQGDjPJ2C9SJRBzEQqrXeYWJYG1pkbagyU/OqhvB+a0Q&#10;alpHc9wsg7HTKBLT3BBBxgsFKTNnwJacrRUTKxYRjdxs1pfX1XQUGcrkYp1BDQZ9a1tjl7nCgOke&#10;Uq2xXokmg8tuuy/ojmBDFI8EgROLx1QCFp1JcdFgSiU8EDglcrZMAUdKgS/JoxIjZWlmNp2h2GD8&#10;wdHC5mBhLERF7PFLDZYwKZxzOLSGBgB1jAKhUozk6/I4YcvzdELgfsBqwGZRWwTfLwU7m9icIrVR&#10;FkGDUyAoCIhs1u/P+qLCHNNoqGnO7Fo++1FL0anqjro/vv2ipvOLbU+ku3fQjVuzqzcz9rRntq7P&#10;r1+dW9dd2LYu39GSa2zMqcTo2MvdC/nLQ5w/HK95/QNlf781HAl3rkqmYgO9F+5E7eLpMXrRvoCk&#10;ybsXRk989u4nH3wQp8d//YfvqpRFyDY6c/307XuDjsXxfWu36WQWrGdRI8GU2NDSkkwlv4AY8pMD&#10;AOoA06AqshFa6/q1G0Ou/NK8p7u7O7QwodZJ2RIxBhdYE6GLQIV8+fyZLVs2q9TqF1/87SOPPgoe&#10;FeSmuVwW8mZAH1JgxidpqbmMYmMzTCLTDMHA+FrxC+OtICsaZ0JKnA4ywv6CM5T3UkzUivCcIrWO&#10;wqeVYUnBWlhJkWNGWEwKrTi7wM1kGAIwf5cn9Fk/lr75O8eQi7HMkAgknKMH3w9M+tfXdEPYniY5&#10;/qlXldankc7LIbyFZNo9tkhmncysY2mRrq39kty86tU/v/Zowzm9LREn+BSzRq2uY+US7qlTcvQ9&#10;IlskT6aJgiQbIXGT0Jml2TnMdKAPp9kciuB6cimeSk+hi1kaLZbrwSojeEY7xZ7zJ5RWI08EAy3G&#10;hkkgi5kMPR4fKQ8xJGFoNiBMwFkE7zGy8PAxovBnF2Z8i/alKXc8lLk3MXlvbNjrC6KzArIykKSO&#10;nDoeyQyb9SoxFy2lXxyw66MeYzysXYmopvGYhpkML6+gMrAU/BU4OMaIrEKUT+HGGHHaZ7lqrqTY&#10;KIQKSV+U1RTR6qI0tpUVzYLiBqKolgHIucrMk+hhfoVDCE1aHmESQtzCfA5fCp1gnitkklLwKUJs&#10;tLDYXPDUWVKRxCGbZe/4yleQU6JkLInTsQJXO2Jf1AgBxxOjFkfa8cqOA4l1BAfCWzi2qyrKoSUl&#10;BVDlgVGN7XmC4DBdcPTHEzIlTMgKzF6Rl4dNZowLZEjGOTmVETFSApqZzfhDcVBFOEKZTiCXcLKh&#10;oA9aXgGfhFsA3iuEM/gCIblMjcYddEUMaFY6OwZ0ajCBYXMGMATEBzQ8CPiDLWKwV9mIFSmfpBbT&#10;+ThsIMh/TvuiRDbpd+jQibNE8Hlj13r1ysVNG1YbrEVXLlxGZdHRtRqyLoQAnr9w6flvfJPF5Pzu&#10;xd+j2CD4zHQ2JpBCfpMOhjwSqXA55M9wcwBYExy2lCfVSQxAO4TckYDPh9kAHlO4weQKxdYtW5Bd&#10;gFlmMLSS1SDFYYRYpGSi5+btV17566aNm5GnjmFrPo+GjAeTBMQGcoXY7VqCjFgklWJDkmOJT58+&#10;99s//6auvkgDCBCXW9RepdaIeYtLLpaZFJLNDdXoQtOxUCzmF0jhKyGsFiugIe9+euj80eNHT34+&#10;Njfata69tbE65nUvz89bK8sKIkEOwCKKVmawZsMsMJ3IpkGHQDYW5PLIr8IkNurxyQhBHKHo0QRg&#10;judP39q0aU9be9fE+OjA0Niux77atxRftb5mixhkD1BqM8hqa13TsWXnxgf379v/4F58MnKpaNuu&#10;9U215qZm6w++85UKAIKj7hKzXqMlxRr2tsf2rX9oo7RUb7JpkUwMImbXto1PfOUxpV6CswVLSQaV&#10;pnyhQoJe37VRImWNT09H0lTZ6rYdTz4aSzuLrWwNwW6qag3RLHlrTdWqenWV8drIrcnAQsvObq6e&#10;3PjI1vnIwnx0vmtDG8KaBoZ6IfFat35dfUOdy7MIP/ix4+fHRu61tVbZbMazZ+5evHQaqwoWX7R6&#10;67qi8hKulLx87NJnHx0avXu3oqZ8657tJWVgLHERB5HLIG6N6XK5nT4f/KfY+UkwnvNkpcpSSigT&#10;5gTFhSgjOdO892k/2zI9PbqlA4E3Wz/58LJOqYt6POPgRvp869ZvbSppZlEpBB/13ZqqqlUXlxnZ&#10;JNPtc12/ebt/eAxCni9/7dlsNrdz1/Zv/du3u9q74O9IZCKw4XtDriXHUiIRHx4fWfDMefz2m8OX&#10;F72xJ/ftx9s36V189mvPXrt2aSkWqO5o/dKeRyV5vt3p+vB0DyeW0MkUqxs2Flvqb87duTBx/b8e&#10;+0ajtgIZb1xmnEXyYAjFvAxvVkwgv+GiPr000lpseLzdUiTzqFXBWIBrsplohSjOZ/NIGUT9cuQ8&#10;ROLLE2OLS4stW9ZSunKSQS/MDOpsxXJFZbrAVgr55VXakqqyWAwXgpB0It2igpcnkv6lFBErKquQ&#10;MTT8uAQvkkDPy8Y9+HfjJOIUWHIhpA9csa365lTCZq7dtXp716odqzY+01H3QH55TqwI9pxa6MZh&#10;l1Iuc8ZUXeaIpr2upSSfOnbszE/O3Xr71Od/d41dd8ycuT18DBo8aOWrm1qkWsnpU4MmORmNprAK&#10;IKT8GBZJTBF2Dkadtv/OTTUeWSEUUASDT+itJvtCr5Dtj2VCcR4GyQDRpQT5WDQL1SCBy0spleUy&#10;mLoiAcZ75/btQIRqba9Hwh5wTJg3eT2enitj2KXcuDrodXnbmtugrwMfauDuQF9/v15TfOCDSyF/&#10;7PL5/hJr/d9feWt8dO7UsZt9twZWd6ydGJ56/V/v99wannE4rSXlnx87df7s+dmpGfvMYrm15J03&#10;3zn6xfFb2I8hFzoWG+of+OKLY0PDAyqwxk16LFZWQiFldNzHUbG1QspHxGbGRi5vu29fZcOma1cG&#10;+64caiiJskrX5Ch7JjimIlLVep2cx1FL8woJRsjL3JyDk3GQ4SVJOh5FPkdsIbM441qcjTEKVdWr&#10;iOrW65j9aavXqbguxDBoLea0lIMfcWCmYedaY0vl6VMnctE4zE58AZbiID+yoS6G9nVhcWn79l3f&#10;eeE/9u5/qL6lVV9cIhZgMi3vaG9DdPDIcH8RyNSQef+vWyyRg4rMiUszHA/jA00n4xwkRwq4WGMg&#10;vFEplZSVlUhliumJhWWvQ4VECj6GQWKfy49cV7zCAizBuOSiyyUR8YwydiHlcztm9AZNiAJbS3r7&#10;yh2ruqilvvPCsU/5/MWSSnlv39TVS/bT58bSjMz+R/ftv29/VWl5fV1FQ2t9W2enWCL98MOP5ubm&#10;kX8AEh2uPAB+oNTBQAq8MrRVoHsB6IU1e01t1dGjnyMjHg6cs+cvrN+4SS0oXLt4tn1VV3VFXQ7w&#10;A5Jd21LVvLrBVGHMcjBgRGnArKurWrtmQ0fHWoTLAQoFOBimcnV1FSIRmEk5MkVUazQbW0rKbKJn&#10;ntsHCNPbf3zroc2PvvKH1/btuT9EJ09+8pGpUnX1VuCBh19Q6YveOfDhlq0bgkGqfVUnR8gUSDRV&#10;7c1WDHrFcEOyIC1nYKdpVDx23wONDU13hkb2IJmuUOid7W/rrGLF/UDnTiBCJ5FHIl9eyEugjcPu&#10;iYGdcV6TYXIpeD8D8yGvstTGEMDbiCqOpGEuZ8BXleMWuCk6hQNkZcUHEUcO2B4gcuMGjSYrEsqk&#10;EpfLWWYtTsXjTA4biXxuhysCz5JMhpl0Ip3X64yoPRCojTRIuVQCXKHJZg5Eg/itQHHJc+H6Am+S&#10;AT5eCrEsChFDzmcrJHyLTmAz45fJVqzV6pdSvlH7MC/gLuXBjgBIuIrDlzhiiakEqEJo81ysaBJW&#10;XTqvcMdLRtzOeCosSsq7dFIxNcdlilmECtNgXtIHawgLXbJQiGy02ubV1ycD5bbSaqMyHPAkYkGF&#10;Qob8HGtp9edfnMQ+uarUBoY1O+HMFiJMrZQJDWMhI8sTgQUnEuE0yCWHNhWfSoISCIh0Kjx86gyk&#10;9vOu+fq6+jKdadTpYusMPJTO2ImyCuKCmJfnTk9dgf5aIquRiMvHJy7VVBawej367uyXnn/cUFuc&#10;ZSqJrDoJOGzUUVxlgz4qH4mDB8MSafimUiYf2BnReO94iEGYLLDeQ0vlA5MtnyTc4MYhuAHYAqWM&#10;KQZHjCDlfIESZCiwwRE8HcW4novcIb+bCrqJHGWQCSwrEXjI/hHqxAKzAls1kwgQFR7C8IRSUijn&#10;kyoOU1pIS3IJeTaBQyPDk/CZXCCYYaDIMYHSTZIINkpEOAaDlyDH3csPsFJELhfOkyHYaHgcPGVk&#10;xkNk4zAP55mqWAL58hq5AGDHAMJx+Jl5FZOKTC4pcgItV9ZcXFakUworS9XyzvO9d0pWS85cff/J&#10;x/gdlrQsTuTtxtiCdnJYML1knlzkT9jZkw7TlLdqOm483kt8dNH2mzeT/zpLLaRrMsyK8rLO9qYq&#10;PnvJpInrZdxUkO1b4q5bs/OJ5x5/5qtf+eb/++/S6ranvvHo41/+dz6/liBExZaGPbuf7VpbuTQ3&#10;OHBtvMho1uo1K4nLKID5PMQurF69esumza5l5xtvvDE0Prd143q0XjxGdnr0TkNNSTji01bXMdli&#10;oBcg5mQBecLO91y9WllZAS0eXPq46zFdwTECrdAKvSjjznimEdoNbhEfhXGhsIL+L+SQuII3gMdA&#10;TmcEImrQh1PpANQwcP/SqEMAwUMaBWdF8ETmsXWDooHK5mNoF/53D0bmsrCHsWIB5/zkiDcpVNDu&#10;W0OjwuL6cMjjXHKTWdWa8nZA+kBeSM0fZCkfF4jDLC4CP6SwWScTQ0qts8BMnT1/7dLFQ6ncrR1t&#10;mP+R/rSptPIBOidPRdxZyg3QeA5xBxkEVufkrBifzUXasx77IEi0kbxEkCEqLuOrkwWaw+UJok5n&#10;0KfSWKIFrLv47mBwhVzCBQg5CeYE7FN0lqMRycNhj0GqwnJYbdBBIMBiAJorgmsdh1NsedDlCBmK&#10;60HdxmPmD3sRWo3O6sSJ45aiIq1ae+/erZa6+sDSMmDf4CAvzsxBcDe35MBtIuXDaYb9EWPFsplP&#10;COicMpXhhKJQuyaFRHFTPSJrOWIlyiGah6mQhCMB30PNIISwCPyfvQ0gDiimsxywQDJZTi6NRoG1&#10;osGkkKYKXT8J6jMQGQUZRxxLJdGyOCfm//z7P88AIrrva7uH+26JiJBBwBGJdE6mgA4uQesJqfH8&#10;woLRaEZXDMdeBqE9wTBYCFjjwUqGRgtmPZyEqD/TKbjDRdD9Q22PH2bFb5zJ+WFeC/mDw/eyBiEk&#10;bYIQHheOU8JFIjmMKvgRBGIxNmNAPEEc9b+ieYbb5cFVjU8UVxQzj4d2xbGQX/nPykMDDqKIL3I6&#10;3EFfEIlS+Fs4jAyXC4LZfIjKqnIBLi+Vl3BSYbuar8pzpKBD4AG+fPlidVWl0WwSS2XHjx7r6x+4&#10;0XM7Eks8/53nDSbd8PDQ0aNHHnv8AWQqprNh+CZzTCoY8SPwldTyMkQKylUeQ8CjhbysmF+AfEiJ&#10;jPRYPmCPzMKHJ5XI8SxjTV5TU4c+FAaGm7fv3O3r673bF40mNq3fWFtbu/IGwfeHHBUeb4X3wmCg&#10;NVLrDXDi+ZfsDL40mYaGPUOI8uYiOaBHbo9fW1ueTccELn+ouLGtvhZaHzaPAaFIJBwwy1Vs7K8Y&#10;OWhzGksryy0oIbRNa1v4jIKYoheGR4obqhNKESXCAJKjh4UqBUB/fNnn4UAIrpJQuAxx2UPRkWdC&#10;5wTiWJbMxeRKTyCbmA688N0X0kz6Nz/5w6ZtT1xaQla9fJ9NDn85vmXwynLI1hHiSBcj+iLNRWJ1&#10;hBnzspAeY5RYLbqw27E8OQ4HHDi6jW0NzRs69JUl/FKtprZYrhWVtTas27alvB5OcQGrEIsHnYGl&#10;xZQvKmKhRtWEeJrVrWXr20wbt7Ss27aBy2OUqDjFMgaOIVpk1dTU13doCtywQk/c99D6fY9sausu&#10;27azE8tUXRFv0442LG0LFF1eWtLR0ZZnoIYnurs7Vq9tf/DBHfse3C7ALaGUVzVYWzqavvz8V3bv&#10;366zgGXFK62wrF7fVFykb60vN5aa5VoN6E4YJgEUymeTuNnt845YNAm4KpNFoDZHOLiY1OUh5Myk&#10;dJAF5uJuJqUw1dy7PYVwBrPWZtXW3blwdNuqQqks3F1cWiIj0v47CjJTa6utKLJIReIyazkHTzXN&#10;bq1r/s7z33z2iS+3N3QgqrK8qJKRYQzcHnnrjTf6B/rG74333bqLT8hrd89Ozebz2cs3Lyw7FmNs&#10;9hP334/Vx98P/evO9etQ9CNxG+OdrfXdYg4/kEk9+eCTHXUNh059UVvfqZGp7i2Onrtz5rsPPqsi&#10;VRD4CER0ENpdArvffIDLOT5hH56P7eusXKsRYtfLkiejaoFCWcQWSeJsSJCBHWAzlrzUyKJrYoqU&#10;S+St1WGVjF/gO8aHeRoJQ60S50gdRUbZNM8ii3i8IhaUgExpPMU2VGKdoWRnQLDVqaWiDMoCcUIA&#10;MGtQI4oFZ+JqSxUv44PrycdTw/uLoFKJoapCCSEFN82EpVU0PXjJIInP3ZpWy+pTUsko1RMTCEob&#10;n7tp9/Mq0ps2LXUVp6pAWxYKZnKjs/7B5cXLr792pGvd6sbWvSym9vCBz+V6zuTssEgEUpdxRRMA&#10;xXZWqFbp7wycwUkGHxtPzstz4iYNJxSc98QiWZ6kALhnAYj4PAxCIgSorRiYVrBpiCiks/nT5y4J&#10;Reqt2zdkaKCqGYtLS3Pzi+Gw//HHn4RFrvfOkBo5RxpNRUUFCtB7o0ub1u+dHl+kkoxnnv4qfDhX&#10;LvVs37Z3w7othw+eLC2pF0sEu3btNFmMZ89eqK+t6WhuK7UWX754YVXHqu7Vq8QSSdea9dPTDpR3&#10;RoPhwIGjFZUl3d2dKo0anT8uI/zZpFEBL7KQWzwtoaY5eced0dnHvvJ9mtC9/vYfpFJPbYPNQ1q0&#10;Kq5akfctz+DPCpLo0vK9ZXe/0zPo8dzzeifyXvCVRyboiQjTZ2TzJepyXdf+ZbbtdkJASUprVU3G&#10;mHfEHSiTlPhfOUNet58eH4x3WvWVZc9s3APpwOHz53svX0B0L8Y0arV63337nnj6Sy2t7QSgFB7f&#10;mQuXT546c+LMZ4t2e21t4/rVmzHlvnHjHEBWXAJ5KlwBX8HjSuEATWdhPIEpKxCO+hUqROlJqVQK&#10;WCNgEPF34Sg9MzBcpZZBv0DqdfXq0lAg5gWGN57CqC5FIASOlAAVXMjA8YLqB4FgKOKPH/r84Z0P&#10;K4W642cOxwue2wOO4uKdG7d+ec/efRs2dqsVWiCkLp87eencF8lkvLK6Xq/Xb9u2DXrpDz74wO12&#10;Qw+JSSraaQjge3p6jhz57ODBg59+ehiG6aFhsGmGurpWQRR0o+c6Lr7mpg61yjI9MAlzt2qlEki5&#10;025KmKO5TB5LSAJmhFiWAgY2PIgz8sCdIIwsTQOaxecycylk8OZ08TQv4Z4dPldSJFSJ+DNDDh6t&#10;/9VPXuILpXwZt72j5LXPLk76KY2t9tHHf7C05O65daKrq5vJlY/MzanKavi6KkEugRbIbC2uq2u0&#10;gXZtLTYbSgmO5PylG4uz7r1b9iSoyK2JW82tZXxGatGNLN1clbWKxxYECmmkOGHsx+UkxVRCTSVD&#10;TueV8QFlYw1fY2TkuHwMxZncGMjEgDmt6AaZPGBY4L2GNTiT43EIpNk7HU4g4PLClRBPo1o/2z9q&#10;gJEaqyoMh/VaVyRCe6JGmlQL1b5MKgpiIAwoEMI7PBatPoZcTujo8nm/wxFZmOAD0FxI8/IUAZhL&#10;BjtJmkvgcQfJOJkGfJWtgP8mb5KrDDKp3ZEfHMPnSKslcZ4wptXmVQbIZcBhItGrJuIuf4YjKXNH&#10;FoPu+RKWrUGqLBLRkWAU2DoAPFgJfx6CPz4MfXzn0oJIrPn93z6Qi0Sr6mx4CJF8Eo5GxFIFhxCd&#10;u3y5e02XQa848PGb3vBC49pWmc6YwtdX4NrnliDr0hmNBGIh2aw0mMvhJEIRKDJXK9dwvGGD1Tzm&#10;WU5QeaFAAfy6SGfENoHDLvByWBOnMILDeJpglaikZZPjl1sa2SJu7tohymAtS4t4BQkax8z8cD9S&#10;U/QyuAWlnqCXJSY05qYIA05STgVTpGbIT4/dGw/MMkOzVSohiymkOMY0AqiQ3Yw6EunDbAIDI2wB&#10;VlZrsKcLpEwYByK5CHA8ArnBVqk2lfIkOo5AwRViGqrlCtWESAtnHZNAqQW+hQi1HMYvCb87jUSy&#10;eICZDObjAX8ErQMbWRsYFKbxKuaDdD4EskFarnTwxDcd7ucEcbZQnOULuVxamHNx0y6WQEhLLIkC&#10;yqyUmkUl+DmgR8JeXz6cNvANOp6xoaJNLjUpdMjsLJIbKzUSc44ReP/D9yxFY/v2UjcvJz78gHmt&#10;v250vCPsXnPvnvlGuKZvsejcXdu52w3XRhrvzpbNhzo4ysdL277RtfupbVt37Fvd0FVn7O35BGZp&#10;zzyrxLDlwf3PX7h0+Uc///5esC4MalhvVHr23eHbnx3//L2PDly8fA2pFaUlJoNGvnXzOqvJcPjI&#10;wbGJeyVlxTDboWfhwo+TxMqXi4xvki146qFHtBq5b3nkr6/8aO+Da8dnhmvaV/PltkxBkoE0GRVT&#10;JslIU2Mjw8suV1tbu6245MTxE0VFViS7YLaCohYuupjHycejQghWmOUsuBThZYR0AoB1bibLjeRn&#10;kvlQgZVicFK5PFz3SYK94qlFQYl9GD8PY1qem8fMPChbgfwwUxTMuQIg4ZgcjkStMpaWKcylSgl/&#10;YHIhxySRyKcxN7bWrdOLpQn8W4hseuwT0rCWL0kg8ZfB0IkVxkD0TpTq0xvgWizojY7VaxO5pCxG&#10;2zSG+1SGVoRzYuQ3MDK25FkQG8XHT1/suTm1usmMmwSCepVKj24IgRCAcMAgFKfAKsPXnFHxWcEw&#10;jLd42xAQA+sUXgcoMdCxQL660rXwcHynIvjRhu7dFcklQtkKEwVSSVTFSDrPUVHK5VTZalJMIsnI&#10;eRJ+T8IT9cT+r7NSSuVCAe/c1VOULzk/MJ+P8xhcSM06RCUVGlsJBQ/A6LjInygBZDZHS1lMWTbv&#10;mZgeHxmV24r0tfV5ATDjJJxDaFsZ2N5AnwmnXzYlBEkqR/EzlDiXVqyg49PxbAJZxlj0MAAUYeZB&#10;DsfUFSmCbIBiC2lpQYoREpdDnDl+6vVXXl+YWVJbTOzHvrORkfQnGGkpKyfiCFI6WyG8yMefV8DH&#10;3YvUaAHChyFvx+6Dz/cFQ0v25XgynKYot8vp93hxD0E1iWIF3R0kyID0r6DxEcUmyfmnJsFP8JIp&#10;isdILXmVaj2tV4GfZiIksBXBlY1UENiRE8mkUIhzAXclAOk0hobYhIKDD9cn/th5LHoQuoR8Mw5h&#10;X1jM0zmTwQIlgkAsTWdSdvtYmMNTaQ2JuX69RRZC45b08XNcQqDFGo0n4On12pPHj61etw4AKNQt&#10;ZnPRli3bHnzkUcTVhCOh3/7uxaeeehLu9njcm0j72Nw0ApSpTCyTTQv0xhSwLPEUNwcBDwsBywS3&#10;kKSjTD6Lp5CyREIofP6XCAmzHIQUK6m71mJbVXVNeWVFeSUCh0uxCE0nk3hGEJQkkcAKtRKliA8S&#10;PSqCZXAX/vi73wqnciUVDWA6F1Vo2axEIRpNJlIcvZwFdBn676rWuYHBxpLiNJnj6cWcTNo3NitT&#10;KQmDGgMQeY6TwU3DyYILgsCavguXdEYtmMUpuSCaSYvge3ThCQwBPSeAE0ulgHATTgpch+isgt5A&#10;Np3V6AyYXzlo9ujg0p6WDZU2y72ZmcvXxkradziy2X2rKy10OieACARBBQigSiYKkM06oywQkb3s&#10;bKwQ93Dp6EwSAqgZZZFKW6znKkimlAMLAeb/ON4zkRA7DfFsCH5xWOxwsaaTvuGhW4AJmaw2nbmk&#10;IJTGcMxopGlOSq/TSjNZqF1LSY5jakpTXMHUGDHmYnDjgtCchstRsSCUyojolBKpBfGgMJvI+T1k&#10;NJyNxUbuTUJVghkwnpxoPJrKUCKZiC/lawxqoRSJIkyEpVvLrdhjkEjCE3DOXTs3OT3S2VavlqKP&#10;h9dTF0okcRhi3oOPhZHGgcUJwPYYSZVX1MJzDW4POwosKY8pIFKwXxfEXKFo3DtoMBT/8w+Hxhf7&#10;QXgvLzFcPX3EN//5qlaiqYJXYpiylk/TDA+WTzqDnoqrJ0c948MOo67iS09+q6ayjWDKMxQZ9Mcv&#10;net76/WPL5+9/fQzX+/u2rC6e+uq9g3tjWvqKpGitKqkvLqlvWt2fmnEOfnsg4/a48svvvEXqViw&#10;qrL29T//86Hd+7U8KQwSIr0ukkm88Kuvn3P3ym3W5pKqKzN3rk0PP7zrqTPn+g5cunQV+NhbAzdG&#10;Zz68dPOfX3zaN3xVx4+5RgbvXrk271i4MzY0vbR8Z358fGbKPjoZGVvo+ewM7ECAfpuqK5RltjQP&#10;yl0yF0jQmQhaKTYhDvTO//2nL/EMUsg+RHxuLlGgUtk0w10iaeIQBqlRyZ4b5mPprLYEUENnmAJG&#10;nMGLRpbgHhUQJISwjLhIyaATkLGfuzlVbTaJ2NBRMJO82GJkLOO/Gp12Z8IQuXOjhdnm1Z1SjrW5&#10;85GjfUj+UAqHDOylyhhZwipqAR21oWRJpRg78ulkbcOG9lV1OLLOXz4plYnBHsulOQC5YQaEakSh&#10;0OuKhDMzQ3b7MokmMReCSwIoSiAREpjzSWQoFoHYi4bDiKoEwhTmJiqTSaRonKZIX/W5481NdWoE&#10;3eZyWq3W4VhJG9uxbSdsUAN9gw89vH92Zvr48eOAhuFN71zVOTA4uG5DW21dGYtD99y6/shj94VC&#10;3uHRwdLSMoPJ8PnxYwP9Q/FIePO6DVqlcqD37uyU/emnH0MAYTgeO3fxims5YDTqI9Hwpct3fvzD&#10;72g0apFIuIIbyEITkGVPpCzi65ub55TcyPIyzCMta7d/bWx24oszP2vrtii03XZ5SZbPEClFxhLE&#10;L7RqzKukpgZFUY3K3KAxd6oNqxTaIla9xVBq1aq0lEbPE5bCFXIzAf19fJvOyqcjUgYndnORe3bG&#10;c34wLuBeKng/OHekrKK6Sm4or6pau3m7WS3uWLXq/v37G5uaFRoNIrDGxideefXVV//2N4Q1wY8A&#10;6fff//l6KEi3N3eWFRcPDfbcG7ttMKlwXlJRhhSVHA8xkJAng+UICzSyu2IQL8CAoVTrYkmwFTOt&#10;TRVdW1epeJIlV2A5GOGnOEVFxVFmJuxAWBBqEmF0bgK552zkACJpIZ/Baq4QiVz44mR1aVNZedvN&#10;gcnxxcnv/tsfN2x8WCwm4wl/f2/fyWMnX/zvX3CYaWQTnD1/5YOPDmEBpdPpMMfZvHnzpUuXRkZG&#10;4I6A6RxkQjSN9fX13/3uCw8++ODjjz++a9eutrY2bGNgnKiprnn7nXeqK1oVYpNMIJ7ov8PjIQ0T&#10;8CwkhOO0JHIJVLUSMgl5GkvAFMFCAXMRUaBFK00XMHJBBHpy8FXmHcMT/YRCJ9M1MbLFN84vVFeD&#10;jNFKI9YXcklW7kLv7NDo3IMPfrO5vvX02S94/FR1ZYtCYbQH58YW5pRaBI0Lk/lswO2VCESINc9D&#10;7M2Vznq9czPOIrm5pbNreORGjB0vLdWkQ95557yhrIKLJx151BgYFrLcdEqeCwKpiRnKxNysta2V&#10;wDgV0pc8aImCOBZeTFKST2B+iwQ1cKKR35mOp+gkTNIZqUjidvvjVIpkY8cjw3WoFMpT7ig7D3ks&#10;L8RCsnMRM5DETQTYVxSDXog+hQqYVDnxtNe+bDZYEnkK1zTYjGUqBThLzvkF35I9H00wEkleKsfF&#10;qisYIWNpcWbF5pJbKW9TugxfYS0NsrjRKQ8znObiuiQKonxcDKowH8h+KVTvHFKT9uZKhMxWja5G&#10;WYeIv3xm+V7/XY2xGHsjXiGBQQpgfQkanz/GnmwJnETFoH9oUsmYVMrHWwyEVhzGrwJj8+YNSNj9&#10;8MAbmx/eprQaEqG4nCW0z9tThfxKpCcoiTS+brgMqcDsPD7UgaF+ljfIS2akBh1NkJFIymKtjGBk&#10;hzwAMI/zNJGlI2477EZul1+jag0HGJFQX1M96ifXkTd0F64tMiTMmhaBfeG4mBVurmrFviTH4QFI&#10;arTWsRSoUGglocnleBYlX0KFpyNT84UYw18oV9cgo1nFLsi56I04RLYgAigL4ZwsUsEXs9OFhD8U&#10;9YX0RltpZU1FdZ1YpkDGikimkMhUEPKIpSoWnDscUpYZF4kxSo1hWxIKe9BhGaxGpVGvtlrkliKx&#10;3oAwmgTwI45+T3gRBJ4gFQlE3YSCFyfEfq7lziTdXc6jxRKSxVIXaFAllfLiJK84wEEOOE/M9RKZ&#10;6QW2E0w2qazWZtkkUzYJ5UVpDoevU+XEUvjgsixFbGDqrb8/xE0ubW0Ll9VSnljRaPan/E2vOJUl&#10;BZXaUF3KVdtsFZWbNj64a9Ou7sbGR7d371/TsqnavKtOstbIk+XSQc/iyaMfOqan9mx+qLNh9yMP&#10;fhfUlSNHPzKVqG7399w4/s7Fd1+4+MW/nDNnNZqZlvYsCv3Pj73xwYcvpeNi+LuKynXrt2wGA/al&#10;P/4BYWJKpRZrgFQi+Ztf/bbMWvKtb31HoxD7Z/pf/p9/f+7bu4ZmbtevXqUwVlMMaZYDNhkEVoBO&#10;pBlZimSyPv30SFNrq8lsBt7ixRdfXLVqFRSGeJBT8eiSLyyW60meLIN5Hfh3K7sR5FDlk5h+0tEQ&#10;MU9x4yiNQI3OF1KMTDKFTNsMnfeFs/6gIJUDIwI9ScTrYGB5kmdyCagQsbYWJGHxRUPG5ecKdCyD&#10;nsfinsSU0xBmFwX9yVKlELiLAoPmTZ7gWx9ioz9jypKoGnnCHCu54LwDcLVUAEwVzJV0IFPJIVpK&#10;qp7I5kU/+ckP//n2+4FU9ti181Hanogw+YWiljrZ/NxSTW0DdIA5cHK5/EQqhRMeHFwU7So+drdZ&#10;qBtCsYRCqqDRV4uhAgc5KCXgChOQXxcYyLjMZ6jF+TkpkuwNRqQuY+BQQClGY3GXdcxOmrTlHLG6&#10;gPRiXsFJOYOUN760QrA4cfJEdWUlfIChgAdkmKba1SWVHe4E8+jV3lsDE/b55XpraZPJFnb7Jqam&#10;k/OOwOT0vdmxWTpk6Ww2FhUDWJgvkDSpiGEjX8CfAT8vBmB4a1ASRglEHmfgB/C6FqcjPl8mEk37&#10;AmE0P2OT+CWBaDMQwXayEEKjw/Z7Iw6HPxQM6RSa/Xv2zsxMIbiPff/TbRgUebDRCvuUfKaTx2NG&#10;7GCMojVGqCfCBHjgPZGYWK3k7CrVKjRRiMATCkFtBYrMIhYj/we1Opjx2IrBRZeHiDCXTUbC3qjP&#10;BXxigoG/QENkL1CrAFdLRCmNSgVbHqqolc6Uy0Ep/L/rHLg/IGcPCcV4IPCboYPMoU3E2h2gYWwP&#10;lxbnYSXWqtUEqMhI8mFyF+xOJYTdUrlYLCXCiJRWeRi0iJNJeUBHNaq0Rgr7ulzG43H3XLuKtZJa&#10;hXK9Ejs3OL9PnDv59ofvbdq4BfrGRDwCrojLtwA6F5D4KPygOYbXHFPVWDAwPzuO1VomHw0lvSKF&#10;iBAJYSgkOHCwk0v2GQRXAsNK59MkyBvQddKwxCeB7+CufGbg0KfQGaIvhVBQoVAC4pyMU0DpQKxA&#10;pXLLE32EWKHQWNBVFvCiUW4kcUZjyQxSXCCWm1mYVlsOvvHm5rVdCUaSJ+VBWpb0hWKpFFMsgKSG&#10;T+cW8jEJwVFmC5N9faDxysosWQH2p3lhhgNJGUJGeRaNQC4WCgSsdBplJFAsMac3HAxhLgXzBdAN&#10;oKiwIuw752999dnnhALpu68f2vvtb912x3dtri1iQ7zgCqbDCUY0mPcHc/5sLsRPxTMue3BxOhBd&#10;9rOibnZSKJEaSi1ZEqRyTgyxcFxQYPgRvyc66xDHaCmN3JNCMhIFtSUVDzAYtMVqFuESZfPRpCa5&#10;oGIiAHGSyZMlCgKg5EWM7MzUhKFmVUpuC2fTufCkf6GPRcKWmUumC5EEHU1ng1DM5bkubzCWyMD4&#10;upJcjkUzMi/xuOTykVgMugz0+VgnYpDA5HLTqLkYeM1BFy1EqThdyIA+fuXKpa72Jgjql+dmcRxk&#10;UX7je6FSWApxM2gb8V6xvK5gbU0LyYP0UyWgU2QKdbqSBvUWqh++MppzZiJBIq0KslNc2b366uY1&#10;bdsTEfbl3us5lt2k9wQL0ZkQ+zKgfugtjLYte3c98dzT6zdtIiSkLxI5cfbEwSOfLrmdXD5n9327&#10;nvnG42KtnAmlPwGsJhbR0KwgmQ3o0UKKm7w5dtUfDDy274E/vP1Kv3/OG4ZrGdt1RkVJhRAMAwYr&#10;wWGd6Tv48e0PvbrkUiz40LpHrs+sEBYLBflnp3rl1bUZTDFTsazIYKhr7Oys29WmbDbG9LqMrqqc&#10;UJhLtCU2Qs0zigW5lXgZdjR19eqtB7/xtKjGRkH6Aa83XDuTCxgK8C1ySJ5A1Zi8Ow2lbmNTDc2M&#10;U9jxsUkVS5CgBrXKJgSvwxEj4Wbn757OcGmpsQhWVBLzHWyA8rzoXA9frSlIMZUs8FigPnPdTu9i&#10;kCqyqET4ArlUiA7nPcc1jEhmVtzApAM+l22NLJuIb2rdQomrr3m0X938tba2fZVt63S1XbUlG2dv&#10;nN3QyAvbAxe/uNjaUd6wah04maeO39y/5xsquTIYmEHovFAkpXF7stjFFiOHJCfn53jMmETIDKbo&#10;Ak8IkCtGZQjSYwHWl8sISD6UG9icYEqEcwqx9eFI/N7weHmpzagzZvNZcNsRqeFyutav3xAMBEaG&#10;x2wllpOnTu5/cD9Qe0MjQ2UVprGxKVsphm5Jf9B+t/9uR0dFNO6/2zcAEMQXJ88IhJL79uwdvttf&#10;VVLKzGSPfXYMeVmAr46OTxw4fGTLll0o63V6LdAmobB729ataOfisSjs7Ai0Rs/H950rL1rgMzwu&#10;J/vDz11Pfv1ljbr4iw8O5FKjTavrU/yiIE+s1YKR6IOCiyioeJwiDkvDYipYuMgyGmbWUCBVmYxY&#10;EBWxM7KIQOlhC4Nstjfs3lhtlicWJISfO8fJH+wr3JxZVrB+7blCWaUv/exX7pHxdw9+DCxcbWmp&#10;DnNds5VK0leu33jv/fcunD9vX1wAR/u+PTtrqyuEAiLEoiRiJRK6ZyfmWhvru7raxsdGXU4PBC9m&#10;fXE8lESpnsXLCQA92EAgSStVsHskEikkuigUaghFsNZXSRRio3l2wXX3ypBSrwuEAtjc6S06X9Sj&#10;E3BT3kWdqShVQLxbloqGDEgZdi5JVgJJLFX1qyQK+Y6t95fZqkfuHnvr9V/09X7ucS53tq177rln&#10;t+/Y0VC7dsfOhzZu2YDd1OHDhwH4MRgMSPZsaWmB13zjxo0A1iMbFEwwZJ3hi0AeIEZ9GrUGDhSc&#10;2Dwef3l5WU5ogPHIMTJKm7p37DYIRBqhBOltwjxfIlDnmAIdSy/IwA8kxHyfTnoWZ4fc9kn3wlRg&#10;eTkdjgWdnmCaxdGW8ayNSY7y3uiUFyqehd61e1fj4AJII+Nm/fnFHwC397P//BVKjrfef7V7TatJ&#10;VwEzmID0VhbJHGOxMoOUI+EH7A5sgXICZIWR+Qg94w/MTsybSXlNc+3dgUtCvUCpgNM+AKiwQKWF&#10;eRCZffEVIQiFVC/W8iwCzVCmFTU1ieRGaAOx5YDsD3N1JJDJV0boCQhLErEYVk/3xkb/+9cvHz92&#10;rrO1lYcwEL74v3/78t3jfZ+dusyREcVVNSSLOHvs7AfvnLlz+8bszPy2jdswGPrz6wd6eu6mYjGj&#10;SQM+JxCU0AOFXMtyaG553AiXAXoQR6URmywSg4mUqbh8OA6EoIWl43hM0GXmQ+6xjMOliZMivn4W&#10;IEiLDepYXNvu0UFhwK0vQOIuptmy5SwNsQEd4VgKEpHXTvrCUn4R/KIcdig4N2GtqMcsnAHifzTG&#10;EMgRXEoWspjfChW6y9duVFeWYp2QiAcRnoYhKI6ruqZG6LSu3jjL4tLqBmuKzeQl8txIBotZsckQ&#10;SCdXYhCiCa/DidPAaNK7Fhb4VMaiUIYz1ODURD6Rb2vqSggEU8GgUWNeiXBB6cZhBF2zerU0GKZI&#10;oigRz42OXKooj0jF3s8vGiM0Wn5yY1uFa/IOlthMgT4JXKeMQYp4AWc6x57R8XQkS4+dLpP2mWVp&#10;yKq9eWIhwsT9TybjCnGEhG8uHcwn3LmYu5Bwsig3mQlIOdEiBauuSFquFajEkP+kJeyYPOfnZ3yF&#10;0ELaN5cNzJMpD8Rd4GSx04geJbVag81WqtdZpXIDkudXtltiHSEzCCRCltBTENgpMhlAY85AoG1G&#10;IMKFJUtkyqcnZRtqUN7LmQCyC/QAiSCZT8WOK6gFdmQB/pmCorRcVl9tLtHrWUJFjCuPZPgUm8R4&#10;ToWBJjtB95w6f2t4gFtRIS177JWDl3Y/IZZJfacOTLmmZgrJ2yZdQCEJdBbpVtWKqw1qPZdbps+r&#10;eSEFO6zl04HFxesnPr1w7ON4ON/VtPbJh57TKEoWZz1vvPHmRwc+ampvvnHn3LFTp9tsvj0l8S2r&#10;TNVVrBKbbdmekKkFFeXNNWU7QZXoudG77AyXViOHtqK1pRP5KHdu946Nji3OL+zauWPjpnUMVubc&#10;J2+eO/ZeTatlITxT3dVE6DQBPFYQ9AHcjbaKUSAy8RydxIK6e+PGzw4fqW9sQtKXRCJ99913cbBg&#10;ngzxqCCbgCkzE3EiCS4bWWSkERswnUlNJ6mRSKQv5XanvX6Q75PhQAoF9IoNlJFBGhy7kOSyUKkg&#10;BBFqN+TS0TH8Lcg11QDQngQMHmNtngC3FBtzwrycz+RnZwaVyqLFQtEnHx9a31zOFCsKsYh47BSz&#10;4hm87Ay2CEwDJMGKZXy7az4RFdIUDnZ1vsCLi+oN5k1CYf0Xh4/+8sWXfvu3Pz757ee2PdBV01Q2&#10;2b8oZxmMhjyfJwawG/hBCmEy6F9Bds2yuHmmkMGnEglYfVh5YTpNR0Jhm8aSyiRZGcbk5IxMpmJz&#10;xYwc/rHgwsy8RqGXqbTQ+yF6BDsraBuxl4O9Bcm/Kk0Twg3gy8uSdDTjyWdjnvHw/1HXMessM5eA&#10;9rxpy46q9i5NeUVNc/uWtdvWt3SZxJqLx89Nziw1btyirC4R6bWEQamoLNHXVsILR62Q3LExElBQ&#10;Q+SwpchgT4UlBZ0AL8nvcjuC0RCgPgzM4YHlUaihVlOpNNghgZ+B3CmAQXHuYYhFxYDasb/ylzfw&#10;Ff3jL29gFi6XKCKx+Mj4HPur394ZdzrThlIO2NO0y8sviLOUL+CUykX4FDChR1OL85cnIOgsxogp&#10;YDzwlUIJiOYZ9jMOi8T+EcsbcKog4sCvDNR7jJhnboZBMrx0CMK0gMtDqABVU2OlCZoxMIiY263s&#10;2OgUejSf1ysWwT4EBhMXIS34K5jKrljXEPTEonM5HF6pyYkRsVigVsuxhgMkF+rvkcmF4sp6JZJn&#10;pTJIYZWZAFNILDOZYgL7vkWzuT6USJA8EvJCEF8XFxb+9drro+PjN3tu37l95zcv/gbP6Zee/Qqy&#10;6nM0tpP8eBL2TbdIwkNDh8vC6w+QzIJGwkM3gBZcpjMQcrUrEhscG/f4XEoporNigbADPIgAXBiB&#10;ZYiskFsMG8tb771+9vyJjZu6QXz49OBBu33eaitCEiOoS26PBz8yMGA3btyC0Q1YhI5KDU+hkSiN&#10;0DpGMl4Wm4LmcnRkTGwzEVifTM6IurYUFxdJlWJEEKYjYTFJAPR+q7cXoRo0Ii4QOgElejixcHcQ&#10;wwJNQ1lWLqCiCZhG3eOziILnlxgTsByDWZTPg01LJGj/3FKeSqt1hoJQAKFKUsBl5WVX/vnx4zt2&#10;d65bPzWykMhIEqaKjLKwWivmFUL2+FSOhYwSIBdiOU6SjgV8oyOCWKzEqBcalBm1LCrhG0gZqlC8&#10;y9iJIfUbTfbS8uLysquiplZhMMSxaNKYSAUEBlhRSnGhgnRKssQspsjlDI8MzswNjip9c6io2SJR&#10;mM3286RBoXYxkhHiXfIsEO75MnNRXltR4IL7pGSLVFyRmi0AosgYobBLFlEArSXzl89fVihViHWc&#10;mV/64Xdfau1uIkie3e784MMDSBfBh59IY30Ik70LC6gkTRtNpg1r14CVA3abXCCKJNBOy5PxlEQs&#10;zSVzUMPRYUrAEdoXPXX1zTxSlM1oeVkvm/JyyRJInHOMJEULzRZdYL7v8f1PBEnBqePvi0h9o7mj&#10;umyjwFby1sFjgxdzR8/xZiOV27b+5FvffXFDZ3WZSc/KxBGD9Lf/+f2nH72tkwv//dtfXdPZWFtm&#10;0WuRPhYRk1khG1hkCtQCHgeB6AwYSMQCms2MXrp+xOWMbN+++b1zR2Zjy4BGgY4wPAof2fi61m4B&#10;KYbn9WrvpevjtxLwCjLEq6xNfp/9xr1bRXK9Y8m1afe6DV2VIrPEjyHcz35589ing5eOV5aoutc0&#10;v/vha4c+fK/n9JX+a8P9l08MXu+1lhQ//LUvHbhybMczj0dyNASeCW/EN75YqrLIinQ+Iq4EoWtg&#10;prKuq3HLZgJHvteuKrZAUSSMZW2FZa9YzRQacUikFCyuPuO+cVqJpYRVE2QTGaz3xQyW62ZGaqFA&#10;HclGqExByuMZVbIjI359qVq6kmkmnVlcSHpP8gQF75yimqG2Z6k7mnRQpVaaN3iEihNTi1vXlOE2&#10;gIaCRaZE6HKS6sWBnu7mTNJ/74uTU6u27a6tW51LSk8du7B79xatRjA9O5JMxUUSOV9ozKUYpBDA&#10;QNNY7wWEuFF8OeRo6ZiXEMAdBgR0NLzsIDk8iIejyWQ4mYAODWpAzMCH+4e8y35sfREN1zcwABOO&#10;3W6HcTkY8AOiXd9YPTDQ39hYD8P06MgIYoinJxeLSzU4shKJWG/veGNjeTyeutkz3txcf+3y3Uef&#10;fBQWTjgaayvKA17P8ODg/gcf9IfDnxw9ajBbOttWz04tYmmGdL7Ll3q6uttjEYQfpnUqsIY0YX+w&#10;ufYimAI+j+XtT2N7vvJi+5qd8SX3ey/9fF1ro7ayLCClORkpm3JKQaEuZDDXVxBiEIW4yOYthPm5&#10;BGb2MRZp9fOlWVmBq8DaYJRNnV3q31NkE0f8EOyJPSHnH3ty855FZuzV4DViffnLf/zveugRDWpt&#10;Q+kH774/fO7GYioxODr+45//YmhoqKmhYVVHq81iABoKwA/n3OTy4tRcBpt5TpFRe/bYpxWlRbbi&#10;itLSunfePjwzbb9x7WokFJweWQaNGWADKVohoQRDDcGKzYkT9AWkEkkG0fO5qJqQL2Oaj9o6kDS3&#10;1AAPnF9aLsg5sWy8SowkxzDSHZgCKQ6VqN+pE3ESnmW1VG13xFq7tqvlahkhvnn+gz//8YUdO0P1&#10;lQaNqqmr6wGBTJhIUACUwbiLuRzA9Gio/vznP1+7dq24uBinMYwQqE/u3bt39tyZ999/9/yF8xAB&#10;Yov1ySefLC4uJuCAjCcgCATV7dKpi1W1lXEi62ckrZXlC2PToUl3g75cypHip+FKkW8olXH4VDzQ&#10;exu+OzsSvZoQjlNeHvS4FqfGaiqKS0270wzhfGDiVt9HWtFClSl67sydkQkEtZex/ZwPfvPOzYuf&#10;79qyce8Dj7ncgSu3T+7atyPuY2rEkqi/t75Mg1IZ6nmGgGsfu2dUKhHiwc0w5wYmxpxOKprc3dIl&#10;Nihf+fuvS5qK1SpBcGHOYDP7s+DxgmBZKCCpGaubcBSpT2hDStavS/ElYkJNU5gM8pOQfzMyklxa&#10;CfIsHZsYH4sEI75gALhN1/Ly1Njk4489jqPw1OlzU1OzX969W6GVnjgz0ra+/e7A6KcHPv3a4482&#10;FMHlwgcF4al//+6qTQja2PCv3/xxXXunrEiTJhGBLsReZXp8gqeUQ+eUIaWhAkTvHCQFZ/iStFCU&#10;hIRMqmTotGmFkgLrXCm3shVLkXB/ZBlOPBA6fRIGiQw9hii16B+ZmQIUJpOT4X4Bp1pMSzHUxzxs&#10;anxKqixW63X5+HLKY9faqugM9PcpfyAk1lvhSuNkQNpK9I2On714vaWjDYCYfDbpWJoXCsRxEAA0&#10;+hRNzS2Nl1VaElICdA8BUL6hFADjOKZToLth9Istsz8glwMzSwHn4OkbqW+sY2plKMwj88DrYsum&#10;nPB6ai3lScyKkfWdo/yuOblCKhRp/BFYLTjXrt7o6sqIxS47d/XYlJMVYt23aqOYzVcbmmixhSkX&#10;hgrzShGJcVXM7YJcGfkMogxVEIHImtVmCXE0N8dI+ATMCp4mPHTCZ58HR1QqUWotpUoLjv06lraa&#10;qW/Iamuj4tIgX5yVmIMFye0F9x1HaJ7mBpCaXVQvKWnnmoAfKvHxSsSqqoKsNEnqw0yFMyV0p3me&#10;LNdFcyNQFRK8GCcVYTgSHHceSlyFSaLSKmUcyLqlhDofL3JNESVFcoNQoGbHWFlvhHK53fc4sUmD&#10;KKktsup0DVJJkYiNPHlpnJA581xHgXRmBUm23AXDXTr50m/fQPaBV5Gdd2N+Xbu4OFhTay+1xPdv&#10;jT++KS9OHlHkLwxeODN0+62PP/zHjdMXZsdCw+O3QqnEhTsDv3vj7x+dPFXU1vjIc09tbtxq0lky&#10;Ee7Y6MK/f/8b4YTn7Q/effjxx3fv3dE7eBzk7o2bt/jyRZ6suXdSsRysCsV1rW1P7Nv1SENtw5q1&#10;60+dOvfp8WNWWwW0LnW19R3tyDxra26u1hnksdjy3//2kmNxcO/+DYFMtHHDao5SxeSK0xyMO7DL&#10;DcsRDwH4G0IQI2GsD3XmonAw/P0f/HD3nn319Y0wvff29tpsNuhGOYC/AXi9QoZNZJAhEFkOJOyx&#10;rC9eCKTyIS4bSQJQeumVWr1QKiUEQlIE4o+QB7O3GAJOIVal8DFJhSjVVT5PACqwlSxEyHwAHEed&#10;DTV7MmhPSlWkiJi5Xdu44ZZbePDAR4/uWi2Qa7mJGHPhNqN1Lw2iJeXhAFoAowLXj/VjccV6Q+ku&#10;prhZpF8tL6tWKouTUfavf/7b4grbN370vJfhIBWwSXGGb4zODo29/ubf/uePR2oai0220hd///Iv&#10;fv67d177qLzM9tbfXh+6PbJxdXff6NR/fP9HddVN//rra6++8urEyGRHZ5ffG/382LnDh09eu9o7&#10;ffNyWWnVufM3wlH62OkLOqMNsUMBb6D3es/Inb4yW4lU1ZCiaadvaXziTsgzx85Szunk/3VWIglH&#10;pddi0uUIuk7cvXS+9+L05Aj46yYlhm+2jjVblmLZ37/2lsioJSorgip45HF/5LFIzHA4QTYgfQU1&#10;zVRCABYPuJcWPPalFJXkEoTOZBar1EipY4vleT58DxIsAMG4Rxp9ksOhOfwEm5VikSE6K1BrF32h&#10;Tw+dfuLBR+GYGRsaw8+iMZrXbFjH/srX7gvaXWlThQrNbXiSrUFmGt8TcDKJPJZybJLhcC8UUNnn&#10;U5F4mKIxUoxRSE+A2h/4v3SeThcAnKCRzoPHAz4VDHsRFu2bpVk5pGujn07QyRQjj7BduKWW3G4s&#10;JjKJBAwWiEwBLCaZgKYOVRl35cThIsoTUzTEDAP0itIxDjEOlYrYHXMC+OKgoMfesJBKUGEE3Sr0&#10;lRJ9cRQcKImEQVEF5xRTJI5I5fxCJusMyhRFHJF0xSCHob1SaS2yGUwmCby0yJwy6Ldt397a0Q3H&#10;IJ4P7C+x0iB50BFSwANCMw3xDzD9meCMhKCgdVwOJnN8bTjLl+lsqWz2D7/9jUXHLVDL1/quQokn&#10;VyKJg6YQibQy/0tiZimW8owWdToTH7hzB0H1uHdzzPzdvrsZiLP5fIQFo8erqarGxk5SCHqhNhSp&#10;VlpWbhzuAUgdElSab9JhZ8Wcs3NsTRBf24NOMwwIyMlhMSK4EsEdXvaLSQFIW/kQZZ+dSzPyhrry&#10;cB4LM1pe4MVAeERcnc0c5RbE6KtyOYLB9LlcsUhIY9CL5DImjw/FKBYRIHyM9CyXcvjf/sZzWDS+&#10;fuh88do1V2Ym2+vNcnYwm3PHyUyM9DJZSSlwJXPzdDigKjZybdqYhARCA5GnGhYvFk5QoUjaG854&#10;w5QLR00SUlmNrTgONSmbERHwwywgAfCRcvJowKHayZK8vMgz7f/F936XdEQun7wUyua72qpjzhlY&#10;yN754MLb75/uO3F2+ML55iqdrbndX1jZ3UDnDOM0evgVxnSeFY0l8OwBloL/9nv9hw+dQeINZAIC&#10;EZplvkYLqzQZCkYG+8ebGhtRdaXp/M3rva/+6Z9tLZ1ctiAaSUZD8Vwiw81y4t5okmIgSa/n+q2+&#10;3gHnIojqomw8C+Zy0B+prmmEToGmlPyCIx1bEEjakRnAIHyZnDxDk6L0gnv5nqp+Ez8sPP35ITIT&#10;KtYbZHWVO7fsdZyJ6A1Pff+P/+hoqU5Q0YEx97nLQ+98cHx4ws0Tmx589Otd6/dyhNIcsjiz/HCc&#10;6w6l3OGUPwnBHTNGEZk81NhkjhDHGCTg+6du38UyetOGDW+fPBxewb9DKQRCVz4QjpWINfWlyJpg&#10;Xb91b2J+PpRJKYiib3Y/aJ+7N3Dv2p9+/KPRG9f2P9BlEoZffu3Nj199eUu9emtHm8OZ/PzItbWr&#10;q4Wx5eTy9Nyi71rv+BqLRaI0VG1qklaUfHT+iz07d4OG++Gr//rlD//eva6juL4xyIZhisUMhn//&#10;87+/8enZD48c77tzp6FcL9eA90WuHPpLC6hV2ArZIpim3KxMxNFwUr6ROywC22QZzu9C3g8q8kIo&#10;xuZLFRCtZ2FjpVlCoZ3DnQ/4yo2K/DJG9i+bxUNZub53CEkLckBM3xxLRFTrF2JFnrhcKSQHh7NF&#10;pTwV6eVDkJTJilSa0bHbYtGS3qQemo1eHfXXVaztbO+mKNexE4fa2teq1UVuP3KZQ1KJCcGEDGzS&#10;hRDazEdDnpy2fEWcngsQJDcJrzUMliA6xdOg1EENEwhHAqGw1+NHjHhLU2PAFRzoH16wz8sVMvip&#10;gF2ur6/1eN0u97KlyIDn7W5fL84mrIo3bdw+OzcFWXltXSOLRYwMjWzZtJMkZAN9w12d68Op8PXr&#10;1+yIu/Z4zSYdoBxUmj2zANKep3vturOnrrgc7vHRCVTwTc1N+Mu9N/sRk4C2qtRWyuWSQU/43vDV&#10;8UnhpduGB57/dfumx2BO/scvntzVlsMZHiblMZnw7lBOowVeBJKMPI9UYSoJGnwO9kAiggVPjkOF&#10;pXCq4uMDlFYUzOXcEU8HWP3xbEmU0CxwR/91nbwzNyCJvxq/LW22/PCZp6vVqrQw72TGI3S8sbIK&#10;sqbZcCKWSLa1tSIzXSVfQZ2CoxhwLXrsc2oJv66qPG1ZnUPeacqzY2PTpwc/tFoqzdb6XXseXrt+&#10;c0NtWUNduVnVRCfyS7OOob4ROkkjwEsqQtARH4xdbLKAbkO0l8cfD+Y52CeZdWasftRS3uTgbRFW&#10;Jwp5OuBXKEV2b4gQKXlIQMmn/Y5ZFfjFTMIdSLet2ppPFY6+8a/rV1788pe5SnkkGZLXlT+bLxiT&#10;2USakc4UZIhOBIVhBf6bz2NPBZA99lfXr1/Hf/f19YEibzDot2/ftnbtmnVr1zU1N2OdpdFo4MiC&#10;aLC6qhoGjM/OfmassiIfZGVWnSGK9RVyUg1CSRBYfx5XhnSbDOX3LIyPD8JC1lDfadBWkhxFJgUh&#10;86JYAgfBXWpqKeS6lS8MVJhiJpKSZQmL2njmjP29tw59/NbbMmJeazXd/+jDxRUNx86fs5brigxq&#10;GamF8h4FPiERF7gWcOIBl8hF/HwQeaW8bBJD8HA4k7l0+vSTu3axxJxDR9/Zct8WDgRF8YgIbQxe&#10;uxT46Zw8DGep6MKtW8qiYkNVXYzDS7PgwAW+BzYPGKuyElYuH/a4Z8chldZo9MCW8AghdDqfHTmp&#10;12pXdXRjU/2Xv/z93/7thZaO9sXZhd7rA1s3rfvl7/9ny+69cpFUw5OVWkvjjPzhU2f33PewRaGa&#10;6r3X2VKn0sqhbSqgqOQTAokoitMcX6I3qseiakVjkIEAfcWRjIUZqwC5AXQPOPhTDL4PMGITlA1A&#10;Y81lQk4WMgr4gjhfxBbqxQp9hsl23AszfL5SbGVySgYXHIDUcpSSyU0op+CtYuUpllSH0CQILKLx&#10;hFhlhnuYz6B9Lnt9Rze0s5A0yiUw2QK4hf4r++lnX7R3rcZmEdNSzNGC4OwymUKsIhBfi7dJyk/l&#10;IcVPczN5RCEplArUJyLctplc78igKxQgchyJSD7mdon0BpIQSkQA62HbCR1iHpluGPh6g1QeOzJI&#10;20Nz9bU5VAcnrxb77Dk6FNi0sZotTcot5iwHlntUEAkGh15Z7Iht2YAPRguOPOfkYFKNwBEeSQVM&#10;OmEgnpyIJOs6dilqOmQlLVlN5WJW1e/J9Mwnby2lB9zpu/bQtUnXDZ/3tid0dHh2MJgOijQLOf69&#10;OOO2M3bT5e91Ou96gwcnfBedsbP20AV79KY7MR5LTcboiRA1EUgM2n09M/diRIwtkJIiPeigDDGf&#10;yUN0S8IqUerhvRBrbVrm6YUAM7JkzC7KM3atMF+i0ymNlSxVZZbQpf6XDz7FZFybXj7Wm+xbIuaC&#10;HEecmvAG3vj808+u3bS1tuvryptsgg4ts5roadDGzp+ZExgFbLE0mQw1NZG2kmzXBu26naxd+7mr&#10;Ox9pbXlCiEKNImQSHXYXzz7z1YaqeiG7MD04ffDgZzfu9DsDCzcHrr75weul5WV4sDkswfruHW8e&#10;um0XVw8lpHcdNnFZR/PadRt2PG21GNjsGMEQM1OsltXNao3x2pXea1d64KSJhoPxeHBqcuDsWURC&#10;fGAtVRRVqmOMuLWumVRa0mxkSUE4EydReOfiZC4DzL7f7kRahMpUhLl/UQXOCjFcXk1NLSUlJRBO&#10;f/HF0Z57U33ji9eHpsHOXvSlpr3JpUhhPsi4NrJ89tZsiFbH+VyeXpfli1AasjiidD7PAQcN1w60&#10;oZmVXxEeEJXgva0QD/Dv0mhUAiHSEMAkTOXRWsUoRjweI2z8RFS6NCjT1rOLN8gkorUt1QwQEYLL&#10;ueB8vKYlnp3LM5dSsXkeNzAxc52nIPlqizvLS0tVFNj8LOby8hI2sUeOnNtx/8NlHaYk14m/SDLl&#10;Padu5xPOJ599NBRbnp5f2LB1W01Zw94H9kLa3Xvlzr5duw9/+MmXn3j62t2RucmFh+5/uLK8usRc&#10;8vlnl+Hhm56yf/j+Z62ta05/ca6xwiaV6X7xs9ckctWyI3jo8Ofbtu+em5ztuzEwO7r05usH1+16&#10;oudmz09/+D0WFfLNT+kkQocj/3+d1axv6t78xNjCyKx3msNLqVHyR123Lhy/fOZkPJ03Fldb69rL&#10;m1pu9vWeu3TVrDbrFbqVHMs8cyVoI5dNOX2I36AyUWDDxGqZ1mRCEwvnDEapcEExGWJWAbFaMiIv&#10;xr6MC14IQ4yDhJnlBr3Rl3/32gf/+szlcJYXleMHvNszODEwgSY5FEmqTSYsANnPPL0DdsyoyoBT&#10;gx2bJyUxLguyvUIg7JcqJCiJ4LKMJaMraAo+BzYgb8BLU/gdAPGGSQq9FOTiK9Z/6O6SkFqtADMA&#10;GHJTej4MRkY2b9i7KATkkykMu3w+PsNWbON4wpn8Cl0XqUYg6SESLx6Ni8WSdIpGxx0IotJemZbR&#10;GSAlk0uOeZ6QEIqBEASqMBGJB7Eb0WKWa61zx7P+kCtHcISFDDcwC7V+TK4lMgkQ1pAhwRJKoGWA&#10;fgMhk8hJV2BMbTaDJSJXKNGVIjYBNQXetJWYZ9jDgF0hC66AC6l/COhE6Cc3FuDQaYIn4kil8QID&#10;VHQql1SrJWs76qpspoBz+U//PGork9c31qez6UDAD1UTWiyVWm62GfxBZzqTqKgstdiMmBeg8Prp&#10;f/1SICEbGmulYnFdTQ24vWg6yZQTmQtA68KflmRGs4xoOhgsAN6hlLALdG5qTlrezJQQ13tvzN8d&#10;ajKVoAoKI2Ylz2L4E/fujS1EA8R8JMcjDN2NCYweQWT0xJKuYCqX5evVLLhgs3lZBJTX7NzcLB4V&#10;qc0Qw45WJEQ9ZFAZssG0his5e+jmf/3qRxIu68PXDwSl6nRpMU2H1pWLC5wFX8IlJyVppo+ViHnu&#10;jUk5hMZmTkpEPnAxmJCsMakxR7BnMiVeId3AvoWbw2QxqTSaFcE9ZN5Qh+INZnDlDKANcTdSkGEA&#10;FMTIEgsznssX4D0ZevUvv2lZ1/XHoyf2P7DXIOZN3rhZpzZ//4lnBRT1r3+ekJfKDKu62DxtquCJ&#10;5+MIXUmzIEkM+4FMQiphIT2NQsqInXWhprikrrEFiyQ2SVptJdipZtI0XL8NtbVQ94KIxObwpkan&#10;b127s6qte3Z64Y1/vgXTAh2jgSqdGZs1G8oQJfa3P791b2RodGD86ulLazvWqOSaqck5W0k5EIsC&#10;yNs4Pp9vkkHW475X6ZOA4ty6PJf13ImEhqSlW/7ww5c06iUV/84vfvjbjIXbbt189Vc984uptv3V&#10;1y/88fcv/eqAQypp2ZK31lGaUqKs6a4/daR/6tyE69So89So/ezE0m2n/9qS7+K867o9eGnWf7R/&#10;4eSIfyRBLvBFPgHx+eicyLuwc/P2k7evelIhBgwSSZqnRFYj8cIjX5WD2ZXL/fXkwXn/VEpGGIWG&#10;H+z70rWhK9enbzy1a9+142c3bu0spJy//sbLq1pL//LKz7bt2FxWWRL2zTODCyZRpramjC239PTP&#10;vfbOiw9+5WGNzQA4zNlTx+/fvnNm8F59Tf2xk591btqoMJmzCOoAdmdmbtujj+x95KnD75+o6ypf&#10;t7YFMD4MzpwrFjYRY36BxQtExUk6F0/DNGjWhAsRx607aq06geTVgo8ieSEn2LwOgVKn4MOVGnZz&#10;pBIx9/i1L9TFxsXDP2sgDlcq6QRbdm+C1SSMFzPCmZBazqv/xpfvW1ORb7VKTl0lLEXZCkWITOPQ&#10;yGUUpEBZeuXSUiRZ8shzvx+Z8F88d3f95raqOsnEzPjRI70tTVuBY4klXGk4HkXyOFOEk8F374JM&#10;zk/pKxAQnnEOanXKQEFIMLNoR6Bo8ATQVUUAAYejxqA1KGUy5JjX1lWuW9/d0NS4aesmJJLL5VK3&#10;ZzkcDnR0NusNupbm+obGus7Ojvq6KoNRabXqa+rKYBwFtqa+oUYul+GsM5k0tfWVLW3NVquxu6u9&#10;stJqMhsUaklTW41UJbeVlrS0rtLo9QqhrKOj3WK2wPq8adNG7N0RtbRz+540lXnzn29fvHBlQ/fe&#10;nXv+8vBX/lNXXEalI6+9+D0168L9e3ixbHqeUrENFaNuqdakh4uJgoJVXJrKqdNMOWhoKZaQZsjS&#10;DEWK9C7J4IbmsTJseyqkisfK6QzBZ+lBpfnHjeUr88vSyGuBO4VW039++3m0L5GQOyDIpOH5B8qV&#10;keMoBXqN1aDTCCHkxqwBydYF2u1YDHmXG+uqdWqlQqm87BHaLIp8YkbOj4MB8Pa7n5RVtRmQJy2V&#10;GozCcpu1qqJ79er1O7btsZpsWDtPjE02NTZFwkGZTOz12g16JcZzAPTLSI3LH3OnwpxY2DE3+vvX&#10;z1abiI6ahkAqzicJiULn9QclIqFUyIUgUAAMV4Z9+Xrvjh33IyDm7T//Z219wFYaYxVgGF0rl9yX&#10;yMn8SffDT+/9/R9e+ujDTw4eeB+1Dv6DUx8Lq5qaGmCH0GXBDmEymcrKSyF3g8MNJh+ZVAq4CL4U&#10;zJs9bh/U7CvAEi330KnDq5o7JDkBMuLoBEukNsiQO88u3Lhwemmgb3qud84xBntaQ9PaRFKcSqro&#10;tEStNsYSdl+4T21IGrmLRh1YeVg6ZCf6k9cvJfuH8saK9n//6Q8qGlTHL5/g6dd888c/pQW8F1/6&#10;y85t65QYucB0zJZE0PZobLfnOGUySC1YsKrHAl6Ujo5Fp05lnpxftC/OPf7Ug3bX1N/f/uu+R/ex&#10;81QhFARKmyJQ+zGAd8vkU77FaTIQFLZ351eofCtlPw3tOmOFpqVFwNbMhHN5Tl4MPIsVbBKCBHBI&#10;BMrPu2988egj92N+t2xfHhoYfPSRxxZzEd+cw9k3519aPHfj3kLYaXcHz5+60lJfA5nGgYPHzh85&#10;8/Fnhx9/4j5o3Ww6LYRSORGREHCZCNMk5cVciZpBT966SXlcOkgMMykpPA8IgqMSshwNRqc0i5tS&#10;7OJCWp4qxgREjLztPHsmQGY4HgHXnU6RWbiTFBZZ9ezojUpLEclYkWgyeAW7I2GylGTzCQguMP0l&#10;tRb0pCQLJhcg6sxAgPJhR4+FeHLVp2cuf/Tp0Scfvh8Rc/Gg32gwnj19cc36DRhl/uutf+zYuQWX&#10;Dpg2IhREbK43EtAUGQFHhslqZamdycqkMtrvjrqXCWxyxEIlIbx3q3/E5ype2wFumDzPK6ilWSEB&#10;dz+3wEDZ6/ZFfBHaUm5g8sE5GGhu0HJYU2c/Z2oEuqtX+wbnz2J2Ryqw/cjpuCw5FvNAEeaFSgbH&#10;IhJ6Ut4JRtikMIOTQbEzgUIcfVVHbdOJ4Nz/Oxe4EmWfdoYP9g30LyObAcml/I4aTrM1LssO5J2n&#10;2w2UIjFSJVq2sWeViaFKgbPTkKgSuUnvbcLXb2Is1dXR7bX6emuu3kbVFVHFRn+ZPlxuiJYaIzZz&#10;uMSUOTk403/HyWdXKTTFHBEt49FKkEMoUkOohXxaKYX7fmZ8bppvaCqvWcvjFzNJdZ6ji7DETjYx&#10;mGIeHXMdP3YcyRq2Ytb2Vq1c5pWwI/aJWzxm6Dff/1ZJvUBrTpmUswaNRVnO1bZtphUPHfxk6c6n&#10;4Yt/zfdfL1ydiUbYilJNBI2DTvaEgrXeatVU26qrdEVqNhdUvskr/a/8/r9vDd3a+/COvQ9tUZvU&#10;Hx759NGnntZptZksTUA8n1J8dqq/cs1enbnu/ke3rm/rVGhJKeFjFMJ4tgkOJuvAwBM6g3FVZ4tC&#10;qrl29drtW9df/M1P5EqivgnNVHEkuSw1S7pWbUkQcH1o8SSioCVZFJsRE7OR1psMe0NwhFiqgbPD&#10;XBhlOrumvmlhwT4xMYENeXV15erV3dUVFvjXdEpJXXlFCUYbaqPNUEYwJPCWdtRuZMVFt8+d+/Cf&#10;77fXdhhUxmSK5pBCNKVJzsqvBBARXHYaQBxYGxGjA/MdaAViXjobh8mLj1ysVIGBMRqVT/KsKliq&#10;loZEqvqkuAyHWDaTRBqie/Q6QtjCBinN9NFJF44Qx9JUOotHThPH/p+TiXMSaU7chZfaPVtWYT3y&#10;2UVDaWVJs4bgIWgzK8ir+6/ebm82VzQ09/b1IzJo0+Zti46lX//iN6ePni/Smrs6Wvru3N66afOZ&#10;izdXr+resGpjb1/vhXOX+3snu1avHhweBzP+ofsfg5C+paVBq7XcHbj7P398mScQHD16/MknntKA&#10;M5RnlCEd51Tvrv3P/Nu3v/K95596/qn7zXr5lXNnU3nt/3VW7bubmjd11G2sLy/TNZfoNNw0wYi3&#10;djVuuG/vy++++fmF6w1Nq8uMxjpb2TZr0x+/9Z9CFk9TXJJmMCWpgvv2IJ9ZUJTpYc8Vq3RM7HKx&#10;ki0QBcgbORBZKaRslYypUTI1AFRoAQNgS7DroQJJGSn90Xd+UKwxPvvwo3/65etVZguWnHd771YU&#10;2XZs3fnegQP1rW0HD3zC/ubzOx1Ly1mtqUDKaK+dQ83zRGXoPbAiQ6YBAM1YbyD5PgRcDowC/gAO&#10;ymQKthfIZODTWwH48dHOwQ2FcC4WwBbhWNgnVgnsRIqE5G7JTWtFGQkpDqb4bCIoRWaczlTgJDNh&#10;OGJJhJ1xccrnILu0Wm0YVKE3x3YjlU75/e5AAE1WiA97vliELg7OpVA0jFQ+sRxgUDxkAncqL5LC&#10;mUlJmBQ/vJDiC6NqoJ0TxgITmWpcwEixaUXEL3iXECjCiZsvoP+DOwWkYNaKoBEPJf78aKsyiFTJ&#10;FBKJTJQQktD6FuBuZYj9johQrgCmNp52QwKajC3fuHJGCdGlqkgostgqJI3NDVgsRCIxeBPPnrsw&#10;O7dsKtIHQwGITIBroLEEC3kSqSiE2h3dzeWVxVjVYpyAsQGycvC5RZZHGUIpIdFkGFl0VjQjHF1e&#10;hiEkL0evnGHMLhb0ZXDVhf3+iRuDNeWlpEScyq7I7dQSBBSrBSqlgSmVlVh8DBoqg7wfO+QEC05u&#10;pTiFRBi0lCAKIK0zGpHpVAKdIglTHpcNgSmWyrloNuWKfPz3d37w/A/Lm+rhCRkaWtj43DOX5we3&#10;tlp1HF804xAIOEQ0xpqb93h8PJs5ZzH6sUYFyyWSSi0sJ5Z9YoVMU1YqBaYSDyEGeAJmDCpJ3DMY&#10;2mcZwhhNeKJsZzAS8NBBHySzEX8gElnZb6UK7FuDg1Ga2vnQBmSLHn/jaPeGbUooHYsUYm4o5p9T&#10;Wss/On6uc9PWVdXFRGopsDQRd7sysZBCSHJxk2GRHU/Mjwx99M9/bWxvQUafWKLC18qESJQJXSHY&#10;HXmIkLHDI+EeD4WApkhR2bmJmeG7I9vWb5WLFUjbmBidEBNizHerrJVg2oILdKvn1s//6xeNNQ1X&#10;LtyusBbr1Pr5+UWAVvhiMYMmsym33eugObpoFGtkT5Ype/kPByQFR0eTLCuu2Lnn0azM11LOXtdU&#10;9uGZyZ0NDwjOjPE082/e/Dkz7Tbo1unbt/B5zMZK/aZ2Q5VJ1Fapaq4rqi0zVZebmmvNq5os6+os&#10;6xusa+tLumptnXVFrXW2UrMOHPBA0DntnJ8YvQn/0YP37b96/fp80AuXIh80oSzjvgcejM65pu4O&#10;g3n8owu/TfNCkEyvb+7aWrPm7PT1m8uDT+167PIXVzbv2AZM8ge/Ofjo009XdbWmCwFeaqZKQ5da&#10;Fba2blnJmtk5+uqJ62t/eB94l7xsVpRIX//8eFNtrUirEukML/3lg117d5RaihOFOFbYGHuTprKz&#10;Z3rG+od+9odfiIRsz9QElAhspTrJh2ghS8+PySMhrC4jQokrn+WBMSAhlkaHjLk4S87wZvgWGYre&#10;/JjdSXvuFXiFMPZdDFeRQfjWibsFtl4ljfo4yjPOxoW0ruf6xWoZ10bqYlS2YZNVLvRKGYqkMH7l&#10;3pUqY7mSYJLCGMUUkNJijtjc2vmIQlFcX9e6uDjbc+dUa2dNU+vqqcmA0xmCH4yLRU3QAcwJMpwQ&#10;vRgeP6HUCELKsiQWn/M3DXq9l6EUcDmFdAoTWci8sVVWyVVw4uKNw7Y1jejuLMbi8IZzQZAzGLRw&#10;cxUBzVsEVBmw4Lg+C+B/4ozJs4LxpDuTxcHgjcZ8sXiAzsSjMW8wtGyyKONJF50Cu4tBpWIAremL&#10;9LaKErUBbVijVKaem7UHfZEVIzmHGwqEFuYXsZglMdmXyOwLjliE2rh+y0//69eNDZulyjLnsvfc&#10;qTfee/Wr9aaxrRvQMNBuRrnQ2pGAGCTJVZERImlXAvZDoxyWEyjrsoieF5BpBYn6JxcTpIk0zQCq&#10;jfT6Eu4Z2CmjiRCVTvYP9MNr8vvCXUWJ/ucvfLeuyCLRytzZuMMHpkhUCHExbPjMnDyf5yMfaaWk&#10;yEII43E5gkF/U0sbXyxhEoJAIn0nCp4BTebc7vl+q0Wr0Gk+P3vuw88+67l9ZWKq/+qNC/PzTn/Y&#10;J1cpSioqVnWtHh65d+dub9faLjDpCAEoqctyvZGNRNGsRKDSMFQ8K5+jUHCqV6tKxEolTwlvg33Z&#10;DTcI4q+W7fMqBRLsJO5QtMAVYlDSe/vmJtilNrQd+uwDs1UTCRfpDI+k8sU0gYok/s57r//bvz33&#10;3Jeehlz+pZdeam1txTIKyytQAbG5wv9IJpOQGAChhLkRCLUAukKOAVYkpAcQkYB4AWVgbW2dyqKb&#10;mp2SM4UyJIAwICglIsjBQvSGiFeDIbkW1a+6or4B7V8ohshP4Ob0iAFA8nE85Z1ZvK3Qct2B0J2R&#10;6PgUqq9VpXUPr3/g2/uf+7f9Tz5dVt5YXNm6atP93/zmd3Bh9o/dPX+hZ8+OXSBcc+FSJVRBeJAV&#10;unFXVAJpOQ8gJYKCHtbrk8j04LF4faGBwb5N27plEi7y3JF4zodYKRxlC/gJDhLqEaoJMyodts+U&#10;8Eif3gRyjwBQLw47xYIgGXaXeHB8CiIBbXUpLUN3A48iF4dhKpVdmLdfvnTh4f0P57N5pAVEQ9nW&#10;5roQmT3wxsclKk02RfOl4p/+9y/rW5vOnb6+dnXbX//0z93ru37wwx8IFYLR6an9D+7wLS7gqcvy&#10;kVAKWhVbAHtKnh1SZFXVNo5KHMzEQeKKJSKhgDfu96ZDobTfFw+40gmHNp3WEnJcdOEkdmdg4Aqp&#10;iWVBNM4V5sLpqCJl5JNaLzUGQoiAtGIWm/CHM1GBTC1niOlQMKBTWVKkSCDm55NBQG0kciNGC9xs&#10;nEqGOVIFQ24Mxak17U28AsVnsXwOd5ouGAxWk8U8vzg3Nj5qseqhFYSfgUWy4//rsILXH08LCoh4&#10;HFKGrIyRGR+8i7tnzmVnhKmmytrS9V1ssy5p96HGZZiU9Er+54qHBDm84PkLpMCMF9KMSDJc6L0y&#10;1N5m6OxgjQ/14PHJZkqPfDLfNzRKZBxKhl2AyS8XwxFtZWzZw2MEdbZ4LGWFs5sZZojIlUVQljc6&#10;N1JXISnraIBR0qxMdNVIVjcqqvUMJenjs5aInF0rp2oqZTqCNsoLFSZhqYEsNwqKdVwlL62X5MsN&#10;onIjwOtQ3E0yXDcUqQkTx63ILUkzXgkjBGsAjwnyWoosJNUlHRX66uUpH3YvAhnBEKThoBUVgFVS&#10;ef3zDtfI9qZV+tL6L2ZzMzyhk8/qC+cHY9krruiFYaBA5qy8ROc6TUlRVi/1jI8eOPHRn1yTF4o1&#10;uft3NacY4xyuPc9YzKfEWYHcwQosQPFtaqhvq9nS1bmu/dHK2iczvFrHkkBDxYrU/Dd/6754ynFr&#10;+KPTF46Pz8+dvXPg0s0bvniue1vXM197BhiARI7hicY/PHQI4TMtrXUCiCYyjKHrt29e/PTnP3xo&#10;TZmN4ZqduNGXcab0UqGYUPAhaMSiHOXUyuaWkc/lFTJJd3frxo3rHn54X3VdaRDOGd8cBmEaa5GD&#10;ivD5ciAxo8HA1bOnTDoVmnSPyxuORKHQMZjquBxJHqUlzMUQfRUYVTU1d/v7r1y6iFAH8LM1ShnG&#10;0HqjWaZQIVJCIleIJDIzjiqlWitW1JSUbt+0bUPH+k8OHB4eGbPZSiAIhKMcZ1AOVjDQXFC2MmjY&#10;m1jAL7E4yThW6X6lQo7JfD7FoIKIFuYYCBXNN8qYkfziiEjbwJKUTEzOvvPBW5tXlYXGbmgtlX6F&#10;AGtrrE3x9C4uedSmKo7EksTCGIFDXCoYmOblSIQtMdi885fuji9Ob929LsOJi6CFSrFvXbmdjAc2&#10;7N59+vx5KpnRqXW//81L3/n6NzetXTtxb2zPzu3nzl5JJBP9/X3f+dY333n/7Rs3ejZv3b64vFBV&#10;XVdVUXOz55Zaobh64eLmB/Yiz3D45tADD94fi4Tx+ezcvuP9d96/deNONBAHKaW9dd3xIx/v3LW2&#10;qsJw9vwprdnkcDL+r7My1Cu4MrZMCRNr2H5vSMAu6G0mhlIS5bPbN22Uq+WfHTjgm51tMVk1Wv2O&#10;HbvnRmcvHDrJX2FkM4R6tbrYDNII+HRJDFuZiJEEA18hZqtlbLWYrRAVZIKCCDcmaJuLHs97Bw/+&#10;/e13Pjx02BeLNgLq3NYGld30woTL7+1Y3X344KH2uqa2xpaBsYmy2jqr0cb+2te67cs+0mhZjhCC&#10;TEGZWmTKKjPIl8izYvHkCu8B+k2YvvlIicaqkQUksUorBPwNOgpYCDBijEQDbJAg0xGPZxExV5jX&#10;BrJJ5ApzqYx/eVls00HdF7V7lFq1QKfkszjQz2EH7vd5ULhgUggd2tTkrMVSzGJxU2lgMxTgWqC3&#10;5mG1yeWp1do4LjmBIJJIYGMG8DkcETA+M/ji+UCCDzUEvyBEWllgihIIgzIVLxM15HMuL8VT6lZ4&#10;g/AApeHbwoo0i6NwRTyE+ggwg5WEMlTjWADBYge7WAYZnxwhi4UEM3hcEGceSwBDhkA9ZiGTCLm1&#10;QgHgVX956QBPxNIUlbNkqiKDYm52jsPm/+nlv2r1RgQBI/qqoakJSiGgDrHTkyn5MqXE63dRmRTy&#10;WKCrLgDhAsxHAfsySKYY7ukBUqnNE9JEOhkBlyHpzkWiYrGclghyqThhd9PWEoiv4BNCnhiLR0Ri&#10;UeQWY/ObwHeDZo7gETJlKp+LBqKsWMY+vSBTa9hyYRoiWKSD5Bjog2HB1xp1OSyY8ADhGoM3MLuS&#10;CEMFE0c/OfbD7/+oc+3aaI79kz+/tfmZL98Yv2sr4hmlsBjFOcxUxu+OzE5KczJrXZNPwIExQ4jg&#10;6ASdGltEdlpVdVVIxPCJchrE5uWRdLoSfYY1sQhau5hvdnTMt7AEHIIKJwbsDmqpQoO6UYFId6FM&#10;q1Lqe3quEtzYurV1yIAc/vjS3vt3Sc0qfyEo1ipzCtnVkYXjF6786nvfVkYWRo8fBs9bzxUtj0z6&#10;pxYNPDk/kRelmEauZGtTBzuQxO0o1GnBA8wVYP1LkwQ2lVmwgZn5DB/kbOgFodQhhfbp+amhe2u7&#10;1hw6ePjGtR7HkmNieGxtWxc7z1SIdfEYfeb0xU3rN8XCkRtXbjXX1S3bne9/cODOwMDV27fKLcbe&#10;m7f/9PrbX1w8f/TQx4VkwBen33vrC//4CB3pf/DrP2bZKpLG8pQzdv2zm/c/99NafnX03fdymmvr&#10;vr+ORVul+vu+tKl9k1ldy2dZ2GxDgaGnMxYWw8bJl3CzNk7OzMxpsjEczOp0VJtJ6/MsS55TTrIa&#10;lMI2nbhdI57qOT6XST+z/RHkWl69eEWcZhQLlBs2b51dWBi8fEsvUfUOD11jTTHSeBLiP3v8h5Xy&#10;orPjV/qdw1/ZvHf8fM/G9W0off/2l+NrN3RhU+IHJfr2VYvVVNy1OihUFESmyd75npNXN/3wAbVE&#10;TuRpQCoOf3QQNS6oiRE69e5Hh6D4Ki0pH719A0F5usryaJ71p9+9NjE6QzNT9R1lcpU44PbD05IW&#10;crNigV4o4y/HloL+tJTU89UQbvL0hiTlpcfG2VyKK9OhsdBopLA1JZj0nNtBMiNaIiaA0shQe8dv&#10;6HckL6RXnVw2Nq7dG2dI4t6UTkzO5NIXZ0Y3rt/JZigLqvC4izNj5zeXK3Dfs2l2msuV6oBeS/Jx&#10;djDZrZ21x06dunRteOOmfc3tjZ99cQCmBixJxodvq3QyJNNnC6Hc0nlSVPApy/OgyQaG5TJ5gGPk&#10;rURXpMN0FnQdFEBUBFZEMp1IuuyOUADNQsIf9IFVim1VLI5XlQ/NEJe7YrXw4zjzuBaWFt0uVyod&#10;hHcCDk9IgHQ6M59EH6AVw+YlQ1x4NBaHuT2PV0UiE/Jl/GgqzhHyJQoF0g97bw+KeVKb2fbgrj3d&#10;Xatbm9u68R10d+OT71q1trGhdeO6LWXlNSjORgav/+ZX/37yyMvi5OnvPcErUXooFjFDNaV1G6KY&#10;h3HSCOaIOPrZ8XlJJoUsYCUhg/ILImaikOKjecjn8BeNCOkUQJswx3XPi4oU3DJjxhOzNtVNsIIf&#10;HP/AXqN8+Ze/bi4qTbBzXlEBL4lRqmQFqZmRe/FgGMowMeUj8wn46BnppN8P642rpaOrwBWwBIoI&#10;zZhc8k4zs211FhVJ0WEHk5Ewlev1FYbm7kaLzQBuQSAQsgcn+0dv/uP1v8N02tTcvnHL9kwh2zfa&#10;by23iJVitVZld/niKZbOVD4yMwtJPZ9DiUT5YpOmkMx53eFPj58zVVRjSqUG5DEZAZILAQsJBhFJ&#10;ZrFjPHrog862NdriungqMjgSUel2CJXNMYSQsKMAMJ45dnbvjk11tbUd7asvXryI+SF8Mi+88AIi&#10;ayiK+sEPfoDRMqgVv/3trz8/+nl1dRVs2B8fOAgCu1QKfpP09OkzgJfgS88maA1PXmkts0Oz7l6U&#10;GZRsIRemPgDZ4X6CYporLErnRYBuw+gKtzSU2wVEpYiREhccvTfS2zd5dVKw7+Gffelrv1+15iFo&#10;V2QmMyzHzEiCG2WIKblebiYTY1Mjh3/539+zmFs2rr+PheoWTX8WnM2IVo2hFudk73QRkDAEi4Nc&#10;CIkGAZ03J2bUEvXw+HDj+mZYcU9eOINcYxUeV69fptUGIGRl45LDYDSV9CwZ4XrXWaCbzzJwN4LH&#10;hZFcMuHwiIUSZbENbg8Klw2XxCQVBrRCjnPp/PXZ8aV9+3ZD/r68ZHcuO7pWdU7PTBw7cebL3/lK&#10;IJlaWHCv7ewI+4J3em8glLbnyt1N3R1SqTwcDzkc3o71DWKVBAG1WZqG/x7BqBjK5sWiOVY6SfCY&#10;ULfJVExE/Ch0pEJO4hKVKwgZtj4CtEA8eySIl1AhSwXSMX8iLcZGmcjOLcMdwcdWVFCfppg+X48W&#10;sXXsEtz83lBco67jkhivukOegN5Si7ZbpoDB06lVaXgC5Qp0K42yIpzmCVUldeEELWTldFJEODKS&#10;0TjGbbPz9pbOVU3N9S/94bc1QAeqsJvkpLmYJpMJX0BAYOYhTsGhLxBGwYUqxGUsZktNnaWmkhQI&#10;JwZGQtk0UykFSRbSH65WDpwPnF3AhwAmDF6HVG2JZ5E6Ayt98Tt/PaJT86yV0+u6yBqjfrgncN8D&#10;z1++3n/18ljWP50LFXLpghkT3WzGLRJEka3sjsgJRlJeiKBk4ipSWDoosozpvirXzS5BoJ0XlYfn&#10;ZXREKeQxGGSyIAuztAG22c+y+sWWhKTCzTe4eYYg3xYgiyK8Uh9p8fIsQcS/ykqNcOGorAC83b49&#10;4fXDKKFF+iCTq0lmxJmcFPiYZMYjY4dWlVvm7FMDk44MW4lcmFjAvzg1TedklTV7QlzZrDszOHLn&#10;3sTQfCQ8TWWXcxy1RrK3QrxXTzcwpubFd5lMSJtEv/ivd4+9d2nbnvs71jUSwhTYnijJBCnF7BsM&#10;ItNbYnFIWM48Hcxwwn7RdEDpZCu1ddYubigq590SSt0nPqcefeqHjtTZjm3tUrO+rEu3bsseHCQG&#10;qzbNziVoOZsgh6bj046Ro0ffisXC00OT/TfO/+oX3/7ed7bJiYUD//rTj7/zyqXD544cenuun96x&#10;e3coNn3zlh3nD10IQwYEuQGcdDeuXXrq6Udf/tPv337vnbsDtzZtX6cxapFkBL9Tio4ZedLbt87/&#10;8Pm/ldnUOm2xUm2U63SAJAu5BnZegrYqlcFkDmUXBxlX2HIXWcy3bl4/fOjQr15+/2rvzL057+9f&#10;fe2lf7158Oypw6dOnL567uNPD56/ds7uXDLV1DIl0u6Nm+CifO+j91tbGmFSFxTyonxWhOknSls2&#10;aMVMsJ34XC6f5NjdiFdbRvCviFBKCRMvL1fl+BSp4GU90blRub6J4BWNTy32TU89sKEqPHlFX7PW&#10;i1UvnREQLG/AkWJlFcgsZghguREgshXvxfyixWYu5HlpJA/JRe/87QOegtjTeV/YG1xemj517Nze&#10;vQ9KzMqDn3yOLDsBwZ++N/PC88/f6x9emlv+xje/MjQ8EQh58GA0NVZduHSpe+2arrVrL1+7Wt/Y&#10;uHfPnn/9/a8dzY27d2xJyqSYZA3d7oFwKU8n7t65jZykN9948+U//qWxse382UsPbXng4Mdv7t67&#10;IcmEXinCkUsdM6n/66y0tSK9DAnboYXpcTTSOmtlANGvfH40m+aSLKwEscpE5vnP/uP7ykqrAVHt&#10;je1ralefOXTs+sjQ6kfv96RQeCg4ORAMi5VMMEY1EuQJMyVcBgDlKCER9QfgAbPn7t0d9+8TK1WP&#10;P/uMzKB69Xd/MdWWCOVikHj6hvqBmqhtqIsGQmc+O3X6+GlDScnu/fuL9Tb2ffvN2QIWDpJAVgu2&#10;aZUwnBRacPzjIMXOCGCAFToF2hBsejh81KiwWFEZN3ZWYOdAHCAWABDAA2U9RUXlMvAkWdFEBJo2&#10;MleIRUMqqwFKsHQoit2LSKVE/B4Bax8HEXZMRO4q5AqYh1bQ/3QeUz5sYNG84TrCM4MLCHhhhFlE&#10;gXpjcWD7CwSDMrkCyowsiOys/KLH74xn1KDls2kRHSaC8/A8Ad4nKMT0iMoJZHgqI7ZVUIVlUlAX&#10;wvyFfw6aNLC+0Cmy0G9hQAlRBUYTyAqgslGXb5EnWemsgBCDFNvhHNWbMIom2YiXj7AEWZmCb+js&#10;bMLPrCrVJsi4IAucIgsNVSwKnyv+ry4EW6XAQEmvRMKt7NkKMXACFSo5MPRIN8fUEx50EMeoeAJe&#10;MId9CSRUQqGJ0iwqS4eyvlBkWYG3j03GCGYyHJT6w4MpKAGEcOIGYb/is+U8Uc4TwcQiI+UVuGxx&#10;nrPIYwgLHHkkn/dFBHJZTi2GTJiPlG4qG/S4QRiRWQxp2CuQjYHoNWCzMwVOmjF8Z+TOnYEX/u3/&#10;1Xd0pkKOjz46LW9smScxQI+usQpA7oU3guEN5x12jZYfqGxBkoIxL9IhaRbsMKeTNKngEPTm4Z/K&#10;iGPZsM+RCofpYID2eZNud8hlz1BgfqiB6maZVXFw2ElmlJmIIXMKsxZgSpj8XJQauXp99pZzfY1s&#10;7NatSzcnKkr4oOJqDGZ/QRNNmf7nN3/+8q6uCm1uev5O49ouXWU9X6flqNRjbt9sIHTyxl2hUU/B&#10;DKdWD80viLRICI3A3ouvF5zgFLSoMATGw1lwW2JhEQ/ySQhOiYnhyal7Y811DUePnFu7prO5obG/&#10;t7e7vUMLe3Q8Gw0nEf2Jvv3e8GgqFl3d2fXpocO1DQ3f//F/Hj97utSoiIVzgzNL/+/X37Wp1R/9&#10;48Mf/OJnPXfndraWPf1wm8DY/Np8rj/KGr80bOULdzzzrCjBLHz2pn5d1FMir6x6snbtNoEAQWJp&#10;Jo8JaiY8hAwunrI0q7BCU01T4WjQlY57k3EfXrWVXKWVPSpEqlCqYtVK0czEmevHRxLUBpSutgZU&#10;N/F5Z8rhm11amFt2CLKcLd3rbg4NTGZY5rzkRw8+v79+By/CPNbz+WJgZLelaOjQmdpyTtx5+82b&#10;bgnTt8nAZCy4JLLmfxwbReSK1IA4yejAxb7+K6NPfPc+EASQhxHIxz87d+rxhx+SsUHA4f/5dx/s&#10;f3p/mJn90zdeaH9sR1ZEygrS1ub1Okvxh2++uX59M8ck5BXYkZ6JghL/pzLIU2R1JnY8zl9wCEg2&#10;dt94yeUGZULKyo6Nut2ejKa8wE7IuAFKbiNVSM7ujbqcMnmxhp3cUJUrK1HzStru29b6cImktbht&#10;7sxVG3OOlBMDg8HxG36GWqez6Qsyy9E7AQUhqeHJOQifh648JxMxw0RhmgMfSyGxcfO+mzeXvIFk&#10;RZ2qpk7x2t9eLTNXKsViT2QJA61MJiAI3gabI6RtQHGljs8gRSTCKwbblE7HE+jRU7hycsjly1Hp&#10;oNenxjDAqJfKwbUWYicbi8VlUhFCP6FyDYX9gWAAymgVRmDFNtDGlTIjVBXREMPlSC7NRb1u2r6A&#10;FwcKI7BlPXyezO92YtSyQtfNpnLYHBDcOIrxeNrnDv7ix79sa+iAkBUhFzK5XCgC8YMj/V/+qsPu&#10;mpuZ67l++5OPP50dGzZYhp95PL6+Ii2JelAERPKN44V62mJKFWhhxuTNSWYXZ81mLXybUvkKRJtG&#10;fioZTcN2S0RpyAnY3EDOF3ePJKIzTnG0ABh2VkGFmJ5x59/++lfaKvv1T35p1Os9mZgfRH0eC5Ja&#10;EQdfAl+JqT+djy84Kf+9qH854HHGo2Gk+alg7labMM8HUMmNfjHPZZfIZNyMnl8o0UsCgQV3eMlU&#10;acQxpFJrhaSstrK2apWmo7u9raPzL6+8FgrHGpqaTbaio6c+z7IylaDVwx4PjViSc3V2zlpSWmPQ&#10;5iQgKPlrxMoCKbjTd885S7ftWIt8HZTCUCdD5MCRKECzQLRiMhRoriy5e2e2oW2fQl38zgdX5Kp2&#10;oVaR5C4xeRCginouDnS3tFgsJoyTAaW4detWUVHRK6+88s1vfnN8fBw0i61btz7//PPgD9XX1+Di&#10;hwihp+cmqBUvvfTHDes3/PrXvy4vB3y++u3fvBpZ8Cay9Pd+85Mxx9QHh99rqCp/4y9/feeNt2/c&#10;HeQZzcXmtRymFsmSSQYyzyNsPsyt6dm52evXbqKj37v7iaf/47Xq6nX8LGdhbvrS1SufHj5+/fDl&#10;+9beN/Dugf5PXpkdOHL17f8cH7q4cWuDXNtmMHdAVo3mB0Q2FhVWK9IqSXSZY026I1q9GGo+EZsf&#10;TmSmg5FyvWl0aoypIarN5mgituRfbKupoH3+PMGOE1yJUJpPUEwWzYj6xbFYVluUJQqQACF4Qp7O&#10;st1hnDpcnTollkdXbkgE46ZRD4QBvYomxkYmDXpDWWkxFOvgUM3PTI2P3Zu8Obj3mUfE1cVSq6nn&#10;/KXY/PL47f7K6sq21V1Ot2v83iBalJ5L1zZtaStprAhh4i0gYg43jdeBTYZI1iwVUUVFjBiTjgK1&#10;l0d2FbUSyckGdw6BWlCx5qEAFMoDMpEr7I475jnQY0gyXmR8KwQOrL9jJAJ0XUJ08azE7MV2I2ZW&#10;Zh+LdmDlqCzhA3vvmlYgC1Vi5KDkYFDZsMuo0bAJOQey9gymHYEgZC0S/Wuvv7803r+xswUsQuTk&#10;gvF2+WpPWUWFWqPiCrj3+q6RfJbQpInkU0hzkrMATQlk2AwCdlIuF3w0gYyJYjQ6tUSJiLRM0Fnb&#10;vDy7pC6xBlIpLLqxVCwIsmi3uSheoTIpiFN5lMYROpuQ8xu3dz362ScfZwppm15gVQV2bVLbXROk&#10;SkwQqoUR471bfjE7IRX2zlZtk+dyFr87z04uA2dLmjFFzIsA+HZZCK5WqpYQaa/P6Q+4s9lkKokt&#10;sj3sW8gkPPxCVMqixKwoB2VPPiZkJfkFileIc/OA4UeRtkYWEkQhARJthqtKINNRqLCWVCoUCuzq&#10;owF31LPEoaMy5CIyYiTBUpFLuexQWUllKlveOwh1flQuoYqKTCJhy5WezF9nlj3B5bU12qdW1681&#10;EbuV9HbueI3/RH7pjCsyt1zIa/1Crp8+98nH1WXqx5/cVVdRLGcBS53iOtPpIYfv1ET+5YCI41Po&#10;GnGsClMJWZSb9zLkZFXGV86hJHfuHlJWXBJbC+fPs0ttj1I5d23xZlWhXo2Mr5xJmhfmYcbgsObm&#10;WNduMO4ODbR3m77xwt7BWwOzw4vupb7HnlDJrIwoUfarP76ze9/2P/z11zt3rclxZhvbjb/579/8&#10;8/XXnvvq83CJsJmAhKGWS01NTb71xlstLXXda1vvTXiu3ep95Ik9SJMHbhdsep9/KpeIPrBn/fru&#10;nYBz4P6OsZIUJ0nSOpIhhUMKjh7YIpiAQq5kmUIoKkR4+t69ux+679Fqk9VsUnU0l+3Y0tjZbKgq&#10;525cpV3VKCjWRnwLZ09/PMiI5CqLiyuLbNGQ9+z5k7WNVYiszYJBwIL8OkcwM6C7IagXfTsGiuDj&#10;I1cmEIhF/BkZz0wU5GBKUVjRMvwxx6TG0sHj63kilbWhvljoiczdljRsjzEDhQxIB/iCJyRmMkOy&#10;YnSWz2aKszTD4TIjIU2B916WZ8hNJQamOHXy6KWDHx47+umnHa2lAClrNJWWatPFS5dwE+7Ysu3i&#10;qfOjA4N3b/dqtFrQtuBQ/p8/vvvoA92trS3Xe26Pjs0vLC9cuXintbOJTibPnjrhWXaYwdNsa750&#10;4WxgbmH/g3sG++5cunB64+ZNV670GPSmifGZu3cGvvvsNzG0HBi/K2CVIqo67IK4a4W6fuTIkYKX&#10;6xgOLg1TjR0qrkq/ANg1V8xeibiAnx/4tohIXGApuOWbNly8CmZzL7DusiJr59YdSNJ5/dVXwSXm&#10;meQS6CJoiwCw1TwskEiyRzcNaw/K8nwonQpQcRwz5z74dEtH16r6BgPcJVTk/OEzmztbhNn82M3b&#10;lXrjvH2prb1jfWvnutXr1+/YMbvs6uvpZa/ZWc/UrALvo5X0mzz3soqiAhIXoKfic/3LSwQSQkTo&#10;H6IqisnwR+MEwyXM2zzZDNymAZ6qwFki7CmU5AQ9U0qNYmIN0wMDidCxQg7XTVwhFyMTYs7hMRTX&#10;5rnYvYj5JC+dSjABX8eIUa8KpFdwrtiVcSJJFY+AYDWOQ5XPiBeQkxCC0g+Rt1ggBZxLGtBmwAoH&#10;np8Qz6ZZdipfTYVkCiIoJoUFLjXnxFKVJ1Iw4iRBc7wJD1eDOBpfKhfIMpOxZCCViwO0gT0sRs54&#10;xlG9Qu4M9zxY5hxOcsFxDxUaTwLTV17E5jgnxplY1POshYLex0+LMmA/c0EtNotc0bFRp9snT9jN&#10;XI2Wp86FEsUGs7HIEOSkvXzkvUPKnSGZtCiTQrYHmpp8msXnAPPGCQcCyFOGBDdMBccd43FmPGPQ&#10;5ZLJBCvkZXmAmABhgmlUwSXLzxSQCOB2R/kSOWwD8Pii3H/tzwdLSswqq8UdDOWTtJoQctCOEiR+&#10;vwgVFeugcRNnqLiAkYcHzOlY1Bk01pIivywlSqiKIvxKMpaCUdfOfP2fh6stlv/63s8ryjvhf/3S&#10;f/xr/fb1JeX6+dm7HasbSILSsP0s9yAwVqyyrkVVswgWMw5CLsOhhaFIMMAvK8vJTWyo4mK5yPQo&#10;IhlyShBhuTyJVCjX8pV6oa6YpTZTIk2QkPhYYh+D52WGQ4g4YxMYI+HjRdsogS1yfPre7enVjWvV&#10;iso79/r+44XvBRYDy4Ozhgzrv5573sKnW+tAUxA3rOpmkMoEX7nAY/sJYChZzst9h169WN5ZJGsu&#10;jySpzJwXtDQfL48ED2YwnvIE0ik01coo8F5KFZ3heB1BxlKYXAx4ZpdGx+fyQt69+enZsG9saga+&#10;vQ3rNohFUlY8GFy2X77ZH0oCoMj56pe+JC6krp252FQqX93e6na4wrMLQN5jefnNrzyYzQfPnL/6&#10;wtd/ePrMO1lLruPZnx+dIKlUXOeZko32f+fnP8ryxfcOX/OcnjavfmKxapWxqkOJGw18BC4MKpCa&#10;oiDHoCLNRLjd1M25O0ecw0cLvtte19Wkd8A9fXX27tno4iBBuxGdxeBDl4qpFGPwcv/l3Mi1W2eT&#10;+fCebVtraioXg/4FTwBJ7K2N3bkMMXBjeI1R/dOvfHdz544TvZd/9uaLvaO35Exi/aqNV2/ceuLh&#10;r+mlze5M7MjBi46kiKlq/dUr78Do9vyTewwEKWFIhvrmTl/oefGpRhsGqIXMzORkz+2h3Q89nGJy&#10;wJB5/e8fPfvAenkmXfrYeqOtHEkVTKbbKI/oOOkPXr2we/uDIoMmonT5zfO8cbBReQKxIctCIJ4Q&#10;oYj+pRFe3Kvj8SH/ZoutVEkzWt/0rUvKgRHwAfEYU2J6USOLSMjw/GBFPGhiuwO6jFaQaMymndho&#10;qXjcItM7hw6vU+j2MdNm79jxz9+ZRUZqdRW3XHtgeCFmVGXFK7xJTEngposW+D5CGOWIMixOU331&#10;6+/8s6SyvFRZ1mBr+PTIIUan2R9x8aHlESaZjhA3L4sVm0IsQhnnMrLBrCkfzhJMfwGnWDBDgRaD&#10;faZ33g51BkMpw14+y+AKsjyCR6ZytMft4ObzrtlFZjILZr2QJQ+4qcHeuYG++d6e+enxgFhoKitt&#10;WtW1GQiNLVv3bVy/taFlvcXWWGRtYWQgR1b03Zl2LyUunLq1OOUdGZi4cuXyxi2rmxqqJt0Dv/nh&#10;Dy6ePjI9cO30oX++96ffnnj/rx+/9bfPP/twyevSVZQW45KvN0AlM+c0jdhr7kW7RkLtUV5ncWkr&#10;HwzdAjefAck5HQ8FKssaIyGIY7lCPtghFOBFmIPl4VVhMBaWL/vsM2VcvczScpOroDkWNWF2sXL/&#10;8eJ/MTnZn/ztRZZRlBZAFMkk47QklhNw+fZ8xi7hB0ViApnSIr2/gsfQ1yglLRZeo1xVnDaKQkSI&#10;T8U4forQlZ9zLK8RnV1lk9EaMqyW1uqt5anC5LVL4nSS7woLJfIJRm42VyHXlRTUmc17u89eOJtP&#10;Ctsrmza1bXvnDy+Wa2mZkHU+oBhLhVdp1IqEh1MpFEu55pmYXCzx2oj88tTXt61PFBsD8bA/lRJC&#10;iQqCbTyuFgoAPiTZ7DjyhUAWFgrRAXV3bf7rP/+BVESj3oDUsnQ6fOHaCVtVsbnICqbWxNgUdo31&#10;de0nT1348jPfUKl0H390YO+uHe++9fq+B+579MknbMDsahS19XVxOnHm0uknnnkiRAXnnXOwuf/r&#10;9Tef+8Y3Xv3H3370/37w/Fe+/o+X/8Zlcg8ePPS1r33969/4epHJmGFi9+HOFyD/RhvOxNhremz4&#10;B9//9q9/9V+IAoM/lISkh5UaOvPB//z4W3zy1sD8mY2P7C2v6hInhdf/9F5jiCrZP9tQrAy5srXm&#10;5iKuhFKLZhVgXUdkkTjfZGNyFHkJf9IZNRvECGcCFGZ8Yroa6UNy2dLMRN/lK7u27pBoy66cv9bc&#10;UhfnBO3RUZmCi5w3dhZcXQXup97RayWVNciOyjDBZWHwONTi8oixxpoSimK4KLMZISMlSAqYaTKT&#10;5MZjWZ1WWVKq5vETcdpj9y9t2LfXXFfXvMFqVUmk/iDX4aoo0qqqTeZ1tZa2clCuaq36Ej2kCqzt&#10;92+2VJQEqXQ0VYD9j8OV0xRnecJZxtPznOkYLNHI2V05ZRnZBCsbB7WBm41xaRDZKQErIWeGVQTQ&#10;ooUCGkW4+QkI0NMiYZKvZouSHrdFW4W8GyFryLPotJh2UwXBYrAPECvZSh0AjGev2qojxVVSPjcR&#10;9lN0WoBuHK4K/GZ0nCDF08MTzWYl7bN/cfLa2s17NWLpSsoMX8zlZC4ffW/j5vW6kraekem2xoqk&#10;a1ou5ifQH5EcfiFdiFMFJhjxShAJsyTbWFQWzDOGkfQyNp+adYdlJLe+VEIVjFkyKiNokRQBIdir&#10;I1aDmYyIoQ5giNiUKIeZoE6gqWu5dcp/+IDDVtEqMbvq2zz15f7wDD4UZVFDfeu+jRm5afkeq9rY&#10;kKcQfSpfHBhGFpCUhwwQZhpkYZbMwSXYkhxTo+PoTVytgS3TCKUIwBDKkU4WCNL2xdj4hGf4TGZh&#10;ODh4gxq7W5geZs5Ocmanxd5lkWtZEw2L3MsB3jLCN1bE0HDCMfUCrpnP0WlVaOFohAEyslHActEm&#10;QiEGV49em7caMQEPj88tXx+f73PNedjLO+hrNXynIDHJyM7n8+7F4Kg95cobNSGtrGCyZLSK0Bzj&#10;7McnQEXqvK9dV0nIZTGpWljgq4oSdYWXo+z3Kfl34Z6SEq/TxKRwtp01L5VkJsWqeB4K7GCO+PjG&#10;x0+vA53RNjHriYRn2qtXScSVGZktTAKZyecV0uhYD/UMDTrmLa1yQzEM8sPrGiQ72mSlpqShWFbW&#10;uU3fsCknNv7Pi2//x7//uHtNt96sZCdQbzLeeu0EeGt6g16nNwoxVGTSsbQjnF44ePb02v0tT77w&#10;dYFB/PGRE41NbQa+TZjmL89Nc1gcHOkWW1eaKYQMFdA1MMdFTIwlDHyWCIp9CL8LCPMEFgW/3crK&#10;mkBsD/IMUNYjG0yjFpcVq0ssYMNQNB2xVZbI9SZlcWVp+7qSDv2VAeCNDu/asqOmrO7EkTNGjcVo&#10;NCZz0RwnnWNR6HnQqEMutGJzyYP0IuTh1GaYWVE+kSyouCuYTT9bIKNmOb7ZjGVzXqdMOke0gkgE&#10;hoIsz1LUSuX4uTgGPjGGNyLlSZE6BzeHFMu+aHrMPpkok8PkuNIRZmN8FtVeX9lUZ9mxp+vRp/Zp&#10;y82lLVW6Si06kNZ1bS3dpWvLtJ21+uK1pauf29e8pUMg5slKdLUPdLZ17pIXWRs6ILeGaL7QXG1U&#10;kfTJT46sbdI998i2w++/6gLC9L7VEg2/vq3OnwiDiLBqzcYUzbh+s5/kic0m247Va7tbS2/cOPof&#10;P/hdTW0NuOd3evvRWV2+fOnpp56sq69raKgPE2GqkJOg4ABYD18AhExghLIgslthKfDl+dpGKGuE&#10;v/r9z3xBF1jtpRbrzjXbb525hXVqna2ezxcAyQffEz5F6Dax/QGLj0rG0KRGIz54h0qra1/95z+2&#10;792LwYjZVHzu7EW9ylxsrPjik/OupcDixFx3c3t9XYdQrD/8ydmgI/6lp7/GfvCpDYSmZimXL+Kl&#10;yLAPeBlGuSHGSCPwTBxNrWTVqOTAoiGCGIgSLyO3SAEuGgsvTKeWUzgPAYuqm+RWOtjGSLpknqVN&#10;4+qNYgwc8nqRFgsRHtppZE8JpRgk43EC4w1MIAYjERdix4I1mICPZ0IpUwT8fuC28LghyzwejjBR&#10;4eYwJQXClwr4vIjPQtJnJJkkJDJPJBJeWcLLi/MZtlwQFwtEuUJkelKokcf4ojzId1xmIuzNp9M5&#10;RD+HorlociUoEOGGoNgFI8hzhw0B7B+hCANokuCz/WG3J+YRaSRZsIhQ9C8uQXEuNil5DDkDwSTc&#10;RAFPHiEH6JQfWXK6gv88flFGJ5XNdUE5wno4HioUTUS1sPBn2eg/RbFMPpCI+MKIuodkj4WFCUaM&#10;YDVCkoDdHKNgX3ZIFXLEgmWilC8Vhdkr6XGBuMVHExlOMElOPJHgU9nxhUWxfMVSlkqlwSnLZhL1&#10;zc0SlQIjEHT8qShGTXmn1wNtowLZwQIikYQHDdFcEZIgAH1Wq9TJeILDNGazi0IWNdkXdC34A96J&#10;H/zgRzv3fE2g0A6NTf35pXeeeOgBXU3VFwPXq9qLFLygJhMKzc0lYxxNSSOaEIQXqymvOER5p91J&#10;xGWUl2A1JKYjhaBrwj4lKSth6swcopyUFqV5igiLl+GBBIo7J6/IZA2plDUeL4skrI6QdjkodQaE&#10;9iDpjcRmHfNjs9CUnrzUy5TwPvjs+Kq1GxraOn/5yz9UVTW+/8Gh02emOHxWKJEXa7DdbUatSOWy&#10;bozOEMmVzvND6cf+P0tvAR/XeWd/zx1mZhYzWGSSzBzHdhxOA+Wm2zZp2i13d/9td9stpJQ0ado0&#10;nDhkO44hZmbJsixZzKNhxjszd2bufc9k39abT+NkbVlz7/P84JzvuX+joakmhucDEZVzPoVag5mb&#10;kCaoaEKKyGa5DIlaRfg7y34HqVlt0FqMjFY6FfDO+ha7epbPTM398NvffXDbzif2PAB1Ri4G/2BW&#10;oFCcPnP+pz/53vYt6xD67AqGzly5bqqqtlXVzCJfq0zhVCxFw7se+KprKXny3JGvPb3r4CdH6hv2&#10;lGR1s4FJJhjKel0//PpT6KGRfHHp7UMNtKji63sMnTYFn0bcOTKqYLMgGISdA605F/OMTNy5hCS3&#10;ypZOR9NaTe0aY9tGXd1Kc/VyW/k915QJrAuzSc+cf3YYwah1dmUxnGKi8fMXzw9M39VWOrfu3L2u&#10;pw9flpYNpLnpqUcfa3iwczyw+Pu3Xjh45khRUGjpbNi1c0dda9Pxa+fW3LcnK5O21DipYvHW1XEM&#10;hEQSwb//9OsrVjVLReKJucWRydloPNO73BLP5GeW/EK57sqNWzvvvZ+E1aBYeO3l9zevbdSrIL3l&#10;vffPfQ5V3cxQwDeZfPflQ9witXnjNrujOseIxNwKvU6ezuN9Gpey41IpG7sFRq4LkYQ/lIL6SIzi&#10;Uiiz6FX6Sm1cRtzxLSWCIV4gYWOLTGKxUq2eDyV8KVWcL3LGKZ3Hx2YnpELSpGLSmfTF0fGS3igS&#10;87oUecozd/6DdwoINb4JBetU/53ATIRzeSp6dSlzdT51az4wHweaB5hPMTy3f33xpY0rV1pUctf4&#10;BaG+mE+FwIrI8UuicJyCrd1qoQiRMZmP+aZKGiHB6GAXjcbDOIb4+VI4GlbYDXyFqECS3Czci+Wo&#10;McDKoEHCkQWWrtNWAYDO8MgEYMhcrqyjY9XevY997eEvffnRx3dt2dLd1FRls1k0EBgwJZJSi4SN&#10;zsoqs21F14oVXSs3rd0GhuTmNds29G7dumbHlt5tG1duEfCkH775iUmrQhAFDyl3bKLKYenp6Vm/&#10;afODjzze0rkcrhG0kRJ2QSox6HUwQXea7a06c4NMZeQgwITFobJ5yJ5HZwDoU0sAWxPJ3VMLFqyJ&#10;eEI+m08myHSSRASH3qwxWStMfHOIFpzzedtJdaePuNp/+fiJg7/+1reqnVZLlg1yEU5Ofq4Iz6Qw&#10;kYflVERw0vC+IuhHKFpS4hyXluPryg7HvIhJA/9aBIhHU7GgsUyLJA9UZcLTHkqsTMuRvqCmpVW6&#10;tnXuQAp8pIW5W2IT8KO6uyOXgr4pgspCzv6n//n75t6dFotOLGaWvMMs5Dnpqts6GjT5hIxFllQC&#10;KKhF3rhAKQ1DzzWzUCUzkiYT1Gj/+fO/2G26+rr6uelZRCojbAMXEM3FMKRw6dylxvpmmUKFFODj&#10;J46Oj4+C0Qdb0sUL53qWrwSVBC6zV1/9Z2tri1KlPHny1GNfeEwoFHz88YcPPvxgR1fnP/7xj4W5&#10;xfaW9osXr/zql7+C8GFmeu7Rhx+Ffu2D9z9obmxZml9cu2Ht62+9DkQkaPt3R0fhpoCg/fr1GzK5&#10;wm53Yv8Mky+Pz8tnkcooWnJ5Dh/69IW//tVms4H/lE6TCrE+sjj1p9/8YNOGursTPrN906NPfItF&#10;Jf75++9sapHnl0ZUJtjuzUNxvrl7i0plTxTL5C8DYtgQI6nVFIWyJdBEkRLBKeKMVCFnUqlMRWIf&#10;ffj+5PjYts1bkEyNj+v69StNDbUyFTsYd8EHq5CZCFoC3SyPnfUGZ2Ed5kqU+TKXiMFsMxpwqQ2G&#10;LM3LY90P0hJduHDi5v/84nnkQQOui7BAgsgxpWw8EdWbkG6kRnUlFcBDRJA4tVxunc2ic1qh32No&#10;8JZADuGKIOAXclU6A+pM5DjwoC0owu7GVsk0YJ6XMyKFihJHSRRAkMHYGGMA5Jpgqysp/w9ouikh&#10;pwBWOVWexpcy0VQI2zOtwsjBr4MdQYnJpVMatZVV5BWo6XQ0bdR2Imwkkl2Uq6RCtpFHgxN7t7qx&#10;mi+ulEh4KrTsRCkUClD5LB5juK8ZrOlhuC5kjRbbp6evVVWDkolOCdxAyGaz8xNDGnDiqtsq66sY&#10;KpqOuyksNOQYm9KwPwXcfrnByXD5ABiQWZztOZPdBhJ0tcZkQJ5afRXWW6QrJKI5jA4FAmJ8kYwS&#10;J+OxRCgAoxJs5UqFamT4LhYRGo2ut327wSx5+/1jo3fhCqvV6ySQO1S1xEYX7pZoRTrJ+dl//9xZ&#10;zRFogH6mbJWOaAKiyzDKMV4xD120hpPPcpBbyaeg6GREFF+a54lZEiUIijCSiSwmqdNuqVkrNtZW&#10;ti831bUqKuw8o1bg0AvtxpJKuVBM+RH7wdJH/KFQ0J3OeEscP4EJuipf4CTBjNZb7KkSK+T1YTwN&#10;eRKfJwBnHABSdCL1DY3NLa11DU5ETbSZCY1NIzMoxGo5TyaUYQ6j0kAZK5eoQDm7dv7sjfErj27f&#10;0t7UEhBy5rjiKF8ZZ0HsoGKy7IFLN+M+f7NS//6n/4p4/UvXJjKuRFtNnV3MDcwES0LdzWsfOKU3&#10;Vm4ouqYkV88UG2s21TWv48tVKHs0yPzE3JLPvTw3MVHMrF/XaRSS+cXbkuiiMpeevnNHqFTU9a7l&#10;WJ0FrI64qsvn+sduTXS1NGgMyIqgP3jvQP/g3WA0miKj67esg+M9nYcYIQU03v6PTz781AN1Nc0w&#10;vp45dnb3ti0v/uEff3/xtY/3f3r2wlEWIX744a8DdvJv3/7G9RvXNqxZf/zI+df/+s49W+5BMQRd&#10;OQSg5RQhiK/g7YeFCwoEONYREQvDAu4GJr3gHhufHXbUOAQyzPwILMRogQjIo6a2pmtXbvrdwe62&#10;lVjg37o1aHfaofbOljLg/edpHo/gyoAPQ0Awwxfx1QSyWpiyHCKw6NLIxHgG8iKJVZiIzY5Ylt93&#10;7PLkH372nS8+sWdhcba5qpZgq5CnBqBFLh7KxSNCuTSBJQaLXU5sS+VD2WhBJ4I7t0z9hqi1VPK6&#10;l+DjMttMYpkYLERIWvFQY2Vb4lNWuZIMeeAC09RVE2o1NiBgpaFW1BjUOkWaZoW5/HRVlbGm3tnU&#10;hvAOy4mLF5F009yzeXwxKitR33hoT2u1U4UZgBAYeQFFF6yVdiz1tu7csXLTGoCxUUdU15pOXntz&#10;LD55aexWPlBCZ/XpoU/mIyenQxcZWGrEMERzITFDfixEcKxyJFGxAHkJPEA0FAMESZFgkm3auGn8&#10;7tjr/3rDarI4bY5lbR2v/O3vRjCjrObyvwgUAyRhqNcB0CsWEKyADMlMOgl9uNGkHxm7M7cw09zW&#10;iA90cWFWKpLYzdapyQmH3f7dZ56z2CquXb89dGd02/Zt3/q3rxoMas6ux9cV5db5HOlQIbGbmUH0&#10;Yymv1CrBHrYqNf5QmOSXk5VVEY7qVsQ+lGpxsRdXqhx8rkLvTOgkhgQjeH8pNpYYX5otTkags5sQ&#10;ujJRCl9ahcUKqC2QqoD6i+RyMp+FgZDPB56WAVi6/MRh2MITZguFRD6vt1rCMXjNvVrkjmUpcDrK&#10;esJQOB2PY22j1Oqi2ZzYaJqLhMEThNjOptCJEOenkibRHEFi552X2vUR5KOBSlcAnR7TNE+BzLOo&#10;IqYrQNcI2Dw5hNVyuQxBOSVEKiNLJ+sPuJGx5o56hRop4rDQWQGVAReBHgeBsHyygvYqpvMwLHFM&#10;Rg6RNZPkVDiZslU0g9GhFMCxBHAtGyHWiEta9ItjBTAkCnkmJ5UVTYZsCmO4MiYcFxFccgjAAZUf&#10;4Q6YiGC8DtWgkhAkJayEzy9J50sK3tL0dOzuTJpTwh2fmnSTIqKuoREQZzAzIDhcs2ETMNASuZwL&#10;UpBKinM/SyZEaqUS9AjsL7mcbBama9KgN+q1eigPYbOGiEg0OZlMea5NjQ3M5h988L927Hlcaa12&#10;F5iX/nng0qH9P/zOLlNHx/GhW0UB2VWj1JTArhwiRDqxs5vigI4fqiIC0cmZtDthrOsgjWYUq9p8&#10;puSaCVB+RW09mkKHsALfHyKXBv9WwcXqMKGmc+JohDU3m7lzJ9F/K35nuLiUJOA4RuwqqyyAk5j0&#10;ygqHsr6qa9eaiVxk3eP3rd+293Zw7vLE3Sef/a6wytqxY2X3rm2KxlppVSVhNIGHw2SzgWwKy19x&#10;lpbkmPIZpVNAHYyBUMETVem0Gbj3KDrq9WnVagA1c0jxQrb052tJ0JWDrGxKzR+fdU1OTuzauGX8&#10;6rCYzLdanekIHhO3s8LJUutJDvfMySOP7F4fDi4REinfWn+uf9TcuuL+hx/98P03O9b2sbTqcU/w&#10;sa9+xxeMffDxvnVrVu97+7BcWm8wVC24hnc3tu+6b5tUKZy+cunPr7y8rnYZz+3KW7Lj2ZHk5O2g&#10;azzu8kfdc56ZkdmxwYBnDplazqYOZ8tqttzJllRQLG2ao6VobYll4AotYjCuLE6twyGXC+QWlVAF&#10;AERujbGZnaOQX90/P/HZjStjM5NGINKViu6Gpq6VrVeHrv7w0+ePXj4eTAZ379ry9ENf6F29rMbu&#10;AKn/4KXjt5ambrjGw9NzKqXaaLFCD7563XK4GodGrp08f3xqeloqUze3tSbpjC9VDOcZbywzObuw&#10;7Z574OEFnCCbcen1sp7l7YOfjt66MLhr+yN/+cvbp0/foLHi+PEjPIkrRy0qBbjcjAlBQq8Uy/kZ&#10;/9JdhkdQImVeYhDpHMh6LGYTqYAbfgc0GLSIn9QpZHW1Aq2cH82lB2f9Y26h2sI3OOSKOlGWkUdz&#10;kURknIlM+KcRf9hZW1fZ1PDee0fxWENrh9yATpG0iYzWkH593r04drlYTPSuW2kw6Y1quUqihObm&#10;9rWZm1du683WyvqKmZGxjsb6+bmRscAUtIcqoybPJ7S5AkRAjNNOs0S2HJOLuGiMWjjmaCqbL5BM&#10;MMGkSIFKWpBxEDVBej3hyQmCzrJUGGDBr4jDm4Npj8cfOXz49M57H/7m157rW7epc9kKvc5UooIl&#10;VsIfnAeR4fDRj/76t98dPLTv0tWTH+5/+8KlE/2DF5GdFw1HHDanVCg1aHRKocamN1cYHFK+jEny&#10;Th8839PXUlNb63RWW9D82Ko1ehvM7iSEIOAY8qXYumDChjE3OlcOVwxUTQniYL4Af2qYMOVCmc8V&#10;lGpMIrbQqjHC40FAyZUrqqSqYq4Q8ASRjGq32OVSXYjhiIpyD8Ge57Kcx2dyv3//4uKdCC953/IV&#10;eW5ON5fyBnwhIp+X8SJUxheFaSUJm1kxk1ECSUkVTFCPJ1mZfNTNDgSYUAnlXZqoalvDbew4MrJk&#10;rWqsNIrFWendsdkgTU9ksqMZ1p1wVi02NBuNBSLs7HCoFaZak0KGAzLDXDp+vbay5d57d3B4xOkr&#10;R3ME2d272mgxIFkgsTBq18n4Kr7H65KwBUKlnGQx7uk5u60a6ZwKscxh1tbX1mKOLkRmBsHCxBKv&#10;PweMR6rYUN3w2huvNzQ0Vzor163tI9j0Bx+8h7JmcGC4wlENe7rPt/DhR+/tfWA3TefPXz772OOP&#10;QCX+wUcf7Nl73+q+Pkxc//L8n3Nk7q9//Ou/ffOZZ7/93U/2f7pr+26j2nxg3wFuiWe06uuaqw4e&#10;OvDs97/Tt2Hto48/vnbt+t2796SyuT/+8S9qnbGluQWqApRSkJhHwvG3Xn/n2Weeq69rmpmZ/95z&#10;P9h17x4eIz786ccc4eLo5GRb65e+9czvFBLlH377sE4+UmVxyaSluVMxlbLjYpxt2/VQriRSIdcm&#10;nxfHUixQXg0amKAW5otTo3ekYkhAJKAyg5b+u9/+pr219Wtf+3pDYyO+CVPuqauXr2zZuBndg0Yj&#10;CYQDGq0R5Ahgndi8QjQdJrIxhdaQhncECAu4pyHUV5vypbJ4nFMqsOn8/gNnjx6+tHptt1oFcTuG&#10;uhAeFuFD06gM5QU8zdEQBfeSd97v0zpsSpMZajcih+AKFkK30xS5EPQJtFo+BP8lnoQlMQjUWliE&#10;+YpCCmVdUarW5lAO5QWQQmAMhR90Fig9IRflKIoiCl5ZppSjyqNoIMuyYYYowAKtVRnY5W1NOemX&#10;x+HKZXo2W5CKT0LZoJRWYkTqjc1AOEzQaqRjphLTjW1NBE9TNrwQ2NwKNBpN0B8MBbGK5qGQkkll&#10;kYDHUVVz5dbEjYEbD+/ZgqzTLJtlthoErFxFhVOqr2QLuOOjN3KZEFcmoUBZgeWBIlPxlFRvg7Yb&#10;tCG4JjCKwraeDzhxMisCVVgCoUIZGwW7cUEmRKgDggiX5mbheTBqtWaj2Q324vzcD37wn/3XrkyP&#10;T9a1VjtqKiGL5XFtf//bjVAkbalKVzdGO5cTmczczXO3mJKod+Wa//zZq95EQKo1fHzk6LreTQap&#10;CtICatHD9iMHCY0onjY+B654JPWxkAdKQS3C4nFSZeBbEQsz9KpJfHwEKw3Mr1iRF+miXElarEsp&#10;dSJtvQk7LoVGrhZz4DBFB5peTJViHNjceHwSbjH8rhJBMoFptAfAVDiry3RlEKIxPSxlEX0q5BRT&#10;QsxjONju4ylBOLsIkYMlQg4FfCD+1p9eatRZezdUQcKZTOXQM8sIiarIM3Ck4Vw6IKVM9ZqgZzR0&#10;8Lp4S735kUaxm6++qazptkSks9G8boHFu3bnl899AdYi8u0XvSbh1l27flUS62VqthJ/LEyuucKb&#10;JPXpxER7q03LTVpYodzs4NTANQQkOFtXKqvbslwhXL4I+ROxNO11K157+c0Th/dbDeKapmodUgFm&#10;F5Fov//IO1K5FKUbmUeERu7S5cunz13es2cPJOHv/eu9fDj56K4dRz45e3d84Xs//vLmbetS6dKp&#10;T29+65lvobA8tP/k2t7e3/ziz1944kuNrQ3gOqFawb46G8+AUI1ZFIQDKPxh72ejTmEyBCcXS7rC&#10;CbfeoRYooespZpELi6kQON/owRieQqQ6tP8YBnAVjprZ6dn33n0XTaxMLhOA0s9XoTkrf7Yl/NIy&#10;OddI5fBZAGJGhD1LaoWYw1eHC5RJBCjYiKxmU5bgV2qkNfXWpYXp+spqmiXJQPXIUJl4IJsOi8ux&#10;aTTqbnzMRJIsQfog4cKDBE9NGe1DFdyuJUimcf1lsSXAZgd/lDLAjhHjD5hHQvuS2mKGe7gA/WM5&#10;LrlA51NSVinEIVGPQTQL0CuoBliu4JTW6LSDtwZPHD+BfKmnHt6Qp5KxRHDOPRNKhtOlbIqV82Wi&#10;E4HFBBelgCCCPicbKob840NDJltFJJnPfd5ZHT16hObF7E6b0mDEzYfOkgsMPZ5HFn6/Qj6bpyBS&#10;//w/KQgl+BJQ+MCVwwDOZjbvP3AQfuSqqrqunpUHDx4CDzYL/GK+lAWQJF+AS5YCRo/ErAQvNAVH&#10;QyToMZq0L//95RXL280m/WdHj2B7qJTLAEnqXdWLJ2Hfx0e7elZ87Rtfqal1IENq375/cu55aA2t&#10;NoUZyiRkiUHGkkp0Ez6JXJwXsGmZCBDHQCihjfFkp12KQzOW2ynzbCEhLUlsEreEn5PzDUFKdCHP&#10;lzlTKx1EayVdIfFJg3ZFrUQAjg7GjpxYMg03p0Ainl+YwVZUD+kwKgJEAkWiBr0JpHUORpQiQSJP&#10;ao1GRAeG55bICEbnZCQcwkekVCv5ZZBuiSOULPpC5QGI0ZZI52DmzM5PSsxqdFZSmkkszQgtmjQc&#10;ngz0CymBDC5hGVeBrEYZenikTyByBGoYPK+gWbGlfACptGr4MhmxWgoHgtiozKIXRL4VOHLJDDTT&#10;cDxRBK4WQoYWJpUgLDounRUhQZnmKHqWL1M4qPG7UKPqJBI8jTBuiWTSFEXxlSqOVldUyDNcvpLD&#10;yqSSePbK9z1YJPh3JADX8inA3HmQAxG+VDQRDGCrJZGKiqEoFYlW1lS6Z+elQnGeyyDNNhALyzD5&#10;Z/OQv6REVHEkBn4EMOp42/l8lkGnxMVFZjNSWTmGGGgYh82BGwJXOFpXTBO8S77FG4PuJaK6a9s3&#10;n3vWYnfE49xTF++8t//N5uaO5575GurGV/2R6bHLX+mrF/smCEDzlSqWw5Zlw/VOqhKp6K1ZWmMT&#10;LmtaFJJSHkuH5dysN0owkqraIqdYS/PZU+OJpZN5923W0ijLNZ6fGfePDIU8i8litqRXCJuqRF2N&#10;zPLmUpudqtaVKg34NhaUIpZIjPcXOOPWpkajXlWQpsYB8xAQy1bXG4yq6nqrzqIwVWqRWpPIRwBJ&#10;YZNMhEx+9PqnjQ5ztcaAYEaRRZdkFYD6KQXjbOw5RRCSMuisDHotliwY9SMkAD5Abgm1J0eIcqNA&#10;BRd9VDi2vLnNotXevN6P7KrhydG+7ZtYclFBCJRZemzsTm19VU1ru1BrzfGVd71RYKAH7o5kyOw3&#10;f/zT84MjsVR++z1bL/VfuXT8rlW7qpArTM2feu65L+3cuKteZs7yyTfe+dul/Qd+9pvfd6/eFr08&#10;ZOirk1TpnVw1S6wQQlolQUatVKOtqGlYa67qFUkq8kURAT4hDkMuzQNoBjrs8ryFC88PJkcArCEZ&#10;mSOBscXE1zie+93P9fXO5etWbd64SSmVT85MXb5zfSHtjUlyf3znhcPXj0l5hV1r+r7/xSfXNNYr&#10;+UUlNF/ZpIQhupqb21Cma3VVTbWMgA+0TvOyFrNFjVQCzD2MGlWF1WFEYrVQghwkkgX5lwwB4b2r&#10;15j1BggXxQJ2JQSvdoNUKT798a3VW7s4hvymhzev27vjvqf2qisEOisRSS7Aj8TKsoSYyJIMW2zM&#10;cTRLIYTzyjCaZlFxLo8SqiR8bGLoUnDeDyOXgVCXU1rkopzdIKiqtMgrQscnC2fm6X6/JAh9sUhe&#10;W0lVmFSmKi6VUeeYYi6xc2ffqCd80ssOpimg/qXZUIOGwFS/3Sbwjpzz9Z9vlgl2tNZVKJW1Jkl3&#10;ncWq0Z6+NrCQLHi8se29nQWR6g8HPu3ubkFGD6heKooOe91si5khJLpsCcwrbzqViICqlIpGg6hP&#10;5XolbHvYs0XdS+l0wlZj94U9xXRCLTUiFAVX0O2hcfzKv/6fP65auQFrz/HRqTOnTh395ODBY68d&#10;Pvnhe/vfuHrrQpqK6qyKZSuazU5tVaNdIGfPI7DLtXTq3PH3PnjrpVf+Ojc3dfvO9f6Bq1eunrt6&#10;5dxb77ziqNLL0EjwRaCxEaA2iJQ0R4IkSqFYDsM9YKd4TsQsAfQOOF8JpJVz+Shf8MZzgS3kIEcs&#10;G1wKWGobkSQIjIGAxbPqzFFfOI+dL1mAec9uq4DcgV+UJ6EEYCtcLGaOS60aSBoujZwsuUMN8q9/&#10;84sLYviwZCKnSQhMR5FQoB6jGQm+ITo4B2gSIVMLHu3dnDCUYAEPYBVLrcZaa2ttdR9W/6eW/Mj1&#10;q5MJh4IRIkCRQZ8I2Y0imGXyDRb9Cos1tuhKqYQZvdxIwVk9xCSZ62du8xnZr3/xG9RbH3zy1qGT&#10;H3/ha0/h2BQRqamJm9U2nZiNtQI9Pe/SOh1YgRST5MTYhL2hicOTIkPZYjYhF53L4392/GQwFjfa&#10;LEU2K5JOYQIJC4jeYHzjzTcxjoQbGzEMwC2Ag3f6+Ll0nOy/cf2tt1/pWd4NiX88GTpx6jQQ7zcG&#10;r9zsH9hx387+W7eg2Ll26eqyjs7Ll65UI7qXxTn26WeosWwGy7mTF0+fOPvk1x511FivXL3m9nm6&#10;O7ugQAF7zh8MLGtbtu/dfXZImiQyvycA/u3iovvkidM//MEP62prMS/70Y9+VlfXsH3b9kwy/eOf&#10;PZMpue976Km9e39I5Vh/+d3PF+c+6elAIiBUjuZsoHtyjKzv3SttXMaXyvPZFDJWOAhvN5nmhfzB&#10;uQXAU+/Z1F2JEQwKVXbeF5i/fPHCd779DDrtk5+dev75P7/wz+cNKuP1i/2LM7Nty+qR1sYWIUpd&#10;iu8SpKMsJJL7Z5U6a74o4GLgD5R4JGHUVZRl6TQChSlWlnTWNG7Y2oeiBGgWBqM0VgHadfQzYpiR&#10;SiyFQByanVwK+A2VFVjmlslqRUYKSFOJiSLljcKEQgaaM25XXoGtZktVBPjQnHwiH49noAvly+SY&#10;NOGeLZAxOp9kgRxdbgdShWyUIiF4TmATCth6LlsmD6NfQCGh1Whx6xbyNKsAEkJBAhQjH9EhyN65&#10;A2AtDyUmjbVazOqwCnngm8iLxZDeqkNbwMdKDDauXB658FDGRhEImEyr1Cpkl9Fl3B86A9WBj9+/&#10;d/salV6G2OV8KQPqFhZx8QwHaZCR0OKFc8fq2ltKiGNB8ZgIGTR6kuFjZ0AUwqF5N1en5iqlqgJ3&#10;4c44Y1ASajkUO8kIku9x5UGJC/CGH8RaGNUAcyRgCdXq9+17HxLaX/7HD4auj7x58M0NW/eq1A1y&#10;jWTn3p6RYc++18LFnLraLqpriq7t5ahZLeePfCbmpWsdzkySdfbk7dUrdnldxe/92//OTpDosbmp&#10;jOvu0vzwfHA+QMVyRajjA0lAiq+dvaARii1S7dnD79DpjLDIOX/shtPQSAZ5eUqgEFtzRWwXISUE&#10;9CqFETOrDOiErdIoFtoiEczHiyqxBmlQJSYj4wgAcSlTQXw+hViOKS52nSIOCHUl+CAQspUGiLY8&#10;98f/oYVA3n0BNdfQtYH97+7buHqNRQNOACvDEFEeAYumeMrj9CUTYR+pEie4RQWHBycz9DKye3s0&#10;jXLFtDQ7q5BsUXrNkfk58uLtd9fsmGhuSt/q5508JH/m2b9xJDU4VOWiJMICAOkKs4R/u3xbYTNu&#10;N4skOTePnD139mOpRde+YxsiCpJQGxB8FU4/oBY52lpbS9/KdYODN998602HVQM038EDn8IVv33r&#10;ivPXzh86/en5s2fxvEMMdOL4lWgwevCjT2+cvfnlL+yxaZXHT1y31dY98+9fN5o1fl/s9PHrX//6&#10;11qam06dOH5k/xml0Pj0M99UaOVoqlDls2mOALDZIoYQWIzkMCogiGyBThRKSW9oyuWbZktosVqU&#10;w8vGg7CTyYO+RSAnjCXiidUK7fzMUiKeaW5e1tzYigXLv157DdoJvdZc1v6ikWehRNBJuVoWIwae&#10;NpuBIJHE8pco5UissOSKjG+ETaWijClLaLauamJITyjkq6huIhhxEkJCDlgEMRCAkO2RxtAQ8ico&#10;bFIId+SXJPh7STk8h0UkkHRDgWugz4AChwkCxD4QBcE9xqZgHgQFgYUjRWsooH6g0dkhvLYApLK2&#10;hIQmAb4eBSFBWQMaHDI6YB23O429azq33bPuvgd2aCqtHCUWlogRlaoNsLJiQIo8c6fTaIYhf/B2&#10;/yg3iVxsbjiSCYelGn0IOtDg/99Z8WS5iio7Ty5HsBKUCPhC8ZuAw1NOxUVLhLahWM5hxkmYTmXQ&#10;AALNCW2XQqWsr6v77nM/QOaHw149PTvLlGipRI5eMZMBAbiEZxsLLxTqaNBoBEpRaY0KxFORxz1/&#10;+RLIklehE7xv157a6hp/wH/6xCmGL/vO93++YlVHgSEHbp3/9W9/EInMc+57ZL3QaIrnEiacfGDr&#10;yPjVOcITDSAyAgUWkshUQk1pOrZ09HazvVW4vO1g3L1hhpNrkC5yAaVhWwJZ7bWiIyhTAbBXYtNW&#10;ca4axiXwh/lI/UVbHY5EoPOBCm5uZkrAZowqKPC4RZ4Yg0D8+wL8FxLhUhFnPf40KBqMEkWeLmZk&#10;bIlezZUC343uuDwVw8CPVWBX2mrigSS2MVKGEmZiLKUMvwfaKToV5GtlOZ4kGwdxOJ6lMxkOUUCe&#10;upCHhxVSBBLML2DHgbtnclkuCid0d4RcI+fLBXleKYm3n88qQufDgV87SyVJmMjzKCf4GNxgoJ0v&#10;yiCdKOiFsvlQCohGYZZXYVMueuZ9Pr9BDyWgIoF3QasoCgX4aGUUYczzuEh0xTaLolACwcCKv0Lu&#10;iA9dyOcn43Gv25UUM1WID0tFkJFpL3JCS25zcw0/ngPiQtlWg42+WKvAdwkfbjZbUmmMWD0Pj981&#10;WnT5bDJPxgAbyBZLWOgBT48HSK8zliEUkPDiKI+mpkanB24Obnzsf7bueWxV1wYRi3Xj0juH3n6l&#10;SdkM8lh7t3OJxX13TDTlP7m93epEcMHivMhSVW4LqYAkMU15ZqJhRmTuDtn1MU5RTKQlfldiaTGp&#10;UvAq6pUFiS2cn714KpSY4SpsYrmZkGgLIiXXZFM2NIlr6/jwN9tsWZU6I4LjBStwKEDLjiEG39tA&#10;VEIWBIG0MJjSJovk+EQ+MGpmFbtsOrbHQwQ9wnjUQrA0VJEXCKuz+fSij4QuhUX39nZXaU3AgvhD&#10;AU2FNY3EszSZ8QXlQFBwkbtGxEJBBJ2Vw8/BJoWzq4D4s3giHKaCcV6MbLY716zuQ1yFAkE8zfW1&#10;7a09fas1BgOMmMi4LrJYPWu3tqzdsRClbo1O2czGBgcYk4Wu5avqO3q9ST/W4Qq1ATuKdDTXVNu+&#10;dePmJ5+8r7OjBRk4Kqks75r52Ru/1FVKf/TM9wiNCdIY9/Gxmvt2ySpqBNwaqbFebrNLdE6J1oFN&#10;L0coL4t5IevkchFDgecBuZ9QsCLEjEBuKQ4A6AcwIIDCkSum4BslFJGs5EL2otKuW9nRaRQr2mub&#10;Otq6izr+6TGQt04JTeKtuzf8cfPDrUo1HfRjc8ihMkiPhTySjqVsHEmdWFnDk9BayeT05D9+/9bm&#10;e1a3ttZC1yOScJBFa4VEBKDACoe+rhZ2bWy3sQFosFejhBLyWLFY0OVZMNiNMrHSCJNym8Kbn8Fy&#10;HNlkHLaCjcaUZZCwHGKqMjTHqJmkTlWVBl1aahcJ5IGZSS0nq+ZjkUBgCxpB8KeKkhiRHaTKeNJh&#10;zEOhp5Fg8qkTD2Zyb92mjy+5x+i5OzMjZ07zbt1ugkNCmwAOzqBVZ9X6MZNB3N3YbJPlhLGUIDUR&#10;mbsx4TNY5SI2z6k26HiCpZFBz6ynY2UfArvpQsqgV5lqLMOu0J3+/oe2rEMP+ed//m1Nd20m45Ya&#10;TPISCytLPryOhATcZ7VSDCA5wQM4jNGqJSWlMA/HTJ6OjS9w84yluhqBQRKBuOhPQgGdjFNHDh3f&#10;vevhLz3xdbPZgTDfX//PL2/3XydToWwypAINU2EyaZ1cltg154+HSOBFKqz1BrUNULXRoWno7Bgu&#10;21Jh1ZjxjWLp7KosOy7UYEaYrOww0nKI2pUc+MT5yOIWUJj1snBXcXGfAXqJ2CiYUdB54znHc0Jg&#10;SoxzBdcVjaE+1CVU2Ou1GPQlhKWK5YUsFls8lJ5ajS4WS2C8Y7U7wXrlIsKCFiYx38EfUSkdmp9t&#10;HEsob3tvKcgrsXk2hzOdT/KsNqVQrllIS09MUO9eSp4eqtXZdA4bxm1KIzJg5Von/Gt6bZXVbHI6&#10;xHWKnJ2tkN5MUycWBltgfS8FpPSCNBHpaGvWVtowqnNqRA5WQhfz5MOuGD+rNlhYgQkBLbxy+q5S&#10;4PzuMz/GzfjZmQ+vDZ740tOPq406cN9i7kncxFqDBqPVuCsoVOmKahWVyeUmliB9llbYaFDD4vHy&#10;CwPuMJk/f/4i4OX1jQ1kFkcjKG6wo4jwjepY1nn2HBCAp7s620x6Q3Vl9bL2Tq3aCC0FQmDWr18j&#10;lQkBXa5rsN8aullT72horrNWmk+fP3nt2pWtWzc/9MiDfev6bt0eCAQDBqOxrbkdGw8XeMBLnqef&#10;/QZiHiorKk4fP/Xxhx9cv3xVpZT95Y9/+uyzIwql9Gc/+0mFA4/HLLwWyWT8/vvvq66udHu8v/jF&#10;f6OUf+6731UoFe+9/fqd0f5tu/c88NiXkPDx2//5btBzcc9Wp1wEU65yMSql6x4TxuUCP91Q1wIh&#10;PqPhwTgSXfBJLfbhVJrPlW5rrRJxQV+mEVRaYBBs7bo7enfLxm3Iz3np5Vdsduez3/1q38qNe3c+&#10;sDi3VCimWEIKKg4gcTERxK4B+z3u4oxaVyGQ2RGFCdVHNpwyG2sKLCmDghlDcQrtDluBDUwyUZ61&#10;l6vDQjDo0yI4GFgGkK68PrfHVdvUQiAJl81Dsgmahlg4gqufB6qgXMwRousRYootx8oDacA5OgkU&#10;biYnlkh0BgNJlXcbfBA1edA1UOXglkQwS8bSqUAyGUilMDT0xyKBfB71HpZVAczKobSEtxJDKHbZ&#10;VUio5JBpiNiF9Pz8sNVcyecjzIpY8Ew0QpkpMZYo4OJTUAZCepPPI1axzAdKp7OQxcJDsrCwaDIZ&#10;Eb4YC3rVah1LrDn00fstrY6OlW1xrDa4JcAbLp25MOOKdK3sQ7Dy3ZHrNctaUjQ2WAQZ9Oo0miy+&#10;Bi5RSPu5ZIlrNaU4DHc+Uggn+A2OBPKEc5xYKsMyqNGtSIv5sN+n0hj4ItghBShDQ5HET378wqMP&#10;bzepDR1NTf965bON924/eW7/9Nx8VVVHT/d6u716cpBz9ngEgSRGB1lRm2ltyzttSQnbF10clTGs&#10;kZt35uf9QI27UiVPljjxyZkrNyav3py6cGHk5JGrnx0+f+LgmctHrty9ONpgrJUVpS/99l1WUq7m&#10;O0/sv7R93e7//eUfgm7/yo72U8c+vTNwrZROMgITSwRVP1ZeZacKzkRITBFJk4kEVDy2ksvBiQQZ&#10;qUwOhrMgEA5C11AOQGbyKLjw8cELAC2WEJgxmsGEuowbZ9Fvv/vu7NJ8Q0drVXOTDLxlhdqqd5DQ&#10;SRpkHDme54wrF/WE/JJoQcYV+7klQZ2BpRTLBgMzB0bzVSbNdut8cPHm8XeXm2/u2SYLB4i3/1K6&#10;//Hv6upXg8AEgBqfyNAcfoarueCN3vZ41i6vkhLzYk46G3WNj9zCMrOitiGRpdHaI1kAtTd2yPh2&#10;EiwRkkU3b95w8fLpS1cGv/zVryBmk8flNdU59n/64Z2RG5Ojd+VoboSi459db2iqffjhR+7dtb6l&#10;sSKXCeM7LFAAwNMCs8vCgu/M4atPfemLkIcZVdr33zjwi5/8um9NN9Bs0OkIWNyF8RmGoslkPBzw&#10;LCyORlOeZC7oic4F4p5EPirRiMWIp/hcaIOGCjN4SNLwFXKx+MWSUCQymy2HDh2+cf3Gsq4ujGN6&#10;elYFfOGP9h00anQVhgqtUMtnIYlRjn0mbOyACtAwRLKodCokklfmsenN+d76+wskx9TRtwLMJi47&#10;5llcsFY0IrgJ200MRClMqmJBsVRU4AsQVYq3sBhPo2QDh5wDRBqsYQQ76PNjao+F1eeANjpXorEQ&#10;Qv8EkI6igOGjV6DTETJ1LocZJTeL3EpeTgnKhttV6r+UGLyZnB7hJCNibLsh9xDJy7GKIm1Bqgtj&#10;lAMJCPYYPMDwIAjhSTgSKSFUc2RKhm/ky+vtlVkVnx32hSdGhGxGDUQTixNZIMs7q2NHK5qVBqde&#10;bdbji8d5UFbxAdeby5WTlsrIUQix8XP4JxAA40tlkBgF+yCa50KJqattdC3421q6YH08dGA/bgSI&#10;ofCNLws1y6ZY6O3QXZWbK9xB8ZBXCtu4RHr3ztjavjWPf+FJFLSnkDkRTz70hS+sWb9FbdCMT438&#10;6YVfTC7cWLm2ZXlfG+eBB/qEAMBHfXYej5/LIMwDO0DwrgSZopwliEHcXGCpskLihsdMimmJ4i7m&#10;uhz1rDW3mAuWUj7Gs0THxUGCz0Qjmhs+MKQSTg6J0RCYe1hsQslFknKFEry4YjarhycKkY0iEUiL&#10;MpEk648ZhAqcwjweF8crDTUq+G5ooRFqqBDkaPQkcHbwQO/PZnJCtqimopFT5CIrGY1KKR9VsYvI&#10;aCoKsV8DritUKqsMJUw0C3Bquc5ApCvOUIT4ZbKQjxdyIP7HosFgDALrbEaAkYCQh4lwJBtH0ZxH&#10;P8KBfQ0vXcmk1kV9QegiGBG3gOuAzHMyZfMXI+ND1cFKsmaujh46c6ltRbPd6ixGc97hWSkNgYAs&#10;ReczgAqBBEOUZZ5Q0WMtk8lmUuk0bGF4qFCy4FaKhYNkKqlXqzRqhW9xMeB2w8LBR2+dy2mg0Ndo&#10;JxYX5CoV/P8JzLLYPO9SwGZ1At8J/gPkp/VNtVh9IT/a7/fARep2eyLhqFqllcsUSGnGwGBmYu7i&#10;+atykeK///M3jZW1SqFibnzub699dHp85gvf+QHAoFQwMzI8cG5qYK4QebZDjA9g0g/mqpMr5Qmp&#10;YHHxbjHoN1qc8uq2lEIT5yVMxYLBTwbcAdKmZVl1Kkjnp+bvnj7Lr7PI16/gKHeQqtqMviZtqI4q&#10;9YgAK2B8yBGzSYqIpphglIUgq9kF7+RsHLNbdFaZHGQkALFnYITjcRCVA5qaSCDRyLVsSEHYYuRR&#10;LblC7oUA0PFT4/PPPvf7hu4WZHSysIJOklFA5FBncwEAySNwK+UPKzRqClBkmg77/VqtqgR68Ocf&#10;pc/jE/AEGlz/UJ2y+ZFMMl6kPPFoDuWkWFTlrFJw0fZxtYQ4EIlWNLXLzPXXJoN5QvTE/TsakdbN&#10;zsEb8eWnHqttrF10z0A02l7XGltiZu5gz0519ihqaqor7E14di8PfPzK337ZfN/yjZt7FAQrylGL&#10;SYH7kxH7ur6SQYw5MuIHs+zyMwIgKoN0HEQKgt5Io0wpgelCAJNf5GQ5Uez+MefFYVX2jLIInA64&#10;2XCuwaGK+qazBeIujYQvQt/IFSJnolhfXbGxp6unof6xjZsbTQbhuF/IIyx2nQh+IRkX7FexTMll&#10;OHF/ML7kQYlZypOtoCCb1SvbWwtUcmRqyNlQmUFlIhAlOCC/oDslkXMoAkQY6/1MlE8wVy5dHJuY&#10;XLF2JQfL9GJGr1aP3BmrtdYJS0x46vbZj/64eOvA9PVPUnNDrtsXSf/o8Mh578Jd1+RAYPa2qEQq&#10;eJxMPAsVdybOsHIccLOTkkSEI8qJtAKDjq8XpWNR9qCveYCY+ePJnDvV89Au4yO95t5mOUT8x++W&#10;LkwkBOyBiDvo8SB/DjaKComgoZbv6KnmNFvl3e3y1vpzgxORCKXjAtXMtfHZw3cn+TWNRX4UXvFU&#10;JkeyUcvJDr/zz8f7OjWSYiY4bdcRgYhLZa/mYJ7rc/E0KkaoKG+CEfcjRa69BAvhaNwLRienwHJN&#10;LUJo56yoFyLrLwneqRS0hLu359xzgf/+xW/7Vq8TcSW3hgZ++f9+jua4p7PeaVFaTHJPlJl2RaKp&#10;QmPr8gcf/fIPf/LLx5/8Rvfy9bbKxs3b7kd65Z7dj/J4coupAjqLkZGx5mXt9pqKq0M3sVHPYgIj&#10;F7PT8OGWGyAWT0BDbczB9L+AAxV4Scw0uUw5K49mIRUrB+UUC4t+dp6L+J5SNuhfBLhWp1WkBRpM&#10;4CCQww/Q3RAzIcekTquF4xlpLdBeFZHMw2HhriAzJFh/sgl/enqJj9M/mBm7fH3w2PXzr3549vX9&#10;Z/Z9MnV9OBVOBTNZD0G9du74oYFr4N46m5rmdfKwVZwyyzlyWL80CU5x32Dqmmdq06q6zUamojDN&#10;BD9rrbXwZMo8TwrtiwThE6GlghuetFFztb4Ez7hryWpsGR2KfPNrPxGL8Z28cPn6gS88tc1m14ND&#10;MzkxhUiZqopqiLLwziQWIvbapgWEK8Qy+aEZnUkbE8Izy0Lu8NTUrEatJcls76rVuBvxzEMjb9Ro&#10;kMKAkTEQSqFIpKmhEVX1H/74WwC9jSZrbW1ja3PHilUrMdHcv39/KpnU6ZUGk7pvXTeG0BUNduQc&#10;1bZUrd+8vrm9JYfrSK/cds/mdRvWbNi8DvM4COY/OviBzWnevn0HlO5ijuiB+x5ormt47KEHDGrV&#10;E4897LAZvvzFx03YBAsE7e2tlRX2np5OtVoVjgR+8uMfo1UjM6mdO3cguvR/f/dc27IV23d9Saky&#10;/OT/PRbwX9q7zQRgWzRgnvfqqjruFdzz4HJLS+jgpWwoWNleHeGm8ARAhmGuaeif89dotHZ4DDAV&#10;J7I5OhCMLQyP3g6Fwqv61mDWtnnz1o0bNhisUrO2QioC/oF4f/8btW12gxXff/xHXGLocn897VJo&#10;qpS6JiEBwKY4G0qbjDU0W0FwAO3mIrApUMC7RCJNkI0AEyS+l/D3WZ1GC0MXgE/DN64bmuuQgVlm&#10;ByCHIUUGQMvkshUGrQgiRTZHibYH+Bc0OPDlkFlfMACCOzKj8WyWEagA95JkIccKBBOwMSPzsOzP&#10;wvAbagPk6yl1+IF9D1I0odDT6lWweeC7iqRNuBSoLBZvoBNrQDFnUSjw5qqrmwGNhddAqhBoIA4H&#10;OEssiycDS94FcNpgQcSJSuLuyRVxt6KoCgXBPRfCCBfzuRHxgh3AjcEbsdB85+o2ksdEk0E6Gckm&#10;MxyeurOnd3ZmdPDWxZr2ZkYqK0FaFPOLyleWgsIUOeOHOCGtkqW4dGlkQS+QpWwKGqnHUcobixZN&#10;KgxoQFeMYKdqdVBlAIYsXSQQaX36s6vAmZj0lqH+oc+OX3348b1nT5+4cO762bO3Vq9da7E6dAZr&#10;fW3H4UO3r15gNI1shUlncciaW8XLe4ju7mzPclJrXtQ7wqHsZIqZWrl1ReUyXW2HoX6ZoaFdV9+s&#10;YdEeMT+6ZoWDzrlOHH6bFuTQs/sDNwUS999e+p1MHijLcfKF91EhHLx++sDAvoNnr14axgARWwk6&#10;l+YUSJWQg6hsaOMK8bReooJKCJNAmAfFQGNw+fF4NBoJouISoCbHOVUo8eIkK0VSyTSWFXPT0y+8&#10;/CIQOut2bKnraC9J+Egb99JJTyaRLXIkIbbkUjCx/66V0hjEmkg0kBLmgsJ0COVjvjT57nCCx3d8&#10;f2VGkr985VRSfPrbX0XMEvfddxiz4KF1Dz5dVKOqj8swAOOLY2xNf6p4bWq8ziZ1Glgp9hIqbYlA&#10;ZJBrU0vB4PS8Ta/FtizOyia47ByL0RC4q4UFCmcef/juwODt8YceeeKT/SeUCvWzP/y+Rs25//71&#10;3/3mF5e1NI3cGT197uYDj+/eiWwYnSQLmpmocPjIVYot3LxtpUjKHbo9evnS7R//4McaieKTjw72&#10;X73FY2T37FzH4WQT/vDY8JjFaMEMV6IUKxGQYoOzEsStAlcFsy9LplMAggrbIo8vBjwZA1fE4nFZ&#10;AozK0NTmMUdDmgKf19nTBQ/f62+95qioMJkszQ3tFovj17/4JfaF1bYauVjFhq0ui4gZKKwywDEV&#10;sRHOxmXa+lwhLeJk3n/z/VWb77fVtaulAtI3LBYJxJpKtGG4ItJ0GkiMVNijEIkLfJAv8JJwwGUp&#10;0nnwOAkCHMtyoE46kZIj2BP1OcZ3eIcwJcfCqmxEyRa94XIUnlYdLFGoz9FZlb1ABJCN7tlzF5DR&#10;1dK1WqnSk7kS/L0+N8jwPm4+B8AGBg0acMdA3yZ4kIyRYITD2Y++QYBKO5/ilQpSfNpFPSdnIkrp&#10;kNeE20SnjmezwcnM/1HX67p1Ur1MqdfgqkMjhZaIylHQ8GHP9HlThaIbtRTquPLXC4IRKA+oBXMF&#10;7KslUonyxvXBVSvXmg3Gvzz/pxUrliMXEEheuJSw1sZBUd5WwdtTbiHyGBbMz7uqqxru2bZTb7CM&#10;jU0fPXp80+ZtT37lqyjkc6X8m++9/q83/9TeVbFuW5dEywulQpy9O5dD4okI9cy0CwHqJrXIr+Dp&#10;RNLcvF9Q4heUcoAADVlx5XhW2e8rLUSEeYKqaCyslBdqlGorGs0i1dg4vL6aqpTZx9N0JJ1vlI0W&#10;Q6l4OBGDOyZu0OlwRiZjca1cqRSJCol4easO/H2J0LBFQEdzCiWlHBICOKSAeYAOlpfMYeFUXmYB&#10;IZSOJ4HRxgFlNDswY+OJFZlSCSM3djGTS/gIhQxOKADOEXbhj0f42CalWDIuQ5FpAcXJhOKlFJkL&#10;x9H9s8icHLnaCoVNo9XJpAUcrWhui2B3c7F7hQoQxKyy1RhK/CylVSj9br/SqMrCzSCCXIygQwGO&#10;WR3E7RTJ8yb9/OZqR1MjEI1WzHHF6rgnGFhYlCI1UMyn2IUUN5/G1JspB08KREKEZ0GJgxUFPniP&#10;axFttUOngxteXKCHvTPdtQ2A8o4GFhD2BCoylnp+MmXmq5IibiIZy6az+HmYXMs5XOClSgR4niHJ&#10;wN2ilCqTibxGpbMYbXKpOk8y/dcGb1wfMmotX/niN+7b9QDidBbOnz30wQejXpd57eaofN1iRj8d&#10;GPT57xIZnDhki7Ofhy1vsqDRVxklsDB7Iwv9RYArqpZRUif6TVkuoGQlWJOBeKTEqWmilXIdmUne&#10;uuQNz2jXdgtqmigG4NpkkQpy8jEJlUIDrS8UuJEI4w8VAxEZnGosTlYjU1nNmiq7xGKUGK2ESUOb&#10;NCmZMKOTkGppBpmJQk0S2wCFIcYTIqo5IZS9e/I8pVCnRXKW1ii3AGetYpVKoKrDnYbcHIFUBAMq&#10;9AY0QqwSaalCBTsAQPapREKjUSNBDy8TSkkqWzDojIhEwyIxi7gHpUIggYJcjemgWapD7gwSFpkE&#10;XJoqdV3bdJyanPO2NDesWVav4IPtQ2gl0o/fe0/AEZw+fmZ2dCAXjSkYwYrWhvu2r9u8qddqM0ez&#10;wVNXP/nXuy9HE4G9X95rarPxUOkBuMLmaeKC1MnbxjXNeR1OTBrqRA63ANwtHjEM8LDCpJEthKh0&#10;Thm+BnoNPtMouNiMEBBuLltQljCzCjxekciFeOwYN+PCQp8Ym9IL5HAoRcAJxnwaCyO8aiJFj9JQ&#10;mHFDHaSoaxCYVAi7KUAMyeOl0ZuxQCeSywwGvl6eYEg6HE8HQga1OpOK+4JLzqrKIhS/PD409xSb&#10;A+KxlQaKtyBAjGg+J+XzAj7viRMnocztXLmC4QgJrphOJ7mkolbatHT5WvLuwb4af53GVa0KmcVu&#10;g2zJoF7gILOPHLYJl0wcT9wzCgUUSYuUqgqDWClOxIuu6WBgXJKX8lGzFIAiTrApcnWhYu43p0hX&#10;SvZ438wWGVUTpCtkyuXLDdya6auB4rIu3dY+HSL7FsbVkICM3RkjMgSyjdRGsaVKUdW4bP02qUrr&#10;X3AzgVANNuGpwGT4cjZ2eerOEWQsceUWWqwcujXw5L3b8Cd67if/tWljZyy6oHE2Id0yGXJDbFES&#10;yrAayiBCjimkoFQoldvL7HwwOO4SwoNeXR9Ll/zj/onzo4szQVVl47aNO//t69+uq6xNRuO//91v&#10;Dnz8Qd/KrubGSrqUqai0VlbbbI7K++/b8/CDu9avXVHpMKeiflYpC80MflkyGZKjG+Mo2xtaWiob&#10;N67Z8IX7H2+pazNpkMfYVMiLFufj4yP+qeEbao0av3mZ+sTA4MDBlBCZgVIxGxhYr282no+Gk4Fw&#10;0o+2CqAeqpguFTMLC+OobawWPSQvg0tJoQRqWZw5eHVKOFrx8FGgCOP5g8kT+QdisBo5QP4LCyUz&#10;Msa9PiiNLRGiPifqUTXWcYyrikqZSJrQSs8XwzfllP3xHZ1PPbTjy08+8dgTZz88vrqybSYvv5nw&#10;X0cPPTUxPL04kib4NYpN3VXdAIolZuLDl4rNOpwYZWh3Ki6OBtw3L8dmpyVajaSxkdDbszlOkSye&#10;/Gy4a9k9VZUt5y9cOHl63+4HVuTy/nDIGw3HjAa7RGEE2CmUp+YWvQa+BgxuuMS4yRw5NKU1qjzQ&#10;HSEss5zLXsxl8ghAL2Qpz7wLgB8U5mVUG4+DPzVClhE7BIUem0PU1FSMjY8dOXYkHkva7FCUK6pr&#10;6mvr6pDtceL4sVgsjJODpFKQOBWYLCEoJpAgkollioDRldWuJX4xg/+yqaXAwvN/e/473/8W1qJc&#10;RoAbikuzME0EqRXoOe/SXDIeOPLpx0eOfIzMw3gsPDY+Mnp36Nhnn3708QcrV/UoVTLoS6FCvHzl&#10;AokNUZq/974vTM97T5x8bec2HZYD6bBUb9zcve4JianSrxSai1ynWjs0cJHLKgCFihvKWd2aKrHv&#10;LPh6HJUyFBWsLIedDsTmBkauVtdVX7l+XSyVGQ3mQik3NDxw/epl1Dxms/XmwHWeotjZ10TzCNC3&#10;IPzlwNNRogTevMnZCcADymMmXSgCF8aIimxFmcCHyQ5VCjJxAoarIhAT5RUE6Hxg4SjkCsRjQ0Pu&#10;mZlUdbeXsnC7c1KeMIw3AsRs6RR5PmZHJXCPhcg7zGKLDIw1zK88pUGn0GuQY49KEvP1ZDCQCkXj&#10;0LmINDKFSSqHbMUgEGuBoOTwFSW2tFhmpGJJApM+j6JhxoK1pJTHA8Thuhf9FY46KSCjBJPwjAnF&#10;QkdlE4evhNdACflxmZAlg7RHazYIEL/BMCCIBAORMh8Ys2tEXDKIkIyrNOVkFA6dR8ocS6hCkED/&#10;5YvrtvSgDaDorJiVi/vCLI4KnTjgE0NDl1tXdaYht0fCVDqqUSjxoCCmhUp6VWxZzqBOEyXyxkSN&#10;0RrVQ3HAEB7EEMtyGpkQWIkiC/srQGgIoazIFYG6/vor73Uub92ycYtepj167FQqP9u3qvm+e3dv&#10;3dj73r6DekN7bdXGu5NDi+GbPSs3WI0PHLsS+exU7M5oAUh6ZFRK1bRSR2oN0bYWautm3s6NRGNV&#10;tKXB01iz2FLvbqpbaqxaWNmd3raVWLUCcrLA2vXFVRvUa9bQy1ekVixPb99cbKou2rWx8RunAaaq&#10;1+orgMrV5LhIN59YOn3g4qdvnb/02djZo8OLswmtygE/ODomGlAm5N/y5HD1oDVVa6DvEeMkQYBb&#10;niKykH9hfJrM4DE4euQYBnP33Lu7t2+tyWzFoh7vYzqNWbN/nJvXh4Xqv40X/3RLfZVkXfZBnxls&#10;lFJVgKqkQxeDimjRUrVS+VhPwIxRzPjlK6989T80OUXs5CHu8G3r157+tUhpEohlfEAq2fw4Ix6M&#10;5Q5evKyWUWvqsKeeh88L4zJYNzwxNIilVSs7Jsau08UkbCB5IMoZzvTwyPVrI3XVLaFw9G8vvmCz&#10;Wb/8pX979+2DIrHsoUcfFojIW/0nRBC8clh3xiaOnx3eeO+K6ra6AjeXKUWnXSM3r43rjI6NWzux&#10;+nUv+K9dGHruOz+4cO7MO2/86/5dD5w4enrVimYMyhia09S6DPU6iJAY+CBhJ0kkInQ4yUphn4V3&#10;AYMBzMywA8SJBXU3BxUoNHZ4ZdAPsLMMSllIqSDpFnMcNU5A2j85cghdIKxWlfbqB+65LxKIffje&#10;h0WyUOGsQUwR9jQUBSUt/FNFMFMF8ioOO6tEvA8Z3bBlL1tmQAo25bkJJxRP34hfGio4kpNLMTFM&#10;rFX4tvEFeb6QpllKocTnnldrlXkYFfDOYnHNZkUjEWAK0HnBjIlJWQGdDAS/xXQhFIMEnZFJktDd&#10;5eBXLSDupoQE7HDINTjE2fy1mNSQU+mVjhqt3QZqqQaVfdgbu3szPTqgygRh2JBjqlk+evLCcgwy&#10;yWUj/qFAcuJIO0YKt2xycejCefC37W0tHhK7ZlzHqf/rrCpalNAiK1TaMsoA7zDDhj8KYiV0RvhP&#10;2XNVnk1jZyWEfAwtI4NlCwP7Jv5N1GDsSCCBVUQDroDa6nfffbdj2TJAAnG+oYT8PCc6j+MJXQKi&#10;hrAet9kqFTLt0NDo+QtXdHrTs997rqW9DUG5J86dfv2dl+QqZvnqxso6I1tUCiaCWpuN8/j9G7kq&#10;IguWw3xQLBTmydBivQ5Lfl6JnUhi1oytX0mGCdR4KEfmmfWNiw2qnk+XSms1fhTDFKnMk4KSQslX&#10;meLJ0ognYhAV7nHw9dggCwxKqVomwYeHXNxIOCaXyrRKVcjvB8eD1qjZ+aJRqpLyBIlolMykxVKk&#10;dOJTYyVzSTAqheliLhKDeEzKF2qxO7Y7+DJpjseL0oUglYX0QQU7N8DIUkjusLpG7VoAWDsTKTAh&#10;LMminlggkcyZrVasgFBVoLxEFg14aOV1H4eRyIEH18XIhMuzhNWfUCLKl2cX2GNh/ylEno1cAlg8&#10;BsNpngBjYzmdKUly6VCBDMglFUW+JZKSrWzzCsRpoTDALSVkHKlNj5Y4Mbcgi5EasoQRFhUIkbE4&#10;ZmbZXE4kkSYzZSdcOllOzlCIhBjV++bn8JkjCcei0WA/NedZUihVCHVxp+KYbZnMtniBIpMplVyF&#10;Mx+jZTwQafADFSLXEnYmqgK8zDyZ01qNeCgA9yfH5/d/dEivsf3gez+5Z/NuTAiQMXPss5P9k6XO&#10;HavsK7uHBudX27V99mS9SdS1crmlUy82EVKxla1XmBRqczEnCyy47t4QOeyUvSnNtWLYKyUjOjI6&#10;f2uioFXkq/TAP+nTae/pSwBT6tavyKkM3DRtT7P8/v3s+FR2ZiA5fI01P+W5dUNGFJAnrnYa0uDe&#10;wFYn0UB8TeGRhoYfCykcVhjDlz9qxAVhQ5nXcRDRUZybmEvHU1BuFLPUmRNnMQs0aRGGRdTVVoEV&#10;IwYFB3pwhrW4uGBy2AiMzWhWMpZCMAviHHDMZ9JpTFYE4jJ/DnZ+31LAarJhNw26KXoUtliC1llG&#10;C8wchQLjXrGWQm3AEdQvX5VTyM5OB2J59n1b1naYFbJy3gw1NjY7ODL9+mtvGBWSe3vbH394785N&#10;u7paO616yHnzOL8+Pnzpf1/+aYpz8+GnNq7pfZSjk4CCyiYySIvm0UJjRkUeO6+qU3Ks2CrEi6w4&#10;kfewMUfDwi6W4dDIP8FaCCI5TvkIYTMkuMYMV4AXAMNMhslnIHiG7zgSi84uLgwueu+WOLFf/+Hv&#10;sFKSqOMgUOAjJKxAkCRmzhGXD3jpnpZuLDrjsHvzWMl8AnnN3M9V1wRbmgLsQMwtyoRSnRyGh0SR&#10;TObTf/jjHyGEsBotCg6S9IpSBisFGrlwCO4hk8loKOj3+8FM3LL9HnDs1EJzmoZKh46mxsVsztLw&#10;9fjM+XZnXsEK0SmKlZOD1IpPEKtlPhGVcvICIiOT5GCqUCi4yajLPd0f9dzxzt2YGz4fv3pr6vrd&#10;uxeuem5f8s32++fn+EtEpD/KdxiSe22DZo/UvTQ5Mn27kHU4q9OD4xOe0cpNjaSSTjs16opquUg5&#10;uzDhujUmy5Q0XAlyLVI8Qmy15dmCK2duO+UV5bS47MDyZUWtJJ0IZfVVvUmubuD2yP3bt4mE4md+&#10;9fzePX2ZxLzK0QIRMcgigBjhG1rgSTFmKwe8QhNfoEA3dM+5e7r78C2bmHSdPXm12tb4za89+8gT&#10;X1m9dgO0ZFCY3bk99MWnHpfLxPfv3glx1PkLZyQy+QMPfkFvc1SZG1FiQok3e/P2h6++/u7f/zVw&#10;/nKjxXHr/OUXf/P7wQtXPzn0QSYRTIY8LCzzvB7IXkDQtRtsbTUdO9ZsWb1ss8kiOn3mNDhUWrUG&#10;22+cLcgtITORRDIQjfsgcUcSJa5bDI5d3rlkIhIMePxeVyVUnVZjEQ0UhxjzkQaDnkXj+sOSAZcj&#10;OKVCNlCrBCbsEEKyRLC6ZvMIjNUgWCMUc/PzpEnRLrfUKezePImQ2BSRyyqk7mJuw557X3jplft3&#10;7a2usmOs5r8+sXTgUhulGBljQxXfXGHulitbuMIuh7nHrnGyWZJ4IJzzTjHRVHUvid1cIU6M3YpN&#10;3oZotqF7bUptT+irfFlCyTb4l3zHjg48+eR3EbT6++d/98SXdpSIgNszCa0X7jAuX54qcvOJ7GzA&#10;A/GJTqpNZahYqSjCC7qwJJUJilJRSSCFaJKFNiiZg7cjm8i8+dqh2gpThcMeDgZFGBJBDU5BRACJ&#10;iRTJhqAnxlNRqVJ+4eKld/Z9gIhDeLLra2o7O9pWr+7tv37ThePFZAxHA3zsgcrhclBjlii0xIU0&#10;BRl5MUNSiXA6xBbQtS3Vy1a1sSjAEtOoUCjEzYYDAi5Lr1WHA166REFltH7DWrrIzM1Oj9xF8N5c&#10;Q33dqtUrAHD97e/+9/e//z2mpoePHna7Q+3tq7u7uqcnpvuvnsPwEQdta+sWQmCeD0VRs6Di4QYC&#10;LClNiplb732qBgowUJBCROXQzccSjTq9UJTAQsEdmRpfGELCssVur21ofPf99199/ZVPPv1oduYu&#10;mShZTE6dzn701MHeHZ0yvSSDNgkOyiI25qWEe87Eq9HYW+NZEeR/fCBXo2GI5QihIpNFggiAptkg&#10;J45GBPQFNo5HphSOJ1DUihDKBms6zOszU6L2NgCg2Dh6/BGzzVZEXBWKLnAdwI0k8wBW5eNFkVCi&#10;0xulCsh8MOhGlCcvEQc2wiXisjE7ExqQvkoxkCiiwmKhoivhb0mggTGFL2Thd8pTQYztUT1CjIbq&#10;Bz5uWK+Ar7JZasQCDa9EzY+ed1bXStUWmiOCBAbDXEx188A+SaXQF4JGi7IJsnmUIvFEHCRe3ENA&#10;TIFZheA4bM4w9ZDIpByhEl7GYx9/ZHHIna31+RKJ9imw5LvZP711xwPRsHth4Y6p1pkFIRHLfioD&#10;dwkJDzgscQmfRqhMSARIqY9fu1tvc6T0Ioz/EtNLWrs1hcFUroRqFKAxgVSRRxXCFviD4dffeuvb&#10;3/wWtimgjf33r377Hz/5dnWVfGHpuscfPHN6eNe9D+lM4qOnPv3jn9/a/cgDXFXm/i2t3a1tIr7l&#10;xg3q3ff9Hx8sjY1LEwkdlZFqEK2AY5ObMIGnKsobJZRZQVu1HIOWpdcQgGoJxJBfFhQye9mikElI&#10;kH+lk9vN3EoLsbJbvH6dqG8t1b0ybNGkggshXj5Qa1H3da7TKyuH7sxfuTH8zr79sWJuzfYdw3fP&#10;Q3uplOjQCSBCiWaDkJOXy7G8FCmkBpFIi84F06539n2EJPKvfOVpyG4BGslE8epQrAxdiuf5ce48&#10;h+0cJWN/P2XY3pfa3MKO5jMLQfuTO+bobC2l5f9tVNvvatix1WXLEZG58y/85al7Sq0NEZfH/pc/&#10;RH/6zPeUrS1Svg6ERIReewrE2Uj42MWzTQ792lYoh6c1bNwYQgFHSbJlS4l0JBVvb6+RCEt37/RX&#10;19SVILRjmIX5uR9+7zcv/OWVfW+/w+ex/vnPVxRKoz8c/+TY4auDF9o6KiWy0l3g4BbnI8nkhYHJ&#10;lVva2jo6M6ykFJdaLnJs/2WTUb9t+yqRiH3j2sj5s/3d7Stf+uufV/V0fP+7zx07fGx+avS+3Xt0&#10;FjvkZQwkkuw8soaiTCxOx+FjR5gh0h+grKVxuJeR6ehXUBRxOIhlKW+NYDglshwKAhaImWFtBacC&#10;M1iwAbo6u1GH/9d//AKHZENlc3NTS1db+8H9+1XI6lXIcLaAaQdqIExdaSC01TWwTBVLmYAvYDJU&#10;yE1WpLqzvP0ciaSkbUYcK1YOpCDvTXtgxEIyo1ilAtcEHQl2VfGwX6VWsPjYU2HcW57PZbNYapRX&#10;Bchiw1eOugvFGhKkQJVBXBec88kMABplHkwWXwMkvunU3OjEJ5cGlXKRwahO5lLlaTbGeTyB0llt&#10;buygNSZ3hspfPpcZHxdFIoZ8QZFK6PDCRkKCsFeHrQwocPDtj7rW9/WZ6mu9dC6cKaJmjk78/0nB&#10;urrPpzFy5D2Wl2jllRrUilD/fq76Kf/c56A/NlTGWJ9gb16OoESjCCMgbIE4aeV//+uLD+zZYzAY&#10;Bm4NVDorxCIhkNqgr6N5RB4vaD2uhRl0bc6KmlgsfebMhfGp6Z/+9D/Wbd6AgLtZ79xv//LbgZGb&#10;u/eua2y18iWM2qgMxaNipcZmq+M8dv/2ghynaURAy801tRMzQxajFbYWUiaMCbjBRFKUI5S+LDXs&#10;QmutWtvSn/M4JoLUFoOg3208NAxe2fygr/1SWH/qephFhnbVelsJZSYjLOSFNHCx+EOwAfMPJdJa&#10;k0WqUnBEApfHYzWYFTxBmiQFCugqBeFEBB8eAriL2FlxWRn4Q6KkjI9/CJGYDJxcfKuKXG6GLkLN&#10;BQWVquwhAIw8TAG3w1VxcPSWkhQuWbacTuE3LrB1CpHGALFZCrxIsZARcBGshowXRlKW3oPUkaKy&#10;cvRaIhEAQXqtDrBFjNMw3CoD5bg8BBOzeUj69hkksgzyG7R6EZPJJzNCk01YSOfnRkt6ZSRaevtf&#10;bxpqnGKbNsXJy9Vyu97ETeOegd8zK6Z5nogPyD4hbCJsbA6UeCgxQtMo5HGvj4NpT7EQK+RsbEkw&#10;HJQ6TIJUIQXiU2MFr8hRqnU5g0rOxTxdJZdIJJA+8NnxVIQExCWdePu19zo7uivMNQqxNhZMXr3Y&#10;P9g/4rTVfOeb33tgz6NapWlqbn7/wcNXrtxwVtasfuTBNF97/OJgm13Ua46Z+GmbzkTy035iooRp&#10;MLsR7bmUCuWCt4LxWVVLF6Wq5YG3mItnF8eXQkuzubyuoi1rFgMLJHCP+67dlNidwvblHI5Onsjz&#10;QwH/4pjI0ijVVKrsTfrGTl51lb6jg7FoEVKWKxvt8UAzsgTLCM1nuqQg+GDYC/A+51kYyVApkp1n&#10;mAwWT1EqnXjhzy9PjN1Y2Y0co8TKnkanWcUUkga1MJEM4/8JvBwhwwp6PSBMmpx27KMBe8FnB1It&#10;HyoUhoGqHzm/UMpC/pQHYjOVxcwbfGpolXklnrIksAvV1RK9jhHRcejp2NqKakNb66WlxYveBUd9&#10;c3d9rYhKTF6/cOXEoSuXLs27g2qjIZXJ/s8vf2I0KlDYuVyuaxcvnTl69trNm5dvnSop/A9+aXfH&#10;6rUquZnGIJIB8AVK0oyckRYvu6NvXHefvlZYmmAr8B2kPWEXN8whkrCW4uhD/rYrlvDD4IEyFy8t&#10;Rj84j4SZFCuVun7q+Mt//tORw0c++fTQwWOHgf/qXrdBZnckuNxIo1PssGCCgsO5WqsDDRYh0t4i&#10;uAsYILOOfHb2+l2Pe3KeSaeW2WtyyPqMsIYvjnpmQzDQh0NhpUZJClhpdlGqBbiFMzk1VeeobbbW&#10;sKJkbiGYW/Bz/LF4kUS1jg/kv371ki/o2757L08gK7t7ONyp8Zk7/cPnrh61Wehi9pzJMCuWhwOJ&#10;TJyyJgrOJFuW4Wez3Kwpg1UB15vmpMu9CkPkg2peSCeJ8IVhjqqgNktXqEx0tZFrFZrUlJEdtfCE&#10;aKuYOVTIxDC3f67Qzx6bUrAlAaMa4dmKG67I0ryt1ZnkF8aNvDsiJsaSGPWdaqEj405ND4yolVKa&#10;k52evR13j3N9C01SAWh3Q2TI1ICXDlxLPJu7oozqxqUzT23vERWir776lwf2rHC7JwwNK+HE5Rfi&#10;UfcCgMpJqNFzEP2mc4l4fHzJNTpXt2L1UjI9fPPuhuZVP/n+z/u2beEZNSU+a+bOyLmTx/Z/uv/T&#10;YwfXrFlptRmvX78G3PkTX/y39fc8wBYbkrT8+E3fix9d+ezGzFSCW7lqQ+uW+6tW72Qbq9jGCnv3&#10;msqVG00V4jxBjkwPD48MpFKYWMXOnj7Wf/mcb2leJuRbdIra2ro1fRCTcCGilksli3PTHICVyjLF&#10;cIEpwpiGFhZJDlAvAHwM/KsavYJUgVEdVYDLEvMLOpymtUqopniIasNbk89imBNDnh4wD/hdfTDe&#10;Ts6mQ9GBodu3BvtnXXPqnnp2rWEx5L0aW0xlFw2XAAD/9ElEQVRWKSeJ5Gw9v/cbD3z1J88+8tBe&#10;rU4FAP2LL/79vbfeOffWx2ZsIm9MCab49hjZJRE36nQ6eHzBSsVuKk9yidywf5ZfZU2UMmIwZBaX&#10;QhOL0pauUtuqCN9MS/QkKy+hYuE7Nwq0xrdE7tj2wAR6gpFLTR0Wf2ROBn6r2pwvCIGn4vD5nolx&#10;joCjMOuQ+w1nDnTfEFQHl5awdRMgNZ7mYUBqVOplAmk6noZav6W5qqG5ERZqqGiiKcSw0kiz53IF&#10;gD7hFOHwGaPVoNCoWtrbLTbr6PjwseMHvd4leMVMeuvWTdsUcs3Q7RGQ1nHuyuVyCk0pqp8yixf1&#10;BgZ9aTKP7OVMNB3RmzTJLPoNLHyz/2dZQqQqiq1yfChBpMi8JxA6e+Hq6N1xaBmhcEe6tMu1ND4+&#10;ZTCan3vu+3abc2R07Py5C8N3p3/8w58hl/a1l97cun6TQmxyVnTkSzKd1akx6uD+0iF7SsKfU9C1&#10;bR3ymwHqxMTCdYjSJtx4XFWc5iogPQKB2MLQRL/aorI4HbFsSqnUd63s2r1rx7bta7ZsW33g7Qv3&#10;7tqjUEvP9R/rWFdX4EF2BD6xAheqmsn5xvurK7dBnRrPlasigHWLCFqORYRKNeR7rEKeTxejwiSd&#10;y4hYJVgd4pDrlZgyj4th4W+5ubR3dkLV2gVpaokshMMRtdFIcVh5pgT+B69IZyNRsLYt5ka9wcbj&#10;idHogrtC50uRUATjS51Bh+c5g7DVwmKRHSuwIlkmlEd0aWw+gnxjYNM+/wFrShr5ljTFEUKFAH0s&#10;NExJsHAd9iqVDDROgZhTirkHGjtWYTNEA/MuAZasFPR5YXvDWALMgmSSTEVhLeTJpJJQwCOXS8ot&#10;eSkPrT7+bYLgBvwLRose+zHcIjfPfpbKhlZuXVMEhjqbxKX82ambX/zS04Vccnpm0FTjKKJLQzRW&#10;cEmCST9PhvqETcWFDJ+UYjVVlASSEuTBG+UUZOmxDF5VoASkbGw8U/DXQfKP+S6KUbyScxOTd27d&#10;HBoYePmvLzz00L177t0hEqlPHLv57tuH9+zp23l/FcF1DY0MsVjaR5/6Al9apEYHMJKWy3Xdq7bs&#10;fPArvVsf1Nu7oynNxKR0YU528VxhZlx17gL7zAXu0ZNsT6DZYPkSX/gAw99NMtsGJyv/8g/PvoNL&#10;t0bYNweFwxP66XnB0dOpCR+RAvFAyyppc4yh1FPN7Ngh3HKPoqG9UOSNE+KxiuaCtVZkrwfyg6lv&#10;qLlz6/LRT45g3o1gQgXca9BG0HA6c3PQGUNTwVHcuj35/seHe3s3r1uzLZ9DdiOXBWgXROe0hA97&#10;Lsmzhm1xkcCyFJW45sOb9aPLeIoURc9GJVUNpYhIdZfVwLUkrgzKemuiFs7c5ZNM4srjT2n4ednr&#10;/2J3rPn6ik09cTDJORqaJm4vpg7cGQjmXD0N5hV2pYwbR3QoCYJVmW1HqAlJesYti2drdcZiPDW9&#10;5BFbLGy5GkyJKpv9nk0Pbt+0697tO57++herq52Yinat6q5qcVqaNVUtFq1J46ytMzvtpgqnqdrS&#10;unIZHlT8O5ABaLCKB6bJoOzorpFKRbD8G9U13R0rqFz6yScfEot5oKPhG7Jp930Y0wG4SbGoDJGP&#10;sxKJYiyHXh3qFRYD6w8SEdHcw/uF6XmZ+1/295RVLZ+3AZBm4Wc+zwPATVpuFNBhQQ/Lb6xuXrtq&#10;/fjw5JGDJ016PbJ2xRLeP//5UkWVAw07IONA0nCL0GBk0oRcIS6g2VlcdL32ymvVbWuNajETuMmV&#10;yAvqFl6hxKbyUXYqRcT5mLe63WKlEiRw6IRFGCvhXMvE+XJtmf9HF2Gd4Qt4ANIIPg+qJMv0GEhr&#10;0ASiRQQWIq2SyCG/YeCaEosgpRNhkE6z3X7/oTcvrF7WrVaqBCJxgkIsMSsvEmeEYjfETWobYzQ0&#10;VhkxRC+IRe5YPAoKry8IqA8ZT0JXkw6GEJ5o71ghUWkhnaUFQM5kUcf7J5L/t7MyNSiEahUO6rJB&#10;Cj8QvVNON4JrHn+DaUk5o6rcWeE7WAYZYo2FRhWGf6ziuSKOUMYTIR0qnUy3ti4zW8yI30B+gMVs&#10;KBPtc2kkPAMX5PEsQYQSTZInT59Va3XPfv97AKePTt195c2XhiYHmrtrdz+8XWdFnCql1Gr8wQi6&#10;Fp3aHk/nOU8+/hilKWbj4fm5hKa2Ftne1SMxncM6VUzTCBdnYR/P15UEOCzJ6aXoyKQmnruwIj8t&#10;8to/9bZPcaPt9rtqJSeYZPNj7jrxHXHQFRxgLyHAoaDkwDiGq1w07w3wIXVTqwPppKnKmcvk5CHS&#10;bDYnYfsUsjDcMliMSwvzBhDRoZdbXMjCGYUrRSKWyaGRxmwF9GzG7w96l7zY4Ju1RhFwrpgJI9+i&#10;HI6oKKIiKsYTQoInUGkUOlrNKQm4RoUpk8rgEy0b0TDdIjMgfUE6GQ4HKSon1yhRhCCZIxaKYOoJ&#10;hzc+C5kMPAlAZnjlJxxQGFZSS/PEbOs8Q8mVLFkYUBcpRwuZticRTdXK6yfOXhdhb0CVFGjpJOJ4&#10;LiOwGUXVDo7dDiOZkkf4vB6TxUZhpANRhFwONTfmf97ZObVYjA0dfr4KUISQXwRYuEQRIFPySgcM&#10;kyqDOS3kKQUyOXAn5e0hOxr2IsFKqpaarJaeFatkYo1Koj9z/MpLf34ZCaT/+4s/9HSv0iiNWbL4&#10;05//5/nzVx968LHde/bWVNdcnpu8dHa6vaq2obKkM+vzvKoAznP2XSGroC6WeMlBiMBmF+5EuBnb&#10;sjU+SH1Zctb0YvL2LSm3pKpvZJvqS0TeyBcFh2/6Bm5XtjYJGmt5fL0kSyfH5hKltHVlV4rXnpfY&#10;goQiydOluJogWKUA4UA8huomk5cRglyEPLj/wBtvvoXFI6SHl6/3H/jkMHDYXKHkg48PvPHePkN1&#10;TYou1S5rau9dHcpmlFZDABxQLLDggESYPZuVy5bkXG46HJmZnq6uq8XdWMQGDAqYDAX3CMCM8VgI&#10;l7RSAwYZxhTskDekUxlKRU6unKHGtyvNFqEKve74ndHjx09fG7wz5w9dHBr+7PL1szcH2EKp5+7o&#10;8Xfe/vTDdwXcUnt7x4OPPLhqeXdNlfPy5QsV1dWXrl5/9oc/Ghi8CUx23+p7Nmzd3ruhTlYHqpWy&#10;xLLH48DAI8dYomKLSVimMtzo81ddL12WlzSUF9akgv3ee2VKp1zSzJdZgR6W6KVKNaZYkbnZQamg&#10;BGIpD0PYIpF2jx/88L2nv/PczYFbt4ZHpuYXgJ5TGC1btj947mb/09/+wYcvfaSrMK/p6ExHgwCs&#10;AoYDnwziS3gixb43jzz/633XD1+5eOhKyDW5vK1temwmESk9+83/3Pfa4cPvHx84f6O3q14rw0pP&#10;KKYRUc7dsHpNja1yac4b8IbB50Ux+uH+j49cHejq3ShTWxpaW6ua2hI56sLFKxIMIvniV1948w8/&#10;e2ny2tKOVaomR4DJe+MpCpcmySbinCSiOEuiJCREmowqXRDGctwiVwYxrEiEIVEOlU0BXjEhMCNA&#10;cyZ9KtqTnEEeaaWZQM2jz1rZN+JOIV3RS5Ssi3JxmsmUkhrbMl47/2zQz+clnUo+BIrY0VFZIaMM&#10;iVvStFhnrqS5vI8P7pNgcu0egXYw3D/dpHAnWfQ7I/mmFUZk7BDcWk3ljlBReOvGxa/sWcXKeo4d&#10;/Xjn7pXeqE9T2xNNpXV8KjQxqpAbxSoLncrIsrmMxxtdjD7y8JfHF9yfHDr5g+/8cPu2XQAYe9LB&#10;tw6985+/+PHBj97WOwwGp6my2jqJpOx04tvPPLtj98MirTNVFH90dnwuwu3PsrwiyQKLmMxRI8nC&#10;R9fvDIZTBwfHD4/M3vCnZgpIgGZJLNVrdz7YtW5jY0cHXyxAD7rkm52auvXu23/75NAbFS2rMejt&#10;aOrAwjYZiXzw3jvDdwbtFXYFdMEGfQ7VWomRKXWZNPp50eK4a/jW3du3RoaHJoOxrN7iLHFFL/31&#10;5aOHDhz6cN/xI4eGB/qhAoDfyAEDk0Y/MjKSTiS7qpcloV2lSyK1rGZZw/LOLmi1hRV6eaezaevK&#10;T66fWvvAhm2P3M/RyfKYrzHpo4MXvbx8kII2OylOU7xcwZZmZ4dvhwYHUYwXbMqSWZ7lQpaeKRMI&#10;gl4NZqyEV0CSrqtjBktTsat7DIH3MO0ANUQFQ5P9Kyuct0biOMpW9vRduXaOK8qb7MpA3CdWqaOg&#10;DBXFJZ4IBk06ErJadL5MmAH+M09jYpLF/YnyLJFIBrH/B4PfANe7GCxYkYzEbw5lK2zzUCcglUEo&#10;iIaSWHlg3pLNZSHChXEE02D4COAQgIrYatfW1ZqQ9fTH3z1fIGmg/atrWlf19EUjqZdfeRVIcYvD&#10;Aa8spOk0OjoWpsvIli1L9qE6w2gU9UQsGsCdClMBzUDkgIuL/Nfrb/3zX+9EUhRZ4EIjo1OqAF6v&#10;rqpf3bvmkceeuv/BR5a1d8vlmuGR8QcffHTTxm2Anz/8wAMhT+Ds0UOrujtkKig9KmQYNgt02JFJ&#10;+HwFdPE6Fd9ZTcQL3I9HpZMpFU9PpfPzce+933lYoOJE00MjU4Pwhkm18lghIxIr8+yiiIusoTS0&#10;V0tL4zfP+r769a9644sDE+cq2y18oSSX54mKSodYxU36I1MDFe2P5pC8gbMaruKkRy1l5hfnMsWi&#10;2e6gMlEhh3YXAzL4uNGbBHzoLCUarRDeaYQIQ3eRADDXJXe0lherOA1yWRmk1qheUJYj8j6dBlpL&#10;azXLZDUo5MA4QLwJgeSOyXm9ErNWS4RM+ch4UczmcyPwLaH0yhbAzA2k0bXySnKlyGjV2R0Wk03H&#10;RwwrzUqAaAE9Xyyk1oAPypFKVOiseGB65xOF6Ki9soURKuGlwBpACu0gi7lze0AgESWzKFNFYMEj&#10;mga3P1VAbjsyqGCoKIL/JEKJxRMypYxUKSIzLEGpcOHoYYZNrtyyFrTWYjrGY/FvDM48+MhXYyH3&#10;rYGzloZKSiTESBu5mcAC8iDKKNECJlvM5lF0Q2Hh5MngbhWaNKA3SbnCYCQi0agx9+VD+5hJwGcO&#10;2BpmpgqxeOeWjau62sVc6qnH9z6wZ6svEX72mb9cPOP9zW9/bquGwGWaz9H8+pd/fOjxzY3N9QRj&#10;qTRsKXCNLJFwKTI277/IFs1rTVR1tQVZrT2dD67q/WJt7w8l1TvlFbvb1nxrJmj53QvXF4P21s4n&#10;BcJOvWnbypXP+QILly7PffErP+1etWtZzwO2mt5YTvPhMde/PvBfuMWaDxmjLoFUrWEBG2phKpry&#10;rd2slk56zRpFV5tCyAq9+fJ7ufTs9g0bShniq0/+bH1fG5dbMKpU6XxSLTGkM/TJE5dm7ri/+60f&#10;q2WIq7bm4ugRYPHlYcyeh5kGonhGrCupc2qOnp2XpiMSs1SvQyKYynt9Xsc1DO+7oIrxiCdW0yo2&#10;v9O8UCLPn3zvya8LGEfhwBnRwA3Ll7/xXAouJFFDrsR+4/jdgYU77R3yzU16C9KsWTlcEmlk55T4&#10;GrYGkWrcoC/dP5Kb9sQXIuOzfq7eqKyuFAtUWSLBZfEsuroKS0NTdZVGIyYgvSNKgVxAWyO1NShK&#10;IgKMcvCFeRJpQcBu7+rUaS1phIZxBEU4DCXKrmXLVEpgs1LI0Wqs7rlny6MOq2Pj+rXAmrhd02vW&#10;9K7bcm95WYKkP6IUZ6V9BV+GlUE1BXU0xCkCFnCAeX4Rah5cVGVqAgoaVP+lckOFH2Bhg1QkK9Pz&#10;P++3oBxE2KqQEOKxLaSYalNNc02r3ljx2qv/XNPXY9TJjh4/CMy5DSEiNCLhoBqGKq8YLYp0cqCS&#10;MWQgju0/vG7Xw2atghW8CZRLTrcM23zsEPylCCXKwU1DxBIEX8AoFSUutImMmKAjfg8hU8Kqi9xc&#10;YG7KA342y+31FugSfPLZPM5SNGBEgcuKx2NQ7qoE4iTgcxhgFdlQu/L5ggzBfufN/g07HjA5Gm7e&#10;GZ2dW8QpCokWnUzUiPWuhTu5sH9RqRbp24ISRUSiyCiNwupGrrU6rzNVtK8rms1Fiz0ulkCKw6Ol&#10;wKPEYuTc1HzKW/y/zsrSbBRAi4opyf+/ooI7HZ5HqOTK8kAIBD/fY+EvZZhcGaZbXmNxykibAiKT&#10;hFIeH2nVb7zxVkf3CrPZtHnTpt///rcGg85s1MOJjOTHxYWZcsSRQPSnF//Wu7YXpyjwC5duXPj5&#10;r36yddfa5Rs6NRZxjkhCuY88ukgC8MKsTGJcmPFj58Hp6emiTSzwphbdGZnTCRWG+tZSUo50AAE/&#10;XrCXxCyKSSqEEaMYCcJJKcG3qYj6kkMrt4d0+s6V0/e1hFe0yXrrmW06cYe1RavqkrA10Emj5QW2&#10;KRoNxzER5ptr6goC4BzZXGii5QruuIuBTkMlivLKm8uyyQou1kAoE41yi0WJWpUFvBV9Dw8YxLRr&#10;YSFS/kcJZAJICH6ttYKDUxt6a3ZxKYLEcwkyi/L8fApfKQXhJzfCSaG0j99Z/Mfzr1RoNFQ4DqgQ&#10;P0+Bt6UXywT5IjuTX/S7p5cWwHLRK9SJSNzr8kxOzl29frW1vRW2tbLVlceKJ9zKFP32SydU65Yd&#10;Pv2+eDRZba8OKZNCUbrgipeqG5dtWmNRKPQFeujY+eiCy1ZZmRcK0jw+ZphZmm3g0oUsGM5JuUpN&#10;YWpWBnAyOFkVQkEi4EuGwrIs48rElTJlaH5pjkrKTQYAg6K4kvh8JDwgdIMDWXMink7G0Fpq9Eqs&#10;xYCxgyfsxsVbs5OeZY3dP/v3n2xctxn6Wpgs3//go7PnL27csGXP7r1VlQ6EpLlc7sPe2Jp2QyUf&#10;8gADX6qPchZJ9iLmGVgo5HO+hcCEpBiWOGq51hVLGK+FIox7TE6QWrsDnEBwHvgsypn3x4bGwgtx&#10;XftySWWlHOWFd9oTmMnZNXxncxTgzvRMIrQggeEwGh4/ff72wZOba5YXgtmb54bff/czZ01LikmH&#10;yRRElV09nSDeLE7Ne6ZCrdVVkVk3HcuwM9yK6hVctE60LJ9giTiKFAKVcvxkkDSqrdyikKG5NAqb&#10;ZHpudNzpsKuN+s/fELbfG8A6E842pMEFg17wQARCITouQGxEPIlaoePyRAjgCsXi48Pj2EXdmRhj&#10;S6UN3V07Hn6kobOrvWO5XKCwyw1tRuuGFsdjezd8+UtfWbZyjb2mAfZP78LYwX2vXrp0Dl+LyFr5&#10;3A9/9OCDj7U0teL8ZoRJPwLY2HJIpRnukkKMwDQjnxKImCIJro+/yLw4Uu81pktKWVbGLYjVW+5F&#10;4w4cclFYZpiwikAkyoX4KamaiUeo0CxWZYnonbTS+cs/vTDucmOm8LVvP7N9x06tzmTRGtauWnHu&#10;yPEP/3HAkGY/sWmz2W4oKFkLGb9Kq8TxW/DFjYzq6vEbI/3TcuxEcTJzSru/sLeyddnA+MKnB84i&#10;9wDbDoNU9uCWtRZEFQdisdk5AcUsTs6lMvk703MffHZ+7cO7gtz8UGRRzMPH1Q6mLkcmHZma+eZX&#10;nzt94OqqNZ3VNufM3bGZ8YnNBsOWFvTVHgXqyCjOWwVZ5GMWnEtSTFxMBUX+JEqfNJMncVIDuhjJ&#10;8n05COaV+YKkCPpyLO7nppBvYQ3lbGk6zOQmIRoq2qSjtDDmDmrGAmakWajFS1wTz+Q8v8i/dN2/&#10;Uuxbq8DHzMfEPC4XxQtMflDJSyClLFOIf/zJpXjU5zA7RFxxPEvNJYMyq6OYjWpkmUqjwu9hV3c9&#10;fmWOHJwcf3D31myh+Mqxs1vvXVMsxhlVFWIFFcWohiktuEIk4KG5on/oNhkM6KubvOHMzI2xnzz9&#10;fdDA/IXU8/948dOP3gfba83qznUPbEQoHtAFqEGrKx1PfeFJRE75QplDJ/v/4w9vji6QfJW9VkOu&#10;csjv72t7pK9lS3PFI+s7N7dW7uyo3rOicUOjo1bGiqmt3gzn+NWlWU8mnimi1XbWVNY3VdU2VjS0&#10;V9krDRcvu+4M3XXAMqXS2K2WtX29Wo3q5kD/vNs9u+Re8HgrWpZhHX7go0OsPKLddMuauzeu337/&#10;Q080tXfZKpt0BseXHnv4m1/+6tNf+cqz3/i3Jx97bPuWrd0dXSaDBbjk1ubW5d09qAMqWxpbgYbs&#10;7LQ4bNoCreVKFUYVkpGjM7P//NMf9JH0+r6VEhGEIHl1kdtsr97Y0nPf1m33PrSnclXbkqQ0qw7T&#10;xYQQSyGrxby2N15OlqCTTGaJdCOqRYAIWLC5gyS9lAGMeEEUZPPD+syIxjUVCfsV9voSzzQ55Gpv&#10;XWY1W97b94ZSKwSe3h/1g6uLjwN0KJIqKDixjNuFeLmMEDcEp5guYiyax9AY8aN4vbN0YNGP60mB&#10;bEGu8MTx00j5tFY5wKoRKqVJ6Fx4AglfAmFbIBBMZRArngazO56K4evECY9pF8OCoLtYXVFZU1Ef&#10;XIreuDzEFLhOZ017e9emDZsBYb9y7Qo8XBpkaUBT8bkTojy6ASqEBNsY5kQswaA9SRdKpM/vhYD2&#10;4w8P7Nz1AJglO+7du37LljUbtqzpXVVTU1dT26A3mKChSsRSV6/d3L//k/6btx999PGZ2flnf/Q4&#10;PJOH3t+vEfPBGS1xshKs7Ggji9bo5Gbc/TAHc9XqNItrzImif78sD9OxAmaCHJ6G2/j17a7MzMzM&#10;JeRxqrQaLAklAiXkvnxIxKk05FnZbOjDj95sMt/Ts6rnyq1zSSbQ1F6VRxVXlOp4RqTzLt0+X1GN&#10;IJ0VeQbibjaZjXPpGFGMg+fhDkH/klJJRWQ8FOaTuUQ0GwmBTonfiItgUHCCPm8VMgE3FQ8J9bUM&#10;m5tllQJpuNRkZWs8BX8+J4nAEIbSOW2FAqjrKNz48D9ng3EdjAIyWSKXidK5vISfhgw6FsuREHZw&#10;0OfotFaT0a7VWOVyPTqiXI4BiIwrKmGNqMRBrym7EqWQ8khlMrEC8VQqmZnH5HjUwoIH1mNCoTNi&#10;cg1dECapOq3K5XGX1VdFHpXO4bLAMgnsUERgshFxzYKaPYytJhteMDKEVRiHIytGY5eOHxHJifqV&#10;7ZjIsfKZIonAJmVHx2pISTDWEOpkJGpuLqERsGLBME+sgUQKO4lULMVWK7CGUOZYMY+PZ1AgDxnf&#10;CtRBOosJ3CYFn5OMRyFeQqGMawBgLQy50P811lbEwshbGfv3H3/o9nu37q5bv6GlwrCKTTYdPzR8&#10;7eLUs9/7FjZeXGFylAmlFRQLBgSlzCS3SItSdpQmg7F8OuL2jKRz82O8WYW+pDKXJBqyqVW3fk09&#10;lV44ffj9wNykWcLBpd1bc9+69m2HXn1nYvBcNjaplRe62hru2bj74V3fqLPukBRXUKwVZy9l74yz&#10;BwfD4+OlgJel5BXEKB/FoY7q0v3bpFrjpsmRxVgwWgPmp0j0t7/9SywDCpmbiuWOHDktFau/vOMb&#10;ZRdnkZeJAP0FCvbnjQIEbRwhItNyBHeYNUlGXbmIL2eWe6ssbq2BKsgz52flw0sOs67hyc1jTSpV&#10;kwHy2yufXNQWbuzeHF+ipd/9a/4b65/pszkkEtuEi3VwyFMwcXrXW2tUXk1ushDzw5ZU4CvzrHK+&#10;iTKYcA1cK7jnCxnEfqq7dj3o6Fmnq28Qg8JSCMK+BP17MQv8hBp9A0OnIzFPhkbKaprE6Lm0mIfz&#10;iWOEYwnKari4QRqFvAYWaOyfJVgxFbA+KsjkbL9/AXhRAUfH5xiQ7EPT2UwmoEAKpVbNYstQBAKV&#10;mGblw3QEoZ/QzaNPQpBJEZvveDrjWyxl0hj6gy+HiRAWLGxYcAB6BZ398x8C7CYg+UKtAzcbYMH4&#10;H0U0V1KVQEMmKKDZBWLV/NyU02HQm5Uz03fBUMXCBUsrERijqHJp4IalYN0i00yvR6YSW1+5TI+p&#10;SeA6aDIFYxeOLh5MREw8zk4IC6RRIIqnSbhrqTLfs4hNNdwzvlRWKhbDZIW9VZZMYzsEc00ambd0&#10;SYqVfgG50nxajBO5yI6kNCJZRsDNYL1VZCGluBwmKuaPn77W1mAtZCOnjn0S9IbefvV9LQLgtHXf&#10;e+Y/bl2cnbwVWG7r9k74//jzF26fn3jjxY+qrG1jd92ffHqheXnfqcuDP/3F8xVbVw7fnnj5v/9+&#10;4ehZNzCYoQivKPu/zkpfo5FpNDI5//OdXln8Vyat4yIqj9jLEkUsqbCA+lzhWFYLosnCJgvsJhp/&#10;glwB5uMiSeIQf/3NfQCSmYzGZe1t/3jlFTB6gD/J5dI4PWw2876PPn7qq1/fvHlLOBZ+9723+29f&#10;//6PnzFV6sAzBTcEIZgk8iLznNGJ2VQCsDEJIiaMKh1HYRV2NXfBqXRn+nZljQb4QpWkMnji1rLx&#10;+Ipolu+f5heWJNlpYeRuyntDZkhlJV5P4/IMWzxEhC6mR4+9+4736MmRM2eOHzw/dGv2s0t3jl6Z&#10;0ShtyqZ1TP2GtL1L19phsChV/JxFytbKoDsUiwVqHhG/MT5Y1VCLcacK8rMC1kzKJEbdqBedpphY&#10;YeIKetIjU+cvQyzDrl872fJokFNysCeUanOJVqlhZOUWEEDHQuLv3Agn61Oiu5qe5YcRNJw3smld&#10;ShpZyuy/eKF9W2dlWyOMWSWjI6ozptDHCAXqUOTlv3xw5srYzp2PeuOZo5cuvXPsE0drLaRMpiob&#10;1A9w0vHTOAMUfpLzx7+9u2ddx4cvvZfgsDuWN8P/aJZYFxZdtLaRw40bVQtLoaFjoz63oJ2trEj6&#10;R+rlMQ2SfUgxO0lyRKKZoEegxcFdkhULRpqWZHKYeWT5TEzMrureMLMQqK5q0WptCKuRGk1ss4Yl&#10;x8AgK0jHCjNTwSIhQsSgpUKhr+YLHbmU/NQH1xYvLv7iyz96cMuDy+z1cj3Xu7Tw7LPfeeX1t8RG&#10;B0dX9drp2//66OKouv2NkdSRoPiP3aShlCjFFmx2pOwuRos+ClQ9OoPpwuKt8RZV1WBlq4FLNQTm&#10;WdeH5AIDg1RCk4iQp/SslDac1XnogTP73dy8bceaglqqAGU7QUxO+YyNTThuDGI+O+Z972+v/vvX&#10;Xtq7uwsQ3LtTw5+dP26oNgq1khKiBaVE5/J2gU5uxcy2rRnx3ukcJVWrWzua4I0iwZAiE90rOxDg&#10;AP89OKEwnYJug0203wsfBU4wLmZ+eB80QsnMtaEKvYUjk8XFHJLLiXr9KAuQAxYXFOloUp1lUTZx&#10;iRCqPCpbstZgqKe1eIGi7/z2ZW2pqr1pxQNPPLTlnr1N3auqGztFar1Cg1RAbX1dxbIWPB1OvQFd&#10;CdSYyYHB63dGh37485/dGpvctvcBdyD43//xs+Yak/jz8JFyvB9mSzSvmKW5ORYwOnIOUJd4azNJ&#10;fsTNjfLYwsjNhcJsgpqP4IJdZJOBdnX1vW1sHdsPd3sZKYGJCbKycYjidRbx1Hq+Hp+ak2uo0Agd&#10;3//+z6AW6ent+dNffrV8Y8WmnXXdfRUYCB89dPrWjTGgKZydToWWMGuUWS9pkTkIJDJFF6Ua7snz&#10;l4fH3EC+UXjXWfYte+81OHiHDxwfODfBgzyOnZfp5Q8//QSrobogtUnNLWKVXWlsIoSNsJ3GqNmu&#10;HrOAEXc47mldtgLwC7jElYR44vLCiXcvsinm4Qfv0ZuktY1V3b3dX35kwagaY5ctq4yHkCYwlaLF&#10;orBUnFcuJkNROcI+c4SEBro5QenJYkUwoCYj6nSAR6dQeuh4jJFIGKWI/aRBm2GhAAQkhWZni0aY&#10;79O6OzWrFnrTcWnudp9yqJC4fG2yhZ98pkklsFRFzEHFdEzqJ/LipFQSZ1W8+t7ovjcHvGPY9AQK&#10;zHxVA2iJpOtKvF1lVRDROwURU9nNz6uM7TtenU1npm5+d213ipS/eeKVhzZbUwuzShWs6kSAFmaV&#10;Tnjl4y5X2L+U5PO1XR0aWnf+tZPbdt/Xee8aF8vz9a98Cait7jU1xi1SRlLyfxq54fdte2D31qoN&#10;bdJOGcd2diHf+9+/PpqJVm9b+7vH7/1ytXZ5habJpLAJMVthTAKWkUeYBGyTmGsUcqwSXo1O3isl&#10;Njp0K1otRbn6yDT196vREVKvrLcrtfWA3ddZ5Rz9FUYVstEsz81ZHzChpsrOuva1feu3rNq5efn9&#10;9X339lgaqw31ezY/1L1qs2FZGxAstEVPSTkaudAgoKCbyUdzsXCcJgTBRA4hSB73EnBAdA77Bypf&#10;TJ8/dfTlT494fIgbDU7dGvJNzFfU1UNaDlqalCXQ6/S4Yj9bmPjs+kUg4cw6yC0E09N3p6bHMOdi&#10;8YT66qrGjX0d27d1NtXJH69n7quKI8tIaIxkWKqSIDzvIpWsoJIN7pDt5E2VWXHWLpIJtE2e7OjI&#10;dNjaxOfViviKIDsTXkhbDTaH1fnhu+/a7FaRQoxSBjEYDLDcxagIMn4aAF4t5MBEgBGlwPIuCzxA&#10;bynloGioQ6ii0azNBWdzwTkErVy5MxeK53et6SWCLhZJZ0tAbyvgxRXwOSIJ0MnleS8fhGgoiZPp&#10;xOKCMJsUSzQZQo46SSdHvEaqZqXpxU9eOHr71PJ1axzaqh2999eqmj585YBv2tvaWM9GDga42nwq&#10;j6KGLwYehqLQJviVSrismdB4+PbpkZ9//787V64RSyVLkeCtuyMLbs/42NT+A4cHh8YuXr7x/ocH&#10;//s3v47F448+9hAiWH73+1/+8Iffbq7siYXIN9944+lnvgHvuj8QhYOCjSAlYZ6l5Odk4rxIEefy&#10;QwR3luCNk4x7YFJOhd3GYO7fzNxe1oD7U67ZydcbEEAG8CNEiVDGCJgUJNHcHDF2Y370mvsH3/gd&#10;JlSvfvJ2VXetwaLT0FQNUVIW01fPnOBoKvWNWzM4XGiSn4uwYiGkNvNZKkyI9ciZTC4uzVzMZmbj&#10;i9MlfEWGSpbBkReI+ERWx02JcyFUhWPzPk19D8NSAnyPPiIeCUFpAs8InFQYJKEs5WGBINDIKAuf&#10;RrnCSpLxNCtNYN8vz0cKC1xpgg2SVmReSTVZHStEhvaitIKjMnNB+qYpOQ87dqSqKA0Sh0CkF7AV&#10;0H0I8AtxsehHijkAwjKuzE7x9RlGrjA1AvMUnRtmoot6pSxRIjw5JBkgGqYQmL4qgs9JIMrkMsgC&#10;TaexjQDoSpxNM8lYUi6VphNRSWJpGrSOCqNo4iC70eayLevViUQqasrRGPOG719brxIZJUJzMpcd&#10;n7xTZREpOVkhn4tErFKBVMiR18YRhr3CojgpsSWFHDWZCN0Y41W3BI0SbSaonvextJV+Ga3BKiRO&#10;FzWqJDIMVULYb9RkfsG9JG5pk2gte9fZzJrCxPCts6evbd22q8QuvLP/LYW+uGp1i0xCy/gw7JAS&#10;AksUPCkQ5ggZuZJSaVkGK0tjyUgVKZGs9tR1qcenQGgPKA2QNchRleiWre32pv0/+uVPJlzTvWs2&#10;KR32nnt2eYrEKy++5eQruDPzinjQZMY4ktI6BaYWfcOKNmtHl7FlS0m1esrvOHpe/OI/PPsPxIWi&#10;jSbLHkfzq8tXBdqXJaWiuVOfXrvwceT4B1OugdjsTWp1y3KzYYQbJuZnxxEoGk4mwUMG6q6QCqv4&#10;0JCU40AWxobUjKeGq7SIuoWyJrmMY00L7ZHmm1fHqOZ043fWkRUWIT8dyen6L9/1Xv+PH/0ow0hz&#10;wxdManfLyr4V6dbaq3n+P+54WnpsWzL5VYKUa3Zo6drB9IWLcd9ifRsSHPWsYkXq07ectW36rq0z&#10;tIaU11Y3rBTzpchTSuAD59ExjiiIzrZMNltkSi4qvzgweLyQ93rnbotypKEogKvCVQwLkB+UyZTD&#10;1jHfhUIP3TuPh7hVocRA8eLzixNciQKLI5iVlMjBYKVhjgJdqpAVSRROFh4xopTlJN2lOZodVnCS&#10;6ny4tDATmZqMhkMZupBTqGkYkeVylAPZeCSJ6brfI82RWJfoCC4MMFkiyGZSer5UEIdSyibJm+W8&#10;KrqgoMBmy5aj3IRF6uL5k6tWrxKIFX//xwc2W6tBV8kugXbIyVEhFj8jALpPyBIBCUXIktGrZk6k&#10;4ImUxIoUu04ts+VEgZCIiaQ9DBXgSwoxDjUfjetUdh72r7iZhWRBWZCGXEwac0cbi1HCsw6ogxzL&#10;CVrkWVzUaDAn96Y1F4upnE5s9mX8fp6fpcDbhnUxvFkpYH/ypHTq/fOViKpQK3ftuY8vkFy7OGyt&#10;bJib9x394LOf/L8f7L5/qz+z8K2v/377TtPPfvxvn304WLeMTQjio7dz9+1ZOXDt8MW3R57qXfO/&#10;3/v5ut7VLXUb9QqLSqCDvxqd1YEDB5goOzQScveHTM3KMq++TC6EGhcUbRRqHDbF5xbQ4fORjitE&#10;mjINrlw24wpGJiJmvkOcUZIBMhvNYZTT1rXixb++2Lu6z26z9/atee3NN7UQWrR1ccXKgaHJIim7&#10;f9eDhYT3qw/0rW5PfftrHQq5vwSnkVCeEzrinAplhkWNj3GSYa0wIxcH7FUlsSEBj1ICw7yKyopg&#10;JACGid1RgbAH9jIbeFADEtrFk4zOJy/dXPJRqsms2E/oY6gQJE28krS9tXfDjgfvf/KbX/v3n97/&#10;5W9/49s/fOChrz352NfWrdyOAb3bGx26M+b1eGJhBF9IxRJhgcNJ0kRRiFqKpQXNHM11Ab56PLXw&#10;ahWgn5ZqpCIx4gZyQkyuEE0+eFlSs1LbuirBkcwG4j2aAm/irMJYzdE4iwxsVQVoH1kITBCIyjjT&#10;NAXkDtzZ4WQuTtKJDO2LxW+N3d27dyvpCbITAOfSPOTRSDFvSEkJyh/N3Lq9sGPLJqPWcPrY2bb6&#10;xr7u5Y3OagVXmI+k6QQpAsSd5iKC+bPPLm7duvbCmfNOR5XVpIfrCR0tFN4kR2nQiDilKMZpjcu2&#10;NC7biJLZqGb7PZMIVxQI9RRWkXxePp1LheIICc+TudmlpcmlRRZ+BZodD8SkPCmksIAKsFRinkYG&#10;bh2cOmIsaFKwuzAas1GESGsZoxWyg9PTdy71h5YSWzbf983v/rvCrMFos//uub8cm/jnR581r+zd&#10;tH3nt5/+WvcyLBS4dZW6TctsVaLkQ51SfmAWK2ZDtSVYTPhzEdDtkdsHv9PC3Ew5ywWyDby3YFEv&#10;jBEOO8fqRO6IOhHPzizMTS5O+QMjwXljZ11dY6usJIQlNBpNzgaDygqbSCLHqxUPhnOJVFVTy4q+&#10;mp7Vq2F/bGxu37h9a01dEyIkHZYqa6UDsTxQR5QxvXlsVzHqzQI1gZ8AwgXMAwgzuEIBgwBxBgFk&#10;6c9jpZhYNIxMyM/TnrjpdBqKscXJ6Xg0JtdqUBzlqYLf7YXJTgxLOoFsEpRKKAUAzeAB68b20Tat&#10;My8i3MnFM8eP/uzff7Vm7b1tHU34I/v8oXmv78SNG6988MFL77x74Vo/1qmLE/OXTlztvz509NDZ&#10;+QlfNJgXcWVPPvyVLzz4uN3gPH/yyrZN28DHRd2BKReHKULGDHC+SIBiLA28KILP0vkoxL2adE5E&#10;FV0TCzX66rrKZeHFYJigqTp9z7fuk3bjhSL5JQQXsURgAIMLSpDRIkAWuSidTLOyOax4QB5LU6+/&#10;8a9kBhKttL0aICUlSKjBoP+DffvffP0AIgmQhnL7dj+HT27cvApuefAIBEIiEgtaTTUHPjo/MxbQ&#10;yBmCLcySRMeqekelet8bH3tcmWWtbT7/kkoju+/Be0uC7KEPj//vL3/3P7/49Ut//cfAtREIpp94&#10;anc+HX3tb/v3/ev48ZPHisXUr37264DH++nHJzyLQcSU4PficmF5Lh0/dv7OxWE+I2AKsgvX6CtD&#10;bHeAGw9J+s/HBm4njFUVyDohMxVR0uhPWLLcmjzXqnO26CqbVHYnotnB8fAkyALF8vinNeD8okMF&#10;WQRpH8hkY4PszCcjVHQpTo3lJTBnLUhYjJZ7T6u/Wk/Q1ajNgnKMtXUSmLOyMfC4iDyp4yNVfKS+&#10;mqisF9TVCZhYIT5OVSmdLG56nBSKjdp6S7OwYuU7A/OMa+QbuzYks/QHZ97dtaEp7gtJdNaiQI5J&#10;NtjmKhFfLRHYbMDYOlOF0uSt+SpH40Nf/QpM6n9/9XWjXtEFMb1CfOUM6p3Jltqmb33xW4hlRNno&#10;5xD//vxf//HJgS0bNj99372Pd7TWymHLx4XNQDWBMR/GAuW/lvP4/u9v/+/H57TaMgeKZVDwWirl&#10;y+t0uVDkyqlxQEA0BgtHYeigK7SEeimajDLUO6eP3r5yK4OwYokKREgFIh2L2PQjRppHBkPDNwYm&#10;bt2+fQ05wycOvffGsff38dIkK57+08uvHjl2/NTZi75g+MqVK+dPnz78yX6vx+3xBf7+8j/2fbTf&#10;YLdBUKdXqlb1LG9oaMAsDyEv8WQKQccnPjuORKwnH3iqt325ni+3qg1irnToygCijOem3RfOXx+5&#10;M4V4e2klMreVoirtjZnh/qsDFQ0thBAm3mIk7SX1TEqAUSkjHBgVW3UeRNUV2LmJaVpIcHQWLiWi&#10;8plYMTE9sgQlamNdE8Cni55Fm9NagEc5FIQnGcYlIVw8BQSfqxzKaqvMSuTpdNxPUaFiwScXgODo&#10;UYkIKVeCVVI0ioy7dF/fhrWrVgEUKJGrIxnwTk1pnDlsqEt5eUJYRJ68QI4gJyTvcSQ6md5Z4CvA&#10;IBQB7y0RxFjZopTn8Qc2rlzDTlKH390Pr6al0umsqNi5ZduiZ+GjA+8LJQKTxYwxLUJXsKziQCwh&#10;gkYmm00ij1uGOUEmUdh1/0PhWOjr33n66o0rC655CtmE0TgFxLBO6wBfxGJ66KGHNm5cf+PG9dGx&#10;kZ///KftbW2RSOz1115dsbwD89FwJMTjC7F+goZZKFULEHFbYh/3ueY8QXI6oPKAV6E29tlC7XzD&#10;jppVmzqzsaUCqyTVm+FoQrSlAOZggoUhOFpQgB5cc16FVD82Orv7nifIUuqFt/68475NapmQnc1o&#10;kIR++ZaQr2zsXgP2dIzkJZANCH4Lbgs2PjlBGuIksYCjloC2w1JI1EYNT6UtiaV5eEIJFuRFxXQa&#10;OLOJ0WmNHtZdJ0BBZUQxotNKUGjLPn/gCTGSQvLwxRFGjVGAWT9iZgkKasxQPKC3qPNMFqoCgZgH&#10;3xqPzzLXs7jaDMVzS5RxLmeOQ08ShfFEdDASHQklRkPh/mzoeqm4BCsTVyHIICUCXKB4TozalhEI&#10;UhlekSKptAKZMZzizPRUic0jWXzA9+BsBfE97nOhkE5DYIV3rFTCEgkWaFw/aP1APBMKEXedB9BX&#10;aLaA7UFO3vFmKWRj9tg0UquGlKl1BSY2N4NfyWKsvXLj7MkLR1rb63ECI+dHo9QmkiS0VzyhUEpw&#10;ccsgLzFfymnwZ49nowxJqPhy7HBDaUYsycsYXYGTDsbYBhWuSIDcQIIzcAVwjDHoBaEqkfH1RkNb&#10;exeg+cBpwNz43vv7/vO/foy8NbdnAbeoUITBVBkYiicQZwwMgMB+4QfuTRjWRTyButFGqqSRAhVP&#10;Ic0pxU5RarQ2Jbqiwrlj973pUvr9o5/GEuEGZ01Pdds9fZvGx0ZdiXgMhKVokCyUdHI11Dq4jsH3&#10;EPGEKqWqsaZxedeKvbt3d3S03RkZP/LZ8fC0BEmlAMdZHKxN91irapRXL/s9XncsKHv6G8/WteC7&#10;qZ6ZX+JJFLAPw42DvBspfNfAMrEJhLnBrKI2dXJY9gJtyAkl0G9zeOISGF+kZ9m6Hr6jLQSQQXLx&#10;6Gd/CQZe/vF/OoXm3JRPfv6YYOvyxyGRZSxNh/tH13c4q0UCJlnQKWKzget6A3/56r5EPrcEvhfU&#10;hRjSLi7aW7sJuXHOjRw/QZXVUcZAsKEGzpIYfKMNRhYyqwRFnJBNuFzzjqoK+APNFkcCANcU6fFE&#10;Fsc9nlk3ODWQvSP9gkXwo/FkxB+XZIXJKPoRL9CrWr25wOdly8FVHDgPsMUFjRU8IaVCAssThEd+&#10;0lskkA2UX5wbi/n8eE91ZqvW6ZQbDchEEQjKhibI7bAL0ur0WMjmqGIgHPUFwuFYEkGFCBVgUWyN&#10;yIBtBBirZZkbwqbwBIM1zSZSsUQwGFyzYd38wvz1Gze++MUvC/nAWEgBTZbLselNcUB/U0nZLDW4&#10;ef743esD/T//r98qLTo+MI8F9tjSkMpsyuWBU0doKwkFL3Ju+DjCgQNlMwUorCDrCyMMRs6T6FEO&#10;F9EX8MsWpvIBwOLjlVFIpUy42cLuZUc1Bpk+4I7wSiqlyEalMziQwJKIJjJXPzm58Z6NUwtzz//p&#10;r7iA5me9cOWEggEsenfs3oqjYH7Bdei98797/vtkOn/6xEhXb1WGyvhc7L41LXOA5J6d3bS56x//&#10;PIYO9Oc/+nVTc5PVZr/ZP4jO6vz5c08+8XhLa0tbW6uPWcRcEOx32JFRImJRVd5ZlQfYWO6zRYD1&#10;lGk4ucBSQC7U1Ve0W3VVKoXWAM+rRa81GZU6Q21t7QsvvADdU0N9w7q1606dPoURGPhGf/rTnxDv&#10;LhYpfvbi67I1W3X3f+8Su+08WXOLNE3HuL5ANOiaobIxY5XDUFkpNGiVRitLLMc3jbP7wU3nz5/v&#10;6OpMJtJWixNZ5klVYp7IqZua5tzJi8eHayrWPPT0f67e9eT6HY/t7H14w4p7V9e3rupYWe+o0BmN&#10;HDF/NuCCcj2XimsFAglJGU22uuqaVX0beru6Vi1r97nmf/e73yfzReRvlJPM4aKWCmV8sLNyISjo&#10;tJry+SQRpDFMRbQvnZMWisJoeOnKcWddA6dj6wwg3vHoMrtFvXhDHRw31C1zwUYLFE+JTRYBekUE&#10;kEgIS7LJhkEiS6iU6a0gfZU4YFYWB+4MbutdPnfpZv8np25fHhifnFi9rpNgw/gBggr/4rmhVd2d&#10;IPEPXL68YfmqWxevukennSrTey+/duK9Y8eOnYPSDHqzU59d2bNn58cfHXLabT2d3RcuXHr99fdG&#10;hqctTqdJj0FdEVGIJVou4Ml9viXAq5AY5PVGWEVeSlCW8zs1Fk6yMDc6M73gChYpdXWVFAsTgNpd&#10;oag/pLMa2EZlRsqlxAghKCFYJu+PqiRKpdEYZ5U4AsD7xc+/eiROqb76lW/vXNvTVCNnJWdOXzjy&#10;7d/8xi/R2Tt3SrTOLz6+raWhFvMSHa+0zCrpazZGBw6//YtnVluFVW0tIo3cz0776CR6KGQmczMk&#10;O4ODY0lXUUHJQLHjBj0TJY2kYKvGjik9O5K4dpFI0MqKZnmdzdFgSyMsgCtXkbyl0dmlVEzRWJWD&#10;vSeR/tkzP4SJc8uOXUK92lZdlUV8PU+QAfscgyDwKlnsBAWAPmZyBBLXkDCAqHs4BdFeFvMU0iMR&#10;kZ0Eu4YHGbOkwOHCBkfloSgov3KACAgAvyuHgsEWB61Ndml8Rg9ou0FTXvWiOk9lNBYTeiBQpPkM&#10;OxOKwVPIlvCKsayKliFkI1LKnjx37Lf/9T8WcxMjlf/yjdP/9a9P3j/Tf+zi7Vg8W2m0Pb592xe2&#10;rmsxQ/2qamzUL2tr2LRtM+AZ3S117e2NchFqAqgAqMFrp9au7WQTJCBVSLBEtUJn03lMwUG8Iii3&#10;f27BM5UpJCKJoHAioETZK5LonU6RxWJZ32t5eGvlQ32yFgsiTFmoIUhEvcLXTQKVlUCwXiEQ5iTS&#10;bJIksgDV5sDxIOMjE6NTk3Nkmrx89TziGUxGDZ/Hn59zj4/PpdPov9R6m7qpzbqqtwWi42gsiDEE&#10;ZAJgPR348OrM3ZhOS/N5igRJ17dW1NSaXv7zv+QCdU1VzdTEGOy+q3p7Rscv/fNP+xam5skIAydp&#10;wOu/cPpCa6tTIeE+/YXfeqdjwdDipbPXXS4PUczcuDABny0Oq4mJ+VIhMjK08OG7J+8OZFqbeiAR&#10;+vOr01du5+5MZG5ej07P0Ut+QbKo2Lz3ixTdI1a1W+tWivU2oV4n0iloIF8FdIbNpLFskMiN1qpA&#10;dEGnwCQbG2o2xO7pTAIQTolSorDoYZpRiZBvuKDLa5kK7e2qq5Pe83CkDYcvzHjPJybGqbm51MxQ&#10;PHSXVwwLs5mJG+N9q3XNnVyFNoMXPudmW/hGbDoHY5TcrG+pW5lU1L8/ONtjl+7qbu4fGT83dGbH&#10;2qaoPyrWVkA3QpUwVQRLOikTgIGCP63o1tAU4Ek/+vn/IIr++V/9s5RIrV7fgnT7zw6cXWXa8o2H&#10;n2lY0yYnZHPzGY9S/rvzF8aL2f/34+9+uauxV6qwodxhClEBDZwadEaf6xPK7l+ox8p//VyT8P//&#10;QG9V5kWRUnbaxMlVCogOu7LSrj93beL48FJMZl4utQr19XqxlUgE21ZU1VWbFkbHDh77dOHO3Zlz&#10;l1985c8Wgx3a0vHh4dtXr1mkirUt7auqGrZ39e5cs7Guuhapgd2r+nbdt7ejaznBFSxfsYopFjxL&#10;+K9XZ7Su23zPN5/5/r3bEZDb21hXJ5MpMNW6Mzb57ocf73v/A+AF79myta9vjdnmdDptZrsNDJ50&#10;Po+s5NU7ttZ0drat6y2IeC+8/5HUpGwzmRkhZqS8jz/4WAMXl0Ir80akSvYoOYvgStQtheu31dWO&#10;CPZpePWnptVWQwJ5A2lMkPKg/YZC2WtXrq9bu7Hx/+PpL8DjOO/uf3hxdmCZUdKK2RZatsx2bAfs&#10;MHPSFFOGJ23aPqWUnnKatkmahtGJmZlBtixbFrNWq2WmWZ73bPr7v62vXG7rJpJ25r6/cM7n1De/&#10;9dabHd1tODFR1+UiaQOlBR8OTiUFoZDy9SSnpsQKGY2wSirocSGiMBNNqinsYs3f+P5LckNde0tb&#10;1DmnYwAOJAuUMZXlFibGoDCWCBGfg5h3bKswXItIoOEhMFxi0ZmDa6GlabSXWUQAyIgitLQ5zjvp&#10;ADi0e2n7hf6+1z55u6YCI8eaZd2dG2/Z9PEnO/qvXl+6pF2tVMbDIXAH08kgalCFRJUI5HZtP7B+&#10;/ZaqmpqjZ48hseXhJx5cv3aVzaivtJfX1FZXVJSp1MpS/aTV7Nmz53LfpV/+8hcWizkYCv3ox9+B&#10;1aOjozWXSyNbCQ1hHrsdsUJIyMOxzM2RGUNdWbtBt9JqrFJLCHPK1cFxa7X2enX62lA+ykrr60Sk&#10;EM8b5nj4YnBgIsvLueCMhRMUqRITCmixwBMbmbp28sqRux+4FT4IfjLtHZ+P+9gl3bcI86jAMHgs&#10;ITcy4O4V+Wmo5SRUWkIkCF6UyAd5bADmBX4mIyGhEsFaDOGnWP1pKKa/rx9SvZraFpRZkUxMSPAB&#10;04GjWSbFcgAzYz76rHSUldNKBUiOJWM+ACSJGcdkWY1NJEXvnPtv4AT+h8amlriSEDBSmlRCq6Dg&#10;iQZOnBZl8iYNnMVVlrIqm9mgI2NAnE3Pe/N8OUHq0Y4JkTYqVMkxmY6kISqM5uNcNg7YEYrOeU9A&#10;JNMgijcRTxL8YsznwmWOPRdcyyzsyPksNBF4PeHBhjEDkCiGoRPhiEynJGmxc2z6b69tN2jptqpy&#10;wqqPcRnQBudvjjrn2PaO1Q739NWhC5W1NjXI8kIENSnDkZgUORAkJMmKkHvBpCazYoFEYVQLKf/i&#10;iMqqEtNAFOISiBRVIi0niXuCQr0KScMQkYLaJUVkKGQsKpLkRCQaW5CvCwUoGEt5l2pFeaW5vb1d&#10;yiAbRB2DJH5i2ufyxsJRpB0WoHvCxyIm5ATFFYCRADCMS8CwCGSXRs5XKwQqKaLPHIsOFOAot3UC&#10;QXe5XVqnB1P+43+9vaZrvc1WAx0Hkog+PXNMU14OU/y5U2fwasqgpy/JyNH48TOJFFaRMKvQcvmS&#10;zqVLepbLgo/++/VDJ485CUImU8mPnJp4/gcSs12y+9O5sJ/XtrQVZo0Ym5VrjQVkDaNgh9YDFlmJ&#10;aBKqIpLSGU0hMSKAQNoOJml3ks+kWNzavKoGk8xc3b/oPT9++bMPf1pkT77wU57A6LruqPnLn1Lb&#10;Vn4p6Qk1tK+B8LR/xvtwp1VXIC44ksZK6fz4J3VNjXFSiRx757C7oayGPzOGyY+2sYsTKWadITGf&#10;wVAc+27ELxUBk8iDslOkOY4GAAdU6HTSFwjIDSDFCNJg6ap1Eqnyx8//5tz2k31n+8LJRGfvcgT4&#10;5rO83//6939FJfH67qPvnNiwvL2ltZmjpQkY5oVEgEtixlHgI/UtVMjGdTo6KSj4edE0F0GWu2tu&#10;UpjN2e2VMq1WIJOxYmGUA0QDg8WSiwoNDKARJfYf2hqUMlqzQmMkpYoS/K0omh6eFWAIxOiEPDKB&#10;Kgl5YQDY4h0UCq/09WsNutq6mvOXzi9Z0mYxWwHCQ9QESQgUapnLMS032CUMSEcaWkEbKklKq6pu&#10;6em+ZQOpse07eeV/fv58z5qVWr0WkYaUmJJLZI6ZOYamkPOBrKo0Qn6gdQsGRJRKJFNn4aEVhKHV&#10;KeXTc4jm0qWiKQUpTdz0TF+6nvZOeOdPi7K+mDtKA8/ASJNZ8L9gSZXv3L0fAvKTZ06BdfHkgw9N&#10;DzuggIXCcME7u3rTyhTHehejE0PBBx5Yq1YY3nvrcOeqWnhnkCp8+60rr14+e+XMVN1S05nTA1/9&#10;5tM3xvvPXjozOHaTjZV8Vnt275rND/oF8xHaLYLIs8QBEeDHA+p6CVwB4SbcZvwsD/u3JBKnMmFP&#10;wKA02wy1jFjP40iMkUqzT2ERwm4xKaUppq2tbefOXYCiWSzWxsam99//YGpyGlfOlq3bED/xwks/&#10;a1ve6IV9I+mxqQmDhKtS0NUamR2fmEaWo2EGyZa2JgJILDkJX4Z5AWA10jWr1yHdKRHLGLTWADir&#10;U7GxT84ZIpIffuk7GzdsMhqNgmyRzgudTqfHGbk5O3Dh1LFrg/2f7d1x7vqF7Yd2HDixf8+h3YcP&#10;7zl2fD9ipkfcycmJcYUMnCtVe3Pr/fc9DnrawaPnExD8FXkGlQJjFy2wey7Ie1ga7bWkkEAqGi8n&#10;h+s9AljjrEXJqOqaZgnVXChsVWInz/LnR8TJMG2tAXgdez7U8CAsIsOr5F7CnCmByg0tGnyzeWxm&#10;GJKanhq/fmlwab1dI2bqy6txF1++ca2rt00hR3BYjC+Qnz53uaauTqpUnDtzobG+/uzJq0guqS6r&#10;sOos63rXjEzMzjucVqv9/Jkry3q6L126WllZ7fUGjh87tXXb3YkkNzU21NOzpJTjKWAiwQSE7phT&#10;/vW1V3s3btFpTGGPhyNB/WUQJY+AOqRVYzygtVkomQI+WjFPpFbhTymkJnVKWKDVcrgDMfRIhmJS&#10;iQxzqRxPGI6kho4V/Y7CE4984wsPP6ygyXjEc+L4sQ92HR/35e/50u+KsqVi59W7e5GMJ2GQT8PG&#10;/TMjiN4OLMzEw0Fc4T0bNuY1dDATSSJgFPloWYSsuGMBP5ZClupycCBiiNnh5T0+Z0V5HQJPRLmk&#10;Y/A8Hj1zV29WY4LLSp4LxvMqv9MPDwFfIzPVYBmd14uonDciY+TLN22JgHRRgH5MmkO+G7zdOLvA&#10;luE48JuQdQCha7ZQ2k1iVRUNx5DNhS4LTI5UIg49Mj4upUKOgGw0Y5jrY2eViifCwZBKqVCA8VOa&#10;jXL4HANOl7jAgQ6bBO+rwGX9EbvZFi2kWRLzCVSycSVgJxpFJhFHLqM4A/KrZtfJI4889HB9RdPI&#10;mOe5n758tcgSHbVtPR333boJRdxtjTUtemkx5+UlZ4ucyxsZCgU8YTeokwsSsphMeKC6ZhPebNK7&#10;+9N3W2ttmRii0j1g+LKJBDIDAn5PKpNyuuZ4ooJGr8ZxplGpDbB1aTQ5vSKAqSghZNQ0ssSTuWQg&#10;5IglAuDuxH2OVMLN5gI5QcnGmhGkoIJD9muOixeBnxLmGcQTiDITU7ORYDzD5i+cGZAzotUr1yxZ&#10;2hVLZi9fvCbkJD948Wt33rsWmW9Y8bqcMZ8/plDqaUp3aO/FyXFvT4eclpoQKw5HqLVM/dF7+zpa&#10;2hE1MDw6ginRPfdvbWw0WYzqLz724DOP3a6SkX0Xx5CQu2Ztp0Et2//ZyUQEYMsQSQm1emLbHbd6&#10;HIGAP46t0uo1rV/60tNzM96hG5gEi7qWLxUr1EfPj0cRGSEkWtuWRcIQLYsXEt61d6y3KBAniFFR&#10;lC8I8niBRMoZj7owrQTCzqgvLy+rdfqCABFLCjG1RFhI5UHKQqaXWFnMUPk4WYhoU462aX6TLx+I&#10;uCUR6erhHoWvmQjKTNN1Kl83mauggjo6xuNcSYAMA7R/PtVQs9RcQ7PcPJeMZd2sASdaQXRmIU7q&#10;FF3Lbx9Jq84t+DvLpevrLH0DN65PXVvf2xT2BRlteUGsAOUCIihKlCnmEyRBDQzMjo8FXvifH+YJ&#10;+sMPTrqHp5+4dwWlE+45eb3W2P7A+jtImfTkxPxvX/7g3x/tGQqwIp3l1t7OTpvGAoJ+LgWchxj+&#10;Tgj0/9/KqgQoKrVUJfQr/lViE33+q1BiKeCa52cEhZigkBTl0zRPApppZW0ZasHhac+vxjJT4iLN&#10;19QBxBJ3q/ihFbWa3taqGlOFXtvUdsdjta0WhcVY3lTfuaKnobFBZTQrVGrQXKRaDdBMfI2aKkWW&#10;UB5P8KPPdp45cxaztwfuf+CZZ7+0pL3HXFGNvnFs6Lzf67186cruvYd3HTg2Nj+fyBYeeeIpZOaG&#10;Pb7xwcHFYFCtVQHcOTB8bWR8xBMO6Gy2tIh/dfDGiM9JKKh6gwVxhuh/jDJdjdn2wccfczfm07sv&#10;WA3KMJNkGF5aTKf6B/Q1FUG1sogsTI9boVPF8iCWg26STwlZrcZ8+VJfe1OHSWvC4fD+O+8tX9aj&#10;YVQFHEwBVoWIz1JgkpIraPJ5JZujEI2WhohWZwwksqE47EJiIcvrWL2tAsGocoV/eqQMlG0Bg0RD&#10;JH0okYKQ9OVjiLMPZCLeVNCdCnuSyFFxOdBf0TDSIk2eFntSUQxwNCAsgkAKeKlCKZBRrrBPqQRx&#10;kTh/7MTs5ITVXmHQm3q6e72e8KH9h+H7tOh1GH9LQVbKCgOL8bAn3t938/lvfJtSMP/55I3NW9eJ&#10;RMiWD2sVKN+BNc2L8JWySexJXn3tX3q97ve/+z0u/rnZuRd//OPVazqamqpD0APEEphM6o1lHNZ1&#10;KMojydl5t73S0iVV6mAP4weH6dkRei4v8ioSztDgDYXVKGmpj5LAxKRLi18hkYhFnU4HDlKGlprh&#10;U9KWHT18zmCsaKqp2ntkZ3WzvcxuwvkfcwemBiZvWXlrPo7CQpaMo9GIYygAHY8A3w8KKni8Accp&#10;xiIZf4oXxV4Qvi4o8FBwlbzPILKxLEDyqAshUsiDbUYyeSACWai742iOMA+SoBbP8lORFDCAdqsd&#10;BhWpkIcndM45U9NSB2ZsPJ+A/j0UCaKnwCzg+o3x+XxlJmV45aWP3/jt9sMfX756YmrqerzvrOPY&#10;ocnpSZRLVkq+xKDvlQmrwrMJXVFaJlEaRTSgAMkojMZUqsili9F8MsLPs/BYzSy4VHobmwVwpJgM&#10;BZB+JUUelghropw/4AOVBJ4E3C9+P3Q62J2LoKnxeMNmk8rvd2DJoVYLb2m3Y7RJ2svh9dZg7xBK&#10;HTl4/c67HxYzvGPnD5VVWUxGQym7uyCIR1MQw8Cwn6OkCO2g08GiTp0SK6tkyrRzlDEq01IdQ6tz&#10;i+OkTa0sIEqswNMqOMTBYmUHvdesA12WQK8DMgtfuYSSAk9sspmnZidh0qqvrUGOAuppAv8Mqbq2&#10;vFJnMMqkcmAwsRRAkFosAn9aAlIaBpECxWIck5xS5DwiPYAWQCaLWK1TS6VEzOthvTAIh9D2ru5Z&#10;bq6q+cvrb2FxYbOW11cCYNR66PARJJJ0bb6FyaTmgTUNeAGhIgVCFgs1LH9RZ/PEWPuLGGWlRnXb&#10;HQ9pZav+/crVvTu8q1foN22xVy2JKmXkZ58M9CxbRQNCmy6APQ0wb4kkAI4Dv+h0OKBTqKisSqZR&#10;SqoLOeTYLsSz44h+8S0EHbOHbozsPH7lleu+V4WW3Q9uY557ArC+zME+6a4THY/c+a+OSlUqNqhr&#10;7r3sE2Jg16vlywuSoSx/MTtrDAxWVq/JM9U0nxbElf7rI+J0rKz7br5Mj0ie6Tk/3vVKqwEQJeAE&#10;4P1BWjXBFRESLMTCSsiPxuJiuVSkkCNyNA41mZBA7Xf4o6PvvvK6Wqt49/23t915C4MBPC+/acWq&#10;jT1dbCBaqdc+8sVHUySXxEAOmHSMFlCuICcbYXd5vJxzBTIL33Eg70eRkvR6ALKsB+1dIk7w+VFs&#10;oiCjg9oK6Go0rCWgHQ9oUcTl5kBNzkPjjy0vgrRoCSWRCOiGikbs5mfG5rE2wX4rm8E8GYwCvJDF&#10;8akZxL/byi3Xbwy0tC6Rg85Xsodhm1nwLs6CN6Epq0I6JkEqgcUukklEFUnNVTFOaMQsvL56xZp2&#10;b9IH9RBFSBWkPIZw+yg8h6iii2wOFBBJNsfwWQ8l1YoYWRZhXOIE7HIEjoMsSI9YmUWzAa9O/Gpd&#10;VcBkmLSZpgyKBSkPf484Aau2RIHUpHNnR4amB1Zu7B28MQzlMEJgLp8b7G5vKKu0Hjl6sb7DxhMX&#10;Qu7M8V1nNUaRyWD7+OOj6zZ3hqOxgb65bVtWnz9z5OaA444H15w+c7FpSdOK3t5MFqMj4Esz6Kz2&#10;799Ha8VylYxRIvsAzFAK7zGagwyydkozTXjO81gl4o5HfnGgRDUzGVU2gq8mxRpMnfA+gTorIIUY&#10;GUSjSZPJpFSq2ts7EByvN+jBYUdoxqnTp44cOfLkU0/F40FR9MYKS7CNd602fKI2csnov6aMzsjy&#10;UTkgHkWXhAvIscnNJ4lsSpLOcKGQcM2m5ju3bUXYItKr1EoD4Ocndw8SQdG3v/Dt1RvWaa26QNC5&#10;69XXjr338T/efP23x7Z/mp65MuR6492PRyNpU30bqbEc2n88yCfX3Hl/ZdcKkblMWGYvGKzBePDA&#10;ro/2f/Lhso4eOWNaumT5qq61VF5889jJheGJsoZG+Gt1Umrg2kWRFHmAEA5g3ZjH9keUSPpcPrW9&#10;PgKAiRi4brxCaVDycpnCtMNbZBizWoxQRDEk1TGfEOAHXHS5pBJyymSYh4Re5NPgUGdzYVfoat/Q&#10;qpXLZh2unYdORIvsfCBy6x1rVAjZRYHOpwcm52BMJGW00+dfuXZ13/XrBYFgxbq1V2+OHDx5anLa&#10;iQSYupqGy31XV/Wu3rf3cHV1bf+VgUg4C+okitrZkcF163vEMgPSXSGNyET85VVVFUu61bYanHc0&#10;ALTRtIyRxovZoozkSSkgS2Dsg7KXJmh3GKnsGb5KDG0ZIyTUYjq2GIACnFGVcmtDYfaj/3xklRmf&#10;e+j5e1Z2NymylH/m2PZdP371mK/8TvHye/j2reNT/iVW4pE2oS7jB1lo5NRBmBblarVMb1boK0y1&#10;nY3LNwvllhnBLO5ICTRs8bhnYpIQ8VUWrcygUUt16QILU2OY58+gsxObDMmsyD2T4sXES5rclBrr&#10;BEMmmx4cR0aiqsyWNyulKv307PDvvvNLCyNBjGn32g1xgodYPSg/EXtW6qIEODPSGcCVsK3OYqce&#10;xe9xdgB3m07hv08j0woSESxrQ4EA4kQQ0gXJfBp8Mh7f7/cF/X6wt0wG5JyW/IgAd+IoRI5x2OtH&#10;8FKRgrkTjIg0XNFivNdijJeKQZ9fiYGMUQ8IigyVkh8PsH73qZOkWvnIvY9F/Oz//eNt6/Le1StU&#10;X+ilVto5eX6KS0xG47NJfjQJCqzZzhosPEttmbm53FylNVVQMg1BKCm5kaINEonu8sWRrfd9gUHO&#10;LhziVguWjSq9UWexKZFdjE2yBn9MBtQUmCIBMQ+j2oiwGOFiOPMSQZ9jckwpk5BygqCKEpqflcFS&#10;BF+B3xmcn5sf8TqnzEoZRukkH7lE2FvFxhzXpQrZnVvvTkRTsxOzxQw30D+GCLTlvetOnL44cHUQ&#10;04Q77++trbX98uev/ONvuw8fuHJ0b//8orOlufUff38VZVkZziZz9ejEAg+ZVxJe/4WbD9xzu8/j&#10;HxubAAXrsScfsJYbljZ1DF8b3bdzV9/FGx4PC3/n+k1deh1z6sjFVJBQ2eg/v/Lzhx69fc3q9efO&#10;XpubXkRozE9+/oP1G1afPHnh+rVRAI1Xb2llOfb0pbFMvljRZP7xz74/Mz83OTtZoNiqZk2DyuwF&#10;VSwcEOVyUgElFyuVhEEnrVSSFcI8CM9Sp3NQTgDiFBUVkISeJRiSRxdBey7R2sliQsqbl7MYvKlC&#10;Nr8bPxiXcjFeDMT9RbCPoezBSD4UjwSBoOm/FjtzzC+XNFwdGJv1O+pbzWAezl9PNqrk+ZT0ajAJ&#10;L1Dn2nuOz7PuPFdBRNfXV0xOzky4p3u6qsJBr0xrLcJShLVoPo5FIuztjhnv9g+O/f1PHysU8gtX&#10;zw71X//S/Vu0Mu78ZRgGqu/Zer+K5t746KM3Do2kaPKBp+7ftmVZj00vifAsDM6oHC5l6LCAJxFB&#10;21hSTP1/K6vSb/6LhP3vX0pdFtqnz8UKpZeGVwoxpHA1A6cIwlFzmWx1jVZjp8fYxPtDA33+qMXa&#10;3CirgFeWU1CU3VZe3WRSmsU6SUbIi4O+KeAyyJVHxCnSKsSIM4CIS5YQCpXZzJX+/nc/2H7fgw89&#10;/tTTnR1LKUoOKrIrEPnP+5/94a//CrpHoGqzlde0dPWu2Lhl7eY1C+G00Wp6/JEnlnV2gp4EkzyC&#10;ng7vPPDh2x9UWOzvvPW+SqGprqzbufPA5TOXzx09Nz0z+cDmLbv/s7NMCxKQ5dK1Puf2M00TrExO&#10;CVvVabCHJDQ7PGqsLPeTNOIuOTwVEL8QShKdD5fJEGkliTB2w64Pd25Zd2tzQzNJkG+/9U7HEoyj&#10;LchsBtFAoDBJChR6BkSyJUARhkSFglAte/n6xX/9671Hn7g9F+QLKCAN9DRqinRs6OYgpTIABAfv&#10;NS8RNBhNPJkBc468SMqnVbTGJFYaZUa7UGaIZIXRHJFFfKEWSiSEaCcQCMHIcNSKoXJTmjRKKaHk&#10;cyqo5kPujz56X6c3wFzW09lLCMhDew5kEbbtQ1MWzsT5bIx37MCZn/zkV7Zy+9Dc6PGLh9uWNWND&#10;gVg67LoRZKgCwSibxqGIvdzq1Wvuu+8+/H7njh2ffPLJY48/Ya8yl0zWRYHZVCYhFZkcX6pQB6Lx&#10;BY+rfVmryahQJgNswTcjcc/wfTme3xzycP3DMosxXFk+RxRVHCMG7xtTc8go/QG9Ead/BQCDuZKn&#10;kx4dmV/S3KNXKrbv3r5hy0bstJColwlCiYxBmVEilvp9YTT/4qyT5OE6SFBClhbmgArBQlXCB4om&#10;IMgHxVwMq/bSpBwwQGDNshnXzDT0gJCJZ8BWlssDGJtlQ4jcleDQVOuQ/4UUyIAnyIilZp0VkAmJ&#10;mNbScq8/YLbbVRakofBIBTPjmA2G/ANXrlSWlf3il7+YiQZ6O5fqpZKu1vqm+rK2jqbKWmtRmI0m&#10;AmNjA3v2nr48kWlqXlmht9ZpNNGp4dTiaCHhFSHzhxLhmkmiscoAC5dDmzHrWGCUOjEJ/C/eOUHY&#10;79cqlbDKAuMH9i/ezlL40udhVvEECPUKJCwiZyXNA5lCMOOY2N43bZDxmjVZnqGyYDSpxTHsuQLe&#10;pGMuceu2+0Ixz8ETe9ZtXIV1DCmmgLeAoEBCMmqNLomRbjqNmEWBVQ9Arhn87/GRNBT2pjJaJGJn&#10;x5kqiywrSocTfLUcTgEM2bHM8Y9NIcKer1dhtEqL1f5EFDzloiAPaI3H74ono5g0oinIIuQbAxwO&#10;Y3iIPuGloRgaNSGYxDSmIV6Pq1RS8wESQrMA+lyRLuYxwFYWOCQQlhJT1TKBSeuXC+QIife6SaxA&#10;l3femBz7+J0PllRUV5VXLl+2Yu+Z02G+oLUcJaZiamLc5VrUq/XgE2UQwAQ6E+actAYhNwI2lErQ&#10;J48NWm3Kpx6/t+9Uqv/qRO86dW2LfufHs1JGA1NiPJOXKrQYg+C4Aw1wESaIYmFpR2cwEtPqjXyW&#10;1Ij1RFZcqa06umPH9OibOtOnnb1j6zbzVmyIt3ZnyywUkTK+/2ros2N1997/eqPOmAvupwwFsmbt&#10;nutjzUvLaiEKBTlBSYxfGzJFw1Xlm0SSapKHUJuqkD9ataxHqK4pIpmZL5idc9NCosyiL+lTBdhL&#10;ZTHKTMT8aEPxBGBpvBjwaawIbITcX8SI1Zh5XTl/DTavx5590Bmc/eSjk0ubaC3F8eAFHBt1uzz7&#10;jhz77d//r4jUMKIoFInBQyCyWXkurygW/IuOxcACU6YqyNDHQLSEHU/KPTlVbrFBvRcXAtcFcDpo&#10;/zzEbpIllgqaTSAz0c7hPoDqSIgtD+Z9GAxBA1Ty4wvg/86rKK1Cqh26PqJSazG1gAwI22lUWTv2&#10;7K8BPbaq4tLlC9VV1TSMkQWs3rEFzo2P3UTQFdIVBBhu87lYJpUQefElLYRTU64oIceBkTGa5OCq&#10;jk2MvvC9H5UZrd1tS0PB+dJmmixtsPlCRSZLCdIzEAHxhaAFIXiZLd1f2N+xPNa9KEoscIkZm+oy&#10;G49+/IGXIWIWZVJFZGKhfDqvyAllTnfwyIGjbWvbV6xcBnjryNAAdNFAFsJgXtMIQFrixMlDV/v6&#10;OztWKhTmfXs/Pnjg2ILDf98jtyJg9sDe00ePbb968apWoX/ue49HU8EPP9k7OHRjdHzCYrWyodLO&#10;Cp2VwiDVqrWMHFwShhQhdglZqmDigTMPGSB2fsB4gJiY9cwFjRqzWVNGCdSAh0lEcgmJnA5GSIOt&#10;i9UIMt8M8PdgPYUIn6VLlv7t5b9BP1lTWwOJ4JtvvvmNLz3OEKmhob5lG9cTtmpFxfIIbWAJdTSR&#10;9M6PukbOR6aHIrMTjpsDi6NjwdnZycHrUzdvCL/1/YdRy8JxMTE2k8lwu3bu+9Y933nmsSdlMl3I&#10;E3v/jQ9P7DsrodTlXauPjU3rG5p/9NJv1nd2Arq0eXnPUqDTxeJqs2lTdycSbTMB785/vQI7ZuOW&#10;bb3LujYsb6u1mt96/Z3J0cVcgQTwt7225Zau7qDLffHaoB6iCq1MppU74OpwLvKRgwPTazg+NzMd&#10;BsTUVkvIdUWWlSMWQyiOpTMCrUVksDrmJgveqXzUH8V2wz0f8iyk4yGE0fjdjoB3MRbyIAKPyyTg&#10;kV+Y887MentWLf/04KHHv/7lznWrL1zpW72qqyTi/1xyLSSYsZuTcwvT5fbyxiVLLl3q56H1Vch3&#10;HD6w+e67kJOFmVB5uf30ictWm8kxP4/Q4RxULPlSADG0sY12QqMzZIQy2MSRBpAIOZVGMyvRBGN5&#10;tZyWY2IK5Xo6JTEo0PAlCyyXzepJtPQpfLdpEUfBKyXi5FDTC+icO0zlhRqNEevTa0MTN6+Pf/Op&#10;bz1668MyQ9EZ9Z+7NPjnd46dny4uXXmvSqqxUpIKoev2ZpFZtMhzTGFfFwtEKhqa5Ro9oQCoFwCe&#10;UjgEDu7+oakLriN6pRKnBQZjCJ4w2QBsRT6kAMEgSBqR88WZ2GxcaJbLqjVYwI6ckFeUxzT1OOEZ&#10;LuobGcOnZmtZEhZm8AgCSwrz3MSV0eWbljG1ZXGCg2BFkUFsBLCiwCFjDR5gIyFhPs8BTOH1pUOh&#10;ZMCfikQScCfhZgCAB6YBJNv6/BRJ6PQ6jHJh30mlWSR6FbIZgwb2GcTS8Qik5OaBY0BIZNrjduMO&#10;AfSCQDSVQLww65Bp1JgSpTNZ9yx0FzqNWpeCMw9Q+7QQcCsoxQfnZ178yS+xQH8PeeqW8jAtvKdX&#10;b41fWJy5kuOFVPVqnlmS0YuzCgDS0dWxcGsikzfPxVk+nF4x3JZ5JOag5ubxjx4/jahcMBI5ClNk&#10;SC2guIHuhkCBxwN+B5wrIUj6KsBAExI+VNFIzQOmP+5yxBbdlWU2RgPCsIhlhE5JwkWxLMiuCgIo&#10;fYNSrpWQvuk5aOHxt8ukSyHflBqRl5VmnX1F5y0hT3yw/ybYOuEwe8edd9wcRoToVQyfelch57Bi&#10;9+7jw9cd8QBMWingIrfcuuG119/MpQrLu8pMlqoLF6/BnJYrpJPR8BOP3Ts0MDzvcIhp0V33bZ2a&#10;W/jFT/7wtz+9v7AQVkIt4IqJaGLr/WvbOmveefPTULjQ2Fn91FcfsVTo8XEdPHQaXjuAq+55aBsk&#10;4ydOnx0ZhGeP17mykZCSl/rH8JLZK01r1i6/OTyGpTn+TFdH1ck9Q3/804d9F4cP7bsycG1xWedt&#10;QoEORAvMDtN5AdCYmYWLkqJXxGFWnQRVIAukPuo1RInjtsFyPsU3+wmpgy9Pl6VchEpkrOzSZu1J&#10;no4ukOawUJARZJVSbiGm7Lspfel3r37ruz+694l7+0eHTp++vsTaGB5zW8XyAqcaSbNNvasMjb2H&#10;p+JiKV1HJZeVG4YnZ2Y9zo728nDIIdcYkMqI2jOPIRO/GPJGxged3a1b1vRs8vqc3//uwx1N+eoK&#10;VZE1axQN6zasLIrZ1/YdPXEjbK1c8uWnt6xsRGS0SCkU+qZ8KolApQA7l4WpANpMBNuUEpDQTJVC&#10;SUq/PlcmlNALuLNLv4cHpvQ/CzBSg/8nzSFOFKJZxFyjzYbNEice2yLmdenkFU2VLh53dtJ/cTKT&#10;lNdKzE0EIiiAoRT6OT4MqSUJGCZygNnj96jzcOGKREQpJI0nyseC77z7wfd/+NOqutpAKHX46MlD&#10;hw6/+tobf/jLyzNOT3lVvUSYGJ+c23f49NDk/OXBSchHJhwetz8wOTX11BOPr+ztEdc33FgMfOUH&#10;P1t9/2NpRnt10rH//HWhtqxy6XKPPz1wfeL7v/q2WGHM5KmhM30NqzsNzZVTu8/VuUTjIVeoTSmq&#10;VEKqnZ6ZNJVZYgjBhvEFc5FMiqa0RRb2Og4oCC6SsRtsNy/dvHT64oreNR0dXdi079t3IBiIYIg+&#10;PXmNF/0s5zsUnvso6TvMz8ya1WoeyxAFrY6xbly90qwqzyOdll+UilHK5xm5Ajx6lIOYNGViAZVS&#10;jkUQFLxI6cTbgChf/B6DzNJyPZcFlANez1jEr5Yj1QMDfpE3Arok0sIKckKSRnWQTRnL9TINJaF4&#10;5jLzf958Ox5LtTS1t7W0m42Wa5f77WXlVeVViwvRuUnvlk1bV61cH07Gf/5//9u5cglOf14xvTA1&#10;ziHUnkdCLjE1Nf3aa6898MCDd269M5lMHzt2rL//2lNPPYm7HN0IKZFJCCV6bPgkCVoOD41cr6io&#10;Ri5FoSjMxSRTHs6b5UfJiE+76BN6olR5ecJudgs5GZ9GNKJWzMFuEQxFrFabQqmMpGKYzGNxns+J&#10;B/pHzSa7RWM6dfacrawCEepCIHQKguHrI6SYXnAu5ou5eces1zk4PXbDMT3kdU7PjA/552dDiwtx&#10;3yIvGaQKKRkH8BU2KXw4MLDrz0ZDqUiouroKRyWG54FkhC1mwhEvxm06jY6S0JDjFTHPS+Ts1iqr&#10;oQzhOlIQGoM5o6XCUF6BgX0snz5+5gRIvIGg++ihy0ta7c8+8/jKlc0mKa/CwtTV68qb9JXtZnOd&#10;1t6ot5XJGqtUt93WfeLiub6+Uz09DaREgFCyKJt0BT3eIEINXchVjEX9AX8o6IemwIdRl8la8fng&#10;XwJfFaZ8mIRhHQRVRTgc1pWg8CXIdSlcHm4i/O0EgLx5xEq9sBibWJg6POqqNQisfE/5xntiUpki&#10;5477A9NzUTg329t6+m5cOHPp+Lpb1shk0oU519tvbj9+9PiiJ1DfXJ/KpZwjk7j8+QY0cjlVPH3x&#10;RP90IlHb3kzn2ahjgSgzybOioMMPAR40W3CmgVDNznukKoT9KeDFjaRz8I3jZsQBwabjpFjodrvh&#10;xKNpHDZUMolCAp6ukjgEfpc8hPZoygV8NWiNIli8XABhy9g8ncngk6JK9XcBdxkgbTk84QSdQRoK&#10;KTNKaYGMdgc8kYB7eWeTQc28+Z/XMCosK0e52/b6X96wtlpi2bRSp/V4/YsLHobU5hD4zUd+lBpE&#10;82Qw65ia/+SjI3U1lb1rzGBNren88uEjBxq6XEpNbmpQPXZV0dVdISAoWqEB3RrTJEhCoC1CeDfA&#10;xhRSkhHWxgUwQhaw5NDZixdPvfSd76rbupIahSgRJXzz9PQNBK9n3voDyzB3P/jUa3ppppy87Jk7&#10;X7b8kYGEYsjlWtds1QNCwVequGIFSV/vH25o2iDKIx2BKvJFxrrGokDBk9Doq8GvnJqYgrgRYtJS&#10;OgJW3WmfP+T0BBdDybDL5yaQmGoyclhbUlh0lyDdTIG6efV6lM3Ur2jwR9y7tp948rGV8GoIuWJV&#10;TdXx8xeGF/wHzx63d1dK1WSuECeLeTmUOb5AZM5ZzGRMlRWcXBoXYh8AVQpigeOQxdlsVShSMxSZ&#10;LgnFIQXiSRNZAYYo/AJUITjIixhKg4uDZoCDVwg5tkXURvhxpaKsQqIQ4prEzKwANW2OpOlSRBP2&#10;xjzuPx98tHbtmrIyMzIJ62pqSCxuxBJMT3CVuL0LWq2iIEbQAZyeHgirYU+J831CRuMJFDRaiP5i&#10;iABgJRCyyvwurx39ihkhvV4APglKkGBhqARtTpQN38CurFgkctgM4N9A88YLsJMUAtPCxA2rwo88&#10;43++LLrllm9cOcdKCp4KyBiliLhU+pJFs01zx63L6lvaoCirrLYtX72ibXnXqs3rO3q60J9pVfTS&#10;hqqtG1YaKmqWd/WsWtXQ27vs8pUbPWuX1jdWd3X1tC+p7F3W0N25TG5lGhtb6hvq9DBFGfUUmm7f&#10;553Vgf3ltRajAftdK8x1SlqvEGlJjgHzWUXKIZrCxhUMY5xPwHJUmKtkEp0QdwUfyeEaCF9x3CJD&#10;ngduE1B4+M/wen6u38dvWluXvPrqa52dXTBi2WxllbXVGMF8duJM5coNrNK+KNIU1HVCrV1hKTNV&#10;WCvqKsqtteXmZnvVUoXaGs2AJlOhK7MLt923HInK1waGz57tW7Nm4/e/80JndV1KKPjr2+8Pjfnb&#10;mns7V96ZMpSPFPKPPH7/4xs2Lc2IqjWZrd2Ny+rLG23qBrN8eUfD0rqy1nJDT23lMo36oa13nPAk&#10;ciFPqwX/QHtP+wqjzX7i3MDrb36o0Sqqqyubl7TB8ffWO2+aqq0amxHngppWsL44uBEgXpgrEDNQ&#10;mZFrMzkBBYEc0sUESLvgsaICeA5lGhl0oOio8YzKlGqt0YwaN53nGBUU2eVGkxXa4wTmhHzRjNvv&#10;cvk7Ojsv9g+s3bRpempi4ErfLWtWMUpFjI/HLWlTaA/t2T01uvjAXXfIaebsufPwjCYwGOXz12xY&#10;33/5cjIaq66uPn+ur6zMMDs/297WRtKAt2fuuvdumObS8Xm5SiuU6oFnIPno2z0gobqihbEpp0Ut&#10;J3JBggaFNoPTtjSbwnWexe7UG46FIQOUquR4AVRC5BIxuQiLqlyvMV6+eH1+2rVs6aovP/l8dVkT&#10;n0/+beee1w/1B8tX+s3NGx7cvL5ZskU32sudqc3fUHERuUopsS6j9VVSYzWPUGFPj5hXuAaRZVea&#10;x/AL//ern7riE11QAyPFIxqurakqFIoMRWNlxMZYv8fn94ek7omCsdsvlJL5Off4GX3V0jGXcPTi&#10;xXqaE9FSXm0nK0oFgp7xK5cwwkO03C33bqYrrRkRihdWlRdkF9z+4Lxreto7DzG3H+o37/xC1OtF&#10;Z+V1LKSjUTgq4jwK+2ssrCAFzOMrSSZQP0GBk86Ay11ic+qUcp1ahRIJClkYe/K5nA//d7c7HArp&#10;1HhKy6FBYkC4C0ZhshdqZGkBWENJPXQJtDSKXGHIgrMIDQhXW2o+2bf/2a9/Q6s1nz3eN3BzcsVd&#10;G2YjDruFCoYXSL1VbavIYY0OwgA/L+ZnSC5LF9IQAELRE0eFIMAsMRKBA78Qx6wBM+dT506v37gR&#10;RIIcBuJgqsIWBC8DB60F5kYQcJAlVTOfIQXKFC8oQhwKBvGZZMTlqqmr5gFvxOXchZhTFImXFhfI&#10;Uy9F/wEhgv8AvT908yKCjEYR5Rq1mWy0ipHgNGZJWqSrtNW/8+abeM1lCsU999954uS54ZsjuGs3&#10;bV6hM6osZdbmJZ2rN27qXtmxZkNXdVXF6/96p5gjHnloVUVVzb6DZ/CseVy+8nLDllu6BwfHRkcd&#10;sNjd+cBt//jXBycPX5BS8r+/8pvunlWf7joIROhdD61V6ISffnI47MuZqvTbHtoCFxmiKz76aK9z&#10;ZpGgiVvvuVWpUZw51Tc+PMXLCW7ZupGWa0/su5RPFu1ltvXr15w6c2V+2o3ohNtvWROI+kbH56Hd&#10;KUXWFnPtXZW+0LQ7PBRIDnkT/an0iNbnoIlgkQvDFAlKPGRSEDpjdEtAko88nUTBGMyq+Vayjk/A&#10;D+kRcJ08j2VGkoM3j+IxEbWSr9A0v/nZ9FNf/9Oa2+8VS0FxKlTV1f/xl+9Xy2vQZFtIWSAnvBJm&#10;kbBMlC09NZfSgQ02d3VtZyt8JMfPnm5rr43HFpFaKKZAnU2B7oUhXNyfuXll+rmnviOnlB/853Wb&#10;zmXQTP/zn2fKy9evWNUroX1nps7/9rMJQ83Wrz/S2qHlK4oZCHohd9UbEEiahxhBCMGLgI7kBFkJ&#10;cpxA1keCFDQ8WVzZpZTZkr8KQkAoAoHMQI+cxLMOHSzosOnPE+E/T4PkQciElwAlE4Ts0myxhsdb&#10;rZaurbEKldSJ+dDRgTk+KS9FWokpCZRluETzRYIPS6K4AMA06nE0vugXi1ACcScP7bbYq5rbui5d&#10;HfjxT36Oh+D06VMYPq9du37L7VvrGxu3bkGu/fptd95z6x13COWSNz/akeFy125cDQTcp04c+/Cd&#10;dwYI9YdHjsVDgZWPPljWZB8aHc9I5dvu23jy8ujOHbswkaas1PXZUIHWnL90qbGjQW4zT5/qN8wW&#10;ElJxbnNltlpKZYoL1y6bTGYo9XExq6RCn9cpI7UAA+YhZeKnGJYPJaGe0c+MzY0Oj7W2La2tr8Nf&#10;RydH4fhqqpavK79QIZuq1PrL9T4i70qHCrmwnMP5IcEG2cDn0GXyYNcSsAGwgEN5IanUFthg2jfJ&#10;YsDsD0ZDoYIXTcKMa24s6Jljw+7A4jQb8QYXZ8A5YNABYGCHB08hT5ICyqDBnjwN9Ew4rpNhY8Ug&#10;PpMTsDTNt5RZ7JWVE+NTiPBe1rWsrqa+uWXJ8SOnr/WPGI1V99/7WEP9EpJk/vH6KxKFqKmthoNn&#10;GO0NIGPYrkQLSAceGLjx4g9/Ar8TiuO/v/LKwsLigw8+BG8fg0Bb0DUQ8oOiECFcBA27UzgZ0Rrl&#10;EgrpH6FY1hnmTRXEYH0FpXPRMoGeM1p8OhX8aDiFhUiupXhZpyscjesNZplKhTgvxGCi5c6XYEAS&#10;Ns65F4Ptzd0gtO3dc3BJ4xJEejEwt5Z8BVLE0YjgeUDFYa+y11SrDNA8WivttSZjhVEHjbkUfUrQ&#10;DZN5iJYjnlGsFWP3V0hG/IikVhh0OfBdIUMUFafmJmqrquFJRu4TivdcikMMQ2t9W0VZNdikQr44&#10;GIxqleUak3nO5Txw/Egyl9p3cDemP/fee8e6dW0QQ2GtpMqD3YW+mUTgcDifDRaLQYDTswXgAROo&#10;/EyG5Zs6Pv5gJ8eXda27M5iWFmkbIweA28JgKiBRqhklD1NrRqqFmsBsBYWMzeZxzKLxwqmLcT5g&#10;euFIEMtk0N5RmSLfDA4C6M4xh8DCKhaLSXV6lZzAUavoXr6tw1ojz8dsjUnEcGfdfq87mqSkYlNz&#10;y9LTF46oTLLmJQ0QXf30xV/n0lxdXZ1Gq6uwl//n1TdO7DvWe8s2oR4J6zHPpeG3Pzx92bl417Z1&#10;TCYaQoCt0agFHtiXEOkNYJQIUPjneWmnn1Go4zRMyTQCOTGKhEMkAakVDHA8gZSSooZAN4DaH3iD&#10;aA5UuCJaROSwI1illN2DkpvPoQFUarU4A8pT2Xws6lqcXwx7sfLgyaQ5KDMhN+TEpW1EVuSE5bGQ&#10;Z3hFWTHlmhoUiLK9m9a8+8n26qpmo9SUmI0eCvUPTIz3Dw8DquCHzUFtz7OEijZn4oBykkd3H5ld&#10;HFuzellTo93vdlFcmZyoO3f51VVboUPMfvZOkpev6+2tx3cELF0JDomjLwtGCaxHOrQ64MWgLcQK&#10;my9KzU5fOnj4xSefK5RVhg/vZ//8G557vnNqoFIreMJo2bpq3b1Nyx4jJRKD+HRm5sOCqJaov2/3&#10;UKStxlSrENDszPSUU14I00z64OR0dWsL3Gyl2RwJ1Lk4jVFOyd6KwpmbnxxHCoDFqkqkPHPOoVg2&#10;KKI5pIxReqy6DWJSgtOUD9svRql4qfICRDBOXLs5PRfYsPVW58LiwcMnHn3mAXtdI6nQSUijqaJ+&#10;3cYt//r3exq9cGmTjYJQIRpxzs0oaVqtUKo1BkTrIeAcuzI9Kjy/PxGKYaKBTyEsKKQA7eRLKFB6&#10;HIuI/fEG3C4sA+IRnOD4KkoYTYzbIOQAvzKGiBKkdUKXANAK7gksxkoxt0glxM6qCAmSQACj3YGj&#10;J1atWoGAhIvnz5XZrCqlErZ0fNdi7G4UtC/ki7FgYUzPz43B5Y5bTqzMpouSVBKWPgTQB6GfShMJ&#10;JSVd27tar4OJk0fSnC+wgDsKSjnEE+BUyiUn+EWRTKLhZQFW5AigBnP8TAgE0RkZb8ys9voiBV+0&#10;86lv/ruYFxzavX/tKkkyD8yojTFUeoPzMhKkbZwcAiikOEoAWggWn5DoatRKk1rJJaIJnweZfUo0&#10;ehDqFrJHjp3qWrGkdNVTtEouTCWCTQ2NoQyUCUK1DqEhZqh4wdtL/n95VuZys1qu18u0UpFSJlTT&#10;6BAEMqyipGJKTTLYVQZdPkYiqyhrUDJ6pN5J8D5JFJ/PHpENzh+ZmUfkCVpZyGNKvGYAL2ALFIn+&#10;GxO/e/fuVStX1dTUIKE4T6kGBm8saypX84IAJ8jzQUkhCR1GVET5RMpgVpaTGFwsZgUKoUKfAkYW&#10;Ol+fJ7Jv77FIiN352b6nnniOksv6Bk7c/fWH/3Fpz+RK+wfSwppffP+Dk7tvXVXVXFkgpQNp6bkA&#10;VkbZlD8bDVNcTK8Kq5iEnOFJlWJGVVXfbhDIH25f+qcf/PTskTPQsjJQa5lsz3z5iQ3bNmw/eezv&#10;e3YvpHO3b7z9f7794oGDp6+PzBdwLNCmxur2Ckv9ylUb+FKpkBZxxThkX2Bd+pOSCF8D6SfDhYic&#10;nxTlGWuLsnmjvqZdYqzhlDbCWC0vb+IpLEmBLCGQSnQ2XVWTorosp+Q0BrUVIzuz9U+/+vWJPXtl&#10;OYGaomEyC+BKSLHyVM4olFfLiDZbuQncyqIA1X2FTr0wPrL9P/+en52ilXQw5qPkQo0OsKOSD6l3&#10;Zac/4D10+MCFy+fGnS4exWRxE8ZihAQIVX4mn/E7HWc++QRKdCFBxhG5opHyMKiddxXdCD/0J4UF&#10;AsZLKB85QYVIZs0qC9ixQf0k17yzY5+M1r74lR8+uvFBuUBxdWTuCz/77WTc2tG5KT955vmObHvu&#10;FBE+mRdnuNpl4mWP0fV3y6UdPEqZhU8O2SFCCAshIUAYkqK0r4VQPhX62U++890HHrFJ1e6ov6CT&#10;ZSmgg4jZgaHcQkjIFiiEtBi1EJ5qKLmCEkcy8TjmJaT26rEL1/acDkGeHEvPhhDRmr504uh7f9kf&#10;j7GK2vqcWocigAxnFKFs34Xzp0aupoIxg1xr0xrVmEeRUkQwIVgWI0EGgnEJkiRheMbsDAbQApZO&#10;GJ0osITFOA2C42gMWGWFHPmDIGBj/J7LJVM3B2/cGBxwuRcVCkVTYyPUrsAuoRFBBifSQ8FKBxEP&#10;50qGzZiVOligKakUUKGIJ4zggX+/81nbqrWNDa1sKHnixLkvfPvrC4H5lgaNxzuu1OqtunJM+GV5&#10;mkZKZpoickgmUafFuoBQkxbpCgIIIJU8kYYTazJ86SKy09JIvJHmijSyONJFbBhQ82JshG8I7x+c&#10;NKV8dAEHBALgqhjJo0GA7oIIIaYMQh3EAWB5IBYqxAiKh4YuUJbl29ICOWBV2GOQkgwsniomp5Ur&#10;ym31LUtlUnU+ltv76cFooJQOdebS+ZKEAmBwhbCEqcjhugLxVRjy5VG+dPXUPfz0+gef7n32+dtW&#10;bmgFe4tNYnCpRMyl3iTHnVKCRwn5druxyIsVeanPx5oI7cwP3hjHLre6uamjpxc+6c9BddAgoLzi&#10;g+iFqE6xnMgDoFNIxuGQyMbQBaJYyWQheAReBI11aVgmx5ktKxGW4VA3KRUEGKsci8hyJfIXReI1&#10;K0Zf+I7wW88JXvgq+Y3HxBWyK1a6T5o7VgjuKIb25gP76Zyfn/Yie5BAtie0MPhCixKqKKCyPFEc&#10;Up5sQM8PaZl5vUPWEqJybMqVxhCFiRfUqaRGmAb3whGK+uOkyliF/g+NmQD5HsoaCc/kGo0Dt4Qo&#10;jRuuWZWt0mApS3BEmiPaKsyx+WkczXabJeqNirB2sTWWCimyhDdIhaPO2cD1/pmVPZsqzAava2p6&#10;bFdjhdg7mepd2b3q1vX48HKZjELfUtO1ce2muhrIs2HsLqYpLkHzCgoJX69louDL8iRQd4Msgp0I&#10;H0K42IJIkJRhblzIQABSMk5/rgNEBwUGAF4IoagADIC0WITkDBoO4GzReOcJMiOSJTkZAjngx8VP&#10;SZXKlF+Yu/eq75cV6jV2657Lw2+eWpydEcOknkVwpJBkigRZEJBiErb9DPTU+AUxpUj40Y4d3T29&#10;bCbrcLrK7BUWi/Fvf/7D+ZOH//j7/33ygS1b1vWoVQaGUaIJJ8W8jsaapjrLj37wxS9+6ZHf/vFn&#10;j33xEUfcu9XGVERnt3RUfbWzqgcvs2PyqcaKNVL1T9Z3vf2tZ+sD0xaR4M5Nm6YCaS9SpqBQ4nJS&#10;tTyayYoSIiUPUDs+XSjqjFpGIpIkWEEqCYmwzWgILzihBEynEQjEyWna5/HW1dW2d3RgTf2db397&#10;dGxYQoue+8IXMFC4fGl097tp94wtHpLg8RQSEldg6n9/942h2X2uyMkifbMgmZfKFXqVNBHyIP89&#10;WeCi+aJap22uR6R5bUPTkqqlvbb2zfUr7+nc/Fjd8q3lXZuqlt9uaVtrbFk1Dp+50kZZKrCoAllH&#10;Dbg3jJq0xFIOzYjBEfDNOpypMEpZnlBKYUCmMsm717TWtFh/8ONvjE2NmKxlL/zkN395+f0nn3y+&#10;3F4bT6TRbULXsBoEZGxKhKAsBpVayCfhwdRev37zm9/8dlVlzczM3LNfeNZssjz7zLM4PrDjwaCp&#10;tLHlQU+EJgficfW8y4MQcCTEx/LuZGGxwPeZBHlZLBaZXyBMxnh1eVRtEKcZO6vUxJHmycVzUafb&#10;K1Wq5Ehu/Fyqk8XUClUQpmhFXm11zfjIKN7Wpa1dU8NzAWdMJtYylA7mGjMiVqwWg9WsNeuT8nKk&#10;FvH0tQV1VYIEHMjKSe2UpnnZygeWr35Yb142OTDhmXDkMCnLskCfMQAkSCl0VrDxSBiJFOIaMZ4j&#10;EUSA2WQB26rWxo5Ke71KrlMpsbIWAnc2ODXytW9/E4Oqv//9rxQp+MNvXvrJj79fD71pU23dkqam&#10;pS1MseibmXbPTibZkD8ecKGByyRTQh4lpUxaZcQfopRLv/Oj3xYF6oAPKx0l9rsYq5M0FNp2ua5K&#10;pobfpAy5PbRMjbgeSNikDBMNBrKZhFwhx83GpnNer1+tVpdizHgC0NJxlH1+/kkCgZBWq8f6D+3x&#10;ybM3pES2EHOLaTniQABxzmWBOAtDBVJRWQmvstu/2N6+FJ8xYBjTU9M1lWUP3HfvvffcFYtEr58Z&#10;DfozzghGhoW8Pzh9Y1SITAypqZgA9n2W0UBxxBu8NgHIfjQEchvksalImHXNByE1jIfziWhuZtyR&#10;DGfYMLiJwrA74XMEg+5wIV0IYiUSCccQmJVKx5LAgsDVBhZiHplv0N0lM5B75TC6oxSqRb0kW6Wz&#10;tDVUlVWIfHHf+cH00Lw0nKMzomyWQzGYy1D+EOuKBfNUnlHhPoPlLWDVq2dnp1CUyqqse65e3dt/&#10;/dDg0N6r1yNiOoK2Q4kxN8Qp/D3vf2iimfvveVKlzc07LybCrEFdNzNz3VrOw/VDcDUef05fMQ59&#10;PM3ISolCmJPm8xqNJhAMoGiFrgUHRSqdS2YbIJgIcHAgeau6WDiPt2+vePqrl9fe/ZutT365sXO5&#10;zbCNNtVnJaySCOf9jkSErOp+4sAViDySbRaTNsVOXj4+P302dvnN2PguXnlxKjNSRAB7KfwpIuCx&#10;OGFx4ALQCmSX1aJCgGEi6XH6pigNpTCrBDIkkCmyBJHBvoiE3Q7lRBLyKFrARzyuuJhT0xLvtFOR&#10;kUGGjhh3vqJqIiJczMongd+hzEa1XVmQ6ViRgs16picBNdXVVgjMuoJOk0GaOWqMjFDPipLucNAV&#10;YpDyo1JHCiwF4TsuoVw66FoAfQdIybqWptrmBmDrFuZmvfNzQsQrZbNYSGEIno7HkkhzR2GTivsR&#10;dp6IYNsfh58vGQe5Kg5RCgCHQgHgJQzN0GKstnMLjln3ogvheyUjErA6GjVY0wEIT7NhpQqioohn&#10;zsGCuAMNJaXJguJZ9ILKgUM7nQnxhClSLvxk346zV24wSgs2izIJBDfo6PxSlQYgzUwsAcgjpKhi&#10;3Lh8aFcVwaCPkcEtnBAo/MPeC74sb/m2O3K0AEJfiRzPnUcgJRR4GmcXUj4PrlD4UNgCooWLcMcg&#10;xA00MHz1wBzYrGWehTG/Z1jES9O04Jnn7tQaAA9H6nYoW4AVn+fxToNT+Pkbhe8NPXo6x0Hk+P/+&#10;VcjwQOTJRQHIAsAYVyEwMBKU+PhrCoABV9Ksqmhv6lUpTShPpAgVppWI6cVMFEtrPCEIAXJ44iVd&#10;SQky9TnK9/Nf0MmvXrUWO/CJiSkM8yE1gYFarzSoGLNGVi0irCRpRwySSGQscDJE1+PnfiMagJ8v&#10;mI2HksF0PMDPxoQtLU2bN9371a98X64wjkzO/Po3f2Cj/nVr193/4CNavYZU8Ze32+5ba+iWuLjZ&#10;/YVs36LvtM8P/ltYrBRivucuBiIAIQOCKoS/vQBy47xrrsxaH/cFYKqsqa9HE03AjEPwS7AcuXTG&#10;Hzjfd22p2VJVVWU2W84cP+NaCLS2LgM2HRV+HMQwCjI8kHQE0JjKeNnFJC/Ao80Uq0JnVUiDxxQS&#10;6iJIbRGki6giCRJANqSL0DIFdnqljrO0XgWwj62qNXc1NZTpzY3NDfB4re/trIIoU4melgKuBaT2&#10;gj9iMKqqq+0EIYpGgnq9sqWxHhJhjVymU8hgOTBYjPbKMp1ehlcAIk07XJAGlb3aen3wGqLiW1d2&#10;yZQaLlNgSnh2WH3DYCeYdDbYhDVguwuzCQmG8QTAWwoOgFaCBo1Io6UhwyJohF/wgixVVA+PzvQN&#10;jcCFd98Dj9+39QEprR8fnvvrP9/xFHhAP0ZSmSVlmoe6a8oEyUpcGvpWUtcWl1SkBAr8eHCPUkKc&#10;HSXmOFbMWKZAtIupEJLmYGGBSRccBlqS9EcC3kTYVFaR5CFKC72fGyGhco1WpFJyDK1kzDhsVfn4&#10;XP8Vnc4uN1TVtDRZLMra+qZZR/T82StLKiitRH7H3bcYGpd6IaBCiFSYp4sLXaMz85EAWWlGBnU6&#10;WwhF8M5j4ZcFvgaMNEqGZGyNiIb7SZITy0qTqxxmE2IcD4DFQswKGyJggQiVwnPOYeoDScrcXDKV&#10;AD+nrLwcxBSYdEtelJK/k+8P4axJIhYSyq5sEdMboO1YEPrxciaQWOsP1OorD392cvUtW+9+8gkg&#10;BF79079Wrllna6u8OD1g0iSNEkJGmxPQ3EqkSeiBSuGN2DdA6FxksjkQ4goC5Or9d22AaWAe1Tqs&#10;wOhXbvRdvm3dOswVuTx4GUUYqCAJQLAgihac4ahcSngCAXSsnEuwwIlzPC43OjturK4D0xcDY+g5&#10;DEUx1MpK/EEfApNZDjMl7P1hfucVsPuHC1RAIGwBEnpESsSeevBnR/acOHLs6P7de3GG0GrefQ9t&#10;tFg0/Zf7JkbnuRwVCC64g+MdKxoFyCXgpTlhCgOsdDr/n1e3Cwqq+x5sgGlwdBxgfBbmvg23LF25&#10;unHv3jNuDyQmxZZltZMjjiASfxIJjUp67MiRkZszPEK8Yk2zUJTBoZrwi+1VhjvvhvkeYnTh0f1n&#10;HBMeqDeXtNVVWC2nj5zHrY/p78a7eopk4eTBc4VkbmmjoaxKer5vcNHtl0oKtyyrbrJeaSkXWSle&#10;pRIhThlRYlFaCEuxzePyyJtABpAEXTWVLQJsh58mMpazMISX8kYRQAQPL9rxgCILgotAE5HDVT+I&#10;zwgOZ/wJ/KxIONjSfAhoNSOTWRFZ07NsOd5zLGpmRubee+3VKkmmVRUnidhxd9S64tbmpS1+wnx5&#10;IX13u27q4Kererpphtp36HRnzxqjRpNMhR3zY+GA17UQYkRG10z0W89/U1QI/eGXz2nM8zDhZ6KN&#10;3/7B6zma987uj2cjktM3I2Vl2k0tOhNSxLFpKvFVMO3BV4x0d9GFmxMqkxZyP5IXJ+Oz8yPn3I4x&#10;3+IcyCUyIOTEYjQ7n2PYsRQBwgsR6BDylE5wrLGgBRcLWLEgDsUupqZoMPF8UsJFDqhoCLo4ydyf&#10;j86+vMt1+nr02jXMxQsG9flLronojN6gVaM7SUBOWoo/xG2EmSjEZxgB4G88OzECxaMGKMba6tWr&#10;Vty6eUOl1QQPimNu9nLflc8++fD9dz88sGff9Ngo4oDRJfddOdbV3UiTOZtZnU1HDu7a8dLTd42f&#10;O1ylFG3oWZKYGz712Tu//M4XNXKhkp+osyrObH9DoTBu27zupiPnmBrv1FFLqk20O5E7Nkvl+YbN&#10;1RFdEghhqSjjnJr2zPlwPjh901gKwOkQi2UYk4zlA1qEdkkKZbTNWinBp65g+vrPXb1yvhljtpbG&#10;nt6NpHSNIyQ7OxA4ctm/52w+TmhMTR0ta5alRLEkP0jJmTzSgIEdlyr8WMJHE/AYICMNP+0MagAB&#10;xReS+UwhCZMTPLlsko8dD5eHcBIfBYIgImCTapQI70TKRdEbUgmQj00VpKKiVipWKxGCQSS5SCwl&#10;katUGp1UzmRyySKPrW+qfefDt9H4msuQEI1+Z/Hfb7x1YO9+jUa5orcLK5tMIYYMCNQBcpkKnwr8&#10;zDdvjD3y0ONAbr755jtQuXR392BbhbocQHBCIsZJiNMItznmpPg6x6fHu3s6iwAHZBA6jrI2w8eW&#10;3+EzKI2c2eDEipcn1EJfncvGGR5bYAszDnN5lVQFiDk/hT0xiG54sjiI8QC2T4sK5MiNMRoxR9XV&#10;7UuWHjt4rMxajvwWDKvSOYz/QEfD8cWLCdWcmAI8nBOCi48+RAY+CEfI+JQ8WRBANmAt08NCOz4B&#10;PuwMjPiGmtocyWTRTcPmhhkv5gJZsYqBZpsW5MQaucGsL0OKitvt27lr38uv/OPd9z88dHo3Kec9&#10;8MRtz37p4QrojXkomwqINMTHgQ8MC2AGwGi1HB3pnGNeLJMXkSqLlyHHQVXFj4ZL80f7Jr2+wgzh&#10;XMjFFNxysY9fXMhy3pwknSQyccADEmDHwlchQEoRhCRejzuXZc0mOGbJNIKBUQFxRXyWqBEgE8Uy&#10;WSlX4cWJR+NQOalVavw4IfjwMYbNm5tkzgFItiNaE8QWavwo2fSS5o1V1laJROT0z1U2lUGrjus2&#10;4Akc3Hexvh5aKjMI6Sf2n0jFuPrORqWecl65vsTYeml0YT6dXNPVlvT6eXL67Z0Hp88MHfjk8PGB&#10;Ieifjhw+9u9/vD554cbRE1epMmvMk/jXy69fvnARvtX6irrX/vre+VNnD+69VFMHAx5ej1LKEBYJ&#10;JZg0akFM1PJF3Cc5jLY4HstmodRBn+7P4JopQRghugOVh0F4ayThWnCVkLxCxHezBSx+IepSiCIY&#10;VYIdlRJHQIV1RO589MmzrrGfbX9lsRAoSEQ8ShSMJ5AtIVPo9Vrz8ODQ1Qtne7tbu9rqp5zz6bTL&#10;oDTxWOLggddTxX1bHopqTblr57VEYeWjjz0cjxflam0OxxJUHsU8jnw2EcdiEG0G5EWQfhRFXlKl&#10;nZi72NQ6Vl/DffBWwFb9tLZ+A0t7ReIQvKcSKNIUwJ/EOQ+45dn6dc/tHip6BJm7VpRXiJLRq1cy&#10;sYUla29njNIbo+fGowsWjbZCZReK4MJOlxa2BVjp82ASoiiG4Xt0+BpYJxqzii8TxTg2hygRHLs8&#10;nMtwqWZBmFERUtzY6MN9LpfL6WDZ+JUzF3zznlOnTizpXNK9fOUPvvEipVJ+9tFngXn3oe27FkbG&#10;v/TEPdlMnJIrrRX1LKJUgETGIQ9XE/pebwDVL24JrbWM0GqgukMYFsIm4T0OLy4Is3m06BKVAoka&#10;0ALKlWpMS9OpjM/pzaQwHCPgS4cTAVJAoITxjAlyBYovRift9/iVGiQxSDFlxYgO+6u5mYWN69eB&#10;LPjWG6/dtW2rwzGPykSqkOLDZ/MgYKaKSh7QKph58LI0BH4cEyVl5bFoOV8EkMkiUYRCEoO4IuLU&#10;s7zC+x9/Eo0X16zZXMyLMNNQASpYiOfQcnFkPICENugohPh7CgGjgeAkhxZ/Ee2bpBAenJP2bvse&#10;CKX/fvm3KzrssYIqQltzMh1NSmViOcY8oGCjyJQp5aUqFfclIDglcnwOfxuxlCSIgt/jhMkWQyiN&#10;wQB9ZskzjIm1EGinbDyKERUsbLCkCUlaihVfKhlNu3j/LynYaFIwWrVcS0kYWHnwifMQjSMo4BN0&#10;zM2YzBat0cYrYHYs4xUBGSEAmCp5DsVFDDezmDdLZECGN9WYMdz/779KxJWSXB9tF6+srOzSpUtd&#10;XV0o2STF7NWLZ9o6lucEyrzAwOPrhHwNxaeofJZMAjEGhh2ILyl+yqfmp8wMPzg1Ijx+7EJzS3c0&#10;wV0bHHno/ke+9b3/efKBJ1rLq8sEhRZZukzsKGOcRODmdN+RMNri2UWZWMnG52OuocjiTauKp6NA&#10;YQjl0m4+P4xiQCIBis5D0ZbyhoZYUaCvqkAVK4GxCdBoWC0TaZ2hUiZT7//o/WUdHfUVNS2VDefP&#10;Xv37G+/UdHTFUPSKeAgZwzg9VxRTIL/n5pyxxIg/Y6PxDWUYgAwF4JcpowKJPOWBQQKtMIXhLowv&#10;uaSMKGVZMMIcYB1ySY4pptVg+0goTkXFRKyQxDwgw/o8kKIBs4jTCdWxpb5SplfnCX4SqjAZjan8&#10;vGOGkUIrRJjKrUqdSq1RVFZaaUas0yklpGBmfjwS8VVVWVeuXiY0GpCFqEKFnkuG2DBfzpByNbYb&#10;Vrkiy0aLuHSw3chjEwDBJyHCC4HpBRaiyWJsMTg3Njd8c/zohaGyqrr/+d6PVq1Ya9ZYg+HEP994&#10;Z8+pC3c987SuqvbKjfEnNjc31ViRbyJU2goSA59fyqWloFXjs2geUYNRqM5AOC9kkOaOi0oEJVAu&#10;ziuy+XTI555Oxn0zsfkTp0/+9MU3Nt/ehUcqmIhlCSGNvAcCTxtJ8IgZjrHzwwr/zKIzEafsjEIm&#10;54USaXYhTgQ96eUVFcA4iWlGbqsMZvlzc0H3JFTKkZnxGRB1YJx1zczFkwWHJ5AFwF9rEElVhEzJ&#10;kdIMD0pIbOgoPi5gAFrwSpXMJYUUsl9I+OZA0EM9k4KAIRmL+ycnYG2EtrWxqUlEYOSLjSVUhCV6&#10;Jv4hSLLC0STVqUUKBr4shFDGfSF0WdDaYVUOSQQiFi4du9jbtenhL3wpIxDv+uyzYij14JOP3UzG&#10;ro6fqZDDU6RLyiqySNYqWXkhtYjzssFccC46d9M31uceOY8PJJIJJWJun2vCMX3DOXtdAsRFcGpy&#10;+OzalbUiflAiIrhYBP0VjPQxnxNOK/iCcEGg/EVLBme3X+DMolRbWKRQIWp1QZB1Cnwl+vdgeHx8&#10;cMEzH86k3NHAItBk4UAuneQVQa4WI4gQjSIplpUahkgBzni3K+lZ9IJXLDdQ9z658YUXviKTQoZd&#10;uNY3gAPCB3mktbh6w3JarirV5CWdfW6gf2D/R2fx+3seaq2uqx4enRu+5sRz8o3vPlhdqz5y+PLU&#10;TBhXcufaFpPWOHB5AFTG40fOzE5h6S8sprOdy5rLrYbdH53OJwF8ltyyYamAD9M1MT40O9g/DvvW&#10;wJXL3oVp4Jt8iyHMkLY9tjkrEp7YdQZUrvpKddeaxmtjCzOzLrLAu//2XrM0vTgTUUMvKKW0SIdV&#10;IFUU8yE0pHhP8KbSfAWyhVMYLACJKi7QFPgE2LClU4iAw3ZeyBA5cVbKRWRQc0hgz9KnRpm4XDWn&#10;ShU4SSEjFWIUFhAYTI1vvPmJiMeYVbKRwct/eOnFQnBmdbVqTYXW4QpMyJT2lbfXVldOsfSAI72t&#10;QeW5cBgnKujXs45gMkubdWaNhiaJtF6nsduaLp+dXNG1samm7NzJd8+f/qi1W3ni/NRDj/zRUNa0&#10;9+iuCwj1Ktvg8iceW1tbL0ljUI/9MCBjJRaUAMthKDVEC76UWqMEDio6eXT42OvFlE9J8aHshjjd&#10;MT1JlKxX0LGWjF1ijFHxxuIBQt0Pny36qwIGiGE27coi+QSA6wx2eqEsmYduActhXowbfOcCk5es&#10;3HYHsq/VVl3TnXXKOv2sy3/l0JXL/z4Y2ntZfGOBSuWFNE3KJVnEy5fUrjwYm3/zf39CxBxJy+Be&#10;XnDMb//grffe/vf+vTs+2/7JjesDX37mi9tu2/zcUw/zshGJkE3E5j/99N/XB85Gwq6//em3t2zu&#10;LVPq3EH/4Nh4WU3VP996a+1tt/EUst1HDmgrLO/u2L7nzInf/fgnBpP1yHy8d23nKotMw+RVapPg&#10;ipsNBLguubcsS/pCo0OXooveGnNd/ZKWcD4oyGeqjVWxZKEo46cFKYFYzmaQDqcoDVvAViNxTiC8&#10;w/Pxm/+ur6+GjV7b1NTcs3L5xke23P2dux/4St8N143xxaYmpJHWzU/EZBgjkuIsJ4FbWkwxxVTc&#10;NTsdjqcXQyCG5lFaFuMh1rcQDSzEg85owBHxzzKiTCrktGhoohCbG+1X62B91SpICgAMv98NyQql&#10;lMZZVq020oSMIpQCUu3wReFew6xFrWNcnhl7tbmqrurgsWPvfPDJW+9+PHBzcPPmW2/bvNmg1aqU&#10;gAkLMoU4qLUYu1CkFKbRG33TGqVx1ap1/f3XBXwR/jCm+P9N6lOpME3PYZ0MkGppdcIwoUgUuFuo&#10;2llePFeMcSVeLkhqiGUogpqDwQxaR+TIi8TFIBYARHFxZKpFoM2ZtNiZlnTVCJFB3B5WvyybiCRg&#10;/ZOTao1M/dnujyvttub6BnT5f//bPyBmlKkN8TRWpPJcFtUghGgUZtcalXwR2TK7d1UjokitwZAS&#10;u1QUTBlkhH3OKjPaDGqzltRpCzJVTiItCOAuLYAdziVT+YwALEfQo0ghgwMN0/B33/7gm9/8/tHj&#10;J6uqqx994rHN99d3r2qsrgXEEQAGtEAx8M2R/gaEXTSVTuTyYIokMxkZLYfQLceiFEXcqJQpUpJM&#10;MTS/IMbik2TsZm3Yt/i1L35Bp0cOrSgUhc8KovFgOBJgown8ozGuZ2G0z6CDAFmbh7YK7x3qa2w8&#10;A4GgQafHKCyNBJ9YXK8zACCT/DxfEe0WRVFaQWJwxH09xNvQKVUsDhFSWxRawUxGms7EwiEZAaZ3&#10;E9YbAhoXDwu/CY4wrO8XF6Z37NitUCoqa+wn9vc31zVuumM5ZvaLg86eyq5DZ87HaWF7yzLMgUmt&#10;oLyhY5V9GZGXnBseraxpfPft95569LHVDR0Xrty498tffO1vb6zoXHbn7Xf9+5V3y03G61fA4Ix/&#10;/flHMb/D4o5BOAZGNJCMAiiXR6QVxFOAOqLFgycZmyjYyfIY6Cszkmw0H41g9ZWJCIrgkGRoZCRn&#10;w0E/Vo4ywAMLBF8CI00C/BIJJ794fPDiufH/eekPO66d/tFbv57huT6vLHOgQSKIMpJKR6JJhFCF&#10;/J777tyk1xBj431CWlxmssZ87M6dv739vvRt9xekmsWIn/7H71IrO19AklVlpYVA7hYkKhBPlIaj&#10;eQDk5+bnreX2eBrLWRG8Ufms9vLFnb3dTrkodXIXDsJue0dbuhCnMxpJ0lAKcMH1mpiYuwYEwkNn&#10;Fs2XYrFVa2yNIq9o8pxz7GrV5odIURlfZkmkvbRrcmPLrQRTjTgm7ODzfMi70JsIhVg483lBv/fa&#10;lQvL1y3npCLIrFgMxjDthaqH4xDIpgSuIZON+H3Y+SSwtVYr9CYt8pFaltYcP7Krtdn+/Jeeibld&#10;uz/+5Cdf/wqAWrs+eS8WWnz+64/KDQqltUxnsceKuA+BUYTANOuanfP7PRDAqkwa0mBJwVgF0zju&#10;P15RCqbNgkuUTJdXVCREfK8gT0lMBSBVIFLPFFGJUSJydsoBul0KH6iYTKM1hG8XdHDMbiEjCcdh&#10;rQKw3h+O4OKWypW7du5Cl3HXXVvhst2/d2drSwscR6FoFKs6zI+g8AlEAh4Bft5x0AeQH17CRTIR&#10;UlW74DRIVRmGWSCKJuz0cF9kIcji0a3dvUZzXTIqLNNV+lwLonxUwxTDhIWG0QvCRu90jgtKVAxu&#10;GjYj0qusUSCG4IBORvacSmx65AfpfG6q72S9tW0hINa1LZ9HOI1YRnIqsRRfPuKy4ul4nBGRmI5n&#10;U9i2gKhNAIsNGZeptEphXc6ARm1ETY7GF3pOoJ1EEKXwySxEXWxEIdeBmIp9HAJg2RQ6K/5/OyuD&#10;0aKgdVhKg6OI8wSyLbQOeWTjJMKQ8ykRZoxACghQhZBtEphHlBhSENtwKVjmWeiMaPLmsLeyzCiH&#10;POfztur//1csaeCAPXPmDNSAMrnMPT9342rfquVdAMNAaQLjDVNEBDOH0wl82lA6CkqZCAYZIacj&#10;iZmhIXyZwhdf+OWRY2dffvmNS3393/ze93tXLWcywiQlnJDMxvlz/PCQ5/QhREppalqly+6QdNwX&#10;M61YahUa9VZRTjjcP0IUKZXciF1xXiiNFEURgSjECSLBlFRvOzs6JjVZlTBd8wok4qt5nFltmBhf&#10;xOlptaq2v/W+nCdpbFzau3JtbVvnp2ePX7jRJyhm1IRQwkFvbOMnF8S+i3HQJlD8R6OSDNTokHlG&#10;wyIR5hLGrCeP5hVL7VQkE/HF/YtAi+WjwEjOF+K+XMgNBm3CH531+rLIF9URPEneIBGFpmdpPoEj&#10;qSBj0jIxK+JyaHwUNCfBzYEOmgdsLqJ6STn2IRJGRufx1Bcz05NjwaA3EQ/LpLTRrDOYdRBQxUqg&#10;K2EhGGSjAYGMoEwGkEkVPOhzuIuXzl0eHK5SGTVKTZEkcxSFVyXmi2A61X/4nCgjKLNXb7r73vu/&#10;9J1bbtnCcASCmD74z7unL/eVdXfe8sQjZwZHMnnh5lWNbQo+dhKYP6a4RIyfiABjLfDHi+FkDoTk&#10;kvsOzhxIi3Et45FAfDEbD8xP3UgF53gZvwzhuPlwwqiAr9Gilfe0tsBxOw/HdmVVFt5ZIeKVeHjv&#10;/nWwnze4j7dw3SeyfPX373UgY1YUHhqe+cIPXzHoba+99HONhWldvhzli5Sn+scv/n7m6IXXPvlk&#10;NOJt7+msFMmWImu+zKjSGSkkDMIaLSJykCZimk+QfJrB+QUXOyRzqGs/5yClEZ0JLjcy5iQUFYlG&#10;aZBwgcyNBGuqa6CJh00wAhOM24PiA3UCZnIQ3SGvUKNU56WSGIy4qDXcQSm2AHKGpWAm48Wc3qmB&#10;4S8/87Vt2x6N84hf/Pn/iFz+a09/dd4Xeff0cW2FoFYWN+qFSXFAzvdpcj6Reyo/PSmJJzDPEhqM&#10;oppaQXOb1dZqldu1UpNRbSnXV9iNlWqJXJzjj10btqi1iUAk4Q3y4tAusohoAeo26lmIJ0KkVILv&#10;CmVABoQSnkucSmQXvPWW8jSuPzFiMSWpeBLp28pqE1MN+IpaZTMYy0ph5HLovFLZ8OJiyV1BSaNo&#10;LGCsnw729izfdtcdKzasuu3B2x56dtu2O9Yh10FOESqprLbC1Njasum2lrsf2pxg0+FIkaL1QuQw&#10;5tOQHi3taLh9621LWrUyhRwT2HXr7l2zZn1Hp4UvDKdZorFhVeeqnoaOiqUNTTDpwNZ568bub3z1&#10;WYu5bml794YN8I1U8dLKuvJV3StM9bXGaNSFdAuklLmdQfjVKQmvvblBq9DCWIVss97b1+dE1MDF&#10;UTmfaq613XHftqPn+3zemEkmu3fzrZmiNJ6mw/EsDFpFeBLFyXgxDtkJH5wHOUlqoFeWIjsnA3cG&#10;nl48iKwwl4gjRVoIeTsNJi5ue0pJkCKedZYv7h+M5q7X9C0UDoVH2VGWvVR0TyRmb7hjbA7DgzOn&#10;9507tePimc/MRhE/GV1Xa9PHiSmHi1rTLbY0223msRjhL2q2VJGapO/KwEDPurUWS/WpCxOdrYh5&#10;j2WzHmwMFhzhc6eGn3vyK4Ji4oO3f7V2FeNC0IC49v4Hv5iJ5954c2fntuf2jQUf2drUKc8wEE5k&#10;5VD7gRuBfWMa/HRsjHii2VEnGFwpx+Chj14yyD24RgIwns9NR4IhimYYhChkM5FgMB6Fw9EzgXRV&#10;d3TBG3E4EayQgywTVebenW9M3jjhHrvgGjyzOHCKrX5YT6lLpbLDmXzlbSYYHjGJHcuqHK2mq1H/&#10;CpGwphGB7sqFD07pR/3axehsXz9SG5QN1XD+4Re0uECtVtXWj03OvvPBR5f6+igxP4Cw1EK6ubH+&#10;wQcf+OEPf7Cie3W5zZKN+gf7z7735t9UKsHyFa3ROLT/iw/cd/v9997Vbr9jWc+mDMTfF8at9vb1&#10;tz5IyIxXbjoPnLiaESq/8cLPOuvMoSLz0dxioBhapiMMci4ajd/ccTGD232DYbE2F780JJFkl1bV&#10;OsYXWT7PWG1gY2HvtD/PkwB7m8X3zcfCgwHNCVmOGF1KKcJi1kBZC7P84Lmzh/bvuu6ZE3EyOVHG&#10;Y9W8PGk1286eOLCut5NI5+oMVb5pB0jFfIUlXoRlMiMXZPVKqUxv5yvLpQqdHioZCcVXlRNaM2Ow&#10;0karQKnOEUwwnY/meYzWorFUOibdohTHaGVFFaks09KMhMxz0qyIn4YVksFdhtB4GpEfuYzFpmXZ&#10;IAmwTyJkspqra5oaWzpWrF639Y67AGfD/w+tgBi7G34qxoZ4oOnFEyC3AdB38LMTX/7C15RKzbGj&#10;J9SAPKg1uMFBU4AiBfLnEtxElIIiSCZXwkExPjmNnQSbSynUsAlFoT8vAJyZo0Z8rqwCaJ0cnYqj&#10;d/AJEhj+Zme8TEZAGg2YSEJ/VRQKESaVYJNYx2F5gaFeLp4TFyQmDfR+8uOHDrU2N8M2jD935Pjp&#10;6oYWApsrDpkZ0PVSbNi144O3J29eVVDCS2dPrupZnoABNAETC1bCmFYVsFqC4AEhpbBQMXoder6s&#10;kCoAloTqp5TuHBIRchN+yATjXQy9/s///PH3f1mYdz31zLO//d3vH3n0sSVtS5S2EEJ64MTP5CLJ&#10;ZAjJH6iYkK77eTYxopy5oCACmoOwEHdOj+o1KozAShraXJxLwRc32lhjUuKCZjMeX9JSvcxQudze&#10;uFGtbTYqaqs1jU2aBrOsBGeSgFWLFgQedSiWwCYRYkJXGn9ADVbyGJMkVlULCw6lQgndBHY3Xq8P&#10;/S3aqpIRyz81Mh17Z9/5rWuUMveYWFmbAlUCSfTp7PTE6LnjwyuXb0Lpv//YXo1RBb00jFq4Ddat&#10;3oA99Hvv7bFWaK9f8aImsFfTf3jlz9fPTTRoq0amptMyUVV1m16pLoj9SEy5+Nmp+XHHbCi6/rbN&#10;B/YeaKit0/BJmCFrV67Y8d7OfIq9dqV/cW4R+d3jN6esFllbextqfeQfcHheihnoL0uIu89JOCXL&#10;Jm5/3LalRutzgDfHj6G7wAYQYp5iyYAuSEBBnQeNDfBVvygdl3MpkRyRzqV45WjRddM750x+/3d/&#10;/+vBnf88+L4/7+EIqDoI4BoAmMUQEmbQRCzpXVzcsGqFRkb43FM2RA4yXRfPnbo58sFX/0dY2TKW&#10;y4b3fqQ4d9DcVP4CrIZL1gQaqjegvAXzCQMGZGljs4aJEn7UaqMJ/JRcga9grVdPFAK+g+vXjHJs&#10;6sKOQk3j/coKfbGYkGUkSgCgGT0SvByTu5b2ytOyun+eCdTeUlPD5JXBEc+ZXeau+rxutTgjjYml&#10;wiJbkfDJLet5PBOeGNQeiVKGchKlXAnAynGxgDcS9Te1Lw1ko3DHIisuBb4isBGQ0+S5hM8fXnRj&#10;k2JGfKRBi/E67nRECRtM0lVrW22QDibDnuGhCoZo0KtqbNq7tq2++5GNtiatpqaGJWRZ6OlRlBZF&#10;zrFJ1h8yatVmOEs0TJbmx/lUiidJ8ksfDAk2ezSe8/qrzba8RBwRC8JiIpbPswBuwpDM5hC4lE3l&#10;YpEEBmEl6ZdIDPY6PklMzCXA+vvCxTTyLc0FpJMrVP5A6I033zKZLN98/lvQab371huYpdVUVQLR&#10;Eg7HSktgBJpkU/jlwQavmCbQ++WULIpmZVKirJ6ckBrLMMNcEBTMaDgywGIAFc/Lw5JDksbZaf+f&#10;f/+nVd1LcgknhZpGVo+7FmnhtAQ5YP54LpUXKwmJKR3na6RqpNW0SQOnh/PL7rodBia1hDzy8fHR&#10;+agH5AyTHKk9UtTpRBjnGy0hijDORKH9IUHpAY0/hcJJgmQOTp1I6rRqCKvcnqCxzFYU0nCpge2B&#10;CQvM0JREAFVlLJpm5MjrxpwJ689I2iX4b2cFsAKoiVIVBEzAZWJwjieORdfs9btAWhbD6VDK+YND&#10;HuouvCelsXrJ8Y5IDA7ZzjKQyAD1dM8HKgHP+f8WVqWAFMiRSrsKwShM6g5HbUvrlZH5DCdsbevg&#10;eDQffQJ6YagHYA/P0FmIiXLJPDZiQBOIaOf8IgyebWtv49///PdGLl9deuvTP/7CvfUmrjSTQdR5&#10;YkJE+6iM79rJY2roB5pbQxI1Rv1qHqeFJrEQiAslKV5a7Y4l9lxsNtkFrbZRoyhIFk0cRceT151X&#10;jeatH7x6/eDrx68c3Y/JaVxadPCKl7zJl//2r9HDR277w5u1tOTcf179wm2r71iPxA4orrKT42NH&#10;P9s3cv5aJOjJyjP1Dc2wA5KMDOMYhUKmV2GZxNPAhIYou3gUU3/0okqVVq6tQFhUIS+hhbGRvjc6&#10;6pyMYBT7J1xbhbzMF27yFlaKajZ6yQRQNEnPxeTATFWhUtyyfBFeOhy3BY7FdBMCEjRG0IiBq1L6&#10;+XMGX1IvkMw4FsZnZs3lNmtF5X/tbfDXYCJZWqcEsnGMiqVyrcVEK4AxADQihzRzpI+8+s5HmQLx&#10;zQe1kZBbqylPpcQ7Pjs9Oxt5/IlvPPH4VxBAjCMQOWVIehofunbm2PajRw58+bsvtW286/x47sil&#10;ga231XRbMNa/gdAF3Jj4GvExl5rtz1vq/4bjlMDOPP4oqNa8WDPEZoF57/ACBbhEw3oBQjbxTRRK&#10;VrjLCj9aGww0dVCnxcKzUzfL26s/z1DzC29MRC8OPv3W0OYH7njka0/yxaLgorNRY03Mun/z079m&#10;+ImX33vnf176ecgnePE330ICuCPk4MHw6Mh/68kffOW5L7V0VcYEbkJRkPppDAUhQQH0KYe1OPbv&#10;+O6AtwEpGRP6As/uLCV7w+E/sziPZ1Jr0EC8iEzJWCxqNpuIcEwENNmK9nxK7Lm5IKw0CWt04nBU&#10;VxTEecgmE+XSklyMo4UI+HEsLoayRDVlaMJThtzrhCN49tPTv3zpL70rejjv9C9eetGrq3nuhy8d&#10;vhka853tNgQ7CH9Vi96DyQcnVXJEeGExHI5YGmqTEgH6ypIwrViU5YC3ySQwncWwH+0WclugVAPY&#10;O5H55NPPHnj4ISUAfPxaIVfyg2HLgGYcMmCfdz4aDFY3Li1AsFbKJ0tynqmJ2KC43iqJYkbF+Jjg&#10;5Pldy7taHRCJ5msyCE3i46dSkm4SJedVEb42z/w8RCo4dDIpVtTcSTEFAmL2rELEKfOFIEOmFiOR&#10;idGUraI+mvJIFy9VNS8NYqWv0PvnF4WxeJ3FABUDEk9n8okcpbCxMQyBr98cNlrKGbkyxWYi+BFH&#10;o6hR0FRj+mXOVGWSOSRSlFtqGSkIIFJM9mmmROXD7QcdGXRJUIKHfePT7mGBEhmrwgm3Q6fRpn0+&#10;GZtptVctCJWY8QJVCmMVgk0xWAKqEStJyF0RBQ7JSvHaOVNNo4stjEwtXD9/SZOLd1vpWjnE3tcZ&#10;OgrJgROzEVaS8uYlWYYNQTrkzak5gYYXSWuzTCEsjorVvGXwqO3r+vnxc6sf1Kzbf19dTpZc/Ukh&#10;p9JjGSSIcjGrXSBx+V3vTjjya9RLblnJH/XEjl1Z2d46n/FdESwyy4xLun8pbrllR1+sgrB+oY1O&#10;3Lz5m98e/c2/X0gKcn967bd3bnnOTuuDqUthVeAnb/z+C48+/GDDs7M79vWd/lZzm/E/5yT/++fP&#10;VCTzpz//Z0Zin2Es627v2GjllxdzyjweajztOAGiXMpZdA7HgbHjmPdODxYUFjYWun7yM7uck+g8&#10;QFMj9a17WUuc5SHYdkl9t0rA3Tz18bKaLPwk0PzF4FyneFMBoHvX21q2OqMXVapzFcRsHdhUc1J5&#10;9zF/S82gQBhweQKn+3v6Q8p3TuRExfLPfjTTaQeYTtwgfuyg5NiX/3Z2bW3hliUrnlhTruSai7w5&#10;UXGOL+qOl2Qxboa3N84e3DP/p4fr5naef+P1l17+9C8SpAjnmEKE2Hv2WNLr++3VN8gayWsPf5lg&#10;1OezyWZ5hRG9Xj5h4osSpLXI13BCsdc75nKcXlqrFSSxdasQiKvjfCmWGHDL7GQKfZ+OSj79xzMv&#10;3qNr73X/6GT0Dx97KgPy32yaA97xwLngg8ulPjZ+flBXoy56ZzMhH9FYmcnhadRJm1tgcoASVqky&#10;skmw2MuLSYIRpnUy7+z025TkhoLyzp1xXTjFvznEa+yUFgnbpSu5Ox/6Us+mVhgC3373lHs+kogO&#10;1dbVdXZ2WssqSkhMsP6BHi7ZDLlUMqmRanNRJHBC+5bBr4KITWaiGS7tDXqBEULiV57KzPbvrxGn&#10;xUqABntAxEnIo3MqMhjQRoeirU0mkSydTGVHxkIyZZXRasvzYHaYsZvVFNCyUUomstD5LA0eYxFX&#10;CWbgiaLQ40+O8MSsyxPWqOsSMfIff/tw/479sXj0hRe+98gDD9rLy+E1xQGOSA/oAOFzqyJnkvky&#10;pVIUzrt/fDF5e7O9139M3LTxIiGpLg5kMupsbn5oeMRksRG0DH0I2sUC9lhpONBmKq1WJNv4GTAS&#10;ob0CGgC78gzGV+itkJeAWwMHSymtiSc4c+pc/7nB9/71oUFu+eSjHV5XYOPmjZBOhmKht997645N&#10;dx8+vN/vcYMyfOb0+Vs23HbmzAVozX77p1+qdFK0UVCSR0CFE2RihbBEIWZziZK1GHpClB95QTAQ&#10;MgvXVlvtrlnH8888G/V7f/ebH917/7ZS1yai0zkCUvj5wtVEMVkQw1qbpIpZOpdPeIKYKieR4SOl&#10;QiyLK8GQF6d94eH5aUtnUzLHqnNCeSI/MopQOtLcUE+kJDFfAvHZFl3VS7/8c1V1893334N9CIUb&#10;J4Y0WH4oHEN0HmRG+JYFkDjDxAmZU4HvDQKWKFbA8yoMY4Y9MRJqbu3J5hY8vksK2qgQt8lpuGBG&#10;rl8ZqjB3f/Unj/9n58/nB4eWWlt4GtWiMhfJJhfPTBoiutuf//7O47uvDZ5au6ELrAGX008ip5hQ&#10;chn2a1/+wTNPrtxzaKCsoepb37yf73UP90333PXod3/1KxOdevG+h8JJ4aBI8Yuf/OSd1/+CdOzt&#10;n3z2q5d+fe7cuU8//lgmo1uXND3+6CNf/drXf/3hnzFwghtc6CV+/fwfLCbTY799YkEZzPEIW6rC&#10;4JT7Lf40LyBk2Agbk0hASWCgy+LnwyqYRzJSoqAJ08hjhC0YJQCuIQEckGDbgJqUTKZQL4Isl5Qk&#10;xZxUXJDH3LkffPV7F86cmXZO7rpw4MDIRRcvzqlkXCIBfiHHx5aFFhUShoyc9MhrrYK2pbKKynUi&#10;QU/+wOVB309ffDkLpdj0YNtffpXu7Hiyrk0VTk+nWaqlYaMia0qmrQnwiBQnpfyUxGs1CGzzs2Oa&#10;Kk1a5U2IZ6f3SIZiX/3iC2At8I992jw92N7etsVUbqGQyCRC4CWgPBlL8ErYOaW/7dt/Hs4U1eqH&#10;TElr7LRvzy7l8qeFVashgckIU2lOOj6XI8lglYkR5aWkgJ9BspBIk0AHKikQbE7CI66dPuLN+eo2&#10;NYYl8SQvidk3pjDSdE5ayHnDvpmF2aa2Lgz2BCSgsqVdKgBOiUQIqXolWbGQHwgFXUGE1zM6kxFl&#10;OssHGqYU4YuVHD+TBECH5omCTm88HK1urE9yxQxZOiYxMtHAjpsrBXhi5hWNRGbm52vrG4USBpBU&#10;jJvBMIxhso3bOcOSpe16DLEjSE0QwziuNUHsA5EGj9AKvL4KXs4xNyyo0GYMRlKiD98InnzzwB9e&#10;+pPWbs2KsmfPnXz5lT/88IVviaCp87sRnmSx2QHFEQpKBBdML+SAHWXnOC55c85V03NvQdV4dXh0&#10;TU+NtDilFHg1nsSVa9cUGhWYS6yAV17fGMtyP/zFrxvbl3csW+lwuutlCp3NAMpzEvEkRWAhZ6uM&#10;dlKsQGmaBUAoz/dfvjg95UF38fv/exXSYkZBXr1+6cCx3UdPHQKE015VJcNdxBVkQHASolQ8BOMi&#10;Rh/W0lZThPErNknjipQxK9SF81MnL5XDDm+vBF4jCdAa5q+lPBHEzcR8s3MWGWXUyOa93oVgyHGd&#10;/Otf//q1r31lWacKpGVgJ7Uak1xjxJQzL6YRKBpPBV3TE2UKqdFkEABKArc70gpQe5R2lVhalRLK&#10;cfhiE59k0+eHHeb6inKMx9JI2ivNFPD5IOUE1f5/Xvvn5tW9FZW13/vZz9atXrd5wxZ07cDHlLLi&#10;SiMw9GokSHsLuYv++GUjql1vyLkQqe5YF5UbhN/65R93Hzz96MN3LW+vgv8Zbb9XmMiLYAqLLM6P&#10;RhLhxs4O+NYAJIFMUoFEwlw2JQCdH2odPpLxJDbjSD444nYk3H7CFVXE8ma5USQuS02NNpiFOZJN&#10;mK19iexf/rk9shgwZdk7l7V1tnWurNb6r51/dEMnF/OcPrJrfnrMrDNWV9Z3rViz9b4Htz7w0LL2&#10;FVVVrWXlDThyKVJdzCPkiE4n8jBNJpFfGMsOuQJIsrk6PIVf7jA75/YNjU2V5GrzhbPHvR6/mNKA&#10;DwQYBhdIJYRSdYqDogPNrVkhsiRCooAvjlQ2I6hVUPbEMzRbkGc4WZqToXJli1IAHniC0fFRpLI1&#10;Lm0F9RsAGRh+gOIBJTyOU4pN8QnWUK5AFFRekCJATuaiQn5Cp6RSybC9wmoz68anxZNzktHJokxa&#10;f9/dzz7/3A82rFxP5jIJr+vy8UPHt7/vG54M+UMIQb/v6y9ypup9VwbTXPSONXVmVYzLu0UcFwX+&#10;AtHHJda3MCsEPhWrQUwySm92FrpdXsEWF0jCoemZAV/CL7faGL2Nllsgq0JubwZRX/wkSMdivNtI&#10;qPenxByDGEO9qjKbEibd/MN7rnSvvHfbd764ZsVKFNawDSIXAJX41ILj9JXBmvqq5rqm80dOTM54&#10;H3zofmgYIVxKhJP/fvndVIi9Y8tthBRDWvgKkzGKSUDriekKrKDpPMUW1CzPiDVxMKtaiFPOiD+X&#10;Bgg4mWUhAizxYcUl+TBCBJC9q1MohalM3ucjq8qx+kl4I0q7JQVzALQ0ELoBqQgtLD9PClJYDXqj&#10;pFhfRYChB2AXvpRJ99C1ye/99HftyzqQK/CX7e/L9NUPPf6lzy6fl8oTa42EvBCSVhm4EtubYASk&#10;c3EBkryyqipQJ0gUjMUcaDQAusHtjbhibZYviWUFkYwwkeYn80hdhFNieGS4tr4eGFRaqII2HPPl&#10;EhkQPW2xAB2Lx+2CjATvAULPkZKBKFKJgpHQaoiD0fj6kx6kKEsVipSAwk0GXDj+QaXGGGJ/dMtY&#10;2lDA/KpJGdA1tEIPyKQcDBTIw0E0gPMElpl8AcFLgV/89A9rVq2orNCIIz6UTyZLGZvOaC0GzC4X&#10;Iu5QFoB1Hg2+FzDLsPAUhcEAKExmuFsxlRPD25rHRjAkx99cIFILzbSEGR+etJrLCAkVTYLQz0sB&#10;S5oAOwJ6WuhKYB0CjiLtCy5ic8sRApCs8e1qZPJkOIxyjZOqgGSA0IogBGEAggScHKnfAO2QCClA&#10;QnQ+G3UjvYwhpWaNsXPJUqNe41yYcbln1TA3uhMYvCHgNxcGNRBpVglGQ0h1Mq2lICYKapkObxyU&#10;BwW39PyxuEIf+u4/De23awsFH+Bv2jSpTArnMsIZWiTRUoFMRqg1YEYKLZlz4JpvYH5jT3NEwJ2Y&#10;9Bq76sI5e+eyr8Qp5dUxT3OltlwalAkd73307gZADg2psxd2LV/ZJOSFGUpx5tJ8XkA+t/WLwoBg&#10;z9sv2Opu6OxZa/2t9S3r+hyp//34gqZldWOF9tFWeVU+Jc+GsF8Kiogbs/OHj5zY98Hb5/fvGTpz&#10;/saJ04TLo5ybqZgfe9JAr0r7uzL00oTUMCVKXwwn+4OSEOkYCbndLKG0iLTVUYmCkDcnga7XG+vr&#10;6+xkUhs52i3tryJciKIZjbdcSG0KyiqE4VynRF3Hk3c01lavWeJcCAUnXfrmdlMrgu5Mg8E82++N&#10;pFMaT6T2+Nj48OxguY4vVcopkQZA23himKaHvb59H594bG3j4Lnjs3Njv/j1D0ArXfT7P9l/5OPD&#10;BwvCSXEo3FrXqszQ0WM3zr3/7s0d7yT37hs6d/pqLu4xahsZBZuX55IQf8C2P5WhaCcnjuQBM/Hl&#10;RTGBEmI+6b9OXWtUSmeP7H7sm08mxNSx371jnvWbytRsiyqkEzlZZ2xsIXJtWqRiZjDRJXNKmPoo&#10;WjuVBFY6Uq2WZALIbWeTMZVcDUoLLZTzkJ+QjlMiPLQeOSkx6aKwDW99VGNryZY3qKsaWtq711BK&#10;Mpb2v//he4GgY+u25fPOiQ8++lBCZWBihbqWTQfZlB/iMuA8I5H5eGKBzUZA8sjmsCWVioQquL41&#10;Ol0o7KKh6uAJ6irqFQwd4ks8CYF73hlN+jgJYVFWEnEMG7BUR8QQ1u0E2I6hoC8WdRfSEYOCLsbT&#10;elqL5CfA7zEYx4Qe9yNkNXnARZMul8/BF4GQrw8GknQmt7G3K+iaO3fy2F133FYCT8llKLDykKmA&#10;9ENJVXx4iLTpaeRnsDf4hla7SRcZ5gxlsFTJBc40jl0ovZC7iA0Ymje+6HOFlQiTZkBlEHgLRnAS&#10;iiNIGLgSiDufxQAcGcqoCWH8hp0PcwBBLiOormjIJjnHtKuxfmlrU9vYyOTu3XsZILlo6sTJU06H&#10;k5SQ9XX1a9es+eY3vzM1Oev3B2F8Bc25uqZSg/hpCA5yQDkg5QYNKcCDqMQgUkadAkE2Ipc5Jq+F&#10;FQcJhB1tbU8/+WhTc0MsGsHXS5HgTIjR8eZFaFFZHKDYsQsQ7VgKH+BC4ahab4gkEpBugQUFT3II&#10;ZhK9lgfsCWT0RV5gdgEEieautjS0UUIS14gWCnKVYX5hQSJFFK1SKpUAfJTPJGfmxrOFCIkU00I0&#10;EnOHIs5QzBmIOuOshxMl5CoYTnIUXZifn7CWa3kQeycXBYKsQoa4mUIiNbPovmk01mit5R/seWvz&#10;5qWIdjeWVeUoSU4iDEXC08OOtqpua3XzwWMHsE40miDjRFhj6rOP9kNvdvL4iUTcs2pV99UrI5ia&#10;VFTVipDkJ+IFPNNDN0awwaY0RmRfIDp6cny4vqEWXPjB6xO33b4Ros25OceWLRvXrl0NI9/4+GTY&#10;X+xs7vK53AU2cvz4+cpWW8WSVhGSXCH2dN2UshM8b4yMBelknGQFar6BF5VI+VJcpigGsZriOMz7&#10;o9B88vBA4jMqffp8yOrjiVg8CUAVB98VUhoQsR0LsAd3H3n39XcRIAle8dnBi5pqy4RzJovKEvNc&#10;jG2h/C71Fkhk4n358Scbyk3gUSFQ98z57STv3ee+uUwokg7f5L/7xkLv8gdt1uZ9+068/8H+p576&#10;ImK24oIgIQ8RHClKlGNxlCUcgws3GZstC1GLULEwKhoY+vVjz2nhwu4/zxz+rLis/cHK6noRySdp&#10;aIcEJJWVpo73TxaUXU/N5jTjN4cfWSLkpg86Lp3XtdxG21dm4QLBBQljqZDaf6i/tlbPoL8pwq6L&#10;NiabTEILQQLqgfBmgPvmHZNpAausUIJHWho451NqgmZj8emZaQhc7Y118NuICGkGg3Ehrt/Si6yk&#10;ZUkeHlaUWByUwsii1ck1qMdKG68M5lJ8FCeSYgGGgFwGOhVXvJAxVJWBawwdYql9RfmF7b/HVUpd&#10;h1A1GMA5g8weLAmwwEKBXxTCXVmIxmJpNLGJBJB/IgxFCsVoLKE3mjJwFEmw2cO4NCvleXLuo9LC&#10;RKHkVuCdOTLIS4p+9OKPNUZNkI19+M7JgSsTTz/xVYpQu5zBaCRvMtl5RRqzBXDSUZ/JCA105zIk&#10;JvBERku1wQopoEsp42sVyILxJBIIbQ1j0KywWWQGHZZJswuL+B62bLy1AyNjZAYcO3nt9FWbRW02&#10;6xHrgREtNAELs/NyBoGEBQjwEElt1EPhRYYSkXMXL4AYh4FOeXnZyhUrH7rvscaaNhROUFEgnAZw&#10;EF4eEyiKhzI+w0ctNjQ8OzzscLni8jShlGgEeDQNekQBeByzSIQjiykMmvN0KkemwPqDMhuLU8+s&#10;io0yhbg0EktgZ7Vjx458Tur256fm48A7Y6wikVNJLpkoxmHUApkymYBe2BnwuxMo27PJLLAwiEoF&#10;YqokEf4c7AXPgRiYK+HgdMCikcvxv4LZW3JFY1cPJ1v2xOEjPZ1dIhl96szpnq5lNosRWwkhPq2S&#10;nQXsMnxM4IUJOdzmdIXfmzt3dShOUpq25jj81Y997Tt16zbeublTiEEfPL+F8IzQU8i66ULi0oVT&#10;NV0tHKweBb6JI7Wg0AA34VnwR6KBCYdJqYsI83G5gm81yU2KJoXJlBW7xqcds46aymYSDWrBu+LO&#10;NeijBwanxq4O/OxLD6+os1dp5N11ZY1KhW+o//9++5MXXvjm+jW9CV/g1b+8PDc107CkJc9I0Eva&#10;bHaj3W6y17QvW9a+rKd7xYr2rp4W2H97VrYtW9HStWbFmoc33/rYtq1PbdryQMfy3tZlXctXbuhc&#10;c1vX8qe7l3/LH1X+4neHC8JMbRMpkGQWvAG1rj6dVbIpBBRrSJkGHLOM2xNf9KgBJE1lg9MLC0Nj&#10;XCxJp4t0Grm66aGZMbFKZm+owQ6jZFYlIDfPp3DJcZxUKscAQ1+G2zEjlorFjBjtEjITEDOPtY/X&#10;ubhn++7RweGV9g1ffOCLj935SHdDj9VYxpDM8ODk62+8uf/o0VAy+fAzz/ZUlbeu2Six2M/OZT88&#10;3b9q7ZIVNbSOnC6kJ5ExG09AQBnGKKoU7s2xmDsi3a3ABwIozeaS0HnnsUI8s4g3mDTR0hprViFN&#10;I7dIgI0CkqVx62XDxYgsPlpG0sd27P75z35T115fWV0nSBSNfPWBDw+/tfvU+i88y1PxofpQFgWy&#10;UhpTesa9iGDS3ceOrlu31kAphbHstUlX7609EFnA9etd8N+4OBhcDF4fGGhZUktKcctC144lYkYI&#10;rz2u/UxBkimkvIHAxFzGE9JJGINK42U4uVbBqNBAyHDz4w0FSQ8naMwfNirBe8uk/T5RhRWmy6Qv&#10;xph1SVEO2Y0cYl+K2QBmxAFnKuaRaJpJ/VLYqeVURp4PRaYW//LSJ6+98Y6+FnkpqYe+9qRu9Zbu&#10;ux47fuGEWu7f1qyMz16qb65LMzKOp0CrzIWj815XXV17mJeikc0aiyvzQhnMYFmgnPzO0Qnv6HTU&#10;H0L2OK50BCKOjIyC9IXDd/XKXmwpBWmeAgluMMxBeIl6DDA3odDr9qCzAvkMuFR+MZWIhaRKPbLN&#10;sPmM4IEOLJRXlGFWiikzDlP4+kpJynwsO+GJAEUOrxQKkgLg7Uisg66sBO0WF5PpCMkpnHPeLAvt&#10;9yRW4l/5wlcVUrRJkUqDeW52AZZlxOnM+OZFJqaoBctKOTc1n5oMW7JKDj7GaC4choYF0zVwXKUI&#10;6MQmNRoMK3CmZ3N6sgbeP/CljEZLNB7F9wnBAFIEaILEtCAVTyUBFEPXJMhDlzU1M4EcSqC9oZmB&#10;uwPxU6FIUACZBph64HmArsnGCxDQ60pVVx5PZUnFzMnV4nAonPRGiRx+DPBVEXKLDoOnM4cvNtvq&#10;RUlIAlkQUVGaMOocALCwq/I4BlcNLn9ZAQ+9YvDU4jd+a2+/M5YUBv3R5PZjc/ML8+1mfiYo9oka&#10;P7wyv//G8ETakzcQtFqK/fntdW1lEiKUTEQ09BGHo23tWirb0lC3Psdw44A1G3W1xng6NTgwM6Zr&#10;sqhMhGsxpFeppViYhXL/fG37k48+XW+s3PHyH2fH/71iM1+ksi1t+2KWbvrdkYtXWElbg/1rq8ps&#10;cew4cc9m/I6Zt/70m0v/fFlw40p1kV0il1ZQpFlMljNSFS9fAblSDlNMXiIjE4HHTltMEl0Zra8A&#10;Oi3pK4ZmQhPjObfXe3Nh5LRv51uOkwc8A+dmE15HS4XIpAejD7xw8UxQ6knQQVv1srY2NUssvrJf&#10;5qeJay73lSvOpK9hyxpEoGKd2wgT6BKL9snelTVVxneueT2is0rzub6Id7g4HRXMB3KvB4bOnTi5&#10;qUqvTjr37nz96997FvXBhfN9zzz3tc7NGytWdxx77VfXth+zLnqWxQRLfdlqoXCpVN6WI9UC0aRz&#10;evur/xZE/HVLNucStCIRziVd8wS5oNRnxSmiMJURwNGcH/TLr471bW4sj06O9Ny2OZETXPnnx0t9&#10;RQQxplsMk7IMTKUV5vJmbVnRFXOno5bVSyhkhkx4WEcAZKPJsZsu781iAWOZHLTaBCLTcxSXxoVW&#10;moEBZp2MCyfGXD/5laeskStvRBQMz2bvKQoMQjEDvuKn23dXlFd84bkHMO8fG78xPDK4elWPx7Nw&#10;6cJpt2dBiVhglazv6olY2hGJo+BWut3REtmFL9FodHijaxvsEHi7PSwjMakMZnFlrcxSjZIr4JiB&#10;ix3aQSKFKVFKqxdnwGQLRu1lFXqtEvTgRGjBpGTEGaxXwJFBBZPG8FUkEYdiQZd32uWbiqW8eEcU&#10;Sh0EcuMj8xWNG8vq2wZGgcEOrF23XqeSyyQ8JVFQUQU1maWic0NzniDPYLWYyDLTGQfbaVEygYG0&#10;VueWFBjhImSJfFQKiRSyaEuhb+isEBmBpTchQXMVS6CrwlsGXg4MmyVREU4nEv8V5DRYbwEaKZTA&#10;CCiVWkihXK8uczkCE8OznW3dnV0dV/r6//znv8qliunJ6R9893sP3Hf/kiVL6+uawMVatmw5QpYx&#10;aEdizLX+/hXLlivVCtBZwSEDJhRHEFxPqM4BAhMCZ8GRwgJ57sDJF7/34qMPP9zd0W2z2SDKAI9k&#10;enqqZBgvIuCHTnPg2JUQ4aXeDJVJiVAlRvAHw8igBUGdkoXjrnRYhbBOhFwUnxFdFFw9fX7p0hYA&#10;iDC+gewtEgqpFCC30ct7e4E0fPTxh2RYLlMi1ERNjUto2i6BdFqus5grZXKtXm8B2kQuU+OvqKfQ&#10;di66ZlAeqpT4xwV8bm+ZsQHMIRHhGp86r5Kb6ptWfffXPyqKM6s7K9hEkigvY6FE4Xg+T2Dg5tT9&#10;tz8Biekrr73c3tEkFkNxmYIj+Nq1Pjgx0Kk8+eTDdntFKDzl93pkSpvGZs8Uw7GFa/7x0evjwd0X&#10;blwaH2qEvCQV/WzPoanpiUSssGZd1/Ub/R7f4v4D58dGJ7bdcyvFEP/83Zt9J8/s3XVIYxaMzXpk&#10;ZdrW1s0MQs0WzhCh/SbyWqM4qhdNMbnJtG9KwRPqKAi1kgSR4oviBUS/pKNSIM0/P4xVjBw9LFSd&#10;wWAgGApIKLFKq4KBJcvi/aIvnbva2tC+btVaxJs8+PSD9z71ACspXhi9wWEMWFBj6cHDoA5CjKKA&#10;5pP1NrWOlpWrKi6e32Ownvjqt4FJMJ06rPjwjdgzT/3voSOnP96+95tf//3993yZpOB0CsKGlwhN&#10;I9LLSKv80etD/gOm9iqWV6mStR7Zs3f/py9/7WchncE6cIH+v/+d+fbXXi+v6IRylwVXLex98503&#10;jx/aNd+3q3rLC361fcfesU1VXu3cJ/7JydZN3xHol+HRR9QvUP5AphV4xLkLN9asqkuz0cG+EZTl&#10;Zovi1X/+e3R8BiFpGBOODvQjNDXA+i31Vn/GVxCwsBIE5xfRfFvqaqQId+aw6tICK4oBeyKZGRkd&#10;g9pfppJiSgmFKsYa6ChwvSGRCXYs0No1IpgvIebPsBE8jMGZhYUiJbZV17JQqvLzErC2Mzn/+GTB&#10;HdCYAZ0B+QaICjVci/AFQkaOshwTVuTmIYsyn07Bps2DyaXUswiisWSmUADTC6muKMUL0JnRyYWb&#10;H7Vpp6tkwXKV7bOPrvd03P/s018GJscVd3//Fz/T6jN3P9CbSjk8CyP5VKijoRZQLmlRqOFTspxI&#10;gTcUepRCFkT+UBQbr0q5HMpgdRmeDH4sFBn3uCeZuk6eXFFEgh+mRwxjNpalk2xgwcMl0hUaJIoI&#10;VJJMMhrR6FQqBYao8jyLBTPp83rUOkUOnBQuIaDDKpPSYDM6PQvvf/ju7r075mZnENhgVFmRL99c&#10;29TW3Y3zZFnXimVdK1f2rlnes76n55a167asW7uturKDIY03jvR/9J+d4WiqvKrGYMJPjFx0TQL7&#10;n8v65WQOFI1ADH6YJGYgd97yRFNzk9VW1nflGjqrU6dOPvH4Yy2tiEBqDfMc0XQ4mg4AnJEsRBKF&#10;qBBUA9i1oSUT572x+XnvZDDmzXIp4AmwyUWHixDIkmORK6BvcwOfsOi0Ww2lwApocEp5zahreIPX&#10;b6xfvY4nLH68/cM7b98GkDXQZmi7Su1ZCXWATEoJst5YETXoye3fv99i1Ny6aY2oJMUICx+4e2tT&#10;c6tdBmiwaBFbygK2OXPKPBuaGktlE+WtLaxALEGCIYQUC4vxTITPCOx0RRESXuQakhROQPhvoWhE&#10;311U0gW1NIqBnuuKpLoxJC+fcvoqhOxt5bJvP3yXRq0tUbUg/czE+JxMV14ZxuAdMyujraaqce3y&#10;lbjSDh3Btv382XPHJ26OHzpycKC/H9PGwZs3JsZHvG6Hc258aPDq7NSIe97LxbCupjMROH4BBAL9&#10;LJ7KhXDJFcUgnSqalqx97JHvXum/OTk2UWG3OpyhgpAR0XIMulLgyqFnAVtBRSOEeNw5N+Gax0BT&#10;X2GFtzOSTgYSCGiNo8RXmw3w15Zwj8UCKJjY/KGnUqo0tAzWZBjlcEtQuTxYnYpYAGCcm2PXZgJz&#10;cVDanv/Si9/88osrulrgrIsGXCMTGASf2L5j+2LQ29DZ9uAzT63YtJGA6F+tXogXPjsyjiSTu9c2&#10;4OQVZ8ey2WGGKsawP4DkFlWqx5kOB3UYd4jAsUnyQf+JRLOhcDYUwW9MpirKruEMdAqbWtwdGVEh&#10;BtlzApHsiYAzOD/rzQ35/fPpQkxWpm5d3Qb3kCQXJ6IRj3P8jue2FcvAVRQkQoF4KFhEVEw8RsrR&#10;fEt3fnoUW6zG6obBG0NToci999+FAJN4JCoVS7tal1n05oMHDj7w0F1FfJDRsNyTFYRTsGyVaDFg&#10;hSK3S4mQbTO/3hI20l7Q+BFVUIqzgtSMD7J3SQ4OlFQK7qSCkoHmLJ8MeYoWHaTh+VCSNqhS4jyZ&#10;z7unpjkCY11wRRVAbAvkpexFoyBjzBcXhhcvjAZ+9eq71U1Nslzs9//8bce991U39nxw4YhUlbjb&#10;TkQnT0rrbDmpjkqLgctkYSOYmi6rrMiI8zIJxUajqXAkDRee3xcCH0wiUdjLpHV2ptwsNmn5SkQF&#10;ilQ6HZ7p4ZuDZr0BU2KlkFFhOFiK54OvFpNAkGryUKg6550ymUIolvCKibn5OYMJ+S1MOBMqEgks&#10;fMHsikPMzWG8mAXmRoyxK/jKEArkEUSSAf0HelAOCmx4JQEQz+E2h+k0eOXc8PlT108ePdraXCZn&#10;pN5Fn1WLIJmYP88npXKkYoICDuYNXKdpTNWFwnJtZatlSTEijHOY1DBWQ41aaWawry8NXvDfCBNR&#10;8Fly5eAUFUz5bBECoRLXEOmfhXQ0lYgnE5cv9KlkarzjIAvA/V6EmQLGDWRSIRwnmwNfGNM1uUoO&#10;US6KVIWCAYiu5KSWiCLRkvMQ9RZga/iEcQBA76hTaeTYEE7MiCgyISiyhFChNfLTwuh8Sk4YEDOB&#10;IE2OC2DiLROKZNi8J8B+BVWMCUayV0ccW5+V2OpSU07+mY/5Y3uzVpvawxP3OZJpbb1WQdTq+S5x&#10;unyZ0U9EkYEkRLiLPyVn7GGB+NDk6IpHraAirmh5VK5WhPiO69OuMkO5EfdhPpjiaYJxSWPN8skb&#10;kYSfSiUKf3/jJak69vidzwgCiQ//9T9330eeOYd8j211nU+5UsyAK1ZfZ3t6VU0dlRbyEoNDo++/&#10;/eHFN19rd41uomLt8pwFNlP8pAq8mIi47o/2BeOTlPo6bZyytp0ki6ez7M0s3wk5rEKG1a6cypql&#10;hQZMaoRMjUBbpdb01svX1co6bPp0VL7nJK9vTjIS0YYzRKWNaDG5Z1w3F6ZPuWavTF88L9p9Nn/s&#10;iiPlV9zeVrm6ffL1t6MnrpiajZzfX1AiXaMYOzUbE/Pu+p/NFeWGooG8LuduQpSfGbqnt6VRJ/rs&#10;3b/95Q+/kspVF4aG3//k0x99+9uu/osX3nz9bkq3ucFerxRo8yFZkY2CvCtUoXhA4duYTz9PK85P&#10;jZ654rFVL9HIQrH82ALND0u1gnyKLkSSJOMgNAfOz7RWkg3K/PXLl9fdeg9UaGdee6c2kLFRSq+F&#10;7BMGlnD5iFQcFAty3piWFTGcKDfkMMaKEpv+mnvKIpWXjt/hMaPGmo7nhAUKozjEtkDdHo9FSIrx&#10;ehGX2V1eXm8yrQ+ErIlkBapumjFj18orSg7v71PIbLU19Uj98brjNwYmVy3feOncAClWImnd44o2&#10;1Lb9+c//WnB7UcMsehY//PSTSMJ55NieRdf8bbdvPXbo/Ltv7p2aiiAR21Jf4+IVY6k8g3zMXEyj&#10;UjZbKlm/nzJL8gUcsxHMaGkwHrLA6KNXyfNSKavSSBfhQqIjbMQT9Lg8bgwyFWDCUjwJI5KpoO2A&#10;Ek5+fQDJP1vVSuV7735QU10NDDv2XwDiZdl43O0IL84WCxmmultTXkHDHVHMX1xM1hilhP9aWqv2&#10;S/gU3w9ROJ0h4ayAMgau1BLHFEizUjwaQknQ3+WCqMjYIJS8JRU7MHpZmCwE2QQmMyxo3fPjc1cv&#10;Xt2z58LFc/0zUwuLDu/4yGSZrbyi3LZ8ee/69etwAP3wf35UjrsvX3B7fO++/8GFC5frG5oQigpp&#10;vJSWhgLhwweOtLQ2adU6sB8wLkG9hsA2cZ4QwjJSIIUYRhXIQihw+62bl7S0I3YJOqZSjimvqFIg&#10;hNSFnRvESaW9tphCa5XDd4IbAJc2V7oFEN2rlGM1isGxBE4MLNlCibgUCF/gEwscgsWmpqcB6UWZ&#10;QyAjGrltRcS6inLFrFRFy1Q0wiNCIdf3f/DCwQPH2bTcXlWHIxb0IOR3gWYByf3n+BgujZE1QOwJ&#10;oVFTBSInVvTCgk4hqceicXTyrNVmrS7f9Ie/vXv0xsn7n1lpASxXLs9UWuKQh3tjUFyMuYIPbX0a&#10;wICX//7nNat7REJIAVIowCorK1auXLFxw0bY5bHn0ZWblnV0N9nrYJhH8gCQE3a19oHHHtzw5N33&#10;PnBrVylUtPqxpx/avHnDPfdvvn792u49R3704vcfemTb0eMHkfPY0dG+7TZLc13FkubmphVLzR3m&#10;+o7b1GK7Mu6mgnsbDXMqGtpJT7o4J9em8QPxuGM+bxIo+ZvD12bnZny+aDjAst64x+EtphAVHl2c&#10;W0glWJjIrGVWmRLiAlxgHMNTJiKZj9/d8Z3nv6dWqP/2yp/Xb1mjrTBcHOmfA8MNrB1OxcN6Rpzg&#10;iZCsBfOr8PF7N8oKwmsnT+uVQ88+LUzl8p98mHj7H/EK8+3rN9yZK2IAYWptXiMRK0USxEn5+Bms&#10;tPWpyLRj8Qg+AqthNZfTemYDl0/tc/n/9NM/5il1Ihaof+/VyBef+qMWZmi4BQjUVorB4cE//ukP&#10;ZqvtTH/s0+OnSBls0uPW1KSaslW3P5sSl6fAm8gDHuhHygi2atB7Dg1NHT6063vf+JJjcu78yWNp&#10;Nnzj2k2EsqxevdTvWlRq1Tl01FGXxl6iEKOGygXjoTlvmb0G7E5ENPGhWMJqiieBTj8RY7/8peeN&#10;en1DfTVWSNgAUp8vJ6DeBzwkn0rFw2G3czEQ9Mfj8YwIGIScwWYxm2xR4Fh4UDKLAdH3TM8rSWlt&#10;hT0tEhTA5cFoEu4ZYBMQn40nRigGCjiMLW0yJUZjksZRVgLRBcMxP6YGWh2K9ZKOF/xgLpuc+ahF&#10;69VxARBnP/1koWPZN+6499nzfef//s/fv/vu26tX3tHYgOnH5K6d7zoXJ1et6YWbgWCUOH2KjKJA&#10;y0VqNSMY05rocCoppABbMQBJrANjElzERBz5hGUVrVDz45uH9xKVOZY1+FLQQNFSCjVJLBmlpWS1&#10;WQ+TpC8UhjQGGBixABU0mJ+LyAMXlvLt4dfAmQ0AAlVur6hpqIYfNRH3Dw9e273rs2tXrnmcnivj&#10;N0dGh/FreGxoaHRkbHx0anYKseYESYMJU15evvGW2x+4+2Ejoxu/ODg1OXdpZDRJUiKlFjMnbi6m&#10;SkmBh0KwTSwcvzJ06uLNsyf6jvJZGp3Vnt27bi6eD6bn41K3Ah5zFeUJzKkMUlCa8yJIvWCmyhdB&#10;i5WJSUVBjRhhiu/2OxEwg+InmUkBV4gZN4SzuHPwoS865zDRU6K2h6QIbDKRkIXp8Wr/ihUrsHt8&#10;+W9/evLxp2gK/nm8/MgAQQ2L5EnYVpLDo/MXFkcSAqdNnrILA6rYPO2fIfyLQnxz7Q0NdmXeF3ek&#10;6HQ8P67JhBAY5pmeq21ekhQTRQmNfxDGHkksUiusKq0FeXNyldrl9gDcoBEjBwLZABJUUQl4oBRS&#10;gZbKTg8NT87V13VaTRU0w4+lnNNTFyWCuBybSLBPJeoMIUozEqW94fzQfAxEB4sSJKXmtvbOHizf&#10;upZ1LKsrq9QqNZ1L2yEdczkceNABQ+flsyODg1Pj4w7HZP/1M6dOHD556PCpI0cP7Nz+5qt/fvNf&#10;r+755LVP3njFP3tcRZmMlobOpd2uef++g/3NHStEciaWi2Alh5IR4wicGGFBGuN6VblFZjUJVdIi&#10;OgANgPU6xqgjdBhfYuuLGE4SQgawFiTA19vsSJUrsZKhwESYPcAUYm3Al33z9Z03rkze0rv14bue&#10;umvbE2vXbDOb7cUceWF2+jev/ONfH37E6PTLN6xbv2Uz6CAVFSbkipJgfqZjY2LmnaNnu5fWb2pV&#10;W/5/LL0FeFznubU9uGf2HmYejZjZsiQzQ8yOw1RmSJM0bdqm7Sm3Sdqm4TQMDtqOmUFG2ZZkMfMw&#10;M9O/pt/fK6fNudrEjjTa+32fZ637xlvDP5PNeSg+5U0HsbUcnb5N+hMqiMyytJnRCY/FlgpGAk43&#10;xWBrxHKtTKESSUdl3DiFSBsdoBKwHBwz1nQ8ix92vNLQ/JIz6B6Tli/XK0uqNY21aTjsMlklKRq/&#10;00Pw6FVLa7JENr7oAE9CZtCi3gumuQjkWybVfaEbBNJlG9efun6NoMQbNqzDQhfhfuwWcEv32L29&#10;vbeaW+r9QXcyGdeJ1QgAINXGxW5FIqIJuDkkNCh2jE3DLRMoHiw1oDVFpqbAnAaLCl9AGh2eYrFE&#10;gl4QDfCXgJ1uVJNMftwVALIXwXl4DD2LVlWRQSCVEqQiQRfFQvPivEOO/eel8cHx+G/++ba8vHRm&#10;evR7Dz645q49RF39lZuXOuvVbTqac/pKVWNtSqDyYysFZ4V31uey6ktLscgmUjmf2YYLFYZJlEoG&#10;2SXkelisgdbsZiHhisgl4rAFXA6GVbFEzGq2tjY207JZ75w1g6VOOCYSSSENK9CTQAwB0DAaJhkA&#10;p3NoIac9FFJpaxhZritthcgwbrNy5LpYnhTikc2IQ+EpBeI0GFmcmnIhGRJLMDI568JiHAivRNq6&#10;YEbnwum0FBlKTh65/Z/nP56YXHz43p0qrXxkYAKTeJ1eEOJr8wTTqNUDU8NIx0FBBUYUxm0iJwi4&#10;0rdujbo9MYIuqKteQrB4cGZ63IGBvkHcxLRKTTIc06t0qZgYj5pELGqzWuQK2YJt4ZlfP/Ov518+&#10;eez4XZu2p1B9h7oXxgi05GMRisvxewCLQYw4g8RgIYNKAKwWQhKSRBYQ30JMnxEox5chlYDnr1D7&#10;o2G5iu0drq8gtrI8sVCOT2Dggge3iJBx8oI8XQhVWZblEYtiMN4DasZJevFhcdqJsfn8jXnHo7+V&#10;yqpysfHm5/843yE07a4pzhvmhVVLZuxbDvRc00rspQwFXWgYGR+6a5+xuA7iytTnx2yzPsuZvsXW&#10;zZS2JhLMcaOMdqFOGeKFbwy7G0qqy6XQFaYDjpR12rmmbXUqEv31s78bGJumFIFf/fYho6Rx9s6o&#10;a+ElXQnZ3Vv7raffCWaIkycvx1yxb+9aCpQcjeH5+LU/X3jzzYYMs5xBl/FYLg6Dqm9Vb9yt3Haf&#10;sK4zpy+L8oVz4WhCKDEuXbP3Bz9buXPLxu33rNiwLZxh9U4tnLx5x8ukQpTckqBQXpoPc0Ncfw5d&#10;ArowE2RrmMp2fYU4RvmnI/0D5sVgkKlWryy1lqXcdIuZaypp+uXTwod2Gb+1WVZRSlwfvPDS67wK&#10;sWSJ6fS3/sr5fNhy6LrHPEGvjlbslUnqbdkiM2xq9ymTLewk07343hsvb9u2V2msHp10/eH3f//e&#10;vfe/98unGsO+jWy6CTdhBu1q2H7Uazke8/axM5zG8lvBxYuL/XqBpMhHV2pU/gTt4OVD7Vv1btaU&#10;E9MZvoIbx9ZJMp+WXnfRs5H0+hpSxHJ+dvDog/d8k0rTbx89LPFFtVx5uETiqxJFwvOWicVxEYOo&#10;r8hPegNml6jUiJnE2OS4+q42p46MjWUigbRUrIMBgc+TYmwKVkQ8EUBefd4yK1LoeMJmtX45wa1m&#10;c6oIsjiTIz0BB1eAA3bkq68O6QsA2nac/6fGF8ZGpzat39ZQ2yoUyLGWZDF4y5et/+jjg4889v0H&#10;H/56KBqyOqf//vzvq2qKP/3s01WrNrzxyv7f/PL5xtb29/a/B7BKXecSMZeQ57Jog5TVVwqwffd7&#10;mSowMnM+ixXYKZwDMKjASRuWCxuAta5ozIdAK1rWGYlSCTcth4e3ZLrgLMd0EulthsBpjwwPzty/&#10;vo30my9++Nr2Ne2YPHjDUTpPZU+RbrbaTRYxTE1coThJA9UWvaBU34y7Wo9S8nhWKo1AakWPomtP&#10;QbaZy7ndbr5YhBkfyo2Y8QGdygGMViLCL+Wyguwdx3OVZJKpSCbgDE2PzLlsvnJDRW1l49LWznvv&#10;/9bd2/etWbt251079+zdZdDrEY/Ez6xGo66trOTxqYMHv/j8i4NHDp9Ys36T2WwbGR9ZtqzTaDAI&#10;BYKBO4NAuVzqOrdj2y6pGCt6rCX4bDoXIF4eS8ihC9jA9zF4BozI4qk//OGvS9qWo1UVDIcpkp1K&#10;xHRKhXlmFq9vMAlwygSyDV+dwmQJSUWMqRhMIBwToRAG0gls9jEoYrI8HjfuTjBVAfQB45nFugg2&#10;FxP3OQFHIuT7PZ6A3wtJPOLLKr0chG0Ol75rx3p/2PPqf9/uGTrd3FaqVEPH6s3mAmHEJ3zz6GWk&#10;Mn4s8HWKRg6bh1/b6/DJBUVsuhS8FhaZVWmL//Pvg2duXvn2nx7buGWJ79oNnc4wi5hGIiN0xHKR&#10;1PnB4WXN6zVi5bHjhxobK/H+RjMA+lsBnwdHE/D9HIwoETAXivCawIJaIqZhwpjnSeDb8bowcePi&#10;i8WnpJF0fGxypKm5Hj43Lpfz+RcX9EViJ2w+YzPf+e7X8M9I4/dKpZLyig6uTCQo1iczlDiTVydv&#10;ydLnxJx0NFx6sC90qT91/GriTFfozHn7je4wi1GC3whB09smaJN9UXYu4jA7B24PKqXqJU1tItw+&#10;eYIYOje4zjLA/c7ngvTBO6PLO9asWrYGX+oLF0+3LG1I0JOWoGtoYpRG4kKBqztuwqDMAc8kImis&#10;jcva5vp62YmRH36jmJud/+igOB5qGxmIhSKsTVs36IoUbe3tXJJM43zFDnG5WUksNDE2EIoFFNpK&#10;Ob8tYZFd+OSz+bG/7blvbPM9TonMMzVh/PFjt5740SsKjSbP9mJ4l84IuByJzWU+cvzI3fc9UNqx&#10;7+iBlzqbs8qss6Vyw+I0V1m/1JtP9wx3CyjMhxGyQQwEJyP6Z59/efLIlxdPH9+3Y/vefXu0CgnM&#10;chDcmEzqaDheXFFtd9kxKxepxYAfwMCQcEeMEvjkpagIACCBHyUACTDbRLMaooNDX3y5bdN6oxbk&#10;CjYCgmwkOoLBgMfjdDnR6YTGTW7QAY5DV5B0cNikigz2x6mkniNDtCMdjIQ9QBaRqiJ9DDoMvCMR&#10;6sMxvSAwZBZIaDh4pnNRTFaiCXxsmOgEovyWzeNj6g2GkbXkUMAhJMAOz8SiuWS0jX1cmQvkEvo3&#10;33NWtT+7+dGfQAl14NDLr7z4um3KdeXc4PEvrn75ydXb1yw//9m/uFwTi8QpTpoVS9JSki7nx4R0&#10;PeVaNFuckbza1DQx7Uz6I8VqJRyOAwO3VMZitkCNBA0F+ifykAUtMAOTVZzVwMoG1C1DMRmiwgVq&#10;ZHrq+Nkrh45e3nPvPnx+MskMtrVOlxU6XtTnIRnNpiE1ZwqEGBvl5EoMFWJag7hzRWNRsYpGJOgC&#10;rDHgUkozOZBsoHAQiyZ9J84e+s8rz/UMXMfFUyPVyRVSpVbbuWo1TBsrlm9trlqp5pWlfXzHXPbG&#10;jfnjt68GnGGCLdDqijEUwF+Pwj9uVsePH+PK85QMX3ERkkMSMRedOLVWhkI7wII4yOFDAqIJhsmg&#10;qwJqQPF5yArNzMzg1AfaK3o9mLdAAYj1lDPirdAXY/0PshsB5grKVgx6MBQcuDPQ2b48GguMjo7s&#10;u/sBODsKqFGkr4E2QIERh4NAFILoqlKiWJ5W5P1E0sXKBeENK9gr3CyhcWNDRpqWc3zMmTMy89DC&#10;tNVmc7AlMmVpZZbFA5wQc3Zr2MeUiug8INoSYTZPhPpuLucM+qGgjQDZiMu4K0R3h7DY5PEVamUN&#10;mjDegUsSKpcUiCIKFVctS8RARB4jkOfiSRK0FMnKS3HwSmb++Nv/uzAwR5PrEIp/65Pji95UIMu1&#10;pWnn74xOecOC0kqGQn9zbJYp11UtXVG9cmNx68plmzcv2965YcfWbXfv3L5z59133//wrntajeJV&#10;5ay97XRt9vqFs8fcSLM0N9cv2To7Fx+ecZfVN3r8Hj5HqCFNzDAm+rit4vcAagsdkzPEMtHERf8X&#10;z8PCuogJzgj6QLhOpMP+kEQg1ig0hUYOmqSoLGZYU6Mzi2MT8xNzuTT9wfseeeInT7S3LZUIRcFw&#10;6M7g8OeHTl682X/+2qUlHZ0//+WvWlqXYu9SWLnSmaEsx5dhLYbZQGR9cmOsody4rFTMpFkYdFsM&#10;JF4CvgWEO6iob1GUDEiL6gmhiBCLeXI5/p0DwpTBQEmx7KVwDcDqIcnig/fFT6W8IxNyBpa5OrFW&#10;zabQL8eEAYQBnFtlcTovmgOOVzDWO1ouLx0eHfnPG+/seWAfBWSjPxx0uIvLypJcTCFZ2NIQhTUc&#10;g8dgfrj/bJydOXq268c//onFPP/7Z38LxOMX+z8Htuj4sbOgFS1b2SEWCZUKRRBWbi4LxzTg/BCq&#10;FtCgLs6L4zRhICX0JuRxOoJkDIxa8SKFygCFPRo+yxl/OAyZHdoAgIFEAy6GXgskddIVzPMIwIwE&#10;NGbSFxApFWCvYVAKuK8a9Bq759KVMS9T+7sXXtOKSc9Yz5///ufWPY8x9eWz5rGVy4uXkNHE9ACv&#10;qgwlF1aKix/8SN7DClpRsKDjiwaDlt2JAL2pspwmpiLYlvxvA0UhUoAfwUQS1kRkB8kCDRyYCjTg&#10;E1MzM61LO9h8QRGuYlIVdl3BcBziRAJ6QYzyWHk+xZmdmoTZM2qfg5SHSypgzImSoUjGygyGMzxx&#10;HhDDLC3CjBoYHK/ZimeqTqsrKymVSiRYdinxRBFL+DwBDMg0QlhiLEmlGVcujd7pHgUUfNf9G4Dt&#10;ee4fH7YurROIWFGBEtdalJykUlE0APG0TQkDELtgzIST4bs//cWBD4543MG7774XUWkmjXjltdd/&#10;+sOnB3v7dt51Fz7nMqE0mRLh3EoVtvl2nAKRaHjp1dfDAIpFEzu2bNOpNMFUAjWqbDqOGHskEIL1&#10;RCKSJzBdZjOSMEqgpMWA3dKH5TPOOWA6yqTKFC4tmNvEorg/QSjBRJCQRYViUZaQSjIy41NjKgyc&#10;snkRKZxZNMuKy9iKMrtrnuJ5hailBKDDCHmjWb605OaUb+t3RcKKgG9G/vbvLc3lRRvqEYdK3mSU&#10;OYPKzdp0Uy3zwE1LnldXLY4j/td7dqS2qZqmF5bdJRdXJnfep1Xp48DsZZiikQkYIKOEKDlvZhjE&#10;1WIaGfO7T529rJSIW6tKFVrq/q9tXLN1LdicCh5z6s7wkbe+qm4gp9zehpU/NjZ29g/c2P/OK3/+&#10;9c8Yqfj1C1de+/XP5aODu7gME1KujNx8ZXXDPU+V3fUdoqI9LS1mGcq1NY3Ny5eu37hsSVtNIGz9&#10;7MC79ACrXFOqUKhqlzSuu3fPsi1re8yTYSrN0Wat0RFzdArL3Yw4YKFnZqLRQDYR8dpLKXqtUGri&#10;qhMu7sBV35jVkYsqxu1E9fZvyitbEfQNYBAq4ViunsNX1/D9tQ6BsFWhY5nn0jwnf5NC+lClU+TN&#10;JByp+CwvPad1jsUycSKanrk9f/cDP2WJ9L9/7oX7ViwfefW1uxVyUz5B0pMfx2Yns3myc23R139U&#10;++2frHns/jVLmltb60uXtp7tn+rxZurZaO+xbOFpO80qKBGhrKFmw0alNEfktxZDM3bXGqS16bNZ&#10;mq17YLJR31GuVAc884ieOhbdM6yYdG0tmo4CpTrMpxRsiZZSEE1VHhbdPDajbK30CPP2eWvczKqs&#10;bMQPHFoghfBvHjyxHFYtSNb967U3rC6zXAOdsydPeoDfASeChfs6m4M1K3RkN25e0xup5pYV+Xz8&#10;zp3rkbBrxfLmDz96+9r1896AA+uJqrryMxfPLluzDgDooeHpSDizb9/XHI7w9Wu3H3no0dffeNlm&#10;nzlz5QjBTLUvb66tKlLkUzO3u1XVRk6xKoz0FChTAhI7D6/TLZGr4VLBIQl/sJgcpVQnFWhkIp1c&#10;quOLZQX9At7kGMYwmUiBAMGczWLlz71xfaiytGn1kubB3v54ON6xZqPSWBqlEZNmlyuMUQU3HE9P&#10;YrxhnrY6/JxUWC2TqPUlXIzVogtshSYB4Cxuaph2xDEiZdoddkrAg8CkMMCg40vBxJUkEgO5niXH&#10;5h/2vDQTIL3R/unh/ik40mqrWlYsW6/XFkMJjc18MFy4CCZTUQDJY+kwm5kPBX2D/X03rl955803&#10;BBJxaVnl3n0Pag2m4ooKs21hYLgPZsH62jrMmXAnudPfo1KoyksreRTmm1ha4X4loJjwVGKnQXAY&#10;JISIgUDE4Qy3tHYWMi4MmtvrAIMOkSc2nTY6OKzSVeI4gm8fRqhprOow7C4MFwAuJx0Ws1QojKex&#10;+8fbAQmdAjWZzwVmD+mpvEAkGhwchFsmx8E3IC3iC/C3jcTCbBLg2RgOIhgG4WnW0rYE0uHBoYlP&#10;Pv3S4bDkUKDkCJl0SoIFPqkQClQU7jn0RAbhIpedJFhKtQCU7GDUWlZd8+5HB05eOPH0739Wv64p&#10;m3In+gZLTWXTJJuGvsukk5Wjm1OJFc2rtWKZ02Uu3J8z4GlzCpZyJA44LBTeIlE8fBBmxHUVPA17&#10;2GchRUoUEXkKKUXEnRN3VBJpjBTBSQUzCoo3QmCR5LLSCuWdgWHsM+67f09RSREk4zRFjkUZaDRJ&#10;MBtIsqIIXJLRCab7E53Emkpo9n+mypU+Vly3t3Hpvq17fvLDn774jW89tX7DjvUb1m1Yv3HDik33&#10;bL93+colG9dt6Vi60jxvvXTxyvycBXwEAci9ORC/gc+n+eZ9o8NTv3jqNzjT/+zxn6xYsdRqn3/5&#10;jTdvD/VwxWIARsA9wcQuTw9jfUJLiIQs7tqmlQsDI99+FO7B0ZtHIuNz306EFddv9D3z7BNSpQBw&#10;avS80MvLwY+NtIzDxfDJZDp1jifvun35Zu/zQf9/OprmH3oopy+ZCwSUxw7qD+6PPvuLD3mUjsnz&#10;0bg+6IYIlgbXofGZ3juD137zq2fcoK1fu7xi1+qnfvzena65gCNpqFY9/odvdPddfuW5D9rrNxiK&#10;pEB3o6P92qsvdbQ03rt7t4Bih11WwFT67gxggzc/M3vwwFEwPLGq/M8br53runjsyEncrOQ8xaFP&#10;zry3/5Mh83xrU8vZYxc//3j/xRNXAYPWy3Vffrx/24b1lcVFUY8r4nGjEReNxbjwwckkSoMO0nCA&#10;wsOMFMKIWO3hB5EPRgpwCPEE9CkBlxfBHKXJCBpWkIkmNtDchZ4jSlZ4h4bCCN5nMJzFeQYMG+xD&#10;2IkESlAwj4WiMXDoRVK8oFMFkVMK8R/ETOI16d58jP3K/qC45qk933sqkQu/+dozfuv5ZCButWDa&#10;SfoQIMiI2HTZ0z/9lZYnkSGDzsmrsn4qMCsIz7FcI34vl04alablI1P+eDy/ur2WlfObZ68zBVFF&#10;sSwG5gncyNkcJuY4hiFBTLA5YRRe8boH0hDkc4JAT5KnUJBqdSCTNBTX8AQydB9gaUCLEuc6rORY&#10;NC0rT8AWHg4FMeaAsl6mIpO0sM1nRrGNJwN6PULwkuDjcoUZjiADpoxcza1rLl6/qZ1DprpvnT17&#10;/HjPdM8dy9gixMwZhowl1HA1BlXZko41S7fsbtu+b+PaNRFfxmH2To7Mjw5NQs6mkur+381KoKFJ&#10;VSIebHR8QQYFu1hIiZNeYQaGvRVAgZAm0GBlw5o8mULUIM1GmY9Ot9ttyBZDehdJwOEXCSUDFEFh&#10;s8jnCiNhKOzRfoAILe+Hpttqq6mpGRwanJ9b3LRhK15Q+I7i74D/Hut3fH/FIgEPV/08IcuJlCIT&#10;ITayi2rSpoq4UsX80Yv/XLmsaMw6Yuk7yJ+7qpOIOdpKUU0Fq7gkCh8UzlN5nNNzc16HUmcE4k3M&#10;FEywE3w64GHEhGMhIublKC6wptwpN88XDwP6hl9fbhAKAeOh2Qd6uOGAXqKEBzgnNbHFCptvxGy5&#10;KmJ7RPwsNxkr1SqalzQVNVSycfUiOL0DEwKO1FRUCmzwuYu3WZRUaygHdezM+Wt2V8QZTPUPzz37&#10;x+cv98wKTJ0gMVocwQI4kQsZIA+8S/vIySLFYlWp11AivHTrktcRrGzY0tC+Oc1SfHLwxMrOTd75&#10;iCwvl9Mlcjy5UUGL4I98yoVUsCNi9fEzSCzj0eNM2JD3Dnlc/nQszSf4WrmGQ8eXgkRI/caVHqwR&#10;VErjrrVrdu/Ys37VhmJTKV7407NT77z/30++3M+R8mvaW1esX3n3ts1BP1OtlQPZveiOX+mbuzXp&#10;vDi4eGnYNu5IO7O8DRWK5mI4fy1Zui1At0fwXs4zeTgrp+LO0bFimTQmMQYR+oIvmuCi4oL1EdQJ&#10;YdylmEDwseL4QcJzEIbCuXkZWhRyKbqK0F3EaElv0ovgIC6IVNaC+IqYnhu9dvaP33l+ZaNy3rXA&#10;K5Y1tTQK0jlf/6iirqpQc8b6n4lpbN5tc1odDqFcvmrTMoFUvOfe3eUVVZ99th8r082r1xCAlbnd&#10;+iLd3fftxqQT5T8QV0j8OOJMAd9kOJ7wBUMWR8BszwajGV8IE1oSaKaAOxaOQ1Ff+Bfe54EgngpI&#10;VBaa3FwCebRcNJTTKogMW8bEXjHBU4sxT8Dxiq9UwpkHrUnWMsTypGbGI5j3//T//iYUkXO3Lv3j&#10;6acqlqzy68spnWRXjULonvIsDEtKKmjikjxdhl0YN2+Pzo1hYiQxFGNcF4B+IZNSmHRZgpFIp3ls&#10;Cmpzv8dts9tzZh9zwZ93+NwTczjHSHgoTPJcXv/0vKWqsSXDJBSkgsT2Sa7BNNpst0YSfh6fjak1&#10;Hz+LQmpidJjHZ0lNZWhVYartyzszcLuhucRgoaCOIlmKQqs16/J5pFo1jeLGsNdBeA5OevyUcrkZ&#10;LJ656BqJ4AJAyO5y18jgzSllsfqBx+5WKtXrN2xpaGiyOBa4SbEC6HMWI00AqYeehsixYEYBTMhX&#10;cnnqLw4ejnsKTqhvfuPbmATjCfDGa2+OD48gWPLD73wfRzBEcYBEB465oA1Mxq02K1fAP3HqZDSC&#10;Cybt0fsf4JGF7T6uv5gpQ5eMubLL5pHL1GwOhYEDqobRVFqIyzEqZjk2bu1SkQqwbFBiVEoN8rJ4&#10;BuGRJ2cbcRrEZ8IbD2Ocj01W0GKXAIiEQT6fvD7cX12ygkcYnN5LQhmKu6IkOxlkpsfMXmuYdtcD&#10;8lggsv+Z9NLq5NI2FHkn+5LK1yYelhPKe2VvG/UBl67j42tdDWSkHNbHmLTr0py8VR5R2vkqDyfn&#10;I5lJOguzbHoZ05Wcuxx09qQTYsu04tAXX1wfurHzWz9sW7cKvxEsn7lopghUibj4449f/Pj9Z+Vi&#10;Tv/EJE9rvPfRn+JL9Nrr7/7pj8+ODZ96+ZffIW/17mBpS5M8sUFx3DbWk4/STUXHj565cOHsyfPn&#10;L3X3XLh25cBXX4pFPAjCSaGkvL65pXXlWO/cpQuXKmqMfDFIk1meQlZWVx5yTUuJxa1tqbs2sNtq&#10;mLWNcmUFW1bLDUujV8zm7jkvfA8GrryVkHTAb8Q0TU7ELi8Ehsw+x+VBUyTHlRBJESWuLjVu2kIv&#10;b4jIDKLa4vxGQ2xPWXpLbaCigimvlmWLFKQpLZE7pFy6XHHm6NUKGUqpmz///KtzX7yXvXVxj1yo&#10;zmcW6OmDbnPdb3+/7bFvGpa20UuLKIG6qCds/94nljevZxeTy3btPBNfdN8Yr9BwdVLOsa5+ZUmN&#10;ks9VUDwXTfV5ny3PSjy0vlSbZyvZzgjNw5aoxy+MrCpvqlzeSMpldwZHM0qepq1c54lGFKIcnV03&#10;R6Ofn+LQuGSei29xSEa6hyY0fW7ZkiWF7SYbzzbMeTDQyMXjGOwipcGsb8Q9b5lYzI2kZmKZSajI&#10;CTYhFGjzKWk6IhXxdKdOHiHYmZq6ynDI/tWhz2qqNRbLxJ3+Gz978nvYDWP8tXRF6+Hjp+5/8KGW&#10;lnaz2Ts77Soy1U1PLAwMDT3y2D1fHfvwRz974OFv7WpqqyjWqYSYKVum6RCnNJS5YUVAFgiWVKEk&#10;VWh8pRkYKRBcJOCgsUM7nMXgCyklF3mvPJmHwwNbbCiJwbFio+CKcLEQFaGFGZdl0feD7/8Uers/&#10;vfDusu0PiI3VKUJwa3CsraWpqtxYrJSY5GSdXl6kNxgUMp0EvvmCdXdhfCgZsXT1DITDbOuE3aQp&#10;BxsHoIlEKul2e3RaLW5JONDgCsfETYRDwcjERhqBENktvv+++iHk9o899K3du1A/W4KsPhbOh44e&#10;fvPdfw9PgCh57dK1s2e7Tly8fAYd3cmp0Sd/9lR5SdG2rVuq6hoLMjueJJRMAzxtqjA43Qtvv/Xa&#10;8vbOloa2rz4/zOTQb1y7uW/fPihREnE4EYG0Rp63AL3H/CVZaHgtsFiUWm2cnrPcvt17p7/34Jef&#10;Hz745cnjx7qv3+q53Xf5xsChQ4dnZ+dLyspwrQCNNFmgoaCxCUADc3piki9RoB6ElxEXQnmM8BkM&#10;CAvCSQDoUawix0dHMXHUq7VYeIF0Crg86KBcAQmoBodDAO0EV0dRSWVnZzteR199cXxwaJZPqpqb&#10;VnJZci6pYjGlfDF/xnIzGnfq9Xq1UsUXJiYXzkrUwmiC/49/v/6P137R0F7lS6fx/qTPzENz7BOJ&#10;4uG0OgKQWG7c7ZSyxDVl5e3tS+YWZr46fFghl6PChToGzljoxqBwHIkkEDgDnExWpo6hPOyNYCWI&#10;ao5YKiDiWdu8nSET4S4pEgjC+J+mkljyiCSiIpOhc/my/2Wtk3gDB0lDlqbFCoFNAs+QxBOZ5pvk&#10;ZK+KxRmLmwwndn/n+79vrFlq1MOfoQ4Vxny4AwXC8YWhwStGvRqrM+QuIeSVS5XNTS0rVq6TyVRn&#10;T1+8du2WTl8ikajtVs/Hb37461/9zqgvPn/p/I1rV9eu6Th1+si5C70ytYAFVHsqLyQRXEOAPcxJ&#10;SRhhPqSgd69/6Nqpk6vXXhUzGL0HK0jjj95444OduzbdtX29EN3pbGZifARaV2R4EN2XS/V0SanN&#10;n/vvh39oWTW+7x77qo0+U7WfxpH1XNe89IIvG2/auvXpIsPKAh+c7sdcEpZKAV8FJFjv0NkLXadE&#10;FHX8vy8JKkQd995/5vDxHz3xm8effBwX+/WbNja1NF0+f7rIIK6pBeKYjd3ns88+jQH7qvbl+WzI&#10;77LjH/PYsZManfpHP3qyp2fY7vSX19TC9b1r586e7t6e7psmbcl7b+//+wv/xFxTI1NAQlVbUu63&#10;eQ/sP7a2c9mRz7/obGtB5CMYh5Yc93GZQC0nRDwa0hyYHaKQkUwSMLnTOZANEAmYk6ALxtISXaAg&#10;UuMinQoaO/xJpgAexqa2AMTAehlrFkyOEoiDQOccjcEdhxcsihioSsJARVAYvIsxKMGmG/E0zGlQ&#10;lAi6A7W8xROX/eqlz+z8wW8Z/PS//3Y/M3B5fYvu0MFZNw55mIwzXOwCAtD1xM8eUys54SBewVNY&#10;1aAgzcT/yTRcSVOWqb3e62Cwee2tOi4bq+9Bh79fWUFFiFCCAZAmrzDdRmOoEMTBQRCpJCwZMCgC&#10;WxIvcmDJeThfc5RKralqfH4RRH6jyojqNbbZWHONj09JIQCmoPMqIJXZKC79D2gO2hclkqFqPWN3&#10;ZvOudDYJmGkKXyy4+Ah6KOLHMUkkJuUqYXNrnWpFNUdET4M2MT936+K5Tz96/9jZY1P2uRRBowC4&#10;kqO2qGltau3sWLt6+ery4gq1XO31+As3qxPHyxoROhJI5EopXxhyudUQ0xEk3jgFVxkdtDh6PILB&#10;C1jtzEJYKoNhKUjGLIt5Ed0q9FDxzQDCIJ4E2dEL+hfEL5NTZplYhGx2PpuemR73+QINTU1T07Ma&#10;laqqsqYQ1Sn4jZDExvUNV1FkkwtLTzqUUjjkMQQMUh1naqIMpQ+D41/+aJV4+lzcZm+rLdbUVkzo&#10;60UisY/keRncFOgOSSz0UhwmPRzDC00ixo9PnBnjgLGCRURGRFIxu7uYkobtTiks9GUlMSHXEnbD&#10;XpUVyhnyYlTsk/PTHJtdxVfmSSlOQGklOoNYyUwiZR732qGiQulQB3QiRdPxaVuWVm5q0JQI6aUy&#10;aueKti1LSstljGo5uWvlsrvXNjUbNMurjCo2q1hTLhGVjw8O/OmZp3smR1kSdYLDnba7c1IBMnMO&#10;QPc5Iq2m9ejJkfHpRFP7yuKK8kyad2j/0TWtK32WGQ7N6bAuojjNSLMi3jjgvLXlDQZVETZagP3J&#10;REohTypX6sEgwi4LNyu/y2ees97pGUaHa83qzT/5yS9Wdm7Uq0ypSH5ownq9e/itdz/t6e1tbev8&#10;5jd/FEimcQQPZ7JX53M/+f1Li4GsOxFyhNyAKRgMnPYlys4mUUN5rs6Y0pMRWt4Vo3n8OQ8KbBIa&#10;AfENEQsVqtYI6ZvKAJCBlAXQdPTqCt2kNK5UdC6dQMMOKj9aIkObMQfDAY5GyTaqwrCGAbaaiDEj&#10;EUYsBioOhBt8yyAnHaAFnZJoogkPfhyMSWLdtrvH7IvBRU+NstytRPyYzc+yQ1YHmLnIubPlEqFO&#10;ozUWleqNRVKFNe67dP7M6o6OsiKTVqVkcZh1zXVsLiQZuVSqsNxjoA3q8kT9QRzG8UMp1igFOjVL&#10;KaLJ+CyNlKkQKfhiHh+zTiFfgIgHfuIAlSXFEnHBohCN4FOEz3ZOpWDn2SA5QD5Hx7eBwbJOz4q1&#10;BoiG406HMBS6PeyMMOV/+uPfZTzG/PDAv9/dr1u2iSwybt3YWi5JpCevSaIhdUO9V6Qj8ypWJsqg&#10;2SRJV8rhYehrwCUQZjLIx5BaOVsgzgAXEc+ZpybjXj/273yNEsA9hQICJw2epJFcesq6GEuj2UxN&#10;Tsw3N7TLeAphHglyIXjphWM5l+FwL3j8CzBzxJIhZHKkSoVALcXSD8E+gCJ9SSdQgZg5RSEDEgDL&#10;k88AGZTPTNsXKZUcAssUDpFsEg5OQPEgW4ll0S/I2cc8506eO3LozJXzvSFfUsRnPfTQPZSQn82Q&#10;Fy9dPXvufN8nV3AFEuk0YUyNhHwGaoMUlYymPM5gPJG+0t3jnncj6XrPvfdKZRJ8Tv78xz9HwqF9&#10;d+/ZvGGD2+HBluvs5VsJ7AbCIeigxRKpw+2+fvOm3xeBo/3evXtEFBdPvhDkqqmoN+BdXDAXGUux&#10;oY1EkkjAuwMwcHCVBDfkw92MEvFVFFeC7xuLxg0EwiwkmXHf5QhC5gQ8a85AAPczvD/gBMtHAW/H&#10;a4iG3zNYTClzoli1dsJ2gm+MBGnsMIcJZuWx85nVW4jGOuLWcY/Yk9u9VkHjO2zc8vPBDX7tkio9&#10;Bb65QOQWlSJEx5gczjRLTYoEUymnLg32kXJusYRtZONTI6DzweyK1Mk8gGHLVTSrk3H6zIRez3vi&#10;mR9I9fpoyNl17s2JmzerS1fT05TXlr119dS9ezaKxaZlWx7e+dCP6XRJ14kjuLuycomL//zlXkGu&#10;BeGvDGeYS/84NJ1dWvroD7/dXlRVvUFqXEnpGwSlzfLalhK1Xn7ybNfBgxf8njw9ISpRGjraGxNB&#10;54VLx8G140q0cYyMxaaq8pVgJfVd6ZaycP5J0XIuLiNg0Aa0ukxJHaWvE4/aHePWqUgsjs9kZTxV&#10;x+NXcTn6TIhmG7925eCXZz/v6R+cuG3rv+btumDrmrp0q/tW3+iEP5JM+NNOi81jN+PBYfNaoomI&#10;nC2fZdIuXL7zy8f/AG3KhVdeVFsnH20rzqRcY6zksVRi2e/+2Nm8lW6Pc+wB29SMfiGh+NN19XkP&#10;LSlwenAlTq28f0uffZQI2Ku4cpJumpwJa9UKmpA7zpB0+2K715j0kasijkJAD2e4ObneaBuara+u&#10;I1VyWXEJqHfjtslLA9eSw5ZgJI5rk9gaNxyZ1lx3UbmCOjxu8RRhPVNV7mT5YaMlYB1CxBQeMxx+&#10;eXgRyHF1UStLExFY4WRyKeyLgMLhx4ZEhoaET5ejTEW5l85dBzYlFoucO3U2FY/evWs3/IU9t6eW&#10;drR19w6Cqbpt972ffXFi757HeHzhkaNfmS2T9z+0MxS3Xb5+4lvfefDzA4fiiWBVlWZw4Gp1RYWc&#10;x0pYJnlAsBo0yKdyME4OxHJiVRqzEjTOoeXh8xFfQ6MAghkmHclpMRuuSOSG4d9EmB/L/kIJE6ua&#10;gtcqFkp1Xbz+s58+KRWIzp08azUv7r1nH1/ExzcXJTGNXoPNhcvlwb4CV5AeqLhvnD9z5IubF667&#10;bIHyUk044Y5n6F8duLQ4Zuu/0cdkARqR0+tMdqtTCKoxga2zABv+aCiVjOFmw2LleDeu940Nzfzy&#10;58/u2/uQSqVzedxXb1473XUmlAqyBOzyCnnzktrK2pKm9poly1vqm2rLK0pvdnf39/R+/dFvVJZX&#10;4VsGPFogmiRFYk/Ia3XPltcaFuenUbyoKKlSy9RnLp9DIKqqugbPSR6JrxMrEYMqB5ihGKA3OHA4&#10;HJN5OufXz/4Jg5XdO3evWbVi46Y19917z4YNW+6+5/5v/PBn23buue/BBx0W++WuS1qDVqZUBGMB&#10;DhfGnKBMLIhFI9Fokg6PHVEgXgAbNzU+LkSoAaLgfE4F4UIqM2ueTYWTgPFg5I/8OUqgvv/18UA9&#10;RT4yFodN04mFVmML7m6Y9QRPnT5z8PD+rusXAmGnP2xHaVymUUFDJhXp4YCeXRjJMPzltW3eoOLA&#10;ySsb9q60uJ0SrYlNj/JB/o0C7CMCCwpCPnfYbWyokrOEapmIAzaJSBrwhmam5nMZPOQKaHNcLXCA&#10;Bued6TFDruOjJByBSs1kueeHuApenMmTi/FhToXCNrFUzOVQBElCW0yC3SEU4lvr9roAVcMWjidC&#10;kkIPsSaXnSZYaW5OxMsaNXyV1dZDpwICJf/ylTvMRcbA5a9uXX7/2uWD773/+tXuK+98+OaNviuX&#10;r187euzSZ5+cOHbq068OHwSUDld87BbKy6u3bt1OkoKLF65Yzc7emwPP//UvzY1LxmemXn/11dUr&#10;Oi9eOFVdUbpr51qxSFJqAhK4pr2xWsXjGYWCes2SalVTiVK1rvWumeFDuzYsZGPMSx+ahA1lp04d&#10;djl9SK/cutlz587N8bERtC+87ii+thRbOifq3f/Z7++7O7N2CeIa6dGh9NCk4NU36A7HqnWbdqtM&#10;9vKyByGXBosPx998TsjhyLBL4IvTk/P9x45eFEm5zSuafv7zH6ko5nuvHd78yNai2iULi643nn/7&#10;i7ffmJoc3nNva21lM5shiMR8//rn3zpbUbNYnktjB9tbUtH64f79ze3NWzfvvXW73+0J1tU3DA72&#10;99zsHhoYxoNi+cq1J06dLa2uXtm5Ao+bWCAwMTgR8gSmhm333b39yKGDZaXo/mhFJk1GIUxziSTq&#10;UuA/4qaEJhY4ewzQB7MBuyM4ZUk4/HF4a9G2Bc+JwxIYtFkuB3NKZh54b3wscECCvzOJjh8O70iL&#10;IIoPARpwX5hGoG6OUz4szCQ+BRIRMHT/u8yA+A2BViTuTwgp2UjfrJvRsf3bv2Zw0h+99Z3I5NFv&#10;3SWYGXKI9S1PPve3rV+/9/tff2TP7rvKKksXnRZ/Ph2meJrmjpCq6Kw7MZATXguyvJP9/mhMIhfV&#10;VUtxZEulQoNjXdoyZZbEVBfXqcIJBCAQbN9wS4C9DIsYDlbwqTSRTFMZsKTpMSYrguEFS8SmQHbL&#10;PfuLZw1ICesNGOtIJIriUiBAR9KZMBwM2OLi75NAvjCNjRFUDUIaU6hSFUP6SHD4BOyfpICkxHQG&#10;Rh8U2AhIYiK2g52EW5ZVy4QNOK+bDNXlupJGXcXKMkThj1/Zf+bsBxfOfzbeb/YFAgVmXw68B7hm&#10;yfGJqf/ns6polotVAr3OwIG4zO2TCqQATITimTheDfhKJxDBLCAnaDT4rBBSwsYJv0c8qBHRzOHn&#10;NV8AiaGKiUYmGqzQuAkRwxSDt0OQ2WTkrTdfXwOQm1Z78szp1iUtCrkCfynYgf8Dr+PghpAW8Ou4&#10;PaMqHweWFjFtfAfhxyVxUASG5GvbCaEiUrR0SVYkizMMaXYTEoIhFNogm6NxSKyEszB64c4ZlZBC&#10;Zo6TSuazzilkgjlcQooi0rQjPrUATEGsWDVCxdNYRmCBOG0G3QeSUS++dphXJJMLg5fVeYdOwQvl&#10;KBpVjGtYnsJWS56gxafnB9z+8Yh3yL94U5w1S3LOLM3lZoVSTFea5Y/lXCmWP5JfzBP4/sVTlK+q&#10;QV1XJ61QZOoqOKs3NdW21EZI5heXb/39H69MpsVT2DwJV8RSptbm3S0dD8dyiotXb9fWlteWl+pl&#10;ms8++FBr4PLlEUqhyTLlXFTd5erpRce123eu9QxMme2LLt/N/pEFrJlobDxAF+dsCD4VF5W2tS3b&#10;sX3f5i27yysbQtH8pWxc8wAA//RJREFUneGJ/e/AvX7RFcjXtdYNj3sUSg1FSc93XXn59f/6o0mp&#10;Ss+XcRubtdu2tNTWIaFGFelzYrGHIBY4NDOHbk9np7h0vBhDUVwDMBoIRjnBoCgZQ1phxrGoa2i1&#10;0lmmdJqOeg+qKcGwkM4Q0EGvZAKmlg9FcJWNOJ0F3naRJimlIhhzMDKQVtgHhmwDw0DhxX0B58Ii&#10;GeItjtouHb159Uz/7JivCMixju3P/v4/b//rCx7PtGLVniDPjxmJ12zDjkij0Ur1GpZIBNYEnvhI&#10;nqX8IVgpTQiwGY2sTBZ4bnxccZrGZxXItsNfHoXbjmPgM0AbBzhLKmBI+FFMaihWGgtl3FsJZhQP&#10;kSyjsBFD7p6LBw4jnUoAp4I+KB/6o3hidmREKpVm5ZLCPNvqo2MFhhcKEtx4z0pkSZSYEqyzn5yj&#10;a0p/+qvfqfms4QtnX335LWHHulBJ8ea17WWJMebMDYleKig2QXPPZQhTjIyIlRCGrHMjA5zyKpaw&#10;Eg0G29gwJk8yuTaAtbzf71lYLFGo9SoVTywA9TFAo2Mk7mKlwihTSICAAk4uaV9wRVzRLUs3CUH/&#10;YYjQa4CRGVGVRNKPJObgWHc44eUIuajsYe9UKJVBZpb2hBhBsCjgTYfkO+CxymVCiA/y0LikYFEP&#10;gRgM9yLK7YD041USzSQoNh/8oXfefvf5x58/8dWV0cFJnzNIpxNqo2zLrmUUl3rmiT++8cr7fTcn&#10;F+4snjp7DZTWtlUraGx2Iofxfho/R/hpg8zxyoVu24ITNZWVq5fV1tYuLpqff+G5cDjy5ONPVFZW&#10;PfeX5/7x9/8cv3Dm7KnT506fBRdr5ap1yKl3Xb6CdzxMl8uXNlit82++/s6R418dOYWp39m+O8PV&#10;5VUCUoJC8MeffnbpyhUgtkZvdH/+8dG+W5PLO9Zeunjrrbf2X7p0DTmHmpo6vy8Yj6VOHDn3+RcH&#10;5iZnRvuGGCm6Rq7DJXpiYh5DuhvXeiaGJ1wTi8VFnVH6ODxowXQiBWk6rbTrYujxX0JbkT71fq5B&#10;g+Sty8tKHnc1e2UP6dSxNR38sTxr0hmtpHtgFegJtY723SpSsUWSFEnlLcP+yTOxxZsYJyKMg28f&#10;SB7ibEZ3rtvVP5N86qnfP/bgalx7Lf19Hz337TZuj3XwSNe1wRL9MmOJdFVne5F2eVntapGxzpcg&#10;D7z/9tSlt2LBqUvvvfMNRXllQjRNo/3dMWxuJe55/N56k44HcpZU75eH2ED58fPRlItDsoqraxqX&#10;rmnqXKNUaa9dutDddbGls76k2iRQil/+79t8qVpnLMbrFh5ZLp+Qa8T9E9PFbBso4dDM4MGM+JiI&#10;zdArEnX1OUWtcI4vPurOnpuy+JiUTgQZB5KnKYk02yxil1ksyoV5anFKOjcmdB9UjPTJ+8aAlmde&#10;vcHoOpPrPm7uPTFz87LzyA3H2xd6rY5MKLF9/cbU3DjjWlc7iQiu/0w8cFGQv/e55zS1Han5Wc+r&#10;ZwN/OJr4cpp5ao4/Yp2vIKKv3BOqlgVPjy2TdSyu49w6dGGpzCAniqbm7HQeXb209VY0b03TGjT0&#10;dnkqzSPhnRdJFd6Yr7GxCkGXFFOAxV1FQ3XH+vZNO7YaWjpoBhXylr7hOQVHwgjRUovRzKy/RGOK&#10;NxjHyoU0j2VyYgohNSFHAPgDHwsf3GTyeTx4bYvWcigE8QJORii2XMAuRqAuR1vM0cx0Rhw3EyAE&#10;lAoxI0dWl9c/dM/DWpVRjWEqON3epFhqECtL65tWjIwumgzlyDTmcYWjvG3LtcH4pNs/W9tYjfH8&#10;6dNXeq53O81jLctWU0LCNzeilMvxIxpmMcWRKN3uS8s1KairGaxgNIwZRwYBkYIoi4AUgWIJcQlA&#10;A5Oew7UQ4RCsUlJsMB9o9Inx6X//88WfP/lkSREWj+NvfvjZN370OA+dUg5gPfCi57V4JkRDxz/7&#10;mMpFDQLCUFzd0dTQ0dq4vHNDa2OrSM5VlqqLysvu3vbI5tU7Vi9bFgh5jx09Mzk2V2QsGxtG/dti&#10;X/TMz9iT0dzo0CwUKAjg1VY37tl+D25fXp/vs88/++TAfk/EpS1XgWPPlbKkAmYcSUGQZTm0KEBD&#10;Gcx2OIcPnYgG4j/78VN45wCMXJiIsPmuQHBsblyogMXZR5GMk0eP7di8WyKQ9Y70Do0MXb9+A54A&#10;5JlxZERjFkN4Pka/tOzQyMChYwcWzK5f//r33/rmd8srylT/g6MLBAKFWselpKEQfhE89omG+oaq&#10;svL333tfX2zgikjMn9DbAxoALvmwL8TE45SB1AUTgDUBhzL7PEyxEO/GiDcIbBJCWZY5s9/tg2EP&#10;5yBUl3CMczg9eBthhwYjbSThA38W2B6QfTZt3LZ713askpC7673TB+2lQlN0+ER3Ns0qKao5f64L&#10;UR5jcaVEUZNhKs9fun6x9/atvvE1Gza43HNhP6pPXrXGJCB5IjmVlzKRZki6AoGQf3R2orGxtaNt&#10;NWrvZ8+cV6kUODyLZUK1SoXRNZ8ed4eCOaBZ2ZSazynSCMwOB0aVPIFGqZC7zJPwNRFkAUP/1eGj&#10;2EMqVGqegL9gWRBLhQIRsFgIDUDGkeawU4UkYlbBzhhiCY5AKw2lFhgpe2sZixe8QnFuSFWz2jJk&#10;MYRVbQ1LN7bXdVRWNZUbioz6EmNRCWS1Kux9YTrC494f8JeWlNXXNqxZs7axpglFu9JS07x58Ykn&#10;n5SIReGAd9PaleUmHTNH16sNzQ1Lq0xVZSpTvaGmTCroLGvvKN/QWF7KyZJ3bl1sWjbJzDD7zila&#10;dy1rbmrC7bSyvHZyYmwBmJR5YCTOnzt9taaqGSXzF17949K6m3cvz4td1Uf+nIgvbJIL71+x9r7K&#10;5mpfMNzctDvL4IBVyMA5maVkQ2UH6IsY5Mvc1evXpueGX377Ze3aFaUIq4zNfPDfcxsf2SGtqH/6&#10;tz/TU5mff+eRa+h+k6RcRCkUxWiCnTl7iJnm7d61M51GDIpiEspPvviisqZkSeuKI8eOs7lkSXHx&#10;3//8h62b1yjlPF/Q97NfPKWrLHnh3y+P9PdXl5U9/eT/lRi1UGgN9M0uX9Hy5aHDazevrGuqyYrJ&#10;IJycOEID24coCMQ3sJvQ2SGnxzVn4dGxukE7SMVXyAhwpqVipkgI4TWe86Aywu2L/Tvu/5hvw1iF&#10;bRWIwAif4XEBfSWuVTgDxYI4OiW5AGiKBFA8wc6KgQ0KzQGXj54mtMpio6EKUs84W1WztP7Tj/7A&#10;8pz7xkbQ3jkMfqO8dmNxyxqpUipW1ijxLTcWORyLZUUqHiNBZMNRzyI77uclwvxkmCmxlJSLpOKE&#10;AmIv5H9Ds+6IU240xrJgcwALIcvkPYjFwZ+USyX8kCY7nUFcRh2ugMsT9vrAaqQ4XJJDRBIRAHkA&#10;tEDoLhQOoTAvkSpAb2JTWGBALSNE4g6goGAwDigxm0XCawPfIVKCmPwKREKSwjBdiiShSIztklYq&#10;V2BCBMpIOplWyJUiVDbx6OSxM3wmXt/RuJtkJhqqtRs3t7asrqhZWqyVGIIpf8/Q7UtXu86ePl1X&#10;XTk9M///m4LL0c+lJAJeNpEMhyKgWIRBOAG2GF4/oHIyeGbnYHdADQUdRuBLgDApsPRpOSSogKoG&#10;pyIOUj8GRZBt43fBVYGHhOiwgMN2Wucud52794EHYqnM2Yun9u7eDnhP4X6NDR9WrWAF0yK5bBin&#10;FjotxcjZ6Vk7DUowdIoYqM0GmJAw/ePdJxwmdRhxbgZPktFroaom3JwUE3sMsrDpimPxmQp7MmGM&#10;53lhNurXHNbNbky1pVC+AuCTZ1BAHhVpfZi0YDuQ4wpoDDGbdFmxUs+jJhRiFrwkRqN0uu+yZ2qy&#10;RGKkQX4EdAlP6KMnsny2Tq+RilkkI0MSmXDMP+aY8jFDC/E5QNsDWZs/BV2AE7U6P80JwJg7bU4w&#10;Qkm8YjPTKKvn+DS+SmlN+hE27NiyavWKNqNMEbGE//h/r8TZirq2zTV1dRMTQ11nP+loqagoK1/e&#10;sfr4ha6rAwNDY9bBwdn+gfGhsSlkLRuXdG7ZtWfd5h1bd+5ZsW7Tpm27kapcu2b91rt2Llu+qrqm&#10;XqMxYsc5s+j45NCJE+cvj89aY6lofXurBsO/wcnum5f1Jv2Wzau3bFq6A/319csNenmxZL5Wl4ZL&#10;h2I4ibw9FTOjjpRMA6KHdBW+sNygcxqJCr/NHra5kCnB63raPhsncmypmBSLEMIUpKPzczPYECOd&#10;5XE7kqDHhYMBH+A0DuRAjQZdXqtOsvA14IgAKrS7prtv8ln0xlZs/Qx4mJdUV1/rj33y6YXXP7h6&#10;Z9Z9e9H3ycmu7Tv3ffj6x05HYMP2u2ToajMKuBvsfY0VZRwRH0g4LHYxhcOCLBAN2dEXToNSLUEW&#10;GO8Er8eNGjFo16hyv/3fD+yzPrSiiVIheP/QPOGvxYwTXPLCECSRBoGdCxQ7aFUw4ebzCWTrCzra&#10;vICi0NATEmy4z82TkyKCq9Abk2I+Hd07m48nk6Q4NFYCtY6ESKML5/KXz95SCcv+72/PwaDy5eEj&#10;H39xomntRkOVYXVHqSA2n7ANCqSCuErrRMORSXACzkxi3rE4kvNnaNKSvLYylonyE3Greb66Ejbx&#10;KC/NWpyeLi8vQxYRnEoMWAC2A9K+MJrCIwb2LHQTMSWllBF70Dq8sGLJapKJqyaKhDDKF2icdHoi&#10;EFnk8nN2jwWEKVycIAnAT1IqGUqxQwFWmIcGFlZXjJRzZkSrEMb5eFeKFAQ6ewkug8D9EsMiGVuS&#10;SSbkbCGVYUz1DL/557dS9rhSRt5/zwYWk7Qu2rDY23fP+rHR0Tde+hAr2Md/9nB1e+O1m31918c6&#10;G2oaSyvoqQyIZXFMxrBIFQhztPj5Y714eGi1MhDzjx07eujQIT6P98ILL+Am/vK/X8KYZtnGVQvz&#10;i3bgURctaqVOX1R8+MhRj8eHDMvDD+zxueyHD57CoyiRS/vjPrvF5XP51izf0Hu778OPP4ZZ3OZw&#10;XD15DRmn6Ulrz+3BA1+cGB/E0RFX48nmJa0Kpfo/L726/6OTYMYsDM9O9cxODk4s7VjJFsrf/uiL&#10;V/76SU/X6HT/fPfgjKlCyCK9HBqfh1VWxpd0q+3zrj2Psvyh1JWDrBV16pDQOx1j+Up+4iRaVpgI&#10;DTlL6LXpqMpzJ84QNo/lDbpi5eD0LXyOJExhNVVWJyyV5qnpkfBIb6T3ZvDquWjvcS/Kxr/63b9K&#10;q9r8gdF33vzzm2+8edcqbWe5s7YhbXdNHjn0ccQ9qJTjMBePZQLPv3/636/9N2o+XhSNSBcCu6tq&#10;GTn+WatjQJbZ+Ov72re0pHy+IlUJV6Nx40kl0jFylIKUajkS96JHqSi7NTxTWdoM4mpLvSzpHfz0&#10;9Iny+kat1rSqfd3rL786Nz0hFWBG6WLQQjjBz1ocSmIUKNgIhxYkNGankMvWkfQolxPiSmkBAOqI&#10;isiSNS6Nvj+UWvQhbiuBukXri2sz0bzET4rsjVxPSSqg59O1EraMlxcTaSMzV0Ln6JjCUoaqhqEv&#10;I41cl2WJUCSL+m58/C7L504R9OtwuCyp3vXLp/B2g2bbfepO/p3LqxYkFFcWyqUZudhEK5H7+XpF&#10;hiU/NKPwcT0/UmfdtvCUBQELsZw5Gzbrlq/td8FJJmg0lnDzRJTnYMcoJlIpgpw5uRimE6ODnuOf&#10;neDmEgwyR+BjLzUJy6v2rVi3ZftuYk1DdzY8d2W0kq2ymu3cCqOPixacsgTQlwTHbwVOKAuYUyri&#10;hW+h+/rZrw58oFFyErFJFtuByxUqjXKpPA/RSdDu94U5XEZlDbehWd9Ut6ymsgRPHJgpJBLh0va2&#10;2ub6oorK6sbGYCJuNKqWdZRqtJzaJq0UtwwxXaURg48EtV1NXe3GzRs3L2+EiUJYVuPFwMU1r1Oo&#10;kzwFDuoaVP7trpTelMZ6mJaH55cUYpiL5Aeeu2zsvCkc5dGvQGwRSyo0vzMJBmAyzNzszAxYED9/&#10;6unGhvqA3/3Pf/59w+77S6vLI7Go2bwAOPUbL/8LSuvKIlV7bXFNscJUqlaqKxBDQTUgHikk+Ekp&#10;0WcfutF3KxEoqMVFHGZldVNn22qVQt9Y2yoTayi2kMQfTHHAnQBf8K6Nu0tMJSK+BGPd46dOvPr6&#10;yzBzbN65rqhGpygSEpJ8BO4NOk0kE0EAQecwST7F5fFdDv/H735xz64H25tWArSIcS149HZfeMZs&#10;URoVeVaU4CakIurMsRMauaG6pqFhaQtmv7d7bo+Nj164eAENB5fL0dt7+8OP3n/1zVfOnj9970MP&#10;PfPL3wHylIolBntvvvDcX8+eOXnq7NnLl29+/OXRF19/68iZr0aHh6tMJVqFBknyQ8e/qm2tC6eC&#10;qLqm0jHAgMJOb5KgY1DFBYctEIUZ0BOPOrC4JBE24qRCUST+5SIZam94iGHbE0+nodP0+0P4jghI&#10;TCeoRJwV9MFJqkVYNOBJ8Xmq2tomuVy7YfOWzhWrKIm0Z3DU7XaOjHR/9PHL9Q11L/zrbV8k3riy&#10;ZiG0mGKJdu59xFhu+PLgp6fOHlu1bCUtnJXL5XaaPy2hwcun5IsBA/jw008SiXx1WQu0YEgHnThx&#10;uLK6OJEI41EsQ/9Vh6xmOGSzl+hUSOZjLDg1ugjFMgKB8VTs+T+9CARcc1trIpF+/4PjapW+rqGS&#10;gVMdm4k9M5BTSKJI6dD9ZlDjxaeKzcgT3GwMvi5KgNZPKUFqIg6RPKwuY+TFuSCbjHIN3rzEl80v&#10;+i3BOAyEQToDSUPgr3LBiFcBUrZEdO3qlYsXzwv4ArVCjagCn6TsHvt/33untKw8Got895tfk/CI&#10;wrvY7VVJ1RIMgxmUIKuS5JV53yIoDiK6icuAHhtMamdJtUsqSRz5dL6k4YHmxpbmptrWJXW792x7&#10;4P596LO3tTXt2LkTvT64Kmff/epbm5bZji3cei3CnK7SJCupqCCXcucJT1ntznikkcMP4TeJFrEQ&#10;+ynYBEjYMrEYUQwOWHr7rjzyzW1OMsHNEgkv7d33vtq0q12iTnWdOiBg45ggudg11LZ0zcb1zcOD&#10;CxCX1dQWf/zOgZVtq/CSD0XD2Yy46/o1pV7StnT5oSOHoactKzFZ5qb27toMMvvlm5fueewhVXlR&#10;VWXle6++W1xsWJgf/dEPvm+z2UdGp+/aufHwiSObd22saCiHSAWbDi7Cvnjxoyn1vz/QZLDbnXLQ&#10;rPXaKIsRLVyCgftDtI3AaQ0rC9QicCXGArOwuonFYYpEWxsbTXSy8HcrRI2ShU0KABXJSJiU6jgC&#10;ERKCyJfxsPUKBlDXE1NitcyI1R+LKZDy6j778sDl8/tl9KkdzSpemhdjVE6nSyQVGxgZQaXM5Bfw&#10;IonEseMHtq5fQuWcjPA0mZw38mJFarZJlC3hoK+JDMpiYHEs4hrJJawIjiYx1IXFDrA83CiyTDJi&#10;D+H8Nz0ddXtxK5UCTCdFq1QtVStJqYjJp9LzC0i/kVw8OzK4M9VWVBtMBshZ/vrCvz7b/5WyrESv&#10;FfUNzfb3mSsqW/GtB8YGOxU+FxclxEppChHg+HwCu2kQDzFQ57Ay+TS20iCiITuKDLHNtqBBvhqH&#10;Ky4RZOVTLDaiwjwW4bE6INmDQQ9hcYWGMtUZKhvLV65bfeLoscqSUvOi4//drJQVEoLPLpyr4wBS&#10;oA7ADaezUTrWDDQgK/BYhosCor+CsZyRxvAVj2z4WRYtC2qdjs3hx9JwVaM8jooqMBtI5Kg9noRB&#10;jf414903X9m8cU1ZRdnhkyexgqxrLC2ISFFxpQElmMCbKBhYtNsmF9Ebnhm2D4+FFlzxMLKiuNpC&#10;LLZIy/mYu37/dJauKknEkh54HW3Z6EgGYMJFb9zsToYjWfDUmAkEBCg6XSTX2BBSzOdL7Wa5XOqP&#10;RvIqYUhCBeRUHEANWt6A0EQgJqNzbBIQmyR+q0PgcZQRCR4j62UK+VUr8U8evXOR75xwsaTovoIC&#10;B+NgMl9wtZGEkCGQsTQlURWmXOK6aBYkHcobI70RjiccmzdzfVHv6CTWakxvEB+NAJcdZgqjNKkl&#10;mFz0LjZUKxqNuSLhXKPU26FLVbVUJkBrGHN1XbjGI6LFavqVU1/o5EUKVWXH2vX1HduWNi5b17l6&#10;x/Zd+/bes2HthrrqOpVCiykOXHBCPuzjzJnJaavF5nS4+gf6+/runLt46cipM/NWJwKsFXXNeTa3&#10;u/+kK2LetmtLU3vttu3r1qxpkgrS8YyNIlPhFAa7Ph8Kcox8BC/dwiY5BTWtb2EuNLvACYQkOC/5&#10;Q0ng30NREZ1VbNCQMl5CzGGo1DkFRmByMhaXRRPdcwMqg1aslVFSgVAlwUc0zwXKk4ZxuFAlxp+b&#10;6Sl+hiUNZ6SehP3K7Qq9vriuNCZmuwlwFND7xon8RRzHwR3Z/N37Nn3vHrQDtqxdevbzL9x235Ld&#10;JfJ2FX/BA1Q6qZKlKU44k8jHU7B7kVl0LpOueChScFRl07E4lsF0ZH9DQYFMyOaTVpf70IFjd++5&#10;Z/O6TRQnzU5l2Um4fekcfFKTOWY0ycFqBiFWhwcgBD8FoDoorniwFNrXuLNlYxHH7AIYFSal2qTV&#10;I/rgh9DaE1YxeCA+pNj5qNuvEkriDNalWz1Sue6Xj/+GonHefundgzfHGQ1txW3VTcKQbPK8khPJ&#10;G4oCqlI/E/VhTiBmC9p61UG7ihLFNQ0xbQM7CZ1icsY6Wl5eQeWYglTePDFZWV6BOE+MSXPCxDu3&#10;GFl0xFwBJVckZ3JAryPiGQVLoGDhRce1TdmKpcagI5AixHn0tIFOBRknG0C7N4tvLDvpj4YlWl2e&#10;zQkx6DzwHomYn55Q0ARQiKZ5NM/0YJFWHoE1MinkAbgXCEq4woDd/d4rb/VduzF49fbglZ7gvHP0&#10;as/lY7fzscz61c3r1q8a6h9fNNsFQgLh17OnzvVcn9Fp5L/65ZPipfUnvjqZCiQqpVL8VhNRfyyf&#10;sAZdccDc+RDoMk9+ejqVptkdtrVrV7306suTEzP79u1FvpyRzVdXVbS3t5tqK6DNuXrxKnbxTXUt&#10;FdU1h776CmlSjHS+8cgeHsVe2rJ6z727QHeYWVywLdpD/sjeHfsmR6ZQTckT8F6IWqrKrGYHUlg+&#10;b3TPngfobK7T5UbdvKjUVFxSfPHSpbW71q5a0lCl0NpG5zyeuFCrJpW6j9/7NB2Ot1XXPv39n7DK&#10;WEjRyviwhEqk7BCP5Y0sCqL+XOf2FPjG106kllaE/eLOmQS3YuW/Lk4zNtdbRVmPJLG1AlsNo36K&#10;WlF4N1BMhV471jeRsSRFIRZqk6BF6eVao1RhZPNqUrrlgkYdxZ1d9A1MWl/78B/gioprVyQEKYE2&#10;yGV4yozMkupwODrEyPREsweHAqcv9iUw8c3aL5UGxVvozcxA9IPYnHmVdN+3N5XFYwaaUlq8wqIq&#10;sgGKSixEM8g1ltDiaSmK+0FU0HjxELtCX5a2mlnzY6X0JFaFn//3wyZDg05ZvrJxOSfLGh+cHxgx&#10;f3Lw1len7PPO0n7fjZwOMcOCDDLnp0sIJWzUMYDz6VzPRHpN+c77OtVrlpQ0tzQYWts4y9cvKPWW&#10;AGshTd0SU8NcjtkWMbvbb7DlA0KumZFZZKRnWNwpFt+W4uYimSwz6lL61zizukAwMdwPFJojlzrl&#10;dUnv2rH2619XKjSCbFiBlMfHEfblEa4yT/vbZvKhZuGwi7rlF8/lqNcuSxbM9mqaZ4ekTl98/fhp&#10;gwzDZd+Aw8wpqZeXrpyfj5rn/JG0iKud1LBN3DjAPB54CWKUoFyytESkRFNodH7w40NfuHuctoVJ&#10;hLc5GmFKoWht74Bp+nrPnRoPUzQfgG8op9OKCKWCr9Er9Jjkp0KebMrr82Ikl1ixol4soMHQFo4P&#10;uj3TGOlShIpgKPicMhFVBU1uLDvmC4+FfXjrpzlEIhK1h6NOnpiNHZNMK5m1TqvRXlIiamhmceMe&#10;n93vD4rESrz7M1kwjr1avYRORETAG4PhpTMlKJRTFwV0Dp2vBmdBm4hFLLakyYQOlSCTjkSD4OFg&#10;M1WwSwLJmWQg1MjFFAabC9hNCg0FNHTp01PjL774n5///Om2tqVzs9NPPPHjZcvaylje/hP7b585&#10;lAv5lzbW/OC739UaDUl0NJhUz4Rr/8ELX3554VrXuf6BvrHRBVQGOHL2gHNkeGQ4bI9eOtt9+vgX&#10;ErkRy6gSYzngGVqlvqy4Gmu6+rqWpS0r1q3eoFUa/FlfMBI6fvI4aMhr1mLMW5rKQ/CM4k44T6a5&#10;YiYznPVDj4EoGp9XwPawqcMHT1jH3c8+8wewTJFDSbLi4VjGYveqjEa+lExkPAxmNJdJGJW6K2eu&#10;GlUmXYlx+bJl4CQMDAxAhVJRWYHTid1pi8ZDbo/r9Tde2bnrXli9jhw68t/XXnPZLaYinU6vBVAR&#10;ZwaZ2tjavqK0RsfncM8eO7Vq5Sq5Un7uyjmVSZMnADhOII2TSkQhNsHmv5BZwAUQi6pMPsbMm0MB&#10;pKUY8ayATSJdTMDTQPECkJT7/XzMc7m4KQgRtCNBbQLBgJuCG1Qq4cGJFol5kVvM0hCxy7kC02IF&#10;PcNM1Ta3bNm8UiAKlVfwtm/b1rl8i6FSm+EvGKqlS5fvdHqSHr+1qkHbsarRpNRG5j3egI9XrciJ&#10;6eBuK7niouKSztVrZiZtb7/xSXvb8srKyqbG6vc/eFOllTrdToNRH+VLlWLpJ399i5a1CaprabKS&#10;t//55tISQyrjFSvkXLacSeSLy0rgqejsbBKIKL4QL5w8fvaDQb9ELsYMX5nJcFB2RcCTHqMz7Tmu&#10;OcQJMATamJ1FH/er3GEPQzbjJH25ysVQvcDwKF2wfmwOowAhjySVEhkUPVIFUoYcmRLyITShuSB/&#10;SESS7uvd+z/ej1nblwcOnLpyurqm1u3xKGQSlVzKwXIlGpkanygrrkC+gAbISEpM5eRx3xgfYkNm&#10;BQ2kNWbasmhnsIeLS5ITg3EB9bhGI0OBOk/3Q+2IOD+KpjRGVK4UCvnyUycvt02M2k+Z3DeqKoQ1&#10;xSJDdNTnGhmDEKd7YP7K1MyVqbNj/ciOJpMZ9OmAPzJHk4uRSHxxLudxoubrXr+pmmTBfy0fj6bP&#10;3Dj66LZmSWiuVC4/cOTS8GLQE4iVlmg3berQ6WrZHBTNY0pR8W9/9bvjJ499eeB4ZVXLtds3qxqK&#10;m1rajhw9KpNIi4t07/73LbtlsevqVVHBlcC60n/rzOnzEhZ/57btH3/ypcUye6d/NBLL3bVr4ydf&#10;Hli9cXlJZRGGvwIUK9N5nGSwPADSAD5Pb8BvKC7mCHhh3JtIbhCpHPzoFwLByNVB0MvCzQrgmyBk&#10;V6lEEg3mGD7bOQjiCpsOXEcKHoBUEi6zVBIdrjQpwSkJjR50BWIBL/yVGhl2vYjZywF7pucpOUdZ&#10;X1nUWC6u0wjZwazDQYSoRl7dJkJSXiY2csOccUfYPGtZt2JpPBdn4/NlkMTUYpuMN4/aP5czjXBg&#10;oXrBK1PIyGQok/DYvGZKLaRTjFg6xGEnbQsjAq9HSVAl6EPI1ficIP+CIFuazSz0hgpWBULi9QPn&#10;Q0KSirtfEicyFoVLE49sbu0wVFcUV1Xx2GT/0ML5M72lpfWJWGZseBCSHWBBgUE1aeFOCLHFBgig&#10;4UMqdJPYBaAxjZ5E1xvzEgr0AD4bx2WX1Y1gooQjwXwnwuSk0DtUGPQioz4r44Roc7khFh8uCSjV&#10;E1cvXltSt2RuxvL/blYqlIsh6WFEkd+NYxefp6VYrBggM2DL/K8xDlkiQgXwkDJoSVy4AOjyQHqm&#10;VgNrhDBqJg/yCP5LxLCSfJGBTWodyGMXacMed+/NK/fdvy8WT/71+X/eff/ODC0qFAoAGsCGClj5&#10;/v6riZibw80r5UKAnISVqzgVq0S6KolIy8NNh8GIuix0q3d/ygUItiXLo5PFKkIskfvluOKB3gOM&#10;pDccRJIf2Dx8pLC4BNUHGQCcFLQG/ZzFgkUH4oqpwu+dBbZIAgV3BEzz+LqSZCoOuWDEMo8Vo7LU&#10;wFYoQvgIMfmsHNdnMYeGLmf9AQNaLgwmJSZBFMuoZDnQpVicGEyQ8HvDlUTjZmg8KI04SZiRUxkE&#10;P5lhwmUTWCw+n8MTiuk1bdzGNWMDM8VGXUCT50OpDk4A1ul5mQCrgMh82nLs+n8OnLlleOSJX1WL&#10;Bj56+529e/4MkjuvRBompPixgRt+amIc08iAw+23O31OZ9+NbrxCxTzBdGR25Y71MEN7Eyl3ONWx&#10;aj2G0B+888Htk2d//syvNq1arVFQ+OzlaXF0mwI0r5PmjObCDHpCkEzZh+7IYffja7AnFUJVzWL7&#10;AwHUbCQGncSo86eA80TGE3UpXDjCZAbyMnoIR3rsDPNyURBgj0Senxr1TmQTPGWRJkEw7fQ4O5+s&#10;T7Gk0aybx5jjFCYgygzkJVwhPc6PewevXeJRwsr29UGmxJujidjCcHp+fnLwwTUvpBKRex7d8Oe/&#10;fYdJeCKh9NAt/2+efHt+xvWzJ78WCM33Tsw8+dST6zZuuNV7++r1G9evX0ftas/uXQ319V6Xe3x0&#10;wmnJNTRKrl3vNmpLiyt4CBukY3hSj1y8fGrNmi1LWnbkDCP2aUfKlb569DziHbUlBuwqoagj+TAc&#10;sseBT8yyTaVhkh1RCYzATDn9M0iH8pVtAk0FSxFP5s2ilMjny6ayPJFMjYFrhgaLq9+oruk6M8VK&#10;G/7wf9/j0GPdXTc/OPF50YbNHI6khLSZNHaZsSmeLWbF5oQsZyrHcXj9Tn9IqtGIZXLAQ5HLgfiY&#10;T+C+n7aNmXNVxQGS5PePlfCE08Uw4NGbpkILl7o9DRpYlniRoGV8vKNto5g0IG3O5mlyTB5uFxfO&#10;nf3GI/eBITI0couPcKaynFDoYfibSwTBlWH5nB7npKxe4ZOgSGWUpIk4JxtgRqXpKOLzHsjB/Dmh&#10;2jghJPI0SpubjobiEqrkxOkbv/j+XxJe2FHxbWf94pdPnDx7qbu3FzKKZ9/87uqVpuee/fz0xwPl&#10;FeRPntjwp19/HnDz+CS/oiHrZgrMU+ZkOPOTn/8UU/8DH38uVQmTCANxMmcufAGS1r1rfoL6uFSl&#10;PvTVsXv27vLabF999s661auCkagvmjh66uwb/3klDDVDKILQ1C+f/smmTZu++bWvW21u+DSOfXWI&#10;4vF96WRPz+3pycmzZ84hqY+56euvvfT555+dOXkRL5DHH//2ur33PHDvgx6Xx1RW9P6H7x86eOjf&#10;L7yIksNPn/rJ/fffH8PTLT7ffeWOyx7+4tOD8Wj0W9+/FyCHX/z6BXg7Nm3f8dMf/ygVPBHwI/hh&#10;iUfGFcIQPWXxzqqLSjIdO7wHP8tOn9Y9sz5xMVpt37wqVnLfXDfn/g4+nzPhi6MYLEnBy01InLbB&#10;M5f65z3ZOMpYeExODYt9loZcfAOf1wDyMS3GkhSMy5xQRsoUzsfTXwac5f/3sx6CsC+ElkmrONqJ&#10;vHjI5JUpvapIWtqTzXengcuy+M+eeUpRuifMmGfljoYWtMsb1ty/y+l11dRXJok8Sox+WpSbp4nz&#10;dBcD1pGQgmaX5rgxt3FyiAUxV7Uhn0zMqytb4qxKgma+0339zZc/+c43flFV2S6UkgiUpJkQqyZt&#10;seneoWtTZ5kO+2QkOhD2T6nlCo1CxuEmgEqk06krF23F+k1rH0XznqGToZDLdi3O45zKkYmiYX/v&#10;2Gggm5LrtHMcCEnFoORhCQ4LRyaRZELxE4oM3+6dHh2jCLbJLlEZNIieWINuVyL45O9/ras05Qg6&#10;3nj48CPLJXlXPPnCJ6kl4qJ/fU0x4XJ+53UQaIE4aw7nprVM7xsPeBsjogxz8NQ138nu3Tw1WJRf&#10;2Oae/fSVKJN/npZ8yzetc2zc3c5vIvuU8RsKZhy3j0BMl+M2SJS1AABABeucdL49PYeb6K+3bSpK&#10;BiklPcYhn3/i5ci7N3aKNFjDJ39eFxYQGo0JM0AXlDF0tjYEWFZiXghbUAYXrTRlU6Pf6EsN3hnB&#10;6FJT15hhUWKGLDMbKEqjQp1NCO18rjmCGI6uQ6laKc1heZGJs0DwDsppTrN9wivg6BSG3onbwMEZ&#10;lWpaPBXwBNz+kLa0zIcXmcupAcibL0wJ2OO9l2vkEo1AG8/LUmyxL+II+scFpqIkMvq+MCMYBewR&#10;F+s4gYYPR0po9Aw1GaRbWT4pzgzR5ELC/8/nn/vyn6/R1JKJoPVPP3nyid0PTrht466ptWvWdnas&#10;QNMgn2GhwR4KgL0JqFf6/Xc/vGfvvYa6YgQOMrDTwZiRRygPIxNnFHsyWtCT8MwsTl197+by9pUP&#10;3Xt/Jpo+f+wckeeAco7uJsJACFMgxHbD8/6GtWvFFI+WTlnmZjEMxlM0EA0mEBcQ85VqlVLAisRS&#10;KlW5UGSMhtgBf3brxl337r7/N0//qhCVSaZCCu+xSRnM28uoyaxvAppZwiynWTJx+ZxVmfvtf27e&#10;vXfzri2rq6Qidix26fNPP75+1ri+k01nnXrnwxf/+KfmtmYIIN9+/w8j06camlucFmJ4MGyC4KZU&#10;zoaUKs+KR3CHos/iX2bza2+9DifO9574zurNy4urNPFMkMWFPR1nGDt7OqFnFaVZlJ2XDiNnnQgQ&#10;wRio7nylIZxlgpvKwjs+4pYnY97BoYbGyphMEJOLrFaPkZCL+XwvM+KZs6HvLuBJpswLCEESyPOR&#10;RNzhzAfDuCyxTKWzJKXCuPjkcaUkGllZNkopUhaS7wEPNwlo8iunr8nXfXsL28Cgu53sBcaNo7y0&#10;c0FXqypaXc+hOzzBHd/87l9feEbAztz48MxffvgPYenym5Ozf3z7X0O3zn3nkY1bv4nNCfPCe2eL&#10;VKSmQcAtNhKsIvfoODc0rVCKHEl+8MYsf2fnvIhpHInog6yTgbl8tbqGELEWbRBOhqUsXgrHTTIP&#10;ZhW6HIgW5bNcKKIiMZfVhukQbkopBt4muRwWKGjtIIkYis9NWUzlDVZ/3BpJAl7BFUQkNFKYYLDj&#10;yH2GfbRQklcIWkCRyfACk8pmFCF2l//yvXe/ff8DJpUKMbHhoWm5ukRdXBvPEqA+S7OoQkSmphbk&#10;GhMLJMi8iE/UX7n8HJ39l0fvM3SfRNDk65u2Pe1PqBmKRTpngoyUsSL4Fg+C4P32/peEJV0/+OT7&#10;gP9/VR0u/vODxQZ9/pZFecHu+KT7XMZ7lB/MkKxk3uJ2IGwh4pAYLlkwu8fYc+2W7b977sk8dy7B&#10;dCRoJn5WBTAJ9OGzttuQbVYbOxW0ak6CxwLV1uPycRz8vBdOL2eUEc9XKaTsyOLHKjoMxo9MpXJs&#10;ZU5Nlo6O3kHfJZx0v/PpfyuaK0VKcTyKzor+zOFjSjG5e/eGSCpz7nL3ot1TVF41ZzYD0PKvF5/7&#10;2iMPrGhq98FgDh12JiFhsmGFxldyfH7WVF3NJChEcxB1y0AOVggHQxWAL24smwlRaNsk42ymGJA8&#10;vw/BPyjaspABQ3aLAQIRxEY14be501hC6NURzJCTAloiwWKheOWHyhJvebSXldKyOG49eQWXkFD0&#10;Ppz6gbSYW7CGg9HqymoRLj8iBaY/YSZ7xhE/+OwrpfWSHz65L8Hw25LwzMNRifxeErJjkqWiJaRk&#10;yBdK4kog9dMiUGZH8kHgLEHBI1B+CgVCHi/XpAcSGnInklt4SUG5BZkBQqkI5KLuiEE4FYn19vWX&#10;VlWjHwvmJ/bdWUTOsH/IprBhQlhyFpObQggtLs5LPJHMP37+CiUp+vWTjyfcE/nIWH2lfFSkEBbk&#10;YLkYLRsASSxPKrKECtecfMzFDjtpEZ4FcSuPVK2V6GCpwaUIFx1E9wrsD8T2wC/jL8wNTk12rtvq&#10;CdLfePnA2qU7rp+59OKLL/7wh9+v2Yp6blYqMiJOJRYIgObErgp/MR2WGMSoaFz8O5xbIGS4RbTY&#10;ooXlCQlM2hycpXGcvKkgQShDLF1SqcykRZqiE7Sy+Lz3Ww3pO9fHJyKcvZuXXO/r+vDjV3713DPT&#10;GacJ7lCSHnbaxhbn5dVVEXwSWDA+sGEx5zNMFFMOJREIf0SWn0mAgTDNvOdry4M8kgGELaZiPDUj&#10;L7Tzsj5uLkTSc0IuTyaVKOUSuZQHiFkMuF4GdqP+ZISjkEfyeTApC19xLhVDVawQlYAkHv7MrDiN&#10;PicjxEiylUJYOLKhWHjRnQ8lwVxNcgmmXCAvk4nK9GydEuPrOJ+TIAiH3e0eW8hPWHmTDq7dwcwE&#10;tPEUAGGiFJZmuRSPHUMQA1d5SpaQa1lKg1Cmd8SIBXciEE5LtDJUBxlZn9M2y0zHFaA/Z/0kfK9U&#10;ZVFpbUmDElVbj4PO4ZXE6MGrt46fu9I71z997cQxrEHt8wuIxzO4LF15aVX7ks0P3bv3e19f/uDO&#10;xx7+5vKWdUtaO5qbVxJsaSpBty3akB25e+/u9cs7xTwoLfxJZtRLC9mS9kQmKM7nNRmYIyMemy0n&#10;xny9mCYWQLEKSl7Y4cEkw1BfnZSACwK1GkeYYslxB88xxHRWQZvgiXCCKV6aDWRvCLlAPo2V9KVn&#10;ZorKVwPzHi/4Xgk+DWBIKkMngwx8KfCrA3XKK457ox5P9+AwW6UzNLaFgQLH3T4bCfoBfo1ePn/z&#10;yolBtPb+8rdfCcVoezuxyTTp604cu+K0e6ZmBm/1TtitmMQ4N27a8N//vvX5Z1+iD9V3c7Dr7JXm&#10;lrqeW7df+NOrg3eGrt08331l5HLXjep6vC0Nb7/1+UfvH7BYrVe6boyPzjW3qi+euPDqcx87YK8Z&#10;tQ0MTq5av7S5fakzGH3pzS9u9c8MTizUt1Q0LekIx0COoKbN/qGJbMuyLWyeGutTQB2jwXwcz29U&#10;1XFWyqbdVreAK7ty/lYmSvvtr9C/YZ+/fOpc9+n6jo1WR7DYxCorITUouINGSHeBFe92xZwOC4J6&#10;Gj3uRRJg8YDLR1kU2iXs5N0OJ4QDLES582nP/IKmWJ9B58TjW7jZW9pYJ6kvk6oNUhllKjIO9I/q&#10;taVCmYHOFiDlurBod7q8jQ1LCI5ArddxuVzcsH12J0wjSQ4C8blcBvhnH1vEovFZvBwvgBIWLa1E&#10;photdwg6LN4wRTAQhk6CZsoU5eNep4dDikL+uN8LdIESA5va6soVa5ePTk/Pz84BLfLTJ79GsbOX&#10;jvWYp4NqjfDe+zaeOt0VCpJo0AoV6DyCjSaEpLxladP8/NS8bS6DLHE+pzXwt+/cqFLLZvrtg0Nj&#10;LBazqKT43JmzWqV017YtXrfL7nA+8+vfffDhJ7B/IsmwYLEimtC6pAnOz8vXrkI0CvXx9p3bFswL&#10;f3/+hRPHT9jtDqAvIH4lOOxvfP3rCwvzI6PDuO8qFEBKduI2FQvHFEoVDoW4eF+/fB1N0LYl7S2N&#10;rWAqvP7mS4cPnocFIhoBKprW1IIMZtnps5cTsSyyNDOTEwh78rlYxCfdngGlnAGx6sgdd22jUG1K&#10;nfgqYxLV67j+GRpXuXzXHXNYy2eUqwIs1myGOc9mexmEP5n30HkZSBxKlDwjj6Yn8/XlOrleldcZ&#10;byWZpzKcEanhDou8lWFfdfszShUS625G6PzIRUUZRyIBZHWYZrnJsMyMB0JXoCDPs1y2JLffVXXH&#10;+TVliSEfc+QsxxJm/ea1GzesR2FQUVEUIpmIURPhuBYYbOCdc5iKgT6M6j1mHWI6V+dL0fExVsmh&#10;wGlkMhWZLOhHIoWksq2l48UX/3HjxrHB/ivZdCgd8zPTDBW/uFrXsnpF44YN7avXdGzcuKukqCWT&#10;EtY3r6ltXm80Lt1417crK1vRb7Uuum5evzM9vSBRaYRymS8ScCWDfL3Y2FBKyiiDtELKlZVIyrQy&#10;vVKgLjNUFqmLy4xVy5au2rjurpamZdKyIi8wTTKqadOqx374E7ZRFGPRYowstugFkxqLKWF7M1NT&#10;GSiKb/oDH3SLzImgkTB9o2NW4mXcVRxZoU5zU/w0XS2VovytzxNlHGGUEXOrKGlHEymSLi2qj7CI&#10;22PzF3roE97OfkvTtSnJsJe6Mu071r94ajJ6ZibeY7uZV6m98djo3OTF6ydmJofa2zpaWpeYJ2eT&#10;w1MlLJ5rXTmp1tA9UUUkB7ZRGrNUetDP9gW4AQauMnPmi5/cbu5YnpHTClilnJXW19UYC9Bnxv/4&#10;t7+cst05M3Axabaa2h6rqt+u4dIVvJwvy/XFGaVCuYTgjk4N0OVC4Gmc4AdFAhq1CjNjksWxWaxl&#10;5RWpHLDnYNOG4W3LA/2XRaLAg5MJ4McpUgQvJlYn+YCTifwCtmUYlFhswMGBApgoCE1QP4Y5mI0j&#10;MBrg0ZDbYbNcOHumo6WtpbNz3m7/8eNPLV+2BgiNqobmZWt2lJc3JdPk4MDkF19+BdnOzOzkylWd&#10;FJ9Yu36lUM4FyQpHAYwnsJOJhpDmCkGUhE0yVv54h4KPt3blFpy5gtFgKOIzO2amzaNm57g/bl70&#10;jI7M37AERkVaIZKJCxZzIp3kSYUqo1amVZXXVpfX1hiLTQq1WsYV5LBPj+YpjkwrLX3//U/7bg/8&#10;7c9/16m06NejcURk4OQU4lveRE9D4TPXMznx5rnYuXGi+6Z6wfODXT9IxazHDux3Jdy6qiJ9bdnK&#10;xg5P92h01vmLX/26qqbaHwz96Q//xxflSiuMt27257KC737np/ff/yA2a02NzS3NHUta2tvaGrZs&#10;vwsvGoLE5Jc2NNaPOTmDyCJrBTYXDgW5oJ/PFmbonCiDkUDvIR0XMZi+RZtIJAsjTM6kAcmeifnl&#10;HMRFwwEstnUa6HLBJIt6YxKBAuJhNo8DhilFoIkMkggbYxexVAJ6KTBheG4X6YrYIrk3w8DLoJTL&#10;Gh25TVUUhZkCepTi08ATKhyIFsPZ2axkhUb30Ru/JxScptJq/JrP/PkNgNZXrliBHx9ommvKi9ob&#10;lmYzEMxLFXqhLT5o81xfs662va0VcZdsPKnmC31ht7KiJB5PB1FgDgdIhQSiv4gNrXNJkmLj8McN&#10;ZzGFOnjhNFCZK+rqPT4XoeBj/cNBlwMTBtysCn5AcI+QwcRHkY3fgMNqlSOWjxYZ+n6IfuBzCDE0&#10;wvaJDM5dWQbmtFykSkGfRnsZA8VMOhFOolyHr1Aa7yrMXxDkF/D4CN06rbg0xw06jdflNFusYqlU&#10;X1SSQuAN6MscIm1xABWgQTIaSwv3B0QxMTunuaPRgbpKPi0dOH5N096xGSSVPCxhQBTT4Nhl2G2z&#10;b7/9x+VL6aUKinWIPNrIzG6p2lHVUBJmS/iSGIcdDyfE/swP/vps+y++9sMHHtq69a6t29av27Rh&#10;x57dkVRibnHu7ge3NTaVZLL4G7JVNLk4xxLl8rOjt5HarzY0CXIa8MYoMjw9+FEoeCjofDnjPJl0&#10;9CeTI31TPTmihSOuJSVGStgoZCmg5WTSmQqxCDyU/oEeoYTfuaoTnWqlFkxIIQD9zc0NGGSEIoll&#10;q9asXL2xorZuaXsHcNbbtm1TymVYARXyaXnsD5lZ8NFjEajA9cUmDglXCFAlBL43BWhJgaSXh+GU&#10;iCfRxUz4/Jw89LIZdxgBlUwSFwMcRHBdARAim6WYLDBggEfiK+V4/OJ7zcql2excLBqKRCIUKRSS&#10;MhBHeRyJAL4uBhNVUi4zhhqh2xsTSrWmkipU1Sm+mOJLFp3eoYkFkscxjwwE4+Y1G5pDWQ92Gqh8&#10;ZuG6L2jicP/mnzx64f+e+vPA4O13Pv4SHgRDhRFUw1w2RTLYQGpg+o15HF0oAkIc24sCmwEfk3xe&#10;wpIk07Aco3pUuDMCcBEMRsBJBpuRR/FwrMLdDLANSFCxYmUxCxsVbJoEAOmg+sgm65rbAH+LJ0IN&#10;laUWz7hAyglzRXkc1QpfN/wg0tkpHG4zODo5oRkNuCM52PqYUo2CL8PPSIGlgcskWBrQi+Miwc6D&#10;r5GO+1wcgRBZqJ4DNjWl9DscgVAEO6uDBw8ygpLIPBWcowm0tIDXH4/GOQQ+w1AqFYRT6N3kcAkk&#10;6H6nw+2w57lsgVImBv4nzYjgnkInFCnKkBOIuGqoxGCYvGanqgyCYmbg/Y8+bV27Viph7z/0wb77&#10;78pRefwGOAgs+UD2mtcWmzJcKlkQCME1hFAXHkMBPMQ5OTUtgYwInMtZT2yC+cw/vpWRSFmUAszB&#10;ggkLMgPM0jE2wRcD3yk6uEQp/KUYsOMPNGksDhtWgjykQDnCGGKe0SQ7z5Rx4Loi3fPW6d5hy8QM&#10;Mo+xVAzrM0QToR0DLkXAFyVz+TnLQiQakvE4BowVSAlAH3iTMYQSUB2FOl1xZZUBFzyC48/E+myz&#10;s3dG5geGHF67PxcJRLyiBI2whlgJIHVFSIQvhOKEslRCqObdHrSs+ZmgZWGEQaQJly/j9TIFLBEH&#10;SFhhQt5YXmai8rH5EO3fb7yzZFXnYz99duO6ZZtW1m7avKyjA67zkvpG4FWwfRRLZYRIiE8m4pgI&#10;72GVxY6k6JeuT//op0/WNzc+et9dFWVoFmoIAuKrsCe74I2hbeUD1hxTIQzzXIuLHqdXiECz1pCC&#10;CJAA1kEK0KJcpYQDxY9DGZuPjyWk3PE561TXzZlR89zEjMvhYKKSBIFBKIqpeEzA8uW8IlpCEPRl&#10;pJosgQtwyMBkmXA7dDmwH5Pk8sUJmiYOfkssN3VncGSMZyyX1rUFUJfBDi3nibssUZdXJSnuujRw&#10;58ZYeYXp299+WCIvBAzgz9bKyo8fvzw1Ob/vwa137Wq+0jWC0dj999+HTPmDDz6wbFlHb88tjy3Q&#10;2FSFUVlv3xAWF397/jcQxgNeiaBFSXHRn37/XwHJ//2fnlg0LwzfHm2tVlumLI/ce/+9d9+L0/Oc&#10;1ZWgZxo62r7/5B/NzmRpva5t9Rptaam2uIpGyTgiw6KLMTwZXr5uTyyVw07WbMHLDtxMaGEgj4kF&#10;XH65UGeZ8k0NmV/81z9FAtbFrjNfnjm17TuPji34dCKqqQ6WPzDMhdwsABDT87aoO8hQSwmVXo+Q&#10;cyqTAX4XqUWLxYxsTNDniwSDfLW6ECn2hIDUZWtlgnQ2ODgl1mupGlOQlnUlwrgbcOEJFWtPnjzf&#10;1NjOYJCgdkaimekpM3Cf+Sz4anE0GQg6MTc2QeexUpxMmhHH+BtAKgSx+WDm0oDRBGsgKSwwmBlm&#10;mx3gLnlFeTybofLwZeX49LR51gwSakVZ1Yb1azZtWmUyKL77/a+Bsrf/wJcet4+WES9tLjbIxV1n&#10;BmanfMhIbbir41r3Hbstry8t/tVff7B33z377ttz3yP72pY2lFUY7ntwxwOP7Ni5d01tQ0lJqRHd&#10;OG5aiGYDqkuQqs1NTi1pafraww/ix/id9z746ug53IVefvO1Je1Lvvjyczy/9t1/r06nvdh1yeUJ&#10;gpWztLPlxZdfHB+bVqsVTzzxeDQagfMBXOBHH31kdGz8xs074G8tWbq0prbp0JeH4vGESqW+a8td&#10;gwNDPb19KH+uWLGKyWA99cTTc7PWhqbyXTv2zM5NJ9Op5tZqU4lJp1fe7h1NJxLmBcvA4Pi+nY/6&#10;/WaReIFN8xN55cSwp7WDrlAyTxzMN5ia4G3watW86of7RyJ15TxZIUtBYiuTpQlDMSjHABJIFIvl&#10;ehnTJM+3NSgragobeH6JhqHX+/hiv0gSkcrSGmWEQRu/3VPHF7XwRfExK9iLrIiztkSuBiSZXk6H&#10;JJGWnb54mnn6zG5/4mGeXBgIuyjiQNiz7tkft+/Y5Ij6VMWGGHyDuLpjZHC9Z65naG5gwjVjAQMT&#10;EB5mGLhhKQp0Xm6OTYrKi2oI2EFABsoD7cpEfAKjuroGlcvbk86O9tz67MzhN88fer/35OHZm93Y&#10;hyCtIJIUCUmDWl3dvGyZ2lAlVeqgteDLKXWRFOzTlobmNas3yFWmV9586+TlLkNNuaa8OE3SQllg&#10;ZCKuW6G+i/1DN0eun7t1/ODprlPXhnonLl+4def2mFJSJBXrm4yh1ctq1i+vKlHBMIpFxCwzOEdF&#10;rZKUC8xMDS00ZzsTtVmIkZhsiKHOaAf5YfVTq8Xfq3W20e7ERmUCgDCRVoFvmBanmP0nz3VQaqTt&#10;r4TNRes6qQxTF2MoiqwVlaYkWzUT4HvzijSTl8knjVWqpRubqzur65v0Ja1L6kuKFUxyzmeNSYnL&#10;F7t0TLKysVZRrZs4eK7Cm2fptBVrl4cJKNBd5oQ5wPEn6W4GM8giwnxmlAoF2fNRfDIJGSWA91Ss&#10;LFPqwvOOoMNyu3fmV799cOvG1a++9NX6vfWJ9HypocRmDp3vury0tQZczWjE3T92o6i6KJTAHMMH&#10;NrRYKEKBB4dSSL7FEhkWuZDMYMbMwMQQA9RIQoqTSS7JEAsiPH4MuFTkSKzzTB4vx8Zgku6321Fb&#10;wYkdaakskj9MMBMFYLFHnHP+mCsUC/Wdufjzp36Rl0gsPv+29bva1mwMoQZE8aKZ/P4vev7013/D&#10;s7R9+/YVnW3Ll7cz2fD8shads3whHxhngMsxJEkizxKLZtJJnKSBgU2g7I77UGGcECVQvmECHRVW&#10;FkmKq1VFNUhQ0ih1tqhBLDMxZcoShUaN2zyse6g40JGl4HHBq0piN40TEhu+UqbTGhQJNVpZaSAM&#10;mmi4vqZlx107wStLpyEfzjHoJGa00iy7Ms+Yuj3h/PRiyXh4w94Hi5ZVDPdcxKlAvFpR31F17Mzh&#10;vtvdNVW1CkNJ84oVK9esVfDEiG9+78ffb2lTSBTC3p4hg672j7/7J2rJiUSit2f41q3B/oExh9Nt&#10;M4/GQa2E34nipunJT7/8qKq2hKBAB0gBH41jXWbRxZOpXHmEYnF3pcMkjkUb9PQCpSJGIOmCpHgU&#10;aBpROu12OsLot+Gim2cK8vyQKyyQKHDxwq+Igw6XRbEJEt9cOoeN3DQtlRVxeT67p8RQkmVQdJ4o&#10;HgjB/+V2WTXFZTmGMOovUNqQdpbhiikpuuVO17OT/efeZqvlKm2jVojHvq21uZbSFNOF/HUrlykI&#10;6eD1mZ5R16Z7vxFh+7OMyZpSrkoGxnVpKM3KBby22cGK9iWWCBKfNMJlQYPcL5ElaFzm3HxayBOK&#10;ZcxgAr36OIexDAq20nK/w5Xh0nkyAWrJSCjh8oZDaKGYgzNsAYGNgzyevjTrwpxaocDOqmCeLah0&#10;QERAFi+XTqCxm8LMuhCOYTH5bosMJJgk0MEJCriVdIwVDgnTOSkNzXmQWqOQFo6PDHMJBlIJ/ohf&#10;bzRojXoc99CEwUqHzaJHw56xsWmCEMaSaZ5IAikQiSM9ma2rUrDpDo0mPhTYZdCU5FG8B5IlEYln&#10;gxNTXgQjJmc+fPap6qED8+kB9c2N6n2/+FYRA9EwFkEKIRpJiHiLF27ULG0TdJYquUKDSWUqN0nU&#10;oBCb3vnk0/IGzQ9+dE+WHgDOQMOuUNNJ2MFii7MA8taWNeeiIM+WQH8W8N3wej9NJ88pcwsGXpDE&#10;hZtmZcuIMzcIQrVCXlmJFg8fxacMGCjJsM/HyKT6enuyuZTOpIOrEVT4QDSCywGomhGvV6HSwQIV&#10;imFjxmKzqQImvbDsYOF2AZ8YhSM5xj2IYSzMFZWWEnwB/kJoZXGPhU82RQsjv8zBXcQbdqFr0wMJ&#10;4MDi5Jzd4yHx7WYizQljG7zNEVE2j8vh1OwUSlmkWopgF0JMnFSe4qPc6fZ5PSRHKOVr2QwsJTXo&#10;uYEAp9XIQgEbal1Ckaq6oZMvM3AFSi5fiuQoH+omEfgRSmxBx/oupvLOug4jYohTCwt8SgjtaYYR&#10;LVyJMqyr526dP3z5ww9fN5n0z//1jQfu24vrHhJ5WHXKueKQz59JZCiZEf/EuKYLCTEwfcwMyxfw&#10;o22VjCawNqVYZD7Bnp6a/fe/Xuxchpsnrg0JisOBHG/RYgEaD1RiljkoyKelBJOWiAIwT1GCkuKy&#10;ienBkZlerR6/UUEkL4D7Dsz6wk0VmOtkCk0QH3K2MglXKuGSQmDTkd/K4DeNFhR29+EgBewjF+XZ&#10;JNaFOGvP2BaVRhM4IOub99bW1eoNxlu3+3CzunTp4qOPPFzfUN/Y2OCJ2kHlEYtEdpvdCgGM3eb0&#10;um0ui8PnBCZHyCVlSjlHp8TCkAa7K8ImIPSyREUpgSEPXKcC1xDUfM4NezobhKmZkQu3b2/Ytccb&#10;nDt95eiGHSvw6fD742IWe7SvV68zMvnoQhMwHgC/Du0QDaKQeABsglxKkU4Q8RQtkPDF0H/60e/u&#10;F+azMBVmQvZU2JFJepgLLobHxwpGyFiazCBCTwFTiHgkpiTwSCw4LDVFddh+4CjJ5/CxbQ3YPCGH&#10;G5sZxL9qjCVNNXVRFVK1uZTdl3Hi5zcSyudCICNxGEgsSEAZXLRBzhv3xQKLOGOE/Y6QNxAFrDzE&#10;Qss75SJzGSCwNa0KU63QVJzisr0+N8vtSw6O5+fNntlJj2MWX/YUCR8ZneGO4Wkq1ApC05N6vYav&#10;UWtIaTyaW/A4+alohqtdYBu5jIhBxgkLijhKWHRpN6fnh66fvXHjurSyPkMKsqQ4zuJlsDqiA5DN&#10;S2fR2MQLmLzWM9fVA3uWEyj8DVtW7Ny9LgXbGN0XzloSNFssZw1ErfjxoTKJFGJzTstC2BlCFVSv&#10;BpZVTuOpgiwO7qTZXJjDsrFzHmw4oY7DxcfuiS04ZSKprqKkrKpZV1MqqDCwDFIQSWh8LhwdqVxY&#10;ycPGOepKukgVP5rzwGSTGRvyDvUs2EYcwfnU7CRneDQ+MepcHIcFUF9dpygpxWa9UK3DaHF2BkOt&#10;YkMlmwCk9Vr/tSkU+B5+6B6RAFxdAHoJvzfz9n+/dAf9D39tX1Wt8YsPznNI5vJlyyH4e/+9D/e/&#10;99nCtA0D1FWrlzusjrHBiaqK0j17Nvjd0eGBWaVakc1lb1we5uPHQcnr7xkPB6IqLnNVx5psinnh&#10;0q3hyUlfLFbWUJpisi909QBc/5fn/tW6uloGfjqPmnHNP//yG9dvzVrmfd191zNZh5BP43J4hFjD&#10;ZAO9DlW6F2NL52woGSKe/c2fJBL+F1+9/+mRD+/+7k9ddO28fWxpNV0lwiUUno9I1DmKYTRNbFAZ&#10;dTIeBkMZbyBgtloBU2OxWErMWBRKA3gOCmWOBwgAKzNjY5XpsDgoCuZ8fZNUawV86YhJc7liXKML&#10;WVyCj/E1eFkKFdIgkN8JwSpBjIfDpqdZnASGTBm6UiayeBbywrwv643To/iK43WuFssj6GcmIziO&#10;ohsQn3VijsiuKgGTF/QZLBJlyfTCzCwei0q1FtMU5DNjIRcY2Ze6zkLiGU0mx8fmOEmKywQ+i3bm&#10;+A1ABkmSpikSg7c3O+2FDIzJT0qlsJcl+/p7EE8orzRIlQDYs1Q6qc6o9YFCaLeJUsLzl66Cc+12&#10;w9GZ27JlTVtLAyjrL/7nzXAsKpMrH/3GYxPjE6dPn0X4e/nyZVqd9uCBA7EYoKi0HTu2HDlyBpH7&#10;xx57ZNWqVf137oBLweOR9973gNvju3ipC5vA2vrGuqr6rw59lUqmivTGLRs39/b0DvUPgZiGPx8d&#10;Hum+0S3X8P/8pz8itHDy+BlwVatrgO7XN7W01NXXeOCQdbji4JSE2VieiWSDyKal/CrzgnPddkYi&#10;nD99MNnWUjceDpNrlzrpLeNjts4lSG1oIJ7CTtscEh8+4+gd9NkceWPxkgSdm+NRfiZyxyyxXCQV&#10;cOs18i0NlWtqTCuWVNW2mdZuWs4R5Z1TE0YmtUShU4I+7SQcXWaWg+UfiYQvjMpvLeykM3fqlBoR&#10;LcBL3KH7R9jM+37+NFfE9UackqKiDEXYJmemLnQLM6zSurqSlqaa+iaDQGmdM0fcPuTG0cXzcejD&#10;HheLEsh4EtDi8kmkuxkcPrgimKGnZAppdW0FhWowPdDZJt+8Wtxc52HlLg47bt/qP/PpZx91Xb09&#10;Njt3o/f2oZNnDxw+Pjw2sbA4NjDcdeL9w9b5OalEaCopuWv7TuiGLl3uPn/xyuT4/OUL1y2zdlFA&#10;WWVCAb7ZoDCVG6s6W1auX7mlc+lKtcJ442rf8aPn4jNdUfRELHb79DQLqkSPnx2K5xze+LwlPmcL&#10;z1rQ8irdsEq7coWPT1g7ZLSfdMh21EzSZ4LimDCT4twYFmqLgMOKAolsVAxdvGmiEQqpZGB60rlg&#10;XtbajsVsXcauzwaqFeGOumR9sR/Brs5KWTkEBWmbMjdHJcd0yfKSVLaRRum5gl7zws5dd1/e/9my&#10;la1RHr3/0IUWl7AY1JdWxWI5I2Ggp1W5jAyRrwgRCLGTWSEp1JboKjeU5OheKhlM2x2o46dlItGS&#10;uriUf/HijfuWLQvZw2eGB9Y0cUOhsT+89MknX33hmxha1ij20Gzf++2TM1N9rHRIJFP955W3urpu&#10;OewuVJ9PHD519NCFvv5xk8lECgRj+HE4d2F6bK5cqRMxs+Pj/Zrqcg/QnQwCWHEq7CmspqBfYDIx&#10;SM0Ac8rF9AqHOYaQzSMyDI/Zmva7mELiwuWuHz72fVVJRZDFFEoVIoLvjEVvL1qCzvi/Xvp8an7+&#10;rrs2Pf7j7ynEVCjglIgoHIyBX2eRApc/nI3ncY5JxaLpFKadoK5iFF7odCPzhTQUZpkJKkGHuQet&#10;bDSQ0H9ACIdNJyCh1WtoBFuoAINPAxBCFuly8NZQGwe1Gwli/MGBJozKJrLOGS+PlFeVNvldSVDu&#10;OtpWLe9cgbk7Zn2JRAz/mWQRM6EsjUPXRrNTb51lTy5iGDvCpNlWq5O7TLl6tUPnh0ahsawKSKF/&#10;HfxszOeSydXpeOTQqUOfnP6yeevKYm0QOzG3PffYw48DI911+cJbb713/Vpv0I9Rvt/tctBo4Utd&#10;F2/e7rY4LNe6r+bp6eISA9oX/8MWQ4mVZrmjNLnMzsToG0YwpgCOLJ9fpddm8VwsYJAx7vKDh+6b&#10;s/iiYV6xMc3jYfoZswVkfMALxXgD+pxuioNKBy7CDKvTUVZeLhTwSDa+VYTP5dKpDNjPISYOQjR+&#10;UK32BR/Avgk2xQbbA1PsHDsc92QF82lWRd72tbtq6cayGN3IC+MUtGisKPbxlEk6EXN5rxy+7pxP&#10;fuvHv06RfCu+f05rxOImWJI0Vx6M55mJMCcXjHPJCF0oR67EOc+VChawRsP1ZGaOLhNjjC7h8oNZ&#10;kD4SQhqYiPQsjxUF+SiWAqwMaw6sQbF6+h8IuwCjhOMoFcMdO4N/x7GYRkIQh24WUpygPWcRCWTR&#10;YHUHgAznY9yzUvV52tzwCLyUXrfbPjeHKXPW6U7bXDEbahmAEnkWPb752dm6WpRhlWqDBv6pWAYO&#10;Wyy+ABTHySfzxltv3bg2tLjgmpiexk1vcmbu/Y9eHbrTd/rwmYE7Y01L/UzTr04cOvrha68qCJFc&#10;Ip5zjpdXrzp78ZMfPTknZ7k83WUKZ+mO555y5MMY8/N5ZJiei8TTNEvI3dVf2tasbCrDpbGwq8xi&#10;tsodnrE0d7Ruv7uT4oVwtKfyGoquzvkc9uEZsVinMFXR8sigadJpAp3vs2c+PXPx/PBgxDdP3rrD&#10;Gp0lJmc4Lk9cayrzJCh1cQW6dtDcYZXCxvWazQGy07I4hxeZUCaOZpP+GFo87DAgJMgaO51iuSIM&#10;zVIh50MLJyJYHqM0RgfWLY1uONY7MVyr7GaLHGcdkQS7XVDhCmCRgviJjhaGCI0Vp3dmfBog4Nra&#10;+prqGg6XY3e4+VA1cTgZAoBlpBpQicZDwgVBA18jR3mJwyORqIEMNpR2huMBBZwtUj2LLpAUFla4&#10;QPK5bLrTPodxSFlFs1JdiqAqPjvRNGPG7IylUhIxaOZ5QJCRdTtz7rNY1t2xsuGNd945c6rrk48O&#10;khRRWqTFJBdL9WsXb/bfGL1791a0Ui9d7lq/fi3JJt9+7YMTh096Ha5irXFkYPTdLw53XbhCMLhY&#10;kHz8wScXz10ygHkoRmKo68rFy3azg0epDh8+duvKOGpPDbVgBROL1lmn2w0ChFihpigJrvFerxNO&#10;XViqsE3BvggXUb/H8eQP/6+93qCRiGl8A25p8f+F8+JWl3d6Dv4rLJwxQEpm6SQQUvQobhf/K+HT&#10;cHQjMQzCjTYMpJAz4ML1wM/VqjFeiEfTQ9M9n336+cmjp0lSiJvVkcNfvXvo84s9l4enu3MZOhxu&#10;FJcvk4HNpVeqVEqdWgeAQZFWqpSzeBTqKFGMDZBUYPBh/OISYiFHxqMLBDkMYmD6JSPJrD2aqdfx&#10;zx/+DN+HtuWrbw900cm0oVg5NzP/5Def3bwOZP+43ABmPRuwIRBVkym0RFO0JGCPjHQSnPcI/p9o&#10;PuwO2YLxCPPbv9yTQlR5fDRom4NfRywnNZSWQDoxmUI3PeILWGdmiWRWL1Ekvf6E0wNzXEKt8kEw&#10;wWVlcLuChVgrB7WHLeXzlMIcjxXCPhdgED4fZFsO0MgM1sTkbMQfQpBTTJISIcXRyqcM0rhUkKEE&#10;dAbFpoPSzQxZPdYhrCoWWKGYNCMkk6p0lgHIN+4JBkoK2x8h5PDLpFlh2uOey0S8sJ/IBPy41QGj&#10;vFAG3mkcVYQcR8TMCfNI9BORudvdvrCJX1QTjl/PM2M3x1hNrat2rKuU62nDV29c7LX3utlXR+0f&#10;neqBupelqVuIcs4NuM8M2iwp5bFbjj///onRwWtf//a+tiVl5WXSDN2Ros8HQ6MCbpRD90/PXU/a&#10;PFjyYsaUwj+YUiDWqEkRTBY8lMNo/rhtai7h97DFfDeZcxUo+vjfJY05kmkGE4sNAWeIzw1Ar0tg&#10;35kJwpOGnToX9jUm3eHiZ1I0HiPC4fA5MrjHmJ7I1LU+ZVGxYtkSuskkNOqkaj27tChXb5JUrU3z&#10;WWxaXJSPUPGwdxGEPKm+uCmcxSeItrg4dPn4GGx0WzdtMhZps4Utf+7mrZEDB09HfOkHHtmdYyYP&#10;7b8oEgmqq2v+9c9XJgZntu/Zhjyey+LevGUT+LaoVcMvs2Fje/+diZHBOZ1RB/thb88o8rwL5lF4&#10;7+Blqy8vv9R1+ZPPTwfiEYlGZfM69SUYMKRH+ydbmttXrVmd4y/C0RFNodsgbmipR2KFweLu2dmS&#10;SvZWo82LwRAhZdHTeNKpRcq5cetQ38xf//JvkVTeOzrw2vtvfP3x70urlhy/PFpaySnRhbUiHRKU&#10;dntPImjTqptJlS6RDWRDIbvDBRBPUXGxSCzGo4EA0BXLuBQq7KwEjc5O50J2Z96gTjHS5Lg95Qky&#10;W8p8mG1FYhRXEEql+WyJgC6sKqodutFjkKuA0EL++MzJ0xvWrUPgMI7XDnbZUDtFA87gYoKIpTB4&#10;FaACyAq6fSqhDCVwLt7ZdIZtzhLPZo01dThZA0iDaQZyCY6pyTSLrS8tQwoXZ26wYvHUnpsavnrp&#10;Ig43eCJ33+hNR+mzc5PnLtz2e2N471BC5sa7OtVaw8SULei2TU5PX7x86ey5c0eOnGtpR8ZVE4y6&#10;abgQFo55DDz64aacvjUyPoHadSiDOQqNdvfdW5vqa9B9gmltetYaCIVu3rw2Nzs7MzGDw9uG9euV&#10;MtmZ06dAhcUpbv26lRcuXgOly25dhAHz2vXrgaAP86e9e/fOzi9c7urCr7Jsxcoirfb4sWMwdcnl&#10;sg0b1o2Pj92+fRPUn7YlrfOgWM5M45qM1Rr+/OLla/inLyk3gtfJYhO4IRiLjGfOnALyNBun7t+7&#10;Mp0/jqZZ1KW22+1rtmTCcaVlKKQrUlogem5eMWZjmJTsMmM2lIUsi55gBAbdbppMZiypSuQl2Fpe&#10;v9mr05sELLndF8ALSYyTJpsmJnI8IgfrXoCXslJxTUv1Hc/E0PQ4j81pKaomQ4kGMI8CyQYG0UqK&#10;KgVSicw4kct10eLvWMasOsYvnn96dPgS5oVVZVVes+WVP//ttefeHxnqU+v1rcuXR9NZUP0h/yrS&#10;Fi9ODTg8dxSlvBiP701xUQ0SkSFO3s0noY4lAyEfWuTZPGC2KCKjoLqitKgOQSbL4rWaipxCGZE2&#10;0YwVsjyDqzOVf/P732lrb1+7dv2GVXet6VzZXNHR1rSkrZwzM3nrV8/8DKp3Y5HJaCjtXLJieeta&#10;k6T0G3u+ua5pQ3NTB/r0KqUKbhFYhkpM8IrLpUKxQWNY0bli+5btn98aOXpr3pqRSKpWpyUVKXGp&#10;qLRTYFrKVDdwdC1RjlFVvXpKQXmLpUWbSxKtzGwlasZpTiztS2WldAE5jRC+T20qmsA0TsI3iGRj&#10;N2+RLMYSmc56ujvASIcaVCVeOVrA/KyHTM0zknMCLvosc4lAXBDjMOdTch+P6WGx4n5ZNm/QaCcd&#10;fnsmzY/H9Vq+0lQ0drpfMB0jSFvqwUarOinKxUrADBWRMqnSpK2UKcvYYiNDXmRVCoFvkIgLUSnL&#10;Qr8Q6DIeb96b2n/saopXcbZnYMW6hua6Rw4f7O7r7frlU6utC5bZWdpLr76jUSl+/usfGkqqXnv1&#10;v4vm6Isv/h3UFoVMSzIpo95w4vhxfxB+grUv/OWtXD7ZUN9cZsD+kLawOMnD8lwAjy2Hm03KmVkf&#10;qAmIVOAbicJ60E8JeYVZDIdipPJxfzQXTyMd3TOCrAS1Zds+xOGTLA5sKpZF7z3f+t6CN5CP5dds&#10;WLrlruUgM+eTnpG+q3UVJtRfIFqJhvNuD2CISDxEcczOpVEmBuQZ2ytEsQpAKBz+UC8GJQ6YTFzr&#10;wKjOF+oyBMEQ0fO4MuhDPgaPqyeYGrEIPjmCD5YXj0JeigbrHoeH2woOjEjbpsOpgD1TV9WGFc7H&#10;Hx347rd+ct99j4hFUjh2cJ9D9g85IC49nvBCPhyUjtn9799Qbq3SPrw83+NZmJ3N7dCFiigxMxwN&#10;BKWG4qRIUtXcZhuafu///nTq0GeGJpN2bU3WyGM6eph0Vf9N7z13Pzw1MfuXv/1Or9NiYTUwOOx2&#10;2yBSlon4hqKiTZs2u9wewB4amptxccQjOoWdHRuXQgYZzUYEXD9CbRw2ULeReQs2jUwJH0gyQN5p&#10;cWRRPXGnD6e9krqGvECEc0UCx2G33wBTCJceDvvxppNKpHhUAwydzacRr4AlNFcgXAfQJNBq9QXV&#10;EJhSANBzssjCOacXvfNO+JYJCS+WSzBj9Is9C5RWXs4wF0myDo4qkVezLQsoI4sqStxcaTIeDcxb&#10;p+7M/Pa3f2MTHPiP33v9dTkdTHslWsXeLDiHjJjLzskleTI18kNRp4MHGByHGaHEMB0KPL5Ft6O5&#10;udUR8CEhF5i3lUvUI67Frz3zC3U636wuioiR78HCEjn//x00kRoqIL+x7WKhdcIjOOCRkSIlIgYF&#10;KQ86LoUxeRqASrfTjuMWm40Tf2ZmctBLy3KLDWyjJisCk0IIiRYpEtLEfJpKShTrtFwl6vylFeXw&#10;LLOw3uTgRQfTQT7oQ7GWhnXW5e6+b33zp9u37Vu+apkCY0uDfuWahsbqpsunbgqE1m37mEPW9sby&#10;umP7j67u2BCK+RqWNHhDyanFD7funUc668S7nPJ5taqlmqzSiUlqFuDUSKipbmn43cu0kcXK795N&#10;KxYxkIjM4XtD/8877x88c2Lr3asQLGAw/ELsbeh6TlawMNer1tdT8qosXr2UAPIgTyTxp+deHJu0&#10;NDa0F5ma79r7Zud9v61av6O17dsj12YDrgNtze23+gmaNA2EdUHEWjC65lG8waXa6/eA8o9lE5Ng&#10;gUMDghsHH4U0qq3MWCqB6L474JXIJdhhcwG8R90xmxLiu0BLz01Mwd2ELFMaX3DkAwsRTXyUIE6h&#10;ScK+2Oz0YP8wUyKpae8ERCUBbTSHcNhsUp4QTC/ojTDtZiP45ke9KF9cWQ5ulghp+GRKIRCihRXO&#10;BGWYT6j1JJhgHFIqluDe5sdCOeCtKDOpDLpwMIPqOY3DCGVyN4ZmcIRsrCvBsQZ4djo4SQn3mdPH&#10;coyk1qD8xz9e/t1v/lJeVPvZR/v37tyIbJnH7uq+fGO4d66lpfrvf/0HrlV7d+15+d8ve+yO3zz9&#10;82ee+jczH/3k42MqY8nmDVvi0dTnHx8EdfOhex6A7gL+gz8++7fKkrL//ucwWutDg0Mz41adnrd0&#10;ST0AB1AIlpYCdi4L4QvI4jJILkPE5WIVLeNzIJsTSlhslkYiNcm4CJO3lteEOJIEk4ktLSOdCc3M&#10;8xIZoUTgycU9cE5l2YkQ+KoJDgtAQXY+lbVZLPhIz89gTbUoE4sNOgNfJCKkmiiMCk5/GiN3q/er&#10;Tw5U1y8pmIKPH1u+YlVlZTWfFPb3jXRfuYWHmVali8axwuUifkeD1B1GMnwjsY9FKJhNAgPN8TJ0&#10;pJrDwt1WgBoX/kcMLq+wXUSBWSHCG6a763xbJxLB+nfee21Ja5McrjlP5NXnPvjWN/ZZbXNitQRz&#10;DrSmkxhspLJILYIMC+dRMp8Mp2PhTCCSdQVTNkDOmBsfaYf+V1xUIi+pwiqFQeP7+KwMNMRyESEX&#10;8aRivlSSzmbcdicATEDfaGRKa8HAjlokzQ+RJTwSjAT8RXgJBDGxwX2coCvitGAiEQTbJxpOZbIa&#10;vpwZSMQc3iz+xSOSPC4O0wSDBPEQn+4UBzARfIdIg1anhFA2wwq4HdOhcXx04HamYjTIJH10wquW&#10;zdMzfAZZGilgvLk6hYDNZVJEMOgTIkDK5yoUGpz44zkO2pvcJFRPhMM/n0/a+KKiS/2W6hpjeRFy&#10;okEli97ZVrlp1YoqGa9CRthHbiQXh6VkNhex910+Fpq6U1mpqdALvraz9bsPbChVksy0g5mwc/Pe&#10;nN/CjLhj7jmveUrEyJWYGiixLAe4KoklPF3IoAkDidSCNQKwa8KX1wrA8HYFg06fp0is4aQyWtDj&#10;osmZhQVZuTEO1gstw2GnuWAvOzx0h1tCkshI8NlMHRZojlA6iK+KIISLaYw0Xx43GGuI6poFgvQz&#10;eBGWwMcXOvgSB1sQyGEEQ5cwk2mHOTC3ADwyOMZZgp+h4fMJlYX5ysmpRCwNmR8GOIlk7PqNW3X1&#10;Hfs/OArN4vqta2IJ/9mvutHeqa1tOHH0lFwlf/ihRy6cuwjnZl1NHfDcczOzKpWwvrH0yuVbNlu0&#10;oqZcoZbcuNwLZusf/vT4D37wze3b9uiM8rfePyxWy1949cVoInmnp0+pV+BHZWZkDsjHZW1LfJGb&#10;oOyzCzDSAKKeY/3zltERLBFkvNmEd8hnW5hZ9MewmuerbfPBieHF5557iSMWnu2+8tnJU2t33a2q&#10;aL09M5tJL7Q2GIV4yGb8zKQ16vLodBXA1UHpC7ZpxOvDaUKlVuPFhGRtYQqaAROG+T+UBcR3KayI&#10;00IOXUYpMmz/nVFKrUwY8LikKzmg96Z4LCUKKHKOjEtjczPMxbEpNhN3K+7NK+dXr12OIw0kBdgF&#10;AZxOY8bMruksQrYS/GCS+CnAKzMfTktBBGKkpxdQTqY4pcYIPSsFEP3/I+k8wOSo7/M/OzM7Ozuz&#10;vffrvanc6dS7hEQHGwyYYoNr3JI4tuPYcfK3EycusWPcwGADxnQDokioot7LnXS9797e9t5md7b+&#10;33V4eEQTutPu7O/3Le/7edG4ZdLC9IJUr5RbXIgGLkKbLSUBWoXG2O9eHMYapL3TDG5HubjkDcGb&#10;39pltzj1+WJea5Rt3raqqaEB2KtUOiYAJJNEnVBBGbFl1zD6eegWoOOp1AUhJFxR0DPS6dzcArLZ&#10;ooSUMNq4Tz5wj1qjcLsXm1qar9wYQdxQAfiKBMZ2mH0SiPJA8PexQx+JgmjW8Y8+/KkVN5JJIKbP&#10;3bh+NRpNgLODqfd99903MjJy7dp1FJTd3V1QKx45cgQkr0pZvPuu22Znxm9cvwUVan9fh06vunjh&#10;CvZv2NFDIhiPp8pVJMag+Df/5L9+FY36jx095l4Ko1L4whNf16viNHMOFKzgAk/IEpt2EStTPLKX&#10;KWkyyt3ml+4Q4skH15n5+sxWBiaQWCPmw6UUkkAoAfhoi0x03zy6vlFb9M9YkSu/MF7JwZkZqdWC&#10;4GeuiFj9YbZT1FaqW7p71QS1MLc4vjwzJ6ZuirkVuClymbFK6lw+dlZcjtoltVbNzkf277x/vycZ&#10;bl7Tr9YavWOzr//0pZVrK5/+zF29u7bEK8yq7h7k5KRJYqaSBfjJqsU63z3vmXQ1rp33ZAwc71CL&#10;0koUu40SqVOAJQDfPmj+RYxmId1B4W01m7qnpsI+H+bpTQVy08yUNRbsGh76tN0BM0NBRsIfgr1q&#10;PpOYnLj2hi9+U2Vm737orltzkwdPHJuYmsJj3OxssOjN1Vxt9sbkqekzH554//DJD2c9U+cuHT9+&#10;8tBfXv7D8eOH4tEA7l2DXj28457hjbsyqOBFycEjp2aXgremlq6OzV64MXF92h0t1MIpVUlrgihd&#10;Uwo5iTwV9NohcSgpa7ytWFBalW2R4HQesiy9HmWtRam/fH4E4NrmmnyboemDy+eLPcaSRrMcCwZC&#10;oFEGEqnktN+TwuMo4yBRUNAW9LkFhegn/DxgSuHcrfp7Q9rxFDnMSoMlNhIkZ9Mx5Es9PBipploT&#10;JWcRKTVKRm0uUaoi9gO8OZvn/+Pvng1mlUzrlvESDsLOufFS1s1oCNe7B04YVq1G+PS1j66bBxrH&#10;J0co7C6kNk9KxLkqLVSEUMrVN2xwNV8/c8G74mlqaR8a3IDhXDKcvnjuqnsx6HA26HXmd15//Xvf&#10;/ubQpi0SljSalZitAzXkcLbj08QjPoLIhlIZ3Hj1STUtQZatDHQIGpYgqZAsKCjOYXOka/Qrb733&#10;5ONf1iDXK527cPHyn1974+zNa4Nr19y1fcfqvm64jCXVJBgopXRQVi2UsymcgVAwwMlJ1lDVQrEV&#10;kcJkXc6jmQIm2LvsTqWiaK6AukbGBrwQCgS+FMA0hK8FGWoYfiqkFRWRk5k4p0HusKoaeFUGQhqM&#10;6QkGDDOWAt5LglB4WiVRSAUC+tGu9mEAYGLRHOqhNavXrVs3jHMIlQwywYsVJPQmFZKIwpPSoMe7&#10;NZe+Pqd7qM+x1ql8c5oJZrjddlwxGmzZNZqEvxD93xPbxqrbOvvWfnZf956+LgBAitl8bIUQI9Pj&#10;mQ1r7+7tWguw4fziraF1a3/w/R8+/tknurqb2tvtmLP7/aHFpeVbt8a9Xt/Kiu/yxasIWYYMDSFU&#10;oZWoUsEn4RyiJPJyhU3mM9GoymXzl4U6Oi2ZlqWF0LwHxhBbc3uV5jArUypU0XhUbVapNDLEIxaS&#10;SZKVK1WcVE6HEyGr3YQUE3SkcHUJuSRY5JgUwJuAhT+ej3wNMu0ShsWlZGYl5FGbtVWZJJuQeKPF&#10;rn6bKjNpMmiWKloQ4KnpG1q5hOjojqPpycZffe65Pbvv6u1svXji+T//z2c+scVJiimN1QyCQ00J&#10;9UFaK1NnQyByYx6fVWkBxa4Eomm9ilcSFaPaMO/1IAcMcDmRrOlIWWzeI282J6nCRnsrL2AzboWw&#10;hcSuioJ3o64qx/kHhRVDUXC/oSeIhMOsygB/LLQv9QB62FfKNfRdsUBQgzgsyLyE9GjQY1/Vj6z6&#10;CMxaiHLjUQwgBFMhKvk0gnE1ilvvnm1oaNQa9SgNsa1CYGQJXQ68QPBvpzMfHDiQQYxlpDIzvYQj&#10;HRl9+BhUqvGb18cvnrr2ne9u0FmW/P722HLq1LHp+x96QKaB5UQ/PXVFYTrU0pUZvUpO3FprFAz5&#10;67PNrsZEPm9mDe3aztSrFxdePKTYN6h9fHtNyUoqWayrCBl/7sZ1pbbUvdYK8jwrwe7ApCB1ntkF&#10;1sJpTZ21KvRzLIBLS37vb557fs2a4a9+/quDsKR2bizQmlC1lqcKKqlLni8sjL/c1to/uO7BEe/i&#10;TDQsldiUCjwjeAlJH3BPIX9HVxcjZ+uAPqGoQUkN2a0IVr6iiMyjWn1PJZbzMGbXRxvVekFXEFJT&#10;N0aMOni1dAjJKcObBPtfEe8CRGBVKaQ7ywveqXFDU0vr4PoAnG0MJVaL+MC6F+Yb7E68czKZDAHo&#10;OBiLkqq1tZHBbAbtOMZpQONn0vlKweZoVWss6CiABZCzFPJ2hWxErwU0x4mTEMopVlVflIERCfFc&#10;Np9ds7oDRqpqLVGqRQuVYLEc/+jQFaQMw/F07fQ8GIQLk57LF87t37c5mwkhenR5eWXkypzTZVrx&#10;perLzN6eV156c3hwEMvOmzduKIBHFkpme8Nd++9qb2r96xsH2luadm7b0dna8f67R0ui8PADn4Jo&#10;P5OrwiGy5Bn/0hceK1ewkipZHRapXI6HBKtl1AE5qQyJoBUpMHxY+zIC0kzRzSvUfd29rY4mqkr/&#10;+vU3ofjA4p8olgwSaXTJLVfLc7SkANWrSEvyNZyGqUgqvBJCR4cCT1KjDHqj3dlIyxUwUqLCLZQx&#10;Qynm8TDFkt6Zxa6mFoLR/V9nZbPrmxuaVw2s271z3/C6jYWsePnytfk5j8XmUqmNKNegq0uJRaQE&#10;KQtSusop0sy6uM4WQAoVy/AasPHSiBlXSY1Y19JlHbYixazH7WlqaDXpja/85dXmppanf/H0y8+/&#10;nIZoa+xcIh1q7mxSW/T1oRfqG+RlwRcCEB5dTkK/XUG8fKokCRG0j6ikqe/98itlrUkAZI4ySCXq&#10;MlSaAFXh5a/XbNieURI0/rBOatiajid1MCNS8LhxhYJGIjEiBRUW+1JZWi7IyaoOxzqMk2kkhhXC&#10;gWg1U8K3XivUkpksbzYCz1ys1SwGK1+RuSi9GsrKEuh2NUQenhi7sSwkI/AUQnGhUMnNiGYNcEQ5&#10;5QkszfsLnKbkdHkgB5eqLDWF79yYBn6+5g4Y0hK4R3Ao5ISahtLIKAuWU3gUK3k+K63wKrlyiYpO&#10;+9KttH2o3R6gaou0oHJgm67IVuVRvSbZ4KxtWW9Z3aNWVbxGIrx/wHL35rbhDm2HPKWiMpEQwmYv&#10;RYJLYi5Wl/vFo1g3aZVas94GM2RAoY1BDl2ummCfShZCkzPBZU+eKFibXVqbocpWUGIh3NAAGt7N&#10;6X5jM3Ii8W5OJ3xsA8CBTFFSchRj+an52Y9OadIVz+h4h7MBfmUc+TJek88gn1Af1BVlcYDEb7Ss&#10;6ogpEJskUZXqfgDMP+VFwVmuxEDwzGeCXi9aGoMVX9cmw049E0Mqr9e91NTUopDZrl27GQ7Gb06O&#10;HTl26uDhkXvuveO9948J8fzmPRtzSA794BpW2MMb1l+5dDUNX3AydfPmrWqpsnbtIBICJsambA7j&#10;ntuGJyaW5ma8Ld2Nqwd7Pj55IRoKQyUMmNTIjamVlP/MuVuUijI77DcnR5cXlju6G3Zt3Xbs4Ckx&#10;nUO+e3evKeIXMvFsNhkXIoUjb59Orfi3DbsaDCVpOcajXqsqeDhvpbYP3j3305//Xm01nr1+6Svf&#10;/+Ynn/xC39D2Ca8wNj+6dYCy6qEy1xFEkM5MyXI8oWzKcUXkFcQ9IamUNppM+SJiJHB2VnDjolSJ&#10;YkUNvW0wlA5HZcgadViAWTGny3NTM/pVHYRSJcWVAwMilOslRM5qdYwGUFCl2iSvVMZHr81N31rx&#10;zW3bu0lC5BCbLMWxy4ie4CzFlryhOYNdBw+EnOLxPADFNT15S0xlARmnnVbMxlQEMsHL6qIkuLBg&#10;626HE1bGm5K1InKT44iSxAcSXJZ8AfuuuamFZXfAZrHvfeCeLXsGt9021L+2f+P29bv2Dqs1MhlF&#10;tjU1Dg507trWP7Bhx9YdG2+/dw+nlKP1guChBmE47Mn1YTeZF0p8Kcep2KEta9ZvG161ZmBgDeiO&#10;fvyUvlX9dqezrbv9cSgD9t4WDQWAx+zp7DYbTFi1Q9+IjMJN69evXb0aAdQ2q2nN2tXdXZ3Y9UEa&#10;YbVal5YWYbsy6HVNjY2YBVy9ehH5PahaAIgfH78VjwcQ88Uwtc2bN2SycV8kVpGIdqeBoHO5TNXZ&#10;aLLaTG+9fvDqlUkvNMY0cdudex6578Fs4gwtuVnNSmN+WufMrd3A3DxTU5IGhytR4xtvuPWpub9U&#10;r/6i4MtFU1mTmi6njBTbde7syOJ8RGrtWYkEKpJMc4eJU4BCKer1Shti7JOJlNtdTsfZck4W9ZPL&#10;nsyKG4BmVZNT0dli3LTeuHPLkoa5wQrcnoHGezZp1jqtqxrUzYbeDQPOtkaFUmkxW4pZce7y2Oj5&#10;0edePfHjX337jnvuaTC7Gh22j6Anm5/2xCLuuaVmZ8fp02egt1mY8fX0bTl++KIZhVMSUyZRJjcJ&#10;Na0Q9abifk7JoBzOIAeXKOcKglxhUBu6VboNbaufstnuY+l9bc27BvoaUBDjE8BIUtV84NqZd2fG&#10;Dna2sdXmBmtbJ2nSrN60pXWwtyyrPfOn331w8O3z5479+n//Y2rqGjdoaelvdHbau1c3dfQ1DA31&#10;DG/q27F9GITwF198ZvTmpbWG1iaDebC9Z62r8c7te/YPbdy5bgPcT/UUTEdTaiUUn07/8X9+d/W9&#10;w4UxjzpdwhPrDYQFzBlrGkmUN1YbsoqV8FLIaW4AvAd4ILtadenaJQg2ELvjsJqOvPMBd1sfo67y&#10;qhrSpZSsiq/pfFNxpsiagNPnxCITj3IVHqlb1aoHK2yXbXLe3VYkXVY9YzEbysrZV0+oncrCHWvy&#10;dl3M7QNzRarTZpO5Mx+d/v4Pf8k3W1YCIVuWt7e058E9ksGhYmlt6qZLlUzCe/Ls4f/9338AB+Li&#10;mRsjV/8qpELbdm/dvfeBnnazTpP64jefujo///Of/UZBVbcMb1ryeJ9++gUFBA4Z8Ztf/25rQ5NB&#10;Z8T4ugAmni+yfdOwttFFauH+zyroStTr72gdQG5lqVogkJdbkag1RqouIYMZiAgFQ6kEipyihkea&#10;I1oOPkqxv/zJ7770+BdXcpkf/vSneon8ttv3pmUV5Ctta+2QygheVje3SAp5JabNYiEaDKAkhuoK&#10;6274YkpF7MtjKiRTSiV5wB8TsXw+19zSiJ0U/EgoqQEqcM8sEjkKKexqRqskVTLgiVlFq82u41i7&#10;Rgk/WLS4xKA6k2IxX49cAWIRQZJGCtZa1fzITLO1mVGAJhx9/JGn0pn8177xFdgD8iU0VOksHNmZ&#10;YL6S8aWvlqMFjZbNl5LQjIXdo/mrY/6lfOpTA4WtBnW8HJWVLWVD8IUrzuNh6Zn5QiKSMokpZzlW&#10;DjoEUXrhFt3V5F0qGrXtjfY2V4P5jjt3DA4OynGfKbnmVquz2bimZ8vGjVs3b9y0C0fb+k2b1m8G&#10;82ZlxX/ogyOBlQj8RPZmp4hNTFHsszl9UzM6oxFRrWBoFbJZC8kEbk3zrNHS1oXWEl0hiBPJUKgk&#10;qyob9ECU51a8PIYArkYMEFFPCxXh/6pVDBjhqEEoLeTCJIPZYn528SbQxfhpyUS6KlY0vDToX4T6&#10;pczQuYLcH8ptWt9GpBaQMByoatBq0zPXYZcL2lwlaNG8niPvnPjyV36EXN8Xf/7kP9zPOZQ3nc3M&#10;WGBBZlHDC0ozNSFdkZfVyaDfaJVGStmK3MxK2HJwyanjQwLBYzo8OYlM34QoQPuHkC60xAgetuqM&#10;oVAYifS8QklJ6vQvJM1SyEer1n+ENLBSrgAuhVYqBwoLcl0ANYY4FU0icG6iCGC3TqWA4yqViIrJ&#10;osuCoKbO4GLMpbarADaN5tUSvpStwmIFQJv3+qxWZ0CeTFbIB8Nh2IXBTImH4kq50mqwnDz+cdfq&#10;DXfs/9S50xeuX7+wd89tZYwDyqlf/+IX//L3X2to8hPMtFa29dyJmVCE33PfxmRpjiqq33r9P+5+&#10;MCJXSd56RXPXg8+2MaaVjy8tXLwxMzunFxnv7w8uvnCYaLE3/r/PFNoAVq3IyWKFVPzs6eeXgnOP&#10;fWkv9gg8ZuM1o4FuqCDSNOy1tnQURUyNZQDx4Rr6zdO/ffSBx3YMrZaIqQtHnj367tPP/Po/3n7z&#10;Nx+98/TFA69PXzq4brO2c+jTUn2vy27Qsez8eHTGNw5FGIb3mDZSGLSxjNFoAv9BL9dk/VGASQLo&#10;qLGOhusP2HjsCCX4QtiiFCt1hkshvOzF2spmsUFBiRDKVKFYXxhDgoktMz5lmczKwqTBatK0tyZo&#10;BG3KMM4FeD285MYa2uhylJEDTaAapv2JWNvQABYPMGLwhBTbuoXpWa0VaB3Q/6wYI2BbAjxgJhdM&#10;JD3oEwwGBEfIaEYtgUIP7FNJRSToy9OjPe2tsJfkCl6h6GWkKPfChCR35IPp+iiFof3+6CMPfNpp&#10;a7xt7xazhYvE3J1dHecuXpqZ9r/4lz/dftfep3/1rEaruHnrWk7ITExOwFZwzyfu23v7np///Ncn&#10;j5/ev393U6Pjmd8/88GBg0NDa177y5sLC7NnYNO/6dm8ZT30nGMTI0888RAyphUaBVZ8cFgBwJDH&#10;0IdRQOaH33sdJiiRCpCnEsizqRZJQoBOlePnfIFnX3iuZ2iNyoCQKLkWcsqSmC3nSDUnAElRj7KR&#10;i6FIPoWdjVGr0pTgDa2hUq5miti1o4GoZhEKDqpgvlIVIbUDXNHntBgSOXm9szp08O13/nBralSh&#10;sa5eO+Aw29etGd6+eScidv7whxc6Ovtg4hKEitlozfkixrKSC9calunp/z4Q/HDEP+3paO/g1Yos&#10;U+V4zLeq508dTkyfNirZ1w+cQuytjlN+cOCjL3z2izu37O7vXP3BgfcOHHhleMsaCIVA5sR8FIZq&#10;4GpgucMeNJ7nhJoaiUNlIgA+P5g8XEVDfe37D1GgIlZEIRVOJYI4IMRlH6L6QC5G4Bm0CUDw132U&#10;mKZIsSsqpwoZnSdRRazASrAQiDCFElcmZGKlHE/H3N6ULyimckH0U8lcPhivy66gntSq47Uy5AYs&#10;rzGoLAyrWaGolXTqxugN/NdUNNLhdFWEAjKQZRQfCMYKmYwiHqdS+B3ImYYGurUhURFt8InD6Rxe&#10;mahGVNu3ysyroNLEtECLmjeXtjYZTURZmBqfnL0cmx8VMKDTWvVKtVmSv+4JGhraHFhjZXKJ8Eox&#10;MhoWyyGZKqui01IagjZar1VYTDq7jeSYaBrJuZ54POyvZKp6ztzuUtkMMqOOt1t4m4PSGYsKfU6m&#10;yUrVGSypqnw1mVweHQNpBxlT6labutEK4mIaqAl/VCZhMabA6qxUKMGKxbHInYMgrwC3fAEvsqTU&#10;MjYPRHL3pk3G3k7ciNM3x9Q6dVWvSnDyss4kssqSNJTyzOugA200FVlCU67qQhmJL1SORCvIxZry&#10;wAcrpxDaxDPWVlJnSdUXJ0mOLCxMTkC8q9U3tXW0wzObr8PA8OGm2rpMA6sGLl4axQh87cYBCVWY&#10;vbmA0drwxqFUFiT7APJJIARFKgBKZ1z/Xu+SSsX1DzVPzWB95UMmyY69GxKJXCIdv3Jp6oMPT42P&#10;TW68Y/1KxOtzR65cu5CMRgrZUnevbff2zUI2NT/vHRu7hSVYf/e61sZOz2zwtec/tOM0srffujKK&#10;yHGzjkOqRS6vsBhaFxdS//WTZ/QO5/yK76fP/+9jf/fFCs1eGplKFwrrVrf227hiMQp3B2xwPDSs&#10;+ADypgKtjAU9+WTIYLSnUimUPmio0ExhiQX6Qv0PjgcY0KLW8AheIysuUp4am4/XiqqBTjzQUgCb&#10;wEeQUHQJ5BejUsJD5IMTjdXqnBCAGtSvvPKiCxHhWHcrDUhgiJciK6llWlmbmR2z2y1YF0GwiTtO&#10;pzJAAGmUqxmNLkhVOdyC+NDUqr4bYy6rPY2ob4bJVuprJQwHwA1Mx1O3boz/9dW3t2/Z7mpotdgb&#10;rM6GMl9T6uRYcXCoUjUIxkCZVIrHYulkAmo9hUJua2jVG1RyOaA+KEDgTkDeOy4IrKOh3wQJqiwX&#10;k0q9tqO3B+EzjmYHjqK52XGHy4bruWd1f3d/t5KmRbHw0EMPbtm8FdoYo86A/nnv3j0wVkHxiA86&#10;tltr16zpQfhiY8Pq1av379vrsFk3rl+3cePwnt07+nu6DQbthg3DGzdu3LRpAw4Xp9PZ2tq6bdvm&#10;VatW2+32vr6+5u6u2+/cu23nhrVDPW091g2b1nV3d7d3ODZu7LJayHvv3XrfJx8RYu509IhFExdT&#10;8ktXonc+otSb+CNvxToaNVZDWKkpefLstpbRTzTMSoXULe9ESfA0GrtSyMtUEXBVXvXbIuHotg1r&#10;jLwUaFuizJTqcAuVUt2j0g9kCpVibkUnk2s1mqpZQzc1CGYt19Cga7QYLEZAobbu77N20Catyqlv&#10;shl7uvv3cPoWBvyidApZLZK5EY1cPxNJewrCQ1973OP2ipE0JtDjSwv/+cNnl+eWYEoYGVv48NAF&#10;WcVw9shUU1P32Y9PBxaXfvadX1GCfMO6vV/5zj+dOfD2RwfeNhl0yWQIV92Kb/FHP/5/EFje+8lH&#10;JqY93/7n//jw9KlX33ll311rJ+aXPvvkA3fftebk8Xf//ivfAof18KHzWl1PyKj+wyvv9m/YmkGa&#10;HFO1NJg27VnraIF8QLL59jV3fmqHprVBa4FvnyMZkMCL+WI8I8RDYW+VLK4e7K9RxQ9ePnX1/KVI&#10;MjU/tYDRdjiS9AdiWMSq9BaF1tzXP7x5sPsz9z2yfu3uPK0/en2O0OlNXY2eUFBDqqVxWSnNJCw+&#10;YSLQrHQRjBIJTg4ecSOK80vjSqOysSLtz5AvAb7v6M6LML6ztQTLJZV8VNaiaNLITWmRLMnUHWq+&#10;6I1TRY5v7nznwuUWzNkujOy5d18IEcleL7MULALVsLXHXUpNjo5iz3HHJ/ZpSfLmhXPWTuPmOzc2&#10;tVrX3dbf3c6qi2MN4pgxf43OXDIYkkJt5eiJ87fvGQ76pg8cfPf2ge08o3UXZu95vBvV5aqOTTBZ&#10;r96xamLkfGal+Ogj992x/45YJnrk4Bmc6hgvfvfb356emoQhwWyBeu3aANatTU6whiulhJmnoeZV&#10;KMyETFmlq0IR93hEqzFDc4tyELEEaAAgHlZzuhZnJ0Mj6UoSJ6iP3j301COPSpSy6bn5x+64m5TT&#10;NzzTtVR6td1JyUmk8IImgRlpTayCaQS3WCqTiiSCuMoqRKpYjOBzmgagE3OnZAqVm8PlYmDSqC9r&#10;keirlDFck6VLyeiQzYH9DTBESF8pF0C1CJTzPmR5xMNTN7wzPMhLbL0MlVIyjpBrKDVOs/hKFCBI&#10;q6s9B9kOiMm8ctOmzWq1roDEdBHTz3A8F8DYE31zvDg3ZTJeSC07m3RaqwZLELlQFTYNJXda5Zqy&#10;QWIct5KmD5alf5nQOloNn9yy5J+ueebsfZY5TTaUjrbwurK5kef0H584u3fPFqWSRRjp5UuXf/3r&#10;X7/+19d9Ie/1kevLc5F8Pn9rDFUdolvqNapOrxtes+6uO+4Oh2KTE9OcERh9Qs8yVRx58SiYVyRf&#10;byFoWN5nZ+FVtDp7cgyNIhUTsXwsDqiapc1ZglITiLxkTq/QC/AAiHlGxZEyyh9cKYEHkk5j+IQN&#10;TzovoJcFT4FTkymAApdDHK+vr2SxRCikYWKiVOpUrnrt2njfUK+cqUa9ManahE0juzxVY5VRR7Oc&#10;oqBDnb7qu/OuL8ul2sDY6S6zV6OLp6ueIieLCxxTa2BVUAJWDVIj8rRW4nPqBkeRUGqkfDW1AsEn&#10;Y3RJzHKZUCgthxU2g6CVYU0HWQtu8AhVvOmeB+tFb9RDDFmHzmEDANobrjlQSKCrhjUC5z5BRoNB&#10;uIaQnZDHJL4KYx0T84eKQhYtNroCaLkHnL1KCZfzZ0u+/PyFCf/IQjWUK8aEUqJUjIin3zmWzcD/&#10;aYJeFMZXdPeoOzkp19bcoYIYV6b861+PP/Wlrxq0ZrvFfPnSmTvv2pvJJp753W8RqGkyJqu1c509&#10;2UJi8x9+f6KrZ+PwDl25Mj97bT6bPHnPA6SYMN48P7Rt82diL34o9OnLDPzMU6OXzpMi3fyp/Z3f&#10;/pS62xaansvKqbrekWZffeNVezuivRolkrQKHjuyUVqRh5cX1Tyl0DjqbDp4VVPxk0ePPHD3I40W&#10;Wz6SmLv5ysL0rx2W8TUtgXVNiU0ucnVbenCrQWa9Q9vxCIEIakLiADPZri5ydCISxYTCs7ys1KpN&#10;Zmsyk8GUoSYULUoDauJkMgqEHmYm6HkoiRSouwIgCSLMGZI8HpdYQs+rkJFA0nKgtlBB4ZqFqwP+&#10;HzUWLaFQQswYujoqKoSJolGUKgol5JHNj4w2tbdQVnPJAmuKtBBLsQbgMJTA3jBov7DkQIRRIa82&#10;GaQqrlpWQ4oGvDiIZoIYF4sZIDPS2Gdlcki/qKMxSAgOKp6kzx/yNjZbiuUgS6ZlRFYohIDRCYS9&#10;hw6MVfKp7TuHTh45+9jDn+zr7obkpliJuVqt6HXOXx69Obb8uS894fG63z/04ScfvPfUqQuf+/yT&#10;n/3Ck6vXrV41uFpt0D/y4IMfHjgMGfAdd+zr7++5du2Wz+eGuWDnnp0//I8ffuapT5sgL4kHR2+N&#10;33HvblCAMCWENxAvF4Y+4HBUi6Jagm0Ukl+gTQUwWQqZXBEtqIRGR19lpEqL4fY9O7wrAQ2PKEIV&#10;CnpOJVsOuzHaQBdWFOpdLdKC8UuxDIONDGQ49aVhBR48BHyivyrnxDIpFAElwTwaHrM4GHEx7OtM&#10;/5dn1d6nRaxzOJP4+MRHN29dj0dCRkj8AYKSK48dOeFwNNstLiZZajfY8lKuL66d/vbLlbmUNFw0&#10;ezMYuBs/sYWRVblc7uCp05hitcniIZ/vo+vevTtu0ymV7/71w7vvvNtqsi0tew8fevfr//A1iCpg&#10;rA/5gypWTZbhuK0vk1EB1pAtj3awEmCIkqraRCYsJ95/n/rW9x6prayIS4vVXKRCZwjU8zRSFAFX&#10;r+uNICVPB+NpgB4XltOLK5VAgoxkSYNCa7NyZh1M5KQSNgdtpJCLZpF0oqxb2qRyRY3HtCoiZKNi&#10;FgGFUrzm6G0LhN7RTNqcY4XsRyuTvnh4sKenUakq+QIuOARlvJgrw/3dMbghV5TYrS2stUnqctZc&#10;urwk30CT7ekC5/YHQivNe4ZFU+OSrzI9O43o7l6XrdmkltPl3Irn1oVTG4f7aCgDKjJpcx/WDBql&#10;JitKbeDG18O73GqsJMwmaHexOgD9GioLOSSFCH3H3cegBmAonbZs4ipmFWPSVJUkEopKrESgq2kJ&#10;5BpkDskllCxOUogQb4G/xz2XENP67ibWaob7AzslCcI5z10LLnoBmVy6MaKQIbPPJtGrSjJ6xr2I&#10;hB88IAhZriGthRDDbx+zrV1d7GmZk1aNjS2Qg87PTsp0KlHBxyg6zbB9hdrizcXWgaGKxljAFixH&#10;xmL5okIjdbhkVofS0ehSSbEzlZudRZkiB6kkwC+lxMrSLMSmCo0FaWCUXFi1dvCOu++9/6F7d+wf&#10;3LJziOHYdUMbN+3Y7GwwAje7a+v2TdvWoZRv7WhwNplvu2PH5q2D23etX79xzao1ndt2bFg3tAbM&#10;XgDNd+y/s70PtUJpaGjDqlX9m7e2DPQ1bt+6q2t9x7bNm3ie3rN98/49mywWtrnR1DfQNbx5Pafl&#10;jA5LSysc+D1Qyn7/W7/42Y9//8/f/u7ePbdv27r5t797CVJvjdmcSqrPnRv/7r//XG1tvLWw8PUf&#10;fH/33Xe5fV6Lw9rd1TrY3eRQyyoFDHrhoo7B48qUFemcX6ZWkxAP8JVobNFobMbYCRjaYDAgFgtN&#10;TY31okTGsnJEo+EpqGKJhwEgG0zPjI2bhnqR5Y4aBatqGCqgnMaviXBFDkJmUoY5QD0tvUZyGt21&#10;0etbt2wCEKZ+fBgV4WJQUEO8LSCKEhBVsMIgtAD6HVdgOVNMACYsZ1khD800VpkJWGv14C9YQPeE&#10;5BVKAPiLcxmAlYtliPqzWIRLwYTAvrvI0EgUqLOBIditQkdWhLE1noolUqCUKaFYkEgR0leKJwIa&#10;lbwqKeE0gjgJlrl6wgHOoUoZem5MKKh8BC5y3mSAP1emZDGTQwyf3qgFAA0MG8ziEuFIc1sLAtGR&#10;wgafNM5BFHAYxiMVGpJwSJ2NBpMSPRyLVSscLzjHlJiv05IaD0u8TAr3ar5MaDR6NKuowzE5VihB&#10;vtTh0jIYzfhHOAOUWh16cqz14JiCobO5uRmBSyajQafhlEpqaN0qJNrV8nOF1FGLQh72sGMzuQc/&#10;p89lJBeOikOrZSyVUatcs0KzOTvfL/VDtb1IqttaV3Oc86+nr6/bvMalp9YadU8N6k3Lx0vnX6XH&#10;zosTk4Gbc/FAqizlqhpt3mhIWvRYqztkFi1Ckbyh1Ph4cXzUmo4Zq6liZrGWT+kptQ4nfE1W37En&#10;MrmFpfkLlxI+r0qrsXV1E67Wd06cq2QqPS1NCGhlkGfKyyJLPkS//fLfv4sR8ocfnNq4/c67dtx3&#10;+cLV1u7Ov/vmlxDFdPPkhV/919Mnj348OnL1+Z/8Fs68G5fGm8wd186NP/PLP3a39v779//9qSc+&#10;893vfXNgsOt7/+8fFnyjbu+o3VF5/vk/Dq21C4XoG++effKrn/Qn8xfHvO+ePrl61XBHdweov/AF&#10;VCtZjq6pzIyzzaIycXUFmZyvgkSNnFqJCHhBNOZHgQ5dhMoAgYke3O0Nu9Zbuw1XJk5enTwTy3ln&#10;lkeujJ97/f2X3j765qRnLJhZySX8lEHLOVpN3X29G7b98ZXX70LmUgx7Gz4FVwNLVWg/MRM30gZK&#10;ZwbVlEf8A1nSNhjf+dORO5qb22rcAXmxu2uTKFokEkdNZIT4isuGlS+45HJG2yflO2wLk2qJxdC2&#10;6t9+9dzhF14eoLk9/atsQ53HFi/QtfiWPWul2zrJbt2AyXhPY9eqVlsk7seNMbC5H+RWLBOUKDP8&#10;M/OTl0wKptViA33NbmxhkJriLnz46tHpywtvv3TIbNJ+5XvfWT28+vXnXr56egTA2DRJ//bnvxk9&#10;cf3qdU//mvZ8KjDtmXn/vTNqk9RmMSzNzrrs5ldffbm5teGue/b+6YXX1Uae4GRKjlXTog+CtnTW&#10;3NqTp1mIiqVVMZ8pqrUmsJNh8UcoqVZj4AGg4gwMqaohGr0miyYT41eu3X/nnbBwHP3wgy0b1gPy&#10;CpdHLh7TK1XAoNsU0BgDHVynBJQAi5DKdBYLANCyOny8UkJKaxp7lRLCc4xQWuNrgVZRpSrwAxGY&#10;cOHnIL1KzWBlp4BgXFGvtqtlhCTaTGqLC3eLvlaIxOQ0WGGYimOaCrsuVYaAAIYwfmlqCYYEslC9&#10;cmvic5/7/L9873smswVfVxAz6UI8LgSLJDIjIfbM5QKe2e51J31Lu5sstI5IO1gFmDPtg8KbbwtH&#10;TzOO7oST0SHyfLkqTPiLConusxs8qxAilhMnlhiDKdrXqMgpcYwSkvSvnv4vv3fl2OFTly6OAB+4&#10;fvMmAFHx/aM4DYURCzE6MwuIzuF33n4D0XlyqGHU6uG16wbXDL78xsvdzU0c8lJSYYjlVFqdmCrQ&#10;ubIfbZVSprGZapw+XcxjQi8ASZ9LG216+FNQ7tJwVVS5SCRD82owmtKofarIOIXWqAwQMzhMJAOJ&#10;N/BD0nytmq+lecyRs3RFqkkj+keSZzJJUiizJgfe8XAozjf3OxsbwqOjyNmFSEGRgsZTLLS0qSkV&#10;t7yU8vtYmb6jp79noE9GFKLxOUSLZUVJNoPwrFVLAY/DoFXTrMGiCRfiWAK32iGIgupWteRfgTG8&#10;wJQ7bPaVsWlaxReNvBzp7IFUp6vpo5kb//u719ZYrWZkKCgV9YUVcjvK8FHh0oB8SAJLXH1UXpUg&#10;90OObGzcFHWaAnjZZGjFr0G1xcCNhoo8pXA5kPuVzZRPHb/Q1dr3+S99dfO+vcO7dvavG968eSes&#10;QP/4z9/Zs2ffurXrGxAMUyGj/ujIlVunjp+NhJJarXlyaiKRrKoV/Ouv/qW9pRE42IMH33vt1bcf&#10;e+S2117988OPclpleda97cBfxx/51P5c7iMZETxz+NzffaXDZEq+/VzIWNoXGC+4It6B//iys93q&#10;TQR/e/XtXY89PPjtz+Y7NEIi+W+f+zxI+ECfPv3Mb/fdt2HTzpac4EPutrSo4gktDp1UcNnktILS&#10;iCdfUiqseGbuvOeTn33iSbVGe/bksZ/87F8eecypNYZdDfkmfa3VItNaMr4K0bP9l4S8qVhNKIoK&#10;aYHE7wuVvFmn5ZCoidbv5mjvmlUgLiaQk2l2FBKQlGtA4YqG0/hAyuVquGRIrDIF0EHh6oXooVpI&#10;ZRpsVsw3wJTJw/xIUrhuQbAEFVgm5ouREFpxCqEFFJA2jARpSFCPpFKRZU9Hf39Np41ICKuU9y0t&#10;WZwudEIKBdafwMHW4AGOpZJ4f1lYYGo4ZFBoVNB14VNZ3++qVXJOkRUFb2A5kYsUFSjqSpdHrnR2&#10;t5ISgYfiVIzQREYtl3vAX0kn5sYQbbP8ifu33rh++flnXr1+7QRWspt3rVXplDmCPHn2xsi12YWV&#10;id8/9/LwxoGHP/0gNIG/ePo5f8RdAIqUrI5M3ootu6/dGN+wvuf69csqtWJqasHZaOvq7/jV0y80&#10;tjs0Rr1vdtQfWDl3ZebuB3aZdY48UYJZH1kApXzBt7hYTCWrmRQlFniKBS8E0NS6AxBrKaKAlCB0&#10;xthBQxpkMzref+ejt97+cGDdENCNElKMB30umx1GbqiBObK6EvByKjn22/AtAZWONg2caLzgeMjR&#10;U9FiDr8whkNgM9bzKahaJlrfWaGz6hpu6F3bv25bP1zIZqNq8ubopXNn+7oR99A/uGrw3bfeO3Lo&#10;2O7BLRa9cV4QXEuS/OvXxTxsObLGfEVj0tH3r2GJ/OV3Ppgvk7v37bFX3OFwfDpvuO+e2+Pepedf&#10;eOWhRx4CZv2jY6cvnLu0dt3atpYWeBZx6wYXAya1FZGBECADcA0XGEHEcC3zeYu4on/9mRcHh+PU&#10;3rt6QKMwuRz6BgerM1AyJcVrKCUPTzj+xCpci1YAW0pUT3XihhWnc8LAJwhs3KU1XpVnpXg8y9i+&#10;KzUVrE1LlSSsaYlCMBpOFbKcikPyuk6uiPijBmtDTW26uOgOF8rNBuO29gFkTUuhLQ2sKLQ8oeAq&#10;KtV0MJpn+IauvrKaxAqBl5UstayjlJPGw7OTU0lSrnb1l4om72K8RJe622xrjHoWEnYs0jwrc1NT&#10;fcPD8L5MT88ZB3cxJmeJqsVrer5EqqCmDi3i0TGZm1NSE8mUe5WcCcjOWLIci1dSGRMMoJBO1oQK&#10;WajQYr2gAaoQwLJMPB8L5OOBWj4tKeWhpMWFCIAO/MVa7PyKaVqD2SUOaEFeI8Mz7smLN5ocLT2r&#10;htApmdTs0uIc8Ki8UilVqMucTKJFIJGBlpQBdcqOzQRZSts7kGN4mlIXqkW9XpVPRf0LM06dUSVD&#10;pBLRuRjzRiPK/o4cYIU1JhqNJ6SEoqEhK6OiTCnKSnHmVlHHV0UsijlMrrBHX/TprE5WbYgD4gsu&#10;QC0K4z1OhxKGaSTiUpAaFsIwtM5HInISusAztEJFrwQWC+W02VpPouNVNPp4PP2JZKAKPXIWu940&#10;8gOBx2T4UrmWRj4e0FVmK9TIklX9W5J5H052k0qJS6W1ybaqryUjxLQWnVArdg0N9K1b0792gFIU&#10;Tpw8qVY5//Fr31YCVkyRelujUCJuLY7QvGzsRuWH//0re3vH7Irvf1/406Nf+IovGB1aO9jf2aiT&#10;5xVUWgG4JdbIREoJX2AZESj6SLJoUesRG8kopZFkmpNiH4Obps7vwvJKq9fiWoLaB98qTMAQB4Ms&#10;k7o2FZ6YNXW3Uo12fESlNRrXF3psvIY8hbIfZyNiBTiAJ2qkDJ4oMN6OHj3+wMOPWuzO0LXLSiWZ&#10;1lSjeKupqpVXiZGUUqmGllCC9EYcz6wWfnzsj+qIjCpUFl70QKTTJCJXoEhXSFYq5mtCKbAcvXVj&#10;2gw3YxX0QgvWY3hnkfCWllT0kNQiGqFUTSSRTZ3DqEFncjC8AjYDrMZozFoLQexc64kILA7l+joa&#10;tR4MWhi4orbGVL2SCWMiBpgpxIu4IjBrtNuMYiFHy+B9rAajQQUP9lRVpdOBsIvYCNB76+uueu4k&#10;wfAcBZ5RHYiBC0QCKEUd+YsajuPy2TR8WYVcBg56ocriCcC+HmpzRgaePKVU6TD5wy6uPv+jZTXQ&#10;d7CXraZ9wUUwpCF1y+UEeK09SzMOh9bpNC8vR8auv97ZHC+B4OY2tA7k1u/TXTwbjixLB7qqarYA&#10;hPKlrMklUbfVVlJS8k/XK6u3fPX09VDRNljVNJ05/H7g8geaqluenWvWkY1mvbOzs7WtRYtoU+/l&#10;ZPhSTZrhSb2zIIlfv+W5fgsFZB3JrtLCTe4Jr3iK8eWg6FsQV4KhlciSe/lGMjJFlmMdnY1Nq1aL&#10;jpYVrYOUaKYvj8xdn/unv/9ylqolJJWUIMR9Qfctz969W7AseO/AOYirJ0c/zpeCnUP9fcPrf/er&#10;P7i0tW2rXH9+5jnP9OzE9VNLsyPFXKzFbrx25uTjn32sGI+eOnJ0eE3H755+7htfe6yld/vVa5jj&#10;X+hoaT1y8NQnH3ios6/n1y/+dd+jg0P7d//w6V+T0fSPvvMNg0yCSgoxggiPJaswAhR4VlU/FoGe&#10;L1dUpLxSzPM0HfL7Usm4w+GCsxCVJYTpBJ4rqVdhlrT1OHbftalvqGlgqG3bzsEtuwZ7BpoUGnLJ&#10;M5YJM0h6Xphz2xVKk8WaCgdgWyzNRTiDwcvm03zBmEyR/rxabS+oNEhArzDkwtJs6sb4ukoNduVF&#10;WcFj1KzpHrAoDLIyvpGkHMeDRZUlKmrM3SVE0u+xYga0evCDUOqaJ7C+pYUMej/9+YdzTPnpZ37c&#10;t8ZsaKVT6kQ8u1CYH4tMjQLqbm532KCGUar9uVA+HCpMuk1SvrGxS6p3RSj4hi2lsq6UgqhLCrzM&#10;8Nq+zz766Df+/u+V5lSquLymZYvLNljR0UO72vORULutZ/ve25747INh3+SJUyf71rV8+Suf37Jx&#10;OB71w4q2a9dGSG1NNjUA9zdmZi5cuLqxv6sUWg64Zxp7umsmewgrAqxVImEMJQCTwVSCVSkKIpjA&#10;RKVAKBgdZheURAEukUZCjI9d7expc5mtVLH45/febO5qk1epdC7ftW4t3JCVhKcGDgsFBTCMlwzA&#10;zxkMWqRKklYyUmwJNAa9GRn0PK9FeIyEYiGTqgHSR2K/Xa/q8Dfwb8DMzKoQ7GTSGGBztvKQrykN&#10;khobRAYAoiQ69fg04uMM8g0+yiysNzg1RBLDLLPRjr0MjD04D7dv3w5ZL9J5ErlouhDLFqNVjEpo&#10;IZbxG4q8oFud9eYGtXQapBeHLhkqud+7VLr4cW+7k2tZp/YHRUy4uvrMp5epkZn5bbqX2iPgN99b&#10;sBrVDTd0cmMW3G+BZiJWi5JjNC3OVdu27oeZDRQrltWzrNEG9JDT2j/Q09vXibDEdcNrMLU5dfLE&#10;2VOnVg306XU6D6S8uaTOyF+bG9U6LUh9lCVK2dllg1alajIAw58lWBiqK5BjpqK8SYmZaCFb1DP6&#10;pD97+fLs9GIgGkmgQy0C91A3JpWpKuS0JhDVQ1F4XWiYLbIo/ei8Crk5gWKBVEfVXJ7I0f6AAjEr&#10;WlTzKZz5l1KgZBPdxZhFyyRwSWCJEI0TTU2SIidZPrRtnXjh0pt9w6tZpYN0bLxwYdG37G22GMU8&#10;YbR2qLBXSUasmCRDJuXCFIBSCim9UZnTaRVmJ+HxtgBpSBK2Bufs9JS1wQGvGA3nXSSh72zp27Zq&#10;Y3NPOg2UggYqAwgpQBhBPQlBKs55zPMwdEPdWk6FoISpYI8lldYx1fD3RmMtLidMe2ir6mjrZjPE&#10;bYD6GjWWr//9t0kFlyyXJ5YWo/HkrZs3I4Ho6sH1GMQBUd3e0rm6b/XmdVvuufO+dWs2sKzS5mj8&#10;1KefiEYz5y+cRgbZrh1b0tmVj4+f2bX5LjG/uH7b3LphGe6A8eD9U9eTW4d5s/qaVIy7lyb33a0X&#10;kvlXfpIaUHaHLgZ7v7FdKgPonfrjwul3b42MBpceeeQRXi2PFeJ/euW57WtXZWWmf/ne19btsLic&#10;tBrx71UtXYCdUAn+fSmXVmhNVVihCGk0nkV79MQXHpbomT+9+caW23aduXrS1d7FGpq8ApEU5Eif&#10;8YkqiXFnLOOkKmGrLCMlTPXwJEUZSR2YNGCfAE+fTKX0BIMAhCEvhKNZvQqYE1kV13Y97QuWaq6C&#10;VQs+dEgqqCIuDR0dbEPFsN+Dvp1XGYpou2ClR7lbLiqICkiOYjSiUpllSnMJshHsjyQiS5awXktH&#10;ow3NrVUpn8qXyVLJoNWDqdNscyFmDavHkpRCVpdYKWZiUAXUaJUcdVn9fcXkhsR8H/qXGq5zoEjV&#10;RtQZibLCkhZFcNnbWhtA+AIEhyynymLa7VsKRWLNzX3rVq3evqOvUFh+5OG9TQ0aXLhf+LsnTBZt&#10;pgoKplxv64DayNHohIPjc098Fr6AVYMDvEZ6cxJ9RAkjj3NXLpx+/+LuvT0bNw1fG7n67lvnHM26&#10;z3zuseaO1hpdfO+DI0dOnHzojk2oOkJJfyiZaF3VhWUVJ1PEE5GV+QU7oEkKvkRnowALCHlOrsTq&#10;qVIq6PFTSgD+QXSWUBcRGlSS1pDbJb1+a9bY1qQw8YgbK8UipFhUIjiBpdUqWijnUlnIrNNw8IA9&#10;JsUeEZNfOEHr4px6snQeswZOkasT48D0oaOLxf/rrEydJoVRY7Dj85I3qJWdLU1TozePHTrS1dZp&#10;0Bq3b92JmuqVN19figT6mvuVtPbm9RlZUNSWJDk5OU3EaLN0YXFMolc3b7sdUlF5dDQUTl1PabZv&#10;2Rh2z9yamnM1WD7/lc+EU2Jb28Dp02fh7NqxdWubvQ3ZVPkU7DDWKslgvcbKC5B/k0lpJSb89S8/&#10;u+ue/La9AvUvP3pS3tScVCrjErSMmkJJpoCwtx5Eh80fgf4fMqasjAS1MM0xSQx560OxGgbeIFPX&#10;+3jsSfDzoErKlvJJZKzVFwEg/AiJlCJXbMaFwMr96WSSky3mhXiJaLB1dNkhJNfQYoFFYUcD+lO4&#10;4ZlljXoUoE5r6/zYEj5VejJWmp8gr1yUX77C+VfKvHSpyXpKrfIpWk3GdZ3WJpcLIJactYSJX2xu&#10;aTo2ttCzepCy22avzzhbOwqNRm8kOjXDLmT4ZuWEJnnLYNprMPbkqu4Y+kFSA/OjQKkUpgZGaQmC&#10;xibTQNsqRVZRBcgKLOxkhflJmBQVRcHCUHpJDXepFAmpQT+sqIBvIJ5oWZoD3E9eK9vLJGYXCNie&#10;m1toGhiwN3fhn6SknFHX0EUsj89qpJwMRl+1IiqXZEFCRBkdzVQvTwduXyuXGzWiTJ2H1QI3acmm&#10;Vxd9fjqQaldb1AiIvXw0ZSoSDboqmdaXUN7Naxw8JRPpchRpZ3Df5aQtGYBC0iHCv5RZnKeKUKsP&#10;VDjjSiqeKyFrEnYUbL1zRVGSSicgG8zkojBWiniPZYzHO5sTYhhfZoRUVkgiJqHu2kYKNzIbU1FG&#10;JjGbdVhPy2i9LzwXT2XyRTzWIs2W49EsVBWg8SFTRC7TS2UFxBBU8MU8S0aNAkttHADY6bB6bR6r&#10;EpjpkF6nzIzeHFGy9rvvfhBnWL6Ee5i9OT1/bepMNCP98Q9eau/rv7k48djfPbnr7vv94bTT1b6q&#10;v4cuo6z1q0DEFStp6OlgIShk5Uzah5CapL5Zr2MksyLDpASlpFRUqpR5QYBSIhaLYpuEdwDHIm5S&#10;qNahFL957GRLVYngTtKhi8gRdYeBCikCWQO6ACHlkP+COgks2HpmJkYShIhpEkmdOHHytj17aSBW&#10;ccXPXCdajDAZ4lOPQqaWxBJWUlXIMoBlEAgxRfQDge1PRVLMLyxJS2VJq5WleMxYBFpB5stUOoE7&#10;/tiR0++9fnzd8AYsx+qQItC5ESpQEfMUwQXCaeCEk7m62MikrQ/JJCxQ7yBeEGC+V2kzl2FYKpaI&#10;Y+2M8Q6iT+ofUfDCauisMPpBR5OScjzDK4uwR0qquWwSTnb4ZvOFgoSWBiJhnDUUlLOiKGXrTZEE&#10;AFKpVBBFjUkLhZJcgYcaLSfum/ooDfHZYFDBFhKFtBXI3xwSr4FQhiEEHmtkn0CcibBMbO/grASw&#10;DKRjuj5hhZaCLPlCC+lsxOVyQb5SqxBQ9wT9nqHB3kg0NDnp7mypcORyPlxdnmc/8WRzmV189SWU&#10;baq2ZizJBUFXnNCQSItdxfs8TG5Ou87V82iizL99PX5pJtnZ32/s3XfKn9Ht3B9u6l0x9/m0DWFk&#10;zmj5Jiujrngl49e46zcy09dERYHZ1eNb3eRusMedDqq1V9bWzzSsarS7OuwqncOgbHEo2trprg6q&#10;vTNrNCTksOHCjCrUZoPKHPnGsYNr9m6BfKsaz6K6mQl5L92Y3n7vjkIwdvLY+Ne+/qX77+vN17xd&#10;Q8OJAv3a88/+57891uQgP37/sIaxPvx4f/8A39nJ+703J2/d3LfFnInP//nlIxsGzR9/fMNlk5cU&#10;5iNHPhJyIb3GcPPq7D9+48clkn3+Ty/e88SjcnP/229cXCVP7x5anfTO58NeM4/ZCVQohYAnkoxg&#10;hahlZQbUzhC2ySgamS3BwEp7awctY7CxQKuPLIoySWWksjTwGYwlUUbEC2BZXFHCITiOVVksrq7W&#10;zrW7mkGR3Zadmih5Fjs7bIF4BNMyQ02DTPakXJAQKWMgnwtlzE0dKZksx1Bnx66+8fILu0jtPsoQ&#10;IoXXSwv7tn63U2uSxt255WmrxiKX9+WLHSTZJK9IyMStrj55xdT3QjT049Gb+/Zui16+9qWnHpA1&#10;6w6fOhqaGdlx18CI/5xleUZrJBmdRNvTFLBgoIX3Peu7PqWQ8g28yWVwJZ3mFNjNnFgrzdH58cjS&#10;0aX5j4Ta3IY7+10b7dZOrlSdjUwleUbfusniWkeu7bBll2Mdw30DOzo2dbWE3BONbfbb796/Zt2a&#10;uulCLh1cNbBh3VqsClyNFo6X9a4fhJNt2/qNc1euCL6lno6GkpJbqUjiAOYJBS6bQeATBmO5IoRC&#10;eeiFoGHCWF1ahadYjtq8VKEwX1NqmdPnT24Z2uRwOEY8M56VlRa9vcbLp6PB3qZOizqXTLojqQjg&#10;Xxz4ukB9MZpKDdEiOIIUQG5TddQz4LE4r+BshGEB2cE4cqBSBikOOwnExwtVGl8ZDiJ8YDH6YeUy&#10;JKdx/qUEz9l0+pYA7ysiFgWSfQK0AfzPUo1Ug6hJwJShhp4cHVMbDZs2biwUoLKp5AqZbD4hlFNV&#10;ulilC3kE9GYijcom1mt35tVKUyarzqnTxIZiCyORx7Yw5fWOyUsR7pXDKZthWUoGR+fKPr++x8z3&#10;GByIBRCkhFQrlhG3XA3HJzK52a625iZ7n17RBs47wOLot5LJUiyah9MeSZs41YolAXNn2Djxf/f0&#10;dJXKBcDO2lvbrl64iFFhEUEmDnUVm6kSmZ5cbleCoaAPywsYqqE8kCE+eWVZo1MSWjaLxi4hSjOS&#10;S6dGf/OnN6yNrcc+Onzt+njr6m6UXwhDARAZ/g2VUvPSq++Pz063dw+kkJBaiqMsqfnKOUq9DA8g&#10;wLGLi1gNZBhVpRwuEbJFfg2aZuvS5TMn3tOtWVUKxah8WtrSUi1p5IlTDutZqzOPKWSGaSflXSZb&#10;38UjB+K+UEsbC8Shxtmnk8skhRBjtWRprUuhrfnmVA5dXGGrslxLPl/H7Zs0hIYnUnmkbJF6kM80&#10;Y5duNPV2gfKpkshCQS8EgaD/oXXCw4c9ZH3VWYR5B39WhFyezCfgGMTtgM848qxgCwp4vS043yQV&#10;XB6oQ2UWnZrkDr/83j8+9Q9Ore3ChYvf/X8/yBTSp48fP3vgo9js8uXpyePHjr/04p8nbk2EfWG7&#10;zQlUvc3R0NuzyuFsRPu+Yf2Gu+/cC7GKy2U3GqSw2pp07WJx/rY74YcOvPZChu/8x73Dn+Sq5+TE&#10;WYlALi1HNt+pXpnKzZ/NGrPc7d33i/uR1FMT24yvXzwMmWuUQmxCaZ+9F+OKZw680H3/VrLQsPf+&#10;DVJu6c23npueWqRFQyFRQ1GdT0ZL+RLelYlgSKO1zC/FNEZUUZIkFc+R5cbmPn1jl1g2NXY9JKge&#10;MVjvBc1XZt1DsNvljCjNf5ReupqD48XIlKV5VRmRzLjCJFdGbih0mg2bt0HiNz+/gHyzBmcDBWhf&#10;voIl8NyCx2J1scjrYrG3VqJtkNOAO6gMGnmhkMRkNgbliFYH2BVqYgzfWTwHEGdk03RVqdW6kA+V&#10;QjmDHg4Y0KIQWvY2OJoqkMHRChitpVAxFSrQfIGwhl81B0URxo8MZebUYihaVcLWjQIaOQsgvMNA&#10;UN9JVqHrr2YlTCGZ9WVqpkRG0Ov1Wh7asGokMJcILGNbpMWiwwb1EK/DYl9V1qirk+PXoG3esXMn&#10;nB0lBltoTG6Ro9rU2mFvb23v7u0GYg05DCBxwH911923D24akim4gcHVt63vwN5ErVFv3Lxxz+2b&#10;duzegXBOcHrWDq/bs2/33v172vQyqVy2fuuGLXt2EJwcJ/Sid0FIpXtaWgwKTglvp7aC7wde61Ag&#10;jNDjOoUnnwzOTYHppSmUM/PuCcFXSdXaXAMIsU9Q5cXgvLSc6bFZCqm0UKsqTMj4Tqt1iOoFj1WK&#10;tTZKEZgIkZ0AqxqMdqhDZCz8S6CwgG2HCgtW+nJ0Nvd/nZWlxyEHilGfQoBXOZdzzy0M9q9dv3Hb&#10;n59/YW5mYWjdesSHtm9cP+Fzr7x3WbN+rWloTePNpKOqrd7esawSYqfPR5hMZW27o2uNjCgXRg4S&#10;rOZKUrN53api3D86O/fBwbc+8eA9//pvP/70Qw/ddfedp059PHnz1s5NW3RqSy4BxSaFhB5OocMg&#10;OusTfTOBl57790982rv7rjhAl9Tf/fSLYJ8igNxIAIXoozGYwxCfYjB+lpBlGhHeZAVscEWVUlak&#10;yjq5sE6EtSNRG0kZDErQIgP6RqIQpYmVqlAriFSyVAqjEk42WNRwAIVr9HyRrRgamjva+huUTQq/&#10;gVySVwMaaZooxZB/qATgUihVM4JNq+GkJaeFDQWTF6/6ZsIF5eCW4tpN1yV8oMJJc8RaKdFd9WiF&#10;89rMCcXcJXZipjJxJe27WTMa2Q13Moqe5ctzS5G829Q7nyA4RtvRZOi203LeKrH04fMpShEShhAM&#10;RCgWfYxIsniWBRVVtRfK1SUPGqYUkgMySenUkpCNZ1yt0uaBmhbeHAclt1dkRlprQ65OIB1XqRQY&#10;gVXiZSZRdBEqUaua4EghEnN684ae1iWeFGWInqtNQmeo1NhqrDg2T0WiZgNE9yh6RYRV+W7eVFGy&#10;NkdrEC9gPiVfXq4kguCrJJWyqslELEcYf9RX8MfjFdv6rR4W5a4qOOPu4K1mlRH+riJKY0QGLsVz&#10;3jlpPk9Q8qrGAqkQZbFlsYrKA4tdSscRNyKrhRUVrHmyAom6IFWQl7lKqgTGTcrns2sxTTPTGlsJ&#10;ZHydTpTxSIvj0gQdzDcYHaKGC+qYuIplMcNR1eUGVKUgRnPVSFmO8MtwXJ4hbDItrSQDNA6GWsLr&#10;tqpYmVySw+wIYgytCUFsfIXhUxlxcTQ5P1UKRW+eXlnXvc6is6F8OH/t43/5f9/q6dn125++2uRq&#10;Onbx8rPvvvWJv3+INIkgP20Y3KAAG4csYiKPew5cSy0+T8Xskj9YCBZcuSrWqwvKfJhRGwusWZr3&#10;xmYBZ2R51oB9awFBCVKC5WG3IFhpKZNbOXSsu7Vdtm7AZ1CCaANoMUWkRShBMfQrSU0Si03SxBGw&#10;r2MhhJ29iFgLGVWbn54BmGZgYKhGq0kLtRRzl7IpJ3QpGCVQYLczkUiMTGS4UEQe8Bui7lpoGadK&#10;EqcagoAsTqgKMXqAnCCaSh2/fJGXOnm5s9k+cNeeO7HmJAp+GehN5SDC4Ih4Sp4R0wZWalWzJjUO&#10;EgzPFMjZgioom6WyOeTzKWqFGG8oEwhF5AAVRigmiiwUW6V6FYa/SBCFHIwntEYLuiKsI8UcAPF5&#10;ncaI8SSeHgTJ41/JdK4CFQMNFuWinE1nY7ck8TSdQUTuVZ7OApNVTszlUl4hHcjlcKEkkMkgxw7B&#10;4aI0RsZoY7VqnTRRy0WJbKyWCFVi3mJ4rhSdK0TmxehyNRUuYtuWzII+atNpm2x26Cdw+acTsPXO&#10;r9+wNZEg3Atn2q0XTFxASBQW56SOVZn+Xen5kd6Jc4VdtxWRbqWI6qNl643CBju5bCANt6bbt2x4&#10;RFQxQcLZJhF2tC0OdxUyi0fa9GKHRmavEUg5MaYS1ZVlWFxLKp1o6VE1b6rYoDFbw/euLbNwmwB4&#10;LOGQO5HPEQUBewG4RUVse6QqGs9usUYnU7JkhAn7pJFQxR+QxtOCi5e4HL6l1F//dBB2mI+xUMvl&#10;3QtRm0Iz5DKoRK8nS07OL2eystCyqKPUP/mnb+8YXt/cvr7AtcRkuit+d8e2Tyhativbtn9wwx2k&#10;qYe++c+3oiFPIvno175w6tIZe3Ovb8X/8cmjXas649WEJxbc+9Dw9ZtXQouhh3ft/+P3/rVHRVz1&#10;p5uHBnu27pQ1NOR4BSxmUo3GCNMzVLHJlVxkXr0SJmNRKpvG/dTR1gH2EdoZXHsYftZJ01VBS4Mx&#10;WlEQorpW5hF0gK0LCW92Gvoh2Nh5Vm5hGwip9C9HTjUOb2hq6bh5/rzSzEa5fFErLxEsgdi+yYtk&#10;V7ORrjvQDhx8gTz0/s/UNhdRukDn38mk1zz+ZaehFgvNYYpptLZwYJCRErtWRRRTUmXR0NcdZ1v/&#10;682zf/2vnzx/5565F37z5F07u7o6jl488cbB5x+7dyMnzdBNlnhjZ423S1hnCcHq7gznj+QUlfIq&#10;V9Gok8gVMnhR3beE2Zn0zGzOHc5HRaW6yda2ztq9VaJuEUlzOVENLIaQBwgSGJDotdmkIlHRttjT&#10;ZhWupfKCG7M3fWMT6olsNBT3QQiayeXiecRk2AxSi6mCZJgCkSukYwuTumKWbzH7I7H8QgjLDmh3&#10;HLHydChWM9uxI8dguyJC1YVJNmjOyJJHfB4lAYUWRRAZhxBiISCcG5/vWLt2TXfP+VOH0pV026q1&#10;tzwZn0RhULYagOeHzCg7K8/MydMBmZBF7IIUn1ImX2UzNGUr1+SwL2CpVUNILFw2wJHXKiDS0WJN&#10;Vq5PNhVVVldTYBFSAtoAQeWQpYuYIo9J28o+3i/UDLIahxEWkJRIANAQAClUUuE4VpEfvP/2P3/v&#10;O4PD21yNjchcSYnJTDWeKgSxv5FQAk2A6ucBByZiNUyWSoRBoaELmnIszbPjOkW5VWl3GAF54Bv1&#10;hhUX99poy9s3CSFp+to95b2DKXxTsHIpq0kuTucXiZVJOWOw2rcViVZCasKWHUUlhlQgFPty8Xh6&#10;pQ3vKYKPKfQ8FRmjoDCkxyS3RF+/NrFj+z45a3zhlT9s26IjsZ+zrTKh2LxyVtLsWFrbSchZhVAu&#10;BARZvIjRuNJilQKLX2aLCYiqGIz7zl28yFHE3du3YdAb9q0M9/bHlgO3ro3NL/jxHY7cWPj40AVF&#10;VdNuaqASpYXrvqkF3LXAU7D0rFsyG06kqglekSwL2hLABVWTSME1cAQ5dqen7m3fSeUwuUTSL5xr&#10;TVXkaoGvJQlV4jePvvuanMGyfIfZuvOdY5dUveusw2vIpOBLxNjW7kytJs/nI0tLmqaWskahoPJ8&#10;wpeMBvSmzjhCSpHKMj1vt3ZnNE01inVVRQsjyVLyg2OLB196A78oNLWpcgUY8kw9QAODyhJeKW2t&#10;nPMtx81KIPeLBAb3uKxqQjKpV6t4hD2ItaA3ZFBbGKVezDK3RgL33vdotph6/70/PPzIOjmfUDvk&#10;YVq8/1tPtm1N63uaW3c6KR21NJk48tFLh469euXy8uT4jbHzh46/9NGbI8ewUM96DQ02luA/z6qe&#10;bmn/cM3G8RLBHXjTEPJt29fXlkw9w5DXPn6j8tKLuX2f17Ta077fccaL6/rXy8Wtl0S+39S9jSWU&#10;7//pt85WlcrIBcbmB2y6iHflzSPXrevv4S3Fp3/z03dee1+vbD76xiLCyHfuann59V9/4cs/uHrL&#10;/af33vzZr39eInK379z85988//kHvvRPT34H/ej3vv1PH7375pmTH9+Yubhqc+Oxs+e/8vc/mV1K&#10;//y/f3b3vbeni4Z/+5+Dv33+xRPvn9TJNUqt7K13Xv3xf/7g1PFXVxavtzeIDr1EyShHbwYsjm4M&#10;U2uMgoRnUleLBC87VTIToVcRSrkcNm66wtk02EEq4CvuoWDBDM1a5Zgvwd5NFqDUAD4860tpacqO&#10;uMoabmpFkdZW5SyBmN04otnMBkW1EK3QGvw/gpLRKLns/LyqXMAyKisHbQoQIAC1q5XkgoHX0qQO&#10;ay+qEJNWgmIN5kuqQOpYUaHIMJBiq6Xl1YDULM3HZ6YAy6IbHCWTo8jpGPg9q0wUegaGL7IWrWuA&#10;N7dKeC2GphWaw5KNJCsUmZYX0yhJkEqImRvCkysUMvHwxdAfVnmiFncvCMG51iYnUqpRfFYRGMSQ&#10;JYycMToloFEs8yyKCSTAsAUBkbB6vgzTI7iDQYfVgjVgjpRkIY6gdALFQbuCtBsVLqBYQVmSW8zt&#10;RXNDyOQQmppdZrOMJHLBeXUp1G9gbxw7/qdnXu/pX9fg7Kn58wrkVGgtOPjgI9Ipofe21GGfGCIV&#10;kqXIkqIQVUuQRJ3T5DIKv6c5ny4tuquRlC9E/V9nxa020ciRVxpVRabsjsgStYHeTby6uW3d7ulg&#10;4vV33pUQxZ72FrjM53ORlYlb21c1c/fZpndlV9ZVHA9uD2i0tSW18r2CtVC16AuzEY+gMmei2aG1&#10;Gydnfc/96p87LJr//N6ziDqmazmVAtDyeDiY27brblgqtDoEWizLcwGJf9GWot1TEx9Pv/HtH5Ab&#10;e/KnzjD//YqFeuqfPwURElS9fr8/ko4XqWptwk3GIpyQ05TLcOnKMhlJJFGLRql4is3mNGIlwtTy&#10;wWg8EvbGwsvLvmoGsjhEDxO4Gyop1IJCGGZ6m5nUmzD8yxQrna2N7SioORiW87jYMX0KJYKLi24M&#10;3UFWyGZyGrUmEoOHT9TodYhAazSrrKUQ55/VB9zKwHI5tFLDAAqWFtQO+aIc6wLcXZwmYndkXGZb&#10;S4tR4yrQxoCMO+4elZvVVq21wYWQIajWxJIECYhZTMBw26gwkF5aouYXidHJ3IJHhUQimdzPVRMc&#10;Wc4JsqyooOklvwfJERqnE2BrAgocSZ3YiEVTGNY1YB+wiKoiyC2FHiu/EFRK5VqdBuvOLCU201x5&#10;wqPsbJhlKdjqTVDpg69KSNSgPOnU7rBvfGbSZjDVjVGl2o2REWtTgwhPEiGNeLCDQRYsXCAFBXxm&#10;kONZjN4VX8wb1CP526zFQgB+1YgvZLRai8B81xft2CjnMrGkvaERqjFIubBrLoDKCLC6gE+BUM9E&#10;ASIUnCmEGdeQO1AVSbCuKpDJ5qpFrEYURi0SUpDTBrkLktJ46PvAH81lMSCTwGxWj4MvI7JNIorQ&#10;QAPujdGKFKwqFY/tbU3BECqurJRloVEF9hUEbkEIhrEfq8oUvIj1lZBXK+ptFtDT0C3QMRh8pkgq&#10;HI4svPP2STwm165dev6550EA/+dv/qC3qye0vPQ/T//X8M51Jpe1VKYiwURfRxdVxeYcR1n9LZAR&#10;HPhavuXl5Zi/ua3VrNGX698nhyVJWRS1pCwRCOWrpM5kh34Cu5flUIAzqEXEU5TL6kIlDuxyW0OO&#10;ZYFVKmEJBJ1APZECvyeWrEJ2iUZZhaQ5LICwrsGZhNULZsgqlfovL/8FASz4e1JSd09Ojt20Om2g&#10;hIKjioRjQBLkejWjV0gNStz+OrOd0egR74aNLi1BvB8Qq1Q6meNI9S9/9FsXxOMmhwJqLqADiRqI&#10;VXWLhZABwEOlNmgw+0dIXt36Vf8T+yc0wrEYJlbIr6vE05D659kqstLAUq6SKi5fKiVisNLC5Q2A&#10;mDRd75qUqWCAR/UFozYFw6M6DgYMNneI4arzS2j44/H04vOD14xATYhowFxCw5kt+gatToUtlJxz&#10;oRqvSeDFBbkedn09GM2IycEEkSgBQQXzGRbxEjmvRdx33SePYZKCAxkHMlFWVc/a49RaRt4tZxRM&#10;DXQQ3De6SpyMuP14fY0WOhCdzhVyzeqMlIxX4Rj0l9VOaec64dIVEugjraY/l9DHQ5sXhPZj0jWZ&#10;sFPiVa4U481bGpfTjlF3cXVfzaljIynDlDfS090tp9CJJUUhhrx1TO8w1EJWMl5WSsunIdfmsZun&#10;kB4NUbLgDRWjCSEaF9JZhOcUk8nIwmJwZSULV4IohJNRqYpN0ZU84hP0ukLdA8khkbWl0ahSUuFI&#10;BHIsldbQ2u3MCeHOrpZiie7auOPyxJh7ec4fcmt0XK6QAA9gdGIkFA/d96n75jxzJ08f//jUEV7N&#10;6c3a0clr9z9wtz/h/fmvn3/yq4+qbaYX33h9etaNL/KFrz65btPag4eOnDt/0e93I5y5r6/1D394&#10;8+HH7prLh6cXl1ZvGywi/5Mhc/BZYEFCQxdK0SqoUHUhnoqoCBGBUkaMh9WQ45MEBblgLhRDbht+&#10;v7kMlMWRXCpTT7yBshNPMHSn0K/TONHwK8m0ZQMejwXvcqVU7O7u8CxMQeoMxYpcxUYz8VS1pBq5&#10;knGqMibV7I2xxcOntlidqF/nJMLxVHDNnrs69J3q+GLMtjpvacIzW65qGQlrlnjK5Xllx5BUZi75&#10;Fv4n7f/6dsSmyWbTK3v33U0TyhM/fbv5cLAvp+xYOwCdUk6qaCxLzIFIdHHcpyjytgY7bStWZRkZ&#10;pRbitZGxcd+iAgECthaFo1vfsorWmimGlRMiX4zQsZlk2F3BdNls4pAjN7fIahTKJgc0tdC8Cish&#10;XyamdVgRG7LkXcCqQCZnDWaLCrJRBaI2GRGTUuTf5QTYlBgWuaISmT82uzib0UhLc36LVOVREqEl&#10;L17cPCJysTWAJAsZ38USDsy6VxslVYUAqw2BI7VcqdHadPnMBWwyhlYNdNvt7770Z5NKv7ZvlW/R&#10;93EwgIBjqOh1Wi0PAgnLw4odS8XAWOIKVRvJ56vYduDgyVGQzdC4NKBQrktBcAYBvI1okwpEglUc&#10;urJwJChS5bHZW4cPvru6r+PylfN6pylDItFIUSkWaGjF8HRWaaC0gv64QmGQyhS/feZ5sLUef+KL&#10;HM8JJexxQAEIwaKfBy2ZhWQxBScYxOpluTopQHNDwWKsYnI52KtJBVPBllMEbl5i07Z17iSsarrJ&#10;ZNzcL1vTWjArYGDXVghVPe62Eg36aTmldzjqSbmY2NOYW7D5ZBIVP4LQofJZjiR0ZMlus6XSGYgm&#10;MpnM1PR0IgGsmvTEiRN33nknw0jPnjnZ1WNAvkWVgzcgH751w9o5IKDcwiQoHKoyMoPWZLKY4U2C&#10;8wJqWBzL+BHHcCQcu3z5cmdnVzaTnZldWr9x3bmL5+dmZuPQv42MW0yWa5dvBIKB1ubWm6Mj5y5c&#10;8vqWgVbq7mwbGxk/ffKcxWKIpRJ/ee3g6t72P/7+zcsTS1evXF7xLSyPz8+Oz49en1mJeXft34FP&#10;/EfvH9y9dU0uNgc5E8Tgx89Ft+18CMbU9z94cdOuQSShLa8gVwocbA02Zojp0+oNchUPVi0OdhRL&#10;IG2pVAaQQSTljHtszNrSleU4Hj7Z5WVCjupEjkslOb/osJtAA4olEpjO43bFjoXFRYx8JAg5MzmF&#10;wYl9BPj6sPlDug19GljMUBuQCLzJ+qtEGq7Iskg8+9uXHn7wUTCjR0cvWOzaQMQPOYVnOdLVNURz&#10;zRapw1oRnHJ9i2NXa2+7xV6yaCGDIIrgDjd0bmiTN9qscxPzI2MvtPR7lBqsy8yRqPHVl3MjV7q7&#10;++4p0ttCvmrAnT358dLovG94WL/KwWfOmlM3rJV0jUXQTlxKZQSykj56/J1ouvy1b3z/D798flNP&#10;c0eT9sPrZ8smfauJe+7Hv9y6a/W3vvm5RlvrL3/2uy3bB5BrdOzjq8Nbt3zrX77hDYfeffOd2/fu&#10;06i0r7z2yte+8bVLV688+/zvvva1v9u5bcsfnnkWnvBWZ/Offv2CIKSH1q7qX9Xx0eETxz4+/q3v&#10;fEsoVF966S+7923/y6uvTkxOP/WFJxLpaGd/C/ILYYmp0YqZhSTooDo1Uj/KSgWGqFwikIS8RgGA&#10;GoGJm6ZuukJvD90GsrFUiooIDqWb0yJyi0UnDOyvjiKiibje7hLr22Zo46HbgpW+DsSYnZ3GmlSm&#10;UGIiUw9ZoeoBuGalOhEMJgt5SqNEqYZuTStXxMNupAGAWCAUiqiq0DgjLLwEGwIEvSRdSServMyh&#10;NIEfCqo+ElCMLiumotibY/SCXxNDtDpPAn+HP+r/oi4X/ZuYvx4Zjf01BGH6SDa55ANJrj5RKYg8&#10;7miGw5gCdYEvEkQAqbrRJqixZJBlKQLyojJcX1D+g8FG5Gq4P1E00hV4JJDFwlQlapm8lM3DUqK1&#10;GOq4Pkh7SKKurgEhgCiL2LjXfS0crZUjSzeHQamk7gbkKnk5K9fpjeFUPJhIYIdkterNZrNSqXz7&#10;/fdQ2yh71lZpVUnK1xc3tIpRGEiFnlGZ5FqbytgIHE9eoshjpWUxpzk6VC4GxVzKR/9fZ+Voocyo&#10;sBUmdYWNzvpaLU2cwkyxeAeZ3v5ejIXPnj46Nzk90L+hq6Ph+JHXGSJeSARxfrsGti2GqiZN4659&#10;e/KV9LUPjhJzGZ66wtihDT9z24bHsoXk/7z1O4nJcs+2T2N7VqWgY0phrP2X196/856HoMkHVFrO&#10;cVIWK4QWmcxy/OSfWlbNdHXlgt7Kf/8+Zx5cS331Xz+Db2R5ego4AZXZUlGzqxymGlUKJWBFWIFK&#10;JF3IJQuZXDmfqwqpYjqJ4MFciS0RPMejtEPWdSkuiIlsIBSGxkxepwdm4irC1t03HUq645mezo4O&#10;s1pbSckROpkthAKpBXeQZKtOV0MOYT8TM0j3wzJVxkI2kGQByVcDYFqxN+gbO1wmu4GBKra10dLV&#10;Y27rMrpa1c4GJaJI7NjPdAStbQIsv2SFFbB+Mi7WSscnzu7euL5PZ4P7tRwcq8S9WmlJRaPHCGAF&#10;mVhZCM5OSNLJVqSPM9rUuGfJ66bbrFmOp9RoeYNpXKVNdmmDtUCXLASBowY2HIEuxsGBJGV5Eu1z&#10;UV3jQ5MLXFZCWjWlBk2Kl8QxSCYpDQZIsytZlyrEswDUaDMFS6xcTAIlw4TVtKa1CY4I4dpsL2cX&#10;45lrizPmHeujDNSNadEbVQz18LZmQIFC40t2XpvVq4pOYw9nzg40g4SkzZM5b6ge9mfVpaSQA7OA&#10;dAbcPpPDTrF4y+GurgJdkEasM8ySebHulgbUJofYIug20Y/W6dy4qqHMwiGQTqdhk0F6YN2WXcV0&#10;lqXgR0pnYWOGMVGmVxAqaQUnN1gv3ogw5S7HMhAfAGuDXTXMtDU5U+JogSOzShp/ptiaJVn0hXyJ&#10;kiC3metrcCxRciU1OkQWvQApFHK+s6doymNryGzYgnyI0uuvffTB+0ewUP7NL36zZ/ttIa/nK198&#10;aGhbb+/6HqOtKQ5Wf0xc1Yn7YwVh6LhF4BmCHJlJC5Flb/f61WXU1GJRwUBOU86X6t4HbNvVgClY&#10;rSUZi8h6ACYxIEBsBINInUrZkBfDPnfz8IBXLJIKMzo3XqLARx4VqwRtQlWFqEc5mMYkdL1QNRZx&#10;ToAFB38DqEwnT57Zs2cPNO4kQmJlqN8IVDPQJ4C2jkMN4jEsaIpQuANsI1WVKVkMl2EdY4ImpIrh&#10;RjGV10nNBrZxbecWk86Ij1dJqJbhVoeBqZQPRQJIDHW62vBtQBZNAURRhjoAsg4CbKJwOArJnc3V&#10;KFUgsVwJUzIVyuDoLIA+g+0DEK4SfurizchieMUbINXyCb974cbI2bMXBvoHSigBSxVoPkGVxeQC&#10;7CE5y8G8y8Krr8LTAbUj9qawb8DDZn7vwIn2zg5ODQSFuUbrWKVFobHJOT2cffW2CqzZYgVR2LBS&#10;SYR8RNGQIxRJOMAlMkJtrCn1RV5dUhgKcn2e0RZlGuwRIVtAOAncWT5PLJesWs22gZ7mWHQ6ERrr&#10;adJqgACVRxNu2+xU/s4nKYmx/LvfC3fc8Yv993yvc93jrlX7DMO3hRt6HKbVn7lnX/eWnhCX+3gq&#10;oXAOctLy4Q8uXp6quvo3WnQKRSWklSbCoYWGzvaaQodoToNKkwt4E36/WqaUZYpprJUWfTiOXBa7&#10;1Wa1NLlUVjOlV3IqqcmISF0LCMicEeBIoxQns9rA8kbg7JJVspypsUiK1BY7eizdvQODQ7va2lpb&#10;Wg2uNs1yJOzs3iiwbEO366EnPvGJT921aee62+/Zddd9+x/85CfbVrfgQb3z9tt279742ccf7upp&#10;7upt/cRDd2WIhMVmuPPTO1itoq2vb91t2zsGhh7/0hPdvZ2Y2u+9Y9Patd279+zauXOj1qhu7bHu&#10;un3Htl07LTZtZ1MLR1LRpB9BhoBhlosFWU2Kkhb2Ab+GoRRqkuGxnRUkQFzUyoVCxLNSSeeajVYT&#10;D2qAHtwwJLGms2lvEPuNWDqfQ3a1FOAzyBBoUi1qMTEYmxrHUw0Fl3thwmxEuksGDO4kMhnKGbtn&#10;Nt+qnyCzp/70+lP6Lh1NeWXiybB3wz98jTG1NAm6jNViUuOm0OU5U43N8rS3RmQcHaugq4nliLfG&#10;U3Ir9bDa3EBXt+ze6SuX3//j0epPz+9LWacRu/GJtZySl+PDOL6UXJxSIz7E6RKgBIAZArE2wUhk&#10;YmQ5F2nfvF/vbKEVarBh8tjBpxIAimaiwRXPfAZJ1mq9srVNhqs9msEYU9PdMi9DqpiEnfQjWIRf&#10;3S5wHOyGkJdYkHOp1ZVpCjAqRDhl88U0tsQpIZ9OU7ViIRaLLS6k/T6NgrNbLP4lL68CpJsBoJNm&#10;5XmYGetZDvihmssBPQnxLrRZmChBJVqsZ3yIOFxrG4dX//X1lwY7WmBGvm3jlp/86D/v3L+nq80R&#10;l8svjExq1Gq5ws5yZoxgFGBxGHgW82CwarJpUo4NBKRtAjoI7MUQmos2A+aaEiKNWAYJmziU5HUO&#10;d/Hxz306S8A6m/J6pnmG+Pa//KR5tUvltD7977+bH5sWYumINzo/4R6/tZBIlMKR3M9/+cwHh478&#10;8Cc/H+jpgwYYoQhlqhiMebDgLtcPfdEfDvJ/qwKLFBfCSlCmMuAFpDIFyIlJpbwG9Xeh7rrk1XG5&#10;RdnTKOmzl1a74lYOVSQGSG0QCSBKMBqAIIdvskFclRARg44HVEIWBAOM3cnsEuaDVmcFqcWJAEwv&#10;GNi8//77r73++uTk1KVLl5HwgQpp8+bNiN2rZyIpKrrWZuQOFZYm0DYZ+obrzrSED4Mwtc6lUnAM&#10;cpJxojGAfFSyAKghNiSe8iwtT03MB4O+0Zvj64bXNjQ1vPHqm/fddfeGoXUnjpwZHl63uODZunNb&#10;W2vbK6+8sWvvzu07dx0+9JHFYCgJxemx6e6edsAYjx69uWXD2gMfni+ptLs+eceaVY3+2alX//jy&#10;mevnJt2LjQ2WuUuTGE/ed/9t3oXpWKQ0PsPe/eC/GsyN733wWjgxs/fOHaMz8zqHVadSIcrKPTUn&#10;18J5bMM9Az9ratlfKZYVNksRbFtp9dbZ4402O9PoSkNYXigXlz1lszzMEDalZWN3GypXXLQAKCqA&#10;6Qa9Fs6brIg0iCBIFRo9Q3HAUYPnJOYKEN0HfAGcXqB0Syk6HI1JoRfXIICOHLsx85lHnlLxstde&#10;f6Gp1Q7E85UrN7du20/W+FTAYirrO9ACEhBAWiQcYTCQJrUdVmFFY3fVuHpfltRIYp1mbvzaez09&#10;YZWSGR/Nf/fbS6dPZg2WzOXxVw/e+PO1U3+58NFoIJ3PM+Bj5lSLnRMfUZ4Q0qUcvmvS9PhkbinY&#10;sGPn+ZGxlET65FNfLYbjh999d+vebecXx/o2NskzqUN/PfqNrzy1uqcdoVkH3juYr0bXbBg+9PHl&#10;7/zbd+zt6sRK9uOjpx584AHMe19/883PffkLf333zWIx+5UvPmU2aI5+9FGlIAwPrH71L+/8+Iff&#10;/6e//6pCI//P//jZ3rt23H3fJxQaw59ferF3TeuB9w9u3LL5gQcfYNTUpu2bob8C9cruaIdmfmzM&#10;YzMYOb4+L1HLGuS0Khn1QKlaLkA52IgQEQQMIkwW1y4LYxZTTSWD0PbVeC1BsgqipqoVcUTprA5C&#10;AjIthPB0fSRNVtUqMMu485euYiur5AE6re98akQZtgSUscs+H8NxmGehA4KIVs0TaVijIIyFNVKE&#10;ny8Ml2xBwtUkrApRPUsL6G+JQj6w5FarFbYmZxbb3nqKLNo1tHN1GwC6NgzUoHjESV7vreo+S/iS&#10;sHYCzEuMBQKRGbcFQk9Xg0arSSVTfs8y/rMSOR/FcsLrazSYUWrCh1moFZl6EHItn40Vc3EZWVbC&#10;EkYkClWkuGmggJZLpclgpAhDQCKh1mpZnTqFjl8qEyQ1C0QAdeAxVZBU06Qo0JUcXRdKY5iLHhBs&#10;dkONwiA4I63JTYZMpYQk5TZHk5gVFpY9b3x4ciw8XzR0LkSSBz76eDGUNLk6onni2Lnr/oRobugt&#10;MuolkHYYNlqsTq/4chdpMcJVEopkOotz45133pHE5eHxpP+ar6FJkUDeT0sXxajBHsL7BmG12Wxo&#10;b24MuKMr07mhNa1NLt2/fe+b99z3QPum/dcX455EYevGVZg2m7uaOzp6zp78MDXrM8TZq4cmtt71&#10;KVVL37uH3ykko01d7XZ7owSvgJD92nf+oa1zaMeO/fDMSOrGcr5c0FKE5qWXfpkj37zvAZYulX71&#10;G0rStGbVg2uo2x/YpChX4FB3IuG0VuLl6gyRq6qRLmMgzSaZzS6z2kmriUYMq9UosWppowEIRaNG&#10;jxMOAHsIuyHcktUk4UgIACMqX04nslRzVwS20VyuyaxpMWsqAoC3AbReGMArdTqzw6o1a/Eg6DSw&#10;wPFejxfNFagGKB4Q1Ggw6cH5DdQMcak6rtFlNFpSYwHOh6+wEFBUYGGF8BkeGkqLoblKLBjAESEl&#10;BZqfuHSxIRXZ12iJL816rl7hIlENNlZT88HxyWIksTgzFxMF85o+fnV3yKqSwmrR4AABsxSOadDJ&#10;QIOv5iwosxh8kBhFqhC6ddM/N1UT8lqOU8BOV3+aMfuXVWhJEis+iyHk5OPIG/rbg47U86qkXIsk&#10;MCvgdQpTRQKbIRWGwYUYTwVKPAeyp0Op0qTKnoujoWjMum5VQafFOoz3xJ0NTcs8idoV6jGLSu8Z&#10;nSbQGPJaM6OYhvunIrFAceIJ6Duagwxk6KSsVGZz5Uwmp210gEMAj1u+XAH7EbMxYFkLuRwyJjHq&#10;BAqvnC+CawOKHDQTDEbeMPVCIR6I2PHe5RFSTBQTmXwgVhIEDDkwREdFWqOw1ZZWsrmEx1uMpZrM&#10;VgUJrmsw6HETCCuEfg4iXuTlQYQBY1hWqEdOL7mBw1K6bDI9wgex/SuxFQrBEfAL5YDBnx5tqKxY&#10;HCLDRbMiklts/hXZbTv3/ug//2dw7epyIfn1Lz4m4cTmfldDV3uJ1BRyHOxsPW0GKRVE0HitCmGq&#10;ClQUxIV1QtAipwBEKxUr0RV/JprII3gCbE+JzKQ3Y/OEFAUYFBh4lyiU9mm9XoPqhSpgXhNTOy15&#10;bP8Zk6TMKzALgskbURISpZJQayRaqJzrqyrInHFU4TjEDAgky0LxzJnTe3bvwTAIM35cchqDLh7x&#10;AaKNYTXY5/KqVFU/KaHcKQqQU4tlcDiRN4L2Cvr+qycu//Cffnrvzk/QeYB3LQyWjcUqfh5WUzj9&#10;4slwIhnV10XGkmIZuZ4wetUnlJDm5VKClJZZbQ6G5fN4qeVyXKwQguuk9WWCDBtFrGMqlEKqPHH4&#10;9NvvfFyolg4fPy6Vsg6dHtKXu+65HVJeNHdCTsTwDJZgTq6ATF+j1cdjHhauewqHvRKbxngsRJY0&#10;//kfv96xZ6cMsgSZDfQNrPLqNSNuhPoUDc05JlliNhHMJYNUrYCALQ1dVFI5eSUlK8cAx1JisCWm&#10;q0KSRJUYcZf87y37by1GvP5iTmI1att6TJBeUArPrcsteoRSBRhRQFRyzO3KFHK7H1f4Y+TIje57&#10;Hn6C16txUdSkkQIhOTFBt2gS7erZlECDNzOemVhMJSZulbFitXVbl32VbodCUfTQhWUE3DMaQ4lS&#10;w+oF9qtTLdfJ+EwcTtcyZ9BKrTre6cgoqZS0mq6WMPPBx5WkayUpREoEzv764A+XQgWZE/gU1bDe&#10;pbLYlRZQUxdqeYBxsT9mpbSKo8OY0OYLusY2T64YFqLOJosG3CmMF/ET4ZmXYhQWwVgNNjOcfzop&#10;VcrGoSkF7gDTGKQ6F6opNMj44ghcw7B9MRTrQ7ErSUglJbMayAag3+SIewlnQ8Nb15IK0krJGw36&#10;PAIU4wEUjwgQx5ENOUDKG8yFYzhvDYCO4vQA8R9WOahzM4VoIAiMtb2hAc9yVSatyGQ1HGXoFVDr&#10;IWHKCEJKKRmNllM5I2jetZqKdgKDcvPWOMdy/T1dwGmA2g3OuAQGF3nNuzKPl42xG5aXA8pr3p0K&#10;y01J7A33jS9+7utRHANGF+Qzcd0qZSVtlCVwz0orC6WyYGjdVeGbM0XZs29+9KP//sVekrhw8sM7&#10;9t9WYSWRTGXsH567KyL3NEnJp+8Rm8vGfDy1MJXUc0J7k1Rj57DqBZ2mmkxdOl+6PEU3N1bXrVEz&#10;XFHMRFZms0HInqOQ9kJ9L9M4asb2qg1S7Qbkc9L4pr0BtcVY1imxkE55ffoyDUhAhAM5hY4te6FX&#10;BIqJkDLhTAaEAwHhuAg8yhUxv0gWs1KoYkfGK1hbc3J6KZyKRqVOnBK18PSSiDEILk/ov7BBQmcF&#10;8rKIpEeiUMCmpwhYDnqeJLhwZK3A5uPlkLlR88vf/bKnr9/c1KIx63/93P82d1k3WxqsUm7CHY1I&#10;ucWsRKpWyAGuQcixhuXt2qxWkon5U4kwg74qm1rxLKYTSdDJ64R3QPAgzEdPXS6xtIRnyd7Bzu7h&#10;dlursa+3BQGLu3YPO3o6AkI2eDPgnlw8e+rMsYMnRq5MjN6YvnJp9PqNSaADP/npx4bWbyijVsdt&#10;gHC1WjYrRmEuIplaPBXH78FkreuW8zU6GEy5LFY5kalBPAHkaZWWIT+yjOsFvBtelzPW53XA5bO1&#10;HEo6pJ6JNWiSQ8lAQlUu25TZciWHCbVUDuoYPomgASLWMxpOas2uTJVJFmqtBpnP50NcryiKP/i3&#10;f3/00UeffPKp++67f82aNei4/vDcsw12NE4E0+aCT4NdWdQ1NMY5i0rKZIJTeouTpkyY8QA8nkwl&#10;Y7F4JpuBhzaXgSKJ8q74vV5/T293NJH48pe/FPQFTh27LKTjMF0gtWL79p1zc4uoEPQ6PQJSN2/d&#10;htHt7Mx8Hf1driDXdfv2LTBvXLwysXnLtqs3l1uHVn/1W0+pyPzVoye/9MV/SlSJMxcu371v27Hn&#10;Xx7evK199YCQEqpVw+wigry/ARPqL3/7w6/8wyPugIeRG0xOyPokkYVlk1LLmfQ5HDUwDSytcDUp&#10;9lAI1AFJbnHshqoqsTc1F1QqzARq3jDw24TdUNYoa3jhEVXjD4JjpFZqCqk8KLGIT40FI2JeVOv0&#10;kH9DPwk8CdCAmJjDaR2LZLQaK1HnqXDREPzPet6qSaN6WUnesf8eiH5//+wvh9f3u0E1TBW2bdpn&#10;VDt16fTYjchKhoVLoEpHNDCZVZli2YEsEmNJbYtq5O+GgzcuLp5anD2ZXpmf61nHNBmV64boL32F&#10;3bUvuf+O6u136B7en7xzuyxZQpNBKctswUO71kpi5iuj/hUp8rbwVpV0jRvufvPS3HI1/6kHd7VY&#10;tM8/f8DWsmVsYey2ne2RxfmTH41+/ctfspt0Qib/6ivvNwIuaG/66ND52z65U28kR05OXjp744mn&#10;nggnIwcPH/rqN77669/+anJsZHZ6/OihD7LJRE+nq8XV9NorH/7rv3yZ4clIPPjaG2+vBL0fHDp8&#10;5tz5eC75wKduR1Dn+x8cGpuebGyBFaUJPXkOpj6MqlH/UHAPsWB/F7EolGJ1qDRakOYqxegTbDu1&#10;Vgk2Iy3ja0iegSWLyoulRKZU4M0OSsqpKUJbFQPhkMZso+Qc5iJlcMaR1IuFEgTtCjUwnhPTi9lw&#10;TKtUAJCL0LEsGigMZ2E+gETlb+8jAhLkdBEqj5VwKhIO+b3zGoVMAsJzFRQoBSKIMuHA6oamdDiC&#10;rZfKpCtBxY1OGtVJncr1N7oBbssqmhd0VJiD4K8gcMFsiamtiISAYgaihbR2VbeokkNyBRKxTI0t&#10;kQoT7aqQDy+6mw1mm1IjSCHXoXQ1JrW4LLh9hopEAwBXwJfyL6MUttAKnBRg/8uQt1RC0qwc8Xxm&#10;mwv7KCB1EJ+QE9K0F2nxwWg6WqmVZBLkeBIKBDQRGFKjqgT1hULaEQ68TD2bSwLSsU6l5gjwGGWN&#10;nW2rNg1u2LfbaG7H5rCIfDkCOmE6L2SvnrvodXt7+nvB7nnnwDvmFpu8WrNJ+bs23NPT2+Nwuq5c&#10;vYHO6tSpk48/9mhff9/AQH+NmWVrRd/slLWxGSBnrAD+FjlFAAxiM2peeeHne/dtBrn84qWb2/c/&#10;JNVYc4y8sb1JAaEF9n24t21Uy6Bx6Uo8eMHO5nuGd+6RmsS//P4/WxpkL7z+1nlAom9c+P0fnlGq&#10;tN/69jdVeKtkkDFkCEmelZcPHHoxmvnNE19Uwp3w9E8jZer2pi3tFdc0tWFTr4aj9VY96mOtXFUU&#10;UrDfSWoyrJEoEvwiPS3R1AjoT7G3kCLQgyKQDMmgkk8KmBkVa4DR4rDMpCGtQI2ANkeptST5FlrI&#10;DRhYO8b6sAV4l6tqk7atAymSMphvoLUuo5BFr413ihOyuXAwhK06KgNsRpKpmNGAuFU5U8xZq2VT&#10;viCLRPVoqXIJIhHUVtI20Mer+UyFkK0kFB4PWwX/j4uUis5SxTI1VZy6Fs2FzL3dTX1Dir/BlIxm&#10;l1Zn7+gbMrd21ZQWP0IhKFmJoWNyjCTI6vWFLoPVqy5H0MkLmU5WF5tenDl9Eb9PjU4b9KwE55cb&#10;DFaMGoAuqKcuS2oGo62okpgJEPjjWn/KiPuakVhJXuIJ8jKZBjHaQiUeinADPWU122i1hyankWWs&#10;lvOsxShrc+qBW7I1o6DW5GpiMl3FWSepoNaplUQpL0eMGD7NKbKAXz4prelKpLDglSvlJRMP/x9I&#10;doaqLDi/qDDoQZSvb2/rD3EF1ioEJdRhCkixh9oLQ4J4Kh1PYuEtgH+YBTOingwJwxVHS81KMI0Z&#10;qAsiK/4Ws51WyCUaOYHAWJaSA3dalbhvjEF21L9uDWPU5kycsbMJS954NuVfWYm4lwsr4ZI7WJ7z&#10;1mb8ksWgzMS5OtughocoCrEEmVROD0GEGncikckkpkYvtKo9FTJT/4iVzG+/6fn0w//4+c9/XyFX&#10;xJLL3/vWI9YGubOvY+Pe3XkJxmgtS/PLKg1ntUITl6Kx2azxQMtWKuF8LFHXgfAI/y4gu1ZOS5Hr&#10;itF8vSlBoqOczkLuBAVzpaoSqmDn1bfMFiMB8z3SX9JJjJ8t9j5aYlbRJjWhBlGKB5qHVPHIl65x&#10;cDTgYLpw4QKOHlDIITBbWJg3GPTnzp3ftXtnGYoLBCrA41IpNLU2wne6MDGWWFrOeIOSuEAlBA0q&#10;dl4GXZmQLy/M+yRwFaYljaa2Tau3NlrahTS0Q2hsM/hGUMhDI5jKhJZX5mmWBG0TDFPAYNCMQbNZ&#10;17MRpMVig8L25uhEOg0ZM4DeDGw5ddS6jAyHw0ROYISyTWOGCunS+BTM2N/9f9/NJ3PBac+awb5l&#10;j3fzls3JeAa1n5BDE4q+TAEtIWT5+DGFy0DPwaghin+LHC8WM4nayROXP/+VzxUqcHsBjJEAJJEi&#10;wbyIgDMiYyFYDPsDc8HgYjSKIPiAzHNJcF8suC+VfDeIyCQVnc8vT2bmRwueCWlsQVkIKo1Og3Wo&#10;tX+/sqGrwLJFiuXldrvWtTh5UsNNkoSPp7KcjJqeLu98wKBv97/0x/z61f/RMdCGHSCG46hgiZzm&#10;xJnAjgGrjU2VRLkvXUvUJDPzfggqdu5ATIcPQrANHTq56Il6JlkpK6EVHGdipCyBSVm1UAG/16Kr&#10;wOPOa4pypBdg6l6FOFNJ0GqR4FNFaQZj1qoCg4SKtJwW8OkopXPpYCSXxuwNlDssgAq8VkvITQRr&#10;EKuCQQU6zCTE6npD28jiclqa7+xr1vBQugrQsqOLgewekBESOi4MPMF2qwlK5HsCz1gSQT0NeBaj&#10;oWWEcYIbqeKVVtoKza63kNeYVbVaFmadUjHB1tfJ1VQuDs+PzWjNlNMGmcKLDbt/SWXSWBsdFXS5&#10;NM0iUsZmgTt/ybtCj3tYIF+zde3A0tQMdG32xgasQpIYJcrlApo5tBBIMiRRSgDSXy+szUqdUc77&#10;J+e0VdLKApPbgLEY7Hj5bKGnq2thYfrKyAWDBbsaLDyz2UwiR+X0LtfcoatDEdZEMcfpsHJzX5vK&#10;1WRspS2OklLpSNTSRo7Te6u+j2jS6Op/dD4qG0nUnr8cvHbl/AC5pMnkv/+Ln5Y0yuViVTx+c+0b&#10;t4pIpfjJZsVtWnVyIbg4whu0t5qNFbYJ1QRiXYoZv+eDd+0UZd2zMQWRFqujE1Mr7mnscIyOBtbo&#10;UJnb8ow6DVUqhkBI2QK8GILhYimQjGm7mpEvl1/xFSLJjtXr56spk0wHxTnKjsbmVsS8RgSERtb8&#10;kUQaAXk5UHWQlVMT6ZIBSvaVgK6/sR2vpScoG2xhEN477692OyDrSrqDMq0G+hoonNGaikX8geMW&#10;82JUN3U+S04qjcBkLE0kyz6ZCiIU+tK1m909azt7e6+PX52eG9nQ0qzTqyYj4RvxwrXl2LWxuIbW&#10;NUJ/SyGdIM/LSau1ETtEyOQgENZp9AgNT0Tj+CpyOClg+yShdy7+9Mc/ymXCm/esq/BiML0CwU4h&#10;nWjr6ogWCmWe24Rs101rbt+/bXj9qrtuv+3eu+958IFH77j9PmTywr+OcWQtB7ocakokt4eKeJRr&#10;AmQlCNHSG8wo0CVVabZCYabjsuiBIMNEABJuKBHx0EHXDCwpz2raw/A71NHUoB6TYhVIEbMM6+/8&#10;2MoMYeYLdeI66KxKhpJjJwgQlpKQzoxNNbX0MjrHbDgD5VurmkDHeOXqtQcffNBqseKI8XiWsXeC&#10;0GJ+fv7K1UtrVzWiFhIsaiVRkMyOK1s7QoxZKYrZ6KTK6KqU1MVKOhAMQvGOAbxBb9CoNMgrNBmN&#10;bk9gfPLmo48/OjJyKxqNYFC+OLv4wP13IzZk5/YdeqPh/OULCo3SaDBcvXRlzdAa7LDnZqdR3HDI&#10;8YjF773v7mAkeuHq+G233//B0cub7tq2cWNHaG7ixulL937yM4a2zj+/9UKPzerGA7x1yNTZY7W2&#10;5fOKnfueZFjL+8cOaO1lUwPOIVlny1qhlC1AOxJLORxO4AZhjgiHIrlY2maygu+aBeRjedE/O7+6&#10;d6AiZaF0BzOtEIhrdTpBziDXhoCivVJ55fX333rnva2bNsPOG1gJ5TJI3KjAJYGZXa5cymXobL6K&#10;QV4mV1jxB+BnQ7wIWEilUgqRx3rgRBVQ75GLM/677rgPrLZ3DryyfcfGxaV5cJGtplYlY7ARs0Wm&#10;OaNudpemBcllUhKWEjotrtNSzuVeyb5x/PrB8OKIV001lvIq99IK1A9d2zm9GpGiuIwtWqQP1ygY&#10;G80623KUDCBdPgUZV+zufxa2fz27+SGVqit4Ff22PLvunjv/eHYkp1Z84o7tFp3y5kTyxXfOlIXw&#10;bWuavBH3mRNzt++5s7+vIy+UX/rzW2sHe9vbBg8dPXf/g3sVusLcOd+Fi9cf+9wjsyuLx48de+Tx&#10;Bw4fOrS2v+fF557ZvXPrzu2btXp+acl99MSl/XevdzXa8cK9+vrr3/j61z5x3yd27dj18KfuwZ5m&#10;x/bdYqF8+ODx69dGtu3eAOg1ug2Gk6bLcbvOiEgWEcp8lG5wNpEC9EnQoUnVEr9vTG+wSBgW81Qc&#10;SxJIOQlkgSXgY+ERLkKSGnha00H8vrU2VxnnPgWbM+TW9a4GJSKaXobmEbC5PDudDPmAWQ8JKVi3&#10;aXB0q0zY49fbIOqrmxGktUKZQF2BokPBgdYVDsjVRqGmpOWa6bGxZoserMB0JqW06LBqw0kOyTLO&#10;crg+oG3B94XOgannrfxNB4jOTgJmLzRr+E+QMlZjAb+eV4hqNZouhuLxI1acLPy6aoVUy5uaXCJP&#10;JiEjRpBXNuuen0ef2dzUjBQVVFlYc0GPtrIcwIjVJNOiOcHag8RESKUqq1iIAPMVETh7IRQp+WN2&#10;W4Ocl6POhO4p6/WXo3FpXoSRhAePAu5fNEsVKlUUKNQ9f1tOaBhUoBTPqerGVeQacGwdEcdWupvM&#10;/U1Wl4azqWT7tg/v2TSoZTCYO/jcT5+5f3VLs4pfvDWayC/NLt+8OnouFizdcccdJz8+vpKZiohL&#10;Bd08USm1t3a556bxoiIinIS2FlAUpJXA6EKmDh/9Awz0PQNbpKwlJFQ0LgcDWDpVz8zhQD4AFUSS&#10;LafTJemVydolvJsLh99qMR/4xOczi+mgd1KwamPLwctPfvpbX/38j6xGvZTGri6HGxRTrw8O//jA&#10;kZ9977u8jEn98SW1XPXtv/unb3LmhVR1jPrzsz9JFpITgbl/+favBxr08mAGTghEyGEBgHzhMlhp&#10;9SE+3kCYLIAiA8eggNF7tgS7jojYDZTvCCH2eJc4OYvbP5kvaRpaFtNsr0PXyBeKwRmQTRwdPRKd&#10;VcDEBZNiTIareUKiImDOxBmfAe1NhtkSaHrgLWLMkEwmWA18P1FjNVpcGC0HFsrFdLSa80D2BZok&#10;6EagzSRj4VwCg6tiORXLeMtwoyLGRaNF1Wpr0LStX1uwOPwMn5DLM0o+r1aJGg1iBNF7y0qsvqjg&#10;Q0C4iVk1weDWDCWwnKGsGP6SjWharo7FkvGW3m5tW4u5qRPn1tKKz+pyYFaKjHNEaPOloroiyuIJ&#10;9ehy+tacJJGpRVOBxXk2lJLG8xK7LgepEtIzopmE1VCEL6UqseIxgqIWORsqOcqrPFBuZbyyhHop&#10;HJGJJYuarVVAToLSAVh3tUYVm1nobW721yp61G5ZbL8WbL3NqTpOVoIUm6wvkE8Lzs6OFBZNuBch&#10;PUPvnAMOHvuAPPzP0RAGPXG1UmXQ6Sgd8tk4mYbntCq4OuU6Na9V5+pKNjoHAZEEmnY1TClZjANp&#10;mM+TgtcPSWSD1YYNUhocSLZWAAmbQglDKfQandlgsVmtdludvm+zORtcja2NtB2jYowHMANk0sks&#10;NpkaBOHJaOzTy4kU5JeNWIWShmvXqn6v6ZGH/m33/s9hqHbpxrmn//dftRZKZZMP3rGfN3UyqtZE&#10;RjK+MLl1Ux/HAIwopQgeS1FJRVi6eVFvN5cYEshgrEMKubytwQXROnImlDD8IBcdu2vs2CtFdG/l&#10;eCYaiVJaVVHJizCJMZwkmuRSBadzFUNaYGVWIl+xgugqBEjB0SAlgTYsFXN54Sc/+W/c/S3NLR9+&#10;+MGzz/5haGhwZPQGbPdAFVflCpT5QH+UKolKVbDj4DRZWfixi0QmlHBDi5JZ1unVqYj421/+uZjm&#10;+ps3GuR2tUxfFCv4fWSL6frJhqONJcIxdzTpK5RTGqNKhCQPXTCe70yyTFfgUlNpNOUKcfXqDaxF&#10;b1y7eeHU1e72tl/89y9sBqu5w3nwraNmnrWpMOcToEr4+Np1oSz2r1ldSqYTy96Wzrbp6dkNw+uP&#10;HTtx8cKVj4+fm56Z7e3t//mPf3f+8tWbY2PXz47YHWarve3N148eeP+9mzeuKOWmG9fGAhH3oSMf&#10;jE2616/Se91Tb7zyp1MfH7569TKMungFrt64lsimnS0tG7ZvV5tbNK4WlatN5WxXWDtrymaZscfc&#10;MtzYu0lpa0NKSdWwE2T266MnTh55jcqdisy84x45sjBxJivO8uYahUWJEg+fdWoltPORciJd+/A1&#10;24N3/EyBpS5ISQBL1JiFZGoi9mH3gBPZ6GJuDqiNa5c4q6R//7CFLS17RiaHmvUqSZSp5uLBsFKu&#10;18r1mKD7lz0oPOKY9PlDKqjeEkLO4+UyOS6WRcdfCsRhQErBYZVMADJdjQPvXMzEBciBQMPEaiqb&#10;gTQsHc9mKLm8wsqLMl26rJpeDvv8C575K3a1prdplZADwsZgQ5QqzeJNk2P7heOwDEUlqAG5dDIV&#10;j0RxdOBvYrFwSqgrc6Ey0ut1SE1VK5SQA0UC8XgC+2SpJ510ALhVH9UIALFi1IcG0eNZMlmMqXIS&#10;YdDRQiyeTSjMGk4HRQqG1BCP4IYi87Uy5n8Gu1UNiCgnjYBMAuucUWNscKClFDC7pJkcmivcYViG&#10;YmAAJgv2/LUSqmvgHaGzt+mNyVCEhV1J1VoqVuEbPvXx+Y3r1+Pg/eWvft7Z24aRInaqmRSGEWxM&#10;wU19dG43YQIu6lTI3bl7k8oGfKkRHjeUJC3cooaMLHpjOfPWiHLNoesrX/+Hn+dT4h0DZiI9Mb08&#10;9sMf/KtF2XB9dO6PP/hd45tTlZgv96Xuxk/1qD3zpXiY6miUG7qgOygQ6RqZKMzOJ6/PNXWvZvq6&#10;EDcHmXsksggDp9beIrc0i3JrWqLMS5AUR6roqjwflGeWGDEaj6WCkRB0bCTyadCdzwZcjS0Livro&#10;oLgSZDNlXaOrAHEsTshKNRJHIgMiCf4WRVkEiY9QiCWRq8WJAtS06K8EWNKFYsEfs/R3MRrVwvUx&#10;ipEr9Xp4FLGtgu4AdhYp4Jjw+UAHWE/nLsCsx8igNvdKSpF8KmxQ6v0LEUSiD61at2PL1onLl5V2&#10;VTAdGuho3drduq7VimiKaxNugcBOC6YqIM2IGDChcj2vtCCRA3UyEoewKgXmNJ2K10r5fCbx9LPP&#10;3Lx2ZdeuYUYtiYihItKXIDNIJDF3r8rlUbC5sdFAVU6UEqkowAZ60INkPMA2+PcglUKOIq3QuO7Q&#10;HoqlZBmbnkwMzzti9xSsGkN6THsimEYRZT2POxAcaRoPJu58FB7I8QGFiZcqFAKUxBjtYjxe5Wu0&#10;EgzVbB7CaaNeHQ94tQASSm0wakhExA7TWLeBwD8/7Xa09IaLtD9PyPRWrbACcwU6q6GhIZ3B8Mwz&#10;z/7hD38ABfvUqVMrKytbt20ma2mUoXElraPL4thNqb0pr3bJYcJOLfB6R6Wogb84lUoi/0Wnq9sH&#10;pHAss/VPod+/cuPG6I6d28LB6Pzs4sYNg/NzMxyLKEET1O9SmfT06QsavdJqMoyNjpmswGxY33n7&#10;nU3r16N0yWSy6zYMLwf9Nyem7/7UkwcPntp6x/qOZnUhHDhz9NRjn/9KhqBGbk1Mnjk9aGW333uv&#10;oqElHEm3tQwplU4osG5MnbK3y1hlBZdiNl6AmgNfGg5qWKaxrQq5fZloEgg5kSah+0KG4dz5800O&#10;V1muLILxKFQzYQRuZaQag5CrquTaHNx81YrWgNBzaAokuWwelyksMTAI5UCfAVmOQP2ECDKQw4S0&#10;CJJh2mjhCSIjRxkpQE0xa8fLTKhS0fzI1elP3v8wXBVnzx3v6GocHR1pQKi7E7NFRU3mRfoqhFLZ&#10;sp8ykmVSK3hIxVKCvDwVePdy9IJnQZUsqqJhzemSc9FblGepjuuT8+du5J9/Vnjr9bRvJWuyhxmt&#10;eTm04bVXVoQM2T+weS6ctLbhLHYqdYSqw2e6r5ttnsgrJg5eHOF52z0779bINaKaefnFX0qKqWGX&#10;zTHc++GBa/19g1u3bnr/vQ+PHTn+T9/8Vllk3n3jyLZta6BQ84zFzl68+skn7veEVs6fP/P4Yw/n&#10;U4mzJ85s37yhPo5XK+3tjbFs9q/vHHnoM7flS0I0Fjz84RlEjyCfE58lo7F+KrMU19Xe53I2vv3G&#10;exs39TtdJnC4AArGw50txzBynVwMlwCl4bBNKcFjLKkWY9lpgPbVBheyRTK46yEQrADIFkLolkiI&#10;wAjhaFUQhWrMA3KjubE9VQAITQ75PVoPeK2g8kcEcyqNgXneZtKE3YsKnOZ6bQYJAFU4mIlSMgtR&#10;Ojg4OEDkyGXCYK2GHUQK35fXvaizNJQYXZGQBbweowqbhaS50V5RgXJTxNqDBf0lk4sv+wqprJhF&#10;uipm/UDy1kWA9YUVPqsgbgG2g9FCvrA0NdvsbCzVibEYUv9tMEvJE+U0LZULZDUjKWeBr2FITb4y&#10;vzinAB7QYUlhFM7QKYbCLkYix3lqTqAlWvGhRyJkWHMT+B/F+j4ETnVCjtrFH9OTrGDSg4cOX71B&#10;jn2oWc+qkCMXjyZxoaJ3KApFjJ0R3gVDAWbk0IZggwCJLHwieNTlRH3zxVXCHIHzRcCPVDGZjSyL&#10;yUAquJSL+UwKerjPOdTQVMgLkP0jJjlULIYx4tFKzr5zquqoYXLM6w20RieVajlG39I8kM0VfNAV&#10;LU2m4suJ8Lxn+kooEOpf/cmL57wbhveUKNmRc6elmoLTiNyhmApXJNZFBanHHXjjxM+vhV/qWufe&#10;cVfC2ZxkHXMal3/TUHXTFq0gVqWEfEPPnW2GPpDD6ud2VQlXxsVjR0ZH/vKP38ZsI/PRgeIzL9Ye&#10;+8o/GywoKsI0dCf/8Z2vjXinpA5Y91Kd4H/5UmO+6cDCrEnFNej04MrJa0UeaKRcEpU7FHigmWRy&#10;QgCwbtgrq2Qef1PAgiRSP+9qdJ6Rl1SaPE33d4C5nHW6rOAr1CVGJUiNSri0YcekJLJCGYglmPxE&#10;eD3RcSCcNBKNIBQVQfKCiNajtrx8a3pxWu4wUQ47YbVXtQ0yXatE31xUuxJaO81zZhUHH2JcAdCf&#10;SNeUY0sp0t5ccvAKuxkxcfkMjXm/CJgCNjqYEJA0cEuQRkaXAyuj05JImslhp6GOghOlU/u9vi5H&#10;I7B6gcvjvnxKMdytbHBIOKMP97rJ7A6AIKLRQsWByUQunXN7vJeuRW+OZ1OCcftaottRMSpUEAfO&#10;LQZ9fu62wRBGC+BCTi85mlrARa2Ln0CPNGny6HtWwi5wXSTStIyMQTdwcYTudRFyqamEiz+Hz4gG&#10;a2IGYQxEDoE7ulp7iU5mk4omSxqYWty6pSoVzQnRbENbZxFJc3VvDnif9TFiDS4AIY9VVTaZTsYT&#10;ja5GQEFgXSsqoeyGvpisQwmhvcWQFbN0uBvxJmKmjlF6gxGnNoNxS0aITs3qWc6AMWBbQx4hAnLg&#10;DirGYMFYY5QQ22IsQktrSrao4XMmPmXhY2YuClYdwqlUWolQSYeSYMjqHZYyeiyZ1MDL3VdHsYUk&#10;tcTICCqT7h/9+IOGpsFkMv7sn57+6S//vWNVh72lYe+99+fh+tKvWvBVDnz00Z7da1hFmqovufl6&#10;nAeKOIDk/MtSpzGCPG7Um4s+h9WRoyXxioDiQCuVSwo5IGdj2fjs4szysjubE6xtrRWtqgJbZD1M&#10;l9HHRRMiuO1dUlIrw+qnVP/VYeuHXJUiGKJMCUIWLNSBgYGenh6Ifmw2+/D6IZRQk5NjR48e/vPL&#10;L67auDlXEQ8efefAoTdtTdZMRQwl0xgCYm2ha3C+fOD9M6cOGHAUaRt5yrG+/zY931AGDgAbWBJP&#10;Z77CwhsFkxoy2b2R5DKErUq9PA95DiwcRDmWjACW7s/EDBZsokoQn/b1DqhYLpdKz9xacJqMl89c&#10;W93Z1drWOH1rvqnZ0tjWGsXAOV9EUi0O886m5nNnTmr1arzdaCn7e7EbX7V3923LXu/UxHRXd9/b&#10;rx/ecdumBz710OFXT1ptFqEgee75N5/63BN792xttLe+8MdXdu4Z6upre/63zw80mQ4d+HD0uud7&#10;3/3mX//6blfn6nCi8Mbbxzt714Jop7e2ZnQ9BY1TVLsKqsYc10IYV5OG1aKiKU6pgUMMVmsHP37j&#10;6Onv9fVe+bfvG3YPL+8ZKm5fW1FrFt5+35MWGau9l0oJZy8GDT3ltdv4E0erRtlnNgzuRnuDnDZ8&#10;6nEmvTp1xdjm43SloDCp4sMZklbr109dnCgnloa6nTppnkqOq+A3omTJmMgSEEkqIV4Nh5ZZrYpz&#10;mGSwsYD4BPWkRKpCZ5Er6lUwXnGMRSe1GyU2Q02vRZQY43JUNRqJAlRqRUnMqVCKklTEG0R4tsja&#10;FhPVmWUvGDarezoh6tDL1AY1clppXovZIywQeUhUwUdFkquCYkqFvM/tTUaTLnuDRWfSqw1Sm57Q&#10;q5GRBhsqg0WsRiMFZYlhONjSysiOiyXEvAXkiVqOKsGxWI+mxiQeXRfUoTjn4fcDGDqHT7HZCkUW&#10;WUYQBEOXwacjVAiUFitclfQqaVGtqBoUBSVNISaUhgkQW58Sqn26XFOQUiXYl/FUKY9uClGDECBU&#10;6oT9EsCbvEBUlxMRvbJJyWuwZ71w9kp7a3dDi+vG2HUYp416LRYWSFzRi5pbVGnqyI3b5A6QPyJE&#10;3jDQFbNCJyNvo7UGRpbSTifdvh/8/OJfJ+xT0ZrdxD7y4K6n9vSag2fOHP7rf/3lPfwey7ORP3z+&#10;Z6sulNRgUn5xx+CXb5cdu5677J5ZTrNZnVZitrOMFfw7/1zs0mjjmg3xto4KMnvdgaXlW+UWi8y0&#10;q4xRGJS3JKEhi97JC0JgXgh7Ij53OOgXsB43mDWNdoT36iSKYggZEoKywQYJAdxV6UU/jsEMzuxC&#10;IZUTkqk8nOJALUPtKgVNFe1DjcCeBa0t+Nd9hLpk11UUbO2m17JpTdKmKp+dTifTbEfjyNUbczMz&#10;2ClBoVcGHx3EThxPSDSDQrCYBxBEzISj3onoypy0AnK0vsHePjm6gBa4q6s/NuPO89y2tevy45cV&#10;K1PNRh3S1Sir/n8//FjX1sQilktaB+KTtAKBdamMBIND4IQgOISiCLYytZxdXpj98S9+/9Cnb7da&#10;1SVI7bETQmuEjPt8WSFXInKkiAQnzGklYMXC9CnEY3HMzw0aI/4BW1xJuQCsITTvf4vxxUQuuuyd&#10;x8JKo4LvW42jD7oAHFIyvUsP4yaZYzmGAJwU+Zw1BFLAjIUJq1qJHF5OlmJwlKFMg0QQ4ifkZsH4&#10;XlYwlBGvpyeisq9iQBYHlgSod2T81aSxWEpnacySrC9XUlgsqvgijlZWzkG13tCIdJIBtLnvv/8B&#10;shlw6lqsyIsPyThZUcspyKoyHs/LeFFhBfKqUowQjIqhjRAxYpbKYt0ulZahICyi0SDgMbh89YrR&#10;bNh/+z6DUTF68zLsi319XW+9c+T4idNTc5OImHYvey6euWWzKQb6Og4dOfzhoaMNjaahwdX5XPbW&#10;2NSpcydvzUzDv9i94baTl68Ob2oa7nXiLX31Lyem3BPbd+0pZwunD3x4787BdbftiVWot9853Nax&#10;Wq0AZ1RUGkvpqlcDyXwNNhXWN7+I6DCEAGYAfcrm4XKB/KmGf6RJaInhWym63ciMChN0Grr5eMF9&#10;c4KxmCLQsAqMGM4WFHQJIxte6XA1ysHahFgDhTNGf0i9gL2v7ueVSvXeuOAJJxZReel0sPzUZLiB&#10;q7KyQBXSpFHVmIbYNV2+cvHWow9/FinUJ04d7O1runDuTGf7gEnfACxcnq1IqwFejPOEcWmp2N26&#10;pUlqscW4W38cywX0EbGUvvvAps9ndn3b032PMVx1Nfc/rrP8f9L+A0qOu077R7uqu0JX55y7p6cn&#10;j0YzGuVgRcs5B2wMtjFgLzktsLDAAsuaDLskgwOO2DjnbEtWzmk00uTU0zmH6upcXfdp9p73vOe9&#10;9+495/8KHR/byArTVb/fNzzP57kuw5sW06e/9KOVO260+dzNN08qrr/rSC6qpSuGV95Z2HDN3UvT&#10;qt99feqez/xUMizMSfk1XUWtYeHDt1OdGvLqNTej+2Tc7HMHn8vNp27ZPbTt9rsKBdWjDz924NCH&#10;Lz//+p133HPP3Z+am1h65fl3d27dINZy81OJE2fGP/m5T8yEZo7tPfRP993V7XA+9udnDx74wN/V&#10;/d5H+xcLSaPT/PwLb9z39Y95OlxulycSXXr0gfftGFhI4t+feZTVK957Z49ea7lw/uKJE6e3bxup&#10;1nLwjOk4NfBRgP4XoOaipUOnD9r9jlKdByQkkplMF5dNHke6UgCiL1dPVolqrhTlmPLy8gVQPkm1&#10;Ctt/DVHll6fggNO4/W2oGmAttQqmY3JRNHLaTDbbjkxAyyDyFIpeoYb4mQLb9rgj7FVPKxnogIgm&#10;Oo1qqVKGQaBdvFVB06gU0YS7WxwyrCS1SmHUkDaXBSgIEpVeO6kOys94eGbBZbYDAIGyeWl6AQI/&#10;JM7CHIajCNBywG7amvdGAx5zWEcdTleD1QFaBrjpP5g4DT0ycltV5LHo5JQeSDJJFj50KtDRgS1u&#10;ewtDSMD8iwQuCwUAyayktkJjoRaPnTiOdB1M6qVG06DgGiVeRzBGGHaikf6+vhSjxbak1Kw1sSyD&#10;iVAFw7JFZTSiWKwh7oevh9EhzS0200VlrYUJnQguMtVmgEGLiz2BWQ4lao4vZBKxcDgUTMYiRiCI&#10;DTps7DVaFUpRZ4eX8AbmC7n/eujBoVWrMSSUIKhH2WsDfIxFlixtVnEYvZIaQlKbDW67o8Pp9blN&#10;JrvbDcm+p3fA3THg8q9/960Da9aN0Cr6z4899aV/+oISMbN11MVkfH7q3771xZde/uruz4Ruu701&#10;4GhiH1G2uFjfTuSbk8Wg1eVeucY3MsC+9sIzP/vxvwbnT6fjJ37ygzufeuT7RX7/pz8boJVTR48Y&#10;fv2zjNU4+MiTvxy51K02uaVKl/x7X/38Uils7natGhnkYnmHpO4c8jjVyvTSbDGGuWBBzMZb6Xg1&#10;Eq6Ews1osoHvSAQsVwhKBZkBrBmJTESFzTxsV6VmWaldKpc6u6GXUSJQo6JA3KGowmK7mBUzyXKu&#10;lElUo4liLBnCLbeMKAlOiYaH4zgE9SjVnNagRxCqUq62MDhy+9UGV6PFFnPIxJGQnCbL8gAYcSQ0&#10;EfVmSYzWkMYDQ4mkYZwXg1V71zDi3LBTC81nSpl8KbYAY4GJIJCwJm/wZKkUi8wDxdCxws950AkI&#10;lURao9G3tGw+m6+ML9JL2USV53ZvKJqw721W208jIAyEptFKzyy41drw7MzczDTYemqP1dbfbRgd&#10;SltUJahdKYWIVVCXVwX0hd4Ib59dpsbkmGXVuIDAOwdiBTYtPaPUSPLwXBDrmBotT9UrFFKA+7xg&#10;v6QXgyl4GDM5Ml3CKga9UGRmAeshMpLNwRPoMGHFi8jYViyfXUjojA6V2UUCNCFx4LeAIdXWi4A/&#10;AaoUJnx8ES2u2WIFEgrjrn+88HD7ttWAuPiVBNTzkJZiv4S1GhwmragNYETRDj1KOIOmtmdFP8q1&#10;PE0g0QZmLTFXVi6l6+liJV0Qy3V0xUgYhGcSPXXbi4MaEMsqoZaJZ8CEsoP/YjEBXQHRCIw+ifkl&#10;RCcrGvIDF+MjQ7d95t6f0rTu5Ol3Hvzr9y/OnNqwbd2GbZeuGL2kpTQAgZDNsodPn79063qHTWZQ&#10;iLje/5EuhMYjR1STilK5YVGXoHIoYB5SUpmNSFrHrw4+XXgeVsRlRa2Bd1ttt/p6eqCnqWNtjqSF&#10;RotrEk70eYspFnQLTz/cJcitbxN02szCJkHhv2uIFTEUWgL0Cxd2e6YtQNYqgPoiCEVkcAUCHf5O&#10;n6vTBYLG0dN7Li6c717VDyPUk6++99BLL/lXr4rUywuFjKHVMDF6PUaaHavVjAVeZwhnURSDpQzX&#10;OCbKVJsqUVoKTbJaRCbImbbrmMFgM5PN4TPUaJVaq6kO8DH0prXmI39+/PjhI0JeQAjWlVfsOvDR&#10;gZVDK7vM5rGzkwAaa712Bap2meLi4dPpuSRUnUqDctfNu4mqbHZ6dtu2bQf2H3j5xZcvXLiAqcVl&#10;V1zx/rv712we6e7rO793wmjRhaNp+HivuvYyDUeisD599OSXvniX2+N8++39l2/Y/vIrH3jcbpLU&#10;FAEjLqBWskDF8IMf/9blHaRos6yWVoAqJlXoVgMfM4uIsXJBDVlBdXpp+rXXn/+PlX2T992r3rgZ&#10;ophoPqEtlzRAjgX6Fbu3EfJSI3Ihka1WNR7V7k9CkqH+6K3OK3Z8HWxLCdkjDC0y8Wwz+cF0Y2Of&#10;p0IXFAxPw8EomhYb2cCAZyrEn43N+vxkfv6i3eFWAMVZl3HgasvIfCZFs5TaZhJpFsuKDEdmOaJk&#10;YEpGZd2qKWupZlvCjg0TWCiiRAGgS2XwtigwbUGuDGLfMNQgag0pmxeg9Z9JyRKlRm+3pd9jwUPm&#10;MHQSTXk0Pl1qhEGzB4e4rR1HcC50F+2LrArkYDHP93UNtA8TTB9IeRYtIjqwdhyzAkFD6MkRMIv5&#10;DmZ7lEYP/3kkvGxUsXjhhUIanzGgmYDQQPGvMejb+hQFbW0RQi4P3gsYdAo8poBMgukWiuRiSeSW&#10;IgSlrm6jS1F5cbBaYmddrzNNCcB+GTDssWQ5m5dCGdj8ZZVaMZsDMhA/KW7oPDzghKzGMbGaQOFQ&#10;bWGqw02MTeJXDPR2aiy6D/a83dPjg0wivhzSKT1vnzm+ntKvJfUX87FmwKbr62lZzAYkKrSUsMu/&#10;XRJeSdhrpPOLOzd8+fLhHT3GADd78fwTP/nrU9/+6q97VPZD0bmvfeyfdoVUfVWV/vYd5qvXxZ7b&#10;P/H4nkyDoUsG6qNY6OAH6WKOCGbI6Ry3aiDXa0e50ZqcAoCPA/KHg4EEf7qqmI8XQlNCatGuU+vB&#10;9jU7NY4ug3/IaPOipxSAmxFFZbkeCYa0PT6ggqlSjYgXkDQrGbS8UMkV8AEBqdIeZSihDWlg3NGW&#10;VWMNkIAdIZ1nsevkqDrgAAKiNGpJjozOBblG23IKHXunz7d6zWqAc6HawdWUSMSq2EfyBeyrAEXN&#10;CKkmUdYbERLr1FmdCq1RZXdo3K5T58fWr9+Ixv35V/esHl4JTDErzBYXjlalvMNk0hhMZ6aWQ0Jj&#10;70x+emIR4g/wPOB9FyFxaCdJtrHHSrjgWeblZ1+cLQc/+5lPgJXMmZQ1iEgIGDYUQiJrNdjadA1Y&#10;bGCcBK1UBuAF2MlEAfqIPOScxVoFrTToowXgDHPFRCIby5bSItHEu4bDB/lI7Y06TinkwVNGjULg&#10;5IW2aEeBZwvWgzJ05lVRqZGbVC0mr2WgPILcum2+ggRdTkGpjl6rLApWlklMzKqcA02MWmEbx9Mo&#10;SnwWZuQWbCRg5sRyedzsHXKobdv/50svvWQ2mzs6Ojds2HDVVVf7fD4wXz/c81EwFOwd8DRYZBZW&#10;ldVKOpmiTR7UUQxZK+XLOqNTwlkKGmATAZ1GdFa4fKAnDAQCa9at37lzF2STXqdx9dpVBrMOLK7N&#10;29eu2jB4yY6NWgN3yebV69b3rFs95HXbV6zsHlgRQPdVq1UGBvpWjgz2D68c3bzhkst3E3p75/DQ&#10;lZf0mLCca5G9QwFvjzvg9uhl3NkjB+/54ieMPn8ozsdTuZ1bL48uLzz+yG+V+mZFwdMapViVSmEE&#10;qBYAUoIpCn53vIZQTyAOPt8AbBV7Z3kjw3N83mSzC4y6LAMbu1GJx3SBjqyMUTVVWpI+PH3ywIGD&#10;gUC3CE9lgQd2DhFgbd4MJk9ArAPiWStnlzGF1eooj4H1wisgq3Nkg01G8/PTQbwYyG1XaQwH9528&#10;+5Of6+8ZOHnmxPzChXQujD2fzeyy6D0K0PnrZDw27rZ1EjnDB888KCw8P3n0j1Pj5+aT+XO5Q4Fr&#10;J2/6qegZzYgcZBHIGOh59933wrFD3f2JL37D7PZPyqX4iUc2/PBXU1/85n88+Jv/uvOOT45sW/nr&#10;v99PcZbf/3y/IzB8aCy65ztz43uzXiP1ieuMo32axfFTpWqzqXQsheP3fnbzpZf3ylUrd26/adWq&#10;AaDH7/r4Zz552z3NZlmrUe3cetnKwaFeYAc6uix+48DIoJwle3o7tq5c4zJYBgN+NKGnxi6iAVMx&#10;P/QAAP/0SURBVNh15VWYSNUV2c3b1jMqGolz60Y3KJjyvo+OHTv2kcFm3Lhz7d+efvm9dz86cfL0&#10;HXfc+Pkv3MVxUi6fxJ6z3aZAeg4SEJ2H3HZ+JmvFAD1xhK8tWZ0dNYkFdaTUAkITKhW8jjAbC6n4&#10;vLkNIEG/JGllzeiFU0CpgX7VbqhbUJtDENVqVYVULILhMoQo+QrkMiK4kFKqxJmNPHxELYnOVeRo&#10;kA2wbxEUZF8CjHJ4LpBBBzQRICUCp3Ois0oVK2azqsOhQ3BQFRMaPOgwgjel0PxCV6DHZrXjwdCq&#10;9SaTeTEexMhMr8W2DduyMmb1gApiCra0FHS4PIAkJ1p5FhcSxFr1Vmx+ETgfCCLlaOszPB9JlqMZ&#10;Z8BHaVGsSrX2wkveLupgTUeSOdI2sbSG0UfTsvqcoG7iecaeSgMLJaWE7GQ5EWmwcmxaU5BE4LVu&#10;e6QVPCnmZCIoQwiKYFRKFDUOo5WyaJwmq0ZOFxKZ9gHBKRttaxhczY1yMp0MhmL4reNAURuMDq/d&#10;10VyWgkvBEzMMG3SyqqcScjBeZZDPHPllu0mClP+llPDOPSQaUsGXcukJ1kdadQgrAYlcts9gi9U&#10;Mp5RkWpcpLKWvknCiQ9X6TT6xUBP38TEAtXSG0Rm+tixt1/49UTwhaHdy9/4V2aQoVrx2vsHlH9+&#10;vDF5IXDp1b+4EBn55vfPTR+oD3eTBk9p3Tbi1k+r7IGzKuuxLZfV7/6cffUWUaWtB+dre0+P3H//&#10;Oxu7+w59sPfNg6dM3UMdbp/8+1/7XKqRUdg56L6jJ8f++N2/nOWqm67fRVo1oDMl6vmZVKiE1ZfZ&#10;pDRZMhVxdikm5nO00QLsp5iryqv1DJ9sr7AVoOSzhNUzmU5tWmHHihIyK5VMi9t8+vxpEL01SoDn&#10;zToTNK52tRZtWAnEwUwyhcExhk+lchn+ZTVI1mo1YFAtjRa1aSOVikxfrApZW4exKs9Wy4tkcqo1&#10;fqQORwrnaUCIAYW4UCeU5mhJ3oG4IOzGIkFIk209Xvw6Bo02vryUmZtXN8TY3KzP6TDaTVC+1ZG1&#10;pNEDQAujBatSOawODUDuBd66e92MqmmQGxVFVF9KNOGtbLbf2VGcX7p45kyWL67cttHQ01uzWPIG&#10;lY3U5kLR3PkZcibWABrXagCEooms7karAAO/TiXoERlPKYslHK56tCUsnYHW1Ivfan7+9AUbLxmG&#10;/dgCAeMeiyTcnX340oRm5pGYXKXkWq0hNrskVlru3h4IGhC1xC8lpXSt07vC7QWfFERoq0rSAJYP&#10;HD2odrUyJJyyUHARZyiOCfQHeP2ADCstLNcyeT4OAVoc3REJXxx4CDke35EZife84DKaECZQBOGn&#10;gCRHhVnTMGBfLINDkS236rGCptPF2owssgoQbI9CLZKWpwR9saXP1LnlnHwhk5cTNpMVKZkGI6CO&#10;oAMSGkpx9tCxEx8eBAL47Nj0V//tL1dc+RmEVr724h/+9KevbNhi1erJoVUbnf4hvdOLJrqmsD33&#10;6is7dq51ObHvyytw0TeR2w19E9b0OaLGUwh1UVFivQVkCl/glR5bsVkH56sQiqVzGbVaY9Xa9B4f&#10;ySE/F2YdjGHbMbdqknSh+F8I5+aiFlcv5fA3MNpvu9HxXjdKYKDVodpoxhaj9973WZsDRF97oVDE&#10;thpcYGASgfSZmLxw5VWX+f0eoZauNtK+LtvazWuQ7VuFBTnQu3bjVtSusF74OjwaXuY2dxn0HaRC&#10;C9ehmgUfJ0NIFQIpNbCQYH8uNgulbKVVRKQq6B81tO5NCd4KjLz8Hb42UhH+PVgjaeXcxOwrz7/2&#10;hc9/zuv2nr8wuWPXtkPHjw2tGtGK0vGzFzqGfEaPHdetWW04tf9Iq0p96Ut3jW4ZUZq5iaMT8JI4&#10;Ha7HH338tttu7+npnZqZGR1dveeDg+u3YqPeeeT1o+4Oy3Ikrtc7Vq7qJWQVPln+8J19q1b1OR3u&#10;F5556+rLbzh0/ESl1urpX6k3OlasWruwEAYFbcslO6AFRv1NNgTsO3HQEyC2IE6mWrWblFMX3g2H&#10;3v1o7+Nf/drqrUNFvVZzbtL4L/fnHnnR/9FY/2sfTNscqsE+VW9Hee0a0jsq792Eh17z0F8TBvYu&#10;tNcgOshl8NCSLbY2V8gnS+Q6a0GQq0IpSd1S//Kvr7xxcjEUrMUF54k5wD6o7atXEChL6hUVJWWS&#10;cehlMiVBZ3WAP48lgqkpuYq4wwREfcF/oFNokWGuaEi00OCKDcBiFfUKKWGVq2hrQKsVsFtAleAl&#10;saigAU8s6YyxfK232+MEUlpMg0lHkwDFaWljU60l52anEEsD2ytHg1qC1TpK9ObY+bHR1aPIJEA1&#10;i2FKQ5J4GYpIOXy6yFTA5ANaWvjrwK5FNw8NGaxnaIcCKAMNagsUtjjxdBpWo2c12L+qUEpCE4+e&#10;PM4XFQZdnabLCjKYTcWKebPXrXWaCSU9G13m8iUno7KB9FeqIVLcTKvS4fjE2HirJVqtYF6p/HY3&#10;NgBqVCsqrgBRbjyBGg22zBTy5VCGU7QEWr1MpmW0jJz7y0OP3PCxmy1O48Hje/1eqxzdRSio8/cf&#10;eGHvvZ0rVRkeCaPsVZsYr8+oMNENNl4oP/rGay8qhi8Z3vYv12zY4sNaI1xa3JvJTj767Mtf+/KP&#10;YZxshMrPf/0P2/Pq/nRFvtFm+uTGUw89Hzs82fHtTxmu34ioSqeRKkUmEvsmzNrO3rvuCJoB7ubF&#10;uTHkWCl9bqWyQy8xlvzJ0PhRWNhcHb06e19T61SoPIiyRzuJWRVynRG7iDdIVqpk5kPAXktWPSZm&#10;ulJLCKWNff7FfLqCvhmam0qdQAoshG/VhgoTFFkLcsdcLgX8MaYaAkPJMny9UhcsGqgDxHzFaLNJ&#10;KnZ6bGrd2rVdfb0Tk5PxeBL6Z3DYODgXlfC9gqQG/JuKNSgRZtBGNCPkijPItDqECEpa+vzc9NDK&#10;NRaH9/k3X+Vc2oa2XLU25VbF5LnTXEXc2LtaX5a0rLk3oO1yWMCcOHtuAio1nUmZzJVkNAmfFQ2j&#10;akv24gsvUT7i2qt314GEYYlis9YGx7cU+eU4widIBlYL/I6hGpcwuQGXVQGzLMHqtGZoF1Ek8eV8&#10;PBNt/9mgWoB0Dnc8i30ShZFc28IFdgu2tRpVMC3TUwWPGcggOQ+lGmoUsdiWUOJCph06eCWgjEAF&#10;BXgs8qbgkZbLU7I69F1Cq4KyLhsF9MyGcglioQbiMwl0Vhm9WkW1Yx8UuUIO/FS3ksTECrE3nZ2d&#10;zz773PsffDA0NAR1gN1uHxkZ2bZtR6B38Hs/+PyGTRsaMiXItMmpCYPd27JANYNbqoxCuA7dLE3l&#10;c1kGCegyCesgCJPQeyB7A25vNcekYnNFIQ9biQM0DJO6o68TBypePQClW1VeB1qtkiiU8tFERKXh&#10;MEuC+BDvIpJ0cBx1rRwKFktd/R19pjbRCH1N95qhgUGfkSCf+/3fbE7P1ffeBGvrz/79t7d87C69&#10;zfj680+1qhm9FQA5rtRsQetdCqflan1OhBSrUS9XoDXFiM5gsyDOA/QCFYKG6o1idJaD/0Rvy7Y3&#10;3lWaL9A6jaBErU4hc/3szKm56dkNo+slsNbrDQrlBFbQclkulUCCQg1U5mLeXlnnZLsNhINp6DhC&#10;g7ShSrm4sDip1svcnXq+kRg7sSzwza99/luVav3b3/nmqjX9J059dOMN1yL6zmL0KGScpcbkKnmF&#10;tvfZJ//y9U/Jr7xmfs2miHVD8wR/4vO/8q+5YVqUiMiU6tVnKps2eJUNSz51/Evf5lcML7JNxcR+&#10;7Z9+nJ47qNe7fPf//DuIp+dYX1dXYHzpkNZhveXOG4v58r13//iLpe9etePf/vbymMMndvWEwolz&#10;p06HXPbrv/ul+y+5rH90m5ds9EEC67IpYaYcWbGRkWvi0PwEJw8cOjW4YpW3wwMS1v4zR3pHB/RG&#10;3Y5162xKJHkwpVTxzvu+cNWNt+66/Bqd0azS0JddtrVJVyuIigKPmWbWrN9ww61XX3vzVduuuITU&#10;MB+/7lO7r7tm/caNeqMK6VTwvwOfCReAXmeGcq9ajWkgiDC4kkk8QwAoTPX0OMH5Ihh9oYEkBthT&#10;QdHFu4KyJ1PIRnVmc1OuxlnO1KuR8bPuFSsxL2qPmKtNtYIqJGJp0ASwHud56AORBpUnSnS5Lg/l&#10;bE53gsWMSG5XcJieL+aiMMUoc6UWDZ44BQ0fRYLElC6mMlqzr8VZI9mCzabWsc0ifFAIXYTCsC4V&#10;YgmObo9fK3ia22EMKMconVUDNgkm6w6DEZs6qIoSkMaGo0aLzWCzI04OPjCkiCh4RKsFAZZQUgye&#10;eaDbi1JDVCvN/o6EXoFIooqCrJDQNwM0C6EN7AjYVzca8hovFWvwAqKZUalsWgNKx+DsHB7jeCY1&#10;Gwl6B3oARqUpZUssA8EGQheWZhjz1DDoaodqIgYC6bZV2Bzgc+aAUrKa420LuAA6SKMC6l4KkyCP&#10;z9fQWTQmm1pjkTMAjtIYpgHE3UBIJ7YyJIWeS9dUGjnu2t2XY94Dr71WKYM53khULWK1i2oh2VLj&#10;IFQKbFzqaqI2c+5IMTIVnT/98J9+ee7E/qnJs+fHTv3uj7/+8MUXOuz6lev7lVzla1+68dRHD7Hi&#10;B9feQbrWX+hYkSZ53YlXLH/6t9jijLyp4DZc88/23u2v7NkrFOdWdHc89Jf9GeCc/JZSa8nlUWtN&#10;nN6qQzug0Xa982rx2UfFf/r24z6nxya2Pn73F559a8+TTz66ZrVH/i9fujdbSdBWrt4SavGMXSNX&#10;33gzaXGKENrYrDpfp6NrUOvpklRWiXNypi6Ntatw5hBrs2H/R5XQelYUSkmlYeC8QxSHZHHN5fPb&#10;Or1UvegkpEJ8Kh0NGZ1epTOgsHgQP4GyEicw9Now3+GKioaWdTodTmBOrc4UCwazBSV9mylZL+fT&#10;y3whYbYZzX5flpEaSiWLgYBOi1SdYrWewwyN4FjUIa2SQq8J5nh8CRTZOaKwYELAiVpdBRBTItVG&#10;M2e2VOWUb3CQ1OqgIkdxVgfhQKpYzZZyPINHDXtMjcMiBWxZRtYhUzUuzIBZEEtF8rGoy2Ys14qk&#10;iUuS9Z6tG0iDJdtsACsnr1Ol87OogQL+QIfVWatUACUAv7bCKmCOL00EXSoT+PX1UiEzOc8UK6VU&#10;Gg5lltN/dPJwp9u32t/nURniBjV0gwCAYT9m5HRtWZ/BANIRq4ST0OZX22QWM7SpIAsh4lAIFzq8&#10;fUoDBicaBWlicVbX2Vw5iTwLsVHFABWlXqGQdTjsSLtC74DfGxQIRKuBn8tst5rs8EhZVAY9SAzg&#10;kSOGCN5BECAYCCtrIvRIHNSVTSFeQiqikZYp1E2qVYBtJS96jXiZEX6FKxmdMSYljIKtC2Ug220G&#10;S6e7Q+N0qjRagGsaeIXkqCtL5z86KERSSnhW9MZf/fFBi3s4Fon8+j++efzIc7fe0p3NzKlYnc+/&#10;1tHZ16KgcmaPnEwxyvrIShMKHE7WVGMTLWtUC8FIeCydCgsFmM4FnIt0XcbWZQWciQaAKlqmKsGH&#10;YjKjmnW6sD/PtVcSpLZJqviqplKvppLFWGj+9Ekpm+roG1X1rmkw2hJe1LZztC0ybKAzk8RsKicr&#10;t1DdjqwexkAUTdo/4iGwVm9nZZ07d3po5YBQRq3DAxsH9Hi7uYAdHpLNooyrUW5C0600Nuej8pqu&#10;b3AzWGz4laHjgBiYJrEewN4blgXsqeHaJJKZGAzeqLgBZZSQJo4dflPe4evElgJ9IILOsEVMRGLl&#10;LH/6xIWVKwbCWJRMh3detXPPwQNas4lRMecnZwb6fA6DQY52RCIPnzwJoFr3YIfYEAD9ygKSPzkN&#10;fQDm67fccsvk5NTCwvz6TRs/3HNwYLQfBrmjbxxeubrH5nEePXFu686NYEA2SsR7b+zduX0z+vHX&#10;X9m/67rLphbnMHC99/OfXb1+ldfvOHDww2ajdMvNV8gQDA8Pe10Fkz5+AIGtJ44/WP3nz4ajR0+P&#10;vfWZz3d6OvloQvfHR+NvHF5fUt+7+sbvudZfM7T5hunZxpG9EN5y1Zo6kTWcvSg99lT97MnNX/nG&#10;txVqONAMcPHWOeAEuI/Gs6Q9MWQMZZp9Tzw+vbmre3jDan/vcKde2emwdHg92WQukm067TC5FdOR&#10;izQtUjp9HCAHvQVLH6R0NZdj8lBeLtSIQqWaygHaIYGtk8oWc4UykglqONGTYjJaz+ZgA8fbBzcw&#10;isF2rDOtz5bJeK7psjMB/I4aNRMq2WYN2yMM+iA4FgkaSkybXlnMRYvFFDLIEKY8uzA7NDiMJXO1&#10;VUeGPLLjAOg0AkkkVJsIlYrGy7F4JRnnkVQbj+qwAJApVIzSjNEyLJ9wWhB1mDMwCoCjHWZe/B1A&#10;37D/JYNzIJcgGgeaiiJg97mCy+NtxxhIolatMZj1Mr4MnEkykcRHgOibxXAIYxSb36t32tH5k0o2&#10;QzYwawUlEy8F/kMktKXDKVTkuLjINuJFIa8l+Hy+Wqju+/DA3Xd9yuZz1GTlDz96o8NjqhezKgVZ&#10;1Riy7x3axOlYhjxDFORXbZS0lgDpCsYL701Pv/zqO5+884vfXm02i4VscjIZ3qe20bR9887t9/n1&#10;YK7WPvGtH175OqXji8yVRtvXVpYKC5H3j6655+bZHZawO3l8/JGJ2mH3qmu79c6LpRi7q5eol8QL&#10;cwRQPQGPhKA02MxnZ4tC0tPZa7B68erzQG5WQZJpNcoFuHxYsVQFNrFYzIWjxVRWadSjT82l0wT4&#10;E5V6OJ2CCwfnhoAMJ0Rm4MNrwfAtw6IVBqZMKlFtCMg/N2pNSGGWcYwDjmatpqilDEaTRgldr/XC&#10;2IUVHd3AgU7NTwNG1z+0os3rkxHAZCG4pr0xxL5S4FtCXVmnMTzVyy0KxNeCIySW4GNPR+OoDlb6&#10;B4q15VMTh30j/VAT5hUqq6cP1UtyfqK7092jJ5xKjIypnoAHYYHHz52PpnO+gKMuoSlXgn2H5vGp&#10;p/8+sN072NcVCS0ptRrGqINjR15tIWQYhwAcC7A/IdIT7yQisFtNqVpGshmr1pgxCqHwqMFhi0Qo&#10;NcXolSRIaGgt4TL7R2wfwrLgzQehQk6TF2dLqlbCaZKaNFdrQfeOsIssEHglUWugrOqqXIXmrd2i&#10;wLdKYJtHtX/xtt+CadVVQgWpxS2VFqxjjNjbSKtmvZCK65WA72EULoJYo0O0RwHGsDb8ESfXiqEh&#10;yCzeeOPNU6dOnz9/PpFI2Ox2qG62bul9+bkXTP5hbPW4eKiM7ZfPh8QTQ0tKlfMKtRY4NzQbMBVD&#10;Ewj7K1Y5C8tBhIvCj1QqpNLRWZPVZHBYZBxFqqB9rWDwTiOUhZSsOi2GNuHYIkFJA8P9TrdTq4N+&#10;AbM4LRzjBqcDo9b5TMrlMXkJQdeQhVNFyqZtSWk6lf3w6Xevv/2OSqf6zLFzTEV59S03oTx49ok/&#10;X71rS6aQluv1NUjKy2I1ns3I5WUZlBRkI1fSm/RRPgvhi57h1CDUgjiqUddKwXq6oNM6ciq45XJ0&#10;Jo4zgVeqmwoktxQH+5wbhjfRcAiVMZ2r87DUN6p8LourVccoLEpWT1NuxWm6OS5WzmPeUgHbKnQh&#10;lQ67OtrT6miqcOLMpLKp//lPfosDbf+BQ9FU1ATPnVLs6HA1KtiUaDjGUK+FUKIvzmdj+deu/fRy&#10;lZ5AgozWSWze2QOxG9/IPPhrdvpU98JSZvPlgGxE+4Yotbk4eb753stsZH79FTvul/uZPFldvXN9&#10;k/LIsSgVqfEPzuo1/m2bVxx89pnaAWJgLlx2Dq+476pfP/vI1itQr1X2fEBduvbjLz31ep3Obbh2&#10;i6M1iPl2LHoOVmyzxjd2bmrf0VfnQmNXXHtLz4pVKNsOHn8/Vyv2jww49Fh3UCoCMNqaAVg+8DkY&#10;VAFy7CMIsl6sJtsYEOC/oTGlEMMISyrQMGSFqJVEMIIRyUaDkiI0Cl29brDAgOeNwIWer6G2BLgm&#10;mxXj0YqSU09MnB4aHAApB7vBmlRBaGBVrNAKXA64mVt4HVBbafTWpgJXOUOWyonJcevAYBEoN6St&#10;k3Kgr8uJJMZxboctXSikSyD80QLb1EClO5e0OJwJFVml2vYGs1ZbkAE3JtTmlkmdswqNFX5GXPxC&#10;Fhw4VudqstaUIEDNBrsTOO5weehBkEzxQDoHeroFOYkgGgzncO9DL4L3Sa1ike9SSCcRf9QmtxdL&#10;WPep9EYRWCyCpBoC0vcw9y+WeWS8sjoNVtwQTKmMNlqvLylaFQLYUSzMwIqjzIW6MDPZWJwXY2Gy&#10;lFHB84/yGsNoFBuYYyHRFHZhmxlx2YxO7enoQN0CikOTEIyoXvgKFUtJ0QSAlXoWyzMJxRXeyhY8&#10;LG2GBgWCE2ZF4DDi5RXSWUmomDBZNOvRMaD2x6qsgasT+DtgOBDEhfoL+zIZBteYB+JAgwKs0kRW&#10;GwWvPZTzQjS8HAoGMbnAfj4SjcVDQT6c4aPxmbNHzh37cHbmvWzx4u7r6e7RitqzbHZlVw1Zrttl&#10;6+9KKjRHaPP+q66TbrtRt2mTSq4uzyeL+z9Qjn3QKeo+9qVvP2vT2Q+dOfal7/2gVFU98ZtvXLNd&#10;1THUdftdv0tGO48f4y+c5S6ctYydtF0465w4bzt32qpV3fT1r/0Ni2iilWuUIpyDW7tr2+zEzIuP&#10;PCP/6r13iYBdGOWEXCqGo5dv3kZ5t+kxpBUaRgpMCPSzcq6u5ap6qqiWF1Qkzwhz+/JwRoAFVJOX&#10;C7jVGADpLCo90jj0PUM1taafZT1Qji6fryeW/IGAZPQUaGuWVEGZLYfkoFWUNWm0reDWqpQqnFMM&#10;izhOw3I0CmowMhlorFMuLiLazNnVXdWhatcAOk9VjeUMm+O5LGlCcFCpkm1pkfODpWoCFMO8KFoc&#10;2nppRtGMuj1GeUOtrOtJGLrkNJTuosaQJzFFIOGwJWCUh1Kc5PLlDBgW8XSKcZiylJRiqSbiGd47&#10;36/yEm49uPDo5qC/IZ3aHDJZfV0FWI8IhZHQ6YsKcTIJm1bOb0zjJ+dIRkl7lbr4UjhKoRYTianI&#10;Kne/EkFIACNIdfdAf8vAioBdTs7cf++Dd167HXv2hlG9SNasUBqMj3u7uk01hUKpPhhd/NujT770&#10;9AuSSrnWM9Awmo0KAzSElWC6p3cYYbQSpRMJDb7OUpFAkt19//YZjmUcdguE/+US4CxFtJ7QksCh&#10;jVluMBSx+124ZqBGAP6iqVTIAPdWc022/YQ2EdPA0WYeRxMB5TUPR5OGjsbCBuDcYMvEuKbRBnly&#10;GlTggETBz0zCoAUAcFPPEXaT5DHVbNqinlJCSwWJDSOJlMhnUyc/2GuAR//i3KZLdnzqy19G0fzB&#10;viP/8aN/9TrI9as1lfJkRchsueR6f8/mJuCbCM6opcbOikOjDqtGEGVxlUxpJPTR5YlMYsJsZsDB&#10;12lNKp1OxWkQuwB91XQqAWUgZI1mhKDm8gqvNUMpKpIagZ6A2spT+fTp8fnDx4R0gmzVe30e/2Af&#10;Zw0QlDULHQz+rHBmgxnRAKwj8+rbb6C0YluU0+lg1Uo0XLjPcPH/I3oP8G1hcXHO70d+LlGshYVG&#10;BgHcs7NzyOpT44qqKLyUyUPAIJUtTcz2rtnNN7Fak4E4U8ArHp3m87Eqn8e/YCmzQq6vI1s7G2U1&#10;6Eeg58FCUY6hkE5jUal0GPEiik5LyiChUTMqn9sHDdiFixcZpUplVF2yc6fKqHtnzwfpch7jyfUI&#10;yQV2HxskTvnhmePwiGy6ZL2N49hy5czFRRA4rr/+ug/e3/Phng8ujI+DAzOyevSjw4c2XbIBDsbY&#10;xGJXn2fNlvXPv/T6B3veXJyfWDW4cf8HR67YvV2vNb3w/LuX3rSzu7/76eeeaJHIwwkvLU1msxFR&#10;qm9c35fNLJeFpFFEqOJ8eOZsZPZ8NjSbD02d2veconHhe99c4XXMlVKxP7xNjO78eUbadsU9Vw6t&#10;tavtzbHgVJfvlut3f6qYXbU4Z24ke5qtwasu+8+P3fIZVgccU1hGOmqSsq6slAnyhb0x7xqNtVWY&#10;z/YsLWp29GLOH5pbfuuyEcTjzPZ25Fwu+auHm7RMMCoy2dAZd4dNIBQxvqU1OLEqoPncXDMbXxto&#10;eK11p1pu1tHIrzIbKQS7mPWMzSxZtGodZdEpajIpBS+HUFVhpNOi1Bj5lNnsQkFZ5Qa74H7PsjBg&#10;Kow4Wzi2WVAUm4g/kNAyI1MbSzngpssXpseRYeLv6sLdJAERSIJmAmiEPA949plxMlmw0iq3xuBU&#10;qo0c7TFZYOWam5ltB0opEAoAHSXSl5GNQAhI8KZQK0DOBb8RyBB4ilqtyVm/2aWW4RqEog9R5zWf&#10;3sIBB4yMW0Sl49qxGmiLjsJoBrBwI0o1q9JiAHFJpCH2gSJMnoGEBXwMAolvlUqpDMw3kseFZAG2&#10;NAz/acDDyRqfST3z+POfuP2eNVu2NwnE5OReePmpTetXpsNLZo0q3WxVPjy6zu2LC5kjqZTtll11&#10;hdpZ0b1zaqzhcXzns1+7p8PIqYiF5BFaE6dsfQI9QotGBPlWOXUxmYm8/ffVkyPJUab1s5GiOyHs&#10;PbAYDjuv2crLsxHZ2VDq5WvXuoPKq5N9mgMn37yh25tanCYxItG7BJUFSXDKSFgRSudGrmzhGcLX&#10;tZJLz52pRyeIYqQQmUO5mS8UIWlR0LSL1lqs1oqazsEAgBTWTPGDMycMXR6wa7GWB+YHlnfsaLBD&#10;gLpnbmoGHCDo+AFWBnM5CeVuibELsjF7W6nmK8iierlAis4iUZFa09OzuUQ8Vcz0rxjK5VG2lCAi&#10;ioRDyVg0FlqOhoIQ/+BkLs4m01OZ3Aw2g9lcJiGKbcgesrfDYwu7NlzOESHsN9aPbhYlY5MyN5Qa&#10;tc6qMinng8ekYkILYzsHBjSpRZqw2xFOJo+cOm1HgWY1IaPMZDA/9ODD66/sctos4E4gFkahUUEc&#10;qqXhrpAy8aRSq8aVykmmRhlp8ChFoHHEMBsdOIX4Bh4VXL1crPD/gMnVS40q2BeYa0KQgK9oWwyq&#10;QP+FyMFSvqJBZ6XjSsjorMm0NGACwEyLUrGh0pEWpthUtGGKjSrIS3WRqbQUZakNYi6XuEbNiJzs&#10;qXmZ24btWR0URQQ1QCGbTNixgCckoCfLfDGyDLz5IvT9lWoN/RX2/C63G8sru92BfwyFQk8+9ffR&#10;DZf63LKAx3fvd356+RWX9MvFqaVQNdCpbMgcNNjOMUpjwIYZlKtkPA5cFvBlOKmBxIXCEIcbC+VG&#10;M09xjIyhKDXURAQkiJLYUCrkM+PnU6EgYg9gpvb5vSabFTUfSNtarR7Ou2xJsPt8Sb6Qw77XojKV&#10;MrKckIIW0gQGU7Y6F+oz9AbWbJhVFo++c+Dbn/1nmlP/5x9+qSIagKYhCLiElUCjVYdeUZSlUSNT&#10;FFCxavDmiIbWZ4/EItV0zq1FqmKjopRbzbL8bIiSaco2DezUumIOJrmS1pSDpV8Crb6E5gdpafgq&#10;Ika5JPB4d816HQ6tdgoSEmsoalX/K07XvMG6aLbG9GakcZA4YFIZ8u23z9fr7js/8e17b7+VodQX&#10;Ls7/9Be/vub6y8cvHvN4cUCoWDhkKnIQAmW2BFGV+OVUrPyC57Ll+Qrxq59LwlK5k1E/+cfob3/J&#10;U8uXrtp13/jy0+uvLHC2vMiU3n6z+dFbI2s3fdkz0DW69ZoFhf3hpw5cdes9khKsLhlbTv7tP36/&#10;ZvCaoRW+Bz/3/fXpXUOWV7p+/GVx2Pr0kWcGRxiL2X/gw+zO7Xf4DPq/vvy0ZaBni2crcPLAQ2az&#10;yw/+6VkVZ9l99dqrrt5h8/TkBemN99622Nk1m9chJhhaDj2U3A1x+sS5Ml8zdQRQ+8FaBiMEQlRF&#10;MH3a870mzj0IBfGWV6Qy5vIIkKIoDuwfYPriiTjkuy4MiGu8wWDU6s1ucwBqTbcBppt+rdHHIdIJ&#10;wbzZBrBcUO/JKSxJ2zilJoY0LRzWdDK6hMpeDXAfbh4CGXO17MwUsg5zGJdKmLLTuUjMazPrkHWB&#10;WSnDVvBYYq7NthwSWz+/DJkb79DkmggQhBeKEJWkAeMx6AURA6jSYDMgF8tEOQ9cs0Jlr1CGjFCB&#10;oEEuZYE5U8rkKqEhhGIdDjdGZgKN+S4BAhmqGDDiCUKAsFePoOhGIx2JlXJF8Lcg14USBqoEUM/j&#10;bKlASodnzxv9bkapxTYJAnXcQeBtwK0EhBcDY2S5rgXA8tDpwsHj7mK9E4mWiPFLJdPzE+nZCbGl&#10;Z4waNJjYdNUVcjRIWs5UBwEMpEIJEwWkjvDyXH7mg331iQVlqphfWNZzHJxSFcA/CKIgq+nhCEQY&#10;H0nxcPczcqtO71IbgCYAThOzP/CLAaOHwA0zeQzwMebEKh1YBuSwtpM9USmRzWV5sk6VX33j6QuH&#10;j6zyB87sP2I2WQfWrTcODVJ93UZf3xDtq+fEU4eO7Xnv/TWr2Btv8q7dkvGuyJo6snp/weBNeJ1L&#10;XldIb1lqklNN1QKjymoV6Wqc+MufUgdPrFm/+cc3Xv+l1aO7W/piDNXMQv2WtbfLovFjB8bu/fIf&#10;vK4Ap1UPrNy1du0No6tu6+q41Wm5fuOG29ev//jo6ptWrV2PsRMkPBiMRzIntNZGla5vX3nFW0/s&#10;k//onz6FfT5v6Y8rSlz6dEeeOCMW1CwJdr2asLJVh5HqpRt2WmaBFiCPCFo08POL1RWqgjKpLgty&#10;ni5r7LxK4VKRlaWpzj6fwaDpKYXho51aSjsGNldoIPIBv6pxGHw2EImIVDFVEzJCpAcCZw08ULkE&#10;37dRpcS+vJKIKkD3ji0X3Xq2xwfXgbnc1NdxceRkhEAKmWYuXVFA7MoXknNIMVJnuXyBGxNrgV77&#10;cLlUmJjR9g+XSIM8W6wvTzfyUcQEG8i6to1CLhkbJSYblUcXNPlkWSkXNZxNDjvZMg3YhUzmhTJ8&#10;OswOd+d6LAXQPECQ0XFSsSqPCm6FEWwN5COyFeLAq+/raLXD48NboSEAdVQkawVYG3PKOoJvhEhU&#10;Xm+yfb6kicKkCsG9BPIwVaoG8uX0hplk+vnXD+2+YQviVvASwueeSGUgSDWYTFWlMpaufO/TP1Y3&#10;rDtHr4mciq8e2elTgztO5UMFGqA5Q4AU1RTkGMkwv3CGT56iFNGfPfTeDWsuW+XtjdZy8Tbhr2IH&#10;EL8lq2pUEgLDI1WF0yjxOZNWk20oEdWmrPFWMYNlX6GlQlwDphx1uDEQTVWv4CVBixUPA67l5yE9&#10;wTTGpMm1BDoY7jD14e2uaxI8wwstR6vVi4W0jqzRRdEm2XPasSqNMSWXvZBOHj3hVosz8eDQ1Xdd&#10;8bF/bdQ1r73w8iuHnrztnpsdXd1jMwgkHhzZfJ9/eFeJaOnMaqFRoknL2Zlqhz/AQGYDua4sWykt&#10;h1LLJn9/w+TNUqYC7AftnhbsCZXIKRORUK9BRwFRzJDQb9hNHS0E7GEVWgwhRbRwNlJcFNi1vert&#10;Pnm3NW3sYqltjNiBaTUgOVoZ9pWYqwKuw0+Mz/7oBz9HzaT3WEv1pKKFJWtJyxXEAlHLQ9CSBQhw&#10;8dwpi2JKlhprE1grYnpqySzSwlxw0GhycQoA8luN4umLp81eF+i/wLlA+5VKgA4HQndAo/Wq9A6I&#10;nuOR6UY5BMQ8DlWdyVxt4CWkWEUrHZ22AmkDVRqhbMj1dDOZK+YgDlFZTT1rV67btXl448o1GwfV&#10;XLWv27BzS9/Iui0bNq622C3tUBe+UGuUV4+sWLNqBHFV2J4jLdfU5eoeHWAt6hWbhwOjvZsv3+xC&#10;UH3A0ee3OGHwkepD6zZ4Ovps6p6tay716Hv6vcODPQGbQ+Nyeml5O1bpEhs31ONG9PmZ+Qv5hrhm&#10;9VYDZeoxOtlSRdUQjPLm0sIZK/P7/s6Xra4DWupc5Ni8kV689Qd83Bred1b7y38fHbnmr2NL5Nq1&#10;nVf2OkZklRGJXm/rOX8hOpNtrNgy3LN243DfpSt6t1v0OqVBXoQPlfBD5mEAskdOHZzgl4Xoql6x&#10;zrXenwUWOtY7qJ8sNQrprN9IzJeVMzO2YaV/rWvBzQhENG+29RR0Nnj67KUazTazmvry+FSvqlcl&#10;9yjKLQ7KKBCNaIqnqRqNFSwcLNA4IbhIlqdVF/UddUNXYyHqkgotpsSjJGpRQi5i8zfqdlOOtJYg&#10;MpSX5QyHPphDJFhDjuakTiKXwxxSGKt6q1Xr61B59AoDqPlZQoZQI1gFWpGwZiFq8G6gvZ0lC5XS&#10;EgmtJq8x5UEBRPCnyT6/VFkKYfUODG9ThWWBIMnyTVWFMIqUut4wwGHDl/KLoYiiqAg4EzTuLWl+&#10;7Pzm3iFsCNKMLEzhN4+xCEvXYPSiUNq1CQTYHEABAP1FGwQCgj+mKHg4gxhaUmVrfEr+p/948exH&#10;F6dPB9944e0jRydml4pL0cbUqcjkWOqL3/5B/+hqxNhhmXYkOHf67NgmQ0c9Xyy7NeGi1Hv03Ea9&#10;+USRPF1S2DsCyoo4eSY+Fm3ec8utV3hBZKosjZ/AGagl3Q3JlMlLHx29gK9Rh9J48I9PSGOLHYpC&#10;+s83Q9OZCi4JcpP3mE7DeJKDxIajMfsp/+GhO8q6JbPU6LDZBKNmXMhrtGCn/oPTiZ4gmPfo3Tjt&#10;gOqotHM7FgzuTo17QFQ5dR0rWmo0kw4MnURGl0V0dUO9vMjjOs7V8svpINirRkavkNTA9aiLAslD&#10;+VzKZmOJYsrktcFBjkw7AXQ7hQYhvfBR1JiWAeYrcDswY4VITkbwAP/o1QqXhXZ1Bbo3YL21TLeI&#10;JF+biWhZdVdN3S93aDv7rV1Dxo6V1xUCvncKJVPA/LGbGi5NsbjoyGatNcV7Exd33XAzVVMeP35q&#10;YMQrV6StapmxpUQUvYnscBv70UGH4hgFVrmmpKVIfTnZo7bIlB17otGqkTFymsTi5N/f+qP35itB&#10;9EQoqYbPqssVswK9DFXWmZAtmY3NqkLzZQzBWgglrGXlYoaWZelGiizydAkEOQzlJKJmaM3ISR6V&#10;VEVOCwqIvTkZsPsYvvEFfbMsJkOio1sG+4ISuy8sqbil0EwBeAjBam34FEUEZiSyrXKpXEAnCV1F&#10;QYYUG0QExBGTw+PlbNWmy3nRMUjW8gapIAl8CXqAFqHXYKmdLArZ48vZ6TLbpa4mli46VC2drMxi&#10;v4zCDptq8IC1Bm+gK9DpOfXG3/2BrQbniFRW88G8PdBbzMX6VHgwiQirA6qGi83J4byiaKOGKGay&#10;CtYFg2qnjs1Hp0iTTqDqWqqQXhJshmFRbkNVh0hRXWymePyow+Y2r9+u8Pk0Rj3BQcElhyuGbfCl&#10;2HSrmnd19pQ4d0i0E6Wym603aQqM0WKuKlObYJIOnzrm6FNm0e+k5OJyY+eOHXPLEz/81feuuOPq&#10;SDmtgD8U7R0caxwX13DVZFgH3Q7VgkcPYUlMizKpjYgITCDVWklpCGJc5zIqNc3zhwGCbLEdTda2&#10;lI1CuTP3wfgjP/rNzstGBT1qy4Y8yUuhLAInNe6OvNoVgw1VzrOZtzbYjjsz6H9ZhBdk4rKJsdKF&#10;o67I5KhVt+pTd97w5c/e1Ol0YE798pvP/+KPP951zWq5qrYQnh9euU7H2pUtdSXLmzWMstGoMLWM&#10;ZJs+m17jJFcYyMik7KO93WPj13i81wyvcl96VkUQ6bK3Y+8h/dkPnSfesScXAx+76l4X4+nr3yqp&#10;mX4zFT6//53nnjCw5Nz85M/+8CdRo/nnr9z39k8eLIyFVapEf2ZLeSWhHhxMnJgaEN/tCcRPTJia&#10;nTcrr0I+SPbtP6tuvnt3hVTEM7Lf/OdzP/rJ/Zt3bFCrrY26Nh7KfPOrX565ePHdt/eu7lm30j2o&#10;lXS1fOsH3/nJ48++/PSrrwZDy9s3rNNydI1olLE8QrgpBRsslAUNYPEgDsWCDH40hkTFBwGhCnbw&#10;aDxSaTacHb0EaaiJ2LEoEURBKgaQ8iJql2QKV400Mg7byQWZwuTLckG5hBGWxOQX5KFpKh2vJZJN&#10;iVV3rkzTHKJ6lGRNAanrYtTcO4xzGLeJQiqnkiGDx5WRKRpqU6qMkJeclZVrK6g9ZfH6Ul5KmHUW&#10;YIzrcmWxUjCDRlRuzFREydrXgg2DDKvrjLhU6DRo9EZ3AlZQFIOqnKKFNqsIJUcwtlgBRM8OwCDI&#10;DbA64qzHtpmokC075tntZE2t3OCVW7tIi7+sMtSQwQV2lojM3kJ3jqrNRju0DoPJBa8txsbtBRBR&#10;q7cy9lyCOz/FXpwoT08uL80wXpvp0i3C8EA64EtjwuXvV3QNAfJmX8pYXr2gy1YrDqLAiO4mh8Xs&#10;NOKqScZYpzCNj0qC4lDQTbiYa3YKazq0RmL61IctutE06gXSWAJXtozpD0Aa4K9pwKaRtyhQlqvN&#10;irGxQ1P16SteVcWJ7+oqvru1NY+26tFVvbqKV1vx4v81lH3ecp+90rup4/qNA7ewZG9XYLfFuGai&#10;dPHiErGG2aFqdohst9a+dsXaWy+7/p87Bu8lVJ8QFV+p1b/ZqH6LqHxTXv1Gq/mNausbFembzdY3&#10;5bVvU41vNaVvSZrPV0vOz9x7f3fviFyGBhnrR3U+IXCUcsW6le8d2b+UiF53w80tyQQxbzuKGRxb&#10;Fnhd2mDBdAwyAAx5aKzz4ClDH4gRlpy2jp0Lesze//zdj2aTc/J//uydGEk1bOYqppyReU9Ffs+v&#10;/uawe1b1r1JRwE4h2wodbtuVUOL5OiiTaCTnjxR9xpwk1ze5WjyLKoZzGbHFToZSYIMozMilFs4F&#10;ZzgbmG9GaJwNcjBGeSEcq0TiYiJbh4rZDAw68n1a6L8JNetyd+alsspqlOtVNeyn7F7YnyCtQSRr&#10;PoQgsjipUV2cmcFqDGZuHsBKRSu+MGP29cBen6/W80Jhw1BfPrSg1Cu1diskVY1iu/hBctZyNl2G&#10;hgZDCZKcnpsvlpDbagQKkgKQl1aXQGdy6NLLYQYYg0Ka9FphJ5OBJwYPI9V2h9slJhaMCRqmpFXB&#10;MlM6ufD+75+en1nSDHab7BAZ4j6raFgOg2UMKZFLg+W10WhvW1KxlMY8rJBDpBKphEBAgVUWSLgv&#10;/PWdbTtXz88F//bMc4cPHuGz2dGVQzAroywaOzH27GNvvvbS81ddesXOLZv5fLZczDz37EvHTpzv&#10;WzECYXEhlz975jQYFXBLY1GKdcfvnnjxut2XSo1yviWQMB5XG6HJOZu3I1US1KgmM6V8q27kWJwv&#10;iB9vjxiKaE0TBJaNOicDVQuO4YaESw6QfZB7U7EEcoFgxMf4APJZKJEAryE4RD0a5BTUVgo1qaIb&#10;DaZVgGVMlOUlBZutyYqqrfWlOn/0percY15f9f0TwS1Xf+uKa28lyRyy1aZms7uuuQkF/XI8orVp&#10;N1+2QW9TQZdj1OiADgdLKl1qHeOrQwGLX14zljIiIrNQnmJ4aLYXiTpmM+BGw6ICKYoczzZiOiuA&#10;GlY5DqsfQDogYZfJWCZFVnVyyRZLT06Mmdf1Wc0m+L1qCqWBh1yFqMG2XsGaEnUr9qAYUzbLFawI&#10;6TVrN3T4/AhyAX2YFPEdRIPEzMWxSHginR0zGbUH9+5f0e+FGhRg9FIxqaGZlf0DuXROr0dSK8we&#10;yvmlKKczd3QPlhtI1mQymRxY2zAPsEpIV1k4jkHUsdqsQG1Z7F4VYrRYBBGImD9CaYC7Fp4BwEag&#10;H4OuR8e0IrGYyWyFh6EGjxA0WPDkIBa5AsZBGvctlCvYsWOQA0gdRIl1RHICI6FkoNuX2sKhFkR6&#10;2F2BFoYYPgMsBAztdtrB5ARDGYgpvQ4gIQ+8ISW+quLUfj/QQVoFVfV67Quzs2pOMziwgrRakP/J&#10;EKrNg+tv3HGFTa3v6Qk4O13RfDowMIjdCkG9jBVtTbC9uyez53Bp07bMjV+UiaT77Xc2BWdv/eQd&#10;3z8UlnZs6tvSZ1dCyQ45LnRRCnmX33Ts1PhsqmzrchBMGaIARasul2jgm5HurJRR8HjnVbJHxt5z&#10;rFGvI8656/JsSTw5GTwbcn6w1NfTvaJLRS4tNBOFmMtT1LMcH4zAa0FZkB8kqeBnqAhIY4MqXpbj&#10;GU6LcBi6jSivwafJ4uJtZ0W01RPKFg71uljBclFRk2vBG6aKKMVjWr22DNEQpYVsgeLkPogUkOxX&#10;LZkB0UxGU1MX6/GwiI+gmFdUBTwlyPhrEyNA0NdA31XFZlcNPV+lWlyOISnS0tlRUqjAimHk+GBr&#10;kMjrIbqvVw3g3IDwanROhtJSZYJjqulUMJ1aQj1fzCPddG52/vxybBb7KYtV7XV3Y50APy6Ca62O&#10;tsAPC1q4AVTw0YhNSmqlGQnYXB54QaRYgDxGyZAllyFqZVLOw9aH4xL7mpK8UqIfeejp119+xWTC&#10;bltcvWYQ3eb0/PxH+/ahuvj8ffdu2rSNL4IfiAay+fKBd5Gee+L11yRJMPW6nnjpcE+SX2mxn64I&#10;z85MHzl5/OS+PR/tORZeiPz0e/+M5Rwhiyaj2Q7vaK2s4hEHIhYW4+Oopzvcng+ffSe2lHcrGpqd&#10;nUq2kIhMqW2ODk//+BvvuWZDtbeP8icjnqZe3a0GoRsGOUEuYVigg+MA4dASYiyyglTHgn1uLnb8&#10;2Em4+bs6+7Ua89x8+OL4jN5gxo4XmbNwopdLwE8133j13Refe7HT39E2CTQaaAIgsozH8inw7/Np&#10;vBWYceuRgGREHj26UmUaMd2p7BsvvNrt99M0QMzQEkEfB9d2+xuWP1ASKWEMRQJhsgzPDMggbhmF&#10;CPiKXyva1SWvNhhQJxxMxqHsnipNP7VP2TnQv+PS1vEJ0yvHNjo851s4I+hT+0/fcePdNE2/9var&#10;A2sGKQThySmbzq+QqRUySCeQm8AaTNpiVRUKnjJosXIxCRwr6ovQUZ86tKgytqCzPfzy4a987R6I&#10;wUEfY+tkaT6CoOaqmWo0BWtDgXlyFBGC0RSeDgDB9GCktCg0wJD0YUAOGrQcYR4IFSU3N2oWOTgV&#10;tbqjlnU2kvpKlCglSkgll1OuodFEFghbJLQ0zGrrs0+9+NBfHjmw72C9JB8IrEY0TatROHX2wm9/&#10;85u33nx7anJy9arRdmwyhqLVMscp45EwRvCEykjVeLxcyBVeCifMJhNypympthAKU+YO1mgP2KqS&#10;mE9GLjYrMfinAalfnD6YD5+uJ8/IMue6zRKskW+888Elu3auHO5/540X16z05zORRquGswzCE1i2&#10;hNA8bXFhfE4j6rnIKzUWTBIUYglA3AoORBbaiko5W9drrS0aItiaHD7SWFTI5jGUarTdZbgAmjy0&#10;tdkskCbwQilVjNHhaKkMZVpfkOBrifuM+GCaHLZGKF/1sD8JxaV5i91a0ZgSBSI2Ed65bedyeDkc&#10;CaEXxLC1nCsiWbEdLi9vn+EmJSvk85A7QToFkxunVmE5gGhrSMoymTS+aASntCnB6BSy6YLG5qjK&#10;RcyTM8spZEP1DfR4O8zYKiINIpEuEBpWadNB1QN0gRRLVOZP9dkxgC4UNH2Pvhk8s+yYz/RsuvIr&#10;Gy+98+pbbtx62VonUjGFyt//9v5PfvGdUqW0c+c2o0kfWl4CBGPV4Ahikfks77a7oUQtVPFc12bP&#10;T7ts6pnI64Ojaj7rIIl1JvuKrr5Oo1XWZ19j2zHU9Go8LmuH1gK83s7rbnL6euzdA/iqKDhGyOcG&#10;+vutVvvb77336OOPr1q79uc//WU8HH7v9Xf+6ctfwdtDXMy8O35geOd2hiYnJp8fXofby5vIr+7t&#10;HdwyOry+4zJEGXd2esfPja1eNbJqZGRhfu6hhx+ORuPnx89fuDDxxFNPBpeX/v7MMzdcfz1eRjxq&#10;Prd36yWXbN227Q9//OOOHTugbIdIr9osQQkCAmb7qw0REqgv/+BTYb5JV3l+6mirELZqidjyDCU1&#10;3D57XVbFCdwmXhIt8FFlFCYASbwrWOEgDcyqdqZCk6scDF0s6gtkNhpSGUxyg1WmNTBYNdLYT2H4&#10;Kujgvl1eqFeL+kCXDL49pKPIWmilAEVG5AV2oYAgLy7MGbQa5MGCwdUCSy2fNrsDVbkSy1UDR1WL&#10;2XAkAoaVwWgVqxUGOHIFmc9nzC5/A+WyxQ1zDXie9hYEyuTycrBcr9s9bpQLsL2jcgD9AQRJVD8c&#10;bg44hiECxKsrg7uhAf8o8ngpWYOoVnLRMJ9E7jkPISzjMsMGCmtwe54naxryBfHwxemLEyELaTDa&#10;tZ1ex8p+1mWv0rgWoerC9YG9N9weDb1ex/uVhS52oRxcnr7IVMoKDAjkChsmea2SwNQLTNVw8C/L&#10;XNK9bQT6i5qCbukcFspBnSv0mwfrCroiNZzspLU654uOqSf32aQgq68tNrOxiuSTQxf9//zb/d/4&#10;bGbu+Z3bvvz//KdAdqtZpdKa4PHAZhtiJVBIstl2NEd/fz8AYFAAbd26Ff8Sn+ns3HQmnc1mcrFY&#10;/Ktf+fqWLVtBV4WrGVv0eh3wM1Rt0AvUFpcWkqnY9/7td5/81FVgA34OfhhBQ5XrPBuOWytl+2V3&#10;DHYNGjQmWsIlLoJbjoaqWoaFBH+DYAyBjB0u+JwZObxErJSIWX1mHgJoUsvnqgy0iyYynI8hfsvr&#10;dgvVPKjcQjEJSzQqIHCETUBHVOoFBeQzmBfCgQpIu76d58KCYgJzAWhViGSF6Vye4LPhpWW4ep1e&#10;T4uDiEZZiAP6V1AbMY9EkFBe4vR1jR5pxWDHrer0RHNhjacdEhOdmLd5vCJiZNWYiimiuVyl1QpG&#10;Ewbg9jydDPgJnFoRL4H9IBhYBY04ijYUvoI4D6uRBXUyX4fQAkFTFkZTocFnMC7nsh7W2grlXnng&#10;6Uqxns6WQqGENqCGDHJxeS4SW+CTKQVSxxkNLbEVuBopMFrAfRbTsNtqtciiQc4wXvlaofrCE29+&#10;8UufnZqcR7IOhB2vPvvuHTddh5dTTYF3y5w5fuLssbGdQOibDHCUPfLE3199432t0fqnh/66a/cV&#10;ew8c/MJXvvq5L3/tnQ/33feF79xw2yffeO9dRKYcObj/mVdfXDE6oiWVf/ntg4//7d0PD+1RktSr&#10;z7yUK9VXD/Ytzy//9g9P5HLllx978tjefYuh2P6TEy8+/+qxfXuWl5IQ2u/bs//YoeNHD5+IRbPw&#10;jaBtOHH8zJ49B8+fnzYMBtRm/HF4JW7mekFPVeulpVo1JtTzHPCUrczi6Xrh7ENcbm9Xl/PAVHPN&#10;zd/adfWnERD35otvlkrxy68c8jO1SmzSwFQ3ru0Dth1pEwJW3oQjIw/MVcxHIgLDFdbAz4+uLzhX&#10;zqaNXgdltfBYX0no2SHRE3CgQCCHUU0bBIAiLJu0WE143CGegrCY0mqLctFYr1nT2fnUrHrQCatz&#10;FcbMlkmNTXUzh4Bktt7ihVyOz0/Pzj322BNGsw2vlEGNLPUm5j+wzpWLMEHWiOZcdP7CprW9yeS5&#10;eqU2OT6zeeMao86Tisyr5Q27yWQzWnABeDu6Q9HMxFyoLNFmdxcOzbawuF6LJxIms0WlxvqhjYJD&#10;wYbdO0Mj5w2Z68jdwtqEkdMoj5kW9NNqLrg0D7QotiGEHN2eALtPFYhtEOQYGhKHdrB7ow7dkVSv&#10;4osRziYgYEaHDsM2NIeYnqCKBFwHFzZqQJRP7WQz7O9oBd5XvO24znm+oFLiV1l0ut0NUQRunqFB&#10;RmpfPQiDR2QN4phIohkOzTucAP5XQ235jgyEHGWmBXQo4P+pRkLSAZmQtFkHF2b52fl/nxtb2ncY&#10;nx5x77e0w+sV5Xnl2+/Kn3mTvPVjv3vvXcXgNtO2fr1Fjh4VJj9Ftc2OBM2Z7O12nZjJzaaVvTYs&#10;XsHzA/OoCU0rANjwxaPviVX4o4sX1w551kvpA2ehTBq8cfdWOnu+GAvPB+MNbiRYceg1rT53oZwW&#10;6vMRk89e1lFyoUpDFiyW1XYTVxcbuWKVUxBGsGUruCOUlJTLJmCwYRHEg+zkfB6PEximsP8KyD8T&#10;SQAmc/GgUW9oyhiseMHDxJfOgg+EqNarWYghy/WCw2tV6LDSowWyjJipdCUDX4WJVpVYKUzyiE1U&#10;4egqlGvzEZ2CdXQFMkAHKsB7r1YB7UUBtRhPTwfr+SyYvy3keqocS3zVrOIRhw2pisagsztdKrNW&#10;ZzP7e7pcHX7OokX3TNblekLJIewolQYvXgCVgFbo8DAVeFDDoFM1NJqqakNdgymxSfNVhq+q6y22&#10;UFMJIhUvV5MJtBjh5fyJYxdee+Xta2+46tOfvq1/ADFsyv4VPbt27YZC+8Zrb9y141KYz37/hz+t&#10;7hpg9Zof/f6ngU5H7Ow4CBu+tf2TUV67tDzAamM6ZsYm3nHTpTdt2RRYMXz6/WN3XHel6GWNctn0&#10;9JLPtwIisHy1KCkbM8Fxh93gc/gWp5bOjk0M3jDErFCU5GGX0zSbytS7rWozg4gw4pIhduNqmmSK&#10;3dowJ2WwtQRnUSgjfA9uA4RqN9IZkOZ5JfPMn19/6MHXXE7n5k2X8MXal77wzb8/8v5V114Bdh3e&#10;rzJfgTFcaiiOHDg2dmD6ymsvpWHrJuVGgyUWzkBFrLOAG2xuMxtAV6+2FZCAV7c1XLR6/MTYi4/v&#10;wdckkgojJakCjB5mhzVEY8MeSapYDrwcWBlAmhKkaiWbpeOZHFHGg6ou14sIXGrVPdGySWi6k7X8&#10;xYxK5k7Ox9NjZ7xRPj8Ttexei8uImU4Pb75C63TsPbTXHnCxsDxpDIjTZQg92QTSBnU+HFVwzimx&#10;sCpMLYhKqcCCFkZ4NSaccmfmx8B4nz54es21XR6dUSoiEMdYNesS6RgWIxY1CxdyhdG37ycNWYdS&#10;sFBWY/ddlxsahB5udqgHC4UyoqDrMOA3spkwnwlXC9FiJpyMhyuVWk2m5MwdMs6xFK90uU1OM1vJ&#10;JdPL2V/+5Hefu++z3Z2Bd18/vmZgk1gpxeNzp05fcNidK1esfPONd0FF8Xrcbb4/SWRSSUT9mo2m&#10;SoNUIQurWcc8PFeqGDUaJZSopdz8csTsHxAZLVy6iEEWGwQ0XXy+HIumrEZrl9frAYm3UQlOTyuM&#10;HgAVh1ettdqtk+PHvXYNAfBoKa+1OVoMTB/VWjKs9QaaqNJhrccmCIM+5G81SyB2VjFV0uqwumvy&#10;okmjBZgVPSWF4YQoJRNpi90uA+22WYb0qVpvpNNZyEEtFr3GoK4RsMMyddYgYBZSSnUaSWQlK/JF&#10;KKZEDeT88E9HbW4nrwTSk2UKxOiKYavZ7PN0/P1vzwBBb1HpMOplEegpa+fKgjuh12ox18m3+Ywl&#10;UEVYFvNs2B6xR1DkCwWtHEs6GPgVmbmg1WLAYJdGVhgPZExV7dXXePBoUWm1AJokgCyu5Bi5lJtd&#10;bAYX3UwRvTkpj3zEay/EVnz9X9/ZcfWXje4h1sSlStHp+XOvv/vCHx94dGYqdePHtyEWr313NJsX&#10;zpzzO72wQ4vIPSw3zEYL1J8FWY+OCUcvjLFqJi4eXL/BOHUcGsbtOt+qXCVt1JLGzpGKS1vTIWu8&#10;bhTZgaF1Kl+n1ump1WucTl0qFxNLYV93z+DK4Usu2YJ593e/+28qnfbFV16+5957PWuHO3duae4b&#10;T6d4Z1+Ha2j4lX0Pr9mOkULl9HHv5o3Xm6hGv833nw8/nEqktGol5Btd/s49e/agofrYbbejdQ8E&#10;ukaGh5djy6++/MqtN98CthOMYpDrlyuVnr6+Bx/8C/D6EMsqFCgIUJu2EAGKP1QbU4xbFB97s64k&#10;yXouypYjCrJRyKTLPPKZZB63B34GOHkacBoi2x2WCTJJyuK0TMMiogo6AJlCiIc67aSyXF06MQ17&#10;J2FziypDlVOBIoJ7UdcSVeWySS6FQnOcTcPZ3XIFgBbYvggoYpFEiRSctpqbwBOOHCgeQUvtPq6e&#10;B0/c7u+tUWCMQxbUKGWTqAfUeiuLBEtRqSZU1WYq06xqOtYs8SBoRZDBrSoTWnkhtLSMMbDd40FU&#10;BoJeEEUFXQwG3hCmaxuESSQXGCzuGojkQguHA0XeKmtA76w3EssL2NK7Lfaa02oxuxsEBopVgHuQ&#10;9kkuRRIHz7Ak7dq0VtnXr7EYyxzFKyCBlrVZWwj9AL2mHU8KhwcMWICwi2VIST2IctSW4qnKQrSb&#10;V1jx50BaXixMHBvTL1v026/NKl2tOop4fVIuc2rN9GSQiSwz2jILIv3k4Znx8aVEBrkbC8Hi/OlF&#10;VYZkkxWbc93/TVNES7/btqlpsvxfdVY8nwTuFaAnfFJAm6G5mp6ezufzAwMDS0u42nxQLC8uLt5x&#10;x8effuap1157a2F+obMz8Nvf/vYLX/i8Vgv0Ywv4fuiO4C5BWmAmn9bouOdefKUpZb74lc+j3MKK&#10;xakhaRs0bzJrsZBa0bUWwXrQUs7OzqClhnqqCYpfPot8Qhq+WAJvHNLTEEmmKtcgcMIwnDUaLaUG&#10;Bqu02WarZzOqojjs8OOragH8Gmd5cF5tVLlX9DZthoyGrRl0dKaEdZCpThibciVfR8gjvqvhO0DX&#10;lcglF0JQsVsYU3/vgM5sgTQcewpKqdTpEQIjNXihWal1OLylXJ7HxEJDmyB1nV1UmdWMWlPji0Ct&#10;KLQanqZL0MqYLd39GLx6enqHzDaPqFDCMwGxu9znTELUkC4aBVBcTYCfmmwOdUNWDSUxJ8gzUjOe&#10;nzg1liSavFbtNtqF8/NtBYnLtsA0IRVXXIi//9jz2cVon8M34gdWoEtsyObml7KlEpYISBnCKwxQ&#10;AV50CL/a6Unt3QskbFgeEbRM9fFb7rn6iluUEsenipPjU06VnU8UpUrrn7/0DfzjddfdujC3gLyz&#10;3/3h8e/98Gf/fv+vHW7308//HUJ5vd2GC6oCggKrFeU6slnbtWvHr3/7nx6b/61n3z209xQoVl/+&#10;0md2btx+cM9pf5d/6tx8KVW9cHqi29uvJNWz45Frd193240fg9zsS/d9+Z5P3nvh7ILd4Bo7PSPW&#10;mfVrLpmfKR4+eDocTP3ut3/XqSyol15+7k0K774iAgNIs6lKR+XFqIbK91Jp39Lx2Qv7X7TGf+hQ&#10;n7avGHhsL7/m8vuv2Pl5gJKe/ssT8WBy7YbN8E9XZdFyI+n3uTEpMio7WJm7Uja8dfD8Q2+/++zJ&#10;E02WvCXgIGMzy+HxLMQ/K7t5varaZn9BOUOaS1UHZF04EwGRx+lJSDodIHn44sJmSiJbGWdApc47&#10;QN8uimkta3VYChcmqrBYCUrZEhMG/g+6+Uy0WIgX+Uy1UcHqEpmaEITUaojQLDcFXoshqKzCspga&#10;IA8npZQaueVFAAyUmL3hxqvxyAupIVgTsyIwEpBVIVG4/xxu/+i6rV0rVlMGe00OA06bxIUwdY2G&#10;A3IOeks0PKo2vQqmAgC4NFIDZB4t0eBUCquGdmtoRyVP4CuMMDe0AWIzj35cZzSl0ukaLkGk0oL6&#10;hBAzDEMJmdftwnC9p9tbrhVi6Qhos8CoNcSaXqvu9HmAHownI+l8EtGizUY1l0ny+RwibATI9Gu1&#10;WAIgN0Axiu181AqRg9cW5QrIJPmoIKQQlJJJpTB4LhYKkOZWayDb5ylZFpWeiKUHfPKEOV+HtUc4&#10;duT5h/74RZRf19/t/Ny/s3f+i4m16GePO//wY4QyULd/1rn/4lPX3WG+akBjgqy0UaRbBb0sZ5Tx&#10;enkVqYBApHziskGNyH9wKpeA7g6ECArkx1KdKAqyYlNJ4eh1OUdpyZkQnVWH/8REZuLCxI2byz/4&#10;RHH3auXJs5OnxscH/b31oppTM3rkH8pgyQY/nIJzF/QIERuoOkR72FU1+Wq2KVVQlARnpjLBkBxd&#10;psCDuVKvlNFkLoaWkWNjxpavmEdyI/QOmUQO1DhCSZUZeTCWRXRfOp6ORJImh8fVMyBqdDLgM40G&#10;MJc9Xf1KszkZjaYjIeQYqYCoQ/svNVOJpEal9Xr9PD5NUcGi6oRnLhlDdLXL5x5aO+oOdMJnHQwH&#10;UTohSNHiGyZUXtrYRRkCOQmeZmOFsaVk2liLTTU1RTkOMl0jV50+ft6s0qFkqyH8RCZm0jHkQct4&#10;AUsZKZSqzAaLF+aEyaC0lAS4nI0UvcCAzCYe//Hv3/qvZ8OTsbeff/M3P/8vJDHsvHxLRSrIVZDL&#10;YRnTxIQ1uhS87NLLAH167vkXpydngfkp5DKnzx4PdHu//4Ov9fR1Yh26ZsumZezHVFq7Vun26S65&#10;ZLXbpPd34J9k8eASRejrosvjG1gOnksVzml1vFgt9XQMHzo0IVH0VZ+5muhuHljLLbtKGYPAi3U3&#10;rcuk5vKBuvufdssu32jbvJoQePW+iGe+5TrNu15bML+3TGSbaSOXQSZKXWJJEuqXeol0Wa2hhWw6&#10;IUxfCIYX0p09nkysmIhkJ87Nndh/ZulCqFFErgGWuwBmKSgZh21EOJQNdA5A+s5j+aBUQ7jCY4DC&#10;qPlStZAp5RL5fCyXDSUNSqK3s2f12jW4R10ulxLKAmg7JEU6kgKpS45CA0l3CPizaz3I7zYwKaSz&#10;zkXLi3GAVd0NxaCg6M40Zd3q7qs2IbM5sRwyfmKd494r61Uu8u70akm7WWvEqgnuu3gKCPEspDyF&#10;olAGYkKsYqrYxtYokCijrEoplaFD7+qbXzrULE4bZEwuOWMxxwNWUzWrSQpFJjvH8HF8QfIkBWWp&#10;rnswW67OTc9gNFETIO0RBWAE2+ReI9JoU5FIfGk5vrRUzGZJtO5mPW3SqR0hY6BkGVEZ1nSo1w5r&#10;1m9jVu2gejc2rb3hMm30DpmQqlbOGVlqcXymkWO6HP3XXnaLVG1NXZjGXdbl77jl5lvuuP3jl192&#10;2fq1o8HFhWwqheUVLGfo/F0OJ0akcvQt2A4TVDqZ0TEIKkZaALEUjDg8/vZ6mRSLorcgdhg8Ox19&#10;1zoGb+had5e+5/qmeWvTssM08PG+rZ8FeASaWcg2kRQXj4TKQhksa2RWibV2442tC2ynpSLAzpJe&#10;hcgvbP7bmyJcALiW2uonFJYUIlswhKixIk83wYxokjpLhVXPR0JIYkVYC5LNoDl3uNz4HBAJWIAf&#10;DOI9ePjb6TrYU8F4ht12E+wsmViG2aNUE1C/yxkUQdj5azCPHTtxAIOyNcOr//UbP7RoHK++8O6R&#10;/aegHlRjf1HHKh5XFCotxuOBw98LfmkqDd8dAPFylRrJO0qOL6BDqOtNSpVSKsbhXBaacofFh/Qr&#10;VkvR4BR5PCYPQi/k7RQiJHnFgq1mYcVQh8OO8LEaQnga9QQOqmR45vyJjx5+4F+++ZWbv/XPNz/z&#10;91/n+OUtl6+54rbNPGKaYHjmMTIKTZ8ZNyDuL18DvcSF1giWWRlyykzVEu80couLYc7MNkQo1OIS&#10;Vqs+T51DoEx3SakIo12QqO7OVUO9m1Uqd4s28DDkcWrgbU+MHbZ4XJhHozV545XXr919FWCkoVgE&#10;aARLvx8XJD6turxC83IjqTHY7QK1lm/7JEqxqTfryYYKYwU2jxCRsfMX0GwvLoWwhFw1uqZeh7sG&#10;q5tCVyDQvuZFEXMTfLgYAeCyh4EKJvLf/OpXWi28ZthUIwOmyMGGJIevDqAROOKUyFZFcahowe5c&#10;S+dzTafP2DdK6N1lRFs3IB9EQCRhrZEuzMWyRcXyMj82XZ+LMOl0KxVhm3k9Wx5cEYD6OlUt6QI2&#10;zuJBI16UKIw66kD5kZK6UbeigYYfj88RBhVyG/6ReSvFYjGYSzEVxSsNFQ023x6HIxYJo6/GHw2o&#10;LWjG8MPwjmDdhHkQz/MaNSCjeEVqbcxmEVRPkSfJo+HEslBy4Tmp8HaFNjR7oVyvOX0d8PUhXAFi&#10;ogY8GK1WBQ16NJ5bDMan5+QFgS3VwetSY0cglq0k6OrFTGQe48r+vkE4ysoaVaKVQyw6pApSnScm&#10;ZokTU139/borthYsmCtQGRDPcRLR0MEoAQAha1U9YkBh3oHcRgYkTlUrqg0NWlNnbHrf6Nqd+oGV&#10;ZyKp9MvjxNdez/zwHQ/Xrb3682qpT15hsL9Oi3l41mKtqnL3asEgzZ3Ze+rgU5G8w776duOldxiu&#10;+lj/9bdt33W1odLKnj37v7dVYBq//vrrv/7HtwceeADtDf7f7373u/9f//r//g8N/MVFXL//07d7&#10;7733f/4BJaFUb8JzDUUe0p4hsSQikQg+VygXUHDiHxELdtttt/n9/rfffG/vnr3f+c53MLRGcY/+&#10;ExstVBaYbsPJ3AYlywHPggFSd9vt1/3hT3/AeJUsVZFap1USkC3brboOGGQ5OTCVjnPnLtx5+ycX&#10;FxHSlanAiy9WRQBX6hVZC4k2JN0StS0xnUiKICbpjGqdIZ2MuV12JCpiGtZp8ZuZNtcCcdXxWCzQ&#10;26OymVGypeUUr9FjCScTKlo5Y2A4J66fIqKWZPlYYuHC5PyFaZSBnQ5vn78LOCcaoQPQiUvge1XT&#10;hRz+VMhuwggfvIG2W7zcJohQwBkA1IR/qVUjYLuSSIEhVsepC+UgGlF4Q8HjImksAuRtdgzBtmND&#10;ZDkDQ4EvnCxaG+DGY6BTVuB1PDNVKZftawaxIbWPDLR0dCWdMjWaLo3G3eMjvcZrv3jXyOa1GE2p&#10;RTF1cnbvI6+1lgUrOlLGYHa6YZGfii/GCwkA59lWLZ2NVBvwWCMr6h+cE7iOWBU+wuhy/IE/PHT/&#10;j37uMAXwspi1nmgkn0tV+gLDV191CxJajSbj3Xffe/T4mVxO8Hm7IH3Bqzg5OY4qv4Z5H49oZgQ9&#10;QTFMVQv50dFVk1OzHY6OuTOzReT8Ndn339l37ug5RmLXbFyfiqQSoeTYifOdHj/EMRYT3dvpMmlM&#10;/d0DyLF54q9PKhq0RW9TyOgNa7fcfNPHent9qD/OnZ/CF85h9Xnc/vjFTLvMLsHL0VFrBhJZqN7M&#10;bn3A2XK3pnK2DN/lWm7Qvj+/Klxz579fvWuHvlZ9+69/yxbmtt0yQoE7T/VFKJ1l3WUF06DMtiNU&#10;d80Vmb37jnVoqC9dMfT9S/23ddY0kelceFxhU9C9rhgnSpwGOZ/1eK6azASX5mA8acdPIBcKLn8c&#10;nRRptprrzTqMQWq4klkqFwnqynWxqUyr7QZztzwiIKgBxlpCpqszyIU12gk1HhasDUHVgRb0E3fd&#10;jdg0NBrgAKmAiqyl5WS6XJ1HvI0JVuEaGZyIyiq4TlVtbpaymRWCKjVAUhoB0tUmogVolQamcwbY&#10;GnTR7fwHuRwwNLxK7dKi3UXjRJX+/ve/nz17Fote0MmOHD89OTWG+BiMgjBih+eGFPW/vP+hpelE&#10;KVenZBD0sRAKwpVqsTngHcVPhJ8EryxOZKjZoALFk69RahBn4fX54+lsOlPQIKoSIteWHDZfNbia&#10;hXwqEU0lY6BzqaEuhYwQsaNNEXeV3mDAMhhscVnVLgpqGNWisXOh+KGl5f2R6JlIZJEBYFHRnY0Y&#10;WCx4ctlidZpnF2NiKlfHxntNOU1Mnn5uceaHTz2pvOI6i83aVNkaBG2p5G974Ne1a28ybNze1Co1&#10;V166wt217KjH6vFpJAXVCzlFepauLFHNNPLPWKXcTlfu3GxO0Nzzh4LRQjmbkzhghKqcktCHc5Wz&#10;y1Fbly9HsUcYumqnt28cqmbEcg1Zu6Wrh5U//3Tgn28Q9a3zagZJY7TT70TpgCwjJJlQqnbovAK3&#10;Ko34OdABK4xCwVI0pK2Qs6/sXwk2HjRgasTA+QPOnl4Qipbmlyie1xPQK2LRrq1UMNRD8kijSclT&#10;pfrUxVAhUvda+/WcV2yo1ZQHKaVqhYOoa2VVpUcd8A72ZxqFYjTkaLS0QhmreJR7dI8nAvisEmiT&#10;VmpyWliOa2kOOeOS3pDTsIJObfR2QXiQS2ZUFVKPTBOZlhXV8jqLmCJ5i5PVIR7k4G1WyU04fhHB&#10;FIrHVQYDHlQOYQ5EC1GKkWjY5LJ5u/xuj5sa6pKPdClGu6lV3YpVXcxob8Gtv+eXPzqQWl79yWsG&#10;btqJXn/9yKqvf+VTn/rcLTK2BmN3TRIzMFoYnW+/seefv/wvqHzPnjv75788NDi0CmzsmZmpoeE+&#10;jY5JZKLotFEMIyCDtBqw6DGWq1Qsyjd4mVLtNNnLpLiM11MQabna6QTYmqtUk7HwrE2vdept8VDy&#10;xKkTtIH43n9+96NzF9PZDGB0ACP4NP5LTT5FJlybWyj87IXKvz7JvH6k9cfDwuefoe7fW//bWfGD&#10;hdb+oLXMYfjFA5zYTlPCMqI10DcYDkYqxdrF8Sm/txO6ZbEmW5oO/tevH3jiry99/1s/vnBqwmlx&#10;4bVr1YjDB0/+9tcP/vQ/HnrzrQ9PnRl7+KEncinEGCb/+uDj4+cmHn34yQceePjBv/x1bm6RptXY&#10;edf/warD/Bovsk6rMxssTisodQ6gTZq1Bo00ajwVuGJVXMlpNjiwqx7UDw26zT6j2RFcaU8P2NN+&#10;Wn/1MHPrxuLtg4XNBnXAoGCRh6kF3yhSCtEQX0gipMuYemMzXocHKZcC8LZRywN+i1e12WiCBQTZ&#10;aMNGr1h5SWF8kanMKMD/qxT6jHTAWIftm52YldeyVW1VpaLspEpitIrhEdFsLc9E7IUSQxV4cMTA&#10;LNVxpNssOnRNq0rZ5VD5HYRJXWYIxJK2TEOUdYgzBzgdQt0Bl6TkXK3JVataKSovJVVge/Cp8GI+&#10;HkdsmlohNyjNieU0ZGkmg9Xn9QB7gRMGtgKsYsbGxgNIG/K5h4dXuFzOzs6OdkaFJKkww0YgMRwq&#10;EmFEAgsKhVK50pA5vZ0QG7RgQhCxH0g3GolqMycBQq1BrBxTNdoEsyeuMhf0rq7ugXgkgZIUBrDe&#10;nj5IG2Zmo0tL2cnx4PkTE+Usoi5QMcIXj+i3JqTQ7Qk7jAqwRQlloMyxNMKuEcEGNYwDG4jCA+Za&#10;QSi1o9t3xfP5qbOnECuIFBBEcRlUBqwJo6F4uVyDGh4cDmQwYEsI1kcJUndSWWlgMoomCRIzFF0Q&#10;WqOs4EU+3dtnX4xN7N3zOnzggc7Of/rcV37/wOMNkX380Rf2vnc0GykSTQWeWGjCINfGOeXv9ENh&#10;hEoas22UbQa9pVHKUQq6zqph5G9KJQqPoJz98MyZ//zDnwRINjh1jmrrpEGw1FakZiKfTkT0AYdg&#10;5Co6bTKPxCTNboe8o3zsP7+84/nfXGasPv2xHa37btmwZe2A1ki2VJkiA3e+IhhexBts0mmv3HHZ&#10;hsHVHWZkSDhUgDcr2qlKoIIKpTzDWUp1LYNdIuagQGNzilYbsatk06QwsayqKyx6e11SZcAABq9T&#10;acVkEIKIcHhxdNUA3MJiq7m8uBAOhm669nqUpb+4//6VQ0OgpMhYcjEaTE/Mg8LCbhhCI9U3cs3c&#10;khLO6LWriu88/1dZU0UqynfcfuNtN9/y5wceevKJJxPJXFd3j8frAzIP40iAbVFnI9ELw1X0JlR7&#10;ZNlm8qBhffeD9z53333dAX8+HReyKeyWwYDW0BaM+OUYN0LsDZQdkiohF0CXa+7LEDqlo4fWuy7O&#10;hpaCoXbcZyo6de4AwofZhuDR+02MWyyJiWDs3LlT6VIIWMt4vh7m88BCppo4AiATriMfGzo/uiw0&#10;iojVKC5FYjIGKLEOhoSJCyAwBRCt+KzlSC+EFwdOmXafT0AjipcCZgW+DJOmrh0ThZwSeDoxMwVh&#10;hmVRuAN0gYWXCopJcKHyDaTjQfgOz42yWp04d7hFybx9AxjiI4wYUnUUD4CKIagwHY9l4BNBCjgK&#10;y4Vc/cKycH6htRBjUgWqWBILRSDOESZcp1keQC8EK5I0wLZcucxMBIXFkGldf2MAVxWwmUiZhRUQ&#10;/AUF4FrxifnomanQifOhU+ORsxcj5ydTM3MIOC1QeolCpLudzakyNZb3jap3XM1FjNqXcuqib25w&#10;3bx5jFVNKYjxPDFNU3U1xtakNoxx8+o1vp27V11xpXbbLTJrl0Gmc9ZarCTk7LLUal9h7er/1fOg&#10;e/n3f//3N954Aw0VvqFqQn/12GOP/exnP8OP+f/863//h2++6XzyGcP/3Dg9/PDD//MPKCMHrVKD&#10;ChALvXZuGGY5NO10OqvVKlZV+JhOnTo1NTX1ta98zeXyoAjv7urCSa5kGWBhf/zjHz744J9wqP/i&#10;5z9//Km/Hj198C8PP7B957bv/OB7uUIhFk8A6d/OlkZtzUHYThsBzNKrzCBYB9yBn/74pwh7Xl5c&#10;ikXDUAFWK0VQW6ORRSBFsbnxADjXLLPeQMPSgT62klwysjVoTXX2LlyNAI7Wac1kJKrQYgwHhgz8&#10;WowcO0YsHEm5oCTiTRB5W02jUumxzOeSMI6pOz2ukUFjb6eI3wgyC8ElgPKpBp1UjUesWgMT9gbs&#10;K832aL0mwVPSJDTIJeeU5m6PtcfHYThQawC2ipOkgQEm8kzFig71bq2EWESo2BR1vCcNhJzS7TSe&#10;psNkB/j65MK0WqNTxIt0MAOls2agM4ftUkuKNtLe/kADw49EAuPQgqrJG6WmVrr9EzeOrunnW0VP&#10;y1w9nXz79y+XgoJYhXJeo8St3B/gm8LS4sVUaCqXT6vVqO+bSPnDsFis1JYXF1s18dTxUw/+4Ym7&#10;PnnXjTd+iqR0iViZZcyrRi5hWZMCcS0dfXd/5gsXZpdmgxHYiqYujGdTiUoxh5ckvrwImYPVoMH0&#10;HeUj3jfgAdEcrxxdHV2K6BXqmlAdWNlz220fv/6aa+/7/B2d/T0co3r39XdiocrIipUcy9EKdnlp&#10;EWjgH//wx8lY4tN3fxpuKxQlkFAyDM58GiFL+HTC4bgRweGFklajv/2GARNbMdIqsQhJcVSUv95S&#10;/iqa+WIh9yuvaWrIKz962rX3aPULX/zVDbs+08hWH/jT14qaC6M3roN3Qk9GiejLI2arV2ekOU1U&#10;JpuVWk+fPM52dg6sHDZQklnKKlKL6UZE51PTBsyHBCy7S8vx0kIMCyJQDQUTPVWMlgp5/HmRivkP&#10;E4RksZgB6sIS1tiGfGmNcgWyPsrgCle9eu0qd+e6+lQCj5Xk1Npps7VuRVeiILV/+v1fH//rMwqi&#10;nYXSrAsSElxF7HABap49ceL92bmzfDEdWloCFGjT2u2kxEXDoKMB3EPGslHG7KX0gXCudeDUNGdw&#10;KRgNDixs1aCeU9RhFUV0MAk3SFv1hzdHjs1r5ciRo1A4IKUtnSs++sTT2WywWk8gpA07V0rBILyp&#10;lMc6GIIUT3S5JNVVcngRJcpgsMjx9LXDTFE2yFgFY7OhzoMZjmSgAmgooMMOdA9p9I5ErFBIIjsH&#10;ohu5Wqk1GW1ajbpSKi3NL8xOz8xOTEeWwrHlmJrFwt9Wr6I+oAgyW+RjYMGrOdputlpNLrKpMam9&#10;Jq2rWQbiA8x4NI5MHr5tAcQfstKIvPPyT15/6p6P31D76jdojXNieqz61z/V/vCTRj35KTN1j1ql&#10;U5piNF2zK7f0ODYrZQU+fyIWGkvFkvlgVkwKwsSsmAMPH10xT9Smudqpm4dNHn3z7cNTLx6deHks&#10;dzjDvTmdfX4fogjUw8pipyw8kVr4xVsnXzl9wuHRuBsaf6qqkyby4oRVT4jze32yWbCNGKeJJoly&#10;JAFRVQvUfYhRQMRXoVpW0qgOEFxUQSx53uHoKONmYbWkxlihlXGAjCHGcoA/GigmYwggxdqABF2L&#10;BioWWb7wxlMGs8s1utqyZnXRZExxyhSjQlxIiqTiEkxNdI3G3FOeljcQSC2v1sozi94WO3X6jM5t&#10;j8rqJfR4BIFHF5nRHa5Om9WDRUlGauUkskoq87KWweZRa0zFbKmyMFmeGytOn6kGL5bmzkXPHiwv&#10;XRBjsxwfpTKLwsK5UCJGWU3God4K4E0SoReqSqEGWUgTKGepDjxAEa4OCn4cXQky11rjvx58MJ7L&#10;wxiAZ9rodDB6TTK2TFPi4IrOVaO9TRErUEUqVXTaAi+9+MHWTVf6PP3HTx9+7PFHr7vuBrfLC9nb&#10;xanJkVWDtQYPfzuqyXZ+kQK9VDNUzFmE5jqFdmZxGTYAsa7gVVTJrPHUdMBnMgCTmQf8nTvsloFi&#10;OiXVI5+/75rHH/uvhWDE6xn+wejH6T1R7YJc03SUm5oFkGCH/JRctr53gNnWXf6X3bpbL+O0ts2f&#10;vkf/439i77kuPhnvCpHKKpuFJ6yO6TILverGTWsTyPMp5Gampq++6kqsFFBwOezWb3z189/4yhco&#10;UX/q+JlqCZ5cKRKKPP7oc5ftuvr7//rdQwePm4zmeDDFR3JCnEcKmV6pXzkwct21N/LlZjJfBEoU&#10;UDlYsNry+rZIqJ1Vgb/DnYrwFqRW5TPZqlDSy9DKqdIAqyn1XspuNHR4CWfnvjx5LFF3eQilUW0z&#10;TNkb+7apCrf3qpCm+fxrVY3UfdeVMSfxajwUqmPE01izoluJcTJMkg1I0lKZ+GQ0OLa4cCaXDWOU&#10;TFWUFQxpsG6t6FZ6h2PBkxxbhTZE3Uqr2dCGyzdndc7ZqeXY4aO6RqJSX+BIAUNfu86lC/jnEguK&#10;+DJYp7I2wVdKElXBzDR9hqyGzMKrgXRsEKs5rb7h1tatOtFiJi1ezulkNV0mkxth5UI6gOQcutye&#10;R6C9lIMexYMuWC3Xl5bCmMggwwODLRqYX/D+apU333mzu893yc4tpRoPfCiwXSjesGOHAlnWKsOv&#10;kiryLBb3uL2btWwaKZf2alNGyxW5xHI1fLgcPkTmz2taS1Jpio+fqeWnU9GxZjXEKAqElDcaXZdf&#10;fi0DhF2tkU+XXnzhnbfeOeJ0DPo8Q6xM+/LfX49E0hoVoAnKVhkaUFSx2FLgjKqibGVxGUANLSo0&#10;RkOqCKBjBNZYuJoRrJGtNleMrknEIHRMKhEtLpBSQbSprVa9NRaKqTFmLZVlhYJRbOUz1SrrqJCA&#10;rkP9jkxY9Ip4yQURCEQ86pV0nl9SO4hIbu73f/nlL/7zp0uxiNXl+82fHr3/F39ev/5ymoTeB4JS&#10;MRbLMIwSVwCmk3C3wrmBITin1FEKFfIZoaPC6d5yWyJCWo+enVa51g7d84W7bcDawMCJxQFwGHKq&#10;BscuVqMev6hUJbHtVNovJqloxWFI5z53pfHX36S/+3nqqk0NN0rmWAZ0FatVrdQgJyW1sDzrdMPg&#10;ruPzxQ6HDyGppIgMP0hscasgdYFSNhGLkyU0Ab6lwxdNWa9CFF1h6gkMMwR24oUjwafeJS5EIFeo&#10;kXRDo4cTNp9GhDYWDaVaNo9GNFmBrbL26ptvrV69hqaY/e99KBNqm0dWVzK5ZqmcTcSNeZml39Gw&#10;kLFWa/eOy4+9r201VdfdxJ479kAkmC7LlRBiBAL+zk7/N7/9Ly++9DL2Uldfc00kHEW4WXBx0ajX&#10;gzjv93UA3giNAWjcmVz+Zz/9+Z133vmp+z6tQ/4K1dbPoM1WIMqe0OhJo1jFXg6Ru2gigFXMMggF&#10;wWYBH0GryXIKq8ektquTYiavqjjWdTk39uEdEV1dhH2Q8/Z5Vqzx967iK8Xz4xNT58JwyHIyOZgh&#10;0IWYWnVNFgTvC+N7Dp06deZccDnVkjsDwwq5GadFO8i5WUUfCGUKvrYwxOGZhGAP03yjFt5bQsFQ&#10;pbKgxu4BVQtqThxnmAvAD4zdOEmWQS/U4o5HupXOQNs3DQUM+D3HGrMT49aASh8IZEgRhHQkg0Pa&#10;rZEx8am5RqHkcDhcg13aFZ3UoHekZ3h136oeXzeeIiRFIXR3NhQpYvLAcHkYJRACA4lNq2KHnmNy&#10;OTa1oFrTG+8040hykDq50EqQwErIk7PLDVwNKmO/p3PdytUr+/qRJOR2e7B+mAsuNQo8ggSKCFXT&#10;slHMNWHjenZi7zunlu+61nfnZ1XPx6i3y/kUovyc/8jCErMSrxVxhlNJzjhv8C0RdmhqSWR3NfRi&#10;xSbwzgsTjff3TL+z79T/6nnQRKG5WrVq1c9//nP0Qvfccw/HcUeOHEGL9X/0Rf+9xfrvb17jDbff&#10;8K3/y51VU8IEBgcUErjaOTbtCRF4zEaAxTBqnMFnhD4fVycSYqW2+wxpOnXMFNrBkDLx9OmT4cgy&#10;qrSjx44eO30CHcctn7j1P375U6PV/ewLL1Yx+lHpwRaT0ZIWKQDYz6bL2D22UNJxrGbjuksQf17I&#10;5pHqi2Qkpx2UvlwuH86pIe6j2UK8x+9Wev0TeZw6hUtGAxqyhMAskdaQSm0RwbU8dD4alcldrErw&#10;7ZMtlKDIH0PMuhxA0oV8QqHRVmkQZzXGDi/oaoRWJVCyAlx4CA7GggBLugraKsyEy/jzY7yHmhVH&#10;KMj3JMcupFM6BFErVGAzGgLeqgZAzJYatmcFmyljrioqqiXMlY/tff/8sUMNIQcEE5+MhWang9OT&#10;qeAiE80qeMHQ2xEhq6fOnSqls1a/t2HVkAQCxxraujTAmirFtG0gMN6InZgbQyepA1dcKSncmqs/&#10;d4tnVQfDE8qMIjORfOq/nkiFctBOAZWBHAOdRT8yMNDlsmHt1uHyq0gAWokCTNmxJBoh6Bf6e3rt&#10;Vk0xz58+N8uwSBLCrr+7JbFgN+zdeyQSTh44fGL9ls3X3HQzx1LzM5N1oTQ7cf6SDev6O31wyWTi&#10;USGfwv4bXAogRsAxiCQTi3Pzn77jDrvFPL0wy6mVvb4O6GNYg6a/f3BqcnbNmk69Xo36ATnColQ7&#10;cfpYKLZ06ydutbvtWGgyDGAxFUiWY6koX4aWgHB67IgU2LZr2+VXXb79io2IPpQE0SKvUtlDAcNh&#10;t2HR7VkYWldkDM1X310WybuffPrE7s0b6s3yI298IPUNduzeiu0R08oTxdOD/qLWOJARSLBEj0wc&#10;ev39ZzZuCQysMJJkkq7lU3MzizNTDb+eMHPoVLSNVnEhhOQTX5df5TCVqJbT5mc1XCIebtRqGIdW&#10;yyiHoMFCYIs2FkvAO4Ne0aE3zy8F9Rpnp9ipZnp0vRu99q7F8TFZs2itEM28osXZ0IXZbf5Ob1db&#10;+VEVFDIYaXKETFhcujh28TgWQUOD67Vg4zZqciVoHyK+ozxVGSznxpeK+IO6VirM3Vr3oNG7wuFf&#10;sRTJBJcj7TggPqskm0YGEZZMqQwjI6hXOJFkWJ6YTLrJmUmj2WwwmyEHsruwkuJfeuWJkycPFQoZ&#10;SI90WoPZ4HXa+oDj3f/ROAThiJtGDgt0zsH5UHA+rFMZEe8I4ITL7cezUSui7qPmZ+MMa+GUFo+9&#10;m6jT8xcWWBkIJXIoqVEdgmvc293jh0irq2+4f+VQ7wqT2iTWEJ7JKmkVXzlCUvNOhxp3DVEJkJVh&#10;Vhw1KHtgtSpVz5PMWYIJTi5MTS+hvza99vIfnnvsOpfuZz/7CbFipdBiu3/3uPwXP2CxQ0WQOpnf&#10;qhB1dj/JF3WV5LbVA9fqCdrY6Mf0xdvb5cJ2qGut3LORsIwsx/lkZqFSX8zWolWKNzYOj/bUr7hm&#10;cGT7SEyinzs0PlHkezb4d47YbNWTndkDH9Mb7tt+jUZV+tuBJx8+Fh4vDywqXMuU0kWYA6E59vxH&#10;bSA+LQ319JNFBDO1gRIEAhlROXAsrJjVeLFtwq2g/8DIkBGaZBESXwWTqtQQRIjv5SaBvDhg07XA&#10;4OCrBpsEqgfQUIQCJIbNFpa4UoHKVxGJBaQvWYPTBrIcBk7lJtI/S2ItpyW5TCWNygC5ERfGxxD2&#10;SyGwoR2SKF9cWITVXm42SDoN0ochv9EiO1amleMnElAwAbfTYB1WdFsmnSzQofe61J2dxuEVHiNg&#10;HLK8UFxuVBNIa/N0dogGZQyLRsi4sV3IVOS5KhIKEzIpI1dUSYYTIGJXxc4F6aIscTG07/mPzu85&#10;9fVPfXbzwBDoCVShBGE90thJaNoAIWSwrmeEnDg7lawU5Xff+U9gczzy2AMujx160UBXJ96pTCLa&#10;3RcAQxlepPaCF4sysj64dvgovuaSNEJqL54c1zg6sR3c+cW7C1ptqwwGL8QEWFEAXO+wuId6MNQJ&#10;OOOhC1dfsf2dV98hCc3OjVd95qZvsXNM5tHxqYePZBjjHEXlGSK+2/P+nb63rnctWamSnp0gS0ed&#10;cmFlRyqS4ZJNZQ0VEi4Leb0gROIRP05Sh+nM2ePzC4tDK/tQzkDgXi0LTzz26E//45dFrPAheYDR&#10;hSBCy/DDlt57d+9vf/MHOKc0Go1Y5Wup0pl9J0a6B2lwiOX0gQOHE4kitOUIXIaYISeUcJ+VkM4H&#10;yw6YN8gfVwD0W8dqB0ODSGI5Mj6ZCcYwptNiaQ9xeVZmOl6ov3jBGGUcgr7b0itwDGlXmXzcJZ1O&#10;/fExohTr+PplQfiCXeasng0jk1PW5FCXxMIQubEYQGNWl5qhmILTpVwIjsVToSrVlDf0Ul6H0HeF&#10;ScOQvmYi69Hm5GzNZPOuG7GWu7d1jFzVa/fNHXvLIM5rcpPOclErEgBi+laNJtM5tdBkKw20oRg2&#10;AryUR54XLEY0hawthSAaG3RHYW9Ha0KDibyA/HJ7VbemRA3KiU4/4xpuMT3xZK3ZKlVq4Pp0dXfz&#10;5QaWHjYY0Vk8tuBLAn0HEbX44b4P3/lwz00fvwF5FdCblRpQG+Nw4nEdQ82i0SiypZyADCEYjUgE&#10;vMky6bTWYCUoFdq2eiGr03b39myxWfp1Srdd5e6xBroNTsDahJkFRSRuk2Tlmry3dyQVz9C0MuDv&#10;j6eF+3/550/c89Xtl1x5yzW3f+1z/zw5HZK1OIWk1ClhqYJKD4iYNhQT24xSvtgurJuQLhmNbg+r&#10;MUVDMaQRYRANAICMZC7ddd3CdHT+3EIulF86t0jyhAlzTNRVbdFdU14S9j7//J639//gZw9NzCQw&#10;+oftDnoFFCaw8hSzORgm6+nEX/7yX0VZ1t1tvuG2K9wB2x2f+fgfn3woXixCmX/i3NSundevGt7E&#10;KU1eT2AWjCu1tggPMAXTeCufK0XDyRLfxCIQ/i85ammzLim2QCzFL93SMv2rV1tVZmxq9JgjI8Zw&#10;amoiFNR4PGaXFzHGKso6F6ymKN8i21WTd+VqyjqClNSydIlcCpM6fT/2D0nckYvJek7jdGCSCNKw&#10;ElYvl9sHBhWHg4Buk40AscF1n08c5FQa1tyFyC+HQdUSMIOXyQGrB9gKCU3zgj9a764r9eBywjys&#10;ZgS0DAgTKiBgMiaDpLrIp3k+VSjGk1D7b8zFExPnzn/981/KxRImhpMK6MEKSgAOLGRTLaPUBKjP&#10;bH3TsSOg449/+5tb/vb06/mmBmI/q1l13fXX9fZ2f7h3D18q9A/2I4zps/d+9tzZ08eOHHznzXdB&#10;TJmamv70pz+DAeW//ehHSL3HYfPXPz+wOD0JQSDc8UijxVKSlSH6gdEiVblSgDgBmiMswSxWsBAV&#10;Bo6DHA+IGlwOAPGbnAGtubeqsOdkFoHRJ4mGIDdgetqkdS1Go4N/zuIJh8peZxcIfFCwK2U5jZBb&#10;PnSoHoz2+gMr12/0b9joXLnG4Aiwkh5WYpyrfL7Q2dkF12cDHRWWs+34SiBfMQZGP4SVVBP2ALQN&#10;OJ3gZYBgCrnt+F+xgLu8VSPVBVgTtLJCibBxdhvcIIlwZiHT3dvFWemMHABcPOU0Rj7QPIVnZ82c&#10;1mt3avVg8tGg0WZJRUTRTLBECSYeL+Kj/VxnQBvoMvi7EE4KvgCIGmyz0clLzWOTU3Nz3JUbUh4j&#10;OgNljahjGcdS2PJOTk2BtWVzORmDVlIxAi3LU0QRg1+bXtPVoe3uYGdnWpmgBIgtWYFFRicKg0Ac&#10;klJE29r7wqvpbz20cE966mF5fTngbvUhQQTKbBtFGHhYD3SZkovOj+SOfXDhxNsPv/6rm7+9+xNf&#10;3Hnsle/rl57YwB7476YIiQvYU5lMpi984Qv4K/7Npk2b8Pf4G7jv/o/G6b/3V//9bWDAo1UBYPo/&#10;ffv/u7NC4hcBkzyCOXCP/eMbTFb4K1bM6K/Q7LXdJtBJIQm6/e/h+WAKuRzQYtgJI0lszegonmT8&#10;I9zyHV0BgmaefeGlkyfP12qtmdlF+Q//4zsiuI3QLaONKS7m+TnnwI3tIFKCFJuNvz325FNPPrn9&#10;ki2gBCKwQ6hkFkPTqhUOTLwIvtS1cu1cQzaZSg0FXF1auduEeqJNxdPXygwEfinEpQMUYJbDOwfJ&#10;DrakmG1h00WIRkqeicVhk+FwK6JdRLuFJSmhgC0mF02gFsvnCumaEFoK8dFMaDGkMuqhATDIYdmr&#10;AJoJDLdao28Kck5n01hsyVpOqYJtXEpOzxpM5rpajXFCam4OxI++7m6Xxw0ZQzqfgRfSbDYj8Qnb&#10;AFkS8uIS3eZF6fFC6nyelJKp0ISyVHa0Bx+ySjwJa3scv1ujGV+7ZoGvZwu6dv6AiMxWa4dTWCjl&#10;syUIHmPpxOT8bGdPNz6MOsBrCgC+8SeB3EaJeqxSlQoZ6E4ULp3P5+gAWOLqq65bNbp2Gl96Qud2&#10;urZuvcRiNmCqkUpmnn/2pWefex5G989/7r5Vq1ZesnXLe++/e+LksS1btnz2vs9BTHji+LmTJ0/k&#10;c+3cqquvvuLFJ5+dWQ6+9NarOzZt6PU6bH7L2YWLh4/sHT99Fneeo8dPlskDH5266ebteo/3xLnT&#10;fHp5x6Ze0OUOnplB1trC7PnZyaWRUf+JMyeG1wz3DwVOnhivScUNm9Z/tG9/FkoaoTC1rAh0rDQp&#10;iEr4rBA80GtmYIfLJ/R/fzaXFjZffcePt9/5GbA3Tpw79LM/ftO9wrd+9fU+RD2lF+rNoNy/Zorb&#10;+FLIsG8yvBxL6MjGlUPeHjKrWD4rS1xAKgQMuhYXiFg6i1yjQPBnPIkYGWNnT4aTgBLWK5Cq1jLi&#10;GifkwaVlyDuxVkN9hLEBZo0L80G7xYNob1ZrVIicvqgxsjboTyDikbR0anHZWKhBpSrT6YogrzQl&#10;yBUGBnrQC0GiKoOutVZcmJtEhT0wtIJGBDbthb1dq63iwgjGQyq7ktY5EpnW8Ohah2O4UGOFpkxt&#10;wKDT3v5sxSak1Vjrw81UyGV5Pp9MFdr5KHjDVCoI/EPhEH63r7/59vU33jC7uBiMhFYNOz7Y8878&#10;8vKRk6f2frTv0t0793zwTruoJcnf/v7PswvRh//w+IoVK86cPPvAfz0eDYdeevGN5YXwm29Afvxh&#10;oVjw+gIHPzj2+JPPnDh7fikYG1k58uyjz02eOpeJxtTwuwJEAcwrp0GEATQsiD+HfKJVhfsUZi2g&#10;UdRAF1f4OtChwEJhGAecX7OOYE8aMqUiH+dLoWYrnkhOjS/PLUUnQtEzstb+K3bxH/+YODKCK0Ox&#10;95j2z0/ZJ5avuWLzNzrX7ucrJbvxLqPJ9OqbT3e6Vvl7v62z9aDIKcwnExrGZXK3mY6MtkIxLT0y&#10;fMR86kwyMZmoVqJ1zEjTAPEItbyuWRn1cNsGLG6PhIzWqmyOlqcV0D2fS/a5m+t8TUvX6LGK/9kz&#10;xbkUreBra2VzxPQJUemQuvvbKo1MEftAjdeJUQWREfQ2S0qsaGoEH83RJoRKwHJS53S6UrOFIXxF&#10;bGl0wIoURbgmQXAWJVA3eaFAcVqog6EaSiXCSMhhOWMoWR316E21hIWQaUoVeSZVj4fqwSCTz1OZ&#10;tKoqSMl4Mhu1WWwtJJvo9fFywY5UdAUNjYsoVObmZrwBf02vycH8IkesDStD4dSCCFjERKgiB1yX&#10;l+vt3R5QpNk8yj4FVQHbra0P1Sp0RrnagKgLGZJFwXKlmYpUVSIpvIQzF4mfdpnBWMbGFT2BiFJI&#10;l+KF9/cffvPdvb2rRgZXD2vtcMSVkf4L/Vm0mDVzHIF5bptVhcpXJqTriflMbDHz4x/+TKszvPfh&#10;+4n85NCK4bHx2csuu0bHsG+886J1yIYnWlWs5DJ5mdkIl45P57x4aswLdCbLjGWLalNAzXHGTZ2v&#10;vfJy5sWz667b0YDMWYFrCaQtYFsxMcM52t9eO1RKXjcyJQ0NnXLPewflT1zomhWlfp+5ywHXC2HT&#10;Ui2q90BSeuXkQJNORUMeDJZPzyaDS9ylgzUQ7nK8iqMTlLj/nZNXXr19fnF2776DNrt+5dCqvXsO&#10;wxfw0Ucfgct09113j59Z9Pd4gbNcCi0PDvWdO33hxptv3rhhU29fJzgp6XiqmgE5srxpw4ZgMHzg&#10;4CEcpOlcweaxC9Xa3IX5dVtXtdVGrVYqlQLsAZ0JJs0gkLbHvkpKrUV8PQdHhT7XShfKIYqoHFrk&#10;XpkY3bJVORCIHZ9IpPMlE7GJ89eePyl8uPfKnZvC2mrlE1tJq4Zp8e99uOea7bf6zcaz5461yKbZ&#10;boTGQCZB9JS323Enyq0OV65civApnaSnc5CB8UUgaiRDKxVHiGOhHRVknDm9/7f3vzGwe6dnyB3g&#10;JDX8IfF4hmhxWgvSN5sNomI3SuEkgkjaNgkUYWC0KAA7a8mEBoBGjQxSUqtyZjFdLQZL5Wlk76X4&#10;mXQJt59QAT9WRjUF7CYTAmTkIPxkoHY+c3ZaoZIF4/P5QvWy3Ze/9trfa43kdDT9p4ceHlndV6ry&#10;8XQUlyD+pr1Yl6PqrvFVIR1fyFRaSrMTpYoMyXtwGcaTWocP2k60kkqaDNOjcg22fBY5Y24ptAAZ&#10;yki4jXQQj3BY00tEWa4r8cL4+fNAwPX09V53001anSkcSZw4eaqnq5sv5A8fPzI4cgneCKKcw4y5&#10;yekachKLBbhBcoWqHixkpQKoGsgEKVrFytnQ0mJDquOLgZMQCZp795wiSB3soYml5JkTp91eR6VZ&#10;4jQIFWYkQfbIbx5M5mUrtmx984mHWrHI+tVrGhoNFhGNVCYaDibyfHQ+UQQUtcOOmTUcUz6/b/tl&#10;u2K5VK5SAAzwlz//xV0f/2RHV8dLL79oR5FMtuMQ9UZkFcqjkeRvfvrY0cNHTx0/n0pnV/YNIish&#10;RyKNiVdnoLzRizp2dmLCwOhaHOMsVx741cNYtXauX2XudEBDqha5VqZlM3v0HZ65MqK95Qu8ajan&#10;Go/SU1FDstydKmtjfKpOVFnKYWRHaTYLFGZ0Kba8GLWanLD1ISgH7jKSlheFQjC4YNYKZpNXlFnG&#10;Jl687NIiQAqvvFrWd13h1AwPpVWyfUcMCrlpw4qKX1NCX43FIJwHwPNCprAwr9ayJCcvgE8kSo8/&#10;8tcbrr0eppOLE5Nr162plWvlXAFL0nwixT2/HA40HTdtr0klG6qlumVs9rmNW2GL7Seoax5786UN&#10;Q8O4yVFkWm1mAfQYzOM8nrLAHzrw0Z133XHu3Olbb//Yls2X7N93EAGS99zzaSwQ4FtDPE88Fh5a&#10;2c+Xig5fN0jZqHVF9CgSZHohZPsFw9OFYsnl6lRorWFkBFFGjBJyuQKMLP2dg/iUFXUawQdMRQOo&#10;M11LMTVwOtroB0j7m8CpK7umg8XAsKUJ1Godt0npzIEDnQ5Xz4qVOidy9lRFWC8JiPdg5YMCBN7c&#10;ZjQS8nX4ELqEcS+YKqiZ27SIMlxuYZzzCCk3srLZiQuOjp4mpQbcFaHD4CrFkylKpWuqccaK2Ghd&#10;HA8bkMBWnm9k0iODaxvKSpGGKcoIW50EQj4pT4RCmPlBpSZRQF5K2MSBvII7FvEaQKmW5I0iOBPI&#10;UEfcvBJJn0BbQRWJ5FbCsrAQOT+1mEnYdmzO6VAG0LoSfIXKjKwmIRorFoU51upxA99RhTUCxgrs&#10;MpCELJdhs1sB7pKiQfoKC7FSNmrO5A21eppqqAZ89MWg4skPLRpadd9W0/lK5MyxbVuGaw6qStbt&#10;jVZy9tzT77722v5XyhNvlQ+/kW89q5Au9Hvm7rpKft8t7GWXiC5XRa2u2J3tjVM8Hsd66tJLL+3t&#10;7f1fTRKqdIgD0ZFed911/3vnhJ0VfuR//5u5mUlM2rt7Vv7/aq1gssJPgm//x0/yv//4eDJt1Oh1&#10;Bl3bwvGP5uqll14KBAJWq/XYsWMAA6Lxe+65566/7obu7m685tjrwJXz/vvv3PPpT7366itw4jAM&#10;jR8QGPJXxfJDf/nb7bfdDoQPShKz0SH/tx9/B2mbbBVpl/LQ7IeeHjtlXIUOG+v/XDqvUWrXr1/n&#10;cduhxZaRlYnpk06Pge2zynIQv2hLcuUsXwh0d2kZycqAyphHaVmppCHRXZqcQkaN09OB0gyrmroE&#10;WFkTpj1kY4JhwvLNgN23PDuH+8CoUluU+uRiaH5sQiyUvUab3WRVWYwVBaFClqyM5bMFhVKJOSrC&#10;owrplAwcPQSoi3RRknf1Dx87fVZr1auVJNeqzU1NWboCIIdXszlZrWKx2QF9JqEEN+rVJgvaTPjI&#10;Ucui6tUowdbCqh+5WSZsRUJMPUjyCA62p5vLpy+eiSxWkawaivvwU7fjrvRlPRxfUvT4xfzUYigZ&#10;r/ssG1dvGZsaTxdSSLoH2nVm7OKq/mFYaTORLI3UDNYqq1Fz09FMElOQni77oFnj0CrN2zftgJ7f&#10;1xG47NJr1qwe3rVzG/gf8Pwg18hoMFx26e4br7nqppuv9brMtVqhIzBw/Q03br9015Ztu5o10eLs&#10;+NjH77hy99U33nrrdTdch5Xlpz/26S1X7r7mY9eO9gb4VERpZS/92O5tWzdeunmTwWpSuizTJ6cS&#10;4Yvbd623dnV5u707t/SwckFtte246eau/q4rdm/p8etWrRlas3F4xaou2OXgd/V0uFavWz000gf3&#10;Le5aX+9ooEMdmX8tE3m120Ua6O7gjOePD8xfcfP9n/zSz00d/Smy/J1ffu71957+l3/9bpejq4ui&#10;G9NnlKJUsa5+Imb+6aG4nUxcvnlwc4dhm0NHLI0VZs+B4aB32Rsmc8XhbqrtcNlpQHoo8HPBBXd/&#10;f4FGWDqOKBknVAgYzYH01bJ2myOZSqN+gl+QU7HYyPKFasDXr1ZivOzptfQWJ5dqBgr5lZRI8sjc&#10;MFnjHx1k/cYyLXEUV2oArSPBTUATQNg0csnQhbExrK8Hh0ZFAi5ehpIhmrMMBBerMpndnZKGOXk+&#10;nOfpvoE+WUvDqE0qAyAFOij8MQfQ6Y2wU0OS23ZVa3Ush5h4tdXigDocQ0EMPIQSb7KYn3/hta07&#10;t77zwQegxN54zRZOpV6/ZQdQJq+88trNN1/3zrtvDA0P+LsDd3/ms3BwHDnwkc/tj4ZS8/OLv/zZ&#10;zzWc/vHHn/vFL36G9deLL+294aZrxULzrk9/FjbBfe8ddnvsrz/z0vW7dl572W67w0RpFFNLU6VC&#10;Bb5xswESBpGB7BZhcPAQluqlPKqgWqspc2u2KGDvYYmpmYOzc3tT2XO50pRQDtcQFodQ7FDknUN7&#10;YET61rc8N9/Y6AhkaVoVDHu/9/PM+dB2U9cXL73pvtHLZsfPzCWXDE3CPbxxdPLieZYaHdl6VQkO&#10;JKY4c+BNy7oroFvAKVUuA1ytyDd4jombmZRBLYNiEWEHYFJNzI2TlOAwQ6cSL9QncuJ8S1HgZC2T&#10;QAbHoqqhdTybdzTLAbmlgxI+tdYePJM+P8+PrjGYejrEzkug9QPpMR2NG30epHMwdVk2lhKViJpQ&#10;8UtxrIbkOlinSk0Y2jgWxlB8HqC+SWXBrVaacY3WUAuCayCfmjxvM3tb7WgOmd2sXhg71+HpOx/K&#10;OhysRSNhdjWBsGaSdmMw43Jj9Q6bNKRfarsREQDBhWUZulK9jrObUCIgE85AsosLs0aLmTPqmliq&#10;okepZy6cPR26OE+Ck5KJp1KLJptpIRpXcPoWcmhpTqJQuwDjwUAThIewLqPxV4qEc1htbjsiSma5&#10;rpCPwyJgdbo0NlsRqcEyhhY5ogabmPSTn/zy6d895RvowdAUg1A8es02a6idGIN4Sxi7sS6IxPNG&#10;nQMAl2cfecmpd3/67nt7Bwbmlye//+//gmhOrcq47/CZ22+7C3X5B3vecKyCW6lqacpymaLC4QB0&#10;hKEMQLpPLZzzG7Q2hXPPwdNbP75boOJ8eCERXErXVIG+zhYjluR8E7HHkCTUOLGqMmFroSwpmEIR&#10;uUkqHf6Ac0+8O1y3Hc+n1l27m6xna41C86Uxx1/GqEtsolbGuDST+/fnxi5ymwPJyztq8oovklfr&#10;lbOUcOSVUzfddlUiFd7z1vlV61eNjq7es2cfqOslcLYV8pUrV+87cMTrdzWlaiYfGRgYPLrvzIbN&#10;G0Gk0OqUdochn83NTCzARrt91459B/Z7vJ5duy89dWwMYgihWAovxm775A1WmwEOKxPCNggpHF2u&#10;1ASVDnEb2FXAqoxKoq6jqD7aTPjdsg439dZU98mcu7f3wsFTprcm0/vHULhv7ly39Lc38xfHutd3&#10;zQ1qqwFr27guEUf2nrq651Kv33Nu/IzapAPCi1UBEQdYuaA1amU0LaD40xuSsSInZljoECV7vomf&#10;L9dI5nWarrpKLNSDVIE5spzbtnm9CyBzm8PTO2y2dS7PJvCbt3o9AtnA+MSGaOZCvirwRrUKK9ZW&#10;qarHiF7BlorwdVWVWkPCfclYrMWLyj4YmPwIYC/4naTeUC+TxRxVXawjwk8NK8f/i7S/gJLjPre9&#10;4e6qLmpm7mEmzWjEzJJlZsd2EofBSU7o5IT5hs5JchInccjMIMtiZtZIIw3zTM9MM2N1V+O3O35X&#10;Vr517z3r/dan5eUompE86umq+j/P3vu3K7jRPNXdu+ztffsDybnHPvSERqP/za9/3LnEse/kJUCu&#10;3X6XO7CIM0Tl+45VClGCm8UX8EFatJtkNNB/GJmKRVRFuadHjWZ7idOgHDQS9NRVmYYJQ1yIq3UK&#10;VB+QwB/IJGAtAPOXF6F0C8304mxJbbfZDh3aPzhwW6PXeXz+gdGxr/3H15VK+fp1a5xz06FEuqa+&#10;h0O0KpeEQBXDUhPXYD6hYiQI5qQTaXRmZhkmXkajJCkto0NeO+ucwB9VAdW+c2bLxvse//Bnl7Yt&#10;7+lcinaEidlRSokEsBKiV8KfuHbmKmtu6925w8iUb+59//GH7y+oNMFoElyKVavX2Zs7NApbY0sr&#10;AlPpcGpyZAyJCxTNNnU2KjSKgcEb1y+c++STTygU2s7uHtRFw+QN4zpgeoDEBPyRcyf6v/SlL1rM&#10;NW+/fLzWoWvpqY8LvJJQLfSNdlRVpXn+F7/5k91RZ1bLCk733r1nmpatXr1tIy8kJTkhMuNRlCGA&#10;aXgInioqk6FmAlIvby8rOovyepGiRm50MCpsk+BKscBfny+6wNK/evE6yg6Xr1xnNDqwRJibnw2F&#10;g2gka2qqY2RI9cnD3nm3/y/3PahZdCmfez788L2fMsakjREmfvlaxExZ1nfRnbYCeo8LecBCsJwB&#10;JjHi85qtaFNEtkEJt2o8FF21ejXkmVMXzllrsBuB2UOEgCZuh4HXh9x0sHl5t8akEgviaDjli75n&#10;r8/RVENL08chEx56f+/ylSuAP0YAwaDXAt1+/713Gw3an/7kB+/teROlKecvXsbT2ecL3PvAQ73L&#10;lm3dsnnb9q3btm3ctmVjJByw4YasRqsvoiUEbu6IyMnZ7PjU9VwhYzDbaakhKQZk3+yKeqwyzez0&#10;rYWxmzP9F/a/8Me///J37/3lb5f2vjZwak904lxqfmZu8KZRqcPGHqW+Qtkx48spq6B1imDBuPDe&#10;a9W1dQ09S0OlchhwUYqG6RZ/8QrYHREPAkzdeSTx5KBvQ45Cnh5LJhjiYP9JoYltkTBYQX+Vi4RI&#10;wCtVGUsS9JnhtoznEo+Wc7XRBqEQetGMyyuiGZBiczFPY5UNCPa8FHXAsM0o1WWhAvEBkT0Srqqv&#10;KwImCNwhZFqIsGLsA2A9RB8i4loVlwHaZ+Boh68bGA94JdUYAoQMceiskxXM992RQtSkyKqKUnSe&#10;gL2OK0QpLjnnJtuaGnBSyIDFQZOVdmPYFYHgQNIB/wKpQIS9hQGnKgJAaCHtH5/FcX0KfdZyWhlL&#10;NTy46vxKSRfiiYNXzE1Gv4MO+GaO//5H7xze0/VQ6vGHo3c2jG9e4uzsKXXa+SqubNSYiagsENUP&#10;TuvPXiXWrfoshhyMT5isMEpBIPrnzAOD5dGjRyFh/XOO+uBD//p/JycXimJpc1Pj/22ywkz1wYf+&#10;h8nKHwxowSzV6vB9+yBntW/fvtWrVyNWevbs2e3bt+Mnhw8f9vsCd+zahbBRMBCYnZvqu3Ht45/4&#10;+AsvPAdQzfr16w8h8tVo8YS9coXhySc+PD0zA3wzBCPyu9//ahqn2CyLipzg7DFLb2eBsOELAna2&#10;0uogIlRKBVCbWIL5wnNZIdTUahc04ly8jFBRvCTWV+nAuZGiJaCAkj2ajy9yxdjo7BROwxq7Fc4b&#10;hCbBsjUwLBH1p6dHFbEg6AG8HOcPmI4pILlmFxddfl8BZVBVdkdNLckyaQTEigVfPCoWSiTC0rFk&#10;JQLJoLFZiIZDKoexgoIQykGWdbqDwLibrAZIvnHXPKdXiOGSzIp5T0iOJ6bOACxyWkwkS2VM4bkK&#10;nZOutFdLWEi58BIAJS9VwP2MDjNWFijGFl3JTEZbV93Q0swYLBwpL8yFTMiXY9AELJuT1phtQEEo&#10;TcaslEY3QUt3u8szG3UuoP+KiGKbF1+3bKPV1hSL5JLwI8VgZqtvqu9Wycx4CIiLDJJm8ISDnQa4&#10;fLEsBgIYzlQKFbaYWtG7BBoRn87AeJBNoJAAWl6GUgG6QZAMSEj4CvAow5AKghHEG4TOKk0r4bwL&#10;XY2ZKFfM5hLeFJUSaYEE5tUSxhMNi3TKAy8fqbIpN2xaXikrIAomtaj/6ommJd2W1iV2hwPDV1O1&#10;1R9yN7XVg76EQL/eoq+ur0JVlMVq7u3tXr1mpZoL8rFpqynHyIKZErFn/4I/1vH1X/61rbctmUu8&#10;/OrLp1/8Mk3F7/3IF8Li1qmg+MzYtYlscDBBzMe1BpX+ifXNT9pS5oy/EJj0u8ZwmtbX1ZNme1Ii&#10;z1Bg4sswrytFHKpRoknArAi9Fp25JcAIQ1NzQjwRyyQSQoqSMfjry+UqVEXhAgCRHGsu5AekKOnK&#10;SdQSK+pgCVUhmJ83mbVaKQp4tVJkmCzMnG+iwWGEAJCTSA7te/fcqYOdzY7Z0dsBj7uxrrG+sQNI&#10;CxGlAduCT8fjibDXPx9PK4SyKSNiKWlNLFFsajGiJgJbUOCaKoUkME//wzWEPjFESxGqRuU5lCFE&#10;wiu0TOyNSsVIKITSHGBILl+9ZLJYbg0ObNi0sdaqO3j4GBLPvlAoGA09/NB9F86fhJ8Ze9/v/OgH&#10;ff393glfTU0tYnOeBf+DD9w/NzsPF++qVaumpufAtr73gXsnbw6/9Nobi363LxDetWvLuUNn4q4Q&#10;I04ZrRpKSbI6TpRj0ykeMu/89DxWtkUBiytgW1gZK9cotUjnY9gCJu/27aswHS7tXlZdVafTasXi&#10;hNs/FU5etNZmv/S1uru2G6Q5XzpAHDkg7D1ZNRS5V7fkU2JrS323sqlDlGBP9dR+gck2iGR+oBRQ&#10;H3j6St/yncsh0xb90yrJjNKwAvoYXihGJmR81xKuQ+6pI6HgVAlULj7jYMj6uiZc5rlC2r8wHfe7&#10;IPwh6w3GC+71sli5gGa6BkNabBAvLIyf2mNmPBbx7ep6g7iqScGJBIF35QqzYwN5ZwB+YLFRVUoL&#10;wck5zqApStlyIhOYWVTotGjwQTATKgHBSlA2VUGMFAsaNJzOjqPkSC43RHELQAUdWpxjOQpcXbiC&#10;CHCfJEDkiCz1GVFGo1DO+sIWR5PJ2lxkFZGiOMlwKU4elbA+QiKv5LlkC0D/IfH1j/g+HmYgMYZC&#10;oeqaWiiG8jKRCgPtOYEoW2dnL7IfSjWdK0PYXMSV3WCssQEiFQ/GPPMgM+YigbTfTQu8KBYuhUOi&#10;aBC+o1gimINs71lExYXcZCgbNIKYMtAGi8SgFWnHR2ae/fbvRy7e+tKnPvfRex9RIrkRjkLgLcWw&#10;6xRgIdSzyJo5gBednJp3TnpUEv1Tj37yiYc/UuWowtrruVf+YHQomzuqkfjyeJOPPvjY3ODYyPQt&#10;ZROU87TIEyvlxaTJCEYQWr8KRuXpics1pHhZ2jC14Mv3yJfUcZtaaw3r2l98bs9L770hsLITl/op&#10;FvspLeZzhRzPKNQAMHNzUy+/+Kf27hX19sbbff1eT1iVU1nMFqpB4o3O5AGSb19Sfswy5p9U7epk&#10;t7Y5ltRjOZepk5VKPOMLkmpJkCpFF+PLVvSm0ymX171qVW9VVeOt/uHamgadXn/jZv+c0xUMxWEX&#10;VGnY+UX37t13FMol9F9NTk7MOSdsNj12aEeOXWxub+rq7YYW3X/zZiDgGxkaQ+GBTqUO+L2bN6/F&#10;YQfdwIUixmFSqVFg7EERGGq44YWjpVRGJVZowCKR5owazmxurG3yO71TKBjs7W7dvU0640sNum29&#10;nfJOy3DfJXGNLtqqMWjUoCLFxiIz1xeeePIzuAhPnD3paKj3xYI6qxaWvzz4xAqZmJUlS+IcyRoF&#10;MA4W0Z9VKGrgQeYYMoSCiKRg1gJcDouHss4iOrNnz+xsRLt897uT0YUwfXH/pShe0EIAvZx2GbGI&#10;YQboE5qMB0OFVAaLKvSsgBIfFvKyansIfouy3WK011tNUpTaRxbolE9PFWGtTifTGUEk5Em6QnpM&#10;QuVjGbXBaN28c9mG7WsZVh4OxmemR1esalm6aSec4Ws2rt60bUNzW7PZaoTag5YpjKOMlAFnRQym&#10;S1malyikEjLjc4r5hKO2sfiPySoVDRgUcJuxDmmJ5f1p77QcbCn0WWOKlKCsJF9J+WsgZKkQ5O7t&#10;7UqlIydOn7hy8wa08fHJiW/8+1fUCuall56ra+3V6qvEuaxFTvpCvoxMiuMtWUwiD4AwJUZlJVOK&#10;oqNOAllezgo5Jpem6dLg6IhCYXv/rTPf/OZPJbT82uUbNluNXCl/c+/r7ctbWQ0HKlbUGx+4fJsv&#10;KXrXrbl95vBKE9fe1PTa8RPPvfbu3Nj0voOnW1as8bj5F//26j133vfn/37Wvxi7fftyZ287yvjy&#10;5QyfiF08eezhu+8AP+zlV9947733vYH5mroapVqBcHg8mr5w+ubu3bttttr+YxdqGq2cnrx46sK1&#10;U7fTQV4cWKzVmElT9XgwNHbkvD8W9kZ4o67aP4c74FCt3QguOSSR/lu3c3yMKaTyuZBWA3dMJw2V&#10;Gwwx+L3+kZPO5BJCxS+Ot04YO7VQKAEYstnswGhNMYxap9bpkMXFGIklribl59/+y3c//XmmqJ45&#10;fF5bX//VdrXN4cne/Otx/8yY8tE15m1L0UhN5DOqip1IgI8Z6cYMGufAJqHh6AFAFwQLp8ZgqK6v&#10;g0nk7QPvI5CIsw4mMKPZlBhO+CdGMvPTprZ2Uq4dmr4aF97vXkbxyaZCfklndXNCyOI8itpfj9er&#10;NxrQZwUeSbXDqlYr3ItOMP1VKJISiZ9++ovDo2PT07P1tbUVfqOomErhCRGx1tYD+1gR9hENQEt7&#10;0t0/cEpMphy1DoJRlklVpZlSCDivXj558E9Tt97TUK6WGt+q5eWdu7iNWySbtitWr1OFPPlk1JPl&#10;kd6HDLuIsK2c6pi4HejtVBGiRPSWU4+zSmNjWCpN0ApcG4gVgqCCUAkspCIyGwkGMPEAplUJaIqx&#10;PSvhEyr6GQi8QGWEAhKDHZMVC11UQgTjWanGgjc8DWZSQQjH4kZ7De7YFKUedHp7Vnda9QBQG1Uq&#10;KkWE4rA/iMxUmdZmY/ACLngWjNX2opTJVTqmsM0AQ1uiSJdgYLBkohpeQP0al0c/BIVmLghnXLlM&#10;F3ISIb0wMRQthWs3rojnoXvSbAGXJ5OEnaVUUhaKKoRphUQhnpKifFPKZXF8EYsRKoXmLCmguavE&#10;5UXSosg0qE8fHhk7M2C7Y4u0taGOMqooZXFJQ35rixZA6khufv9wsE6ufaj7ub0vhiZe37xG/JHP&#10;mWscyXIoxgmKsfnMtVvac9fpC0OSMzeUF8dsN8btC75aQdS6acUWTBmIVJ0/f352dhaTlUoF1Efl&#10;x6uvvgqxCOPWxo0b/2+a1djYcFYotmPx/b/9+ECt+ucv/w/KlT/g12K+12jL4gqHDL/l2rVrmzZt&#10;Qtr20KFDd911F748fGHHjhx//q8vHnh/3+Bgv81mPnP65D1373a7XEcOHx5BNm9sfPmG5Rqz9uD7&#10;x0fGhs+evNrY2Lxx8ybyOz/4GmpnpKgOCkI4vaZvqOfzWiy/r16+/rc/v9DVuQTWVZZDhjVy6crx&#10;ZSvbSaYYJlIxb7G6dilmDDGDpCZfKMKEoMchMO4aofIhaUerVG9MYhQCDJcgjbRaCHhcly+R8NUs&#10;Lo7evOmrdYCUJZZxCZGgs9hYvQpGT7GMzYjLPNIP5ZLH5y0Q6PcVEwngsfNyvQ7Yzzw6OjK8sc4h&#10;p6VBb2xESOkM9u76ViQZJeVsyDmnqTLzNK0SJIlFn8psAPIjjfMwzfDIqAHhipUs8sp4koKXUhJk&#10;Us6LPwVpCOAlZjxyX8xkMmfrTYJCbiVVMkKtVZo0UqVrck7HyFGrhV7aMJXnEVpgKROpiKNJRVHa&#10;0N07c7UfFVhMBrvz6Ko1m3W2OgPWSFKd1eBQKPSV/AUKngkOip0YX0GltVWcwakXOA8BUlVJSIRS&#10;EV86GBi9cS2XSBi0GkqG8JkwNXw7qzBjHZJI8riJZFLAt4qRLAJhwh/yI08MfBWbhJWoEM9GJFn4&#10;BLysSZqg0OgjSfrCYUQnq8ylQKDarquqtYgg5CsRIQtHPFNVLe2csTpfqtwtEevBqnJiehxgJEaB&#10;PUhFd6kQ7iovkxhidzk809u2WgTTTiK9/8jg7nt/+NDHfyyVq5LCwr995XNJf/AXy0PiUtfxce58&#10;ODNIFGP1q+iV25Wt3evqVTsZX4eA+Pjsrf7blBbE9ZqcAUOpNFGubECI4Lwi7NTk+SjwPgyDVEOd&#10;zazJE6povuSJaSiwrBwSqylMZDPBsEKhQhSisrRHOUjF5CrTa015tBIRrCKvIyl1RpfyzvdzSqkS&#10;CnZGTSskhTqGSoemr1zRNzdnSaDSA4ngQiEJVJtk5bLlCqWuUGYEVEqI5S7PYNDv1BvQG8epVBi3&#10;HASnCIQLeOUbGuUgk2MNRGM1gPEXfL9KlQ62pAKiiPjuVIQEEkH0isEaiWeWpYHzNRj1LMv13+4f&#10;nZiYnJn+5Gc+k40H//q3l7/+H/+Buvix8bH777/r4MFj69b1vPTa24BIfPYLX7h27urSnl7nnDOV&#10;TkCGXnC6xscmnvrEU4cOHwlFfZ1dS3757d996KP3oYhvcmLmnnt2bujtOrH3+OjgRJmMKm1ayFaw&#10;N2PgDAfDCDUu7ewxak1alZZj0UUpBTMD39Bk7PD0/KhOa2xr2AQKQ8jNvvvWEY935JGPNGzaLela&#10;ldIrxwsx17FX4m88W65v+PXq+39tXb/1oiu7YpelyeGnJZez4i1UPiMjos8//97atR9tbqs9dOEF&#10;nb3eZqiPTN409sRJoV3MY5fETN86Onr+GQMxUmWvlHj6FnyxsZGFW1eHdJTOatEyqg7G5kgpUmMB&#10;PJAI2GYoJoxdXsHnMJE6XqkLDd2O45lz1zQtjlKzJmnKND3lunhqMRXQGwzNrDbHUdPJMO8OsnxB&#10;pFdGsjxZMT6lZCg6ExVxPgZFjMAlBpRPpZdDlHDNu27f5BfmRbRG3dgSTXr1Crl/NoAHHgpQwOar&#10;orFzld0O8xzKwyVs2sc3mpsVhEpDGKUSDbaEcBklwXonkB3AshCVYszC/LxVjSu0Em51uhYqMiaD&#10;a5dmY1k08ZnMKrPJESlkoDNhBanVYHdBxN1RE2sM3j6uKqQatIpqJY6blENGO1jShNULmDeZpAkF&#10;pRSDFohqhQZ7n5xOnkapAKEwiTRskgB6/ctf+g/fuP973/j2upVrIBUR5SJ2jLClhoNehZRRyDif&#10;a/FPLx4rFMlHH37i8Uc+un75JuCIgE7c++arP/3594w1KqWBkeMOV2RmnaGdO+4FVWFqYUTZoEa1&#10;cWLCadBYxHqdtEBEinTOJB8NDzDTi7t4B2U0HydH7l3bqCnmIrXmtT2rapo6r9xyvfLWWWhIQ8O3&#10;//qX/0KAXEpBA7QbDY3XBvflBLqnsbdpSdu+l/ZsiZhUYb56iy0QmKK7ekY3din5kfjFfvXS+tl6&#10;abEomJJ5JXYoMiIWD5aUKKTUrevcjoec0WRYumxJTXVDJl2or28zmWxNODZ2tnd3L121bn1dY5XJ&#10;qunobAIqsrVlSUM9PtRpMCpRokXSdHNrd1tneyQeQSF6Q0OdRqnatGGtxWBqqqtXsGzX0o5/QMWA&#10;iwFjGEpTQW/SZQtgo7hn5qb9eDqkI+C0Z/GyGgzXRidOF6OGzctlmVLbVx6/uF6VioWYWyHN/WtE&#10;62uqsXLRyLm1rVgzy52pvT988WtP/yjfWjMwdPP82dMb79g+tThjrjJi1QxGCLKYjAxsAClfJGpz&#10;U3PeNGlooYisUgAEzBwUIfHtapBX0TmjoMkbbp00NNc4tbbfPXto/96hpdsfGfUtvvvcyx1KsZ5I&#10;FFS5CEY5UaUsTclIcwncWrMVsCJJgpHvLWTdQrpBHNHiMeKbXpwcU9CcVmHOxsT5mJhK0USoqM4y&#10;CTJbEayEFE1JE3FQKCTJTESh0GUTBVScoelDrDDieYEbCaZQKQQCLOYxvhWhk1boisDjVKaaHA2+&#10;NqjQorivpcoGdgWPXhbAtPNJNUeasI0P+8tet5liBJSdyAwMWBFZWKoVfAJdGhawK8E8l5Cl+vrq&#10;ls7Wzp5uEBbhUPjQIw9GQp6XXnxu192PIUCGLWM+5l5wz3F2W7qU46B3ZZIM5N94khFnilpTCuyP&#10;PIaOEslHNDp22uXKF6RBd+6eux9LC8J3vvm9TWvWV9c43j34RueaDnjAUERQTJcuHL0wNxs6d+aE&#10;WZH77defvtV/648vHvjGz378oXsePnHmTJFRSKWm0ILfrDX0Xx1++bnftXU0T7smtWYVODLOGRQA&#10;XNjQu3TZyi3b77g7lYk/++dXtm5fhbETWKB0KnvhwvXtW3fMOz1jp24v29h1uu/wjbOTD915/8kj&#10;h8x5ol6j/+O7R8YSoTU6Drm681eGvNNetZg8sf90LufTWk2//suf47HkmUPH2Gx+/UaHgjLxcapI&#10;pilFJEfECQq9OmBd5WhZNhSblBSxZ1fte//QJz75+UwGGig2uTCpiUDHgPgE37FHkB966e3PPtLc&#10;sWLKW46/d7Jmbe+31AHP2V/+kXKLGptqGn/+eEYvFegCmlAVuL2wEsIAhy5T5DNyqNhqNceoZIAx&#10;ion9Bw9u2rHDUlXd2NP+7HN/gz+8qaEB7xNHQ3fmwqAs6jGuW0eYtW/uf5aTX62pU1+5wp/bN79q&#10;/baahqYeMI0nJvbuff+5F1/wuN137NxebbfF4a4Mh77xja9v3XbnqtVrMIr84lf/+c4779511250&#10;++DrjwQ8JpsZO+6CGJZp1CohdVucm7ppMBJ64A+xARExsXT5ypmzr//0e9Ki8yMPdNZbErX22Or1&#10;RVN1zFjLmxsEdXWKNWSWrWhqX9LGyYtvvjWwZRu+mAGTfFnUWVrSJLEQxNjF/vbmWtZe5YbZnKQA&#10;w4WigRIVIN1RJOQPu0L+oNVgAaQkgXUmUBZiClsKINbQficCUScSIo02ZNeVkINpyfSCH72XIAei&#10;zwpuwrmFRb2lSg6SIW2OiEiZAUHojLyEDgbAKSNpsYoQVzP5XC1TmhgdURm1NLIwYNWLgKFHwQsK&#10;ZnKBocn5a8PxS2eCwxOeUbhIPIVsHkk5WNtBIgdgEo7EiaFbort6FEWiU2QQ8wTcgFGCVABVj8M6&#10;VjqinI2ip8en1AolhilAOBBeK+URqCxLi6QaEltBjJhy+qM3PPuvqbKEZetKlHX64fdTmt25NKUz&#10;JC7fmvjWX1R8s+XXT33p3K+alOP//uFqRaM3l/G69vGH/lh4fo/6+sw9kvYvNW36qn35o3VrdrSu&#10;XdW6pllbpWA1onbjSkwyMF4hHw63Z19fXyKRwIiFQej27dv4EP7vB2SLf85I/6pZ3eg7CVmio/P/&#10;+SimKWhTH/z7X8eqf/7ef370g8/54NddPr+Oo9V6IzylEKxAncFktWLFCpTRTU9PI/GFX7Tb7ffc&#10;de+ObTs3b9744KMP6rUavUG7c9eO1WtWbdq4eefOnXfccUdVc/WK1aiItzKUFIc3zBHVVdXkT7/9&#10;EzkaYPKL1y+/X9u5k6Ob2IIhRZevem6dv3xp7dLNcoAhxe7F2++3tFZH6paP2FYt3A5kZXKuChSd&#10;JIWq9kiAdC8UXTM2qdJm76Q17TxhLxNydElz2KpU4uTxW5MDgKTYN+wklqymqpoM10fUnpReLhVj&#10;TC8JclLG+3nMDmHUDKXpCM8uSOXqpL+q4OHdgl59j0HWaKEykUm+u/MLPFs/G1mIBT2tnGypQcYJ&#10;Xg2RjnnnUZZaCx44+gtE4kg2JbXqs3QWjcKyQlYWDnNTi6q5kDQQQuGNmEtzpRxC4+CJFhMCiXZK&#10;Uqmq7UTrgzxrslINDOEgyyaJWM9JzQqNPRUV8lFenEzLEUBHHyLC7GTCIDBiT0anMLev2XZhAh23&#10;pdaNO9bf+zAIzyCOwfaBcbWM5zaKYIkK/x0rAVRuAL4LKh0DDF4evMPxkGeE58Nl+KlZ1t7Sqqup&#10;LyvUJVqZFstyrCF98yiTDiuwVYSpC/gbxPLRPwBGaqWih4dMNS8LM4lQU64cnJ8WTLKImomiQDeO&#10;aSZt1JmwxlxeZ0fFhMSIvXYGlt+ML5pLUL1da3JFAYGwAC2JMDj3cmaTFSRvdi5lF+kWWDpgkFFZ&#10;wR5JFWam6VU987lGPk+f+MuJh9f/cOnuDzuLsddf+Nn1lz7zsRULj6/mBhR2qsHUs7F124bOO1pr&#10;thmLayTO3sK4mh/1xyZmfMNAbpl6G7ImLgQMFkKQ6Tgz606MT0NTdlOCNxczBd1p37SSI1UGTRxp&#10;b5YayfildShNxxxKaFg9Xu6Ab0xOoxmJzqWlWMWWEGEjIgU4eyUcykI4UgHuqtFaWlgcsBpXCKC6&#10;4aRAmS0Khyl+JTh+MRPJo2peXSzX17aYm5aHaGOc0yCxIk65SO8tmbxKU9WLF4KUKwpkjJYlGDJr&#10;1Uuunt/X09HBAcmMAlKhVEZhVHAxODFDZ7LJ6I28MKGQGKVlEyXykSLQTqHLJzzuacywaPvFlUrL&#10;2fePva+vITfd2TGfSB88daq1s2Fy6JZvdvJD9++6cvZMbZVpanIWqHCjTnbo3ZtrVm/0+sOBSGTT&#10;9q0z83MjE+N37r57DoG4CU+tuenU1K1/+/gXndfGpl3uVbu2WAy6lhrdgSuXdn3xnnB8Xh4KqUXB&#10;wOSUSeWkRfMW6Wq2WFUGpyxVVSqE4qkz6XiASrrs5hadtal/duD4+VPJ9LlPPj3x0c/PqfUurNwu&#10;92f/vm/ZuavrrC3f3PWxH7Ru3+ZMZ46dHl7VIes0p4IDfUeevUCqRG3Wcp7puDFDBv1967paOW1D&#10;/42Dm9qtkgju6yuzBazpwgsTB69NXZRvuiO/5O6EvEmtq1FVNZHLNvD1Xb1TC3P9QxGBT+qkqWou&#10;X0cJRDQ0N6pE912RSSfLSXMVl8+ARxJcjEgzAS3acCKkNku6I4mMwWLW16hFhnFRPigqaeEHnly0&#10;mW0VeLKEDMUSIIlwNCvIYNwlyj7BVtaIxEwUNK5yWRfiVQVau7TL5R6pLyQopSwJr3KSxHIFelZG&#10;LUsABmPQKaiyxzkmlSYbELyTL6PJmmRlhQfwi8lS1mpLeVXZGi8jtMDpSigIjorycfA/S3w+Phet&#10;s7SIZUYPKUGojKDKBl1rNq8WVwLT8K8zEZEqI1MzKm0w5ue6l+YctQmFMUbpYow2zukjjC4sM6aM&#10;NQlrXcRYhUrZICtxS+kkS3FZxoydfskYSZGvHDjyhc9+sUqq/NGvfmBxGBH/xB5XLMoF/B5M9cU8&#10;Mz4SnRjJkuXGL3z1Mx974Mkl5g4iKRq9PfrW4f3/9ebvx/nxlXd0GgxijE1FTj94eZgIi+++5/6b&#10;wfmBwEizVmZMpmZnphQdDUksWfJoIQrqJdkGtvrk3mFLa5OYDSA8GdWzZbK2N14bsyfsZn5zl/jh&#10;TbIazWwi0jfvmnlvz3t/eeF1mL16l6x2GHp+8J2fPbK9Xm1T3phISBdmxepsbvsmtLsJ8em4TlqO&#10;sR1/X6y7KuZLUtpkz8BoYNG4aJ5K52RBoZQqZBkx6qoz+ZQEWJF0IFsKM6DcMEjlRcosAg2LJX4a&#10;7ixa7KPFC/lIRghgI+Nlsi45NsvBqLjoJ1XJjOCHubIi2VSjus+kNOk1dpNEJbO31FawziDKabJZ&#10;VTDBuRIyV0A8WjL46eoCVaPyomVePGpbJx1Ax2Ew1mzU39thq7Lw5p3GUsRjeHek+M6Yf7PZ8niX&#10;m1iY0nj0HaaUM3zo7b7LFxcffOKzTcu7XMHp3z37w4c/fp9JhVVcSKalojrSpDElLk7VmmozcjZf&#10;qeMrjk8vGDRmNJFSHCNj06LYog4xTg0TLsUZWgmKuVRI77aKdleFdq+V7FplXbmig3Lo//Tu/vvv&#10;v4OaXpBXa4xcFSu2AQ8oaCRZlZ3nalnsBAphfU5UV3Qo4dgAShwTV6EEURfP2WAmmUamgswlSqkc&#10;laNKHthl5ZQe/ELoseVcXo5jVjaeyXjUFaqrRp0VxN4pzj1Gzg4JE5Pp2WB4FtDFuDgZZtIL6qIr&#10;RSjK2WjGN5UKzevtVSW1WaBwdCwib6WQa0U0gtyu9KJ/wr5upHGDg0ywk2eyVk1CKXdkAgnfNO+w&#10;wDcAWCpSohXYVRk1tvK+i1dX9yxraWjds2c/RXGdjVUocw0tjgNlqK+x5wlEGVEGmAdng85lIrEw&#10;r7cDlynFYrjC686jMS8nlmZ4scNY9cYbL919z26D0njxRJ9Obm9sqnIH5m8PX2purkEeMR8Srp+8&#10;1tlKf+1rX5nzkf954HlTy+prB4c/cX9Hlhy/1DekzBZqS4U5pdCwo/vqW/siA3Mg2+fRkNWgSzOl&#10;2THnpZN9D2x9EN7nN17ff+7CWXfUvWHXRq3FUkTjAU8cePvg0KUbV46fuevpHW2rWl9/6dSmTZ13&#10;3H1XXGBOTAW7H31qz6n3fvjdTzZsazUUbRdPX9vxwI5192y+NTtFcTqupBi8OPbZjz3FsYrBMV/L&#10;5v/IotJcNpkORLhYtcidL0SGC0lnNinxBxFV1+stubmpuF3f29vcyaIOPqsqFI15RFvFCY5xiJMd&#10;/qH+gvzlOz5+HmvqH3wW9WbPttPy3G8P1w3zU45c/FcfR0GuVByTxucGj74pg6vYbEcERy3VqDlJ&#10;KjDBiZH4gBrDqezViRLxymtvtlVVdVocu5av3vvqW65grHPFqkKdhNrUTW/dqVluyMn8fRduWmSZ&#10;3rZU36XFs9eZ6Wii0dqjYd3NvXgRdn1i9z2PPfE0HNe54Nhv//L7Rz77VYuaKZMaHPXxDN21644X&#10;//KHGp20s6s5B1tJIqu3NImKcth1eTJYKksD00N5zakckt2kffp6cOTtGzeO/taoO/npjyZ37MjD&#10;GzQyKZy6xE0u1J+/Zh4Ya7x5u7r/VvX0NWUxlLWbJmoaow4r+dIrAy0dqyKwzbjnGlWGmcuvmTps&#10;Qs2yDEqeQZ3IEwDG4LgIUxxcpuEZd9wZrK6yEDKZN0YWqYZ4Uo4OF9SV0kJEUsqGo+kcpVHI7UIW&#10;8EJNUCSaTLgM9TpJKYNWKQzzIiHZKuFopQO9qnoZ2jzAy6Zj5WyRUJMFC3K5dNaTCI3PBi9nOLHK&#10;0CESGegSp0JjVWpBfPtc5Nb1LGbLVb2y1ffRS1ZqujrUdm0m5QzMXk0v9okjE0n3kGe6v6vZzkie&#10;LlEWFxlIKcOkOMMWYJQqiMVoz4L6Jc+I7JxF7Q4G+FQM2ASQzIA3/IfjUVaI5+Xp8r6/vtwx2wKL&#10;oC8XrE4qFFe8Ur3Zp6LYoeT8j/Z1rlh/bZM5ttz0zuEfr2sde/iRbEoSP31Y+uZLerd464bPfn7H&#10;px5bd/+q1kakbRJSkodriy1h6qPigWw6XGi1/j9D0QcJq5GREYxVGLEwTf1zHIJy9a/D1b/mrM5e&#10;OMiQXFf38n+1/H0wMv3fJqsPPvqv5sBYeBYNOrDa4gQOFaeczh99+bVdOzeXECPlQx1LulCsA5GJ&#10;BQBNJderWKqc4kOLK1e2EyA6svlDF48dOXV53Yb74BpNoabZSBkbcMmmjRZJNhEkf/jjrxWJ+I2h&#10;yyUFV9fWieepuAiqCwwEaL7fgGUIJxYS/klX0Fm1bGlGqp73Bn3S9M5lqx3ZbC3wXKOTZCKhMOhk&#10;tY6kVhbjSKhGcUkI2xSgZoEbEArh69fOS2mys6lZo1CIcnn8m9NIR1FoHPCKNXK1XE0EsmyWCEVi&#10;8UyukEWkC7bWAhpzmDjKHRXWqhUiBbEQhOi2yZ0XnZy6Smrz6KwE59wf8bujvjm/G60wBocjDziG&#10;RBxDNSp0No0G7jlEC+PJZDqZwS1HazCLpdIozHYZlEM3h3NyXHkagz6n4RG24hHKAHiI1VOEAVt3&#10;sOFBGwThBXKKTAV4u4hguUWXZ97tQ50UetXzySKaUuy2BoPJXl/dDJHh4Uc+ZKiuqhTCISRUkRbB&#10;5f5HvRHI61jJonIrk4J1AJZlBBOj0ZDP6ZPJ0GBUL8c+uizNZFAsgQJSSSqZT6HPuEQbuOyC2wOy&#10;cZGg8AAGwQlGODRwIKCPXlvI2ATiQ8VCKOr3ZiJlFYhmcYQ64dpUA2ug0xThQkdQP5+jAdYHuICV&#10;ZMLh5mo7sLhIjKOgAQEROSxseACWCzqZAmCMsJCRaXB5V0ohsLwPBn0mrqhgNKcPXLhn0/Z1d20i&#10;af6XP3mqSnThiS1lvTUfJNArsYVV2EoC6Z8cD433RYavZBfGsuEQSMgiqVVurpdYwN0l6bSA5l9O&#10;jLa6ybySsbc26fQGHIFtGmNYJU1RhMUCIjONqtdsIgmStM1gxSolg74ACckpVVJZ2T8/nfOn054U&#10;H4wS4myqGJEqdL5sTsYaKRJN6ri15ciUWKlsIqErMRkhk+AoPWNDhZFseNGbKlP6ujbWUsezqrxM&#10;AcBONJWcmplD1ZFUr6akkINFOpVRItIRJZ2opMYu4+y54w0tFgDC5j1gTE0lwi9w2Wt6ZlwoHilL&#10;I9POEsOaKUkGtgx8g3hBiERigBlYTI5CDt9zCZ/KDN6+uXndqobaaqPFnkzEXvzr23qTDDnmhx65&#10;d+++M3qLYtmq7j/9Ye/Q+BAO3A2tBndkOkekOpbWLbjmwmHPrjvX3x64PDox1r28dnJu/Pj+I6j4&#10;yolJi0PzwrN/n50aAZ3t7vu31tpqCun80CkPzTkpxZxIIEeuwvTumQ/82eW74F6cI0p0nW0Fp+oS&#10;eMvhw4dK4jOPPZXe+UhAavSkMrpj78tf/0teR+/62JYv7955X017Z0lrcBezL5x+s26JpMmh/e8f&#10;/+bIK4dmBsYlFk1Xk6NE1HqTRN/lIxt6V9TWNp88+l6dXMnRmhK2HDlAvrxXLh1uXNouVqpQyqxE&#10;l08e1ahEEUtrhSlRa661GNAmkx7qAyPabGqSlAxmWRUwAhOJsaAkYVf1YCTNwL9PctG5YJu5mRJB&#10;X3TEE4VcMG/Bfg+raRF8DUQ2VjFL6DWaRAnbfw6wTSJTAHUGhdpwFENYDPj8lT9FIUPhM0wj8wtz&#10;jU0NeqniTP8NLdI5El1azXnRCb3oNajkyHSqc2INZigkVCTqJttyhtLjBiKGVi4uwdcOZDZDSyD7&#10;KggILEV0k0n0cnfAhS4sn89vaYRDks0VkhzPJz3upua2hKgEbDhfilsktAEYx1REQ0pvDozLrTVq&#10;rSEPKzKmBqzoK51/BbRh5xF+xo0C05KobCnlaNS3iQqsuKwsU7KynE8W/+P7P/3Tn5/fun7rt778&#10;DahZsViUZeg0n/b7fAqV+uyFcwPDo7t23/3Rj31y9fr19Qi9FIpHLpz6/n/98PyN0w3N5t7WmqYq&#10;E4t0MjCKJuzKmbHbk6CGb9m+ay7gnpsbsumk0mLO6/EiBgqvAbZBZZUcrS6KSD5+9lqPySxIyQWK&#10;bFq31R+OBxNA7aZxagxluZLcodRZa2z6FhN37/a1MFP/+Kd/3P34p+uqTd/83r8/ee8dakf9lYO3&#10;dLf8Gota9+QaxoySw7m0QVNPWh0HZ+fs8vNUSjXoga97vkqqJtmakiKsV0zjZDUdKKezRqkK5Dgk&#10;gYCiBsMu4Q0m3KFCLEWWGY2pXVw2wMQi5yQyKTAlNQRjKrDFuDQYobMChVJZm0ZjZWg51r0oM5Ky&#10;UFgiqeR8PDbNp51pYRph4UDa68u4CsDiisJylY0sdfz9uUv+WGRs7oo3latdZu62iI3ZGWkuDZVR&#10;TpioXGHk0qW9B/aRdXVbPr2FqSIGnSO1VQ19pwfeef3E7ruefPKRp+xm5EDSv331meUrWpYsa5Gz&#10;ZMLrkplUhBZRKEKWLMICngPWEjVsQb8QS1XYhDQlYcWkPBcpeWm7OMwlwko+rsgv1ZYC5UicLqR8&#10;vJ20acx1WYUK1cY33rmoF4mb1mya7ztg0nBau5TA0SnPa3KxVqnAhKdLSb8LwrSFzsrlRRnjT2F7&#10;IIVCw1FMHtJWMJaEkjzjCqPfIx6BaQ1vcymrQswdNZJAL0SiKJAsalQmBFDEVH4BCSuqbGxqUFTX&#10;yOzVclj9ldJkOeOKB5wRZOzDiUQSZEm7rRrpbayAYad2u7wID0sZKSAn+Vw8CzyRozNRJJaoynn/&#10;TFamIaRaOWIniXiOQXEcKkUA1Qe0Go5vNLnnTp48+fjjj6Md6tk/P7tt22Zss2KxkNFukupkZWSq&#10;QBmhcD6tSI3o98QdV6Y3U4hwVZ64GM6KHIvnKVrTI2hsv3L5yrbNO22m2r3vvZfJpDduXaM1aA8c&#10;2tPV2ZRDqYVAHj1+raWt/Z67H00V+CPvHtqy8Y5LZ649+dR9nNK6Z+9Zs1mbCJW8w4t3PLq7urvt&#10;0J4950amdt25RR/PebOp63PzwWuzG5eu/c5Pf/vQww+jKfzKxWsPf/geANRxDbIENXiz/8tPf350&#10;ZLBnzQqdwXDs0Lnm1qramsapyQWXK4RjwuL8wt0P7AJiVJGTHTx4vGtpZ31L/enTp2FgmZsKLDhn&#10;R4b7Zxfm4VBdvXU5ytXmZ8YLvLRSgCsH4jpGSSlOYUFcHV4Jc6rRM+j/xF27aX7a67yQJ0IMGjnB&#10;LBCHi/FAOeH/+6tf+MbX9CxT+utr8rbej2zgOvlnr2RuXk9Up+WP7wiZHD3VIlEmdvv0EZwuLI5q&#10;1lJDs5oiyIFSqVzBhdwuEcnJzXqGZRuammprHf/58592NNfb7Laurq6bg0Mopq+v1egpnVohTSrC&#10;PrJ89NibH7kfL8b4G6/Tn/zUiyRR2PP6yQP7Xs7LWIqR2fTVAF/vfffY83/82R0PPLhsxTqooQwF&#10;B0G5UMijmtHrmn3v7def+tQnAq5FlcEoYeU4CFEldARIc9ncyPT+qjpbLtdy4eT5fe/86IGHE8u3&#10;+ntBFqDqp2ele/bO7tkb6OjevGzVpvauFd09KxthZm3tMpnbrvUlX3tzom2pXlXjWbau4Y3Xp8qi&#10;6mhhmFTOmu1LDDW9MTZEwfwnjiNVJSaRYc6U8pGwbzqb8pr06H9lQwnEqmWFopLPgESC2lS+CNRj&#10;MeGJB+UGfVmZwyyhTZU0sajK5V0pqWJTyqxK6tfkfeDRGTbACBxLprUqHSPB9rsoL5VQysZQpUTK&#10;jxrgIpXRWc3oGpVJZAkEWagsHZyJXb6YwC1h7UZty2a1yF4GgkYiQlIBB04N8pdNS1S6xkwJcccm&#10;R8OdpKwnYthTpuLIxRUKmmwe4xSwsvD5JGD0LpdkpaKOYFIahSoHjHYipgC8QMKBC1wGZ+ofPWJ+&#10;r0vz1S21Ynnk0JXQyPXo9LAnmCs2dsWH+0t//vPSlqVXy+pTB57+4pcza9elNJK6v/7UXwpuePT+&#10;L69fAwWyTUkpxIU0X87i8gelE1tylHpB5o74Y9FQvLN6xT8nKAxXa9euRWwJPz6YfDBTffBR/OSf&#10;RsF/1ayOXniD4ujlPf9fdsF/Tln/qlyBEPh/i1otBoFlUmuUsgoolsy7/eN7Tp7Y/sCjCZF41D/e&#10;0VoHgCNTRFUTAVURKb65mduVkJG+vlDQ/eLnL//nT575yIceWruyvgKhEBVjca/f7yzlK2ERtDCR&#10;3/nGV6enxyPx5Lp1d6eBMSa0i2FXeN6nlihhzMvkwgQ4oM6JvFpG1Nb4UPAZDO9YskSBki23C4X2&#10;UpNcWmvKaOgUTK84fwAfns22J+PqUIT0e/j5meDElJKklnQsAasqCSY1pwwU+ayaQX1wMp+bmJr1&#10;jy1mx30ahNClmgKk7QLJFmhdTmxnEHyKt7TuAgI0S/MZIksrlRcn+trWL9HrlYjzwZNeZbNrTBqt&#10;1cgoZRQjT1aahVjstEoViyv81ijakEQjMRk6D1BlDeuBSsnKlODF+sIhxIjxBAkJuH4YnGYkJQp9&#10;9jidi3NROZEFZoVA9RwkZwjiuLvLACpA3ahRb7DL5Xoiz0EkAWxYp7UW+JLBWr2kazkKZ8QUhl+k&#10;KLIQaiQVxGCFxok/IpcX0MKVSMVQFSnk0QeRmJ6dMmiqWVYdi/IIl8Ln/48ikQIS9ziXA2Sby6BD&#10;Fu2+CZlKwwOTKSJg2sYIhGcUPgPVDeDgy5G1yvM3F8bLepZQQlcRiCQPMBS+/Uj3ZmDtCyQB7SDB&#10;8oWHkYFVI8JHQ1UWPUgwBSEhQ4VcmoqX0UqIC7lYULCuTFwSz2pz4gItylBlhqKyoRmnc8E3T979&#10;4EfSRfdPnvk1OJ/3rOXEmWBEqpthBMJyfxX6WHWKqoYak01T02Cx1FmkZmNBrcmqtIJUhoI7rlRW&#10;AdwdyziBpYYXzG6GnUEQMnZCDgd3WqHRyQwAUSIWUwacIBSVIi0jl7lF2QTFFDAmFWKMiK+z2vS4&#10;s+rhpZZAQHRHXJSMk7M6vONEYqkyTxdcsE4npOYqGLQkwFigILpIZ8oKnip9/dvfSoJc1bRsPlZc&#10;AJArX3B73XPOBZnSyGkdFGFyGJphasnlU0IxIuQi6UwwnU3c6Lu1YuUms6nVaLZls2fa625Xqxar&#10;DRGNOiZVFaRqczye5RO5TFSCzupQLAbOj0ajq7gWC0TQG0bP60eeeKyrvTXi9dBKrq2t+amPP9q9&#10;tHPzzo3Ti84dd29U6tXYUT/42B07d26+9yMba1vNbUsblixrNTv0Si3X2lVfqZQ0KVetbauuNcCc&#10;sGJN632P3qVUEat6l5BknpFzvcs6aixVMlKOSoJS+GKVWSdlYnJpOhQcY6VuNGgp1UGKc5XAQ/BV&#10;X/HtDcaP3vNA4MEHSLMug7bxG/3Ko8d1Sul9Tz3493U9H1ZobcgvFaXyhUT52MXbGqm3QR8MzI06&#10;J2NPf/Mni7lkKZPZsWn14Gx2ISlqrtNH57w97T04y+x54YW1m+4IiJAiEYYHzhMoZNcrEc3EbVqc&#10;F1KRQA4veCgORp8UITUZLbc6WEqVcUajIzM6FVfWIoNcVptMeqWeIQspJpWk42oVwSKEND5QW2co&#10;sfBeFsSZaAzMJZk8j5QIZpBMlgYBCUwHSlIEDg1dyGkBgWaYdfHtB/qQkqAGNQRSEiuXJgBQwqTr&#10;9tst9kAmi9ulRmVwa6icQW7ICpJgGAcBVC0ly1lc0RxbV8xZSCzxRFkovpXtvR8d4O4sel3SE3Ja&#10;xbJGTzmBKDDONFjw55E8MOuyRF5HkemxMXjo8xwn0HgXZMuZ0OT1E5npsaLbL2PUsQKTYvXNhMeB&#10;SoBklHQ5RfMzjH9R4p2nA/N0cIGLLLKRxYw3nEnjlhzEmrYQ5FEC/rWvfO/28OwXv/IfH3384wCI&#10;Z/LoypOBaAfvViyRuHzl2vLVa7/+jW81tbZnS7nJmYkTbxz4/V//MOobX76zZ+m6JhVMhVgYCmkc&#10;lyVqQ6bCMqQ8Tl9Py7LOzu4rVy543JMdjfaQawERQanOWKQY4NdDsAFkienXDizH3VinxUahVNOp&#10;crRSamYyOl52g7qHgVmFujUwNhki77DoYH3W6yw3BqeQut61Y/tb779wz4471caaa/sv140KKrNG&#10;9YkeXpeRSYhF3+LSQlN6YCFSyK3bvVOaKHguDyFSazJjdKcSOoWAnrUckUylwpEoyH4A2AB9iZO3&#10;DFE53AYQHJFq8qmwmptUiF1czksXR4nydAHFPSi/QzWgXscoLGgRBfIJ7HqQi/OpdAFtPIsLAIbr&#10;1UolKNRSdjHs1tUqM0wymk9PzEbfeflqgSmHI/P13Zqdj3es7K218ua+lyZKPjWqWQKm6RnJuanF&#10;Sx2NDXU1XRvuu5c1xo9dea+pa9ml04NZL/X9b/62qqYjFo1ePHP4Z//1XfsS+7ady8t0TlTIhBYX&#10;9AAAYKtVEnEp2OkEqRmAzNTCTB+nAx2FBFkrVYyV2GwiH8IImhSDBFkhXxfIpFRrqDV0ono6DFHR&#10;Oa6kcxalrJhL/+GPB9ase2j9HesTUU/KOUQuhErOaMrvmfeOg/jp9ucReE8HxsYGwu+/cQB1QwQK&#10;5gnK7/VPTU6zMjS5UeiWkOs1Wp2FQR1ihvC6w/03B0eHx6dnp/FS9/SsfPWV965eu9XSrAvhRWto&#10;gO4aEZNZDKkUwao4qU4ttZil1iqLVGM222uq69HnVy6KFVIlULfwaeAeiBUBhOdoLKx21CVoAyj3&#10;DSrCoqFHpl16gw1bfEhiI+OzqAzBRIWvqMIIKokAWT195szWHdsygjA8OtS9pL3Ih1ERzhpkkUK6&#10;AKkAbXT5YjoKhHUyLxbXtrYXxQzaEwAxgpBbRLY7HY5Gg2D/op/y1PHT3/za9yFv7jv8zrR74o67&#10;7lPKVRh4kG+RgCBfII5dGpVxJqWUvnLlEClJ7txy3+XrVxq764Ws7uypi8tWVyUyMk8ourajuUiI&#10;3Uyx7/T5p+69K0kWFKiIvOXsn3Uu6e6dHp79t6/+28jk4NDU7bUbVqrVSuxiwn7/pfNnl3Z3YmA9&#10;fPLsxs2bz5+9bLPra2vrp2dm/cHIytWrLvVd2rYdxle83YXTp87WNtcyUurS+Ztmi1qloLKZzLe/&#10;9+1lq5bdef/dBOeJhZ2JaNpm7ET2nlEUCGlKDP6VWAMqJE4fBaNoYdGlZRWXjuxxuS5cvX16ajHG&#10;0vVqrg2lYe8c+OGTn3O11hbmRhpOXW3atPQR+vUBxxEnYwzMbFQQd9/TN+2qKs0EF6YVMhrUNJxi&#10;FLY6TFXgfyOSgBC/1mAM+Z24McD8jH2xUi5bt3rF3/78R6x4Ont6dEbjn579yx27e9kiGBD5HIPi&#10;OOmVk29sXTnDytKXLtX0LP3kpp1rN61bb6ytxcbwpVfePnF64OzJm4jS3f/o/WvXr0OAmaJVaGGC&#10;0Q7NMYV81mLUtbY01Nmtg4ODzZ3dGL1pXEK5BbKsmVm8WNuJZTzXd3xqrO+17/+wltNMEAx16Wr5&#10;0CHRhUvS9q67O7u3mOyt3Us2yFTqysSOSGWxHBUFlS0GrW7JS38/X1drt9jyja3qPfuOsJz+rrs+&#10;qbUgPgDvth4dFfk0XeQliSAP63hwJnjhcJ9r1D896By9NTg+eHZs5K0Tx/44NvJyyHMmMOt1T8Uz&#10;sZJCptJq2QTsmthnFwHfjHkDc3XG5jhj9rCUQSgrj0f4V2POd067hkf03bUuZXGRSBbIggpgY08g&#10;ODmhM6h0dgtX0AGwFKdwFadYj8tzpV+rt+uWrcxojSEQAQkhQS6KyDjmYBEFG2IxjZ4RTkbrNdiF&#10;l9RUToqJAHljBr4xkUgpAX4Z5FBCQIVWqQTVgSpScVxqiN7pVLJ4OFJpnpAq8ji/UizsjSxm05bG&#10;EVNMq8wtEKGauzbIxhLM7QC1qr1QpS9cGvDNXT7JnfrOv3vMBiY8W/eb7yYbLZ/52Oe+L9fIhCyp&#10;U7URObWGsizQczibFAisD0s5UQmagDcUjsRivTVrPxiEPlCikGjCWIUR6wOaBaSqfw5Xy5cvxy/+&#10;8zM/+F17z76NqOG6nkpY6//44/8NwQK3O61WRmiSPmoxVLoxGbk57Yut2nLfXDBwdnS/rQuvQiAt&#10;KaUob4yadIe8an2TUlUPpXTv/uPPPPPbr37xC5/8yKcqLzTq+6ILsZifojA7oqg3Bfob+cT65SG3&#10;c8XK1TSWVaQaC+9n3n3m3T+9uWXZtnQ+STHRmGcE/Qr6nhUBmlkYH35s3XL9uN8zN0HXaoqNxpCG&#10;yrAAiaD/vMyG04LTCwuY68atuMufj6eBfaiy1NZWQ+8D3E+JzxKwTqJkYXCk8mm8Be3mBjOtK82G&#10;RMmiubolT6shEWlxvy+Jgv4Ze9Uyqa5DYpBPeEbMZhu0TGsdOFp4s5fU0KklTCYdlaEy9x/MxAqg&#10;pdJvWY76gyhpYxRKGE8LGA1DERWqvlg2LSnzBdyTSR2tMSAQH1ko80lgCZksBfJLzBnk+AKHQqfw&#10;ojg6R1HGQq4yWZESbMZRoQ5PL9KkCg5fG6vDrlcl16HWC22xpAQYa1KKFnSEO/EgLBQRxwSGGMhM&#10;uPZyOPEVEQLlQf9NpZMAVSESCkOnxx8oZPIVyC+UrQrhBnE2UKFBFo0KmXihgM1yqpJmjicyQhG3&#10;NAoZ+lQamQD4Acto/ALrrSjI4rwrFUqqUUkIQ0Qave4Jj1+mVpYwhFMY7Eq5QIpTK2CSLtN4TFMW&#10;o3Z88HYs7B8ZuOUHh849j8IVlFSijgc5kggaAzlSEooXFvxiNRtHrEkCnrniF796/pNPfN1R37ln&#10;4NyNEPaMTQ0OSyylCbDtHpWxubknTRRipAjLN16iAG4iTpJojIJeWSZxn0wVs/HZoaGUL4iGBZXZ&#10;yAG0WobfQIFTjn9izjfrAtQm6fKTCRQF5+KhMP6OuJAqhbCEBGfbQjhgzhdAkcZLGiuXEpgPFRKp&#10;DrcAQQgmGhSWStsMklqJRHDihsKiEWut4KeWkWrD5iEvCqbnZ2Zu1lqqlq+9w1i1hOT0KrTVkOJy&#10;MqbhZA57YzLNILkNoBms6gND/SxLoSZPrdKbzVWXLvVt3LIdTZsZz/uy4i2lPCwH6j+JPspVTD5M&#10;iibxXWhqvDsLIhNCTlo1KnRw38agDnww5vnqmio8GxAsTsSj4PXANhZLRDjk0llSZzNKUO+nksuV&#10;SgbSA8pnZFBCcWNUcOBK0tgcMyaDTYmfY62HZaFcHnSOtfS28oTQWOUILMyv2bi2a80y6JeFcFrB&#10;qa4MDHZYr8oYVBGTGn3S4ihb7YLRIDUbrBjmz5zzs0zg3m/Glq0NNVV58kF+/wuRt17gO9r+1+47&#10;fry0d7dGp4EjNS0toBXKlRAfPHzp9b/9qf/4O0Yi/uDunUtWLedM9rlSKto/uWXLitkEXdTYlrdW&#10;n3pj35rebY0N9rnB4RyjyJlV0myh/9Zpo12eKPDItkP3TUXD4PEB2ZJE3ZtQki6Okqw6ITWWTHWM&#10;1ZQVxcYnr+SyAbNazxagb6mDTCYmLiYQjyTFcpOyQJVvDd+unP/MuiRbFhgyHUnAKoQjS6WsJpFk&#10;pByC7GitUcqgxULJiSFoAvc2iRMWCCc0E3a6YFWPYWBEf+7QpLHKbjeYI6MLsp6WAAf2LFRzRhqK&#10;KlDHppPRnBzstlK2enqhbAIoRyTQIPlkY+CWWms64AwpRAc4Y1WJUidxHpOgKZVgZHKZBqpySUaQ&#10;PNKhsTBa3HG3ge8XYv/U9fMGqtRitSHeNjgNpH2c4IyG8IB/9JZrbDQf88uJIiL44gz4bAlxNo5t&#10;sSiNDsEyetyjqVg8EN736ju///nemtqan/z6v+vqWxW0HFcrlPhF10Iul48lkteu3vzu93+ydNkq&#10;0JGPnzn+X7//1ejUgF5j7lje0txVTVKpcilcyEcXvdNYvFWmPtysOHUuIwxeH9y2ZlutvfrQgT2i&#10;crK+2jQ3N2mva4Cci8MLljkSTnlz7wnLtOeB5lZXInF8MbLs7o/pzfXupJO0FlX5pmggnI166HxU&#10;JhUl8rkYeowUJswrg2cvhiev73jyU0MDZzeu3GF0NEwfu2nrT4sVROZRvV+erJZrJvvOz/z9ViaW&#10;IGYDMx5nkhUt5znleDhuUWSqtbiIynyWVbBAURNKmcZuUYKaAH8BJQZrGJY1YMhgWFTHzrbWna1R&#10;O6uk5SpjwGZf5Gh4epSigpEk1OiTxzYXvrCwzz89PDU/Pj92a3pxOuKaS/lcxXgIoC+rK8ifutI3&#10;ODsviGi9tSGamYessu5ela0JeEaKzSo4nnvtdxfPvD834nHBTGCwmYPRGDaQ1jZTVh0Je8fVGvVC&#10;IPfmi6d/+u//LZWqTl+7/K0ffAnnoic/8ZC51UYxvAiJcpjSklm92ZQGK7pEwveIm4BEzca8rrQU&#10;a20qWc4XWfgkEF3KIk5slKuYggTNabQg9lAA32rFaFNTKNh6NZH1pkauA1jTuHbNnD/7wu/f4Xlj&#10;Uz3wAVa8lURlvYhRwZWqMq0ok82s0vCXl966vb+/q6Yu5vaVM/m1K9fu2fvenGuxsatDopFj7V1W&#10;cmyGglrFUso9b+89fvCs2+fEZDW/4F+ypGdsbA7oBWOpUvsrkht5pJigJ4CZUUJ1TQ5tirkinc6z&#10;ykoZKoIKuPuhB5bmUV+dLZiBS80VQHnxuL0g6YjMlmSOsikNHJlGe3UF34FGVynqhsqV3RAaclkc&#10;BosqlQbLSLlccfj40fvvfyAUD4+OjXa0NnHlpEhB+QpxQYqRrQx8PaoXYI7Hto3RacGhJsv4W7AI&#10;ICNymEyi9zdl0OkBWQ14Y8ND008+/HG6WL45cY4nU2jzbKvvKETz06PXLA51KCc6O+x1uRODN452&#10;tJKf+fj9VfVtjJF95m9/PXf0emON7q4Hl7oj/ITXrTVwf/3ZbwYuj69f1b5k04o0B5ZBfvh8vzcU&#10;Wb5xw8Uz58+cOXlr4KZz3rNtx3qZDMyqAqiGfdeGV65oh8vq5PGrUMVBPj5x8oqQi504eXbzlo3r&#10;1q85cvDYjHMaip+BZY4dP2V2WKrr7bcHRtRqdkl7+/59F1Vaorm7fcHn0ihCmXTCpKvlpBbECMHy&#10;BQYRbDmc2Dn0a0jKk4rYjYGjfRcPbFrL3/uUef2GkMNePLHvJN7549NnLa2JHfdFRKnqb3xh/oFN&#10;P2gMmkN/PqfIznB3Kf07uiW9OxE5qMrNMKV804qVwcnZ6tUbRGJ5SSQFRQOHPHhvoK3KlOX5qSmV&#10;VsfQUlDZtSp1Z1fXwf37N2zeiuHw5s2BrYjvM3KQbOhSWclLR4/sXbMVnDvnwgJomJ2G5jquzKL2&#10;a1l39933PCS3LvnQvRtWLu1QOexYQeMtIQClIEqJi2grwjGf0KCWs7MNxZ6oL2nt6ESZXyIRkHIC&#10;xo2w0J/XZgZuT7717I/+/fMKgyV2uZ9/5hcCH9qy+e5P7Nj9hMWxdGYhrNYZdGZNJO6bW5yMJcIs&#10;6Ee0oqQQL6mxa5XW/pN+u0FprR5buYbqu7Rw+bTLNe++dObQ6JXrV07sd433HXz7pdEbR9yTpzXs&#10;qE42t6I7bzPNL2kV1iwTb1tH3rNFtHONuKcupaH92PdO9I2GpuKrGzeL1A6KlvOFRF5fjIKUQBgj&#10;Kn2YYKpvZ/gfHm1Pm+RdJn2Dzt5pKTG8RJQE8ZJKZuKBqNlep7bVIQWpyhizNMWLE+mJodDVgSXd&#10;m0TNK7LKKhIFStgZUuO4P6BrDlVBBJpc4TGSGHPAVKA3WyovSXB9Fgh+owibaSKDTk+iqEbmGBvJ&#10;UklVKhmAKytKXGRZgUw/jFJ8HHgSQGtJmNwraC5QvAtCTpQXc6Wokvevd8ialtXcFOSj88zO9ttV&#10;suOn31+3M7HpY16Vieu72PC3Z1QPPPaLpbuX0NpQhHI7ox6pQV4iOTiKgpQTDkS8cZCjLJeQI4Vc&#10;kErFs91Vyz8o592yZcsHP/nXH0uWLPlgXuru7gZ/73//zH1X9sq08nXtm//33/vBr4A/8cGP/9sn&#10;4NfnYrdKct84d/g09byreGtodLAQl+1Yff/03NT1mb1Mq2+COnNFeD8m6YsI/fOhSbB/cWR/+/0D&#10;3/3W9x7/8Ce+8eWnEWCDGhePzLkCk5E49iR+t8eNs79KoSG/+YU7OzZ0U1IJBisUeUgYid6m6Wpe&#10;YdbUUTDAC9NDQ6eRTCxZm+YCMTOHO3c0IxE5VrbwClGKANS6UAqH0VYL84R7xplBZlmnplYuk3d1&#10;sE2NZZstp9KmKWmWllXMdtgE4CdAg1E5NS7KfCnsz0my1BJH3fTIlKG6I0VIsVegS0QkEs6SgqF+&#10;LW2wTQem+wcvdDR35VMRnTwlziUrq7xULBeNalD7gsgdulTA/UMpVgFu8FkiLZjMVnQm0rgfZLC8&#10;SrJaWarCGcTRAvBL2sbo9Ey1WdkiTos9s4v4hoe8nhqjtdraoNLUK+SNkrgyFIJsiuKrUkrASoAC&#10;j68I4y/6O8CHw5JchD0k7v8olmSw14FlCPavyj+VMQkwMtQXl2D+q8xSCVBPEX7KZTK5PKDdiEsj&#10;XwwxjWL5JJK40zPO8VDUmxViFVRZLsawRRpTjigNxpLHH0c9OYU7ASfDb8UWp1TCVh7dYAX0diCT&#10;XUqmQuU049CmhZQSc0QoSkvpskqGQBJLo6NRlAnHAIaDWRTuI8CjlOAL49auNWLBBvkYvuyZOTxk&#10;3ajKg48ihr0CJ4FfBFNQmZLAbJEpi4cW0O5Z+PIT38Cq5zvPPydtWVfXurGtvru2drWyut2Avloc&#10;nfNlOs8ABYI6FoieEkxk6EwuFxn4oYrZUjQCsRB4aNKoKjAgd8CMAtBu1ut0yXDHa6zDohJuPrGC&#10;jZV4Wg0mvF5aMcxkJPP+/MAkPzk7tzA7NzvtD0cZlbrI0ODPoupHL1OLM4WkK1BlMAmwMUYCcoOO&#10;rapPEkipIY6JMTu3MHJu8Ope/+St5e3dMoWJz1IalV5Nlo0SwQwqVTikVwDn3iChEui9zhd4FBer&#10;5Y6QH/MrEvTKK33X1m9bEU4vcq4/tWhC6ZL88JXUngO2y8cSBrnQWgeYXc4dMhPGDoUcKBCUxQsA&#10;T8K2Oe9ZqGqsy5ahIWYRCRPEgFDihg7aFpMjcEcTYWdd6bjEfACfJGZ3CfiDEhDkyRJO2kqRIJcS&#10;ejkFExnDEcg5qvK8qM2hdafiOAxpWC7p8UcyiWiR18jl6XkvhZrUeKjZOAjJOF+KI2YLvRTVuFpN&#10;9YVzi8Fg+clPKO5+TEsy7mK0cO195qVfCnajZOddNcNDnvXrHkFKiVWjwxul7WVfVJjxBd4++o7c&#10;UKxprGU53ao1XXKAZjKRUiRx+TBGzaWzKVJQGlrMajKQvXKif+WKpXV221tHT5h62phEfN49LNUS&#10;pBRliVxeKC3MzyG/Bh5KsUgp5EZ0rYRmXJJ0oiTLhfF3tdoVjmp+IREdnJULWRZaKgOApZwrobip&#10;klQ0yUwOicl1cYKjtaTJxukMuVAQVx3HYrjCpoPyR0KMDDIGOr4JJOIQzw8lAHTJA3uYKggVojZF&#10;x1PxkpKTKxVmQur1LjZVWfOAKNKVz2EwwgGJycnDgXCQAjOQq5JYlWzjyDRvtEsVgDyUo8GJ2yqD&#10;TaZtwIxLFRd5EiBVZDhSZC6JjHKKBNYTqR8Rncz63C5DQ1VBBftTSQiHF24OGRnF8t51Jbk8xnKq&#10;qrZIqrww5c3JyZK5Wte50tC9lsQ6yVQtqW0ROZrEjoaSvUFka2jUVGvtdnRFKJVqdLKifezBhx4z&#10;V9dBYxGiCdQWpxENEQSkbCHmfP+H/0tnsAyNjL/61puHThzcesfGpvYqiYkDSlhBFdhcKhMNIaKp&#10;qbGV5biqBC2nkKRyC07/WP/oFz/xOQCvDux5o7mlKpkO58mSymrmS6CtgSrMzJy9yp+7utVkzaTT&#10;V4Ox1t0fauxcDzmgQMX9Kbciq9Qg+5j0MXQOIndJKiuxILjKxTy00vkrRydW33XPg/evtaiaKU5a&#10;X1CVD01k5fnwfQRhUnApwcAUKZ+yvswFqPicEebxOBWIpelSGEuVBhPAVRxUfvBRCwKSAbjpoqKp&#10;YthFsFKKBUA+EAgKoemlxjkZ5w8tFpIRaTSBeGk2LUi8i/JCtjqXlM7PBGbGFm5fG/bPhQ1y89L2&#10;Nbt3PHTv3R9+7JHP3Xf/J+++95E1a7fs3PTgydPXRy7OrX9kaW172dactlSTOhmQX+Bs0ehHSopD&#10;DZtYW1cpNU5MvB879uxwyMNOBIKz2VCeYjIzMXRnPPfS0S9//Pt2naPv+s2/vfu7z3350XVrWsrA&#10;QmjUuNmFkmH4RW0Kg1yu5vF8KIhC8wtKs7bi/onHJUo7HsQQaVARzkng0oJQmgG2rMgnCDDsJYUC&#10;pYhig8Kh46SAp63FpCa40tjYILJYd+3cHsj4bx4aeuWtN84MjwUVugxCelYLUKCRWM6fKEYZ9uiJ&#10;Exu3rLrrkQeWrlljsNp4Pnv21DX04G1YsULDSDEYFGNJeJ4EofDG6+8M9o8Dc//0Fz69Zet6Iwg4&#10;Kl3vshUNTa36xVGUIImlxgLyVAVJMYJNRE5ZLNMlgNo5Pk1SIoCd5YD5oEApgxy+hIPNCQIUyuLS&#10;ySSOGrqquqxGFfHFmrSGEpEViLxUgAEHH6iYu3QSxbxncXR05OCBw5cuXT5+4tTVa9e6lixZu2H9&#10;rHNuaHiotbkOm1CJQRajCjwJyboEAChXJqus9hwWeUgdABIF8HQ25/N68ZhUq9RWkwXk3Vgwe/LY&#10;9fvv/EhXY8/YyM3ztw+tvWPVpctDazs32dXmk4ffwjmWs1dTtu5PPP2Vhx/csLRL3tJi9qaijq62&#10;u+69777t23asa2Ck8Yalnd0bV3FVmtWNLRtpxab7t+esHI2aA06Mruf1VS1N7W3L167u6mi/5567&#10;V67uyQlZDeAAcpQXCJysuHbdasyRuA3Ce7Rt+4ZSOREI+lrb6x58+D5EDhrb6m4PDE+OzizrbPL6&#10;fPWtdU1tjYiUVVktq1auZLj82XP9k87RaDbVUaMS+CJuy2K4OSCooEAzB6ulHFcrTC/ooZ69kFm8&#10;eejXP5Zt2EQJ2RmKLdY2hLeuyTbWubQm/7rtjSLO86dn0+22f1tH1Qz8aC8YrqV1xdSues3ObdEC&#10;R5Zs25YZ9dV1QjKTDCe09R3o7SsB6YtHKr67SDrg1JZa9PnDeqMdFHGSgABSOn/+HApIamvqAv7w&#10;0MDojo13J1EznRGVTi9Gnzl8Zv/R4cT4sq0qu40/fPFMjFO3a6qBTMFTHpfzTDRjlpEqFZsF7RvV&#10;DeAblglOCMSTEF89ILABBMLHol/9t3/T6PUrN25GuQTHaAlBk0V3Vdkb46z79+394kdirbWeS5dz&#10;bx2Qf/ULL2ze+IksHidwGWJR6J0XEWlWmg+FnOCFmk1GrDM5ulEmaZTQ/jqbtNHa8dzvjioZfUsT&#10;s7Q3YzP7RPmRBpu7t2OhtyO0eW1+ywb+wfuk27eWW1rCrW1JR43Xak+prUkxHQ95eAoArSylhxmu&#10;oVDbyG/YUJ2Lx/a8dFCQOFrqO1E8nueTisVYDSmL6RTZskryyqSlP2J6pOOw2le/ssUGiff2bY0n&#10;YCiTMTBJNXrBYPOioqiszjM8J8Rjl68L/mDzpvU5mz1DyeHJwDY1JRIQ4aJSteKUyu+M91+8PTUw&#10;6pufHbp56cTRdy6c2T9y68Jw//mJ65fc0/2FZIwSStgicuBw4JQKVyDJlxD5ELMVcA/WdFjkRyN6&#10;ta5yxJUwacAO/+HeK5BlGZZ9Ii2RMmTOzcVODVNVJmGD9ffHvrPrzuiOnSITnXjhnOX0tcL6h+7j&#10;lkRmqKMThQFvOTYeHfQVB5O0E9dfBnpAvsRCUEaGRsDBT8SHktko31rdg3cOfnz/+98H9eGDn//r&#10;j4aGhpUrV7a2tv7zF//1M9++/KyYjW3tePh//43//BU0Du/atet/+ITXfN+coQdChtEQMSXLm1zX&#10;MqqE446Vu2NB9+WbJ2xtOl4WjDMzhVyULKKrZqBExs9cOvDTHz2z/o413/n2d2iSKomT44PvzPmH&#10;vSmgs7MYGXDCNhpMUoYjf/3nn+MNWBJLxSKlUMSEwsrR4MyYSEqpLCawo/Xxc+rubrcgK2bK8lLE&#10;ai4vNFhRa4BydUe8FD0/kB1bxCykQL1WS722uQ4mOdyCS7BsgrYhRsKAztMsvrQ4XUpT4jjQzxKx&#10;MivC6FricRpX0QQWdJKFxQWVvS2P3C7kLcwzyZi9rZlUVnuSuauDJ3ZsX56N55Mxtz9wAzDuLMJS&#10;mRhqWOKBYCwYhK9RKuNwevUsojBOXm+vgrcODlR0X/BhjCsZHKHyeHMhnlEuynixltaJBaNYMMjV&#10;do3WlC2LamraFJrqfFlbLpgKOWygrWjzmp65rTfpM0Xs1igelmkgLzE8oTigUAlwoUMAQHn0PcC9&#10;gBalNHjp0Rj6RpN86rvf/+6lq5dy6YJMqsIclUzweBBk0ng9yH8wSNDxjTwOp1WTBpT52cxAYjM0&#10;brtwSSZDaFD2uYJBdzDkoaVmFCKjMQlpD/BMYTz+x+wGpyHCR2IM/sg7cHYNDuuABrIZcFlj4HZE&#10;kSXgJGBWKNKFWDKq1qsrTkNMlQoASRmFxiThVAWSS+PqlSjlZikVzKAJkq40ZhAA3cINmYF3EZ02&#10;KBlRqm6djX5lx2fsOuvxI0cXC0VZlXzT8iZ9scCWgk7/VWdoTMhYgB1LeV059ywTcUvTEQNW3iBB&#10;47r8Bxe2tDCnsZlTtCSI0xFmypwoPrWY9UcZuZQx6xKol1KQglxcREpHReFQHSd5TGJYnwddCw6j&#10;wdZUK22qgQ8Te82hvtt0roDkBDxaUBOh48Vy6YXF0SLvVxgdnGlJFjU+0AHLgXJpwe09P3B5/+X3&#10;Dmoosq65Bq3S0Bcq1NlChM37xLy3mE3oTWaEXQi052GjQOPbm25ssRjM+HkBMPoz5y+sXbctnizZ&#10;ksd0xESClf3hjfwPf35p5ebHTh0+Uc4F1HpTIEMX6WYanaxkoQAPg6SwiECCSBBJSaTDw0K4ICtg&#10;4g8uziuBWkbZaCEHuGmlVBD/4AiAikIIrjje5+gy2D85TibSorleSWqpPAsKMxKfcFzBiR33ujIQ&#10;E/CszpWVEsqbCCirDHIMZnC9BH3wtymJERq+WbhxqHylKzhX//qLLkcd9ZHPae11pYyQ2veb+Nn9&#10;KS2r37HN1r0ySst9UvhPw+qaluYClfcK/E9//7v//F+/H3HOPvWZbXc9uGrSuXh039nphbG1PRZV&#10;Lt6tM/3tpRP3P7zByRM5maZBwayoazl3+Hp9jQ1Y2L7hoZlMuF2rnfEMo60ATkVRmUYuKZWMF8R5&#10;jEDwj+CKLHEKQ52twPDehTGAQHRKPFBUGK5wSOc9s7GRwfLkgj4YNKUScj7OhgOS2Xl2ZLZdzCTm&#10;pm3VOpWGYzgpaiUMWi26UEAPUxl0AGoXMoICNWcsA4OgVKvQ5wg0RKqqTFiMKzkuhpJflRKMW7Na&#10;F52ZUBpY0qJyDo622msUGGwJMRroIHVGF8PlcNmgsGOlGs/m51zxJqusHB/L8UmtfQ3CrCKJwJdi&#10;viwvRllUOkoXeORReQK6GgXOqXt6Hk6MrFahAJYgFJi6OYLS5LaOFaF8KUIBigJkqSKayNba65o7&#10;lmiNdSSrRdJZKEtFtDYvkqcFqkSqcmVZviTLR4TpUPAnv/sDZPCetiW1jloQhhmlAhtHqpABfWd4&#10;eqK/v5/P8F/80peNFsfZ0xf3HTjS1Nq6bdemojiFiuYUHYI5OOZaLCZ5tUqHtFmljwWYYvC+EAHM&#10;pK6cGupuatu1846wa+HFv/5++aquGZ/T1FKfKJUhVeEQVfCWJp577cO18JoWr8bj9NINPRvv4bBT&#10;KseK6D9GS30W2ZpQHO9jo73I4ZGfNstJRS4rLUqcc5GrA8Obd9/zxvO/2b3rcXDL8qPu7L6hpCEr&#10;e8oClLkqJeLyCb1tqaO7IbdcUWiQNlsNpl1LMxsbAuWkFHhwOCEIiIJiEQ/vp5jBKrWEJgGCD0Rz&#10;oVgxmsICSCUJ11ZRv/tNvK7li5Ruc0aybXiu88Sl5ODUIo8XNoX94KbVvVufePDhJx/72F133Ne7&#10;fEVNba3eaqaVbIiPzrgWhEwOgnC2nFa08k29hDd6CUKYWtqGwYyRWHBQD7mHCsUwrXfYWnuXLHNs&#10;3OZQVuUJuXzgavj6Kwv9b0bmbszMLYZU2uZH7/6Qe2bm008//OSX72rpNkgIUDfISCEb9Hl8sahG&#10;YzTTGty/xXJZLBJB2QmmtwIjTrs9aklnPo47AlfG1g14JEZgVaVIwcVzwdFw33jsphw7Oi4bR5uG&#10;SFAS8oq/R+swGMzOvhvp6My2h3u3PLCifVlHOkPtO3ry0LEjLvnioswzKgwxFhhwxP1H+kkdVdMK&#10;zlGZ5dixkbEThy8g/syHo3IJPT8+iXdIIpcbHh46deL66rU999y3Ta6kWSmpBz9erT1x/NTk5Mxy&#10;SZFgNddHFpDYDvtCNrncRBLe6bkLpy5HE8UrlweAvlx0ukOBKFICKrk2ly2oFaiclbgWXJgqa+vq&#10;aK1lDkGvjNCE/m4kDKUcB6AkSqz14AqRnFDee3CfVq/77Oe/cPc99+7YsfOBBx5c2ttLs8zU9LQv&#10;6KursRWS7gTWUhouXS7IWChYGSlq0DlZLJcRKaUoqlVLiKHBYYvJDmwsUab6rt2+dLb/Vt9UY83S&#10;Dz3yFPSW73736dZV9qqOmuHBxUZrV4PNjgRTMLmQkQGbphVEkqaGqpKAtdWM3GIos2aa1FiAL0i5&#10;kUTWYN+iRb2xBL4PukoTWZjVYwlvZMQykcGsL0Hw47NVRkt9UwOCD/j7njxxHJMVn4kaTMr2zmbc&#10;DzmF3GQ09C7tIukymgzXrO1Fw7XeoECdSn//ja6ujscff8yo4gxmdXNXMx4QrRUPXG2lZYcQ3XHv&#10;9hVrVzV3tppAAOTFap0etgyhnPb5I0CxEAWZGD7ITKgoRF3PvfGTr9S3dcQXvMqf/CZ/+VqNfzHf&#10;6JBUVed01fIUS1w6Tk1MLXlw40eC756SjM6lGuLar99Bbb1TY8W4IgIAv8WEszY3dPWmtqZJoTXj&#10;Na70BRdy8HkI8VA2FnK6p+pbUbGthsEMKYrBoZE33nz7Y5/4hF5v2v/egZ1bttvtZjzcFt4dWPju&#10;G+GzYwWb9nRkprpW3tNUMFWJjt86I8wR9rZ1ZB74cmo+DrgVJZeK8Oxk/9Eqk6clocl+LB2lCrXe&#10;bMUjEkadnqXda9as++Nf/lrX0EIzMlDHitz8fGIuLWm/2ffuo7sCpZjka19O3vmRR60NdbkSITBR&#10;5CeKhUw4tJjhA4Q4U1trp0HxJWW5HF0sxtD7hva+skjNavAcsbzywjAlsre3M44qT0N9vqk2bzVm&#10;DAa8T0U8n0dBt3NONDaGN5Vk377smbPEn94vHbyeO3sl7wuYDx6PvHOIvzVTEqkITp9v7C11rY4f&#10;PXZFnFdWNS4rkpzIs1Ao+CNVWh1RrfhTX81s+v08pK1A4sZsldVoW1JHVKuiSgKNQbRcQ5bR6yyl&#10;sW+WTHj6zlKzkeUbtrv08hCQf6WYAjE12OSTenmszjNy5fA7z18+82JrfbxnSchiulFfN9rUML12&#10;eWpFD7+sI9PcOKCGohyIj93ae+TAsenh4Spjs6rCSPMCw1bMaysqAar3oJOn0hqVGhp/icbETgDC&#10;DpsVWm+4RLoYlcoHRJN/P8vUmGdXkj9598df/6R76xq0ybLP/SF7wEn07mwrVy0OxS9E2XSSLnpz&#10;iTQhHpufITWxQOlCSpyGfpGVBItsDLb7LOH3xWZjGV+HedMHM8//caz6P45D//qZZ0b3IDC2rf2J&#10;/2Fw+p/HKvzGA+lnM8YcWKm1yaXhq9w7P7uqzlvv2/2Q1+d99pnnb12fKcTFVkmDQWqMh3K5hKXI&#10;m/7rZ2/b2uhv/K9HOAWUkFk+Ozm7gDovBw8PpVYBDYOi2XK+0vZHfvsHvy2LDNm8CvjH11+/tPc9&#10;8EMNPKdP5grGUjwweU5kEAlVta4I0Wqtt+lKeivBQ5nIxQlnYPrcdZNSX9fdqWisLVl1GSkOB2hS&#10;Q0wOBP2CiiDBj5TkeHEWWicvzWbJbIwPLSQWXdIAqRDixTyZKChhqxVS/kgsqra1FVFFW84TCb+e&#10;lavNDZ44c+Hm9ZUr7WPDl2EJVZsZnUOiQLe52oiOPxlcIhUzvTyRzy6EoPlHNGaDzqgHfQ8TuYJk&#10;vZ5F+FUamuqRI//H5JJRJiVJb5hBvzSI7HIoUSVoRxSlK4v1IkIPA3xcKIdSwM6A8OlLp7w4CkPG&#10;zBYqrisUSUF4qli4s1lMOCifLeSL4FwPDQ3t23/gzTfePHv+7PpNG/ECoAyqo6PjzInLhw8eRV2G&#10;0WBEIBhnGkhggCtga1DppMIfjV8RwQKLoAqSAVIpp1KrjQqgJ9QGvcEKZLOEVgPch2Jj9CTghoP/&#10;aKlYIVjAVh2NRrHQ0TZbxBwwv1kK3CesP2VMDK5g+CsKeQsljYzNSM2VJA/kNTiFMFcge5qD67+M&#10;nIYEk1VCECfzi4Y07Z0JiAxGjD0oPJqMuRRGjefmZL2pwZ3gs1PBhzY+VC4lf/PiX+s2bTfag6ut&#10;cW0uEYve5iUL5vomsW6FVKbQG9hmh45jsol0aGLBGYfyqLUkJRw6y4XFcVNtFS42vKMwW03dGmFK&#10;pE6L0x4tQkC1WGwCCzIYl2cycIxJwdvIFManhxcjPmNDlazOEgOvXqbhSK1VZrXLjb6JaZNSw0Ba&#10;QxsgR0PjKZQFq81WVJqiBTmD6dk/TOUGApHrZ6/uNRsVA+fGUKVSv74ZcY6UKFeSYNiHpTjsCU7q&#10;qw0FKR3KpyUsakFyrAwJbiEcnecUBBhz+GYcOXZSYzDPOt0N1IhGsZCg0tduU5u2f0xva7S2NX//&#10;Z5f0KAjKlWssnTA+YsPOSol5zwyibGqLNsTHxAoyJ8mlxUlKKdFIGJQnUCxoKOixzSD+i1sX1HkM&#10;iARIdgDzV1ZKjJKUykiWhUiKRndgs0uFSoF3ueIRwrhtrm9OAa5axNuFANcLbBnYNnBQ9gfcfJkH&#10;EjcLCmcab0twxoxTk3FaGn3gQ7U6g6S/T3jmd96H2hQb1ujq2rIFdh5ZabxWRkl3wOmQOrpzUuoX&#10;L/z9jWtT5vbq4b69O3utzVq2GA1rNMpr525fuHihralqbu72/mPjje3qvNzgS6btWlEtZZSxhoGB&#10;6z29XdBY/vvlP29qagEhZ8I9bLSYUQcnyhEsXuFkCAlBjdSQw1fPxZ3paFltsZiamTDaDuZ0REbJ&#10;lkCgYczV5oZ2h0TiT4ZHPDNO/0I6GuNKImx5kcqbEsJcjakIrApwBQzr8/qlKFdRKMCrqK+uLYB8&#10;i+UCcKRqKVI11aQUqZISLnAtxi0aDuFsImU2mwGKqOLofSferVu/QjQdMosULMPCMRbhVGGK6ZFW&#10;K7KK8DzmrAKpkM/OJqrMXJ4flQCOwDVCxS1L+FyeD6J1QoryA2QpMa4mRIksyYudc4u0Xq2wmTJE&#10;SRX0jV+5ZqtqsLUs9eRg3TCBniKT6LBfSWayyLrWsSlWgGKXUVWkXuiBoVI6pJbAyxtSIz6XTnli&#10;4qlA4NjVizqjtt5R45/34H6NKClBlLVSSXTReWV4Eq70r3/9a+iaPH/uPFLv27burGuoK4sFpQI3&#10;GwFo3nQsgrJondkh05hZVot4GK47BUOBjLIYcDIx/Uee+LBSqz556D21guaLKV1TVQZat1pL5ghJ&#10;trxwbmxZPNFVziHueCRXXvfxpxlaRhWiQtGTAXUXJ5tEXwqjgNpKGWoRatVLGSNZUqMyOEPOuYTj&#10;F4a6Wpq0rHjdup2uUc/+//gpTFfKtQbqPm1eWiJDOf/4hCQqye1woJvQdfN6rMc4ZZeI5ayfDyON&#10;D0xJNhLCk6YsYDUvRrtzFgR0l1+cErSMzMjK9TDOSsMzrsF85v6PPP2b6q411ro1S5bu2HnvJx9/&#10;8tHdd9y5cc09vUsbaqqNUDiRWBuavD481X9l6NRv//rLn/znT55/9S///btf7ty6tc5Sda7/NX19&#10;IEeGpZzFplspZ+yoBk9n4n7UagFsI1UoZTVCqqDVU4kyTk8ogSmHRsFNLdgU1R5nwB3IfO8HPwOb&#10;59Dbf8tTru0fWlWiYqjkAIF3zOlmJYzWZOXkCmURvQgSbzo85Zx21NpEag4+ggKsGTlsn/PhnMuX&#10;c/rz87OpcV9+0ZVbzOnyaV16oeQautFXEAJiMpykEwFJGu9GDnByVNXpNQkhLvjcCmuovrZm4+bt&#10;q3e1ck0JXp08P3Z9Zmq2a5mUSsUm+2cXr7ocGpldgaMzPJDRyYnJVE6AYbCqs1ldb9M0OBCQHRgY&#10;mJv3NbeaBcQpy6hqz+KtBYTAM7/5G3aKnUbVmVtjf37niFgpu3b1ikbGtdTV/u3v79wcHnWjjnlh&#10;4d7dW65dvnX21KWp8elTx84MDYz0LFk6ODSM+PiVK9cOHzmsr22e9HkaVDIlDPpSebxQVqLDLZss&#10;KTXA56LUZWRm/D++8x1c3kk+A2efx+NF2GNievL2wG2b1dJQYw96JyQ6JVg0crUqEY2oaCms47DW&#10;y4zaYDoOObmQiOaEYsAbv3F18MD7JxSc/s6d93/+019bu2ojSzOXzp06euatNbuWqoyaVEzimcys&#10;XdnDMqJX9vytprNDa6lzekJ8RlJvXxIIh5U6o0hslaIRkohpOUkywoGEqGLyNXJ9VkHImmuldHH+&#10;6jWtQWrSKkBLUMCKmc+75+fOXThXyJda60GU5d547eWNm1aGo16dSUMr0AwuyaajFVQNHB2A7lBE&#10;PBVhEWagxXw6oVLIFVJ5MLAoogmlVoXYDK54ULzjkSiiGwazkUCKSkr5xiJypRbVIiKK9/oWTNoq&#10;FGui+kxKA3MQev2FPatX+rbepeDFtldeLtY3/3J515eig+WTf7otDtUshHXP7p3xX3/w3js/VK3k&#10;7IR4aO6o7fEeYdVGVVM3HqSzzoBGq7GrxdFgZHx2rmVJjwSQWzRmURAD8aqeETIR7PmMdbWsFIXp&#10;TLFED94afenVV/792/9hsVmACL955drDDz5I0l6yjx/63gvC1ELttp3Wj21d89E7j7x8ooHRW2ty&#10;PUupUwcnGXByjLVJgXZHYmpGrJFhqUABDUSUBDiD8pEFQ3UdC3Wdxuwsl8P7WFMDqMmv//uZ1es3&#10;IfdOy3FPvZ4Gq6Rs8XpfXt0RmuuzXrmq2f6hO6TmbCQVg+QMPj9DEYVMenp8dGlPD4mCoAzqm7lY&#10;FBo4L4gDGUIaEgme4qLYwsuriWPnr7z9VmR6vJyO2S+eI999N/3K6/k9B+iX3xH94S/xcbd6z7HM&#10;6GJVjttw8Ex25Yfub9q4aXA85/Zo1NatlqZNXp7Ze9I/PBdX6iN11aWuJu3BPZcJptVhbFWknf0D&#10;x5RdPWyQNu2fACs2++mPbyS7gmeHGYeRXVk/p85HWQLw/Eq/O9q4sklRIVaeuOBxuZs3bRer0eGu&#10;AFA+QRbipYgqLQwdOXXxxJGJ6f+8667Ixz7mcFTN2w1eqdSrUWC8p1g0/EDbyhVlirRDZ6wyq1ev&#10;JbZs9yER8OrfTi9tuw/6ggLypMgHKQtbdyVNh70epUJZwV6T6LICvwxqKHIcyJ+KkZJPUeXq7uV9&#10;xZnzsd/86heiJZZMIif92C/iPvXKLffWInI5OVOQKdYeOTHoCsw1tjmunfUdeW0SIrxck59VT8eA&#10;5Kb8IbHXL3a5Ss4J79hibGGj+dEPhqKf//znKOf9f//vD37XKwfeALRvZ/cD/8Nk9bWvfW3r1q3/&#10;wyccGjrSoK8dvDAysS/TZOgYvjIkpbQPP/ZkRMgOzV8LJ12ggp14b8I56k9FuFvnYm+8eNqsl33h&#10;J/fKjGjfyWN/iz7LRNaHFEcCgjGCn+hEQrgOCFaU9f3wW9+AyEtBYhARnrEx7Nl7exvxTM4DYIAk&#10;9dx12iiNSFWRDFNntVu04JmGLL7cYt9t+ApqlnWrmpriCibDsvA5AJON1tQ81iwkKjuQV0djZzTp&#10;88AuyEQT6nRWwxcdmbJJwL5SlvRNQnQkFfUUJeMj84VsGqAn1IxLiTyd8ZlURkped2V0dvmyBoUs&#10;5rBplHp5UZ7Dcr1S4AB2oBisCVyIYjFO52olKZcBe0CppOgGxaaORzLYPScu01ZHbYmAoADqebqc&#10;SY3c7JdCtQrlPTP9It6p1MJIlWUKGVYCn19WlEmWCyn0NhaK0TJaueS0PxSGiwhOCaSn8IABzQKF&#10;WuVSns8kx8en0Al46dIl2PtAxdmxa/vuO+5Qga8iFlssFrPBtHHjJhDxr1y6MjqKRZqRRh+XkEW+&#10;DS4+gNswJRG4jrCxLmO7X/kHRJxyiSVJmVgsBZWhXOJIiqq8LSCKoYYO94k8jA8Ibwkerwu1Thab&#10;lZfh4IYoUzrhD8KnLlZLwSsTUUB5yqNOF3DRsipYL8RAcEAtwhyHpWgOFkGhAI86Rr6cgK2wLzji&#10;AhVXbLZWqkkEgTHIc8V8Zi5Ua6ibcvqs8tya9duuzN46nxHEDY1ddSUzNRmbD4TzBVVdZ1JUIy/i&#10;ukP0Kw2oTJHVkrpaibY6mM16Ay6OSBtlJZ5PQ9TDuwvmjVQ0mRVyWotJBAIJ3kpCbgEy1K2psjtE&#10;eKLFOX/RHRaCUTnNtXR0yUymsAhmGFaR06oJs4YFAV8Hj0QGo5bOKhQoaNlyJDtYU0liiotjhXxM&#10;lvfqxTNx563R0VlzTZ2l2gJfeP3a5XmLPMdIciT6pVFrtbAYmcsj2a6TY6zKMyKh7C8R/mTGy8lg&#10;0Sz4PZlkFMXoyv7Bvrvu2xhKTopjo1ojpOxoTw/3+hsHbHVtVa3rurftOn3RJxa07XaliOLyaKPO&#10;pb0RN9JTAMPA7Bfn43nUpslQy1FB32MILxZBVIUED1BHHjkLMZZ2eAuXgYgj5IUKPx5hRAj2EjSh&#10;F7MwBgGG4vdDfHPCXGa2tjIImObynIxJoRJdlEX2FGkelUyezWY4mh4bJDLi5KXL4ZkhZY4Hu3X6&#10;Y18kNGrJ+b250/sCTzwl7tDky5K4iEHhlDjHExEX99rzsf3Hh17be4gH/0VXXdAv+9STm5jclG94&#10;oKvaptcQnUtrq+qb//Cb97705act1SqFrrWhgU0UqVkvXsXheg0iaY533t/X29miNRpm/HNEJG5q&#10;0MUL4fGxUbx/UBovYiBWlRLppDhLwMnoJQMa6G45XLQKPE5lOlkm7E4As5gTJxXqsFxBq8yJxsZS&#10;e6eirVNX1SpHrWR1NdrpxR1L81obfItUMW9S6bwur95mLcs4isN4LbIqkTQQu/xuuUmLm5uBrjww&#10;gomIzmGCpqLkZOlwTCFXSeQKBSYv7P5oqVFlFca8evR2WPU+cHxLrEmiM6scepWJZEqReNwXEhZA&#10;o9KVDfoaSmyABg5sY1ZUnl8AIsnp4mHIjNG5kjZP8+EE1CqpRQ/tWCbkvecvmzRGU0ennyRKUm2M&#10;T4N3J8faAleITHbbPd9djTLPaLYEpEfcH3O5g3NlCUbiYADbEjTRRhae+f1eTyzyoY99qKGuupzm&#10;3dPwsdhpBcKnRU5EjN7oO9s38+Of/AQVRq+++uILzz3/yCOPWy1VIBZy4EgU4nw6EpufpGGNrK4t&#10;StEpJIbJw0jKMp7w4uwsHqb9sxOPrv1EW09XOOp+5ne/bGuvlenktElTVsiLgsgmURoE6tyfX9+s&#10;00jLmWMu550/+1FBZ6Jwd0g6g7G5EEByiUweYxOnVcp1RpVGiS1ymQ2E0DepVCpsx/Yf80xPWq2O&#10;73z3W6VC+dn/9WvR8KKSLrd9ekWpmwlH/XFvrNbWfOOvp7xc1oF5Ox4Or6lJSSjbPDJ3cUKD0F6W&#10;jSaDFO1HLjiRyEChRmDfYCCQBUYsHEZoEe79Poc2euHErM99e3j42K1r19mKsXixhMNSkhYSuVsj&#10;p55966cv73n2neN/mQ5fuzV3XSQTEkLyxKG+mD/20KOP/NvHn2ap3Jv7/y5WErbaJTZzN/ykBSIQ&#10;Sg17QxMKpTSvVuNJZRD7uKQzNiVI46v3/NeY93iyjuP0DsG2WvHJj379a1/5trXaEnSPXDr1etdq&#10;u6FVr5XpgDVxLyC/QxqVRkatQZ0oQPfJiN+T8toarCWVyC+Khwph4KD6s1fdzIRTNBRXeCJMIEOl&#10;k/msmOJiqTy+DpRkaWWaMp/xL4zHi15Pbppg0KTIo8mcVlmN2nZlwZaYGBgZnR1Ljs+RN0gbb9XW&#10;JUcI8UxJw2JdnrYtMbAe9viRi+7FebmUBUdhEtA0FffhTz4FRyKnUcJcLk7lpqbQhxB99PE7a2pt&#10;kRi2QC6gNcUl6uLZPmicWpP6tSPXNj+w7aOf/SQMYWdOnu1a1nNlYGJsIfLQU/duvXPr4uj0/r1H&#10;v/T057Zv2T40OHnvvQ/gdvfqa68vW7bil7/61dTs7Hsnzn74yY/UK+BkTOYZDcFp6XQY0GFWZ8Na&#10;nKHE/rB/zerVbq/3nnvuv3HzJpo6+wdu3bp5ExuEDevXp1JRhUpya3zEZLfjCfuP4vYizKHheISS&#10;I5ALv1pZUiwePnBKzhq2rL/z4x/+3O4dd1c7qnFGGB66vX//+2/vfW3puoaG9tpcrqyV229cHlq/&#10;Zr212vDmey83tDThnuyoaYqliZEhn9nckUhFsQlSEGqaSIpLEp1mCS6rUmhBU+PIIFoJAcestQIE&#10;MTqZ9frNdrOVVWUMarVVZ1Vr979/eMeWOyFF3Lp5zWBUUFKR3makgIRkuVTEhaJ7VCPiQSymKm1M&#10;WSEtlbJGvd5sNOM57/IummxWES1BwAjjF84bqKMFkRyFdngYIADgmwzaq6vQx4nvmd/ra6ruouDO&#10;Swy+8+ZfEqGp8duRWG1pSXvPmz+81iLerA2VA8dPdgQltU7zwjHx8E1q166n1y3/llEGi2IgSDhD&#10;9lD1hgdkum6aS5GUamQs09hoUpQ81/uuOED2dFjRa1uSFGMp3/TcUFtbo6naKFNzGWQZxEwuR7zx&#10;yjsobHzyYx+2V1uuXDv70vN//vynPw6PTGbyeOzXfcUzfQ27Vpr/6xPZlSqZIt+q2nj6PVeSn61v&#10;TesM1b/59eutrasMpuqpuVidXYU0JYN4D5ARMHZi9RgLKIw2HBkENJqiyJrEMAqykmrduo0Sivvs&#10;Fz5vqSuzyoLPw9y4fMpoPNrayF8/L6+q3S3WufU4shRVJFQfLM5zJYHPz047u7qWxBJpHjAIQpoF&#10;W0NkDmckPvG4SzQ4mRpZ5EdLSjcadqurt+x9r/zXZ3wXxphBD+wz5nX3P2jtbro8NbLioeUxJU6x&#10;0aUPVPGqOWVjlhc8c+PT6Vj60vXr5y/3OX0+ZClaWqzXDwu1svr2xkyVnTywd6qtttPE8B7XJKer&#10;sjJaYWxuJkf7tzxYq60du3Fd0WqpW9WcAxRGApctaqZ4SRnKIj83e0NyO9eyckvIqM1KsIUD3tSQ&#10;SZLJRODtl35YTB7Yvt330CNlpTKDpm5KXP/Gy8E3X+ZvX5WePCzZ/77oxLH04UPZI8dFY5NkZVNQ&#10;efTlDdZYXTP9+18fqjbtMhjsZXJSKGrA2Mgn4mGvV6VWlSg6VQBurYDzCZImVC7Ho1xRlHMV/K+c&#10;+ItMdfgLT3BV8uTgoObrP4rWrb3fKU7GndM6Rdsff3jc5KhlGKzmcq1NdcFFX3TOdeXoVP/BxWlP&#10;PJ0pKSgbh57IvC4dQqkqI4TJdbbdH8w8OCT///TvD37Xt37xg1wx9/j2p/6HwQlgjP/ho5U/5Cc/&#10;bmiT09pkhMg0dLPFsltIqR645/FQMhCgb2/6pL3+XrWy14D5YO5GAKNMPJDY/bm66jYVzVkYsoco&#10;gGwMRTeO+liChjkaQHBQQtBYVsAqgnzq3vZMcCbqG5MInupqYtn6GrqsjmOQYMH49ggJJ7hPClM9&#10;ZagiUREkjqokQvLmXDqdatu6MaqWxpGaRA4V2oSIgReXRx11qajOQ/BIBvVbAAD/9ElEQVQvLcLh&#10;t+iRK7QGWy2jMBIKg0RpJHUWVl9tlNpTsTlwM1l5MxbEosQi6tXU2iahpGRpnsi7lEa7J6kJANhn&#10;CNGiAAusCJEuSDKVUyjiwzjEi3NIeHESrgLYzufELJgNEIJgdyn6/d6g36uE6GBylFnkqiiQIZDD&#10;WBwZlQiS7vZ1NXW9VpMjtIC44cWsZzTlvRmZvXDz7Jsh17DdCB8zX87hYI0HDkZsn0FnxeCJ/z6c&#10;i9CO8BcHxH3P+3sOHjqyfNmKT3/6UytXLMckhdRHRuCjsQju+9euXr98+UqxTNjslvXr13rc84cP&#10;vreko5lCii+H2l8UBgOgjkOaFKnffww8ELQQ2wK5BSAluMhBjgVXBrRH9FdVZiqER9HdC0P23OxM&#10;Mhlv7+wScojsEjk2U0iloz4fcBYMDkZKNpVJmaRKjFUQuIBGzUohUuFPpfFHF7CLgPKVEzLJWIFP&#10;Esiw87HkyI1wQpDWN+flahyL5HBrZxFJy6WDGaOm6t1X9z31mSegLzxzcJ9+wx2o31rboZNnPWCC&#10;qWtXRfNqDVFtjPZnfYv5SBK8+DyhTYvUebG0SmfRldOke1RfTixgziAkMhI+Nzqd5CEQAeAaS8Xx&#10;q/ISMT45LllWp1zezrbUkLU2ZVO9qrleYkbNdGU9KyKVbFGpzWtUEistVoPvlRalvPFIVUOHgM49&#10;gDeIDCVSiUVyinRRZX82Mj5y64h7IWjUr+UFzumfWEz4WjdvDcHfgNYrcT6dDvO5uNJm0FVXZ0jo&#10;PmWZkk2neezFkqlwsRSlmWyhGPP5ZwvFzM3bN1asXFlT24h2AuRSquyKfDZg0eX+/esv1HaiL2Rl&#10;Y8uW5585ML94kpCqCwTnC3qxboQTD6MpnhQmrV6Uz1GFAtZnDCOV0Gw4HBX4jFaBlSMJjB7uX/je&#10;ZzO8z+dVFtUlfKtgfi7i24TxW/AHPHPzc1DPquvq5Cp1gVKTRZFOIQ+nwyU5idApfOqVP4eQpFM5&#10;WiCvj8zOzfmf+8OFxz7ytVWrYz2r5vUaYexG5OhbyQ/fv1QpSygIiKxoQRNppDVzw02//bWTshTv&#10;/wqqatM/+6/TCvru//zsXTXK3Mzw1RJJLN+6RWoBGoW5eH1ocmjxqceflDJkQ8+yRqwIFGpWphZC&#10;M7O3Z67c8E86x7DlW7psudqknOi7ZWszMVrJwpyTK7I4VmbKgkRNwUWbDWVkImmJ05aENCLsIM/h&#10;2xErkaS1kXDUJ2DvdU2J/a4M6nQBBidyyE2jjioW9BdYAn9HFtwrPlI5ktCSQjoHoU9hMmZgqKRE&#10;sjKJskzM7gi0AAMIwCB+UQuX4MKC3WrB9oZmMXjS2XRWazLxkpJaTAVnIrbmziqF/daF635O3Kyt&#10;aacMhAQhRYzrJCVjZXItwMfeRLS5qRu2fqDIsKDIE3yMzKhUyHCzRQUYeiownDRylQZVgyyM6Tn0&#10;DqUmh1EO7GhfwktZfNcLZd6A35qKitIpfO0Eq8VcUiMnaMQaE7mJ6QX4w2obuiSkUq+ppSXqYp6d&#10;mw74Z8NNzbXV9dZyLmnCKhJ9R0YL6KY0pyjiZpcUzl2dufvu3fsOvHP+wvH169ct61lJoB6CopEV&#10;VColbteMitXqTI4soAIw7jIUWy4ujk/iHGexOBLZ0vDY3Nc/9eMSXf7PP/yiKErZHDp7rSOQSZYo&#10;RimSoVPv8G9eaBJnzFq1V1TSrFlJ1dd64kjpz8WS7pwoA36Mxq7PGLo0artFqvaNz2aiuWBUlBWj&#10;+aJn396Db/39LyaZ6DNf+qbD4rh669J7f32xlTLJaiR1T6+67R/hI348hlNFneTtGdHFMaj45o1L&#10;4EIsRMvkVa9yAnDozKxnruSPjcP6qFLrHDaZTg+TAdZD6SyPXXQliY2MddLfYkx3tqVCvsuR+f6U&#10;90L/1ReuXHj1+T+/+d67B996/+X3LjzvFQ9b2/M92xvrV1RbWszTC160CVmM6mXtq176zWssLfz6&#10;d98rkPrl6x801ljS4ulg7mY0DQqYD+RYhZokcl5jkoyMBH7+ZT/Po/98hYq1GkitjbL95Nv/9eEn&#10;PtPTsVKhU8TSCz/59ifv37UMbFl9Qx2A+2SWiYeT1poqBVWpsUZVAJNLRQNOVZW8pCzOxGcWisF5&#10;v7Psj1z2XqatkjQ0RnFcIiVD/gQBm1uaG7ww017TfXbf4IVjfcu2rizJldEZtzQSD8bnnaRfYNFN&#10;L4ZEm5PbinKGNqou9O1fnBvWMsp0UH70mb6iXNna25sA7iIzX9u4UWaVXuobBvpk09bN1y7dwBN0&#10;48rVR95579yho6NXb/ACKuVDbm9k+Yo2rU6p14PTaYR3ERDVa5cHTQaLvavj7OW+1o6GSAj7isjV&#10;07ce+fATF85fJ6X8Ux//kMmiPH/g4uz0wu5du/Ra46mTp0HFtVhtly5f/fkvf+moqgZX/fTVGw/u&#10;vLMUnkL3R1lhT2fp2bGr77353Nikp7apK5YMz8xMrl67VqnS4POvXrmeTCbdi65FlwsVN4cOHujv&#10;v26vN7MyBXyAEKAqthFUpGDnysej8ZDdYkRDMc61Rw+d/+Knv9XRsjKbzk9NTZ45e/RX//n91978&#10;k85IdyyvsTdZwAKCU15IiZyzi81tbTqD+nLfeSxlclEveJPdS3vzZW5iNFllUdBFbAbxcEbDlyKW&#10;lMhwXOd4z4LXpjPlaaiXlW7laotFshgKDs0QdrMPrAwCQTC5azYwP+3tbF8qpambty/Z68w6G1oW&#10;MPlx2YQHkAaZXFdE+hZbJxE1Ojrqdi067HYMAAFPsCgpQd3Cm7wkJpJJ9AqIo6GI2WSq7HXFZXi0&#10;Mkke2FhQUEGxogo0XaDHho8eOvrKv321od7W9M4L4yJjXfys9kHqQ7mDPmYwpXbRkgmxOanQlFlc&#10;+x0tq0pGZT7rdMUnz7kvr3zoASm10g4NWBlFECObUdot4cjkSZ/f2bNqSbqUCvCBcMY7MjNgdGh5&#10;koeHNlpIZ8qSUDj60vOvsjT35FNP6s3qodkb//37n3313z5tVXOh2XHi3LT3zUmGS5u+c19iRVVM&#10;GlNzvMO4sn3zXW++en5Zc4221q1i5FPzsprGjWa1XIb2vFKWE2VINBmX81HnbQ6ObZmmRMoAAsSb&#10;Fs8t+GcxY8GeqtHg7VhV39QSTxOv/fHEjVO/+/hTAlinR48WNm7aFo4N1NQ2S6Q2JMfxIK30mgmF&#10;6bnptu6GsrTEExmY0wRUVQuuWMnrSQRc0TD2jFSZi8yz5w/G3/n71RyXaXmAevRbPcvutzZvVogt&#10;AVl9onWz1NBaNjSJ29bqC1ywfoVeJS3XmmSdXdSGHdr1u82aFtitxE5/8sZeX0/Nqst7AiuWi0zV&#10;CI4XfvT8G0vv3kFobYsuZ2dDNStWDd7wRwfiqEaJl90tjy3LdXMBDppHRp0raJM5LpG6fe1iJhPv&#10;XvZ4kVLRcrkXYU+OTc0tTu0/eOCVn218UPX4AygCcMY996uk9ypkH3Yv9j79hSMD41SG6bo0HpxK&#10;Jb/++6+072o9fa5U1kjGnd7XXwvNTPON7VxVU9RaU/rjb9/rat4Ib30ca34+XUKVrJBxebwExyWF&#10;QhbQXeDoUIaW5F1kUBgNXPvzM/eumv/wPbxVpTn4PvP8G6JVqx62VCmHp85OXhAt29BpW5KrWxqq&#10;aizVNzRhgWirjfVuJnrX1Ne29t7evzi/P3btndGRU/OD++Ymj3nGjy/cPDT61MOf+p/Hnv/5oy5x&#10;n71GvaHp7v9//pAp5S17T0HbnbZ2m4OBwSazLTxL3L3twcXwwmTirBaNwXqfqkm1dKV5eZcZ7b/D&#10;5+abNpltjbp8USxj6piCjc2rjFKTc2YGnB4JSoVAdyj+Y+sjJMkf//RbANt5Av5IOqoyKOaco1Ra&#10;w6mUyXI8Q4SEtD80veBwtAYwNakgpqR0GX5hasKxpF0EwzQp4UVgZTM44sAOzBZIJiVw8WzaHYAJ&#10;Ua+wNtb26rWNFG1nuTqabchT1nBBEUqB+wSog5OkpRRdgwM3FXfmYyGtsbNAIvKLdJ2nJFUsEqrZ&#10;UkaricskcUUOag48erlSlMi64gm/N52MFqLJqMdfiKdVnBIbHhxdRZmcb97JlcSN1Q1SjQ6PnjTA&#10;TCCUAQXndfsm5zas3EohQsbZCiyeHrVGRyOnMoqwUNLb7RZQUNFfQqlM1Sm0fsCCVRaFQ0mjzgbM&#10;iriMRivki6XDo8Pv7duzbNXypz/9+WXohy6X+m/deG/ve++8i466PpfLXcmuiQk8FVB44g/4epa0&#10;9SxpRfFDPhtHhUm5Yi3E7JnFQArFH4YinL1wUeEn6JDCv1GLKRTA/gZAOiWqWBArUhB8xmkedR5h&#10;MOLMVhg2cjKFAjeaFI7fi64Mj0psJQzoOQLXEZOZdqOYQG7RZrVsBgt6nGqB2ERUEbanYh5tw8VM&#10;DPl7Ee6Si1OaxaCssyNltiL9gw6hYjZVJaFjc67q9q5bA9P1yuq7H/yM3+08eaqPUdtsZqIFTmIU&#10;iwiot69XAu84dsCNsAjHarTKYMgfikUYhYIGoKnIIxCERdTkwmxRqtPrjMg0Q9XBfwKpGLVahTYK&#10;EifNQmFycZZstBdVioiEiEglKZoLEUiFAWTC4miOzAYe8CxXQ5M6YPYhfNFC3DU+3tG0Ik+weaac&#10;JJJAlygEb2rx5syt6UhKzFab7O0rb98I/u6Xv+/qtWy5986c1EpUsCpo/0mW0om6mjpGoU0JmDfl&#10;Kjwe8wKH4BnkL7xqlTxdWIZbcCqa5lOT086epauKBQDtle6FBTzVQWZTs029S5acOXlcp7Y3NrRs&#10;2LEpIITOnLu14A4k0ZVHSdxeD6rkMzHeOTadDURQcqQWM1kYcBlOp9bm0pmQy5uNJYVkOpNKYmEE&#10;NiDQfOpyAwEEUw7OEECh+VQ6C5wCniEcQkNlDFCYSrBez+WS0RSVDYsSAfeilcGRikP1Ezh8kenA&#10;2b7RH3zruXrHOrFkjBf9AYXqYxfLl4+nkJHWSXHlitDHQUsYDi5DIL3K+jP98NQrTUt7EvlWKbV0&#10;8Mbtf//QUmiav/3NH+++7zGl2uieSf/4e7/NZ4o/+NU3JRZVWqYuFZFGnWUYHQ4HXDkhztAHT/V/&#10;8ctPP7BrK0CXv33mvzatWN2wrDbAu+1GU3DKK0YPh5LmJQJY3rIyF5rzcRVPC5lGHVkWOFNCA3VE&#10;QmUlyFqh+0yhptgEXVCVyoZMCeeLHJ/OZDPQvXn3opLnHRBqMW9TVNTlU3ByRFbAVMIZTgp5Nwel&#10;cRESnl1vBRYwKBZimaQ4msBZDDS5uBhZEjSjQixT4U5FoiFkJtpS38saLOrqqpwvlJmYk5GwzbKV&#10;2ggJUSZklEQlwB4T9qu0VhaFBZgakApF9azIX0n/SDDpAaGB6wtdu+CpFJhCFoGA4sJU0jlBdi8j&#10;LI5csYDDdNYzlXZPpCILqWwywufdIT4U4NGQDOhfKS+qrWo0GqyYPSViKRqy+Kjw59/9ffim88O7&#10;76ipNTOyslRc8E9N5+OZ6poWQoqORk00lFaxmpauzS+9/IJOz65fv0KH4U6qAte2UjIhKcEPnooH&#10;xdo6Ca1ADa2WInNxv9s9TStoa309kOTXzg997KHP6SzVBy8cf3X/qzvv2lhlN2D/l6MkOr1ZU2Cu&#10;PrdXtZhcYSvFNerT4cSqux9IpxBUKzAmhoPjUaehNUxRU0rFrQO3ZgYGvD//+fNgnA/0De97/Y06&#10;u9ntnFVr9MvXbnrsQx+WMOqX3/njuoY2GDp7H+6aNbpTpXyjxcDTzMwi2fxeNKekYyLeZDH7KTqU&#10;IayTZfVUWt3T5NKLaYPaoTMr0aZZMSHgHglagogG+grqfCiSC0fysK2RhNEWb28s9DbTK5cSa1cr&#10;65qaAT0S1dCKpVLDEn3L8nZTU71Yq/r7iycOv3315s2FbVuWK0Xypx/7TEf9ktt9F09cOrrl/vWs&#10;IxmV3HJlrgpEZNETommzRlMThdP0cv7Pnxlpr96K4sNQIBZCuUpj+wN3f+gjH/2KXtcoSUqv9p1/&#10;6f2/njj3+oZl1VpOrDWbZI6GXEktRPPwMUq1nFQsi5eyeTIbdU7AW0ZqRbPJ6WA5HCBTyWxMAjD4&#10;gGzmSrz/iFuIiur1Def33vIMpFEPdPLwlSq7LJuOJ9WRmsaaC/vHLr/oVeccGkNtRJT0JmcjiSlX&#10;ZEygQ05Vcsw/aDYY8kHVG7/tpzmZsoVjG2STfrexoZFUKugQA0Odc2omz+fXr1l98/oNHJ7gHZUh&#10;o1NTZbJaurpXo6pxeny+us4KCQUrPNyurOYqPPuOHrxQY2swNTX2XbpsQAN6qRxd9NXVVjfUtV6+&#10;dA3Rm4fu3OKevE2VVTevj2o1ShCbbt64fc/d9zc2tezZs2d8avK99/cOjY7JdYYHt+z81bc+c+T4&#10;gb4h16q1dzqs7LZtq/T6xv2HTqmtmmQsFELdYnNrXV3Do488+uSTT3784x978vEnPvbRjz780IPN&#10;LY1/f/OFuqoas85Q4DM0hx0IkSpmIL6l41FACXVyNXJkiJA9eN9H0Qz57J/+4pydoJnM5m1d9Y3K&#10;pctt1nodZ9AhAIvlnJAqXr3Rd/9jD2E+f+fdN9pr7TVaRMuKCWrBbKmemgLCbJEWnbeauayECYK6&#10;XQFRhIMJTylZVOhMETBMkbaLIWMxlYhE7Q2NvMUooeVSDDy5wo3LIyyhXrZ0ZTTkn10crW11qExa&#10;vH9B+OVEaRy6kLeCAAMzOLKTg4Ojly9dd1jNsVBchoWNToHmb3gbsDZFfQCk2XK+gEmSrHSdobyI&#10;jMAmZ9DgGySVcMU0MTk4TBDjn3yasNhDQlJ/4yTbaV67sbxOfCKqymcVHVLxhhbdvbuJnppMfSrh&#10;8MQ0C674zYXYbV6dbejeoSLW1KotEkDIZaZ4jrCZRHJRfPrK8yZcdmoatteCJDsxPwplj5RJ8qwI&#10;vo8CR4F8+PzfX1zVu/LB+x7Ewvbw2QMvvP6Xz3/+w9VWldc57pwczP2+4ETZ02aZ4ZEuFxknWQ8W&#10;eiVWm2cjNc2dv/5BcN1dp1qsjW8dza7fcJ8eh0FYH2HWSC4CgOH3LrCCR1O7TExJ4d2HtoccA1BF&#10;+B+M0wizQK22mG0wfFwfOvvSM7/91H3yTetQCOf487O0e7KU9hXU2lql1ZSprBxF2OImk1Gne6xI&#10;R/3pmYTY6xNmI2VXOHeFz11DxoIta92DoTMvD5x5YVgcLm28o+WOz9U0bimKTdGiNEkq0kW4PCSw&#10;ZIENhaZDBY3SxrKujNZliQpMy2JZSJWjGXna0GOuXdHcvb1XZlGcOnwluJiPBTKb1tvqWrx5GTEw&#10;qltdv5twD+prZOH6lfMlbnu1mGmINDzaVL3TPs+PJsLOwMRoamzec2PaM+1jWLVaZ3eSsUlI/1NT&#10;zvnZvRC/br9nFp369heXNluknlTpb68G9v5du3nL1xll638/99JMctawTJ6tCoiqef0GhWpVboGd&#10;6R8ILLlzxUIsQpSsHZ2rTx+f06iYtm5i6UrJwff3U0Iza9PA8oecFdL70USClimA1cI8D9s6meKz&#10;/uCh432TZw/++6PKzesA9lM89/8h7a/D3LjvNW5Y0mgEMyNm1mqZd71mZgftcNImbZJym57mFE9P&#10;mXPaFFIMNszkmJljtne962UGMfNII4303tvnva73/f9pXUod765m5jdfuO/P/Qr311dzI0HZ5aH+&#10;2lvkDcuZus4uQheUW30iBWKcUQoyQnlGSMeDcR+USvY628Ydy5Zur9M7pQJhQSwBIKAopSpqtXzn&#10;hs/+v2mKPp1/RUQI13ru+n/zh4zLLwmUObOCbuFaS0Oiuzq+NHUhesfWB6PxxOTcRGdrD1PVaoRq&#10;ET+XYceTKVH/hcDS25uMTggGBGqxiQSWIpep5iDPmlHRKuSbI4QWQz+YOIKBWeJXv36OpIw/+fWz&#10;b3x0+IHHvq4w1kTGfEDMlelStBpCTYIDXKe0X4mECKcezlBhwBspZmoaGwoVyDmlCN1ICSVZjF9Q&#10;zWPPPxaULCTkHY1ylYGmzYzMxBAmlcBMVVVyDrxMKZNm5AWGo9l48KZYQjNUYyXDUQVvMRmzupcL&#10;KDNqxULVGxIQB/o4dZ1ORE2CniuKZ/2zNyfHhguRqoMyOwxqjVZlVet1MhXYV/NTM2a9kc1mfbMz&#10;OhlVa7Fib56ripGOBUcwsiEB4e4/e2ZJQ7OKMVHqmjQCRQBQg22ANlMKNy1tqGQNfNWc4ei5WEqq&#10;1wpV5CK2RkgCO6FVGaCQkSKusyJ65dVX5hbmfvnLXzW3tqB9glbhpz//6aFDB9etX7dx44aGhnqo&#10;o4CngF7CYDC1drVPTY4ePrx/WU+HmpHOz44vzM2wEJrhEE1Db41YNgm0AZBPgoUBt2VVANVhrsT/&#10;p1cV47EtlHPwVYHjXcrns/FYTCgUmMxGFH8y2CqFQuQmzi4MgdMLeQBP4yqUVBp1eHTSSsprbE7w&#10;PeBQYkpUCZUih75QCHAfTmtRGbkpeUmlWMrEfNNjtzjbZzV0jIZNGlFkyJlMkoEwuJvhavX8pYGn&#10;f/InoqI5d3AvUthltGppK1NHE+N9FxuarZirkbMjztK1+JLP8BpZhSxbrKpCJZ3KR6sKkpdKE9jt&#10;401s8VixrkTPhg8F3wSxKKBXYX+EMnAxSbnin5rrIU2mikxRISGYqBZBDpaSGeRESzQpQXE4kAsX&#10;BLYWMZL5IGLNcjKKnDp5or5jKUdIQd+PCOPl5Hzsxv7ozEStfb2zdTuH3R2tdpnrH965tVQKWetb&#10;07yOJFV48fIIDgsFnXbXYuyh2oxtpxKLpFJRoizGclMiEauQK2SEZnYMXPqq09F89tOzq9d3FMpe&#10;I2EVljIiMVaWjYW0jqEKKkb216ff05tq65d4XEuW3LbpnqbGRkbFwDWlUWvGhsZ6L10fGxjOhGIz&#10;g1DY5k0tjQBDwUWtVyLMnoHIEQl1VgsIJQpUhwA8qKvNULVSUOcgsU+J+D4dxWgA3xIilUusKJTh&#10;SEyCiVZBOpQgOxKctOt1Vnz7pCzB8WFvvPfwhUe//PzmrWtKlez//fbxrp4sLv/ffjO9fUvVoKoy&#10;BHyvJamyXCjQBGzDIEErQtGK7E8vR1S6Jzet+sXKlaaX3/pJVyvUE6rhwUhw3vva089263p++z9/&#10;3759ZV4V8YsrkwKYDCIGeTYUy8sYnV1LXzjTC2XN5z57XzWb+uCNt954/7XPPfiZEs2WSHD4+Vq9&#10;u+9yL6EgpUY5JhVKEXjzkkhhXE/pOZbikGyDM1zO6YoRczaOfLWgROHTmou0XinR40SrSLUplbZg&#10;MEnkxlpTc9iX8SeLhN5UrhaiCwG3zcWRWI9jIVsVZXOz/QOwhdQ0NuZYqJKJGFHBuq+W0ZplygIp&#10;jFVL8z6f02CViCWoWiYQrVtQ1Du6gMAWatVOtd1cFFzpuzo7MAIhc1UNfK0eUwhI+xaQy6cAJJqQ&#10;AeFfQmdF+Hl/FrINAd7wkOhyCfhNBQAq+hPDIwunzuYgjdBTgpYtfqIsK3GBG9e05VxLDTAsehmY&#10;G4Y6liUDUwmrjdVaGaz4IIdHCgSeC/TZ0K2A8Ak+qaPGlBufrql15ApJuBqiM/NqKex+rjKJWFBJ&#10;OpplMBgwNqxa2W2zqxEQ4kOPbbARAuTVAaeXoWix3z8n9/TIxVKmXFajlGPjSTZubvQkS2W/N1kI&#10;Vj5395cu9/X+/M+/fejLDxpNCrKKKTyBpVA8kXv/X6/JJ2K3uNpk5aljoYh1x911TW3CXASvkxyD&#10;8RWYKbKKDPqI3IU948//9l+Pf//3X37yJ7fftu2erdt3rusiMsHW1ubB2cg3f/Y05v77D5+8MXzi&#10;Kzsf6Fl1R9mS7K9OmCxOIOaDHDiaFtd78/7Hl5UXfMxsbLjZkJQru6dI74Uhek3TjFkYpyp1GEhw&#10;AiHK0myJyJdkxYoQUP1ghI+mXGqDy9Ee4GRAamFwRsNQUYZEUexL1AjsHlFbierRFKX6m72R4akA&#10;PCtpYWrNHSvue/C2+eEZu9z47a/9NyEQ/+Ppf33jh09mmQtJ5nCoch0OplQKUkPa4aw7c27gvdcH&#10;WwWflyTdEE+qtdK//NfT37/l12utWy0GxwIXOdF/4Ie//GYis3DXA9u2bO8SsWEwuNqXrk5VAapR&#10;J30JA6As5Ww6zubwEi0kZvqu1Li0ffPXo3wyLShMpwM3B26+9oux/CFy9opfWhQ79c6lrctdZkdz&#10;g9tg0rV0mTVWkcYuoNYLpTHREtHK8KR8/+6Ba5cm1BJBXaeu7Aahfyo4fnp0fqwqY4f8YPC137i0&#10;oNaKVi+XRrzjA1fC5QZ7xmrZllYznGjw0nVBQbxp7eqzZy+B4rr61k3mjgaRUamucxgJmVKpO33s&#10;nNmqb2qsm5uF/JjH1IOoyA7uP1lX24Sp2qWT5//3yUeWeGyrOjtqHHVmi+fMyU8ZaXVJi9tj1jQ2&#10;rRYJykcOH710qW/Lpk333Xc/howTU1OffLLn7nvve+Sxzz/2pa82OW23rmlp6XRuvePx+ub6WjRu&#10;arKhptPocP/86V98/YuPPffss2fPnnO53Khis7ksJPhQWADtTtOUzWVlBbn9e/YtaW1XKiFwLbJ4&#10;q0kRJSJG5ksy6EMCoExuOLD31F133E9JpUNDoxs3r7LaEVOMYLgJiinAO1AS0YlwDoJjYLVDsejO&#10;XfeEE/FXX37xtk0rTBT0yGnSxJbFMq1ypW/ybCH5gctljnHYMcDGH/XPDFjFUlN3VwwLjiRXyZcu&#10;Hj1hLQhNa7vS9RY9qcD9mc5EJkfGb1wd+8VPngbx/xc//6HJod58y/osrGVC1AvInypgAiWT6kFQ&#10;5ji4haRut33ZsnZaRgHTDE86xFdCSIiRlwKQDOQ/6QyYpiXAOOHnIEj0WVNTvR6YeBCVWyUnBmcS&#10;kYXNWzVm14jfl/vhk9O7Nn3nC7e0Tbx/iZyJL/9K/WDrodFtsfTdLb4atXadi1khLHmitWpa36qm&#10;avQK0Sq7oFZBpMUW8cyCfC46ZzdGFoamC9XpRghWiQoGRuFsDPBuqRIoJaD+FiNkL430/+vpf37/&#10;299b3rlcIhK/+NJzYzNDP/jZt6A3C02NR6dnDn34YfunG4pdqrafbix5KFoKEqQ3i8EUEo6JEb5Y&#10;98qfmFsefAvsokuD6nTO2uYxQ+gIlHxm9LIQpB28PmtUwoqhCpYL3OGItIIpHXk7HGYpUBuXT546&#10;efbs6X/9+ycfHHzx8ftNX7kfepjM8eOqg/ss8zeZvjNze/cfz1NZU7sZYtFINIALwpbSIiruS40J&#10;1Pl0NYJcHSGWwsJcPHbz4Efnjz83kZ3OPLRz7Y5d1Mo70EbnxPTmHIubEFnMGhlhFJUAbyOUJHyq&#10;UtjrgRxZ1AYI2aKYLvHusrBdYe6KyfIFuT/LjDR06evr608eHRw5yxVC4bt2cI2K6siHilvk28yV&#10;Sd4teJHU+Je3rNpaTa+XZVsl+fh48sRJZf9k5MSVo3tOnx3oy1LU7mMnTp66MOA/fGroskBBKyul&#10;VbX5rbfEO9clmIp36kzoB18LXIs4P3/X15evWzrkv/z3j3736M/Xdt1jrN+qa73FY13qiMklBcrc&#10;s1XLmBUq0C4yAZDQrhxPHT+YXblGpLcl29qo1/45OJdj65xOdAI0JUWlOTG3gNQvuERAKckEQoGp&#10;aQM9+7VvdliWDoCe9eOnEr96mg0nSpUasufbqxQrZRlqlpIgzz5YIaQFzlMqQaQCHqdfTOjk8raZ&#10;+ajBTuZ0k5w5aOoUdWwzt27T1ayRVdRhbW3lsv/Dk8Nv7rv48qkb+471vnPi5nvHB949dP3NE/3v&#10;He1771j/BycGPj7a++GJmx8eG3j55NCHR/rePnTt9ZPDb1wIvNKXe1utUwPj8PKh1197+3WEL01P&#10;j4yO3hwdHrpw/sKVK1ePHz/20cfvv/zai0OjA/PBhcs3R3qnhq9Mn3r93N/PTJ84O3noenrP9ewh&#10;vd7WYG7erN6wXrBVOG7qqnn4/N6RVWvWS2jp4E1vd80GM+9wVRyI5Bz2D5ksNYyH71hhEsoyhFDN&#10;EC2ynFrMednMcS6X0tBueDuwDwCjGIKjuZkR4ie/eAKKX0+t6/YdOw1qVz4p9urk5cJ4TTWcEJWm&#10;VUp5gWSnAnGZzO2qN3EZ/8INhmSMWjdGwFloClHuC3LNqbh2biGyMJ+ps2XamkVCq0xiZUibVKQX&#10;CRh8RYjiwYqDwbpUTiSRQ0RWE9E5jbquXF5sZgEWCgaHjZ4lFbkNIgxOIL4xe6PFmqoVLAgnZsvR&#10;JNyfhNJmrF9JumtZk90rJViJJCWSZJAnbzQgImk2HFxA0VxXB116UULCHysTawXCNFMNapJzs8eO&#10;N1majDUrK9rmkkAvR1oGn6EB5SkSKZZNFOJFgZCteEen9xrATFR3CkuMuAT5ER+JDcJtDdWBWGzY&#10;vftYIhH90f/8F6waC1Ozz/zlL5glbNiwZtfO29RqCs8ayF0Q9C0avdDCgDhG5OtqHKCrnjxwhGcF&#10;XJkwe+oVZodcg/maIZ0D1TQAwQCDoxMBwdlFghqyWqA7QqAzXEtlLM4qwjyXjiTnE9kwYpEZjRHi&#10;NaxtsOZiOSDuz5cNGrFdy6owYxeSgQgZS8o0iqLH5KfwvZOmLKUqYUbAIwYkLcbXx9osJo2BulYq&#10;BBMBf1ihMyxYdmJSr8pPCeKjgLiAbCFw2tK06Pyxc3eteaC7dcPJQO/hN3657ptf/CDDrGrW6hc+&#10;qqgMWXW3tRRJRCfZlrs0QqRHVyqkPVeC1tMkngkpcnEdXv54Q5QVFQxpcdmFQBgvsj+w2VSrlNB4&#10;6EzWXBmsRmohEVHKWQulD4shA0VMZDkqSsmTUWHfKKK2RK46mYhSFtLQ0ougNsVAAIniwurUzCWr&#10;nefmLgr6rrFIk6lbKltxB4d9BS+4fq43g9vNWGLIYnIharM6opJSXJihMLcBjpFSgwkGooGGQXZ5&#10;KVfNAkhIRhOC4Xk5J0DuZDCSIKA4dliQ6HVh4OKqzV0CGUukshoaRI+7JTW3S9vvIZsemK303PbY&#10;185dPh3xTlopsZJSWMwOl6O2pbGnpWHppvV33Hf35z77mS/s3PXgstVbo1Huo/370/Gc0eAQSOSY&#10;vOE2KJNKTqBEfAtAdVKhBdDgCrbIIkRIoNsWI/MeeyXY8VDqoxlGJgIlzKbLkfncVDQ93eA2LY7x&#10;KFU2J8z7cx+9/tHDj31h550PlIpTTzz2BEHdXLdzZm66Mn5ZsWaLRqpKFdKyfLhVXE2n6ELQXI6j&#10;Vataebrt08FMT/u6R+9Y4dCL3nzttQ2dZmvHpmf+9VazQveDr39p/S1rEsK5qf63xINHqIlxTTCt&#10;GD82MzmXrUAowHOkAgz//tNHdixfpWBgtKG4PBf3fYT0bJXWgVpdJRO4LMLpqfNw+dEKCyigVYla&#10;mInlUimtRgFdrGjxniBzHOEFwjIH9GdIyWUUXFZKlgryYh63A1CJKDNAoiMRJwpPYTYemCgmFpR6&#10;HaHSAVNDVwWKMjcxOaRrrCcs9d6CEuufCutnR/21jFOgsYTkcmwhM0PTTYxOppTH5FVlzJs6cbl2&#10;4+O8pl5SQgaDgpc5C6Zmd0u3wqjA3j47eIqfOxXx9wPxIw6mHTJGsZiLJi5IBNHKfKkSLiH+o5qV&#10;ILEhOl+4ckUycNORLepVOnXXEmLZRrZxJRYUOMKwQ6MA2qlti8pNPkKRFjBcldPJ+SWY5KhtPAmv&#10;A1GAwBDnNMKMstSHbxwcvDrS3VoPDEtGMFcxOUSMSxLPpMZG9O4OVt3ASFX6dATMSpHSowL+AIFa&#10;hTQE2vFA2KDRk2LxIlEHhlnIuAUafmrKojCzOfhaPGJpraSiEyUFRkJ7Yv+pTdt3ORqbDrzyKklG&#10;ujZ4oNNnpBoHwK++KZ6nrh8f/IbZ2TV16Q9M54a7H7zljrWj4T6m257RKio0JK9QfAMGJIac8mjh&#10;ju9847OPtKtbpGFdJRNPJdkq0dbRbdEaV/estqkNw/4T3/rjF791+w5dA7WHvrRQSbpId5RRj5bE&#10;tpJaeONGoDibX6I0602Ri3PczXRHXEWeHoebMrjOmBQkaoXScUUeobQ00glSaYF/uuIbFuaCFIXH&#10;x1PR1meUuqxRFSo3zWS7Zstrh/IrJgTtESzPmUSBZovViAi4zCF/nYteeofItCatcsfmT/ZKeg1P&#10;f+9dSmV9bfe/VHUxmX1srnQ5ociyEpUorU2P5ZBIx0kYSUIZfM0r8SXWb1j5zS9///F7/0ejqAE9&#10;6HrfxTdf+8fQjdMs77/1s5vuW1UjSc2NDlzj0NivW5siMEitiNhMPBkWAwOY5aAwFhVTwkgqEi0X&#10;zJLxwnClpM3eMB/57fnBA7HGLuvOR436dcLl32x3blAXSxMKSVxMJxPiaIRNZhbStI8wznMQwk/k&#10;ei2r+a4dnmpVOng8duX1HHtFL82ptaZ6OnoLd4kdnpqrNMaXLkfEEhsTWspiD9lSxyXLklcGJrnE&#10;yExusD/StaLO4pAjyJDNCOw2lUIJXDmiFmwU9PZkVUSWz5++kYwXaxF/khR8euZqjce5d9++hiZd&#10;54paeJ8Gp6Zal69KFquzIZ/Jqjp24kiSDW+6/Q6Z0Z7P6V7591tus+3n3/7W5qVLGGh645E9+w/D&#10;oVVVGT4+cX5JrUsuI15772Ors72/90p3ezNiGp9/ZU9jW6vTqmcDvsDAqS6PPR9deOW5P3/ywVv7&#10;9r69e/fbzz3/t0NH9i54Z1atWu2ubdtzZL+xwcQzwAtjQlIkypwYigNxMZsNATvFiRVBr2/H+i1g&#10;El4cvqBrN6fl2UwpwfDC4MUxm6ojkF80nnNigdfna3c1rmpddunIUS4fcTQbfWVvxlTjqhB1ZdGF&#10;vDGe8K+S4t5o8VNuQyFBzNyQlIS8owF6XnMqIJgeGBsYoOtaZMuWYaOkxG4ph9SPXCjM1bo7lrQu&#10;sRj00wsDL+196e4nHgKqpCAo0UKCzhfMnGj+5pjVaMTQdD6+EM6nOIk0A+mokOQI2IBhqIAOGrNF&#10;MXgnfJTl4gWlTK/XOKrIHSMArzFo0hkCW3ptTZjLToWuJ3yJuzdsUAG8FjW+/UK6ebVO/aGk5lpE&#10;akqObhZx9Zs6Ld+QZfX2Aq9LaESVBrm0ps/eKeW7zOkmA/AUap5Q4PVAnUuMVCEcyQ6WT/4ju+IO&#10;lrLlqtBAlmbnfW5PLdRIAth7S4Ybh0a8Z4NPffmpdnvzQiz8qz/+rsVsuv3BjfPKCDszXfNemH6h&#10;ZL3SXn50hvnHtoVGDLRzOWhjRKRGpBISqoio1SxUC4/93b1+Nm2ZeWsP43R9z94o0Yqi1YUZhaai&#10;tLdWVJ640EjiM4DJbxGYW/aPzR98++WjHz/dd+WHc5PP8tnDVuWVO7aPffNB9ZrlSlZe+/o+8fUF&#10;6y///j9bvrCqY7Mrkpy8ePbqwROXbsSG+ZpiTgJXaKqm0VBRlfecPq8mqMqQMjsskRSN5972B6+X&#10;e7qMux5pp9vzxZpymK5kaVFBFJCIYpIySwEwhUA2oVyOWXtFI+H1eqpWIbSrxO4acZOx2mDQdxvU&#10;jXaRoa5EI0kNVN4Ukda6xY1LqFzGeuhiSFqvbFkpamljf/rU36xdraFoeqlYv8VkT4lCzlLZ9+nA&#10;3vfO3pgOzQmmnJvLGx/m7nykumzlwmcektx1u/yRzfnPbBWt6Qgubxiv1/i0gsqFYeoXe+zP9tEx&#10;nmxQOn/5lb/AHvOtp79p3SKptubzmlxOXET9CV66QsgygoQhT2YkbDo/VlNSRRLaRIOk6aGe3g+z&#10;3Uqm2R3fsDSxMJM59UmvXt9QBQFGC8G5mhf48slJk9xy7sgNUhZ69CszWhW3MNTww+9kD57M2Vcb&#10;Vjxp3/aE3uyKS3NVOu2EQ4zMujyCHW2CHcup25dRt9tyS5x8vSknM2ZJB6dLMXnEcUhLpLgsAHE6&#10;thBkBBCn6KVlRszLpCJaAOoRnOkKUEkgIoI/SEphdqiQyRnQS2DiIBFUiZEoZuFa2qQibXa6q9Ww&#10;wyVZqco5fb2RJx75pkZjT6TY3v6hWCKdLxYwx4f43+V0rVuzrq6mnqIUtFqrY/RG2kPlrOsbtjWq&#10;ujp165YZd6zR3bJUeauLWFuJ+f3R4w5X48yCjDErlSb50dOHZeqS3oKxHhmLg/Pt1dqFWsSi0Kay&#10;JFupZjRCO5mlywhnSiqqKb1EZQpDzaUAhSGqYlOQeRPf+cFjKaQ3ID/ToMuk0shwwtktnBtTaCRB&#10;yPNl8lqD0Tc7G80XbY01Kj4duXja0dINclCRojBiQZYrJShHfN5wMmVvbifkOuxMLSKtErtvvIWx&#10;qytja7IY94TkmAIyBkolUkRLMpXs/E2n2VzgabgT1ZrKZMAnr1uR0euKMnY+dzkUG+L5BKRtQC3b&#10;nAaZhoAAAAwlXlQoCBIosyEJgWIBswz8uSBwQI3msNowaEEkSDKfpGgmFJ/XI2gpGT51+ritucXi&#10;aZEJwbPWSEAGhiFLBOMUmc8TGeRy5pKlPEBt2Uh4nBAzGk0dmH2Q0GEIWigicb6qZCx/+fNLRoP5&#10;Rz/9b9jg2VzyiW88AQRVd3OzFtgw0SLgD2woCuFE4LlxCMgTQFdUQtRaLl/vdMPhTUklDqcDICMs&#10;0LANk6HdZhRYJs3P+eD01ap1oMRhTIUwXwzqMKrDegpio4mRqTy2jTxvNhg1Ch2kYugrwAiHxrrA&#10;JuKJkLuxEZ8r2ERoCPLRhBHyIK2KlWIFhu8azjdRHn0V/CEl7KnK6Xnf6OXemNePKJgsXzZ4nNa6&#10;WjYLUDwbj4H2QaiVdhVtK6SLxw8cXrdi3aMPPVEtS7770vP/+xWE4QrCLNvq0YcjPspUoydzgqmz&#10;hNYVNKwGI0yXLgGiVeazaimZsFG+PMt4WRVwC2VWmy9PSIxpgQRp4hguoe4wyNTZXFivIGUV8O2S&#10;NJ9nwxG51QJwczSXQaNukVHe0QksmeqalqDV1+hM0USYi+e0NPiNJEiKlNOYy2H6cgC7P1Nbh7ul&#10;TUXSkCNDdJ4PJL7//acqykJrd3MFS8x8VmLR9Z6e/NMP/tq2ui2tzpBasV2hzgWCco2wSJWBhSQ4&#10;k7QgSGUjKrOppXlpulS02GpUKn00GPFOTa7q6UoG/TSval+6EUs3klJm8iUlYjxL5cmxseU97WdO&#10;H3vhuWdff+Pdw0ePQwB2c3Sk7+aQiJSqjcBbMkj5UOm1nT3Ldt5+19yC9+Pde7NpFkKReDyjwTJE&#10;ppCC94SkB+Aawbj//2WJV7DNIwkCexiML/HIgMiSzC0gQzSVj1ns5nQuR8t1JRbZLqI//vbvjzz4&#10;2AMPPYql1G9+9/fZeP/SrZkV7bL+3fkmSlRrQwAzNxltCFUfiFZXBYYyZFybqTbNircOzTV95d7f&#10;vPuvV3fuurVQrTz/wuvbap3tG+546Etf3bVzo92i6j97+upkP+OQta9qUhscFlvjSJfFWd+s9edi&#10;B86YEqmOphqRVfHDf/xh4+07nfrazWs2nDuy7+ynA3KtTd2EvDt5SSrRSVSR/llZUSSBUogsYnmL&#10;2FCJBOhPbQryjgqfCISK4bgSymAGSZeS6KQ3NDHn7R1J3JzMzfjKkYRFq8OSKIvoCJWmrJdq9Aa5&#10;0pxdDI4DM7OAYbJZhcGcQggXQjJL8fmZ0RsSmqZNhnyZ5YtY/IR5Lqe1ID4BbbsgNTiskxp09WsQ&#10;4AXjGYmlD4vfV2FkQoYRG/CP2h7G3g7y39jIjYnBT8uhkfLc1cjlTxJX3ydnT7nLc+4sbZpj5y9e&#10;n5gYM7TWN6zZHHXRrNWQVypQJwGs3SKgk4OjcrHE7LIvZs/BaLf4MIK3Aj2EMAk9NqBaJJbUCHcE&#10;10BACKijB0/88Zd/d9eY1q3uZmHmEvMqgzudKhCZVDWb8TR3C2gzXHmY5c5NzRsczXxFUUXKMYIC&#10;cHpWRfFEBgQ7LD/BpgH3H4ulTHgKGX/k4lYcVj5Y++jZySmDxvLR+4d+9rPf4YDZ84/vb2hTN+pE&#10;KlljsdCdzzhb2pbN+ceCwZt6RVku407J6C888Wg26dcbaFRWPMKXkE2AGUmmoElzV9/fW2JavrJr&#10;Izh/ksJiGHouFXV4anC0VmUUkjlF1dLElesMSdq7GiDjnesbcpntWbhgsfeqECWWQ6rVQkchMnhZ&#10;tDCrZISZycnUhV7AJsv3dvbVVrIWCUI27ghXVOHQQv/FyZkBsUlbtdcVLDUpvTEgKydVGbki6eai&#10;BkqqM2hULoXAngpRA2ndJOkoVyn6an/o9Js3H/3WenWXLgzODKFXBZhDf5780RNPN9WvGB67/uw/&#10;frrzgSV+0VzOKq4oKHlWmppk52cFL//6isdmHt8/65BZfveTP+7ccafVaAVQ8YN3X/+fn34nIYzf&#10;/fW7W5Z71rbXIhvgxtXLwXSyrqvD0dqULBRJZG0BT1quwPLIqJRcGcFpyLzACiYfi6ZkekFeGCaF&#10;9ImPrwamA//94zuXb+6p0eqR+WKC7TNfMsqA44UxUBtPCnDb1htaGrSNJu06UmzWml3hWLjEJ3bc&#10;2rlmQ63KxJ29fOPqId/5C7MjNwcvD47M9qW1jYhxVCJ8GQ0HL8o21Fkic2PesdmpaXQcc609mp07&#10;u61mZTktuXhydH7O3720qVQNX+vbS/JMni3U1dezhezpM1cvX7t87vRVlVGybNWSvfsOuzyWnmXd&#10;ZovuyMETH7138sDRk2w53bOi4/iJs3qzfOnyLjyIFGG4fPHT65evHT1yvLfvusVqb1uyNF/m//zn&#10;v4xNTV25eGF+ZvrW7dsyqUTQ74/FE0tXrApHEj/5yU8z6fSmTetsZvPu9w8WeJnF3tTQsmzZis1P&#10;fufnK1Zvvfuezz34wJfaOlZotaZ4nH333Q+6urpz+UIJb7iKFJ5lAXZMYhrupGA4rVBZc7FCc207&#10;lHNXB667G6DITctEJTlfis3Oo+Aq67RlUVEkI46dOrVz6y6H3nnukyNWk7lACQJyvmJwS6VEgJH/&#10;faFgdtLLJT6zys5V1RByYuAmc9grCjUOYpilLp446mpuszS1I7EJPDAardrsHMYtHk9ztSSos9VD&#10;kMyWWI1V09LdVBJziwwpPOY84DczWY5DKF88W3jq6X9iM7F5w8bFOVV5MRiFhKqCR1UlKxeBP/Eh&#10;38VmttM0ik0FBDRQk4tBmZDkktk0CjRGL1qYmTDJ6tZvvkVcHGNLsRNnIp3d6w1XCTJYbPn8raU7&#10;aniPQyDWQ6qCOZZIJE+qSdbMLxHUuAlSi+cTphqtNkkThwavCpRJgzntn7iBTkhWW8vm8uAYjI2N&#10;In8aFm6UQRymvQVi9zsHfvjtH9tMptHpsa8/8/PVj27t2dSMF29pJsQ+eyX5Wl8ilZN3mpr/tiNr&#10;iPnGjxQmz3PBKQOvcAqdOolDWgWbRjh886JRNetsTHhnCqubv+IygJmYSi5kVJo2oRA9Jwc1O/IM&#10;xRJIIuX7D1156l+P9Nx+6fbHRpeuSq/oFrXVJep7shKjVso0znod730Ui7ENX/zWT+FmwApfmB5c&#10;4ZI8+Y0vD04VD350fOL6nFHm3vfv4+eOzjpd1j0vzgG7PHh+fGByVrupZG7Qb7i1Z/maJRKFDPop&#10;pdwAkI2Kc2pLHiPbZOE7DII6vajWyNTJCYPJ6FKodTDzV4DaUBIapIXwpE6jMiEpvppTA6BXimZJ&#10;jAuw0Kp47PY1G7B+Vl45lzTrhHUNyW1bne/9O6AUdhURNIngnWzX3n/+7uNX39m6MfDI54ubNmb0&#10;6pRVbdISTWrxEiLvYqPya73UQsx4/HxubFhzozf15ruJfecy6+9Zd/X0xOT58Nc+9/2Vm1cd6//4&#10;qv9Ax3a71AhDA6x7YhmPSFQUVyLJor8+Iy5S4xfGaxukbVsVruUOxO5cOnbz+Jt5tUzpWqZa5om3&#10;1Gt//3/viWQmk3sJJ6CNmgZxXvr+v/9w763h+3em8gnt+Svxe785yboFd/90+6r7Wix2vTSvkmRl&#10;WPrJpT5zublOWV+nbNESZkaiXJRFwd4iKiCbDytOsIdMppVk1qyuevi4OjIltGuXqogGmcgpEdkp&#10;uYuhHUrGYdU3GzV1OsatVdSYtQ0WXSMjsWlpl83YolPWGPUOM9yr9na3tVWvdNXY2zSU1aRy7vng&#10;yGOf/UqDp2l8amzvvj07d+7q7OpGVEOtx9PQ0IDVt0YDSzs2NWqpQqnTGZKpTFNDg8VqMuh1+Bdi&#10;xNVqjVxOEyJk28RnFgZM5rZyUT09O9LS5dQbzE//+U/rtq6KJ2MJFlG+18GPe+arF4GW1qmrSO5h&#10;qhRVlBJZLroQF5FyoYZJCyE9qy5ipqNIheLQChV273kfHhIU8dA4oSOgeI14aozTCKIaJMRQGGVJ&#10;ZcTM0ITOadOLuWrfddXKtUWGAbcNYAUVLwhPT8eyGWf7kqxAYpAgAVGhAg+7uhjetBi8jPYHNkJg&#10;axczJivIyxXyYvRPxdiYQksRWrSAoCLn5hOZsqnx09mJgmQe/PY2lcGu1Zto7fUL199+7ZO+a4Pw&#10;YdtNFlGJo6GHW0zlhUORK5cLqC8gOwZuDSQdtFsEiT+N44V5K/JNYX/tu17f2qZ01EkUNrXUJq5o&#10;ijk+CUIfsqPSfAbEMi4JuQxQbuisMpl5PNd6XW0VyjhkN9LSuYUxWNP+/dLbPUs2fPnLjwKG/ebb&#10;z/76qZ9/6StfApEHLRaoKvFYKJOOJ+PRdDIGZ0gVvMv/xE2L0PkJhIlAGLs6l90BVQO+NxR3+NCg&#10;ABJwvFROYvWdTKURbgjHFdh/mWwmn4dzNZ3ExC8eUYGGBYuSTgcjJuKs/lOCY6uBvg8xoZlEPApG&#10;KvJUUYInguFmZw3qybxIkMI+AX52mIaqgqyYRXYt3hqI6OJ8YURIul01csR7uZwCpSLOFoBEi0an&#10;QJBkGC0W3+lAqe/CwLrl6x9+5AupfPWjI8dglG5buQZMHwEb8ugEabYAaI+6ko5N9TLuLr/EqarC&#10;Bpnl+nuB6Q4yOMLllEQTyhSksZySTQeyc1QVIPWQMBXALJVBeoIAvrAsbH5CKcWjBCbl6akxqr0R&#10;6cHI24EKhRuexYVUdbTp5FbI97HAUavpgi8O4LNMpcZiL1PhYMxwuzz2lo6USlVEjrO4xCI+hpCp&#10;5ExLm7ulqwVMfhAp0/4gHiT/9eze5w9vvr9H4wItC68wCprWUHhSrRFXOfk/fv/xno9373pw50I0&#10;enWo//mX3l29Zq2QJxix/PKZs402q1mhbPQsFS1GvUnBjMCbD5RInUYB0+eN3mvLl/Xc/8BD99/3&#10;ADSZI+NjGoNRpTecvnTpyo2+k+fP7z16BGBisAcMWv2KJWvWrtyYz3K7P9rP5pDsyCjkGgKRuAjn&#10;EyMnFAsq/KOKkgFFOG5p9FRFxDhiuCHFO1eQ4+Yxu3XVOmH/UyoMQJBcuzR2/fzoVx/75oP3fQ5g&#10;yHffezkaVkX5o3d/LsVwzNX30jtWUQRRnA4qM8xnO7Z/r6Zts8uySUx0XPLSfRH93bd/dqndffL0&#10;meszvQcP7e+pbf7avQ8DfS4ScFTZP3nuE2C6Xcs7KCvoYaCzQnJOJghaVhGrGHldnR1JWDcHriop&#10;eXNd01//9qzSZDXUOFd3bp4eC+47dTGv0SaQ3ssYVVWExmvmhkaAK5GijYWfDQKddFYgRfLUYvpD&#10;ciEgy3IWjRaTBVIqs2kt7hpPbUuTo6HeXOMUSIgIQrsjcVmhZBCJjBUabssCD8QGiQcGBMC5qWF4&#10;f5Cpm8imGI3CPzGmElYVLmtcyKHgUwjL/qlRjUlbRsYvrBGcND883dW2UqBpzCMWTJBHgwO3A+Zj&#10;YCCJIAhCsCunqchsElOttbHN09xsq3MotDpLQ7O5qZ3R2CJB1jsfzlbLMofBsaxb7nLMFDNVqQJi&#10;PFkZ0vuqDojwaV+JzWscFhbXFvEDlSoDZ1aW4zFYQra0SID3D9RMsBriqRdXZQN9o0/9+JllK9q+&#10;8sVHYLKIx7wAzeM5EiPXeGzMhTvK6C4KaBHIJqlkLgMORw0v1OB/4RkqY7FGkgs+kJ30cGxDEgAX&#10;HZJKaCKPWpmQSHHUYUSEe3UBTGVfZPny9U0t3adPXYsN7+7esErgaM5JahRCnbmcnx+75mhp+2Tf&#10;6UZGZ+EqN8DKyEbAw6BgotYBXYkkbLw088piRZUv73/t7TOHz2mU2vZm4DfkEj6Xi8zTWlVKJB0B&#10;tYgSM2Q5dHRwhbU+qpEkyJIhyqqlMk4tFRchHIZrTUiTirppTVfMaCpDyC4xG8y5WvV0Jx3nAvXe&#10;IBVd8IbnimM8zGlqjNZcbWWps1B1cUCTUphZIK8wzhenyOpIvOKdYUdmy8MLgpG8KloQs/E0l0/Q&#10;5w952z2oHvigBAMKjztV3//c8DLb5ofufRJI4Ree+8VDX1hD12Qz5tyMuAwSYep68vyHk4fen9Q6&#10;teJp+f1d9/7q+781290IQ9v3xusH335dY5I++t1Hl2zrpBDXxkWnr5zOeaetLS2W9raqSpFFHSGj&#10;oVYoFABjYRMp2DNAZOUlEpWwxCIgKpfjQjCEK/PI7Esu8HNjC7fdvRQEnsRsREhAam2SocktKmVF&#10;TTEjL7FMi3O5qqyX5SiWVQkEqgpPMwo8ARXvwoiASNS3Wdbs6LItt8h1SjMpYxmhdr11ia1NOJuy&#10;qNRSNQhVZXmxDPulAVKT1eqeNe4N6ztVUmUpKrFrG7Zv2N7T3VnIpwTCTEuzRUnXonTPsbnWduB+&#10;lq9Y3fHA525buXopo6aXr+lye1zFTAbTPRAslq4GxaNhzaaVMGGZnaoVq3tQMJjNur3vHR0dufm/&#10;P/4BcofOX+kVSald9913+5134lSUSwmtivE0dqxa3oNx4V/+9CdYhxFVb7E5zn76aSwSbm2qr29u&#10;vHPXIxu337l87aaVazd1dPcwar3Dha8BYL1Ko1Pnc8UP3vkAU0CjSQe1NAZb2XReiC1/CZ9uUSKV&#10;xmNZRmGZHp7duBqcZeHlvsu2WnOxlAS0Fj5MjOp0+CkUYF+A/cFf7xu4457Pw7h3aO/RFnONokjY&#10;5FpNTNVeVMTjuRsFlcssbxX6EbNUqCixckwkfEqXCxmFJGY5oblEyNe+fHUcLiBIY6XI/h5BaorB&#10;aPcuxN5+7YPNG7YiUmVkYtjqsWIkgUvGl/GVZflkOlrMu1pbs3wVnAC9Tt/S2GQADQiab1jEMM8W&#10;VIvCEmT/6Xhao9AYtSa5hEGyDCxIix2cAJZjgaSagH+oIgXi0ifmqf5zgR0b7xeTmcHRE7jrSWHT&#10;slhDaCygX9+eXGdMK2iEmEjEiFnCIoNKamQCLV9X0qHJQxxFjlbeyBfOeOd4VXpZDS8ODkwPDFkb&#10;lqEYyufyLIBuMEKLRbkCODgEgvxOH7vY6OrsaV/eHxx76oVnbv/afV0NxoZiOnzjivikP/7PPlJm&#10;LDzU4vnh+jzv0x6ZW3aDaUy5nUp3QJjti43oDSqNmIKj9kY4J02976xjF8ZKLvVSs4X0T8LZWEdb&#10;VShSIMXAeLkqkiAT77nnfzkb/vlXvpPp6PSXgZcOtE0MaQZH2Rs38ufPKt89UR3IUlJP21133GYX&#10;xKmFm/NXThTLnHvtZl5jcDQwTZspxkZ8+Pqp2lpPy0pz2yazuq3YvabV06BybxDTXQxtRMtKVGDL&#10;oDRGvVtH1RjEdUZBo7nSqJFo1SoEMGI2pSQFCgneFQUss5Qkq2YqRjmnN+QFNgmZjWFTOU9xrEaO&#10;VlAW5Nj8oqsdJy5bkWUNbgZ9wHuvDzc3qgxmv04biwZn+vsuTIy/NT78YktD8mvftHatoKviwhwO&#10;hBn5Jx8Xdu9O/PXZ/pNXolfHC7uPSC6OR2cTrmPnYnJ9jTdVKCsMrmVgNIlyAfOffvQMy8w//f7P&#10;69cYpQYI1Xl5lZLDpsBqaFYpLyqkRQbCLvkCF7g8XrNWHlfcrAr43qHQhSNT8qJ98AY1lGKXWgmz&#10;m1u7TT1ys7//8rmkdzw4Pnjp9Pvbb4muW4/s1cLfXyp8OkKs/3KX6/ZO3rYYeCbK82peZiIpaSVH&#10;lNJLxDs6Dd26ilFFaGgZk2ZTBUG+UIEIDPxxeTEnkGYMHnWTICUrR8XNrqU2VaNcbMEvBW1TMAjG&#10;g0PRrZZYvZOJ6EJ+/IZ3/IYvG6oQRWU1B6+ftdnVY1DWYVLLEFaGMJsYN7IQrJqaw3tOWnT2XXfe&#10;BS/2h3s+fPzxL2BJJZXKIJ+Rg6GsVDGMgqbRWKlUWi36KpVSlU5me3q6YEtWqUAEw+CLoeQMgkxF&#10;i7FqfDYTKGRFFnPN7t0vrV7T7rA1RqLs9NyUw2PC0xAMBSRkNRWp1DWqDSpeVpTSuWYqa0VmZCE3&#10;QiL2llZgNU0KyuCXx+cWpAxNbLyjATPx7s5OZHpqVArAwYUVBZP0LxCRklW/aIaRVrQaOudPexMJ&#10;opxpFhDZ5uYsJD4igV5ER6YnYIk319UVZAqF2KwX6SlesTiazOdyMA3m4oIqSyKxqVLOZICtWMRJ&#10;CKrQaeViqUlNnSVGUAKFSq1kLly8xopoR70Vw98yNy8hbWK54crI9Be/8Bv3ip7ZeF5udFprmwWk&#10;CnAoDqoXUlji4M/WFrgcvJ7/yYYCBVCSy2ILAyxXeaT3gn9+vhGybINLLrfJCYuwDKYwiSExh8Yk&#10;D9yAIA9yViUNLg2yvSDCKxYCmQxnNNYjS0gioUDhg+7uN7/+1UMPfOH+Bx8hxILn/v2nA0ffe+TR&#10;B5SYVUCdDp2KGmxjCkNpUiFBACXJyFArJbJJX2QBlE/EEZj0OniLOQRiVcrpXDoYDaeTaTjNsc5Y&#10;JFxVBTqdHulG2WwGu0ISokcSyz4S3QkDWzql4OFzx29DbgOocThd0VYR6EqAygF5XuCLBBjUPlIJ&#10;i+0NVJSlEi8RAwsL5wb2ZihiykwReXxKRBpHUilvGO07uM9lhGOSiA3hJIhwSiaS2ZDFYROJ1XPj&#10;iSMfnf3Wl7+/45Y7UWM+//67vfOT//Xo1hjTdLh/bJlbRqdHzUYNKaPRDc7H0jpnI0OKpInk2LUL&#10;ovBC1DtVFlS0ajNmZCqjrQi3LpFTGsU14jQG0AQEG9F5Nh3FjwJkCWIZhbSGlzIkAq9mRipuMGeR&#10;XQGqOKeJF3k4BN1Olcgkr+qL5QpCeClaF/FHMTxjtGpk20CSFBPmM2IigRZVigaymAIGjcOCAH+f&#10;U4M5AccCVZuawsiKHh9PXbpy8/47uz1mJpERFeROsUrPLaJZBt16dzIlPXnh3AOfvV9MyV/89yti&#10;UrV182aKoLGwHLh0td7hAI5Pq62TKswowQUQWWJKWYD/Q6RVM/V1dals9mrvjQboPh1Ily5+9wc/&#10;0JrMO++5e9X6TfVt7U3t3Sgy3tu99+qxs3hTNjc0NTe0rV+7CQKFPR/t+/TUBUJA1rpqF+O5eExD&#10;0FYtXuvFq4wdIqixhCidTs3OTIfDIa4Sc9e4sDerCkjU98//8+2VXVue/Pq3O1o6AcJ67eXXxqbP&#10;Lm27Y3Di7w98pqQu9hz4IOFqKsU593Rw3eb7fimWKYVSgN40CxLnVIpct7x7mduGN2ZOwu0+tueH&#10;//XwnSs8OutKsUQqEabG+g4spMbMPU0J1OgyFIXZmURinMt0BhBaXMXs068ieZdJazRWgpnY4Myd&#10;27a9/tHrkWJ0lWfr6k0bRIz2F7/5vwIusM6jN3poPC0a2cTAWaaaExvM2PNHo5HFhb1MioA4ZHWX&#10;ssjXKchpDHGQKg6kAbbVlTRAF1JSqlLTWtrIKEu+SGkmAGCgTAKvpEpQKKHcQPA33oyQGZcosiCR&#10;h8HPzxfsUqbAyMoM3ENFeaW8MDFhdFlzJYGC0NiExuz4vLO+I1nVIaob42h0Mplc7sbgMLi/MkoG&#10;gzt0CYiihyA5hd5FjtBzN6GpLzC1RaaeM3bmXRtSTXK2nuYtWnw0paKAqUgYViSLF4CnSM7MRfFL&#10;UJC7LWDMF6u4dYlUODozMgGvUyGRLkZThUDEG5gDEDKfhTg3i7bqlz9+yu1w/fwnPypzKVQVeTaO&#10;N0GhKKLEVHByuqO5s1xBTC7kGrKp4eGmxjb0lWjz+WoObSDOWdwzwAbQFAIxSIzfYKjESgqy2hTC&#10;YpDyCbozzguWxfEW8Pt2PfgAiCkvv/xcnbZIN3XHzd2pksIlFtiqkYR3TGqppZU1vrPXW0BPUcgv&#10;nT7evXF5TFycTPiBt6Z4gVmuKGegjxBJTDrMw//wx39euTm3fctGlVSYis/DZ5gRkO/t3dveVCfm&#10;2Vd+8ILsZniqmJTUmRBaW0wmZIiFAC4aUBoJxc/mKs+ycydnJ0ZDU6FUUUhYamvtdU4zepEUTIUR&#10;k8edaOjkDBaBylEVGvgCbaS1QLdLhbFcegwpNWUqnq8rFM3Foj5FGuCvlsuQzSBp0hONv3vk3ce/&#10;sNPoFhG2OE/YWwWbqSnt3LHUL3/2LEnIP3r5b0LJfMfd7hFBn5cP8FV9eKKy97kLNw7Fdt6yvlG3&#10;/Ndf//Ota++UFCsn+y/84Effa9Crv/7YQ0vWt3NaVixMU/nQtQOfAP3QunJlAqFPMqVITkOGmkOo&#10;AiQaxdLCnBfbB7VajShnUOAQXIjRCM1o4nz45uwFtcqU8fFzs3ObtrcGsGbj1E5nI/I2FGKjMC2X&#10;l9VQnxkVLiniX9MCNfwdiO4BDYVUC0pqWmy1GeuisThuIqlaYHIrHU0qkyJQbCRtLjc9kzfw1K0b&#10;NyE6nFSrqonq0LnpKKlqWYd0+TxcWWS+TgxEUamqYvIaCGvMHqXMVFpEsqnxOKLSWARglvNAACPF&#10;HW9+BAdh1isSS7TwtgNCr1BYnDajw4JHMsflW9oaaVoSi4ZBwj958AK+s6XLl61Ys25gaFSl04Nf&#10;Aow2cnUL6cR9u24/1Tu2pLvDYjSEQ4EjR47ecttOg9k8MTFp1OtOnzhmMxpYXjS3sDA5O+MN+Ge9&#10;cx9+/NHVvus3+vvefufNF1984Y1X/y0o51ev6kTUWiQ2X+JyUF2iY4HwSSpB7EgiCsmGoeHaxb4t&#10;67Yh83HPgd11zai0FrX1xXQq7g+aWxpifMFZxN0cHh1fuOWRLy+kuN7LV1uKSu3NsPKSL/D2QHXv&#10;kOTS3Arn2lqNnKGDGVpSkChVXLEUDTJ6a4YnjQpVxj8Nr7SxprYIGyM8DoVsIjBv0Bmwlv7w7SPL&#10;Olc31DcfPXHcG/I2tTeURCBUsRQhiYXCERiYLXgd6byRMCNXgXurgNO7UoXUBecYm0knYtG5kFer&#10;0VnNNvit0BxrlYbF7nFxDAlvAtDCgiqXCIaSags8lbxV13Hp+Nj61bcqKNmRE6dWb2VnJiqNic70&#10;Qo7V0ZqNTdDAYMZLSHgGZlSpSsDI9JIiJy3n5fLRSPbYtRFvrqBwyVrNEjo6pPMH8rGUoaUeBwoW&#10;ZFh0mo2mRdMXZthSeSZZeuuVj378vV+paM0Lf/r1Qw/fw3hoKzqLS2dk4OoILd7eiPPhW53fXJcX&#10;+LI/nJo/7r1xZfbsmWvDV4axF3fD7VwVGvVOOP1qtYahmU88zfzgFTgukTU3pkZSgbuRk2DEgIw3&#10;VT6tOPbpoT/98TP3f8a3dZOvTlec+pR+65/0jb7mtGizs+f3nu4fOtu3LVm1aXl7yyqPSl+embm+&#10;37cwpq9pUrVu8pNuZKUXlKdjquuKRomjtdVUa15zvzEoH1DXa7LSvM5ZUphhbtZISwpGpNXIrRrG&#10;glRosUhNVpRiXkEulk3VvFSYhQVeTLFZmEMYKfIjsyU9L8ByyAjC2LTPOzIhLOQU1XJoetJutPEy&#10;ZV4sj5ayaAsk4mIaJ688XaUCjTWbPnqtf9utNpstX9NQ2LTZvHRVZvUGTt8Eq4Tm6lDld38Mn71o&#10;239KeWpQcG4mOhOrpK3cLV/fMuEvDc0Hl97TdXFkgHEalW7DSGi4a61ppH/hK/d+tad23enI/r2n&#10;9nYsa0Z7YFPV2ckWO9FmJVrMRKNBUmuU1HFkVx1oWOODTIcxRsVkvJbR2XRLxP1XJudn4IQ3nvxk&#10;VlsrrG+OrO1SrmwoL3Gmuut4hF/Vd/HeAvGz/yuOyS2bH9ycVwAcBFJoWU1i0JBIBAbnxwfSPl6U&#10;dFjC9vBoVC3RGwyWfBED+DxQyBUxhsOAPCkZmY5dmM/HIIYO2gxasw4Z4jkMVCkKvF5SSpE0IzHy&#10;miO798Iu8pMn/+eOrbc8et9nN6xac+uGza11jVfOnj+we79R0dhe12NVO1WSRVGfzWgf7h+cHhv/&#10;xU9/hLzNF599oXv5EjPIM0436n+tVveftgq9k95ksRksNuTBMCoaSXdILoGFValU6rVodBBVLpNK&#10;8PBJFhXcpFBBE3OTPjadtFrJQwc/XL58u9vd8vG+g92r6os8eGYhCVGFCU0tNVh1cP/yenENPAFh&#10;36RYDCauNQkdnLAiL/PYYSRm/XKdivjTi//T1dlNYoCKfFlUriCjySUKOjMWn1C4bBUewrYysOVq&#10;peVC/wie8hXtbQGtFh8cJq4Em00Hw053jQgmBpFWK9LL8uL4HNIwJhKZaCAF2MXMQnAW2i14NIUA&#10;pUP1BNufQACNS0mSpuyOGKHiqkT/hXMKkWjTuo2QoynyXgMlzwtpGMZ3Hz0x5fP97+//cNuOB/Ru&#10;R44rRcPRG319xXjRYbCjDBq8MaASadPhlLxKJyNphHCg48jF2euHTmd98druZXpPay5LssGqqMAI&#10;pfqMGAmUUEYmuWyKLWBhtbixRHUFbpgIvEIuEotm9cZaXlTOAxogFu/b/+GKFSs/+5kvQkP7hz/+&#10;biE0dM8D20BQBIlhLhMC1SrKJXEgFSWL/TuCaIFZ4eCRYQiwnzHPgsYS1x6UOREpRO5aMBmTKiiV&#10;WpOGLDTPYvshwIZi0U5TQU4wBeoMzjGstPDvYrzVhJD0gfdeqnDheCgOnH4h5Q3NheLeybmRQAz3&#10;NQ+kC2wKWI4BHxiYnler1Ch6EC4La5Oc45lyJZycF2RZpiRM+SL5QlHjdsGZlgVkA4clgVQBuIQT&#10;eou+WCVA2jx64OJPvvdbrFMjsewfX3p+gY09/M0vyfjowbEQV8qucYkyoSm10YwkqnQ6mZdbQFnQ&#10;VOJzl654pPKGjT20lBYNBgCXleClDtKCBjJUoVmqTgr1OUJFamxSraWIriCVBvUNaEBKLoEbDFkM&#10;5Zg/zBaMJudizhoWTxVRtliw2OtUQhPsRdjgSBDpJZGJNboc3BClIsAyyWo0SkLBWZYCN4/lhahU&#10;yJVf/udb2JRisYmaG9mz2AsAG+X1L1yemt53rnf7iprkqP+1Zw98vPfy+LR/5dqlQGyUiwVgfD/8&#10;6JOuruXYDv7rX892tDTXuuo//mD3icMnIqH4ti0bLl26fOhY3+Gjp7B1vHDuLKgkZ04dG7p5o7G+&#10;ripENeCfnJ6/9ukpu8l4+NCRSxcubd2+Q6M1jU6Aj8+Cr6NQqFasXO2imY/eefcisgyRKwg3U2v7&#10;ju3bm+ob0HsfOXiI4woWm/H/21n9P/1VtRqNROfn59BoMTQs9chMMQExHgjEL18cGB6c//53fr5l&#10;w21Qg12/OvD6668AvvTAg5vOHjmw645woyf71r+Qd10vwZFZXXPbPb+ngQypLjaiMxV+d/9wk926&#10;tcFeKft5Wampve6JBz/rNqgxC9fUrcROmE/Nz44cd2xtTqikSLuvBjL+kbmiRpEwykzz3mQuWRAR&#10;RbEsh3kspRPSKmwspof7VzU55i6dOddX8LS3trc3PbzzvjMfnw778zmFKsoQjEmm5BKVhTkWIcwq&#10;WiSXJOOo1IUqPGMoGCgSQQcAOsOgHMWhjKmGDFmxABNgqQN9GcGiHreoM1oqkM8Kk/l4IrGY//uf&#10;SkNCyiKRNKOyCQhVEdkLOSGZKhIMYCoQ32FeDNJ4gZIpGbGWLmn0YnN0fMpi96QEGowo5OVY2juZ&#10;LvCOmvqAdyEyO1MFBbQQlrML+IMUgiIimyvYCcFMvsiZEUHWU0BChNgHogJig+Wge2FLvZDIBjGC&#10;qQpVFGnXyWutYBEI8WiXy1RZEJ3z5vJ5S61L47Qiqcam1trlaqFCqtPooSjPpbh/PfNKJsJ94xtf&#10;0OsUgHzDWpZKRmQQooOoNTlHE5TbXofqq1wmctkc0swMejPOizKZFohSUuih8rFwOIC0CYaCA16O&#10;pw9tC0atMcTViCmlGunn2H9W45GQTCzyeWc3bdsYDM9+vPftDc2tdkeNpELJy3qybKyWaGdd/fTs&#10;9VVLnTPekalcaku8Qsilewavt957G2EyCQvlSjBJ5DgMRgMMIeiovdVoW7J67cFjZ06cOr12wxqH&#10;RQ8PMRKTPj11emX3MqVCf/KTi+qbIVGes/c08pIqGEV8Ni1SUTEIJcuSXN880r4cj62rdmsNHYin&#10;K+SuTejmilRT86eNmkx9PUOqi6IwDgms33MY+JdQclybZQ/6q2fKhnm6pip0UCGktGA6I9UiWmz0&#10;Sqz/UCDsS4OESLnySkuJtpfQo9qKzWyfuO/9ySe/+iOdXn/jwqkzJ/696TMdUXtijvTj606fDO/7&#10;17XILL9uZbuZ0/3pB884ne6RyclP3n5hYrJv+307ujZ1y5yyTCGgBVVoZmr0wqXmjg51c+NEpSCV&#10;W7FUT+PVKcBODzEZHIhK5Swb9gURNAfzWwHeGXTBXImkmCwJvlQgkSrMDMXGB+KeLklOzDnoZjmC&#10;xIU0FqhUlUmFsiqZGgtzGObwCmHTiUjyJuZogKvRJCKdjeU8qVPZ4epPZXCFoPhPZL05pbvOUlIr&#10;57kNa7Yis8Cq0IU4NplLr163LKBh62qBv6JlArWZ6qg1dxrhUlTlJQSMJHqxwETJ9GCOMkgkq4iw&#10;gnZYULaL8NZBSoeMYJC7oFYa1CSF0SUyzKFGx1IWjyTGDmhgAGvFq0en1bOp1IWLn/rD0dOfXloI&#10;Rp544r8NBmN/3/Xf/OJna1d0sen4jYXs0SOHbt++tbOtbemynpbWdqDvkolELpNurHWfP3/m5kTv&#10;2U+PXu09GwhODQ5fKSBKG0RTOS+VcC6HdsO6Jc0NjnwxxFfjABkJBCy2VpUyC+0G0nQRPgetfoVT&#10;j9wYuWfXvWmIy4IzDrcBG/tqiZ0cGW2qrS/R8iIkccHi2KfDDa1Le9Zt9U1ORT6+0BmosGcGSnNh&#10;idYd92XrZnOyySSfjyjalSEtWRTR2lypFPBXkeVA6YXYSCaDiZjfUttYEFPgsEBLlA4GDVpjqSI5&#10;deja17/4LZmU+d0f/m/N5jW0WlIlijJJNZNMIH/PqDOJ1ZpLvb2//81fulvbynkOJCchxDOZdDQZ&#10;zRayhJSw2h2IW+G5CiNXqhaf6MWtN1bFyAlFx87li7EwYjbVSPREr11lHYH5gNti0Rvqrl77aOPt&#10;ZCiUrHprs9HSiD/UtKkLXm+YTCqSwn8WKjosTvX57BQfOj06HclKl9Q1rqg1An+YLU0gQktTFIdT&#10;Xk0zVRLpsHTF7YHhDwb78Esj/RIzon0fHf/K554opLgz77za2FODpOfo+A1pjFMuXxYz6eq3rhCt&#10;dZFsdvJbfxcNO5I72/LfW9H4rc11VmPmxETibNDmWcm4ayCVFeTT73+6r20NUSkysXnnrff/RKqo&#10;xzgYVvRIPHbmxIn+3o8i3qe+8wOZ2xYhCrbjb9VODKy77cFv3/HY3Z5Vy0iTHUOyLOEXxeelk0Pl&#10;odEZiFzMrZKu7cWapWmCgnEEWYYRwUxSNAvjUCqqwgxKbS5CvsYJjVqiXYmhF6fV5xudZL2ZcDNV&#10;3SJqUUwDvw6CIy5ZBbIYAtAvGqospKf4Z+YX416LCM2NkPlQaOp6fL5fr/E4a5Y1d3Y4XfZMMOr0&#10;tGV5GS9RlrD9qAZxcHEA7AkzBFRxhBk7yyOHx6ZmOH9Aks7T8Ww5EiRO99HvfJz9ZD+3EPCMTArH&#10;4kGFu2pYrqy/Q69o0slsHkdzwb5EbWwl3CsIR0eN3qPuWmXg8wr/Te47j3xDxhm+//T/wlnQXLuk&#10;RtdhlTS7hN0mvtnAN6qFHqXIpSTsMkFPfYVNDk8AbZGjdFglIVhNZSx2bTTBMThybEEocl0fTAbn&#10;QVlGMGbU4sgI4B+WWS8PV59/J336bFV7n0FpVuEsMpTl5bnETP/1XHYePCqFTLe8/rPrmr/ayNhA&#10;F0skEvAUR4uRDJErou1AhFAZ6wnEMUn1KgQDxSia0GgR0wrvdEkMawiksRglVwsYiu55/qMVPUu+&#10;88QTGIijjBNUOIUc+XZVvVa5dcv6rRvXz07Nnz97or/vClYgQLmNDPcNDl37xn99SamW79334fT8&#10;xI7b7sQYC7AbmHwA0sR0eLGOBKKaogGJAVcTpu5CvuC02zBkXKSYL66AMTFAkYVSGb9QdAsgHJLL&#10;qGTMZzFJzp874XYusTmapucD8+F+nR2e5tlUmn3tD/3YXdTU4FSM5eA3LS6mGRkMNUWpAogWuVAg&#10;zxXVXCUwO0fhRtu6q5OmIMQV0nKGZQvQJaaYAkvDDObDnoUC/hFCpVQuL1fNR4vdHUuqegU85kxV&#10;KEvnIpMzGp0eF4smtQaRQVoUeMfmkUaortVWVAQihmVokhQyLEfjwagC+x0xXSxi+S1KVQNKJcOi&#10;slLaenuHOm0GQSIQ9U0jpdzAlekiIC5FLRJix2aPvXlqmcPYiehd/JVU5qmv/i873Hv4/T2JRHV2&#10;eO6n3/vzhbNnzp2+ePbExQ/f3vfJ+0clZdHFU1cu7L84OTCXqMjalm364Xd+d+CtY3v3nK7rWgIX&#10;jURQYv1e6Gi4MgJa4VrKCgWo3IA4QQkUzrMCRol1GdhmRNAfSmdjX/3aE8jz/cPTf0EsvadRpzFL&#10;uGpRjtkV8prAuSD4AgI0wa7AInAxiRfEIq7AF0qVAqbfyFnnqyWQvTlhedI3wxjUeqsJV1wml6NI&#10;wguBxOoNcy/sXYG9hAQNacICDrizfDEPhHIR1q90JJ6LU3ilKiUZLklpSDFTEQOfpyDVRg3ySTOV&#10;ErKA0JCKMEdJZ1RaDQxkSIUAHiE36wt4JxLeQGIhnMrmrK0tCXzyUjEStWQA6y2E5GyFNMFCL6+I&#10;6L17T61Zse3223bNzye++7NfmltrWzZ2RCuRMxf6SuXCvT26SuBmhrZKDXVMfq4YnhLp66R406QX&#10;SrMTVEedTKaVSzW0Ujt64myt3cAaxNgIqghFQkDFCVdBrE0L6ZyIIhgDqTAo9Yg9VYOvhrQKrsSa&#10;iNL04BTeVRIayVTVMkDoLNeiQ/yXuoggGKzyBNCqSypSSk1DHzWo1cmKyPngQxKSkwMiH41kvdHk&#10;WDAw6JVWJQ2eRgDyeVwXRC6b1YCwL8Ri/cP9t9xx2x9++1at2vHkZ77yxgsvuNtrHe0NiWwi5Z29&#10;dm64tWWpRCh885UP/vcH333ztTd7r/c/8Y3/+vDjfUuW9Zw6d/m99091L1kC5sufnv79/PTEHbds&#10;e+Yvf2ptacGn+u3vfL+zu+f6mWPJcMgIDffg0J137Fq7dl2Ny42ttFwinRidMBmMdTp6zfIerA+O&#10;Hj186fJF8B6dDrvH7erqbF+9etVA7/UPd79vMpuMRiO6C4WCGbx5c8+eT44cPgxpKNSTsP+ICcX5&#10;T6+/8dr7j3/+a1/4/NesRmc2WXjmz3+/fu3Sth3rlvS0irjqxYt//fyjNIh1//xT7NFvvFLUNDSv&#10;uE/OoH5CDRQF2ePCcK+Yy+5a0iZiRWU5lRNk9HwOPpl4MK90dXEULavCGX1FpCyUalRJ1OmoTGZS&#10;ta6mqlmJwBHKwtBaLRdI8/NpFU8hvTWA4bFaZrXog8M3LTCO+6s77tgEbZyepNa09Lz39oGGtWuv&#10;BqaSxVh3U40UUZhD43KzpkIj3gtk47BHa4wU0mjCRWoa66ZoICSz25CPiY4IMwpGgsYZTCwyKShC&#10;1ZqRCSm1DgFfi2i18HwgGsJqNunL0BWUjDUGmUNHmJUEHZyd1ytNAgBbFsUlEKeqSlHOLrGZZc5i&#10;QZYJeI0aDTbgUormU16psKize6B4wzUyGE1iCqFhyXJoPDA7JirmZAg0BrNhMVAbjLC0XBRVCXyK&#10;XNiIVNJw2jexUIWSxKin3VZex/AquiQnU0RRVOQMYqYYikbGpvFgamymqpKOibgsosqwVcLZj/0Y&#10;KRfwkvff3nP6xIXPf+6+zvZmvHJECJLj8G4TCKWMTED4Jmac5lqaMQNzg8CCBZ9Pb0J6JsxOcHPk&#10;KDmRTIUXFmbQXup1YDFRSLsBUFQmq6aS/nnfbF1zLbQZUBLlc+kSW7hxra+lo7upu+viJYzIBnfd&#10;9phGYwYFhYZpQKSGXYUtxd0m/sLRNyCjONM/fp9Al1EpDnhnHFs258RSnVQtSiCJKirUqOZFfEgu&#10;bigLaDVz2+23Pv/vV8+cv7rjttsNGroYXCgn4mVe5qpH4pzoyscH2jIUA6Nypw34NFEuM8smhHot&#10;w5LZwTm3WjB+C+1jgmaNoNygFICT4Q1iyxdwMn417o+SO7oAOSPGSf7K/LRgMKKZENQmKyDzmJE3&#10;puN4SiFvmuvPv/2XMydfH7l6cEakiJjqysZm3rVUrfTIaa3ZLuhKn8pce2Pgx995ylFjiwZ8r770&#10;4/u+viZqjY0I51kpN9c7t3CCu3k0vHLj5ntvuet/v/RdLWO6OT751D9/tfMukPpU9Uua0kYiQCS1&#10;KAWvD8aHp2qW9FTq6wJiCuglpEcTCCfDSVRGVAPLpfOlVF4jZcBeDfoDmCdWGTCyF1M78N5LEfGq&#10;JqtQGrJJkW9+YftD3QIVqRXUixDZVhQBV1zMFiAG10FuK+RIBEQkvTPzQ3yJioZj2UQQDBGsZsuF&#10;vBQCCUJt0LlBoORSFatim1nVag1TVk6pravjU5xbioBjPijwWhoEccU066txWo2EIKuUk8V81O5E&#10;9Q5QBwP5//xC4J13X4yFEgatwWmxYzKlkMgx1LDoodhRZuIclGdggUuR7yhloDdBWivIOnIamEgh&#10;iR1YJn/x3JWm+tYGj6t7WY9Sa1y7Yesjj34Bt/hvfvPrRDR827ZN6XjYhVg5U+PuD95dubTLabdg&#10;4EiIydGJCez4JkZHi1DhIE6cxvqAdjjAkbC0NnqcDhPypwGJVqDoRdxUNARNHuYbc3Pj0WgAuZHx&#10;GH4lUEtl0imVWqFWmEYGgipGs33z1oGbvfO+iRoPztI0FmCQ0TqcHrYiyObhy+RuDs3d/dAXPMaa&#10;q394Q3bgem2kRJjpxifvS3/xzksKca1MHr7WS5rlqlWepBLRn3JFvlxOxhAjVRArhdl8NRv2+2Zt&#10;Dc0slsrIG6nwKV9ApzIhJqP33NiD9zwST6ff/ODtW3dtx2u6XM4UkK2RSOhUeglGMWVhNpnRyVU6&#10;WqFCp51KxhOxVD4NSjAsNphno+9Alh48t7REgTCHqdFZ8C4ZmRIaILi2MWhSYHGrUJEYi4rdVdZm&#10;MhPe+X6zoTPg67PW+q3u8t//dm379vtW3HkPYVfQjCwJiaASqqOqXKnLxLKKiZEh33xL22qPzeHB&#10;1oZLVwTevKSEardQLC7EhxkslyUeCNIZOR0KhaClQpUM1nkuw50/dfnuW+41akzPX//Isd6REy5U&#10;h/1rajbHxOqoulI2oQ9j/R9ftr48w/2jVf1Yi6pGoUHilVtv7nFGhm/I80VVd9ccRQ3yZO/As20r&#10;glqGfPPZG5EF0GMb01z5zQ9+9+GHPzLqP1jSdfy29QggLZ4/bfrjn5TLbvlz9723ymr4dDVEVJDp&#10;etk39na874QwHzDXOXlLLdWyQ2jfUKHqoa1WkBlSMCkjEYTMz0VGFmbjvcf8dZraRrtaTordxHqr&#10;cGW7YJkZABdRg75qU1Q0UgFSPMHzJEkZwACYG6R0OgFdijA5fy446R25Cbt1mS3nUsUqD4qCy2Rp&#10;au7YYHev01hbMABHfT4/M2d0tGSrNE9SZRHa0FCxGs4BZCzUioWWKhl21qrDIe30eI25Zv3gXODY&#10;yeKNvk03+nTDQ9zN3lCyElu6TXPLY7UrdxqbVlG2OoXZaajg2VaM02q6REZ4uZ+FPVVFQTU9/Smz&#10;ynrfhtb1l86OnDl76onP/bdTU2+n6qi80SCokWa10qIa3g4hj00GjWWCmhNlRuIe5yaBpiHKBUhB&#10;BO9UVhFp6rG0tSy/fPS0b6IsIloHRgtv7su/e7B6srfy3Fvhm8NklbDd8cAKuiuO3lKelMxdHhSk&#10;fMu7rXqDxmnpWdX6eIv5NhPVpJGhENWPzQ3CsV6Q5YuSIsAywB+Alw9nNGSnJUkF9ztkrVVYwASL&#10;IAIRiMc8CcGgXMQc3Xesy7nx8c9/FYKL//vdH998/f3zZ66eOv4pHBPe+VBtTaPRbO/o8ixf0e6q&#10;NfuD0Kteq2ty7bz7Nr1Z6/PPv/72q/c+cJ9UpkKdgGAC/BKJRFCk6Y1mjAMgChSQMBrjApNwVckk&#10;JOwWWP5i1IgmGp0VBqYIi8J/4iUPXcCibtmsGu67YLObbwxM9fRsddfW/vkfv3XWm9lKTm0g6zpd&#10;Bgs1F7hRRuVaaderl0KmURLhJYsYq0WdiFogziwEEqGw3mUndty/AgsoQLAphl4cr9pt8+JATBp2&#10;qJhkIL2QSMiTKZfRHJIxvmDO4XDntAoRn0dtUfIFSSGhtYP5Y5ZWICyjYuML6PEVdm1aDhVgKk8i&#10;owUOqwKF6KEUp5Sq0N1yyCCTiUsFnyAngpH86NnBeqd9Wb1DT0MlxqYy2cBcJDQyUw2F4mMzDJKm&#10;KsX3X/5wqrdPJRCOXroaGBr/6ucexsPwwe5zq5asPXn43DNPP/P5z3yhmK3MjHuf++s/e9pX/Ox/&#10;fvnbX//lM5/95l+f+bfH3or4+d/96dmN226XiFDLV9h4SIUmvFxAsE4JVFc+CGoJ+PEllp2YGJBT&#10;eoXGScgBlZp4/oWXnnzyCQyJ9+89Ojg49tDDd037+0xOmO3FMGmAG86BqRtCNnMSgSWpWLKQwdYK&#10;65MyDrLFQSUBTngJcj6xTBSI+2M5iGFoFosPpFHJoLGS4pDFviqdzcQSUQgIs3iT5hMcHBhc3hfy&#10;wzMWzgc48PNkkizH5rgcpUaHBhwjL8JTs2hiw/+HF5+Yw9oLM1HgqDOIpES4OwEQrQijzIHhpV2t&#10;9c5ancFIG82E2TBfzInUysXOnqvQhSoNyrsB/YK8kCP7ro787Ce/zpeFf3v51YV0omNt90Jiwhcc&#10;bu3etKXBTQbOIdJH5FyFVsdV9ccXJvX1G3MlVhIZy5Uz2qYWFukPpIJVMnKFaGzgklWrcoKyXaay&#10;RfR4cQkMf8ICAxsvD9UMCXclK5AVhFRRBNu9VFOKZGZi2oZGCDtwu2fQf3FCa57hJUyeBB8E8wcw&#10;ShBKL5QSwiKf5irRIh9TY2eajwUD04VExio0rO3adMvaW1vbemZmFqB6lylkSaKUhNhCKhvvnz65&#10;/8baW2/dffC0gigmJvpj82N33X07Mq5kKpXDajl58FrSn5aR5PjIwBcff/Sdd95D7YLj4eKlqxwi&#10;SeEbUxj/8czfHHbryRNHd9152+137Tp57Ixaq52dRdeW/MxDn80HfUP9fe1tHZPj09//3vcxysU7&#10;GXnWuBC5ZJKRAIXDIffeaNQtWwFnQvXq9cv7938yNzetBtXboFm5ZqXLVfPee+/DcZfN5pCMiezg&#10;pUuXff7zn6upqZ2fnR8Y6L/RO6fTmn/7q9/V1jbkUrlzp8/+7Zm/NTXW3//AToUat3Y5NsNniRe7&#10;13DD/UY2tu32O77ldnXKGCHoIQXk0lZUn1wcBYvwSxs2iLF1omHkEmkwucr48M3nUjyjrxPKwPrM&#10;BOeuEQCCY95TFrD+qIiAvFclpFFIllNCJTp7mUS2uPmNBkvRqJ1WYHyMiR6Y7j/522svvvwWUh9p&#10;sZCHH49WZnIFhDz1tDdPzE7xRg3l8ZgWoiMhP40PQqxQwOgYiImM2pRakilxZrlGXhalWEyWRWVR&#10;FT7fEsYOBJlNJ0TJvL5QseZFSqGwoJTi/anWa0C8KKZLOom5Rt+iZ2olvJpCLBqWXaQ4Hcw0edpl&#10;Ck2JRG+0GJmkLkARYBfINHw+nIsHGU8HErizgUnkhooRXrxY9eOiwfIrrxJaka1FbqoPpoqhQACr&#10;orx/Nr8wwUXnk75J/9RQwD837/OnYPi0WaQ2Y1lJwboKVCPBF6XQIkLWxQkXZqYy6YzZ7WCMiC0m&#10;UBNJkHCMFAcMuyoFCaZd+fL4yMyf//DCvXff2dnZLJGAaYE7Dp9oBMYS9Gs4psPT87W1XUIJ8DbS&#10;uZkpmUKpsblJGdT/iNFSzs0HisUSouJwlpQqpSiQZWgBRQlvaCBTnGMM0kw5DKxlvpyKxiKYo+/9&#10;5MRjj3+TUViff/XdtRtv09euXhAbwwok1bBq4TBdHYViOB5JjJy8GTw+sF3fDO/zrFyS0JtbN90u&#10;pbSlXAEnW5nnxqanTPYaUKdBJOJLGS4Tu/f+B19795PeG0N3bt9EYY5XKFy4Or5iw1aDw/zhx/vb&#10;oyIGpPql7oJVJlNJk9WSb9KLJDIZYGnnZzEzqsOuJlMcAx3ApWTmAs0FXqnmC4IgCzVATjwWCySU&#10;+TiTVTYZhSqlRGwhcpbsmHT2XA7Rk//++96B3Tcpira3me/+6orGNVRjD00pixhh6Sg7nXRffm2O&#10;mBT84n//oDKZpscnX/zz/3Rs1Hvt3pC9iLyyoi+nzBt3P9d3/9aHXSrXt774dYKofvDBm/v3v/3l&#10;b9w3nxurafdwBJ8qJyHUHL142T+zUNPdkzdbgrwE11+WoxFaVYZLC2witshlixW2KAMGt1hW0Upk&#10;0uHzEjKaEp8DnUYokSWBCCQCErlybjRRKKVru3QiLUWxbnBoKVh2eD6eCFNKiYoSC0upcjERiMzq&#10;nGqTYbMJuqzFq9Mvl2YUDJKzwcZx8FmFirApqmadeq2TsLXzaiSZSd02Npq3ktokVG/clAblt3B+&#10;39+nhXxCh2uYW8hxc77Y9Wh2Hg+aRKqClWLv4d2tDR0NtbVBnx9G/lKOg0hHIUP4gIKSKPmiMJcu&#10;qhRaaKF9/vCBg4fffvOdg/sP9125Ue+uv3Tu6gdvHbj37vsEBAf5DUaxrU2dzfXtgK1nM8nP3H8f&#10;8itqnA4EkXhZEi+job7LnS2QPpZ//4en//zMMzhKk1gAzc/ifCfFcu9cAFG8Vy5eiwZiN671c/ly&#10;JBDLJHPTE7Nyqcpma758uQ8a+/q6FmTdW80NjAxvLwYsH1qmK+RERw+e+fa3noQ/5pM9H5TKqRqP&#10;iS9l52en4LSQy5WZDGSBcDBQ14fnPvvY1ykBvfdnf6wriMWU0PWtu8fuaniVznpd5ltvW1vToLKs&#10;6WCa6wAVU8o0yALh8ykSYwipEYNAQTExMzfpae2CXBdlAwWhRb4M1ROsqIWoaN2arROzk5f6ry5f&#10;25MH/kpQIHhuenxCqzKWS6JYIIZIS5NGi4lbEqE5yaRKp4VJVK5SoLKHA1slVlaK4HBJkOFXYit1&#10;NQ1mIwL6oPeXKBgAfxGtoFsEkaP9EXnEQmMyd2Nk/LxK3K5WAHg9p9ROBTOmMmls2Xl3TCVMchmJ&#10;QgppBvZQAVZyY3bCpaioWOBFbAJBAaHjBFzfpCiCcF5h2oSVViU5c/EKYevAxFkBfDI+xEwaZDaA&#10;WAih/Mbl4du37jJqtO9eOeqqR2Z5XJaViOgWv0STwUJXOB6cvWG4yhvOigO/0vrImL7IKZKpqFZQ&#10;MivcvCxw8qb+1juOJlM3Eiw7cN6qKXlMpZ276Hjm8Mf7/nTh4ot1dcNfepja0ILxHbXgre77WD4X&#10;2frVn/9J4ilnpdFipWIiFbnpgWjvOVUu3dnW7WzrTqqNYbUpTamAOJKJMlo+SWb92YXpRU40myyI&#10;Z7HW+OSFMXWF1auj+IwNUo9FUCdKgUyq4nls+P8TP4yjG2FktAJtEvADBvhhUvHSQmiud5QhlKuX&#10;beloXisQaNat3VXj6VFpnFpDLSE1COXGItTW1UpgYpRF3KTVmeKR44BCHoLyVKmSqopQbNJQbQvI&#10;qSIWpzOV4Hxi6a66oZnUR+9NDcwGo5F5bOVX7jI/9I22jg0KARXBigezeRhnCFFGQoaq2TKF0CC2&#10;CnqZ3qgBTqzid1z7IPrNu75jYCwf7Xn18Xs/217TDAG9mjQQeVIKTx2wBlApAH4iKoOaokX7UlCQ&#10;+SSfCetty6qUSZJJC0PVoqySJWbdFLlsmTWREo+OxkfmYI5yFIW1HMM8/F/3kArN4T1nl23WGZCg&#10;NhucGJhw1OgbOix8VUhXa+uUd9ZrbpGDjA8fqQhKEeHI/E2ZgSjJCwh2xFAb3wHcKPhw4EtMIfpI&#10;KEMoKdRvKIiEQhmITVVeWs6hm5EfO3D6kZ3fxPrmuX+9odfZH374S3fd89Ca1Vu6uleGQumPdh+8&#10;dLlXriwrVIzT6Wptb12/cXN9YwukNPMLwWdfeGXVuk119a2LfRGWE6h04JARViEIBOKGRIVNSz69&#10;chO0NzvQJHi7LzL88bsgZsHCavFjElRBbMDgZdHXDsweVClizD9I8bx3ZmhkWKVpcLpqLXbtuWvH&#10;atpssZz34w+vwHy8YksdrUI2TqtEbEd+KdjNQD7IK1UZjvB83js1u7RnqVyvJb787Xtz+RyjRCnJ&#10;p9JJoGgyMmQtsGANm9ROFn1nJhkK+wpavd+bqXfUh6V5O9ZyoVAunjACx4cESlKtFep8A5MYyOrr&#10;rUUplxCEMgKUSDyHgUeVVIuVUuC8CyKaUeLmQ9OhI/jYRHR+Jl7X2tzoMsiFZSge9TYz5MtOT4ut&#10;sUfV2Eo5Gizty1fceremvu6P/36zYcWaQV/k0KXBebY8MOzLJSu3br/z4vlLf37mHya9fWhgzGX3&#10;3H/vZwb6ht554/0CwVwfnvUNzn7h/s9/uHf/VDwKILtFRtNZFq73lCiHD5fEDUzAu5bMISwqlBvq&#10;79fpFe66DkrpOHvl3JGjx5Fb1dLUGAyEPvno8H333C8k82IKjpAYHE5Q30iy+aTXb1RoDEqtnlGL&#10;K8B004gqRigpNAOyqgC5FUUMmrgcrED+sJfCES1ZXE/hwAJkCyIXRFigSWMBFRJVcBNIEMYH/IWw&#10;VESSqxBhgdUqUZAz0PRVEVuUL+TDcW8yG0VMlxRaI9BjOegxoNYUsFDzF0oaNCEAb8Gdg/4DKqkC&#10;B0QJfFtIQEyXK7CsRDH4gn5oMbWypMR9lckAUZjCHrGinh8K3r7ljub6xmNXTp/qvb5y+6bl67ub&#10;POpGJ7A3GPuNaCiR0WQWShVqYb4QGC9TlqyiVitIxy+8lUM2p6pmtipKIgyWFBW0FJiL1TM36aIk&#10;yfLhy4OZ0Fn/4KVybFZPsDpxQSXMS4oJFaigfFZWSmoQWIPZ+1xEWVcvlEH1VMwDxpnmTCwp1JiK&#10;sOFByCni5SWEhIKuxguVwun4ZDwwVU1EYhGf3KrT2GuUSqcIHzdl5MSUxeQUwvCUTkoZKAmBISt5&#10;B6NXL45u3bztyL4TD35px5qt7S6Hpt6os0hVlFIzXywgeGvP23skEuGOWzbV1ta88urbZjPGgVbo&#10;J1euWTU5PWtgDHfcuiMZj3300Qdbtm0pFbn9Bw60d3Ylk9APhwJeP1HKd7S2YPgxODR0z933QlIL&#10;lYxosf8tGZQUWS2T1eTC/LTRpAdqxmK11tc3NDY1w1mHxdTQ4KDD4fDUNmzbsg3bTKfDCbfCnXfu&#10;XLFiuclorvHUYAO2efPWlSvXr1y5GmG5vVcv/OiHP9ColHft2uVwWiWgX1WgqK1cOXrRs/K80lro&#10;PV+/bumPXDa3GAccFUsKfeGy6a3T8ZUe8ZbWZllBJKIEuUJKLcinei8GsCcSlyE9oMspNBmEOHFl&#10;7Iq+tgVacyMnCs3PUnU1URrY2aoun+HKZmxji9g9KWH2yVdyifDodK2+FknvnNy2++zVnevW6qTS&#10;D95868CJ493r1zXU1e5+7qVHt2+vSJQH5meTJtOGIjG6ECJlSjNjVIISxxNRlLh4AQK5Cn5gmciE&#10;I1hVQf0nBZgEhXw8lw1GTCRNxAvlYDI0g2DqolGlhCMEZByD0qClzErGLhKhRoT6ABCUKpuIaRVG&#10;Rq4TY9ou1qglKjLLq4H9xbYXU7y8d2H6prq+By1KNRuRo6chlSDgY9iF0xYy3CIhA6sDeQBKg0Nt&#10;0uONLdNppUYzZXMr7fWUtVbk0IltGhlUuCp6cT4HIHG1AnmOPMsJIpmcN+RPhSUGpdJhKyiQ47wo&#10;JZSzoH9kixAhl2AHk8MGHA+nf/6zZ0SVyuOPPwQnKkXhGQfaXTQ9vWAwOfBtyLhCeGqutW1NsaqB&#10;4tG/MO1pbi3T6IVBM4z6gwIdpmdqOD2wGgc+g4ALvkhkAolJQlk01dBl/AQKqJyzMHxqtIZCTphJ&#10;CR58+JHrA9N7j55Ztm4TjsTZHCKIEw4qSaZvRuK+PKG4cOpq5NrAeoxMi/wxOt+bSH3mGz+wu9or&#10;HLqQIlfO0gq4NKC6F9qETFJFAgtCYr+cL+64876XXnw15F24dftWhd5y7Phls7PVXGMIySrBg1cb&#10;UmTFpBB2mMNSVqlT1Uu0tIiZyGScWZP38A323HhsLJSZTovO++Tj2TQtnpBA9FsyEdR8m9ZPBlkm&#10;qjTwuUTywBsDAwdmr74zcenQ+MS4F0KPdbe4t36uafV9nvo1Clbu1VuVSqGuVtLZSa7Wey17njpX&#10;z6z+9pPfAYTj0On9H77xz7tu7xE3lxP1FZ84IciU2Ju5T/cOp+YVbLTwh+/+Bg3M2yffvzRw4usP&#10;384iPk1dSWqlhVxBF8pkroz6QiHN+mU+jGxyFUGkIs9L2XyVLaQKxcU8a7aweGyLoF3AjYh7syyg&#10;lKpckUMZqWFQfnDpdJ6T5wriMISddn1TU7NdrEZtVpHl3VRFKofEs1iIZ6Nqo0KMSR9XiAT9kEIY&#10;6mrKYicAl2YzOI8cThuuAByvUVTVg3hRTnE62JvN4Iqlq3Nz+WpBXeNKJgpqiUFMq+IliHYlKNvj&#10;417IINrb2jV60IF5kTpVkgYxZCAZEVcRnThypaW1fvmK5VarFdK+Yg5WCE5Ba8sYKtMQJOLHZGPp&#10;LLSOT/32qasXr6zqWbayq0cIFJ6jJhlLjw3PPvjQQ4LFsCWRPxBFF7R8yTKL2Xhw7x7QfVLxmALZ&#10;8RQdLxG1DvPc5Mi+3R9AhTM8MjIyPPbEE9/csH7tbbfuWL5s6dp1t27dcvu2rXcs71q7etVmt7PR&#10;bqur9bTJJZqmxi6KNrW0rfvzn/9hsbjvufuzmSTsa+ZcWnz1wkg4mAv6M7658P1371qzatXcwtTr&#10;b7y4DAnRRvQG2aGhQae7jheR+XROmIUnF1GQii237Exnsr/70+9LOvHSb9zHbW/vNQkGJmY2ta9x&#10;GKQcsVA0acVmjwDsYAzfeaIY8itInURuJnDSFhNjYzdr2roLEDEvDpQJRVVS4WTxNPSu1Z7uZcPT&#10;YxE21tRZJ4DJqpAWLqJdOWAH9uw+ujA1Z9bpFvFZgDixOU9jHdy0QgkSUcrwSKMYEaUrGlqXS7G0&#10;VOlx1RdAV4QvHOpLZF2JYUEAgBcaZx6fSTqObguNTWhw9Ho0KO5qW3/k6EsdK/i6lpZ39lx3bdq+&#10;wMNMjce2oOQ5DCl7o9mJSrLVKRcktAobskUjBDDYECXwknA2qGeKbGywVaav3EiF7Bb8E9MCUBMx&#10;HYwlo2jssEObHZ9zGNw19jpiJKTgQg55uUxrZ1Vu8Nkr6XAJATnBUHuxrveir0nTJVQYcCuJK3mO&#10;JklocmfUvoG4aU0PEpI3WpTdxvUvP/OJ2ySz232OmuyKtcIdt0o7m4Bft86cs770dPrjIfvqW7+7&#10;9vaNVdnE7PTpajxmp8VJb+/UwLVm92pb8x1eIx3m6TJhAA+GrKQk/LxSFGKTE7lwVE1Y9SZ3zJBg&#10;1bGSrIyXXV2TicbbS5SOlHIKRo/6qEpUWRBawWPDhwDSlxgvaoG8IkPsm75MDB47I+AMbT0PtXTc&#10;XqrYaFW9P1iJhgtw+CA+D3GwkMvmShjDSYkie/rE4ZalSxKiapoHxbeIxTZGqBDK8sLFVAC5OFvh&#10;05TEZne1OZdIA7khRueo6WmoXRdfeo99yR1O9zKGV2RYaOTk+grSB8saUZkWlcVQQ+k5F1Usqqt6&#10;aclEUbx3JDp1Uvj7r/+mw16biWUuDr/x0I7P4EuhGEUnhZZCjFJJyOKuq4pZnihA1ohXNEGotIw3&#10;Nru/xr0tX26nQMoMQwZTLFYKwnQio8m423qWbtnc1OmhKIblWFIZdXXIKKPMsVSpcOVKp+KVQrph&#10;uU2IpoxX6Om1DvFGD7VUR5jwRdGQwM0P/8bwVK9Ci+6Wh6+RX/yrIij1oRzCyyorEQNkt2hwWMx5&#10;xd8CFzmwCEAx8HjFnzx58vbNDylUit17Prnn3ruRUpXKJGmIkhmpu9bd1tkKzNuFyxd2794/ODyO&#10;4hj8O6Q/fPTxgQOHTqxatam7e3U+C7MlQFFCuKakEgQuYD4qopVqKS0PRhOjM/NrlrVDgoZvdHFT&#10;9Z+vD0MU3vX/+e+QN6HhWmyzUDhXBRwY3ZTS4gtM2us073+wZ/PGnY219XtPfqi0ceUqEQzIRFK1&#10;o11eEnvxI8lBCkJ9UFGrCsD+5byRwPjsFFROdpcbFjPia9+/e3pmSm/SAzmDuybHZZRqCBhYCXZ2&#10;ZRrDTo2R8udg8yVjwZTDYy4L04ZcZm5hmjbqKOR4VlU6kSkTSOODVjdYU8JouBoUVbIg2UHiVuR4&#10;fPJKnoJ5K+pDMJQKnV2ey2tVOkF2Uf9W0+bCIoNa/ElJGMcR7IAfDSt4AaERyrRIpsN0tqmp4+Ll&#10;/lIJPYIRY9v//u+fPfiZx3fedgdXKh8+dvSbT34bqsnjJ05BNbR67drhoZH3P/z4vs8/ZqupW9nV&#10;Ce5QQ3vDJ4f29l25vL6rB4ZuQlKNF9IKUlBK5zPZJADPkxMjUPw31jc53LZ4ij9y/Frv8I3v/+B/&#10;muobsVX41S9+s37NVqPRXBFBgZqBFllrNsMHWoxG84lkjccDJ36hhEcB9jkMlhgFA84bOIOpvKAK&#10;qhuKxEI+HYuHdJg6gPGHxiqHvgvwC0kRkycE8CqhhQZ3ToCBJypbRq2A+wep43g/w2dSYPlSgYhF&#10;EmiUsOtDJEgshnjDFBxdYvwZReyr8NmJZHidFysIFizDSCbGCq0A0BBcXKF4gtLoUgJo+MkC9pVC&#10;Ep++XiypwrRRSIsYQqi3pHyF6cszn7/nITRyr+99+6FvfQUE/Hq3uRgd9t88U4fe0eKi1UY5IZAU&#10;YinvTCSVl1paQFFXRsfTwyeYVfdhuSTBNRCLwnCTVYselQ10lunRmVQ8YW526etqapvbgMqdnhhF&#10;SLGYTea9YwXvMNJppLEJMhOcCWY5DHJravEhVgQclOtZpAnDuae1QLyKZwZHFu6QxTgAIdTsVTHa&#10;siyIjiV3S2sWTgaZ5vLA1O9/9fcVq7dJVGYCwRlVIjwzG0lGsP/TlonJweDFq8N3bVl19eqF7o1d&#10;3Tu2Mho1ctmkbBobDlYKEY7k8N4jkD3svPc2eFguXDjndHgeuO9BzKBu2XrLtUvXqznutm1bYJh+&#10;6d8v33HXXWi69h8+umzZcsBIsOn4/e9+t3496o3lgyMjN4eHP/foI9g3wnYBn1epmFbTkmTUf+HM&#10;kWQyijeow1VTgQVIDAq3WKvVtzS3xmKJ9957z2JxqFQat7sG/gSjwZTJpI8eOXb27JkrV64B2hyN&#10;xzFVAUfr0IH333rrhZXLu27dsRUDMpi4EvgeJFK2WD6599d3PAgJnPDTI8YHPvOjMoZXcnjgK+mC&#10;eM/pIaXCdm+HhoB5EGoAEccIvMn+MxKurFu+kTdZFXj2SUAlsRIP9w8PN7Zsgb5Oiiyl0WuSRmdW&#10;hsFBAWNhINyghGbzCax8q7j/NPp0QfDW+4cOH7gU9+ZDY7H2Bldb57Lh0ak/v/DSbbtudxh0iZkp&#10;MS/2dHdfDucno8XlUnGtuzU6HW1wtlBqPWO05rM8BLnofLAnxEIbBF7YDXEFgVqX50oFCH4EWIzb&#10;WY2Ms+kYm0WRE44O96dTEWyjSrmymjbKSIDyZHmotkVCjk1EJsfsDg8YCYjUxkCJyJbxpOusDvxw&#10;PAkX6DWEKJLWJl4kraYjSgUofIqyREGAsAmmE6oXHrqsCqaH1Uoafx6aSsi9qoQEY4W8WIzvJiyM&#10;AbxbhSWLKyIyT4meqlAKzM8GQBmBosRqVjtNIgUFwDqKzXQ2FZ6ezfuionShnMmlY4lIIIDhwaED&#10;p04euPA/P/qW3W5MpfxSahGNift7biFqsdYhyW4xhiQY9jSs4sQGBoQwqVBjt08l2HQhF/eNqcw2&#10;AqMvWTVdwfgeqGQkGAh98bjeYdc7bdlKBdoutlplgbBR6ZyuxpMnLj7xxA8kcuat3R/QFrqm3dm5&#10;zNNpU65SFGTTg7FYNapeH5e2Rkf72qhggZ0OEvk+kejHv/+rWl9PiFQi7DYFnFolyoN2Y1IHZ+bt&#10;ekOYgdOu6kJEeyzusdnhD/7nC68o9bZVa7ZSCvU7b722btuyhpU9U71jCn+xFE+pl7hDhsX1uqaA&#10;SRGNJJb2CGnuaShhqj6VtCyIORBIlnbyd26ouhyqCjK7qyPGPlIa0ShYcEe9QyMTZ3MqU1XbKO++&#10;q+W+792y4q4WeC6MdbJYcSKZn2+yNdqZplpyVRuxceSThd1P79ux8qHHvvxkQRA/fv7Ds2f3btiw&#10;lHHLizZ+nB8HqJFP4IQr7/vztLvJcvuqW++/55HZePi3z/3261+5Sy1Mh6MBfWunF31MWajwpskg&#10;hr2CuBryqrIkyTPoWnLFAIiICKlYdFNiawUvCvC0qNkW5SVFAHloCpOsZDzJp6JI54HRP10Jp4WB&#10;SlmsFtuhdpAAcQfNAetmRHIpy1UB/1/06Erwh0h5ccAbdzUtiZSEU+mkxqSC7k5DWydGE6+9cvLg&#10;oYsnTp5uaaix6pmR61eeevbHF3d/1Hvx6oY7b7Pa6g6fvvTpzcFljd3Iajt48GLaK1reSZbysv3v&#10;942MB+dTkZpOu0hTFVKleDoWCBSunJuw12o99cB9CMOR6PT0bBX1ZlmgN5rysAVggyYVZzju1Zf/&#10;ff3q9R986xtffuSR5hrPjo2blJTy+pXrU9PzD33mM8CzxOIpWIn27N6zZsUKl9lm0Guxr04kkhqD&#10;fmbeJ6aVbCpmVMmXdwMmKTx19qzPH9mwaaNSQQOoBvocm8YwRYqZvdFmVmv0NQ31Lk+dw1Hb2N5R&#10;19Ta0NQKWfCLL73c2dn++Be+3LNkRWtz98a1GzZvvnXXnXevW7MJHVpPVwvL5t54698YNnZ01FFy&#10;YamUGx8bd3gaCrwIl8nASMG/OXb8/PrNOxBtOF9MxnXETawXPDZ/MttRYO63N0iLSZKdyNFqlnLK&#10;CpyER4S2uBRcoCUaMWPCKp1Nh+Z9M86mdsg+GLFKg7AjHCtClS9c0NIGq9ly4OQRmPh1NlU86YMV&#10;Gs13OpaVSZVDIzO+hemGhtocLFVyUmc2pgqQKC6mMuCYksP6zBNOrSvmR4I6pdfAnIMNFb1YKgqh&#10;jwZ1K4OxoxTj0wp+FBhssS2LnPz0sD+QBOSuoab7Zz/+zdqNcpVhbnwsX6jarAqLPg9xCjzWCZgd&#10;ZkgqTBRqRfkwl9ebGV5QLkBABDADUdELU9N9h0oxf3Q0oqnapavbKxUevrsCQKAw38TD8KuS4BqX&#10;JfjelnWvyATyQ9OXEcHCYiScV5Ze7tX0zoOuCMiNUmu7Yqg2HBPo4lTi0PTcmVmZq1boNuWItMAs&#10;svTUmEBq4wiFQr1p3ZaPPvz00lneOwegrxbMmv6r2XdeTgwNUs3LHtj45M9cDTqJIDl4EvHrE+mZ&#10;owzpQ59P6mqUTU5f1Z+Rq0uksogAzFJZWy2ZCnnBwmw2EKKgl3a4YzJxDizGSqFIIMrIhlAzk6tm&#10;JOyjrPosj2QlORZV/0mKxH1RQJAoEokxVSQxnUqxChCVfb6apnap3YERikiuEkgQEWIL+sBJqbqM&#10;OhHSJSHs5EsMVQ2O3SwkI+6eVl8+ngMZLZ+Fpr26iFgjgcjiU1mCZSo5RRoUbjCEhEKpRFstizX6&#10;isVdXsQeQ/6J5gOu8CIkQSRRIOQlWlsxmqsNFmGnW2w3CqUWEUJglvjn4u8/O/P0f/2x3WjO+KZ/&#10;9esfb9jV5dE0CBG8IZViOQ5yeAHxxWK+ikErBjwQzAgFHOzElQJFBliUaiFereiA1c6kNoqwZIxW&#10;AOUuqPE7FTA7S5lwU3ehe02xdQlev3gZiWmDaMLb6yh1W5xmUo+2Xm9WbnFS2w3CVgbaYDHg+Djn&#10;gHUogJg9NnIdHg144bEFXFxWLTZ6WATxMLujnVkkeArR22AMiOEn6NAQFGOUgNuHHx4bNErtzU11&#10;w8N9WBlZbDqKgYM0BG21kADom6+td9R5Wpd0L4e67NLFK9ev3ui/cbOrq+vO2+/Ua/Xo11BvA9gJ&#10;jR9aI5mEoBeBfwh9JZK5wtWBoaUrlqDbUhDQ/uExWuzt/v86q//nryxy4RDy+5/OCoNZVM1wtQjC&#10;qT5g57i8wqp3ak2GV99+s62zvra93tasyQpHxbCdFs0WVQdRLsuInF3Azw72JwSFjq3rbLW18GNj&#10;NIqd1R3YcAHTIUd2qhyZqDE5p7ZTkOrg2igVAklSlqki4XM+0lLXLqNEBkjIZ+arWrnYZuIImV5k&#10;zvsz8WBG67GlxKmEKMqLcgyHER2kbljJUFhWKiu0EtKzfBEoPqkOdYxYLkblrExyIU7NLaqLSotp&#10;KbAXlAjc8lBLCfMAUImJ3mtX5qdGM8nIO6+/vH71yu1btrz1+tsPf/ZhfDwKpWJqbvrA0SNf/cbX&#10;StXK8dMnNQZdbV0tOpB33n33rrvv3rh5A2OiS9Kikia3Ll327vP/bu/sUNuNoM/QEmlwcnh2bCKT&#10;SyE5sa6+xqByF9nygUP7+m7OrNu24/6HP2szm/r7b/ztb3+5764H7FYPzG0lQYoVhBJsREhCYK3G&#10;XYLMCiCxSxIyBUMptk+Cah6+30VtNglIIITgUBjybL7CsVLgUGhsC5FPk8nHMxhP8/kiSWvBJOEg&#10;JimxSM3l8GTymP/mqwQwdwXYa2QC8aH9x08cOTs2PNPV3qkHzokUaLE6VZkIIc3lhEW/r8iifOIF&#10;yHaHYDufJzVQ0IG6XiYwLUilQCYSq1SAb4K2JxFKsJel8RQmk0Hs0MwqqVUdjlcu7r/0/c9/11NT&#10;29d7eioz37hypTccSgVnZYmZrW2OEgktuUolqGb9IyGfl5Wa9J6lSnHFUQlN95/TWNxiyxoOQV7p&#10;OMPnAZ+zC3UgSxRtbpFV2dJen1PwZaUH20qV2a2xeOJA3hcRRq+XqW0i2pgXKjBs5dgK09aEBTQr&#10;5AFqMeQLyWi0ZNJQBBjE6FfBqi9gqoQfCfpdEnP+RW8PzeuViH6pImSuIucBPMnJlnavrkppGfoM&#10;wK+1KtRELIlGjxvqnbhw6dLd96+yu+lXXtk31J+8cmOqZ0tnvDIzO93vlgDD6X5n30Glln7okXvQ&#10;bEOrefzwBWg1jx04tnrZmv7rN8q5zNaN67BvfOvdd1etXdfU1vH3vz+3adMmp832wr/+qVPSlEo5&#10;452Pp1PvffhJfXNtQ1N9uQSRXE6ICRaSa73TbC61YcP6q9f7XG5PHtnNUO8tyqmAuJS5nDW1tY1H&#10;jx49f/78zZuDn3766aWLF9FWQQMJRD4Gk9l0ZnhwaM++fTf6L3pqDWtWdVUqOYfdJpfScFVSlEZA&#10;yIeGpyWil5d0A7dXG5xqaVy6JkXnwxL5xbnKwaPjq+pdO1rVDFj8ZEkkSovS3tTMrABCpfbVoqqK&#10;hmATTiJET4mCwb4rangmrSugBwFUKpObJa1GGAqrlbxcWEjwBSRYC5CRxsFBqCrxitfePnjX3Y99&#10;7uEvblu/RSEU9l7s23jL7WKNad+ho+CXr1raCnLqhclhY33z6GhOXdIaNLxH4YwO+dzOhlBFkBPL&#10;LFIDMZfjgjnaaGcXl7nZWDaFUpMD9EXAh7JpAqsh7EIXfUi4tAjWRhCxUYZFFItrlfFO+WlQ7WU0&#10;WGHY3mW800YtiKFaoOxREonzfGbOJ4NvRS3LofOqVgPDp+ubHeDhpTOlpHdWr9JUSS1EgzhfEfEN&#10;qxOc+aDALLbzOI2xXRbQggotICiOLCWQ/yfw8sgNLlflIGHjhsylsqHA3Mw4o1LoHQ4QkjBEEgKs&#10;Am9sKpeE9TnF1lmdRrtFbtLJoD4FN1os6eufeeXld3fcsnnjhnWL0ycuRsrLwGECL1YskkZjTQWs&#10;0kRIURHZa5dXaFu1XImFZ6dCoQzU0So6MN0r1GWrsmxZmkvC1cSxcZbzJ0tVqS6RE88F2HhO4psp&#10;jE+GjBaP3Vk3M+XtvTKwY8eOXDn9zr6Xdn5unb0eAcppUTmnEWSkKa9aZZDULMlIZJcOnDWkZqwE&#10;Swm5yZS4XJItWbO9XJXBD0OU02qMQrkY0jBZeTWDrblcZtXaIe01y+XZhZmNmzfHy+Qf39gPZMqS&#10;jsYrp3YbPBqn3mlubknNJIihBVIvKXXoclUWxy/4IoVY3n/4xtDCtFWi3Nq+wristby1MdapiNLx&#10;gjRUlAezsvlqdQzhVyN9gd2vjzSvaN728NLOrU5Lu8TULJKbwZTPE2lh3F9QlZ0ba+9xkO0uYZM8&#10;rzx75NL1yyOPPP7Nrbvuw3X4+ws/Hbx59LYdq6xd9UWnZqYwCzF4JZJIs5XDu0esuuZum+dH3/7f&#10;jJh86vl/rlvV7lSWA4ERymSJAxHCYnJTKpJEDg7VcIIJ5D1IC8NMWCqMkMWcFP7ZRTkgpAOlxSEs&#10;flVLSJ3LYWwsjqLhwnZJRuWC83w6gzcAK0oiXDObLHpHk2+/eNBaTyjNWgnnRmlO85VMIgqnKl4f&#10;mINmw5iPqdS2Zh9LJKTwIGkxcUoGKy/+6yMZrfjCNz5ntivR+fdePP/e63vrl9jqNe6j50arYt3t&#10;K+54/r239g+cenz7VmtF/Ld/vpqNidoaDK//vReAU7GSGQnPIKY8x2mmpiMoqLKpSv+n0zqHFAry&#10;cxfO79t3EMjKffuO0DDpqJQ6s44t5yErglzgzTdfr7GZdu3YxsLf5PNjhYhdFs6rwZExuJWfe+XV&#10;k4c/dbptTpOVIiVvv/HGv1/89549+8UYLlLM3597DhPxtgZPlctdv3Th5kC/LxDKFgp1dfXzs3gW&#10;Xnr15ZcPHjsaT8fx5UbGR9/f/X5FWH33g3dVRlWeKyyEvGcvnd9/YO/Fq6fVWpnNYRgZvRkIYJIQ&#10;Nxp0KhVFUWhjieGh3udfejYcC3a0NxgNCsSvIEHTFwxpTTZ+0ePBKvQikUZ7fXRqWfcah8q0efmq&#10;zVu3iUjyfO9gKJ6/rbnDUJRW43My/3WxpiZOOiAUoQtYbAiT/kmoiXlKJ+aL0dAkSli1xclVaTWY&#10;9zyZDUD1x1zunVTIFM0tjUPTI0qrSqLAdLQkxxlUqXpnfISIcbobXDW2ZDZB4gWD2XwBEhisTzDK&#10;wYSEYFDvsJWoL0UIJSY9znYGOSuo/AAXCYbwk0bSyFhn097gCEoRWmotVdjz1z9a8CXuveeJZMqf&#10;juYi3jBDJdesiYvT6pd+fvr+5o3ZC+OLEw0ltCnyWakiy+eWllJBxYJDZpbEtTyEBmA9JYaD5/fK&#10;8ina7i676sjONuzpsLqUEjClVBCVmcyCMxKXS9Go2a592rtt845YtLh/4aK9WZcuZDR+oeWZazUj&#10;5eraNn8hBdlkdgmTHfD7AzNKQLgbjbIuU1FfFCrZMp9yYAmGHGtsDORj4Ae39Gxt6Lw3V2wJx/SJ&#10;nIetOizY/ty5sXZdA/KSJJxXnIkMnz9z963bLCbzbIDTejYILa1h7GWkUqqsFJdz0kpcWcU57g/M&#10;B8vgUlibOYUpie1/BUgGzCIw7KAiM2lBUvzeG+fmZ8Mtq+FTzbLpmE6spysq6EpQTGOjUsYpjCDC&#10;RWgYykPcmNFCtlDnbiWg/cTuh2Sg0NSZqFH4PeWkRCdDbhQpSWEUNHX507amOp4hYogdhBkrz1ah&#10;WiqTRVS8Aqsspy1EkOuBjF+sDBDFkUXwm5xkwTKrZBUMbpF8hSpS8pycm8vkxiLl6Zg8wGpiIlNK&#10;ZkjL2WjRKHSTKaTP3fDNmH72379vNbdUvbF//vaX2+7asGTTXfBnIpw9jaNHKq8AFLto1/9/tjIQ&#10;4mE2KEdMZDnrk7NGWdXtmzpltBRyUm2pZG+UdajFxpCyQIRUonJUJF+oUBlOkc5Jk7lF94l6cTs+&#10;MuyQuIX1NQLkBcqW1Mk2uUVLNBWzhJALkaxGgQ8LL0sGZxcWueND1zFRxNwCpviKQMovWlYWve4w&#10;TMuxt8PmDBEhi+O5xWg3tDEwtIlgFUTaiVI3fcW/Zs06sVh05cqV1pY2zJH/M01YbOalpAQqa2wY&#10;JSRp1Os7OlpXrli6fGmnx23FpA+BB+UiaLpYOC2aj4H7UynRJQK4kp/1+i5ev9HQ3GzUq6HXo7D2&#10;gfDvP03UYmqosPwfAvOiMPA/vwDcWOw6FtMIhBCgoK2sTnoPdnS2Hvl4eNvGOzV6x6Fjx5UG4ub4&#10;4FxstK6blsixpLdbFPVGpUxL84HLV8xqlX15p9hgQiA82HVo0YjPfmUdIrMSyQTyj5FfIVcoYhMZ&#10;NuCnzPqqACoF0WLYMiE0VahEOK3Vq7Iz49i2qJs80cUIKZKPs1mI+jq7i7JSpBrNVWLSSqkYAi54&#10;Gs4hCLXVJGI6JCSPvRvhi4UpPcB5QAypFUhqMCvP9p0scgVFCR4c6CFADUReHvYwpbIcr/Hsa+8+&#10;/6v/++kHn7zp8Bi+97/fqa2vGZweeOqZpz78+EOYQ7G1mZiZ2rR9G5av13p7sQTERwn3BRRTL/zz&#10;XyfOnDx141NWzJ459Mnlw0fK2ewt99wv1uoQ3ztw4TTOodaWViTniBH6WiqHA+zLL725YvXKJ7/7&#10;M5vDDW7m+Qvnfv2znz/4wAMOew2AHdiQCIDVJVKxTAh3A+SmUrAVAApjWWSSskJBnkdTLkTqJwI8&#10;EScH8JFJZwL5J5dOiIUCPSh6SKGCGChfUsgZA0oZATHnC+F1jJlFoZgPRXwLc3OJZNQ37z939uzr&#10;b3yYimYpIXn21EXgCnwLITaXa29rwm9etExWEDIMG7zKrVYB+sPDJoiIH64iRvaWmkliko9cL64c&#10;9fqsNquAUaDHBalFRsjIXNE/NgZ4h9VlrWjkE5HA+SODTzz8re6OZYnZ2d/95acPfulzCQLJztLr&#10;507ev3Wlslrg1FZxtRgev1yIzasdzULHiryQNLFz7M2j6RxnXrErV1ZoK/z1qauZwJxqNlWWytNa&#10;NVqKHCWLiqM1EiYjVGBzAL0a1CeUySXR1xHmpiztyKnrBZYu0lDv0JAFo25RTUJARVMqTsxhSSsE&#10;ogo9OU/jKmPbjYYASRGLswDs8bKpLFmOwgMJay1q8JKkXu3avGKTpIwkX+AGKyLMQ+D/IIoRiJSF&#10;glqLe+umVWVFGnFXW1bdXWdY3tzZQzfQIji+BdWh98/W1vfILKYNG1e1NjdoVNo6d51KocymcuC/&#10;3XXnLhQKtQ4rDUsvrcQtDR2f3eEenUBM8NIN69YbNJrdH3308b499pqates3TU1P9A30u112JLfg&#10;/YRLXy7l/L4ZP/SobjfPFdOJpFanxYyWK/P4iSH0QniIUoNk3Xb8sXPzCxj2OB2ubdu2N9TWL5LA&#10;sWVMRc06ZW29+847N2BAMzM13NrUJKcUsMvxOMWwHSaIEyeP79hy3uMwHv5wtr3jc/bGdh/PfjwV&#10;u9pX+dxttUssEqUgxPqgBE0nvJczk+M6lYdqXM2KEDskIgA+ICoLaNG950YvXO5ZvoNUOjDKI4G7&#10;zAZEFJ2VLM6nZBimQzyCIQJeQhWFgGPmRsMjvdP/9ZUnAXMt8QVYyHovDtYvXamz6S+du+AbG9++&#10;fYtMI/njO28SpuYOu36lS9kXji/V2vITEzgMRQ5XrlI1VClLSQ6iWkEp4ZVAq+Tn46GyTp6miZRc&#10;5CvEcV5i+aLgxPI0rDF8RAL2hgBGRrkCYmaTTWvjovno9JyEBY8jVoxGVA5bVUhmS2i0JN4bN+U4&#10;c53WOPJZONgKE7H5fmt9XbKMtby0EPMrpNKKFAw6OXa/8GCihYCOAeHakHQICAkObCgsUP1A0lcE&#10;Kqa6UBAFkbAAJI+Q55LxyNzsJHLx6psaFRoNuj7cnmiPyFKxEIylp7xuubbZXQeTJCsjEqQASVxs&#10;mctlcpPj0fmF0Je//AXEzBcL0RKfRCAbWFQlpD/k4UVViaUFPhwySzXm2hWc3BRLR0tczFTrEGJK&#10;wiaMkvKo/7zFrUtxMdhhsP9EgHxtfZfOiAhQpd7giofyVqWlobEFCl78GKFADID6zas3DY1d8UcG&#10;126o5YU+hZCNILJCQqt1YkF6LJCIqG01bTXuD/788hq8SbJFobH26oXrJ89fs7W1KkAkZpMz/Zej&#10;0YUrEwNit0XsMqpxKgqIUig9tPuYLJuH+cpUv27P7ovKho6OWu0tqxpkdp0CIaVqw0z/tPjaVDQT&#10;kqx3lzATrgoxxtLK1U2tG1orOvLc7OUrvRd0uYRbZBHmaCIQNk771TdSpTGRv1BI06GEfHQ0u+rB&#10;7fDzBnLThKxg1lBusZJOCUoJ6dKa2zqMu1TFBnVBh47t6vlTf/nrM49//Vut67Z4vZm//u2PqcLI&#10;/btWNTXUFzWaoJhPCP3hm5cWDbeU8tShSI2h5rauVRvXbj4/MXny+tX1nc0KQTLBhZNlqINMyky1&#10;XOUmiUKWltoElH0+z416kzwb0gjSCmhaSotByUA5LPo1FvX6i6F0uAmkALZX8PBjDyXKle16FQIA&#10;gpH4Qma2b+oCoCpEWduz1IE9G+4rraQNtRZ2SNFQgNarEHeGDYN/1G/WezJVWY5khrzzClIjK8kr&#10;mfLpIydR4a3Y0N7a4VHQ1JVz15KR/O0P71rXvcUbK02ORR+45Z5DV0+MFWe+sGOzPJV99aMP3Z5m&#10;JL0c+LDvS9/5Rvfm+pbl7vlAaXSQG+yfBUEHA9W+c1ONKz3gCf/7pXeWLen56Xe/6w8EX3/73Tvv&#10;uBUKAoLCGJyf9Qb2fnRw3colt27ZSmPwrtLKpFKHu+bIydOjk3MYWa7asvrE4ZML8/MbV6/Y98ne&#10;k0ePP/PXZwLBwId79m/aftsLr7wJgMAtO7bMTYz98hd/QXRHiSvDSX3rju1zczNQVuOeGJ0Y3bN/&#10;b32DOxzx/+IXvzxx7vCpEyc8Te7J6bFv/tc39nz43vTCaDQRBENVQlXPXfz07PnT77z/7r79e/7x&#10;7DP/+NdfXn71ub0HPzZYDU6Pk2Kg3lVDAIGRdiKVodUGKa0qVtKkogiSg1RlOnX4zPrWFeUYpxLT&#10;FpP1//70lx2ffUBJE4IycjZTubE+Uo6vy0kTBSle2zwmfWMZraooU5ClbNg7jWOc0ZghnyAr0Kvw&#10;CX9UpbEMTgasdjuyvy71XmQMaLLg/WAR0AHHKXokrz8cT+bA+UNwvFylBPwWBSwoVlyumAKeJJTK&#10;RVPVfFmltWu1RkIsq4D3TeBwKE7PTg6PDI6PD0PWODI6fOHauYGbo0P989d6z9pd9A9/9BS00G+9&#10;+89kKPv1zz85MnysY3mkTtnw4V9nljH107svzC3M169uz5OSi5EY6I/Lcii0552kW5R24VzLlSPe&#10;oUNNZi1sFwKNPqBXz8jKZoCMK0LEYEhJAkN71BkL816dGgmR+sP7T23dsA3G7AuB6zonkSFYfUXr&#10;OZYsebOxVfU6j1GXiCb5oLFpBbNKlVldzS9dXKgYfCnxzUT4vP/cG4eRRyO3spOxSyMThTTUluJx&#10;vVVU37JEbbBXlFJFDUU7LEWhPH3pRHRiQCMLz82cUiutkVBNOOcGOSIjLid4sODbCD6NsA59ciE8&#10;cK5UzZJNtTmTJ0PbK0IFlRTQmQxfWEAtOTs9B0do2hdfu6pT7xEWS36dFGFEBb3ErOFtuEKopyGh&#10;A4IZAgcO86wySEkcuvfgYFSZtyo0tYxMm89Amy7CdE9AZaaTQzq7HGTCKhuUldnAyIitvjYvROgL&#10;l+NYzByxJ+JLCLLD6MWpJc0oE8FwKPEpGe3H+LmCMVohrGZIWdUsSXOqkgRWT9/VOVlCutq18o7u&#10;29bVLF9a01Zf53F5bO7aVRLWdnL/6Wy2/O3/egprzL5znz7zqz88+siDs7FRo6ObXLSpY2guKwPk&#10;WCih+lsUjqLtQwGKF2RV5hPG4KaTFTxyiUkuHRub+7iiaaBkjVKfhJZJCsZiC7ceKe6J/LUiCLgy&#10;Z66kLxbNSMb2j43UyvV15Eoc67TWWSvZrM/WqlgKumYxzA0kPit0oQWCSMuKCoEgNzZyxWrTimUy&#10;DmNFiPoXP1I8OTgOq3RBSeA3wyiCdT6ELgReteLSIuiDz+XLiPCdvDi3ds06rDHfeevD1SvXSqXQ&#10;fMFXhEHjIqgYJTVcfyiccbsi3eH/w9RfwMlx3/f/+OzODi4zHzOfdDoxy7JkGeMYEztJAw00KSWl&#10;/Np+mzTUOEnTtOHYNcXMsmRZFrNOcNIx8zLT7OzO7P5e4/b//f/6UN3UdqS725nP5w2v1/NVApEF&#10;3EB0qgS+X4gOJQDzEMzNsKDjQhwUQy55MF24cfv2nm0bPS4rOBqI08Vw9GMGoCL8U3ZpECP+b2f1&#10;P61WFT0fnCYgFahAe4H3EOVl+mouk5ELrnScaOqsueOejT//jxfm5lPRxey6/W6KT6A2M1ImJ2cu&#10;JYriWry1rU3lc0RB5yANykQE1dMXvrYFSi8hpAEVGO17Re1XGyAYKqVmxoTsfNECDIZJnXPSgnPk&#10;4hBHFctaUd8IEIoaa0is01ORRV+7Kc+GotU1+PZ0JTk+v5ZRi01N9Ua1OrcYcNJ2E+uiKAsUIOVy&#10;Ss/kzToobpz4fdH5trh69FW4O9L59KQQnaQSy8XAcnZlBjQglZDaMzBwcMuWA1t3PnbP/QZMk9PR&#10;DfWeHc2+h+890L95s9/v27VjN0tpEe/b1NhRW9OMPjiVznX19TV11drttnv3PdFR31dWZ63N3Ke/&#10;9KBVWyNH8quTb/KG9/S6QEkopePylXNrN2+sokL7zOe/uXFwL1Cz12+c/Pl/fGVs6MpXvvh1v79J&#10;TUGpUwT4t1JFjVSA5kFrNpapIh4WPVb9a1HoCvKaihd8sfkYE84grFyE9JJQp0D/ZDneYOG0JoCU&#10;ymoqJ6kwlOPNNqST5qtVF1J9I2sz47evnj935fRFMV1odDWOX59pcjW79S7QLxHGNT4y7XH6Q6sr&#10;7c1NaVRM+awizMazhOWlGhZUnQRUL2tUG6wqi72K7I2SZCYYc7GSW1wTYglHfQc2+VVsDlke28h4&#10;eslda9Q5DRqd9eLQfGC18u0H/7m9uy2Un/u7P3zr0Bcf9jR2mGkPUkVAXK3p7UryhgxB6RNRdThq&#10;be+Lgi2LyV9iLjJ0JVukbD07ZbNHU1mYXRlFVKu/paVk084GF8wc6WQpXhYhR8lDU4pHugKeP1C5&#10;SAnDYAj4nQI23zSRJytJpKPBWQGhH0RXBDZ10KOUZG9tK18COxW6AUySMDClIbqDDBCvAMKLMioB&#10;W1a7mpehT8MlR1pNpHtheZzkkK88YdASqWw6KVQgL6FFWsiVKrwaZkAzb2dkeAbC3ibS7KxU8xUq&#10;59Pz602NW2Kzk+08ubt/ByPoacnGMx6L1VNbW4s6ubenCzmDja0tkUQCkS7r+vvdLhe2jO1NLSa9&#10;vlgsNjY179q7b//B/bX+ZrVs2L5lz67tm3i6GlgIWli/WmQgCIlGxj7SUOYalzYbyMxd9Ho18UpS&#10;xE4W8a+QgNFY9iFg2kux+vrWxsa2RpvDg+0dGK5MsRiZOOcklzzMfCIkxFbOrc2f8VhrXK51Rbht&#10;eUYo60jSlkpMXL70q0/fL4Yk1U+eTT32xN+QfOPbF8V4iv3iXq5bs1bNrK6FbwNdJ2fLHGeCGUPl&#10;skAHAHglUcquzp4MXHu9ZulS3EzU9N/F2juxwcfsHemXubQTzmgDmcMgoCAbUQ8gQkZNKBGKGPZd&#10;Pnd+sG9gfUffxO3J2YmlurpWlc8Nu1OtTsoH51dE0/rBXXUm/bnjN/OuwaZac6tdfmnWc5+Xcsvv&#10;jk0Nmay70PyAi1AizWHVIgAoXNlhLFvLxSWeFAyEVl9Si8E5WDO1Kn9K1KZppFdGHBK8d3AQ6EWE&#10;8qmNaYo0ujwIuVDI1qUy57RTRjdVtXEl7I6K8dIta51NJbk0KTtfrKZDJ+J0lXDsIbMOM9qL8A3a&#10;gSsTaj4ahga8TxqYJxdmMsHFPGJqU0FMaYCMUsLykCtfCcnSSi46gU0nHYkXE6A/q601CKNtRugN&#10;aPIiPKxqjVzIRZYCBeDRGxvKVn1coy7xfLlCwo5fzpXXFsOra5G+jr5mr83oY+PaOKXOaTJZ2Wos&#10;ARgWUVkEJu3SVuw39QW1JmAz1Gw6F1kFwNHmqkTDF2l61sxldEQVySpV7KhYJajBUiq7KsVKak5L&#10;xeyGtFUOtGkFnXRNS6zY9ZKF139w7IzNUD/Qsym3ErryxsuZGxd9mQhDiXZKQtxCHKIgg7mkDkQC&#10;J91eytnX+MHk4rzGMpBaXW+gqezi0XPPBeRVdx1CTZ3Wpn5dzwbO2ZavAntvL7Bsw5xK/4+3Cx8J&#10;JcA2+Jrm5kNXcyqNq9JlZ2YhRCuRRsIwfH5kZnhCCTo1EO56PHnYQKuiXKFMz052Gtdi1X3O7Sa1&#10;IX5hwn4678h5w14pqDluoTLzC7ojry8NHNq4/qF2kzMxP37SD12Cc38XsaNhwuRYpCwdA1quowJN&#10;Ba4e9dLc5fdnTt/cWL//kYe+WSFM3/7etyyezH33DNTW+lUaD6GyJRD5k3kv51uoeKA+bdvc3nHr&#10;9Lt/85f/j4HyPP3zZzb0dtJeKqmT4atSJQreqhzTlKJ43JWMaZQHdM5mKNfaojDHA/YQi3rVKpNK&#10;B5wYXapQGGxBpIGjTrmhERWAEUQRDjiSakyrShlkDTpNpJe213MIVH37lRuiKrV9d70QyHEBA5MS&#10;8pGwEcR6HadQMfPFfDDudto0JiZUjLzx3beHXjt86c3X/fpso48/f3FkYTlKM16bveXdtz/weFzr&#10;H39IoMhEbPX60JmDj+6+MHTeQOv2PfqpoEbz0otv9vibe+/bcevG2IUPz1j0ye4Gm5xQLZ4PViLV&#10;iVsLyI5cuRX19nukMjN8blxvyEbPnEkWckOT4YO9G66efmskuLKyUtZV2Y+On1i/YXtr72CJNQlg&#10;CWh0eRV3buh2OlP8x3/6foOl4cL5d7Aj2rd74N1Xjz94z6cHNqwrVlOHT5ytH7hjLWtMTZ+/5957&#10;4rny24cPP3DfvbOIlxWFjV0grXn23fNw+/ptUJaO3hzbsX49zADXLp3fv3fHQw/fp2XIF//wBx1B&#10;/svf//WWLdsvXry4ccd6X6vf1eJqHGjs2NjcPtjcvbGzraelY2NX27Zurc+sr4UBUglEKCn2DgaP&#10;OOaKLpc5nQuRuVyrylOjd7779usfvf/ezOzyjgN3Rhdz8xOX+g8aTDTjiqgTRPZcUtO2Ymf+/Dnx&#10;Zkra2ZfRB7j0moZ1BPWlIpnh03T6ZnKgZj3onSABQ6UXimRVWlsBcc88U+t1nz17CowJLXYTCK1T&#10;zEbMtbGJ1976YOeezVqrj2QN5TJkZyg/K2IkiabaxpicepfbWm81+wWTFTQT0JthEK6US2Mzt05e&#10;+HDb3q133Hnnk5/64gMPfHb341/bsOme9raaPds3H9z1KaJEv/buz9458uoXPv0tg8YxPzHZt3/M&#10;VDV8/7n4wJY7XWdyEOyUD7QJJrpAFZ89+seF0yPdnZ+xu/VJ9MdSzlo6tbI8Yd74TXWugYdTTp0w&#10;yjl4cFC8khqUnzB0MTF0/Gths9lHUJbVeKlz405RSl9441ef6KhDqLHB050ZLsqzaUdP7Vo9kem0&#10;A1joEfPy+eviyzPa47ryc4Hqi+eKVyZdWX9PrCk3v8Q20rzNZK6DEDYGQb4xlqiuLZcyYZ3Xw9vr&#10;CZnNra5oVm8Z3ca16wvbareE1oIVdcRSXssGJ51+o50paFO3E5Hb0egq5D3m+i6tuxkTJeQaakpp&#10;tZCUgLQqJ7NYG4seaA4m1yag1TU3moy9LMpbY8QkAKHMMzUqDzpIBNxgrcgo1xlonGgGaEHCqNbh&#10;MxIXh5/N1qgxkHZB+yUUtGoZ4ZIoyXmDow64payUF3KToZizoUUogPJk1ityabuOculIu0EyG2GS&#10;R24soTdzNjvdYJDX0fl2g6rBwrRamWYSXq2xVGVO9qg7tnc8sb3/T32eQzQ/SOh7yoZGwlhz+vrk&#10;0ZeGVzNi990P7HnoScycr1469vz7v/vkP37C3meiVFHV4kWjYwtqeFAiWMROoo+UIetBp6g0DSio&#10;KoTEZxgKMfVMtsjGJKNLzXYExser0XGDPmGG0C6NoI9Wb3Vdg7ytvlhPzaaksRU6lNCXbc3+A1bX&#10;ftLaUSP2uCU/h6ERWWR4KMogR+V4JdkTE1loKbD9MRSp4I2Fo6ZavcSZiiqDEsVAZlmYhxGnWzCJ&#10;bBrEelkNUi9iZyUlRkXh8mEPgbquVJELq7MLQMzUNvivD9/AwKWutvFjzZ5iEFKk+QgWU3DY+Ijg&#10;OKHwdYAyhTZYreHwdmOdiIbLqAI+R5UPzpRypbK761QIRlZ2kFzUMYUq7cioKL2iTkTBDEsJvhMl&#10;+fZjHeD/tFnYbgA5BGtbhlAlIX8jETYha6ysaWzkysCWdb/49avdA+ttZn94WnPt+LDOImzcXSex&#10;PF5cSrZ4kF0RvVIw2PjWfaLEi9GyGBFKKXns2jT5599+WGn61PaxiUmnx/25z/65g6s2NbbLGJmo&#10;pOXAnNfjkdWGQLIKDI+3Xt8IATHB8LB6FYTV5SXYZwE1hBAYil58A6OzkyyWNU4PApOMOlMkkq5I&#10;lN/TrFRjOj2MQ8lsEipqTQXh1jQsvwCxKKlhyK9BWrDVSVtcrN6ls7g4ix1fFMnqTHa3xeFBCBTW&#10;gzq9AUN8uFxWY2m93YuPmaIYlOpweSIcGDIeMGursoj0BodV39bYZKa9GsHa69veom8tLIar4Ztz&#10;V5/a3rngoCYamnO5auTcpfmZNfbLf//P3TsG4M5ZjgR+9pMfnDjyh/v2Ne+/81GbqxVdNYv4WgnK&#10;SRAlCmuhecSt0qAz4evGGhlCkYJAmw2kTluIpePzqyzDZqhKvJCFjYrTAGOgKDdBl8JfYb5iQTRI&#10;F0av3Tp67NiJc2dXCwl9o+e1Ux9cmptZFeOO7qb6jT3NW/ptHY0rheRaIbllwEez0h//+HIkFpuZ&#10;HapvMmNpthKaADOqKOcw90CnSsD9xRTBJ1JwNGQBa+0KKYTjwUA82NzbvlhpgxK3WgzTpeXo8jWg&#10;bIsVSpTMR9+5CiTYT7/5Ixdvqgor3/67JzZt6+ncuntRtr03Gp1KiHVNtU0elUuVWVMJ4Yk5n81L&#10;W8xwZ9pi6YXjF2irnevv4l1OAmri5TWpWGnwNYLVy6g5ENJFDLzlipExSDkxsryyePWkHA+Uomsq&#10;OPuFtAE4rXgwszxbDK/QhRSQkOAvYTSIbwYpz9lcrq6pQc1yWBjlQDVSROa0FnpkOMNRs2CtWQKq&#10;ghFLopWzroRCOs4sJiUrbbn74MGZidvrunvGb41bzbBXktlsDj9+CHxpDVtAfyVUHVAYg4Eagana&#10;AZxdtQwJjM6ER01Ph9dWMPg322twBuBWwSp6fmF27PbtwfUbZLByKwgo4leWV8DuxPIDW05ousKB&#10;YHgtkElhJwmyFTS5mDCKeBiR/yHJmUI+DSFMVflcQon02LWcwe9pAFlvdXVFa3WAW1QiLFDv4EqA&#10;/Q1LSBM1q1GF1UQG+xIVNhhUSYTejSlMxRb869fpG7s7GjbBhOGu2WhzDopqFrWeipGyKRh4XSuz&#10;89VycNO+y6NndKWgf+ehv3zjJjNXmLhvp8Yjl/LAkCfG9XUDlDtVtfNRHvt5W6KSNpDlfPDm+RMv&#10;JIrxjj330H0HbPxunvcDgVIVYXnAREhUEcsaijJy9bA7QimOdD0kVzKgHgFNU6xiofrX3/hrjDb+&#10;+R//5cqlobsOHjI67G4l+Tf89G9+a6vtcFttdR7TciQzV6AdVl27i1kK4zZN1Le6z10bddocWsg5&#10;SbZayBHFgERrC6QTY2HMINOFNNTSkFlhS4nQJ6SYwrCYK6aq+WhlbpQHWDWbgusMKlRkVeWwaiJB&#10;66nhzR5QzVQYd0m0MpYixXR6Cd8I6BtgBZXL4Vh8OFsRrbY2CEpYjWolMGJ2GIsSJ4gaMEwlMVuG&#10;4Ca9QFIZm9Wfz9PRcBax3blyMFWcuTJy/MbINZ3RYXN4WbNR53KA+4chB0DZio5AVTWqGfDNEeRZ&#10;rubrG/wUrSB50f/kMwVgtwlJk4jmf/WLp0+9d3PP9loSSchGvlCWLSoT6IysxYOdOJsq6BkQJNGh&#10;WZiCIRzJhOh8xV3tdprN8bAlVwRMJcsxyFgwGfhULG6ntEhyl6FYNOvimVQ5mbGoFV+7pIM7lsxX&#10;sDkLQX24ed3A+eOntg1sq/PVb916RyCa/91zR2J5qpzJdNQYKFLAOBZxtzA1h9Hp1Lo2bN/y0pmP&#10;aIBATE6vpGuqmi5fvvZBfF7a2ZYxUBR02qIMKEFMMMeGxeyxpDAZE/XZ+js8np2IuDJMF649+/2f&#10;fGb9JyemrsyeHenuGezc3n/ql692iDRAi/Wt9ZgnLwvJlDo/tnh1JMnlRkK9zqJ2A9kyMOjM1lz8&#10;4MNl42qt19JI+i4Eoylbum3A1F1jic6tNtduWmfd5a9aqkuJdLFoH+gXoGGH1l+IORn5xoWzoWB+&#10;ar7w//zwN0gn+f4P/lFrrt732B63D3Jz9EW6ZUTMZuZVhjRvBDXfnA1pI9PC8MnxLz/xTU2Zef21&#10;V3sHmhgTxqkZeFvLWYCt+CLGpSggoOjFrBEJ7DoaGl6Xze42GNXxfG5uJQ9JihYJxWoTgi7yZX1G&#10;zM8s5NeClCgaDVoUN2DWwb8KRxogNiVNosLkoRS6MjJhq1f7Wsxac42PQPqtVm3UI/mFggmbIKMr&#10;qOM1vM1YYdSYNWVV9t0Hd2/a0oV9Tk1DLXJjzpyCQvl2b2fP0KXLbrutqaMZ6Zi3bt+aW1h98PEH&#10;D7//IYwgOzYOwsDxzpH3LD7HHfcM9HSsv3zp+rkTk4IY0OvMV2/fLKpTcIt01XYsXgtzTVqDwTp5&#10;aZzWlpaTqXQ8v6lzl8VtfvPDN8+cujk9ujywoevy5Yv19TW9fT2Y7sHhqeCN1dUPjr6XTsU/89kn&#10;qCp34eKJfEG8+64DT//2pbPnrjzzzHOXrl+FrGxg5yGDyZu6ea23d+P18bHVdOLuJx79aHgoXZIO&#10;PvAwQ+pee+aVd1966cbaeSEv3XHnJshDPoIt8Ot/0d27WSb0L73+4dadh9YNHsgmVVfOnun0Wej0&#10;bG7ufHziIzE6TpZiuAE1HCoSEqMUwGU/VgUT4E7gycabb9DzkNLxOg7/FDbkks6sV7N7e3sFg+zb&#10;tK65oWdsfPH63NieO7Y5BIcQ4vPOrKBdAC5NNTQrW2L0Tn2ZtOcDdsmKvARSkyCNFQ3WSM29TSUG&#10;EUxIO7WHYymtngcCAkzauoa6KzcvDY8P+5tqckq6GQpQnEB6l9NTU9uEbptCiCOSz3Dc5PP5TMZh&#10;dlgx+EZJQetg01NhyCaLWpwbxcKF8+feef/wj372H+0DG032+rSogb1arcm4DLY6SOtNVpkpf3T+&#10;6Mmr79xxcEcuWbRYxNGZ/96yL70WNj37UuoLnY9Wz63yNbr6+/rlYuHNXz43OjSWrZIvPvPCw5+8&#10;U81ZwK0tjL+PFYDes5OEcE4VmE4txDPRWCAKE4we+ZoUI5UEJOPhBjRwZgz7zp8Z2rN5t0qWhm9e&#10;7lzXtCIVklGhs2hJX58vIkpjnTtrlwWXyqVnZsJkBBiuPrVtvacSd1t2Pmz+wX7NViF5M9TF3Bvc&#10;rYqpKyJCCc0OlU7Lmg0aPYI4aDGbcFCa7PSMtZhldgzQazFvlgvUGbP1lh6NJzS9FthQMzY/p5tJ&#10;YW1usTrNNjeCAArlaklFA1aahz0jVwLSIF0sxVSqFF6+argYilx9Z/jIb0dcm1W0S12k9coBnVTn&#10;Z4uAGOHzUzIT4ZOHUb0oVlBk4EOoVvVU1cyxY5PzNr/C60esGop8WavVIlUSQXMo0VHFRLKzU8s+&#10;VwPIr2gIWTXimADFRRwpYGS6rJ4s6FgoRinOxpE2HQG5TmuN1OQvNDoivuxF1Ej03j33I3gFnRFs&#10;5gzD4bWCpRwhlt/73g9LxepXv/y13v4O7D8luXj81OF3D7/+F3/3dafLnhNijQ5rcGzSVLtDcRcp&#10;m3I0U/CEKaCIjykN+D4kGbFoNFbveamKoR8gdkazCYnc/mg0ceHSuUhsxerksEKrEhmHw7gAyfhq&#10;BNkzPV1bfN42nrNAlgGLO182IwwTVAroyVDQ0mqexZwT3RyaNyV/k6BVbIWIh6ITMHzpjXYMDYBI&#10;xLYJX4+qghOTBjgPXxZmk9DogOuBWl1SMG4o9/AfqtCHSMnq0NXr+3btr61tePXl1zdv2YpLX/l2&#10;lG9KoWTghZGFHLK0IQXTQ0ALpxpKN/icocSAHRoiD4D45ufycGt2bnn/yvVHehr9YkLX1FbQ+WDM&#10;t6OtUmSACgpQaaQUmMb//lJUBvhnqMDKaNwUenOV0KlQxML4SMdn5q943X6vo3lidGxdb8fy8vzR&#10;C69ae6ptd1olDj9gbR3V5sk5YxcCa1PFY0cunHjrw5unhoZOXhm7cBsJ7+SDf7oHkcUWXQP+5OWV&#10;pXffPN3qoP3NfaJGj5l2Pr0KA4DMOUeCRXdri90ii9K8TNr4kpRYWEL4FSKxsKKhYbnOlSZuj9g9&#10;Po3NQGOXIkEwWbXbnJmUoNMibkVXEkTeaAT5rpDJGQzYrYIj8jEBsQKp18e9N8nBTV6hTDCUl/AP&#10;OINM8pjxYLYOZwc6hAS8EcAypZAsAGS6CfYiEDMVcZISTCbSwHBhRajBbZbBypcoQsG6XJWux1aH&#10;4guz6myMSN/urks7tWGrnrp6q/jHw+mBjV/8xt/9jDDQ12aOP/vmj1995blWf9cDe55otA0QtKWs&#10;4MeghcBWs4JEFiC85mbHnF4H5FdobZOhEBIhTSYzEiiK0PNip5IX7W5nAWtMWpONp80okEBd1RB5&#10;qIfUsGuQYEu/9fsXr18e2bxrq7Xee+LUSRif73vg0Obtg+c/unHggT1GmxmR6yjkT5w74fA5mh2m&#10;mzen8oX4l7785MXL41YHs35Dv83hMFlsOAFCoQQVXAC2qBgKlMIBKRaGhrMQjCQXVuWs2AIvBakN&#10;6OzFQlJXyeigdEoLNnPT2prqxuXVPRsP/fnnvoqx2fmzb/325Rc3f/pPxfr+E9Oh+dWAXk7tbDev&#10;q2UoIp0nciCyl3NVI1z1AOLkoiuXzjltLufgriivVxdzsVtXVFpXS2OXIliW8JlpOE6PZWAmlUvE&#10;EulkGuE967va/L5aq8WO2DSpLOMfYZwC1SnHoV9Sg5EUhnktBz5jHB2s0+0G5CWP7ktBYIIxj/2s&#10;ylwxKCotNVw4ZDAQAULBjUpUJp76/i9Grk9t7NnMVEi3zdzZ2uyyOlmSf/b3LziACdMbIKEswGRe&#10;kGmNkZIZVM5QUSYT8CZhyA0hMlMpEOUCnpWy3WqYnF2xumoQVJDMZPDGC0JuenKyrakFcnEhB1w2&#10;2Cyx1eVVqAJlnMRiyaDFDUjMTk8hTQioBViFYcgo5NFeFRQkDvhOnBmXJ0MXY+n5OQi0OZXeKMdi&#10;s5VK2u93l3HUaEAkKqohnCRECQQTFfYpYKzgtYAWJFUsr3E6aXRi2untk6s1QlbgjDUVTY1EeqsU&#10;1qVSOlWy8L5UdOq117/8+OcTGi599pXq3XueXqbrXhkf37K10sFNhyeG8Qdo3KYyzaTJ6YyUzYhI&#10;uRVNcj4xc3b+xjtWs9S3pU+EvZ4k9AVEn2RVZFoNxD2e8PDNYnFRyzs0ah+NnBtSi5mfVqM3shYD&#10;Z5oam3PbfN0d64ZvjExNzhw4eNcrL7/mQZx3Kn745WcQRjO4dffC/Gx/T1s4W7o6E7Xq+E0NLlkW&#10;j43Pd3T188ICR2QBShIFSNth6tTkiyqrgavCWU1qgrGQ3WGqwL2o1uYykt1hg3wAdthiKifF47ze&#10;nAV2TckNT+STGewK8KYB7IOAUzwlQBNDDqGcpSBjlaM5oWAy+lOpvEqdEaUVNBtOZyspIjRGBoMA&#10;tiWpoi2VGXyiFdgdy5VIeBKpJrTGDKcZmGbzaxNlKrYQvq2z0i0tXRRvgyq1zNP4wzANx8WGcgq0&#10;U1gZIsGVaDBg1uutLhPGvYBARlbDy7PLZsbCYiETzJ45PnT3gYc7e9bXmpCrl0JUdqWKeZthcWwF&#10;M2sUYOVwhCWliot1VfuNsi4UXqjb5qMc6kRpCTU2HiAIDhOBCHpxym3SQfG4GsZ3KbIagVYZ4Iup&#10;kKnVkIZnBUat1um0JiVpPgQipZZPByMfHjmm19p9TR11nVt6th66fn4Yh3spOgWCKWW2CBXEjLlN&#10;VHU1OJXjicGH7kpWVG+OXAM7rod19GisQr7w69derFAar8kOKmckkRQT8dajmdzvLuR0ae/fbAk0&#10;C8uJm5rqUqPNPDQkiL671m2wnvrO71t6+uIeK6jkjg/Gm2PSbLUY6LED1VMbLO+a99fNi603ZojL&#10;1y/MT344jbL7Rrk3WtxnmK3y//j9o42H6nd+osOqy2UXF6zVum7XfnvZwk/G+JKa6epEDihf5g3q&#10;nKUaiczcLmXUt8ey3Vs+0dS58fT5Y2dOv/HFrz9COzGXTkOqOreIx7BqcuvBcy8UE1KBu30xcOLl&#10;kUy4AhmVXsOfOH6kvtmm4bBnSCGgqlqiC1mSKJaMBKFlWExrUQrhpcMJUsSgDTBKdE68AeDseDiU&#10;jIQi0VAkGYlmYhwwajxbTqaQCeomaKX1Q72Ea7NSkMgIQiNuDgexEt+6u1mQIvBhuUttEsXm9BoB&#10;ufAFkYPLFPsrj0Vj5WCZ1+RyxfpuX2ud1WXkeAqOorq6JkanvXbxls/nTQGPGo4/dP+dcMJcGL6a&#10;KQoHP3no8vmLiErsbKhHKPkf/viCpd7fWotCtO3Q7k/EQovnz0zdf/+uQwf3bN/avrG7RQiTw2fm&#10;tL3sWihenE997hsP7fzSvTt6dn5ux4Omrtrt991x57qd2zfe0djqOXf2TDgcvWP/Lp2OQ+4mh9QR&#10;snL8oyP5fO6eu+9QSdzxk0dwZm/ZvPPddz761l9/+wf/9qP1WwbvevQxh6+NoPjpW2cMJj0AvHft&#10;vbOvfcP5c7fTieLdDzz87DO/iYUmP//E/Zv7Hzx/6tKuHYc0rPnE+fN3P/wwdFVAAp356MTjD9/N&#10;EPmVqROXL56tbbY1dTfrPT7OXqOz1UkSnQzlpKSAhBMDxzEY2ZdLGJrQMDxn0ri0ATEC3c5sNxo1&#10;xonZKN9Qa4FeYWUyrk2/P3p197a7cHq/c/zMng1brFUmh0GptspYZDKQzp5PIOfSv7mzYLRHpEqa&#10;GDNrnVa5xlwsBhZuUR5d3m4oaPSVPDgLosXICGTs+vWbPYhQ6Gh9+oVnIEoECUwNcivuM84IFAeY&#10;kJwyDM2g9AGyDxphr8tLK6g5yLegkgKZH/MgIbS0NHT+0vWha70bNvztt7+tdziQ3PfCK6+9+cY7&#10;GKyszJ//8L3Ls2NrF64eOXbinWi6uP/gJ/L57PCtD5YDLz/0GZVL5zp1rtxU6msZt6uCeX7AJfcY&#10;EM/30Wvv/9lD39jx6Kffe+X5a1dPPf3iW80+j16YJS1OtaXHqEFq3K0VIWK0GhocPgRjIgoGMSQW&#10;vT4Vi2KMqEcifJWZHpvfNLgVoK5zp082bu4rGVnIwynkzkwsVjKFdXs2BmGytqh9hK6/Zr3vwKB5&#10;o8s0FLUczkkFJrGDDTSWiHHR/lZp7fNIudAC4AVuMjxCMoo2Qpq/PhS8NZyYGe/yOgNTk5q+Bkeu&#10;Urg6mW51nFqbN64UXDUN6eY6yMPWu1ozRi2oCzCmYiAFSU5OInKinFXaKpAtRTqjsmY4UIMWqeVF&#10;ISdK/uaGup5m3A8RlazjSN/25r0tzg4EPafTYAwh0QYJ8ND2SrhTUO4BkYdQXYNKk5gPlCxsXC07&#10;SSNXZFMUt5zPWOARKmSRiQM2OhKWZDmnQSA1nJSZIEnktZCSYCVRzRCEUyM76KKOQUYxomRFDQcI&#10;dCoXn56NTU/11Prb191RlEws50A2n95oSmRi7x15573D72Ll/chDj9114D6GyCyHpn73x9+88Paz&#10;alp+/MkHK3w1U01hiSDH4tV4UufbihXOx80C2qqPewd0I9h6E7B8wm0A9/THsHH0HzBIVAvQRaLL&#10;srscdXWNOr1lHNFagRsIshkfHYVuZH3fbru1FRlJRQGKKITtAv9etFM+LcPBCsgQmFAqLxac4Vj1&#10;KFnAH7egkFFWKolcfi1fSNudPsgR4PvBbupjG5MGI0cAQj7+grDelTFowF9BtMY9WwGZErurChKZ&#10;+JdefPWRRx6H2+L28Ehraxsm26CoA6MC4FtVLmtg9QRkTIliKasVQRg442jflLYKbw4G2tFUigW2&#10;oblvOlts9xqY5atOtyNtqo+rGAuIueU4QWk/7tPwv/+3rfp4Z/Wx60r5HxIQ9AT4G2oR1mMEjON7&#10;A9zuMuOkLK2u8cmZzX1bhoYvvfnGYWOtoW93cyRemLocmTkRCZ9NlyYZrauttrHt0IEHHnzg8U/c&#10;+8gnH3x84+A28tNfvQczFJuxCU0CFFD/9fPn/TbO6K4j9BYjYNsynr2sztW6lK3YAe1RZRhVDEm5&#10;C/PTnJ73+2uAXkC8AhRpY9NjHHLsfC6w8nLolSgKXlwJHDK1Zm5+od7fpGFwylBgVSkghPCs0eGs&#10;iPClI7UQDQw+KtjHOJmA9Q31ERBnJC71nFDOCoiQULLqgEfjtXqxLA1du+ny14MnraTCK6lfFYyB&#10;sBlCUyuXC0oIWVVxaRWyY2MT79669ZGW09TU2V016Tx5wtOMKaT3w7elU7eavvWdIxt3PATn3Btv&#10;/ebXv/qbg7s333fHI50Ne7VMeyJj1ejAzpWx7kR/iJ2eKEB2VF5emfHVeSV1BZyMdCTcXFer5fkS&#10;Kq0qkYbAuFhitDoBk02joazckXCCVUusuqgElBGsWM0vRQbbem4P3/jTv/y6xefu5c23Tp8/tG1H&#10;Yn5p8ubVix/cbLLqumvr5UT6wvsf1hrMBpNrbnY5GhXcrobVpeXaumbkNWEdrSJxqXus1nqzieFM&#10;SGHT8bi1TBY9YGsWh9XbaPO3EnpnAkIENmAxUFK+RJWgwWycvpE6f3zsn//mnzes2wjJytMv/P7f&#10;jo9seeyzH9y6kSXE3o6WHe0t/TVmD5vjSgs2Mm5HpPONNbXHLxgcMHeWgnMrwbnmA3fMV9QmtSV8&#10;82qXw1Jp6ECSNnwpoI+gpVQDlWHU8jCA8YzBanY7a+MklZDVObA59daKzlICAtnq5SHTNrnKelMF&#10;9j6jTgOgi9VodtiQma28t3iFIBNWkR/T5QEQ4NBFY5cBGsh3v/O93/z6N/fefR8S2Db0buxtW68u&#10;qfOJVGNdLUvRobXwmVPn3nzj3da2Dp/fj74KLmfkH2Vg80+h4KQToeTaashosheB8BEqsoLjAnK1&#10;UJKKkLvX1bcn0nlM64pIey6LczNTZoMZ6HMwldH6Y3iTTKRy2WxJuRbzyEkol4vLSwjNMACUU8gB&#10;lYwoYB7HRhoJZaGsjnegXIefdmVtRlvbXiHQ0YkmkxSbH2elAlhL2MOpKYGXMvoi5CaYJiB8CotB&#10;rG3UmBaaSXl59LZFo+/0dNEFhtSiTsMAVZORMiUqCyCKuoibWvP2a/+wYfvlgS3h4EjfxLjjzif+&#10;5Xfn4+sOkYPGeHp0qKrJGVt6gBG3sStjwxfnR65lR2+7MSstZuZuHtOQ4UxqbnzodGr+EgSBZ2+e&#10;tdgLJhtCY1NryxOoK20WJcVFJeuxtcMGGSc4Q3JaEt5f6sTxs3fsOKDXmZ55+tkHH3yor78/HAn9&#10;9Gc/u3jmhL5a/NJnn8Tp9N7h9w7de5dAcK+9e8Jvt+3sqXEYNG+tAlzJHKiVZsdOmP0bi5gTMcit&#10;d5Ti8SZdNI2JM6mHnhObWPw0VWUebExIEUqobdSaYolNF6kEoDE6G44IPcuZkSoUXcmF59hKkq3G&#10;cH9oKAdoW0C0gTeGLnhhedHuaEinAPZDgI+wsrbgd7fQFTNEAOUqcgGAqcW6BgJusQIaQamaTcWK&#10;AogpgGjmC3LaYKOT+RhOcYjB0mDAlXCRVssQcsIzi+B2KIIUuoO0MDOFB6Ou1o+cCyNngt8rFoo1&#10;+pqg8wktRVRFKrqa+cNv/nj/PY85nLUWOYZ/WaWF3RYJe8Ty8oK90Q+lQzGUNFscnL9mgvHeHLu9&#10;Nn2t0Yos2QRke2ZWG88JVS2PIV4qFsG024ZMe512JRLSmg24LtB1cQAulErJbNpkNOYIq5YHh0p2&#10;mU0rc8iqtgD0/Nvnnzt69tK2A3eZvd4DA9sPv/UWZgUAciQTMa/DDUdRAqYUlz0sxW/OX2se3Ot/&#10;YM+Lt8/NLs7vtNd3pjW7vS3vv/3O3vvvbm9przHbPBenM//yZntV3fbPexYecia9wCiZpcBsYnKh&#10;YfPDX/rFK3SNeE/31jNnTrTv3mq1m4feOUWkpXS6yINO1eLizZbh/5oVJq/XIqOqa5P1gX2RwUz1&#10;rmRpjypRaxwuZrrv6+/oQShEEr10Jcpsaru/kWovjS+mpyf93V1znE6ueP3o9svA7txYGh0v5qxj&#10;c6ov/Nk/4IF66tf/9A9//wWCETmek6XM7MK8VGE9voZipbAYHC3L2XS87Hd2N3jXRRaEe/fea9eZ&#10;bg5dMBhIDspXAb5UKNV1FG+WIwgkD8PTri5JqDWgs0BEFW3QFRl1iiIyBuiG7U6bTWszMU4TX+PU&#10;1boYm95oNltNhujCMmZTPJzqUK5gJgSbbiUkZPNnXppeXJzbud3Hq6Cyq9ennTg5QStSawg9jMu5&#10;fC6d5JRIAjIeCZrUmqinqVQtYqcVWFk48t57IAfeHh6Nx7K7dm+x2UyXrl4BTAqCiqd/8/qOh3Y2&#10;Njed/fBMOhj2OO1Ti3Pvf3Cpa2tPf6NxZSbqMNUszcwFVse7upudTq3dAqQ6nw8SV46PNt4PHJ9l&#10;7sYi1L5Uj6tJ51o8e9Pc3wicRi1pQ8hippxAWXLmzHn06v29vQDawfkAVuqxo+8j/OOJTz2UChee&#10;f+FpFDTbd+65cX3M56+/78H7loJBq9ev0ZqS+bykLp099SERWfrxN77o1nKnXn9Ho2Ka25r+/ef/&#10;tmPX+uYWd3AyM3Lzxp17dxRy0aGLZz9xzyYDA43krdOnh6z2BKhZYiEys7Zct767ZsP2EGGoWppk&#10;1scbahymekpiIiuQs84l4/FYFJp5lNgQPSj2jmAogBxeHe4jSi/LvIDPr5hkoCgzkjPziyqNtau1&#10;HxjzX37vJ3sPbWQtDCmYEStKEdrMWEE9RXsd7eVWddCxko4tm8lWM+3gsnFZjIZUWbLOJ1a1eoFn&#10;M9ArxDkfc/TwcUg9mpubLW7LsQ8/qGusV5hLmNXDC6tBEYBhcoKnVfh8gQ7G7c7Cc1JS6XgLzp6J&#10;8bkLFy+/8Nq7uWL1M5/90qNf+FJ7N+jX9Mitm09+6uGH7rnjoUO7Dmzt7ehqHdzQ29Rqgaynt3dv&#10;c9PuwGrilZf+S1UZ/fu/a/b5pyo3dwy9GdpV3JY5uSbY+ZY/2X29uCB5rFTF8B8//MW7758GA+nF&#10;53+HKfZH77x2YMCvsXpL2gZWziwHh/X1HpMF4O+SA6qKeBKSIo6lUklgQuwMxQE8kEjketp7aYp/&#10;5jfPFBEx1NlkUVfq/N6pq6P6hWJ0OWQaqFU51Dp0FKmVnLboGZatv5tLW8rL66TixXFqvHz20hVP&#10;LcHdVUuJZR5qe7QxEJVATov059HxQ7t2ZFZn4/FVnEWchsZA9vzspH99X2dXv8Hp5RrqkWjsxj1I&#10;0cDXoGOAw1zApL4kF8pSLl/OZ4tIY4MyWioA0acSWCGVXZqbW1PxLbXtTRS9ouNzTMHki1j8hDsD&#10;txCUUnpQzolEOJ5NpLS8FjpcqGew+hJhusiUGNxD+ork0PMCrcvrojJ5cXrKYzJU83GegRS6rNVR&#10;RTF9+crp0bGh5eXJsbGrc3O30WIBx24XBZuQsEpJfTmhzofFdGBmZvjilTN6j7G2p6VqZAtlBHf5&#10;caiY7fb/fu6Zn/78qQ0b1/31X/5Vd3ePy+lKxLJv/e47P/zJP6lt1Ff++sudPS2cAXYBLktkQIxw&#10;UXRmYVlfu10JzvxY1PZ/+wRFB/g/bQmGCxUPjpWKWiwS4Yw0nywuFOQ4r4Wc3KBjmxvrtzfU5hcW&#10;lpqau1vbNgoCJ0E6WGGwvswJuWIpSzGEg3RIRYSqVqFFAi5S2f6j7UHjo6zI8B/UeMsIhTYQiSfD&#10;Lq8PAGrQIUoV0G1hM8e9hH0ZuihcRFgMyviC8JEB3AUbITi8+Cv44LHF5OpK4LHHPo2/f+XSFeRR&#10;aDT4XYHHAJ5XsTmyUmZqdKSQThYLeYfVgoUcRgnJWCyXSctIFUScrr8ha/cvYeQMjHBsQiUsc83r&#10;8iqeq6p08JKooOQy/A/xHZ3V/6eh+t//DDwjrDrYaICNQgqYkCQITSYXuhzKznvbti6S5mNHrxza&#10;eVcqk3rvw7dKJWLkysLM1USXY+fnDn7jk3s/N7jxrq4N/a1drTaLQwsHQ1mC0350YpyMF5YHB9af&#10;OjH845/+5LU3Xp2Zit9590ZvfUMqk6AVaLEmBbidCtle1SabRSPHgSCJgXVj0pq9HrFS0mHvly7M&#10;rs6TMA40NmHUb6lwGSXWVYbxWwlj1uCrzRWEnEGvUygcWGQ57BW1EFpehXAN0HFlRUfi8UbfjeaK&#10;LIiqdK6cRBBGIgm2RAHMFXDWMLhWGt7i5MSEv8avNVrKAMljE4o8J6wFq9jMg3qAFTaVTyWWF2bn&#10;54aSyUWvu7+t9RG392613jWfu7lSHb66HHntxJrW/eQX/uo3Vp97duajH/7r13Jrpx/f/0CPZ5tG&#10;tOFzyDBplRecFXzbaN1AO4HUB8gIJRYTUD2j3Qh0eVGWhVQcuBJEHrE6fTyWgvZMrzNgpot1Mipv&#10;5PoJqaSMzo9BeaiC2g38HzkDIY/+6PELnhqngqFYS1w+cbXB7QBWubelWSMJF09ctvJMfDVw4/xl&#10;H2ghfrfV6ohFszPTMx2dHTt27mBx1EHfQ+KZgQKFzRiMZZ2d0NsJrbXCmmTGVEVmImWIFFWhbDWB&#10;+OOxk4G51dCqND6emRyNNvvbvvnnf17X4FtNhH/0/B+H03l2x72x/Nr+Tf69HXw3MKClIHxBQJDI&#10;uVx6baoQXnLnXck6R4QuuctlPpwsmbiU28aoteq1oFZF8PXuIElBKoP2BMMBjG5KymQX+xtQ2SFg&#10;JjKVQlHzMbgGCQ3gWOAgoDgcW5lKKQeZrgaHKjK+NYjURayHwuMsCxRRgZEGlBQCkrpgOLa0mkol&#10;MISB1bSMaFSTddOGQfzkEW1VxqooB94G6lvIUSs4MiAWrWto6l233u5xozsCtKCM5hi7ICgThFIy&#10;HMe6qbamDhNonDxIhsM8BangON7nFqalCpyA5jz45ZgaVcsRpFTGY2ajGU/sx/2djGdCeQiyEMPg&#10;3VeD34hfmL8YraZyFcRD9PmgymfSqZVsJmI3WzUY6KgqmVw4lVuTmXqTGSlBgpln6HxJkxfj0VgE&#10;sRS5BCRSZrGY1sYQSaopCcjS1pUpLBKWx5YzkVxnU4eyiiHyObVQKKfKqiKS33CSSrkihJRD517L&#10;pk49/KizKCbe+GXLlse+fqGgT/G57XVxae6SOqc2dbSFgWISMrPHfuu1eWpM5mZXbTqQXZgZByCT&#10;YWd99mo9aMEqsYYrzaoqCOC+Prx0/tLlDz48vjhduH4hOD0+eWv01Fo0kkMyB2AzDGA7bLlYefu1&#10;93Zs34k3+vLVq3v27i6VBCiFDhw8eOfOLX1tDauLc6CnnDx7euP2XVq79+13Du/bur6t1o1FtsXn&#10;vTWR7mmvkwKXkBcsWxrjHKcuU2xkgSzNqyx1soytTHVpZdSg01GEVS1Ts/M3tRZ1UcQRgT02mUin&#10;lYEYqYLXh9UgcNwAFATc7auRlVAyDjsvpAuAGSdji5HYElaner2zLFFguME8EAkuWPXQqTvQFuXL&#10;sVQ+STO2khK9V6hgPlBRG9APl1TB6KpEKnIpUM4LoiaTAeeIU2JnZNSIFAaAuDG0KJiRFBdPBVZX&#10;AXv119UBl4djOgXYZUmjZCerTRyhvX1x/Lnf/fG+ux86cOfdOlzkasosVxN5iTDqlQlCVcxIScZl&#10;wAyPkYFt7lhISUfys93dzXsGu+TV1cLIjGo5mlkJYcaH2UDFwlYsHLuaEXAi25FMYAzOLeIQ1rFc&#10;DsJAhzmbzhjLas7aBBKQSWeC4h6QMuDI6rtatt25A5/eS2+/KFRzm5r6Nu8+kCS0l68Oa3IpMIoN&#10;BkNRa8atIhOiy6AuLBHZQq5r7+YVtnh5cthUKDdUWJvR8MLbrw72dOdnlqt/eb1soe1fGQjdYVnj&#10;CWOKqUTzZbNsh0l8Zk69PD5UEvce2j915eL6plptgy/eU3N2croxUtWMzhe6TMMDOnVPbd2BLezd&#10;25b32s/az0fqx6N88cjrC0f+cGX/Iz5dfUAt59ywCoQNGzoeNpM11ZVIJRmo39QWNvAyBJNlUiuD&#10;+TMcWpmq8fYc/3DhK1/7Hm/W/8fTPzDaiPa+JmwTJUlYXVvEfNPtakpmi1khmSisSSpl6FXRcOeO&#10;DCOSCAvjzX0b6ry1Lzz/QmMTjLW0ErQJEDNL8wYcCTqFMgRKUiaXjyaZj+U2RQAwIE+lSZQ5mKaK&#10;GLqj4oC4BLNamcgjgB72f699kRAKSCERShCkzS1cXV4ZzcfLBt7S6NYT+bVag02b8+lk+JEhkili&#10;IyxnM1hZIHYBlk50d9FgDGkfWZMVsQ0GDYaO5VuXbo/cHFZJ6nvu27Vp2wboGtRa1fmz1y4MXd68&#10;f90D998DY2Bjje/KVfiqRjJiWmcz9Qy0MwTxq/987uzps1NTkwcObt+xe0sgtGKz2jUyRwj0zSu3&#10;6u60rhvoy6eDt68vgGo8fOn69eEL7Rs6XGabGRYis53UMTabDbXO22+/NzY6PjIy/t47b+MBjCDW&#10;MpM7dPAAmLbvHX3HZDXvP3iwWBJfeeWlcCzMGXTHT59u6mwNRQI0XXP0ud/v6qr55APrw0tXD7/3&#10;Lsi5++/af+PadQ6kdaP50ujZxeWlriYLkYpPXx3ZVN8kxQoUwY3PTMdLxd6tB5dilvOXb1md3nqv&#10;HYHvjBRHOGy1AidvhbLqMF+wa7FExKYB0R0qaKvAOUogbzCZgvkP860SYEFqlkpkWa8xzRYN6fIu&#10;e//RNy9v3nxgfUvTtRuXbwfXNvQOGNPJSpaQoEUGT/rCLBkQbDsdKX+hGnUYJFdVseEUKmb14tqq&#10;3+zVlRhAwpAUE8vGMFdtre9449U3cQz2tHdcuXoJnSekfrj/z5488drLL2zb3EephTKGcoUCz/AG&#10;nUlJDIM4LRS/cO5qJBRvbmn73J//wz0PPuKtqc+nM7eGLv/x2T+MD1/9xucfMxPp1PQlozrG2DYS&#10;mgKjFwiVNh3TXTp/4vbwLw7tL1s0gcH6hqlzyRvfLjiXndJkQfQa/V+9c9FYevPYh79+9c2N99z7&#10;t9/+x3qf+8z5D/ft3gYa+drMiJcpOJvWy6ZaxAWOTpy3trYUJAHTUTzj8DcnUilIvCDD/hi4y6bz&#10;xbFJbAUKfd39Owe2PfPmW6RaHmiuw3FUV9Mufbhanc66W+vrTI5JBGHoBV1ADH7nZCGajvxu+/W7&#10;DNpR2flRydGv836RL+UFOppEuChRVHitpFx0VlTx4ZEmvxvJgqNL0zXOmsDItNpkvJGL19S0pGL5&#10;ssMh6g08sotUGgDD8YKiWscIVpErSXIWmfT5PASW1WIZBrsYLd+0KrEn4ury2sxqKCFfeON9u11s&#10;bHYLspFjnLKEOk2H7VYR6aOiDEjV2Miox+1BR4F2HKP8CoMAIokX8kEhVLLzHFbURQupNs9n0shH&#10;tGBlADqJrNfQVoPR7/N3NCJXpH97d+dgXW0XQ1niMNus3iisDoVWbkeCU9HYSiwbheKxa8sWU02z&#10;bLTLJsArXeCFUpzmd394mtHy3/y7b27ctBEFL5q0N9/849WhkxwRGNjZf/Dxe7DWAu0PxVlcjIMY&#10;D2NVbnm1Ek8bandg24KOHSXqx4QGLHJwlCgLIlSt+AgrpBFdZ64cyUphgUhWNMiWR38D9ZGlUjKI&#10;RZokYx6slDXGooyUJQ4S64SQFiqgVhJKJl+1bJSgmKShpc0m0tFwFBsyGnFKAJvJpY/7K0gf0ZAg&#10;BiCWTERcHpcAeQD2YqiHlCQ2NFhSGf9HSa/CxwS2Bz4vrLpxdTOIFtCyBp7Wjw6N/+kXv2K3Oo8c&#10;PZZN57q7uz+WGX68YVIkhVVNOVsQBAwswBvBbyuga4M2Sme0uTxufw2QTQWCfn0WIFeyE0LuxSFT&#10;z/owYWE1rL4IBRiaQk4hy/2vDvB/orWUX5Ci/c+fUkXYt1zNhBbmb52NTF7NRyZzoeGV6Li3vbWk&#10;r5lf5VJReXDdYDKRLYSlJw597uuP/sNff+ZfdvYctOs8kAlMLs6eOH30yuWPDr//1gcfvnvh0um5&#10;+Qm5KpCdfbXr1vd+9//8qrmz+cnPfOrkyaHWLb3relurAspKJAboJ5dSUEP11dkaeA2GYaO3Furs&#10;AMK6oHNE4rSUzEyPjLMWo6nGDzQBzG1EWRJYWM3QssIkjwpWNJl1yO+Ds8GsM+OnDecGFqpmmxfK&#10;NSRjGo0m5SOQJaGIvSqFZEbsMzMZiH2hpJNLQh6lNjRC0PtFQkEE7tTgD6pAO6VBtwqfPZJuwYyQ&#10;IcGqlBfxwxkedjgctXUD9Y17OX2DpLFmK/TQ+Nw7H10+ezWwYfvnHn78e1v2fpYhmZnbh5/68WMP&#10;3COtRxpj2GPhNiEAtUBlRV0qpUpyMhQrDF5jNM7QeQIDVJVRdaehOIQmIyMUi6mEyWRQsyzkbel4&#10;Cu4vNBgYg5SFogmjZZRyPNJBU1iIWlidsmDO5nEOWNz2myMzlErEo1vT1HDx1ij096BI62BOq/cc&#10;v3jjT776Wa3NcvzMmcFd2zvX1TpdpoENPRs39O3Zu8VoonkdwfKEyaJDgJrBhJQwn422W0izidBP&#10;XBxZu704dPzC3NXJYy+9W1xL5ZYi9w/s0qqs63p23XHnfQ8/8uCW7b06o3Tp9tBXv/u9rKXW2Ln5&#10;kS35bb2OWgdPa0RGlTfLqdzccHxhAt8k6eoW7QM+Xhcxg0WaagPH5taq2uQsGDk7zrdIhPS4FqEP&#10;xrIKwzgZEcC6KjCl6P9RC2OcoeyLgcjCVl0CO0ddylBynlMhuEFgqjB3iiA7M3j+wDX9n8Q5NEDI&#10;R1B+4qhcpLWZBdAsLKzB57KvhJa/94PvCQWxvqaBZVmrGXcSSPUFpTUD1a6KINOPl994jHCcaDQm&#10;u7lQEn7/7NNIDMbyKgy3RjSGXgoSNbMJZgYSA1e0/TAgY5uMPnh+cbIoicigLGOOAnAZFlYIEhNy&#10;S4uLej3wgVj2EwCT5MHQR+xfIafT6wl088h+ikeNditUilX04wyxtrKQii8Z9OUaH89B4w9qNYv7&#10;aTGemOEcfZTZFMlH9dDPGnVWLcTlfMUABG1+aW40ujRtBB+TTOlUYaqykstMz8+NJnOFjoGdhNGb&#10;UulyYLhxCRxLkCbRGktiLT184YNXn/vLUvnEZ7/gttr1r74U1XDfYtbven7kzQM7jQ3Fgri8ZG/1&#10;ZzkveobZEy9u97dbm1p1dluKd/ONmwx+VyJz0m+Z00gpuWx553Tk90cAvmt84tEf7t37mcGNh/bu&#10;e2jjhj3regY9NX5fi35+ZfHi5VEgv37+7784eeJMe2snHvuOjk5Oy3504sOt2zfho0ffSMI3BgYl&#10;UZmZGDPomPnAmqO102h3Xjl7fKCztb7ez1elWrZ0YYFbVJt2eavBU28Yu3fFtaBlpU1SZimxwllq&#10;aNqBp4fXV9F8aimHIsUmcKyFrNbaMgS3fJ4jxVw8ZDIgnhc4PSIuAhilLtD6PGuKpLMz48Mr84vB&#10;5eVcNgqakMXuxppBKGAUSyA7Kx6ZtWhR7bgwiSupM7NLMxajGyMBGjh/LDEBbayAJKDXm9lkNhSO&#10;hyka+ECbGgHVBHgfGqgUgH5SK+mIlJTOz45OJCIxuw0rcR/yo4B6F0g1kjGTQaTwVp/97Yu1NuDN&#10;2t12b6FQtDucaM2wpLermdlohHJboTxH/EaomDN4PRxt5DTm8YVQVkXf3WKw05UyrdL5vIbaOoPb&#10;jcdvZPxmMZ2s83jVMuGjLctINweliWFcerOYQFpWiTDwQlWyafWJ+RWv34NUCHSSaN0qLKvSa0kD&#10;vMdEQyPIiJ7nnvlFMpJr7tvU3DFgN9UceellG0+iFK7ifAYQKIt3maE0Zm+RjN2e6to04N3Wd/zc&#10;WSfNWRFlzdOXR64D+Vh/znv5juLinmKEzAAcbF6DckGF6Bx3kZf+ePIJu/uypuZXP/3x1q39v3n+&#10;N9seuNvV2HTnnm1amYkR2dpD6wVdiTaHnJ3ts9Tq5crbEfMIRepe/IdLY0fjj31xg28jIPsRT0FH&#10;LWn7PQcZ0leMp9bGh+t7W4E3ESkTwDfYCKxN3l5YHOkZ2DI6leW4zh079q/Mj3/nB1//i29/NYHl&#10;RLEaHJtF9K3F4MlmcDBLKBpKlVRKTGh0VDiXnJ6c2r1p++iNm/s27/U6aqpl6vSZy03NbagENAwK&#10;LBDLiylkDZr1yJ3EsBBbQlpWBReWkUno0OH054oQhWLwBqN1BdILCpcDTAhAxWY0anjmRLOOxcoM&#10;KxSqROjzHX0dZ86OOKy+LZtaUuG50EzMp+2FqglOd14sckCcQISVy3i8NVqNNh5IIEqyojeUZbGK&#10;dMRwkJYrG/ra9+3avG1rXxMsGyByqyVfS83gtt5t2wfbGurBCYXDyuKwbNq3cd99e+vbGu69b393&#10;Y6PL19a3rqeh0bn/wNZN21CaK/nypZLGwCsnYk9XLd8q4/szNFigxN/U1uBuMe94ZAcE/y7SDHkP&#10;dDMkwxn0xt7evnX964qiAN3U3l171/X1IxKo1l/T290LTVGukOvo7vHW+VvaGhxOy8XL548c+5DS&#10;Mtt2bxHL6RZ78/uv/ra/1ep1aFNydRFwGpP7roef3D64+fVnXpi9ehU2Fbxb937yiQprOXXl+pe/&#10;9u2+9XspxqnXut59+9SFk8OTM3OikGr1GwfbXXJyRleJ6TR5LVWkAXlWlELQlOnUNEOhnrDaLTan&#10;xeaCjsPm8uLKhOQgKRfceo6NYQJK5XH2jkXqJ6no1fjsQmLzvsHevZ3//vtfLI0ffu+579y4/LJa&#10;6+lqX1+aWUlNrGgMrL7GqdfVRFemLE3MLJ3SNfpjE6uekNhqtJVYOWVAMa8SF7Nm3kSzFIAPPf19&#10;Zp32+9/9P90dLXYzVy1la33mxho7YgABYQZ+Ft4Q1JT5TDGTKl6+eK2zresv/+qbW7ZsNeCIKMpH&#10;3nnzlz//UWBxpr+zzW0xxlZmmxzaVjfgy3NUzT24KRPZqLrijIcihw9/+W//ll3fGp09XXz9x3M3&#10;37L0LW+0Suaormj7yrbb5qxIs0dfP7lnx92nJofv/9zDjX7DhTNnf/ZvPz1z5cr3//mb4vK4q2VT&#10;1eLOx28nMsusrxZdIm7UEi5WlGssE0vEl4MrRruZZDkSkREG8w9/+uMmf82mtvXd/ev//fs/6Kr3&#10;0R1eWWVMvzLekNQXY9mFD66kH4Q902IOqC9cOOP75i66y6DjTVRXx/q71rtt2eXI1eHFKRKnM8iq&#10;M1NTs5Px1eUOh6uwFkSdbmtvGA8s1ztqgXG+MTVd09TO+3yk3YmoG9zOMJSjagdOCc2YYlgTsDzW&#10;JOIx1McYxSuc+Hxer1YjePdWZLm8lCNo9Rw4qw6zFFntB0k3kS86G4e1QpGnmTVVPpPHvBWFKoZQ&#10;yUSc1wGVAtF5CZBviSC1UEXlYrH4mrbWJZI6o2gxSEZIObOQIAsFC2vLlREjiuRVPYFgUBo9DOS8&#10;vCKc1NusDr8Db5Gv21zTZ/b32Go6HTVtRrsP/xRVEXoggD0NNJjJ8j/9yz939vQ89OgjBoN5en7s&#10;qZ9+d2rq6v6DA4MbarOJhZb17YzHmMFJDuJ0FVINRlSLdLUyf+1mrcXJefBmVdRQo0MdhiMIIisF&#10;yIc1KcikeEw0uXKA0Zai6VVlsIx3HmZpCWREpdRCIhX4xOqKUcKmHIEQKiIt5wqqnAh+NJEDbb4C&#10;Bk+logMhTMdnk9lYOFbj96yuztfUu/NCEg8Juip0LFD4lcUcJtz5XMKE5MGypJhoqpwMwK5SkWEG&#10;pXD3xCKcbDTw9nCRg+CPQbTL5qUA4itVp0dnH3rgkWQ6893vfvfrX/s68GxKX/+/ED/0QwABpspS&#10;1Wx3oZcyOzAfrtUabTaHD08jCVCamhqaD4pZVZ/XQAsLSCumDQ00Zf149gqQDWKEgU1TOs3/384K&#10;W38IWpT2DSsbRVlXjWZuvTk9dr6mpdPbu9/askvfsMHR3IPuT6eh3nv+9y2+xu6ujbVOz70HD23o&#10;3eC2g2FWvT56+alf/utv/vjLYD7ma7e1bqhbt3vdul39PTt6u7d3+bpryOYWZ0tX8/kLo1/+2uel&#10;SvHtNyHeGKx1MHJ6BTBKWVu7GBI8Vn2zqZxYvF3Oq5tatnCwOCEhS0ViJRdOJtxNjVanW2E/K9hx&#10;EnpxmVSa048zufA/aChKOgM3MzuNkQCOFcwWYJhEmDUwZXAxIZgCum0NQjOwA8jlxFy+ALMqxJRK&#10;zyxAS4EIRbRr2KFHwwGksuODQlvM6UyFTAq6akBR0ccVc6mbwzcEQRzcuEVnsFB6d7SgXktGXzvy&#10;wtjcxVwx+Oj9n/mrL/1wXd1dJrIe8tWPnv/Jhy9/57Of0VmsmYJgZ/W7ZLopj3QSMlsp0WTBrxHK&#10;RBkAP8VlBXyqVEImbTmRjMQzCWRnwAYmZdJYbUD+ByWpmCpYHA7EMUkorsoyUCrlMm4uiWOZYjIt&#10;pRARgQVrgbeaccSHw0snjpy6c8smssn/6vF3t9+7j7IaLo2MXxgfNfpN7YMbCmp158ZNroZGuDkE&#10;iIZJKpfNz8zMLC7NYFy4sLhw7frNRCI5PTObmEvfujqUCcfmRidqHZ7+jq4dA5u/8OQT3/z61x6/&#10;/95PP/xAe9++9f3bm1tbwWdUaYTFROC1c2f+8+13GrZuaVjXMTDQu91wzUilytkg5vCrKwvJWBIw&#10;EZ+/0WRxkRqwRXiRxROYtgjZtdtjyRRhqWkG3ZKr5hO5WMloS1N6ezljJunlmclYeBmblSo+wVSS&#10;EAVA62g8BcmCEASeIw7JEX6JCVTIQfy/lXSqguzNXE5dQIYIh58YhbktMhSRzbEWQHiuBaQAHPQs&#10;LUJuSgEoPFfrb3TZfcidA/MaHbcEjgw42iBcV8p5pbHC1llp5koVCKKABkpfuXbVYrPbbJ5CNmO3&#10;al02E2T46PSUE4qD3FTMZZPhwOrK/DRCr6x2O82gUlcUyqidC8VsIhldXFrw19bgjqEN2mK5hKn0&#10;7Oys1WKBbADHCbAirE6rMxuxzsqDmhtKGRhTQ61XgULlQ0I6DSstEC9lKev1m1W1HdESIt4KRhui&#10;ZStoPUtaTYFTM1adq87DGLm1eSYcTS2Hx9A0RcUZkRV87Z0aW226YkpVDaLGQq6klxdWLl458tGZ&#10;p5ZX/9vhOHvvJ7J3P0hyFvnSZfPtG33rHvnbC6tLO3fZG9VBck4sU2TVx8J6n7xyuQ9AQ9fuoMWN&#10;0Mcsb8kQ2tXVcVa+ymCJHyB+9Wy1fvef7fnyDz93/1+5ofzEk68CoAvad1mLkbWJM9l8HZ0Dg1s3&#10;33fg7k8/8WR3V89zz7147vzZjZsGIUG9PXa9vgmMHBmuf/gKQA1iFBVsqVxIZSqV6UypvbPj0ocv&#10;9bY22px1ulICsrcEbXp5SNzQZLCkV3PROaMNhaWa11tiuSSmWTIStoHK0GCCn0OSGQ4QiLAAEYzF&#10;C1ajRV2OYKgKuXc0HleBWY/pYYXMyVS6hCGjBrhWE10x8Ho7xLR4N5EbhhWMCCUrzmqwobh0fAp0&#10;SZapl9QA7EH+FkfLpGMgdyxWYYSGyA+yAKhJqiqT0UOTpmg0Uy6XTSZkgHOUimVJs5ZgWagNizIp&#10;EYV0BlkriNmCUBDh7ZKGVlJeE+pn/vPF3/78D5GlwobefvzmsBcWxRKEutlCFoZZupQYjc1VbHpO&#10;rYRlzcSyZm9TKV0OB0IZIt/QUbuViKowoQQyFdQbjU7W0LwVXHd9ZGEhMr/ktTiKNMtp+eWZeZ/N&#10;kUOcq8OyEkY+PKyxUENXcLmvznzo9upoMBahZmcYpNKJoGlA4y6ISMnb0r/+o9GpoevX2xs6uhrb&#10;9+469Pb7HyQzsVw6bNfp0VsiMyJC5eC642JifHrV7693N9YfPXK0wWDz8LpFIUR3exrvv596iPJV&#10;g/xwyGCtA4BcJRXoJbr4XDx5OLyynK9f1ZzLzJgOdpnM3PQHpw72b2Z5nl1X+8bcxcmVWeQxuOuo&#10;2eIUlR/jVpdWVpk//GSIjJFf/j+9tkNcnCS9Qgvigy18l93cqhMq+eBC82BXhLcmKCvk2LVkcvn6&#10;yWQ83dTRtxglnn/58te/+o9Mlfjdr7/z6c8epC38WgFhJ3J8dNZidCCfANJbSLgx9FMB4asWBISb&#10;6cm2xoaV0eg0lFjzszs239lQ0/HR8QtweFvgm8E6pxhDkh/MEVBL4DIjOUaBBlMkMDYIJMytRulM&#10;2VzBZchqAXsDhBi0FZCsSfhlcNCoKKFqwPLZqiOsrNqjrljLq5nic8+Pau3a7g1Go0WnpeoCK2UF&#10;RFXIeVgeg6TVZNzZ3IjQC06ii8AVGMxZnrPLRXUhrwcIksKuGH5OOAbxQBVKYDyjxuThf+SwvK2m&#10;c/gmITssaSqc0wTxImqU+MJyvdkWlnmjhaJhoBBTWixjaAoFULWK492iDLakgGQuVMq5JFsu58RN&#10;Zr+tw5KxCfWEtrhSKGOSh1IEHGdAhCiN0+nAUHlg/Qa4vNBlNzW21NTUriytqFVZj6+2o6ffYDEg&#10;sdFs1X7rr751/wOfRKfjq7FabNRHZ966cPrMn/311zoH9rdteaxz5yM1vfsWAlk4oP7sa48fum/f&#10;X3ztn574zBN1m/s8Wzrv+eIjrgF3mgCzV7S5hM2b3Js32j//mW2PPbZ7+/6NtV3tpoYW1lkP63o+&#10;I8vpAtDCWAyKlB4nB4iZeNQxBEU9VxQlReetcD8pEpoJQPpLpETzGMQT0erys1ebg6bZiUV+ndvZ&#10;qnfbp1z2k3/6F6aNW/mhkzeEiLOxZfvc5Fx6bKWjpoFwp1P04lx01lTnDUeSzQZHCJv32AqU0TJw&#10;QpzZTDlwmOAPPHfu9B137LNaYOUtL83P6miyFtWg3VQupnNFrAxUyAmDSKOEBXmJOnXiDOZ73/ja&#10;N7AxvnHl4vmjRw6/9DsxtnjP3k31fmc0EkWbuHPPPm9LIxKEwqsLas+BYkWNAJBIIPy7337jU48n&#10;etqCK9dyb/xbPjdbv77uSUttv29re/OXN08bol2dXS8889b9n/7qHQf2n754Ynji9M72up7uga98&#10;8fP7732gvdG+ev2iq2mLaDDk0zcIlaCy1lRQvKkVeAGhAYOMw9ZRZ8YxwmFiWqVZk83R3NHx4m9/&#10;Veeq6Wvv765reuv1l10b+pGfox3PFIaXi5GMOlwU12tsLf1mcGhbCdVWZ90w5X4tZGRzwczZieVb&#10;hbae9q1tZo/D395Y193qqvW6HDYzgw0Gd2t6UutH0KVOnSppN7S3NHWxIpUxG9PwF+YRzSStVEt4&#10;A5hYViwl8rF4LBBaXZgTcvmikFPy5ETAP5DuXsqnE+2ks/lC0RxGKqgMxNDW7f2sjUhVqWC4jKAt&#10;mxoeaDA8gO6pwvafSiVZXofBGUJFVEAPsTTE/4oiKp/KQNFaW5tldDbKYczROUY9mlxuRx4xksJx&#10;psKGT5UE+NorWbDEZUDwFM6cCC9LijGkWHOOMggkvJ2QLiN/3gCHLlM1mimXEVsjTf7nv/wxmDSP&#10;fubxrJB76j+eunLt7IFD2+65a5PZUhqdOO1ye021npKWhiwHchh8f+h7xarAqVRTF4cG6pvUjl4I&#10;cpQUHkwEUX4r2yzMizXoiFA7Yx1DM0lCuYmLSoo5SRch1MPVDBkfVHwoSakSJTcVqzioZJEs5olk&#10;rhITiYysQdwgCnScdmhnhWAwhJVBR2uXwkZSpnUlVoc7Gu0Jmj1MlZRkdAPPgh9msxnwe5fLTKmM&#10;KRCp2HoU6BjGkRCkkfC7QSegZQyYaHrs/mKmNDM+/8arb33p81/FAXH06FH0lu2trcoF/P/3Pykr&#10;JaTlsjB3GwC91n0MX4DQiQUrTEB5SWpm4/mRUOZQi89DZYcnb7ia+2i1SQMuKEkIwGijV0ZLCfXc&#10;x7CK/42zwvdWFmn4QMA0qJZWLh6tBEYa16031naWGHtGQyPKHlBIsVC8cf7ardNX/+LL39LRxkw2&#10;d2vy2oc333vl9G/fOPfLq9NH+jfX/clnH9qxtddSb1DbsJoQBejxaVCV0b0WyLZO3+COgbfePHvf&#10;gweNBvr1l97r3jPQVm/MhBe9tW1BbBpwcpM4tQMeq9ZmbyQoa46KWSkuubAWS6RYv0ttNqL5AMaB&#10;wYdEwf8O0jZ2UPh7CsRdWQpik0nIFpMRiezhaERnMKpILpFGmwtTEtaJKEBn89kUxk54b6CuhHWu&#10;JObLAvjsHByoKKRSSeino93dvYCLVJEyQ3H47/IMxMtKFxwNrly6dLGnr7+loxv6QuDdSgwAFf99&#10;8sypz/3JZ++/+66DO7f67XZeJMdPn/rND79x+t2n2pyXPnGvGlyxcB6V4BaBGiwCC8WlOSaNyauh&#10;aMJiA0tm0AggV1UjpVZdymYjmUIKah9UVrmyhNFIOp/TQfQlqxJrUUbPp1US8AU2xEHkgFgWgBLi&#10;kRhMYSKJlVwVxxOl5YC5L+ZzH70/4rKq37p8Fl/tgw8/mMpl4O1p62i/9577kZ3FsfqFmZXRWxND&#10;Z27MTkXS8WoFKy6J27Bu+/q+LTXetv6+HX1d2zb13bF9+4Y9d+xqX9d56L4H+tEsdXfWd3RqEB2i&#10;4yk9VVQV//vYuem56fffee3wu2+/9Nb7zx69ENe5+Ib6vm1tWzuhtF+AmxdyZzkH+vtIQ20za6kH&#10;8RNL1Fx4PjdyPDf0xsmlNDE7k5mdXq0UDQMbNCabSaOC9mwxHjHoPB5IsSqZUjpdSqZ9Zqud10MM&#10;zFbU+VhybW4hFYrizbLaGw1IxERSh9Vntfq0WrvB4OR5m0YDLgULR6IQiQUXF8EYBG1C4XrqUHLV&#10;Erwur1bhCgTk0KAhC9kyvv0yhrSKLA/KUFQYQPAh+gzKAAlFFNBu0GgpXZGM3kmp63du32q3OKLh&#10;pEEPzRQLwWAeSj0MA6DMWZoFszAcDoK7Wuvzulw2yAjRVqEKV+NERXwRU11cnh2ZGB3ctJlGlY/X&#10;U5Iwl8GHj/U/ttpIT4RU1evzQyFWgNY7b7CwtSbeidjj8Np4OrEEJXAuk0eOc2ur32pnyvZmDQeI&#10;NVJOtCoVIk38eQmyZqOEvZXGrtZ5QZox1Tcaa2toi1dnbzU7uwFWVquYbHLp5tDr77/1o+DUm2ru&#10;dsuGpR0Hwzv35fs7CCCgcQ389vnEm0dNW/a+dCoytnWX3U/HVHNruWTc1bMhC8B4Jpi+Mdy95Qsq&#10;Y2uUqstBxKROGYS0PD9sECYMZGJ6Uvfgo//Rv+crGLPlFs+98tr3f/30D3//zDND1y68d+RXb7z1&#10;87Nnr8xNlcJx5MNX0fqinfX5fLt2bwtHwu2drVaH7tiH78Cd9PE2VVWQ1RyMjgTrMJqCCxM927f/&#10;1zvHAMQP3frgk/fvNTmcdHmxxDRwerDFiPMT6d27d5VvPeuwU2X3toSsNchJEH5dXj/8QrjV4eYK&#10;rC3rddgDYCxNY+mrKIyB9dDoJWSrqhlQuXjYvuChgRYUEw3oG4AYUKt0pN7ImAAgVWyymOFhQo9t&#10;EcYhVU7MzRKlBKdtQTiWDCo/r46uxdDhgo4OVA/KT0EIMwzErUaxwNO0DdE9yu26NmnQYg2pU5V0&#10;eoLVKzpA9Hrq4FoIwd34oUCegFwAmjXMTC9/9+v/5/qZ6/ceuOdPP/9Zl9OLvxuKxix4UZDgiPGM&#10;VCaFhYVyuGoxmEiLJPLj4WQyK7a7arvbGzgnEYpPm6GGBq4fkQ0SZxcRVaABLadiZG1ma3huBWZ9&#10;qd6LsWoNZwqtriHVoogdh06fWw4CegcdU54nPeZwILwMzyqnN0EOiCGdIn/FtVvWgAMN5ibbXiPl&#10;Yv/1z/90x459Fl9D2/qtq2tLU1dPEumkw9uVlO10OfXG2VNvX70yPbUyeml8am5FZ3HGZ1e7zVZE&#10;Ibz72jH+0a02Q6X1eGD0P8+JcJY3ggtanDoylnhxabDzTtOh/fQ7pzQP9C7x+W899GlXVsTZb/Oa&#10;KQM9sGNQ7/P88pWXzi5cld1y5p3x9K8K545VE1rV1/61j9+ysAQGR8y6O9lrF+yW5n5KQy9evtDk&#10;d4QoKs355DJTW5Zmrr+VLaz0rdtHaWt+8p/vfPUr36n11p079+7SyvV1W7oiGA8w+mwwIa6F8TJn&#10;EXAN5QECDkiyKGBeBhY3EgAV8xI0V0aL4dKlW16Pr729d7B/8PzpC5cvnbfb0Exz2rzKAio/tqal&#10;MlxWwGNloKKoQCyms5jMSp5zIJKLQJqA0NQcjg69VqsqydBq8xKaOfiG1SleFSfzKdUyNL5j8/nJ&#10;k8sbPtFmrcXxhWdrM6O1hedmM+FoIhhJFwQWwnAHlrRYilYR+UVaDHmgY5JRKM0Qc6Q1WcBAQHsD&#10;sgVGP4oUGaMkRdhcRt9j02rBtSyIWNzq8tVSrpB1Gk3plYAO+R+cWarGaQ2W/ATPmpRhZBk6Okzl&#10;jSTMoZBHGiHal9JVcfraYn5y2dVtT5GxJtJOpNiggMwZwM8B3UMNpQDHFAO1EmUJ+QiEQGo91vpI&#10;kpeTDmcdnGmAhhLq8huv/XHb5p3Yzv3ut793Aqrg0r3xwcmZ4dFNuzbYgQY2I1wd8gFDY6MzIKiB&#10;lrR3DTAmgJIoGUiCQjw3Na7FUhoMiuyyucPIdFvqN/fXNK031jWRDl+BN8kGB2l2A1dOG2wEpZMI&#10;MDRV4Szgf7BtypAtICwBPg8UIRiL4CJHXQU2jCymgIgsRPNavYUFqyGoYq+GXZz1RHRoxyc3eczH&#10;u5oXCkyOsq4Ntpveev7YbJb0tNcWb01UJsN8q77UyITCITZd9rNm7CYNbc5APjQ3NmxBqwP8LK+h&#10;jCq3xzo5M3Hq1ImDd90NQ9prr7zW3NSYz8JXlYkhucRTbzQ6NYA3gG1Wpl99+c3G2pYffO9H8O+9&#10;/vKLr778YqeDr7MxBqoYDy/ptPp1m3Y0tA9qsXOpqgAA//RJREFUeAuBtDu9dnxqytW6Fx85cO6j&#10;Y4dZ/vChfdDG2f79q3Ep3GM01z75p58QHznAbbZcXDrV4LQaBc7fsXFOU23b1NniN7z/65/XyOrG&#10;gUG3zW10ukqppejYiK97f4aFdfMch4KBdSNzCARyjBHAbUMXiFqUAWhHMWoozhCxQsBL0+hyPvXU&#10;U/Xe2q2btseSqbVS1u/zkPHkyq1RLc9F8/mSj+nsbwkuXLLZNGWdVRU13f7xq+o3DxduX2n8xKFc&#10;/zYeqw6GjaN0Q3wGyh29ASNSs8NxbWJiNZbM5kuYBKptNgCOYQzRuv0SHD85GBQQiY68FQEQwFQ8&#10;ACIu1P/QBCKWGE8jzTC49nFU5hJJtEXeiNb3X7fqbq0lbk5YssAu6Rc8UsDKuTLGTQjTLAKtZYdr&#10;oYg4bxFTNzXgmGhG0Flp8BuBO6IoIqVKLp9djbgamrO4GCq8AYBZSjMZCXgsbni8lL0NLhtlvYJO&#10;BR2L8h8UsDdeFZW6QEFFjgQzsQrJBTASKkDdKZPJly+gxjHhsnrptd84XMZPfeZxXKn/+K9/zxhU&#10;X/rioxa4HOT40uIw6sTmni15vOxKiCeL9gC/NSR18CGA9Lh0a7S/tT2twkoZCVLKOBB9AwoS/BXR&#10;erKE2ShgBQSNxwwGG1qVBSuRB8krUaXhd/l46wEZFqklSjYBrwwmTWos9SN5KYEUdCUuGYNVQLer&#10;6mRwCQt5uO8pUg+vHc5wJK+6PA4MCAgY4ZH5h8EdKOLZ7OrCVEuzH05kZbNQNZBqDl6LahWHLS2h&#10;3wSpQikNNJUi0VTbkk8ILz/3anAp9I9/989Y0Usl6fd/ePr+++/X8WiNFRbHx2QJRa+HkyYeXgZY&#10;U4VCmgInjgM6Gfs35d/SqIPx7I3xpfqW5jZTNhu8zSIA2taKZxj7nSoBCRS6NNQDRdhm/z8mK/RZ&#10;+FHCkgIMRzE8OxFZSzWsv5v2tsJDgH0nRcBCC2tGPpcqv/TS+W/+/c9xVo3cOPPNf/mLH/33T6eq&#10;1zruJZp38N2b/D1tzWZIZTFzl6Fmi5cSMaZU1CGNSyxwULY09bj9bb7jp6709bWzqvLh105s2ttT&#10;57fhR8vrPWuhbEd7m7/BZHTgg8BtjlxaUJJSAfB/01lPYx1jtAB8h80ijYQGDO2w6URSIopfrC0F&#10;/ILSHA0z7C2ogzHphWMhNz+/ALEkgEsgZ+AGgCJLr2Wx0sWMRDk1cAuiCIDUkCKxl0CXFQwEcMQ2&#10;t7YjakEDUBtqa3xOOD2VViwnCplbN28MDKw3mK0lCYm0+DK4N995F8iH//r5f7TW1Yj5zOL06tn3&#10;h174zTPDQ+/0rQ8/+lnJ0wK9Tl6i7auxRjVg05buCl0WyvO51EQiMCrEZzPpWAQq8kg4EgtFQiuB&#10;4GI2G0vnk6xJX6gSCKA1qtQxiG51er5Cyym4L2DzQip1WSeUw1PToGfZDXrMj5WIBIOeMugR4wsB&#10;GU9SkiCMjk9lS1mH3//ow5+E9LHG7av3KYOtdDg9cuX2rYu3mjzNG3s2feFzf/XpR754YO892zfv&#10;Hly3s7G+1edu9HgbajxtJoMXqcCqwmImDvRRbmx6aWI+eOHa+IUbY+98cOrayNiv/vDssRNnyg3e&#10;tWwMd3j31n1tW+801rcDcrpn94YOP81UJw3qZYOsm1oKAN/oa95KaPTZ8Gpy4Vp85rKYWDADutzY&#10;YvY3NWl0PpfPur47A1ksqgtJRkVbolm33mmBI5gUkW8LDpLPW/OxnxKnmMVqdRnM6GvcFqdP0FrL&#10;KFhJukBosjhpAJKntTKrw68Kq5SEZiNjcdodfpxXLmSFYT6RQvA2rdRD8Ux+emKmFE9WypTZ6NNy&#10;NjUclohYh1S0iLcYAyykGMFMBfw9pBboyAG0BeEtC9MWHHrhQLTO08CD9SCmEMsRC4VxVJLAYWtI&#10;i82KDsFlt3MUduhonrHbRiI9hN/YMsaTmTjsTPNLCxs2bSKVeICSnmVDKyteqw0XKEr5QiYPwIuS&#10;YYdaJpc3s26e0WuqhevX3gusXRm+dZIgVo3mbLG0GEoOnbnw7tXRa0J4iS+IWnBaKCoLHUJB1mTB&#10;8tWBcoExpNYdFYkUJg4sU5NL6IILmdnbN66cfnpl+vlm941PHiS23Tu7bmfR4o2rVYX0GjNz0XX8&#10;FfallzjS3rX3cz+6nTLt21VXr13Ozd8A5Lmxv06UjW7Skxj7qLVjI23alqWNSEqgK0kqN6lLpktL&#10;C7wcsOg1qwvMjcvJfDbz+gv/cP7I99XqpY2b3F/40uc+8+Rn9u4c7O1u8bhaTaa6xcXl4yePzUyO&#10;Xbx8MZVJt3e0DWwasDqwjckfPfG2BzEyMIIAhq7RmSGlQA4Zow3Pj7k7O0Vnw8ra+CNb3YV0aC4S&#10;0GZmquYutpQc9NBXVqozRWmwWTt1+jTXOKDhtXyhCH9foZTDWVZCUiV8ERrEq8R1gCoivV6rsMXh&#10;TdAwMGfSCLWAJjS2FsqFY6VoksSGLBjJxNNZdA55rJGlfFzAv5DOAX0hKdxtHKSwqWVnACsxWHpT&#10;RRLEILy1GMmCElguZSKR1YWl1Uw2UiWKGNDjxQUjrlIpGXVwDjP5dDYZgrUDHB4KukDooMAwTGcQ&#10;no5EdQWmhFtvYWL5O3/zfbNEfv2LX9i7a5colgLhUCgW04NoYHHguUV0BqVmiNRcCthWYGiKwITJ&#10;BV5dX+9ps5lAOeKtCONRk7PFFFgUUk4jZGmcX+pSSMdEceiVNG2MNXxrrOT36AATJMgsslRMWlAK&#10;wVeA6jgZjUGSrcbZysskawsFcvEIYPVIM06SynNWLBRK2RyqJqZARF0GuqvB9ctf/IfO5G5s7ljf&#10;tx6b3NfefNPX0mH1emLHLnP+hs//P99/+OGv3nvfpxpae5Dkcvf997LZomktfofB9uylS86yd/KV&#10;RaN3MMxRAzaP2WjNOi3aWCE/M9V174b4Opuns27m3JXJW8P7vvJoxVZZPn0ycP2m3u9CCNih/Q9o&#10;C8KxX7xjPGUYmN9RlzUf3GHxdMYlM6+qeLdr2gxT6bqmrYKqsro273PaOQXQ7MDs0yIUo6NDmUx4&#10;/fadedl47UaIIeruO3AIZobvPvWtHXdtlxW3GxbHIsIBqEo5Bl6YWg0jLIhncr4I6IvNCIQ2UUK+&#10;WFHo6G6qrfctrUSGhm70tLTW1dbffeCuiigdfef9UqFslmglnwW2AtgvyyWsHLV6LeK9UXoI6Grg&#10;avKYKbsBImZsuMhsAbSTKgq7PCaGgDEpOhTMG8GuUNNrGqpy8VQocju17YFmoyVClFx0uQM++Van&#10;3+6pqej0jMtpcLlh40ZdVpakfEVkDAymPUZM6UAW5E1R4FZUagRn62CqY1AYUaigClnRDIGwYjiG&#10;qAf0WSGZTgJlSOE4TKQAyAVlh7BbZSmM+byqqKuWgAYAvXUNYh0da4ZVXMjHq4j6Qx5uOHH92OqN&#10;m+mGFlWTS6cWGJ2hTSyz8VSimIVdMVwQ0lBtwKOFAhICFSBTaFpdElGKVQEhAry/UILKntUZqPm5&#10;aSRr9HUM7ti24/nnfr1lU/ep05ceeHhvf5M5s3xRlRlJzJ+zQxjKmDDVSsmWoYXykj4ci5VDF5e7&#10;gi7t+7GlH54vXIDwvHcoo71Mu09nuLl53XJak4V6SyrpYXerpisqQUKkiJ6RXQ6Dz+vQI/gDu2So&#10;XjKZZLJaFMGxNvD46ZDwGmjkMvz3uJ1iy2GGpQSaMGot1dsJ9Vo6p8pMV+f8dWGTKvar3waXJLW/&#10;Wd670Xd76bJglz20RR6FZrtAWUwtbp+4Fk1lQoKxHNOKjEWPRfHa9HwgtpihkipeXosu1zbXH/3w&#10;w9b2br+/oba25a03jqaS4qmTl0+fnG7sbgVlCgpAWqN/7aW3XXbv3/3133Ms+/KzTz/zu1/deccu&#10;FIB6g66mrqazr6+utYc1+gjaWq6yMDvFEbInZsASU86dqubatec3b1mucarf/k956nSvp2bA0a2p&#10;3+KdaOaDpTltPFJYSv30vROurdtb++vLfLTLx7kzpWd++cK+Rx+y6m0VhslGpyrBkK12c4qRYoGP&#10;kHyT1ThhTIFFFV5QLEAw9caOtlqRqkoKkMLrQX4rWmqf3elo9B9/7/DOjTstHv+Hxz7c2NtsriFB&#10;AvJv7Fo2qx2bWxy63LwwRdX4oSyucLbZS9c2gZHg9F+5NVN3OyKSgFvVyLRWUE5RNQgJEqnKaQi7&#10;px6aBXwuhhpnIgiJS5n1+VQVjKqR/ygmYKNC2rIgZsoFNB92ow1GyEymAO2+1mjCGUxq6EK+kMtk&#10;nYYa1YfJ2ksxlbY6kgl4VrXuRZlv02WN1UFTNx8nMfrOJ6GQyaNyAHKLNeixYkEdrsTCIxSVgr0M&#10;JvFiJZot5SWLr15BVVfQ28INi8k/vRrLO01uBq0FpijIzMIoD5q6MiDafEXmkaSsqiKzlQEmkIUe&#10;B44RjQavKM0BlxRH3LDIJo5desOkN3768SewgPjjW88UidQXv/KIKEcsJmppcQK40aa6JknvzGLD&#10;joMDrVNZMeorTRxCPcsidkNA1xF2F1pgWLPQZqChggkcBgcF0iwJSpwuhvEFJBBpSOjPStGSJiOq&#10;srgKlbQEAABkGnNbjEqqiOcAN4DAzwISE6g28N+D8QwxjhUxmylkczbkNjiaqmWOoQCNk1PJKK48&#10;EqqWCkafIOsKGCswVZIixFvD55E6oFKZqrIJelLEFJEqVMqYWsKDSkKVrQPUTG/76P0THx05cc+B&#10;+//0C1/RMrqp+dkf/vBHBw4ccLkwdFCev4/FgP/L5MD8RkwHfb4aQBuhCEXMAbqfSDS6uJa8MTyR&#10;Sqfqa9wtbiMlKXhYf/OAusoKGuixId7QYLaFNFTkaGE+gCf4Y9OJYq/C4QybPx7t2OL08vhwbU8P&#10;5a9DaqZGZdBUaMxMwZGOB9P/+t2n1u++o3lT99jyqS//7ePbHtlz9vLVjZ9zNAyCupcyaAAu85Rj&#10;ldD8InYsOoHQpItMvqxO5ApLYXEtRjat9971iTunJlZef/HN5enbyxPxg3d317U0raUEqHf8To9e&#10;RxY1+SzIBgpFEVzQQmBxmrdarPU1Wt6MzxF2Pnzb0PMVMMJSqXWgw2NVmkdPpS4UqiCo4WkXYHHA&#10;RwVzQxWqCja5GmJQliLvQ4TXV+EBpHNZgCwYramq5FJopFIBP14UzfC64LFsamnNCAi0tKcKZfw7&#10;+AFReONLeRTQw9evAskFWrfWYCnB3Qm0bTI/Nzrzk+8/xRHspQtX/+1HP41GYlBh+RpsHQONIDSv&#10;JSqrEV1abJ5b7HW7njCbOwtCJJdB0FhMjdejBC8Pbi9ej+APi9kAHJIWoj+MO5UpBbCTKHqQBAmN&#10;p9L2IVO6TNBFGcpD0mEE0U6LYmctZHGYIzMLiLeirKaEWsJeEl2lFm9rKh8OBDbs6Nt5376+gc0M&#10;RD06HeiL7x8+Onz9to4z3X/wwfsOfWLTwNa2pg5gdrGsm5qYnpmaC6wtXLly/r33XoM9bujaxZ/9&#10;/KfvH3nv6Efvwk41HU7GqvzJkaVrq2nB4C6Z3LLF5ehY5+wckMycbDAHVPRUUby2PO2u1W3tdzaY&#10;ClZVCmRoRHOtTi8YeUutu4FG7tLM7fj8zToH09LVYm7uET09EXOLUy9azG5a6ypIEqcuSolANpIU&#10;iqzZWc/q6KIqhZlKIJk0eTwCqcKSRKRouG3wroPFVmaR2EgJGgE/N5AiyppSUQW3YUXWYGandMEy&#10;HOaUEhSDS6+MtBuVlBEKGB3BWpqMZavFSiktPv+bl2dHxtf1baKg89KYIbfEUwRBHfpvhWqhAD1h&#10;yhSxJwG8DgpiuGUg+s+n4+lY4tjhYy11rZD/Lq3MIP+no6XN4/bSLGuyO3g4nVhe6QYKYLNnEC4S&#10;jyYTyZTS/9MwARpMNsPQzeu1DfUynkvQxKJxI40YNwqiXdAjCqkc3gAMrYWCAmQ3W3H4Ra8OvXzx&#10;yuG2nsA3vunZc5e+sa3cvV6zZZ923bb8QLfYalu2lFBSHLl58/AR4GY+/GDq7InVkTMjt8+eGzo9&#10;f+7MwtVLoxeuXDt5KhE4ZtTdamqYO7C/cuceaqCbRAurot23b4jvvJI6/X5RCNW5mHsdxnvvevjL&#10;7sE7R4vGpSq935etxKfEzKSl0aRmvW6VU7eWCkwFPL1bipxdAJZz8XY+dXs5OhvNIeXSCO+lQb1Y&#10;DyY3KaxFjrYNruzo9jbVtHid6/R8zepiQqPs5Da11He2dnsHN7bv2LW9f936jZsH33nvbVyHVptR&#10;LOePHHtLw8qDGztXA7NIm5NYuxl0R4kFWK0YWwKO7fDkvMtJ1VTnmuvdksW7lg4tn3nXwyxAuNXQ&#10;1Ho1GL8YkNtbNqZvvNrS5EtL9TZteTk4wwHLJpnBZrVYoP4OqFTIVrFhSURhdJOMqotZHj7jQgEg&#10;cqMe2Dmfy1Jn0flN2hod8neNDgvvMHN2PWNGAh4kOgUJHHlICsHZh1MKChJwTTtVnE3SQCiUNVC4&#10;/DQoDfGcwDDlALO0ImUyMZVawCAf2i6KUBzMNoA3seAKT8kSpdfaoDJANwY/twojaPAtKX1kOfrT&#10;f/0pNP5f/tRDPqcV5xOCfHUmk9FmZXkjUCkgbkiiipTp9PxkwchWTLxdydshdI18LrukiYfcdiPk&#10;j0ZaV090SHZjQYvTMlhcmEwuRVjKoUGYh8hgGJXRy0vjSzans6Jj4Z5aW1wxqmmr0QTAB2UxRCIR&#10;bRUaA186xVi0dTpCp87lOSmfCM0GAwsQvSO+PC1JhjLqY5kzGhCFOXXz6uLY+JZtB3xN61s2bXn5&#10;zad3ba07dXz8m1/+GxfpygVRurC17pr2rg3OpjpYhiBENiUFuzry+rvXXHsf9fzZp9wggP/7BVLd&#10;NN3u5yNR06krRDw887dbFq3qd156zUXxm+7cjJ2njioMX7/0/OH3cglpS8tgq7354OBDK2vhE9c+&#10;3EOzuuvLIudGpnE30ZAfjVsbO3CYEFkMOlLa+tZYhZNSxdpyLj56JpmMdG/YnycsiYrqv3995MuP&#10;fsXIsU/97F9qulwGv1utsyaTCKvPEeU0Z2RVOk6jB/oc5zfmghRaIkRiAJYOHQirxfimoDfoPTUW&#10;i9Xw2it/FNK53ubu/r5N6zs35uPi8UtnQ6UkHjK7xURi5JfO5kJR8GpRrlB6HuT9bLVQgqpEiweR&#10;Y408raN0Jpgw5XQmkc2kwC8zVa1UGdkA1xNriGnGj9K47w6XWLxlp/oYoR3KCKKATHhaRHgJbLNS&#10;RY90u3KpoC6niQLOJ8Dj4F1NoPIx2sFmgZYRjgtgS6H4gQ+G0xhotS6zOsdzrKghBOTn8VDlinIi&#10;Y0ffA3JaSaAMWgQpsxSsrSDAmbJRyWavFqRZrC910FWWEBCSEKyKhMpUgCKfVnk4D1d1CSnaWZ+V&#10;XAyijPQ6zHZRwJH4UzEjRxJRSQB/D9IAheWDASeGFlgKVo1VaOMUuGuxpbH51eff2LZxt441gJZ2&#10;+cIHf/8pT4dDUmVXHFqNz+W0+r2zZ8+4vW4dQYOq6LEA9sNQ0apzsbr4/Ln82zd0wXRlNTsyPbvl&#10;sfv4xlqr0d7kpGzAppZi8fgSTmuf0wneGGSQZkQhoZ7CfBZee+hCcK5jIaFIFHL5eCIWXBMLWYUe&#10;DFFjUS3liXQ6raBXqaJs0KqKJD8c3t7c9vsrb1Bt8SauujLq+Lc3ouGK/s6+Sld38dzi1Nyyul6q&#10;lcaTpclIOZ4zbaid4AKh/DJiPWAojqCobXYQbFaYvRbMRA01WPuQ/vqmP/zhxTsPPOD3N6/r39nU&#10;1IWEJIbWDs+O3B6fuHrp5vjIzN133f/Xf/ZNfF0v/vfTN4cub+jvaQbftn8v5/QzVjvB6aucVWvy&#10;oX3H2p2ny3MjZx2GKuWEHsiUjTNLy8fq6ocNqso7vy6s6/mCq5sWnchT26DXLrJS2r6c+8XbH8W/&#10;/Ihg4G1jo7HgRUad0ETFAGeEQL65vg3ry/jaiKlY0XrWx6lCNnGWRFIdDWq2xMDXgfgjeJDBEZKA&#10;4lEW+kD3QC1CIXsQs6GqRuMxTg/fHuzaRGgtV48d37elZYWZTeoTtg0d5S2t2loyV81i6AuzLO5l&#10;Nl3STolc2d/w8GfrXX7D6OrE8cVylvA3t2IghI2rkktPaWLVkknn0NNah86ymIuuLayxFhtOADEh&#10;yLlSUoBRXVDni4osBaooUUokMqkEUEYag82mYjjs06BmSqdyDMNbZTvxVqIUjZ7fWD3bxHmiNV0Z&#10;i9xalZuoBrqWqjo5mDdYButWnRF/IK8AyhRZG9o8nNIaDNQIpsxhyrqU0vAm3ub6eO1E4mNgJcpG&#10;OZfzVYaSXEhRAzJPpbQpsPor4A/8yBTEHH4n6La08MlSMOtAWAnzJbZWhAipIhZhTz/zi+Ym7ycO&#10;PILF9dMv/iGWRQzdHeCRURRUGbmJkdG+zgEtbUlQOO/ZMr4YWY0oVBZJm/hBoZOjNU6dLjg9nyRl&#10;TocOCGUy3IYg6SqwcnAN8Hewyc6koqpUqFTJFOGxosksbBVIqkTRpxjM8TVjq5OGHQq5tDJIikiy&#10;l/EzQAOJzxdjQlAFcjBX2b11EBzRhIWjraCF6fVabH7Rjml5OyYzFSBwIB3EGLyisln5VGo5k8sY&#10;TX6a9UBjX61msGoBpQ7NH9D2brsnsBh48b9fMvGWb37jbzpbOssF6Q+/fvro6eOfevzTVqsFuiMt&#10;x8Mb/H+DpxTiHZIoS3GD0YT+nuL0Kg01vxpJpAWnTdfSXFdf77MawTqEdVRViMYMUKTznKjWolVR&#10;hI8qTLjQK2Lcjzyb/8HSK50VzgZgNMCGnrt+qcHrNDQ1SgiDJngZPbyMs0SbDEk//sHPNm3fcecD&#10;e6Sq8Pe/+/P9X+u/Mbk8NjV98LPbnVZ4KirCotZQbrNwfg+AOn4XAYm408rYbYzTTtvRbPjIv/rm&#10;Ax67uWvbjj0Htt65ef2+wc3NfQ7aCHGPluN4q5ZhgGQji1lJzAulLFg7gWWP00c7LNDup4sZA7CR&#10;anTUeL44QsVpSmoii7dQKgqqokCURCBBgGdTIAciHMQlSGElzJXJIpoMFCgWCoUJvnsM0bCUrACE&#10;aZTVPAzlBoaGU2lhfgYXhMfrS+WK4IunsWTS8ZB+aUBHKmW1rOb8ubOYmzW3tWPlmUMhjrae4n70&#10;05/92Z/9iYMiPvro8k9/+PsvfPGrvBnpWNG6dqPB7mDZzSbdk0bLAZ35TovpLkbTWAFxg0mEVses&#10;OqdZ18bRzSrSCRIHQeMYAY1EURGhJU8JKbwuRcWurIyNNNl0sVKEs1xHUEY1F0gkWZcNSyp1PJ1P&#10;RD1dtRaDa2F1LZJJwGQhCxm6VMiuLEfXVhweh7O+BolO0UQpuBY8c+oUGqcnP/35Bz/x6M6Ne6wG&#10;azKTHVlYfv3EmV///pl3T5y4NjU3F0uEhOJiNFBh5J4NHSBBb97V+9hn7ut66LOm7j7C7huPJZyd&#10;HU3bBnXNPhVKSo8ZWLKKjqqFDETDNvX2aX1uNZUZ7DT5QQyG7qYEy08lgKg/ncljNfmy0dy1k+n4&#10;bOP6Ps7XmuQ8a2UuWajEc9mSuBLLV6JJbOELyeXZUjZlAlPW3khyuqyURu53TixFknGH1ydjlIZu&#10;Ex5QNUDoCNZjMDnGc01DuasugJgFAicyHIG4BCQC+iysryECxmY6T6jyOMIxi0G8ARhB0RSmxayK&#10;zYQT0Jc2eOxOqwmYbY41c5wRbRX8A8iHKQiZRCIGRHKxkCEKaMqUohGPnZAHKjWB1Sni9ybH5jta&#10;eyGGCoaWXHBVmyw5ARmxXBpmsFIZi238/HFh0AiBBLXAYTdYLSzGkDyL3z8tC1cmhhsaGzLBUEZM&#10;TM5PdNY0cCByT4fWphav37qph5EHlVkuY65xlonAwurl2zfeefKzpvs+5SHYWDycCWSk5UxpKZgg&#10;eMLFl90G2d+Q62urbN7J33O/8dMPmz/zkHH/LmLPAergg/yTg3UHNlvv22s5cAe7e5equzdd05Bl&#10;6DQIvbeuJc6drD79FGJyN28b/IdNGz7Z0rzOX9fi37ppIZN/5It/5W3ZODORHX37Zy1IUakXJROj&#10;VnXrk9nLf/x10+DDktufKAT5qiW98Ca43NqGetLVY/D65fKsqrAEQYDdSxk8KcomcEV3OonQ0XUM&#10;X+tt2KA1N5IYc+AFJVNSGdx32HNpKN5bWpt+8OPvTC2Ov/TGf2eE6I49GxkOK0bN8tqy2ejSqpF6&#10;aWBZHXIaZ4Mrl1fDZjO/tUOnt2qr5hqt27vOKSeWx5ZWC3ba1tTmHVY7Lg3N9lRv8HKBqoOYm4F3&#10;em12wWb0APqJ/SjgRMhpg99Xy+May5sQyRUPYuiCUTS2ERR8+AziJe2SpIWFAQFRZQKB9bSR0dFI&#10;bVcRJqctBW5UIY/oGK2GNeqktdWlYtmArAKVJg+FH5SGWlaLjkW5EtEmVtCjw2KIYCM8YFGMp4Ct&#10;hHUYJz7LEjo9nUoJYBUZzHooniHwSycyBq0JHMh8Snju9388tH8/RAI1tX7eoMfCAH4o3EPwE+PB&#10;xzxIx/LJZBJROxKknBzJExDcZGUtiJesSqkUUlaTvZKVsoRpic4n+YJJQzRgW5Eks7NJq9oEWaPg&#10;4VedpHR9jtZyIvR3SkJ6VUrmMZ4HGxALCRiXk9MrsqkZ+P5cugSZAQ9ZRillsUB9Kq2GI0aLE3op&#10;LZFheD5aEPQ6tr/JNzd88+23jvft2OWrbcwVFldnL84WXJ+845OhczO/f+qXf3j22XyhsByYefHI&#10;i89/8GooEcEevpeIGWoaX54cfikxVCnlvTcrI+fCIytR69iifzlmcztnP9M47CSvDF+vDYhP7Nid&#10;0KYqVs5X797UtG5+ZPXEqUvlGldji8N/d7e8lWxBVMWwYWGOsNTayUzMaG+O6V1w7wCnbrS6wmjL&#10;NMjmkzO3Li9NX2sdHMwQ9nhefe3m1UpG8/CBT4YWV46efGNg97psBWxTFaovzFBRaeThnIaKB1mf&#10;Wq0OWXuAqwJPr4VVVBOJhecXFhSxk+Kj4xwOXXtbw7EjR6bGp5sb2vw1zf2dg61b+2YTwavXbuSz&#10;2e6ORk4tuyyOakldyEn5AvqrihbiPKWxgEiuijUIxHspCNQ51oDfUU0mA2uhtYIgrZVUs0iVu/5R&#10;qqa+s6mrshZaspAuXaWBhsRHYcMzccAHsQVCboyIU1EuAK+lgqwDGiTMmVIJQUOb7VCxICC5BBNH&#10;OQXtMgZJFEVDeq3nyFAiSup4goGHrGTXmfFtJwJhbHuj+YzJ7YBnnJDRdnGsyp5KJCxWFBkZWLW0&#10;tBPSylQqprLh2k3oIZTM0UGW9zu44sKMWufSmXuINPhNOR77bqzadSzeEZTgRp3RxOlw0GaTSVjn&#10;0P9i9E9RzpJEQU+AYTD08xhBjYwsbNi8ubWt7tnnf9okX7MblkhJXc4b4xFkdO026FoWhm5pPZha&#10;yma66q6a2km9IyquvfdRNbCkQ1lGhYvMPOuLuZtzJu28Q7NqZNJoZyBwYJHYrmZWAwABpw1FwlNW&#10;m1WimkEAGfonfIEAFGgNIN9btNCugpuWiUDaIWaTlVw0llRnsFyCeraohTpfqzo9wYWSW/7iiZu5&#10;k9u7NOmINmn7/AcXMs1cpLVFaujqOHpsqd0/2N5Qox4LpNcyczrRekebLGeJRSDUHVGLYUEVtwKf&#10;r1EhBIuxO5QATKgTk+Ifn3uttaPPVuMy2b07tm67585P7N63s6ev74knPvOFT32xp7MX1d6zz//h&#10;vTde/pNHHwRrv2/LxhBjIaDmgEiOMBpMFogxMP0AkL+cm5wcea+hrRO1qpjn5Rz94ZH/2rFLgBU8&#10;EezYc9eT1g5xaG5SlPpatDPALlAF8jdXLw+v842fO7v466eHPjo+vzJ6190PePbf0V7noWUum4+k&#10;AsNurZ9w9uTpVCEzBslGRWuHeY9iEW6NMp3B9ACagYqUQ4QbnDgsdh8iCnMW8Bu4FBLL4S2b9hQJ&#10;8vTxd+68f/OsOF02QAWmX+NUkiaGPGhtlWvWOmavXT//x6OmMRUBTeXM6mvn3p5PzJrCmkA+bqi1&#10;B1YXs1FId7Ppco6Q8fTiaxHkRO5mdBkZLBWaS8L7g5WWCKGfYpGuQPCv7JVUTobD6hgRw2oeWn1M&#10;rRm0LBB5Qd2HHzezIms+CJf0xZXHfeftom1Z35jkU+4ys9uP/CxTWVl2CYD7YvEJZ6ySAKWQr+BO&#10;gjdPgxaFBShP1EMQNRW0O3y0VgF15lg1+L/OqsGmsaInz8TmET7KGUmekRmqWEZTRGO8C0AXxg2K&#10;RBcNhZJhjfAgArEhVchs8A3ShP7wmye7Wzfff+hxWKHeP3oSvqydd2yScXvkVirljKogBBZCTldT&#10;RWNMowMAIk4GF1CFa1jZSUF0gRYNfVGFcFhsN6Zu6TWk1aADxhqTXUAq8XXCHwHzF0bZoUy8uHoT&#10;IqFELoM0CYi5EDqrJKeh1UAjCT4qkcVmXUTxVIYtMY99lBI0LOFgQUddTEKEXBas1g6UXg5rA6J6&#10;4VvGv46PAdRus9kFyAD41hVGQA0PknpRiFvsINUFlleT4E+ZjVDP4zqC1BHQbtxA5HtvHpkanf3c&#10;p7/w2IOfBrh/bnbh6d/9HkX+A489CBGRWW9VVI0gAWGhBGMnvkt8MyBziBJYBZCGlTWMWqdH/2yx&#10;WDxOkxnmGjyg8MOpyhzUjplyUczmy2tqSGmrDNxoRUKQVCE4RfBzRscLXbCkEmQlHxVdcEXxh1Xz&#10;q/Mjvg0bEdKpIs3Y1SlkCOwJQpHfPfPzO+/Zv/+ee1KF5F//4zeIhiX/Fuvw1akkU9h9YGMmvJxb&#10;LmxouKfRupmj9AW6ECRlcIRTpCpFElm0qvBdY9v7Vw+06VOJcIcpZFTVQxAVnqTrbFY9oneEciyg&#10;FpMqfNXhkLi0SiYSwMHWNdSIRrcKCz6MrODjK6WjiTAQDrWcy6/xGsv2apqFVlclofxFTQHrIzp7&#10;Opf+uEMhNEJegFNNynJOe1NFyfQDEhHjZHktvOjwuKsEq6EsagnSaSm4tqgzsMD8VLCDJnXYiWtY&#10;eKBQFUDukzCoM+HIGmS+rT0bSd4mQpmhs4KLOzZ2C07jB++9G2/Nj37yncc+ey8ifdwel9/VxhA2&#10;MUMCyE+rcxUKp0SRoKEUChNyGh881oNuey3WFzhACMTbMLSg+MQwQCziiU2KWM4oyWsosEg4weOx&#10;fDBA8JSkpwBRLWdKwVDC42tEM8GUy/OpxWq7pcp79FYz7Areao4Nz1DxFSOnsjltmGpeuzV14sML&#10;Rr6m0dP+qbufePKBz7e5u/Vq482hm796/vnDV68dm1maIxjW2evuG6z6WsquRsnTKNq8FZuTdjl9&#10;nfUA9GeI5KmY48LVESdD391Tt9lfaTcFWiyBDku0jY/3GwsDkKPbNRtNaVc1E5xfrSGFPpc6o8ai&#10;Se9QJ/OL02raItWxRVp2wOY2FhH3bQp6nFrMDkWhtDivT8WxraS0bhpBmUDcw3XgqeO8jaKOz6vA&#10;bxT0WD+K6rXIjMtmMfM6uMEwf1L26MChKuGtHFDEoGyzkOOXVCzEI9C6K+pfBUCgqXKYDSCCGtlA&#10;4PhDXqMGE7vKZlMCS+sLBeAlcgvzc7i28UYgYEKvZEaV1CyMe4K6UigL8WRipVRNcRacE9D+FRCJ&#10;DvFghcxDVaw3WUnc/iZvc0c/Z0aSTzwWXEL2GoJNIslEOIaELSy3SIPRbHO4WaPJgMtMzwKGw5WL&#10;cU0B1kIiWqBy5cVzQ71VTY2VivgKXI9Lk5Ztp2LVt6Ysss7SWUvVcGkhyLroGToaW0ycvvj6Q/sr&#10;hw7YZ4rqH/9O+Pm/qF64smUo96WzH1lff2/1raOV82PsZJBNkzzsClDxlvMxsYwVbIrF4RmLUJql&#10;KrlSJZdJMguoWXiJe/uFylvPU2Jiayq0r9bz2QceOLR9706L3wIXmrFhd8Haen5BPnNzdc/6zvu7&#10;ZE/498+N9TYPOJsbyoVqp7q8XnPrmFC6nu29oyzpPJFoaY2WXIK9pk0kUetn1Koco/WOL0ALw0dS&#10;SFzTlWNETD1gru9192zRuzskxqIEHoOYh9ZD5BkVcj/w2WJpXZapXOfGOk+LwVHP17W7SF6xO8Nl&#10;BC6HB+Z1Q5/axMBcyuv9p69/EM5H123+pIzBPQTSVS222XFE5zXcAbxoYuR0cfLq3Z0+g1l9PlQO&#10;JPOI1pT1PqZQ8Og0s1OnOLNcIixGstFaMYUDQa0NklqQLayszoqHIhtP5aJpn8GBAHVkXrNEicfJ&#10;QJRgWmXwfGG+zqmUYxU2XMZSzoKIrzbrUJGSRkBNhNXoGtAvk+VUHIZtJcdKcbhiMInbNg08hlpC&#10;SlCdlnGFY6upwrTEBGkjdq/AwTdCPBiMjFtMAByVLVrL0lTA76hDKDwiqd97/7CvzrfzjgcQU4EJ&#10;L9IRMM8HYBRLWUIuZNPwW61UschvtySU1Fmk0bJFaE8kmhY18LVDGh2dneekUggJcOWSRjDmcrZg&#10;2ZTTa8t0fi08rjdTmAnwIiwJZPD2lI+1IiItqtUgnoDM5lis06sSeM60xAbmZ5H0JeQz8XyasZnT&#10;lWoOg0/eHgvk3FoXC2QwVBIqFsF8oGZbHM6+gfW3b9+ASbyvve36jSVBqimuMTv378nqVafmryTo&#10;5WXheme/q67DtP/uO+39/d//6Fht1oVqcoelSIaHI3Kw6f7t7tXk7vdnPSvR0C4b9Tc7zF5VE8VP&#10;nr66cHvsiT95QmDkPJHnkwVNojBw165Knfknzz81lnj1zvqd7Q13LzTpjr379paVfHX5dtjCGLsG&#10;ZLEoZ5MrQPg4vHK+pM/nyHRyaRmG8u6ywRVEUjYax+lwbGXlrrvvWFqbvXnjOkY+Bg7koyS0JxJL&#10;IQOaUTmh0oS0HJdmqVrKw24O7ScDkAWhNXh8llpKkJPhlVBkUiDC2ON2b+0I5eK/ffrZhblgc1N7&#10;vc29u393X9uWp196QeWQKu5ingO7roHUOKkKLsYFGPjoqkII4ctIk6A54LuQPy6p87IKIxzS6eLa&#10;6qPOWNqFHZbq8sm13Z8cNPXxBidRiQs8Jsu8K63EaVZoGHShZioXOU6DJbqQzFpZM6PmpQptz1/K&#10;AqjJcB4iGJjKifAQapaB3M4UyTJXskoSRoxqDY3QQjGeB64Qi9wqjVWOkQCSzWKhOHRFNRh+YtcK&#10;+VyycNWgdWqpnmA4RfFGFWeU+BzuEsm6VqhOZheEcEI/Qxc9fb7SzaBH5VPxIM4EYxoTxLlZ5e3C&#10;FB58eF4tsW6LG/shaGjLUr5q8AKkAlAbws8xj8wTsZJu8cjZDxjITVqad+/vvfjqKmGeuzIa//Ds&#10;cO/WupIalqSH1JI/MHmKk41koWHyjffH/nhu6a0hZ4InU9ieYV+sybDi5j+5O82mlmIL5WKBkY1W&#10;jU0uomAtYtqr1blLBePcjcDK2HKpkEoKc5SkMWvtGIxg48I5tQUKjwHJGc1anV1tqjMaav0mouKv&#10;lkEHpewSr69jaeLK9XQ0TTYO3F65sf2uVFSdOTzRtLnvWyM3AdzK7KgRGiziK1icrvO2eB1isJTP&#10;Ut5GJH7hJKnEEatOcYiNUxdKca2ruJxoNlugeikSZUQTQvN97N03Prp4cnJxHGt2rpB3G+p8Hn8V&#10;ix8xO3rz9nd+/tSasPw3X/tkZXGyrbUj4vDmNDm2LJqFOjnuZKyVKhfki1ZtnowsvV1ipwx1j2WK&#10;/WJxjRSWDr/2vb2HwFk2nxl2mDv6pyLTDQ2t85PHwa+sOOzShjbJSqWPvl+fCP3sqW97PNYXXznV&#10;emCjrc6WIEKmitUljkfmTnu6nozIRq05V8YfERLMNnD3oLZGl4zCUIdyHZoytpqZHDllYuXQ1GJq&#10;KXv5g2s3jk61Gts+cf+nATG+MX1+rbrg6fLzKm1kJWnEflMsxpEvFgrx1ZKNM6NCYjCKxTokGvJ/&#10;fgezv72lvtFygAnVFbkGrUWrMcGkJCi0o3g4kFldqwTWyrFYlYUNm8sjMBIIb/xCsV2BxEUNQkgM&#10;TgAsnwE3M5JJLYbi6D7UmnyVK1GFGJ5QldmgU48taS9OLG3TX1tXujj9YdOK8FDEV3+LF8pUpBUu&#10;HBG5FCD6ExqAZ+BrQjoK+NMy5G4chwEFbHqKrx7zJTKS7W1so0vqoJZetRkdsqmlbCS0pAMveYaI&#10;5Umz3WsClAF+Ii3EoGVSgt+O0Uj6MoYlIKBLIkcr4ioUjSDEqzkylk4Mj97+xEMPwRz1q9/8Ssgn&#10;9uzaXdFo0hIKmIJOkqM3JxjcW/aaObgRKogKKcMhA60FrFvwKGHboiQBExS8FXmdocnOZm7e1uNp&#10;cnApZduCGA9oEXlzDl4PJmHjS9MTzW0dKMviyRDiHNF0cEQeIiH8XmJFX1TbYpVYupIvVJABAlQU&#10;QM0Q4BQwFknmkhkx622qN2laTbwDLgmMSwgVAiGJImxexSKijRW6MqpojQCpXVxIVDDk0Vjs9noY&#10;AyLLIwu3z+TX5rPLgfyKPH5+9OS7Z3dvuetLX/ir5ubuRCr/X7/89ejYaP+6nr137CJI5FuyhABx&#10;M0upaRiWi5i0M4SIqSPUhjmCzaRZuyej09+ORrNlyarTm1QqqOlRlwD6VyEKJLFQIAJz6dmQDDey&#10;Ok+CcrxSJFbyRBR+0RwRFsuJmCoUVs+nVWvglRsqHihQqxCgrI5A26dSuXECw46FmCWo8F96+nd3&#10;HhjoHVwfLJT+/N//UtW61H4X8AFEh1VvbWOjmjWM+dtrBxzmXhaJS1UpwOfQnBsB56ioYP4GjI2F&#10;YBQEjz//xj2zM7N8gw8cNnOFLMazJm+DjjGbdHZoTeJR7Pcg1NL6fU11dW1a3gq/FpuXWRBfMQgG&#10;l3hhzYiKOV9VY9KRhfQEFl6MOLDdwcUCzy+M2HiiWKqisHmIQkVP60MLEbvWz0OcWcUqA7vI0vTc&#10;EkUZ3I46/DQR86YmkpnUTFYQXO5WGJoqWE5CHqoB8qeIJlsj66Cy5jTiqdMXunrWc1ojFlagxIkl&#10;mGs1b771xpe//Kcmg/75p5/GoLq+od7p9mBeiTUaKn4WlyBSoJVMUFT0StQzWng8NAg55XgMMkA1&#10;UydBIUwnMPYrA0YWjeYjiNNECNwIuvlIIJCLJoCmpEsVnalJY61Jg2fBYEGPYU5FDdU6VMCJBLgp&#10;Jo+vkl5GKK6hpbnsb+Fbt5PG3pLgnbyRPXZ41Olf/xd/99TBHYMNLX0qxrAWTJw9fuTHv/g/N5JB&#10;86470wZHW43rYIO5d99ig2lhuz24U7+6nlnqsmZlceX6zaHhWyDaVWdvV9Jjr96/sbanFvbJFSMv&#10;VIpRCu+nBvYUrKBJlJlAcgIPj2ZxIpmDP95EYFVVtmpocXkScyJ7c2+BFPTlSvbWjMFhZnsak4Sk&#10;J5hCJFaIZ2obGnRQRrGw1wKlrUPL+3FKgsJ7RLwFJv2RSGhmdlbnAi/KB62gIubUYNsjabHawIqy&#10;gAa+bIEnBQykj1ET0DRDLKps1RU3uTIeUP4mlkfwkIK1h3FrCcABApN7ZGuikv7ed3/a39sB4Q1U&#10;CbzJJINWpEyPsCgsRqPBdB7JEmxazMSIfFQnCSaqyKvyGhl4bfDulbFHtYzNbhXM8dlRr98FzQ++&#10;+Fgq7vK5NJiZQCPEUrCmKyZnZAoVM9XlEDmxuhQLzyRi6omI5+TK7lnCnqrEN9ZXSYM6i9gViyZG&#10;lCaifkctTC5MsRJSCUHwYKvl+IXZbG7kq18jk+nct54unB7xM1z91se33/V4z3oXdfv4Dd3AF1T2&#10;bWeu5d94b+nGTe7qRXbsmnnoNH3tJDN6mRo+R5+6oP397+kPjrJHjlSPfaQZnzDu3veZJz77T+u3&#10;Pdm39RM1XQMGf7eGh2PbqGYsb1249eNfPmskkp8cYOptQYHJuXffYa47oOdu+YDmpweSwVJl4jp4&#10;OoKrrlSs8rniWmLGYBgkKY+GqqmU7eqyw2foqLf3tDbuqHdvsFr69fr+AtHW2n8Pw9aqCOPH8mgs&#10;Z0ERL6DVxvgNm0X4VlGlIvcpXUiUKgKvZxCXnIPNzGQBltNqMYupqMULQw4wICotp3fWm/M8HRUp&#10;l88AIYQs6ytaI1D4GTFvMLusjQ5Wjq++8zIcCa1Wz5G1zEez0UPwoNrlrNOpQPoDq1quHc2yjZGT&#10;Zt+1eMYCaa5kJyo0pvl6pNqZbIVCAculTDqYzqwmUnNybFobmy3CFAXWjVplhRspuwxqEC9jABSv&#10;8BY4riCVdzgAjTTwwGFUpdDMeD4wl18dL4cnVMlZVBOoKKDehSoBJmZfjR0KKNzsiUTRZPBBh2Uy&#10;YltGpJIZwNY/hjJV8RVAPFwQix988MG2HTu6unrwYCs2YrRHCDSKRUOhIIJ6MRIF2NdsNlc5kCbz&#10;VRnzs48pTphoKhBSgBVx91dXI3FRKIBRWyxI2OUrZKWyYOCoVC4lYuFLMWjErIQAIijSqgmAbkkE&#10;OasKoQin49OQ2cLkW0GqI/+bX/3mmf9+8cPDJ9LZ2Pr1Pfh+sqk0ggounr/89B9e8OlVPpsrn0Vr&#10;ZuJ4cOAdatYzvZzt2rRvKWsoaPyTcx+2d7bVuD337d53z7Z9Q8dOr+to627vBE+Ld+g37N30yq3z&#10;mCQ3qfgezlkIZS5evV67qceyr22phbA/Oaje4CmRkDSpRuZu316+dfdj96QgjiEttADSQLhMJBv1&#10;1ZBhcs14gcvrm7XrjSYTOCgXz13l83a71Gzd0D5jD1WDMYrTMnoD6gn8WVoNOX77NnLDIA1C+hhy&#10;2qSK9fL1mV177nU5665cvnzr+hWg6/WI3FURehwwSkZZmtRAqI6xMZacELGqykUIajCQx7/Fl9SJ&#10;qiFpdJsZkyWZqQIzFl1VJVYq18+OXTh57tzJw4V82Ot31zZ00CbjtcmLjka2wkJdk4CJCdcFyMkZ&#10;YSmdCRUzhJzVkiILPomqENCr02ZSZSwbdHlzsbqYl0EjoISg+upHS499fnuJS+kZPOM91aQD7AMO&#10;+iMRZyZwmvCbEwCvCyLOwYrOZoXbDzsiLg/1upXGBqOQkiiTrNM6zRpoeKNCBYMZiG8h2IK6BGtV&#10;fLiw9qFBwy9ErisnLXQwNIPkLjQp0MRgpZNKLpjNyPOhs8UwOIcUrWX1ZTqYyjo5HP6OPDt2Yej2&#10;0lrbri4b0if+X5r+Ak6u8z77xofOnDlzzhlm3JllBi2I2bLA7JjikANNmrR9kz5tym/bFJM20Iad&#10;xIkTM8iSbIuZpZVWywyzs8PMc4bfa/z8/64+aePaq9XsOff9g+v6Xu4VUs7naRXiSkVVLSvTWSoW&#10;R+cHjwZ45ynYuWQsSqFkMI2RkFZJwp+GRG0EMFT5aSx+9UrqNz/9tx09m1vMuxVCw3f/49cz/uJs&#10;mPQAnlWUNyoGyQQpPnfJ/6P3vT8864tfd2x1tL203/ziPn9sLViKz8gy2SOd/m12V6NeaLJT/Pjk&#10;g3nkq8vQ1fHSDMr3ak3LslqtKA91f0W4Whr2cDwsvcr5RRM/VJ682yaCgJYKcoQPvk1xnub5MQSS&#10;FuQ5IZ2B7LKcwr2lnEoyLn6ipWlBmd/UtKGw1f7nzdmupkef3LPl+Dvv9DtY25D02vSKUzmoYtQb&#10;HcXcU3pqmE1xa3JlgR9bFftCGP+Cn6GFKnh2hUAUh5y3LMpKVNIWrbaVpHSlvM899/6Ft9+69u6t&#10;a6MfXfzozQ9fO37s3ctXriEk98XPP01XMmnXmr2xNSIQ2kuGSjLuzbpWyFBAlQ/xE4VEQpYq+hYW&#10;dbb+HGkuxjS8oie4sphK3N57pOgNlG5f1fRt2gnbhV7dm63cjxSEv3n9rY9OXdDoTV/6/BecJmNX&#10;m5OUiq7cud072I1rHCc4meNX4+uIqpfK2opCFUIrGGktGPAWa2VKDouAQshHxgBcRzVCWA0GNsB4&#10;sxnaIe77zS+PKuXmf/rbfwbDDRlHy/NTb/3hNy88fkQtFmlJiWtsxqk0swh5yJG1ApPJIzNKEG+g&#10;fb0qvqTUrOWTw0TaUdAbJMvZgNxhTGolc/Am1u9hCRZ9KdjXCSIhkUQlIkuaX01ncrEY8kzx5ler&#10;XK6UTJfjQK6VKC4jKW6gwsC4vYrGRQzxGtBGdFkQX3Vp7Zq4nrdaCy6Kgw8Omh9YiqHAWqNUjmRE&#10;DBUk7qRkcVVWiZY2plWrqzXPKhdyVStxrA6EiDiTQ/RWU9by8kI65k9413PW9j6BtQFkEgcoXGKV&#10;qaZQEvIwRNc0q5OxsVOzihur/FgKGYhUNA1AZZasliRVFl2gCEukukovlUpBh5rNY40hhuURajQ4&#10;lrdt3z52/8Hli6e//KUvQHmOBIhAOihAzk+Zy4XCdTIDI8NZAig21lO4YKBzrNdL9dCVOpYFIvlS&#10;EWAWYEVrDMmMjU1AYqFQ6pJJgPuk+PmBqYaSCePSkntDQNCK+tpNHo7GYEqHDrBuNvrEdAwSuKDI&#10;QexA4aSoQCfNI+voU1EqGU8lkxrI/cH9EFklpJQQopLCacLncmkVElIyGZgp4AhNJpIQuSei2NBA&#10;fouqCj0gCMoiWO7BtFx3+6Kx7O07kxhcfeffv7tpaKuAkNy6PfrXf/M3wwP9hx9+yKTX5LNpbOHE&#10;4K+LSmKygK0GTmc0TXBGYYVEQflcjiPhh7Wbq5Tq4wu3h/sGlGLsGfHtZ/jiUo6XShWDuST8Usto&#10;NcwOexGZAcI6ca7OnePDqERkBcIgAYxQfX+SwyasImaFCoz/kdKUnFrQGdvQt8IMi+2XWECFQ/5V&#10;19KRJx7NFYt/9nffkjtqW58ErLJ2//yCx71BO1mtWWcC+VLei0hMls/wivkoP0GAHy2A4rh+v+AX&#10;yiYC4vOv/+VzS4jfNetpjPsIihSyYamIVKvTeJ9YWX3XaDBALZBFY42nHQmZoLmgUPNuJBNRVKs2&#10;u4OFB0FhyOd5sXiOZSC4KvKwUcQgoC5fhZwbHGWCEVAqUpH0J4qJYqOxWcMaCgXceVytToaLwzJn&#10;t3VnMtirYm8Xpcg0XO8WazPaKkICegnYP9jUYcqbF1fFCKXEROvWrTMwhRtMVimjzAF1SKJRxE9Z&#10;ODc3u337doh5vvmn3zh0+BAS0aH3QEY6fIq4b6BUhekN/xiqc1xCqH6SiUg4EsbjKleziB2NJKPg&#10;vtfRlLwSWkODUYtgDFarkIJmpFULacA5GeSUg4bEF+KAFiGiGB0BSiej3YLYNzEPm0g8GyUpQBcq&#10;KgelBtUc3JCe/HB+fq1QlVt6Nm//zJe/9vCuh9TIEIjxzhx94/LJX87Nn+TrecOPP2Hr2hReWWyS&#10;pIasZY3UT4sCrJCT0hXExwupIoawdpW8p9HhtJsMDTpGRz1qSrJEgisFIun1aNKbDgUg8Bdjnwvb&#10;Eq8KkRyFQYag4oPpU0BYFayqklXjQonHY555td0cwbXOz+uS5dW5Be2m9gw44HXRsKgaTKhFtESr&#10;jvBLaGfxd+BpwbOCX2hQAXz3+LypbArwcb3JSKkN2N0iSAGJgjhKUJPyyhwoiWipASOPhDdcoQA+&#10;beCM4khxLSIxGIsPNLn1yqiOmoLiAWFSIH1jEV0seTc2gCaqP+a1GryJcpbNZjMQ6SFluMDnZYsc&#10;ohri8GDlEjDOYQdMyqF8w8gwA6YyhFzYjwkLxWwk5JqdcS1MX7t4/sqF0529rWanNZXPbAR9hQqW&#10;BOC5ILUhk0hHo4i/iwUykVCulEtJq1GLNNOsbxaomm7Gc5HcBXUl8+impFMPOBhGR0DCCwIR0VKg&#10;BjrRYkQ+GhKCqTBgKMbjd09//MxXao2d3NiU4sLU8Asv/fgbf/SZvhFrVervc1oe2/P85j3dm3ub&#10;fL7ldLyyffunbY2P+hPORZ9+y5N/S7ce8Yuaby7373z2ny2Dn+EZdwcETc//6Y8ruq23vbWfn7hO&#10;NXW6ywL//Owrx874q+yN+fmVmetU9O7zDzeWa37arqlomRL2g0LDuuv0cGs/n2sUwF+/NMuKaOwj&#10;aohhhpeiOqdT7ymVRdlcRcjDRA2DbmkxUQ2FCskUDI9Q9ttNjXv5fG0hRwJQjk4XOk2hIFMuRmKx&#10;9Tzm4VxMVJMDvYgYaa4+5ar/5ICohbFHIUe3gZ887oK0WGUjkQSHjqaczQtTHC2+vxwEiAdNEUbz&#10;CUHIIC4owP0scjFCXtXa1TZzNbi6vjRjNVtIrjxxf97HOKwWpMzrk2kFGVxCArafZRVVb3MpFfGX&#10;s2C+ymRAQWVB2YdGlDXgF/YPcBAISIgzNFyNpuVKs16RinpTqYRUpU/CDSlXo43hkl7MGiqUGgFl&#10;/LonQyGRa3W2dq29TWFqJpQGTsz4Yql1twe6BJWSrlZzPF5ZqdSA3gOQKpergaUBpQTwAbFITC5D&#10;1lmFYUFMiqrUSsBTTp0+p9ebe3t78RJISAIoymgYdnmxyWRUqTVAYNW9XpB4C5JVFP1ljDoxlkPD&#10;BWk/FreIsi9KFMoSX5zzeOBuEfGBrsSVU88Z4IoZgCaxfUGJDwKFLBsB8z0QDivtFvwTiEwgyyWu&#10;zIlkLCa6JAJN46mj73/0uc9+etNQ38s/f3f3nn6MTgEXdjQ4STFz/tydnpFGHlhNjFCilyktWoBM&#10;/WGfx+/ZPLxj3b1y/da5hw46X3v1N4g2saltiIVv0ll+8sMfbN85AoINAcaEtNiwe+86hn43Rpsk&#10;2jYQLWn62tx1tz6rPdLmJZOEArtDBmEF7qT39IWrB/btxUfNCpUM/qgKMebuZd9CoGmVauNe/dGl&#10;0VdXDj19wDzUPutJiCdJp1+Za6iFhvKEJ8UoNVUhUcf3AgmeiIf8fq3eUKjU4ulcAZpjkSaLDK+i&#10;oLOlfdvQZgwDbkNcPTUjhQY5g5EddJuIso1hioQEPIjnwIKAZxZYZSQg1m0kGH1TGCnjYhfDpqvT&#10;WAUV+oNfXZKTKPxszz7xnN1hxgiGgVNcJjpz930VjNySEJ8q4vHAGBdHo1SOfHgENqiEAG1BRQOC&#10;kiibKWDAEuewPAZQjfTijgMs6vjvbmgZ6fB+DSfGvloty3SGVvMbwQXM6YCchoH35LHjOF0BOgJe&#10;TCKTg931iYhGwPncQpVeTKtCgZDSaABzHQwHGLQEUniA7Uh7wAeAmqZSqUgl2OnX4EPC14GbFIMR&#10;HLKUFJEv0FokcEJABRiJr8kZHQR9kMICVk3ToPnFoPwuqwyFqpQtp0vVoKLTgfy3vhZNODXuDq0m&#10;E3ztqrfsdlV8G0WkqEWCqXCwli9oKblKKJeWpXrakCnNQ5mnkCkw1itWEiBsVBE1kl/b1le+eeIj&#10;q7g/1G73l9iSR6r3YiAvKJ1ZCRybit2ZXvatrdWy5IBVA1V7D9Jt5UITqx1p1mxv/D/HfxZrlL19&#10;/cLVy9cbDMYOm0ZSYdLBhA4BO1FPNh6ixRQka5gTqg2COhGJoGQ0BPmGXF5FSI16Z0O6iglLAhcX&#10;7kJJyiuhQ0LGrCAa4O0uCVNN2JvFRfnbkdp6qbileUwYbrQENLbIkp9M+ux7RvbWBfMr0+19scY+&#10;8Ye/mtk2/AIzZFnJz5DlnJTVBOS8gihdDcYEfF0aE2fY38rUZCSb05pKEmUVSM8KRSk1AqNO0mq3&#10;b+5vGupvtDjENK97sHnP7m29/X3Du0GNgg05woX8ArDgZcqwJ/XRh/9JM6dDwTfPn7rQ0TxcApIk&#10;P7UamJMbmrCYl2Bsnbsyc2ecy4a6dyQB3whvbDc7nHWLTKV51TX33tWLO/Y+jJNq+u7ExOj9559/&#10;QqVlf/ryz2kF/alnHmVIMaYCgPe7pscZmjY6u7McJDoQDWVR0wRCMTQYAqm9Hn4Mjhsu1mopEU5Z&#10;DG2jN5dnpgLf+Mq3jxx5OiPi7s2M/fTXPw3FA/2bOju7GiuQk6VTQOQY9TZgSOO/mVS9F5AaLK4B&#10;ipeL8Y9PCz3pWi8VcMYKogRKlHg8b8XcVywOM8JapkitJmkQ8/gSzI7Wg7ElMFhiMU8qEYCPCu1C&#10;LA4Xftnr5W34pMGIPBhjwhmyKFcVxCoBI0JBzYcERZj0+S2ASkEhkIrlIp5Ss3DcXoiSeWSOQdAo&#10;HdHHoZBZ59hKRf6QKdVGCWQKCvUrwn2Ww3J3TrIQk7izBVc85k8mUyUFz7S9/0mlpTmp06olJmWa&#10;VIGzVgLAA0FEFHKsbn3vA99PPi5/NLZ8cwxoVqlZ4/O4EyFfKhFEmIc/7Y5FY0jThVkgnoon0ymN&#10;XgucAtAL9+7df+jAQ263Wy0jWxttuJWyIAuJy9gRAWepFlPInddaTaAgAxaOiVudcAmyBJBwmD7D&#10;2oudALZ26NJKJVg1xBIaYWqh1Q0W2bNknXUBri06sgyUg+Vq2uVW620F9J/ww4gotHmIn0KRiqYZ&#10;zSpswnDkggIJ8PEn8zvAbgBdjCYSSfiaNCoNLii52CoSkcj2rTNr6gFEFVpKrq4ua9W6V3/7+xvX&#10;b167NTZ298EaWMtuP2SFM9NzJ06cunl7NJXhCFLW0Nq9/+FHXvrqN1Crzy0s/+rXrywuLnz6ueda&#10;gL4DiqNcIMXof7CYiGXS7ko1goQLKE74QjinIGBGinQinXGJ9CWJ1lISyS5dmd+7uQeKIhTdPGE8&#10;zw+H8/5IzJXzr6HgkNv0mB6lRQJAWpF7Bto7RK1izOOxWhNABwlPGP7oGPQD2ZGsQWEpJELRuKCa&#10;Yo1IZ8GVRmG6uba6nMsn2tq7Pr54YTk8/ciXhtazdzHy+v33Rg2tcvtWPag9hpLOQDQJauD6VgFt&#10;hF5HxEd6aT3XGL8Q7INJKWZYwhe/9Szw/9pyQaWR5UCTlRnz8Q2a4JtoWQ1wKkj3cYmUOKmoJoMO&#10;jkuGfK7VaEhu1irtxpqMyoIzQZDJIqxjbL4sCGdzkKVKyjSGQ3UNeREaK1TaxWquPD8+a1QaLSoz&#10;YCmQmyFSoiaE9iBULPGtti4c5WhbAPSmyNzC/Lheb8dgAHk1iXwWLw4koND3YEmLSDaU+StLE9FU&#10;ZGhkm1BMFUvQdWDELkAiBJppr89z4MCBTCx69Oh7Bw8fZhhI6yn8whQZvTrmx/A5QPuZAqE1FceH&#10;QlL179fRYi/WEOYBcPE6IREyChoDMQ5yEkoQx4WOBoMRBYsggIowJSgTeHALomJ9GhpLB9PxmEau&#10;xAC7HnyVzkZcGy0Oh9Fo5vgtSW/hw5++nHhw5+uPH/r6i58e6u6xmY1VIKZC06/+6Nv//fMfa7TE&#10;M59/tnXfwby1ezmbW5g820mvH+piNCqp0tSHo4+Sd8Rpc5S25diGKqyEYnxrhFkLqFJMrc0a+CTQ&#10;EXylqobER7UZZZ9erk0g3mptUYrWXlJTQKEhFI7OzOr1Vj2Yaployu+DT4XWUjy9JkpIDdUqvR6b&#10;D7ipwdYyBAxCCdriqjtqpJUFGZ2GqPOTDF8A8RBfFgCmYGkJPwG90QD3JzwLcIAiXbUu+MQDXMV9&#10;D5xqvlbgYiH/xtpyPp2QYcLqaIZFBmZRkEtikQhWHrjyIUYCCBsUCtD9BCUo4+tx0BRB/vrlX54/&#10;c+bRIweR3IKNYjqZgMtZQJLAoQow9SkX8dR6fev4YuCfFHgo/7mVsfHaoqcWSwnBScF+0bXq926o&#10;dIrGzkakay14Fjo39cJYCi2Q27eOhY7WpAXdIlNIA03AKqWsgirRgqpKIkDQnFIMKoJzuaR/babL&#10;0XNBysnb21RrOVd0gcv6UqmNvLEq6DWlhp2ypjbZbGojEcpvNxEh76J3tO9hrsnp+M3LvHlX5769&#10;XU59IFtLkSI5LOrQgxeIOYbJbN7a+eSTj/b2Dcr1yH7lnbx+tkgXZoP3PdnlwCQAG7ZUZGNh6v61&#10;Cycxwpm8f31++s6Nqx/yK8n5mVs37l1949RHLduHO1qVW5t4mxoF6HAlzo6qxgHMgrAYDway//qd&#10;fz2w/aCRddbSdHVjnKilhKY+rgi9nn/ac0+jauGKKa4EzBJWd6sby9PJqE/OUhqTUaRS1RhZFnMC&#10;ZHmIUBtmgSUVC4vRsNu9vprJITKk7PPHkiH8QMJpLsmVs7hLQa4BBxY5ZCC14A5AORUNrigMdqjG&#10;s4iKyqeqdUSq0NCy6e2zV3pa2gkOny6HGbwovga6UaEs91RkfjkTUdQsTSpiY4VNpQMy57VFV0lq&#10;0KqabHJNHKHItRirrkmLKVtJJK9UVtIL5bxXJikqSD4L3xei46EExmq1RoMxKVI0V8wDEiTaIXeW&#10;ZlJVoTst4GkcBdhEhGWoWyN+fy7PwZoCYBMk7GUhXRQpU3xVRqzPssa83G63OlRS8dLinNe7/Mkz&#10;TkEfT9XjqfW4PeRy6DugyBeAo4xhIstSkELF4pgxAUImO3X6AuZtu/fsAFoLKmJERYDRhGRzYE5A&#10;e8N7Ut+EQQ+LeVs9+g6i2bqyux7CVqfY1v+PaDyNHJnsuouC208iRS1cX+zC2SOoLa4sWZwN9bGn&#10;QIAOYHFh0WRrkKgV2XyGwTqmyKWyaVatAoEQuN1cJP/Rh2e++rWvw8/94ekzzW12W4NVplRqtSZI&#10;YG/cvC1r2mdoHVA19hYpBXhrK8vu2QfT7pmlZw4/TGRTZ9967bFHh899eNqgMra39sLSUyLKV+9e&#10;ArJboSHyhTBAk3CAW9oa5S3ON46eQKluKBU6bap706N3pm8MbupDt1BvwESCDXf0yq+uf3rbIw5r&#10;cw5ZTJDjiXigCNIG7Yx0PFHLyLNda/fjvoKrdXiziLKsvHuvE2euOpLdJJBmagJQcKD/xggGToti&#10;IRQMILoDOHoCJGJoZIqcjBB+/N77qXBkeHiou7tn/96HMpnymbN31l1JxDyYDWalREcJ2WQEPUgU&#10;2YD5TBoDAAabePwMBPjiCqyICnA48PP4wQY2omOji+2O1j/90t99+TNfb27u0ugNqWrq8Ge3yxu5&#10;DOEGARAaJfg6gPEn0cBVG3klWFjRepf52P6z/ALG/RpZVlFZ562MJS4HlxYAyzp3bm78lGfXQZu6&#10;MV8DKVbQfPuDuZ/82083gnMfvXMTbv1mh+Pa1WsKlcrR2CyVySnkaMFQLkYJx8+4AwqTplQRp6IF&#10;lYHJgh8P4RJZ+vUrr7/x+3NTY9cnZ6Y1am2DxYbhFACamDHj5UQqJCZUBCkBURqeWNSbeNZRpoVC&#10;K3LGALASvK9QnCjVepGEKwVj5TJUVAas11Zis91tAzkPqpm8fFMNcZwtdG8jvIYqknQqFO1GtUNN&#10;4bBGR+FPqwl0lhpAx4DPLCHhMRmnGPz+FfheJVVdPHCvp8UnLbp/+6Of2V946jMHPsWGaOGsr58y&#10;HNy0Y/uh3a1f+0z7Nz4t2NN3BVz9mes3L1z1jM8lgx5XwT9R8Hx48fgfPfHY3z39vPvMlbkLV7fu&#10;2fny/775g//43ccnT7FaZs3v+dkvXl9Z3HAvr0A6NNTSIAivJ11r7dZ2rb5jLlHjt2xKqsxoStUk&#10;2UHxHXYGyI7Eas67HopxYYm4nJn1M2PVyqVIiaXYL/a7pIWI91xvH0j/wyc/SOzf+7jD1vzemydM&#10;TQDoJdsV7dduSweGDrWWSzqOSfIbQipnWiriUkl8tNj6hokaqSAXlmaADmAiSV2aA8c2kQ9lxTm5&#10;AT+utA1KNb7IaFU3N+qQVkfJZBxRIcgSWYpnIgGlwRTIl7//w7/73Gd0TxxaHXEEpNHgRz8Z77Ps&#10;ENS8sdSYxawVVphi/O70xNt6tingXx16KBOM8pPhnTo7vR4crxSbf/zjY8/+xaeGNm+3GGxPPv74&#10;+TMnr966smPfiL3N1N5uN2o0VI2XFtNCDK8rggw2v4UcI7NJpdC5BhF0Vq4Qwcgco+2GzQsjV0KY&#10;hyI3l6z6XdyV89Pf/JN/UKtNyXTyux98/w8n3nzis091b+m1t1pycDqywlAmVh8jazVpANC/Nyc4&#10;H2ZbjNkRgblWsb2dyL8dqjn00W3KcLHYIHLm763Hf3tRr9T69EwwEjPUsV8ldzBSXU+qciIFKS+p&#10;lcDiM3KtQqGF9gG/WFauVmmVCDdBajXyoTx1vwC8QaVClS7xIhueElFiGyDMzIo8YZEvomkzzvKW&#10;oHCTh/gcHENGaVXDaPRmSaM51qtc0UhKbBMQ96K5Qvrd+aZxofZGzjxPav1yXdqkKSL33awKUjJr&#10;qxdwFBGqHIkoh4mHCG86fL/lxUDu3z90rhax4YF5JyPgtXzqIOsw6mlWpmZEJqmc5BsVZrQntJxR&#10;q9WYPyJ8C4vlDY8HfJX+gcFjx45F/atbBvsKILzhsxZV8nVzDY8oVCJ+j0anzlSzgjqLr76ugtwK&#10;rAIoenBSIQUY/7UOqkAKJ4EhTcWM5anLBypCghbWkefIs0Mik0CI4Ifo+oraaBaI2XwB6aI0dlB5&#10;BIbG0TtFAFeGn5nPlZH2CY8UxBOFAuQnGeTc4RRi5UpU9KSUUVE27KCEsG98Us/DO5WIRUANu33r&#10;Dmq/b/3lXx48eASh4TJW5Vn3rMG2KpF+4UtffuaFF/sHRvpHdhgMVpXBACzrqTPnf/CjnwwNDj3y&#10;yBGTTosNVzGXEhMCLMHmV9a5QjSf9xcK8VgyBrUeVlvgNpSKsVLR5wlMxxlA4dl4hsklif52I/oR&#10;IS+Syiz5Emu+hD+aSagNSqXVhPgkIFb+r/Abr1rd2Iz/gKQEfBF+FmBucT3MXVJDajE/Ul8X8JTg&#10;kayOnba3GfkiPDl0ieMvroxXanmbo/2dE8d3f6o/QU1LNOnFmcjzz76g6xKlpTGFgGkje5RFa7UG&#10;QDxK1moi7E/lMihosT4o5rl64BoHFm9c+Jm/flEhJQRrqzanJYnZM6lVpX3FWDgV9BTjEUB0MiF/&#10;GWO/KCyP7lomqaFIKdIMaQqpGyWQrnjgu4KujuoAcb5CZOpKCZpfhTEcjwRmZ4VSIQ8aHn6gNrMF&#10;GA/0xvWHBX5TEd8P+0dJoNZaMQaHMhxDSYm44lqeowiFWteJB7kMwDtI5tCfVSmiRosw4S1Gve47&#10;4ch698A2Av26qE5eQVcNLAHqe6iC0DD1dHZOTozfu3vn2eeexxcZHb23vLJST4kEU6nImWwmpVop&#10;l1F4fnD7w3SF2Bt/LIhS2wvJOK+E8FPAn9HUQltBwATBx+IQWn3kf5f5sCgC1QkoRT6tzm8Uwssy&#10;MSeXVDRKTOwBmE9lQ1GGADCaGb29Mn1rTStRffnzX3jxsy9Y7aZqOu6aGDv66is3x2/fDq4yI71H&#10;PvdwvqHjbFz18TJvI1EgBamBXrOlubGislYk+lyBHxSCkAhcLJ9FbVfFqJsHXUtaCCAVcrjFFD4d&#10;xhysitNCusSX8/iyqpDEQ4UeBkTefDJqkDHiqqIeqJsvIu0k7XVX0jEI4cUKscyoD4FYyBPpYZxe&#10;CoTBMWgyqXj46cAjyRf4EwgJzaqBSsfLXhcrAY7nXV1Hz2Wz2+VKJAPjSAHWCD/jKlgzCHOGhZvL&#10;pH0b7nQqhQ8ZwkqTyao1mkkpi7EreB947KFQwp40EU9ivwERHgYwUOzV97rYRgH1ibm7GCmcqt6u&#10;DujQAl4fZoAIuMWmur69rksHUWYIQj4vr1RkpWKOg+Y2PzZ532a3qQ3GMiXGWq0ml8osRlWjhTQo&#10;OQmfNms6t22SyuDaK6973HDw4+JHkEkql8T5SGF4jRUuPJPwZsBIlszQgTQTKqjnM+rJJM/HqQoS&#10;8Y1123o5N2RqMhqxQQt3yBJqSQ0cm7LAd2tc3EBUhwjKNRbLrD36olYoYL77o1iFaLd057pbMfAD&#10;kUYsEhSYMvTJaFSw/0CKbh1BShGVtmb94cObtm+zbBkxbN9s/vQj9r6uytAQuWuH6qXPjAx0Mps3&#10;aXZvtTyyr23zkK6vg9HufvyRhzs2W6Jkagy82aLGLHZ0k6ymVIJiHB4nGkLM9XXh/r0HVEJpKSaW&#10;5BcCgctSyz7kx/Ir88E0Z9bbi+V4uRZfX58MBZctetZm1aPVRCxuAtBlEbHomrl7/yZMaSzeC17B&#10;s7aMFEWW0aq1TTRtl8ucWjnopeVYMpoDlhM68HoUIO4aIhlPqJQqbMMLWb8MAx0+MHV5EJwgH6hW&#10;M9jc+jEwKRa6WKK8irmeW0jXQqn1QioItLNKyhOQfKgl+FazytraThONWmKmQo+trji1UqWxLeH2&#10;1FzzlHVkvsjSalpGw8paK+dgIYqjXUYyBgZRJOBnPD5oOwoS7r0UeFYcny6IZEBACzHai7hVSL0S&#10;kDlKjzm/spqsZIPFlB87sDIYvdEIOnQpKcDMos5tLtVUrMZsNiAVOBoNLS2t6DQIYVOAJYTArg3f&#10;PBIFGBpsedHKygILVIeEgBoQ5w96KuissNJ2Omx4upKQslQKGnUdEoiFOT4lNFc4nsCfzGXTQDFh&#10;HQwDdZ2QgcEh9iuZHMYM0IYV0ymQBOAVkyAcCVCNWj2lc8OzoUAQkFqXSaZQu6ZcK7Fk1t7SikDH&#10;OlZXwIOEQyyFYhecARp7uUwoM7+wvmvfQ4SUPXbyhMVp37Jzh9XuLNWvFOn7736sVNr1ZmcsDUcP&#10;ZIxVJa3qbOgIuwIHtj9sVJsd+oYLJ459/jNf+9QznxfJ6Ggp/aPf/2Bgb+fwjq5EfAPBcIVYHJlk&#10;KmzhgE/e0X95fdqb8Zml4g6KLodKiHGM1uCQy8dlCmPEKHrX1eRjwmNLRqtOZdRohbpUUfOt196/&#10;ce/ixkpo7N2YxKpMiv37Nj1iUpivf/CeNemDZ9Iy0pHBtgcTdRQQeeD4M7CN4UZJJlKrKy6EeaTD&#10;PqrkldYKrXbz9Ni9KxfPN9gblDpj18D2Q09+1tk2EAlxa9P+mYl1nxtLQpFWqacIKc4tXOepZBh0&#10;SUosF8ONBDQDTgJMcsvEzC1XLsxT0Lo/+9pfoBV59XfHPjpz+vilVzUt5YF9FkrHz0E7neHFo2k8&#10;2wSdt9S6DXwbCzIXnskal62mOUk+LoomJKGCPiFx8DVC0+3b6zcvrLRssQ4NGbR2qiTCmrA1NBEp&#10;Rjf+7h9fspos98aW9z60s7WzsxFBmVD3VSrxWAJnHerbSqFUjSFbVMAlwXxSCiVA5hIeF1imodvn&#10;7+vlzk89uu/6nYlELGW3WdBWod4i0U5RNDp2NFeow6DUFWCfVksLwfQRSZHKqFI0VEHHkPIRfyWR&#10;KPkguUYyJVIt0qrDuaWAf4lfJs+9N2fba6rIMNKXURXDmrG8oRO4VdV1aT5IZDBkZTRMulTYCEew&#10;ZaPUKnHBiVzZfDEeSrghc2CklkJOqKIL8cDVloasXpe9cfHS5JnpsTv3J4Ljss3NkgM9sU2sT5wu&#10;Myql3dzZ13pw85PN3VsBAz2zOKFqs/Z2Nl577cMv7tnMZuKejbnRce9Q/+DV82PPfvalz/3Z19qG&#10;N8ktNkKoZynTu7/9wKY22owN//SP/337yu3NPRpxzWcxSFFcheOlhfV4WaKQWKw+RiYidENio75B&#10;RSoJtkQ3VJqq73tlroLg8WbvHmGB4i1Onj2yT5CL6I8dL+88+CSoyHaj/OixY0OblBYF7+jtjEK1&#10;SY0EpKxIJx8mN2RsCj+iXC3tkZeyIjmEWGmmllaC9B/yiHLRhGepmAiUE75qNIAcvUo8lCpWkQ0q&#10;F1dZhnz1nXdPnDt5+MieZHQ9k4zK9Ob1WFpTvP3Uk4BALpdpgFml6Snh2pshalwgD0Syywv8EOGN&#10;TLQ3jNy6ds/SvdoyWFmebchlesQab4xz5fKKS7fOJkpxo93R3tDsMJj379159PhbPSNt9iYz1h7Z&#10;aFxHy2NA+gqj+AgUUsPM1C2QAivQV5JoxvNIy0inFilDJ2bYIkEChCBsyn2ryf/4p1/+2z//WKM2&#10;jY7d/N+f/1fXnobPv/icVovEXZBLkrBJIWMJwUobfj+rRgYvpVymXPORopLHjkhykhoZcBCjMsFG&#10;RmtVlVSOoMBuFpLau6Eskn/1GHnzc2uB9VwyJK4oIEBi2BpDVQnMJ4h6ihfQFBjci4k4JYngl5RM&#10;sAynYEAcqGhA42QEAAWn0goVLTbSIV4GFJ+VDa/R0c7J2JXaIp8UZhcFiydWUgsBihGFxLV1rqKQ&#10;GFvNXYjJlmENhWlbQVKGJ7Lu35PE1zOJ2Xh81O+5PJ+/Pp9ZCck6mkglC/dHRSJMwWgE5RN6DtBQ&#10;jt0sgsRWq+krZIWmI5ud7maNQI6cNRqfJpooCkFe4HjClAGGAyEMBINQy73y299++tMv4q68cPFi&#10;X3sDgF6I2yZYyp9NluqKoBpCWcS12sz8hK3JBqcuxm14jKEyw+agbp/4pFuoR2jVUXc4gDAYqhLJ&#10;jCqVT2Lub9GAXsFWKTB7sKamc7Vsek0FpApcZIh/RD9SxkdLA6FAiVEtC4p5MJg+wSvVyRWYoAtF&#10;FMko5GAmIt4OFGT8OUysHXJfLAbx3/E74tJCz4POYWp6SqPVNTe3gByJyBGzST8ysmn7zm3DI4Og&#10;XSdTGV8odOv2nZNnL5w/e27swWQwFHvpi19samoCwBAJelC1Q84JaeLSwpylodGIOWp96qdnVUp3&#10;cKPIy0LWUSoH8rmAN7hKdbXxSZ3bnbaAk6aWCsuRVHZ2IzwVzSEDSS0zWtMySR60cIGY5gQyPM1l&#10;fIwwWqJxgJoBq78iCzR8pSgtQdwhqvGBsk/ALaLm2TWENL5wSa0ERKCJX2PRloViG5k8QmUGOV71&#10;rTM/a9vOjLsvP7juO/nb8Y7DRp4kqxDI7bwWpmiEgRpuXr93tRBLsEgxxoPxiQ6wLgiEOB/O5z/9&#10;3p9i7yYLBBtanCExmSrxFRhpaRVlVgKjZ4FFOSIqoAZVy1mbkdTDvQ8cEUj4eO5rYOZBGVUB+y1V&#10;ZUukDHY2X6xBpcP0L89lUS2TlGhq+gHyN1pbm0Flquc2IyS+LiiKr6xuoIvTapwg+cAWhNkcwtEg&#10;nsmnS81Ng/myHKG6SKEpQFpWQ6YhW8pyepX09vUTfv84qgSRxFBPd4ZQHFIKmOewCREJgGiPhcNQ&#10;49y+fctiM7Ny+be+9eddnT1ms+X0mTOTkxN79+1D7SFlJCBK4jmBNxJFNpi4xSrqL+htMgajBsYb&#10;3GhQ10BWh4SeSporZHKwOgKwFVhdrsQial7FKZMxkTG9MFnLBKA5z+UCCQzMvO5ytnL+/HgqrXzm&#10;iW89+9L+nuEhSu0MFWRvHxv/1+9/f8L1YPDJvaY9Dz/g2S4EDGOepQQjJzTigwO2PivXr1MzVEOZ&#10;7MjzQUHzaGr3BaRSVc6Z8lFLzm8sepW8CCGAEb2EwJqaQF1DgQLqCt5eHrZTojqPE20KSWRLnFLO&#10;ZEMRJZ+IyFRIANArdN7pqc4Gi1oH7UeGVUvTUJ/wkWjNx2gis7CeNsrzeqW4UpIieZpX1RSxhvFR&#10;ZluolgFsDPHGEX8ASVxGkwmnAwTYgDziB4Y9FUR+Mn4BfqrAxrprZZllWIvNBoCEmJHXMLoEzgOZ&#10;uzBaoeqEijqHfMsclt16nSHP4TGH7gWHBZAT1ONPPNvZ2aRVIdFKg/rYvbaGkhRRiZC4YHuLrgyB&#10;3gBhISw9HQeIicEKmySEWWTx5rLm5iaU/xiDkxo1H6173eRVR79IsBkHQhT+ryrv1u1bb7z2UUdv&#10;g9lqxkuVyaVACgMSHy4XEIS5RYR+RUtKxAXxECvXK9DlxgNrEsEUy9syvDX8YGm9xTykaKNWEgF+&#10;UTeT2n2rxJ2f56fT5v32pDPF3xjjJyNH9usCCff7dzW7XvrbLQf6ccsiD4IRJlWCnDJE6XJ+Nfhs&#10;MNwinL2aZuDKw+cGo4CogjJIgORrSBzoXAH4JRpjxRKlUufhJ2BIvlpWBHOXxvKca1PnWpi4BDnf&#10;MnVYYoSWH0RNFSEqJXOwHqmqFE+3HWIzCyvOg1NTmEnER2nDNsjEK2VvJAWuhB4dMI7kSDiklqvx&#10;HiDqpiJggtFyJM//1l//6//++O8/OPbeh8eOmnUazLeh1EQpj4zNclGSzRJJHEflkFgCc4YgW8qA&#10;y1PnZwr4sWiUlTIs0OMMKyhFrCZHMRtjSSHmYDKSqqZ9BVIxEeAbSFE/FeUF123OTr7SSpqsPHkx&#10;4X/AC7r02G5QqnXo88XCfoXc1Ly1x2Z1pVMLOcFmp0orEI3PZ1WMtCyXRWUtKp6BZm0isdZoaRNJ&#10;VAKJAncZ7hVI1T1xd9Y3Ycqv6+WUgsV9UJXWcmoQp6LeoG+DURprNAYWeEAgiJPj5ECTRYpEGplM&#10;TvBj7kWqkrDKeFgIiMRqgJsBkHM4HODJTYxPW21w1tUUasmaa1IuMyJuFVYrbLRisRBuRoVCce/e&#10;WEtrJ7RVm7dshxMQVKdCARofv16nhWYcj3E0GvX4/PWaVwbxNHoztUCAFW6ykOEwIVTDNcZHDrGA&#10;j7MkEuZoiUyjgjsRnb+UIt2QywsIRNlW8iWZhIJ+enx0tH1gU4WkwEEEBw3DB7z9EIQoZGqMJmsS&#10;aTqUP3PxymNPPcNVee8cO7Zj725zgxWgTkCAovHsyY/OfHqncudm/PkIjbrcaEEcXc1okBUrue/+&#10;4Lu7Htrr7GjZt/Mpm60tkcn80/f/9W+/95ddm537HhshpQDvUkq5AqNBT9wVmVzWC1ih3SLZ3/+g&#10;EDr11v1HrA59jTk1O1d0WjTifEZj0V/lTB+EbD6y/MCzsLJq3LmdEhhmw5Vvvv62gRX2tdvn5tan&#10;I0vmBuVu87YGTePS0k0m5GMypLW926tNJkD3q/ERMFff7oHiREkgOZNKZRApRfxrEe+4x+2KR2JG&#10;s0mjVf/NP/z1xPSk1dFosTrUevPw4OD+3QcO7nuyo31TPJL58MPT90cfrK6s61Tgs5pS0UwllYUj&#10;y6JSwZMqFxlkwobxG+5CUqBWGmADoKSCs2ev/PhnP9t9uKdvh6UgTGBdjzwAFvlfZv29set1Xo4r&#10;a4eLA47iKg1dYLEQqYkDVXKjxAvDdI9HY23e/8Gbs4Of6vn8SwdpCbfh89mbRnRSx/S5ycjq2r69&#10;B+Il3p0704eePPiv//ldW0OjRAqD3Muvv/r+7L35Rw7sW51ZePXl9/o6zTrG8PYbHzc4lTA8VMpy&#10;hZa5f/WeRW598tF9K55FpAD1dHfeuHbj2PvH7twedTib5ArVzNx8AGiOhaWmpv58LupxRWJBIAEz&#10;OnUTFq5IQs9kOFaqhcll4qObJavaTWbLyZAkHBMrFafuuFoOtioKwKSqQiQxrS4lxWC3YpKGeziJ&#10;kPMUkRMoKaVS7ZleaVGbijwzttNCklMb2VS29uDBSjwRgD/Qv+K2WNOsNtk6tG16Ovvq8ZOTsWCc&#10;LhRVkinvrQ/Onn7v/fvT09MdLaoGSTtHyZ07dgwd2PP+a68+unPnm0ffeeHbn681qf38zInz0812&#10;7Suvn4PMlycXO8BwEhODm3bwOHJ6fPq5Z5+OxmKDWzcfP337hc8/p1TQCc9UwX2vxwaXgX7cn7mw&#10;UY0SJkNVqkXXJUlg8NcdswlORZLXllPNROn/6Y3I4tDui8Rr/S2pYpg+dlo+dOAzNJ3Uq6mgJy0s&#10;FByWDRg+jr53zu5sl2qctbGg69uvOzy1LbuGPPnFWNFFaMg0UI6UUoRQD7MTnnuJoUHd1K6ytmjM&#10;bazOyVOYcLisTd3jQhuNTjv8mgqTscGmN2mkUzOTrNYYTZQb2StNPdKPR8O/P0X2bmOHexVX/nCP&#10;HB9QbWiEs15rmGa39PrWmIujv/n6v9cABTv6mtFo3RQqXBPRrNHW+NDzitc/Gj/+6hvOhoaO5iaJ&#10;hH/t9vn+kU6dXqFVyCIer06pTtFysTBeyxNqiTGTXGdIDSm1VEguDzc0V/Ks32caWiVkmRTBsJwu&#10;pIuv/Ozdv/3L73Z3DCLb6I++/sK3//Zr/U1yJAkKs4jag4otD3QQCD0I0UGYHsHDmyAJ8vncyVXs&#10;HtIH9UU1LZgR1kKY96RF98bUQkdCt0mq4feFqampxRVBPrXmc+ZFKoO6pAEFppyieB5pUYJ1dK0s&#10;FQkqMJlADUFLoYKrFCs0XwK+BmxEfnUEB6ZeAG8pjhO6qkV+XUpTJvKrEbVYh3lcRq5wxV1+d3rs&#10;ndWffPGHv/izv3/kqceG9j6V4jOnf/iBf3xK0UoKFcKckZA/1G14cYf82c3UQz2SkUaqwyJthAfE&#10;WB73ZWbXEqxA298ioEUREnhcDOGr2BcjLGa9mJxfXjAmig2kdrqaLm5rfzuxqnQ4zAWagXUdVyEj&#10;R9+JoTKmuiAjwZh0/fr1WCzxmc9+Fi3Mu++8e+jhHV73uhHa5molBWk4qnIoswqQ9sv8QU8qn9KZ&#10;7BiL47eDbJeiaEyWEFSELqheC2FXBnME6tRaSY04r1QmWs4SzVhRAEWFq0tej61PlRYWzjuamxCV&#10;XgJkrwSqNWopnGEEJUYinoKm1TxBRYipUH3MDOIYCXgZ1j4ITiYgMlJjrS3QEXoo0HHsQYMGMQvc&#10;XSjjQShYWV2bnJjetWsXJBK/+PnPjh37ANbXQDgILsXb7731k5/9+N0P3se/t2X7ts0jW9o7Ojs6&#10;O0nMP8Hlq8M9oNOD8Qf7mGwoHLI1NuP4IkUKMamskSKxnHdn+lxZGOGK4WBoo6WzK8oahWJ1yBse&#10;6G6U47EUrt2+f6wszNla2vliLf4FaJ6l4DsgDgd+fgz6IWWtFoGopMp5uphX5nLChbXymovJ8DRi&#10;GUECfhMHA4Xh2+ELY+Xx5Y05g3Vrte5W5pV5uXffe3vv3sfVZv2v3vpu8wjjz662GofMDY10O9qd&#10;jKQitvDbyBIaUPnM0jiwnU497A94MFFV1MHGKCvxPzD2CT/7t88iESI6O4/+u6JV4eqAgRvke5AV&#10;gL2BWU8kgUtWhYi9Il9crBueKNinUKGBAFcrCUBjrCK9iBOyfJoVUtVUXi1TgbclQNcDroJnBTYY&#10;I6A6RZAqMNioxtKJUCyUKSZhhZDLrCKhDIRckO8Fgkw4vBGNphqd/chNxZoIbUK924dhAQkaRXCf&#10;/ZcvH2Xkoi1bd1Tx/PDoutIdVvl6WkB9Y4kneGV5BbvXjvZ2hKAPDm06der0U09+6sXPfq6pqXnX&#10;rt1jD+5x5bxar0rlUsCD5/L43UK5aiFfLUTSUYA9Iamvo+tENTjIU8ip42AGgcMI9FpY2OuI8Cak&#10;uqiZBqW0HPVvagzb1PCMWRRKazYnWZ2LJtwVnar50Re+8vwXv67VG7Ml/+zozbd+9YMrx1/Tqfnd&#10;24eqFttCvuyKheTi7P4epnlzxzazYJdsua04qckGGSxlAq7s9MeS9TOF9SvIn+EmqvGl1cD6ki+w&#10;EPDMBhcmEMEp53IKqRj1cZKXVlXDEi5sKOakiTgFbBUpyNbHL5Bm8QAHoflSj1qxHk1jy6uXCNRy&#10;GSLq4TzMp6KpcK4UyGan5taDvlI6VzFpkKEB1p+gXAOCnK0SkUS8pJKKMAXHwQZBbjQOyxOkUXBU&#10;l/F2wuiIH0oJQj5e2A3sg4tlmJbWdqVaU/nEOFgUwCQgxgNTwgIduZfYYoNfgQ8SwQlcCfMcNITo&#10;hUslLD2IAlbS2WRXV7tCTqMgnZ2ZamlpwRYymUQ+Fn4nAEKgzcYPJIqRiYKiQfdHvDbCSyBNNJuM&#10;UgppQjIs5asJDrgtCNCE6WItkkmu+jhvlB/NJRKJMilobbc1NDQg+AWJn/lsDvmM4J3g/wXbGHLl&#10;1RZTQVAhW0werZgBonkKHxDPY6Vbe7u42dWIlWZWIv6Ld9IWOS9cFo1GCINZuK8/2Mwk5dXokksm&#10;im3bpVhPhWdLTkK1q8EOECVEQiV+cXZp7VpsIuYKR9eCAVfAtR5YXPfMbLgmA67JvH+JF3aVvItU&#10;yge0lyCaN8JynSrqK2JJLEVFEqJgmO/zAQkm8vkHBR5IH5ISZ1hkzMB2J8TNlwQJPVMoqLAsy/q1&#10;wv51PntjbGrQ0VCrZUhJemnhgcJsA2GbFrF5LMzSVfQSSLuRSOilxTXkhGLHg7m+kJD95vfvXL9y&#10;91t//uV/+Kt/3D68C8HQCHFLxGOAuIJgk0dqbSJR4ZXqARGYZpGC5bUVLI/S2QxDSxE3RIlJvRqR&#10;9mUuE13xemoJLurxxEo1/4ZXIygAn3w/QA0aDerY+TK5LlVbUyVVtsZW0daoYJ+XuQLJYiTpFBRV&#10;/JxHaqrVlExJ3GQwTK74J9dnWzub2pwWXiKgJmDkJw2UihHztYq6mk8ul2rVSJqWaLWShgaNs0mt&#10;dTTX1K0JfM8xn0zAKRUKAaWQW9qVeksm5KGzHoXGnJQ5gauCWbtIMBVCTtAGPqU2OlpjueJGGCNd&#10;YxEaRqy9IEEvVSEnRvdeKOVgV8gVoEPDRIkBpAn9O57GZCqh0aiBQMFhhUNCqVK/f/QDlYJWq5Ub&#10;62vNTY0wYuE2ymSz2FYZzehgsEDApUhjVy8B51+tQ8A6l8wAjQX4QTXLIVkEfTZmSKDborXFJQ4J&#10;IlDABrO1vuDCm1cors3MWhrbGLM1xQNzmEXeQDQeReaS3d4AAzFPBEemZP7u9J3RsSefeWZhZe30&#10;0WODu7ZoDdq6QpLBSlv20TsfP7m7u1qBFanAgCWPew4+xkyu2dEEqcnHZ89obUaVzIrw7bnlpaPv&#10;vz7Q5dixub3ZqM8CooDTX8zkcXurYNYBfTjrDicIVt2lb7PHSoKpRKPCKaBk16/d0bc3kwC1vTPZ&#10;NJ8nMgVniU3CH7F7cCYQ+pt/+q8n//bPv7pnC795xTZkyyG4NFfpYmyNTW0Bv3/q7bvaqk3ZYfM0&#10;ZyIJqC5xZ0kKuRz43zAgQ9SN2kGrhsfWonFaFEYnQavAosS4pL+/o1pNXbv00YVT7/uWpyCUgIyQ&#10;T1ahDR4cHnr8iSf37T/U3b4pmSj7N5Ab44u6A9A5iCDHQQYKoZLwVXKp8di7H5v0JomQ39/btmPH&#10;1kceOTA5P3rn7t14lCMEMhx0OGhA1rU5bNDfV0vQ+i+n+NlIMekKrWWKYZdvAmrPfJK7/OaKfyVj&#10;bJW1H9S1DhkqeTdAHCTPYtRtKYTF/vG1mZtzJNnyxun3HJ3O7oFeCGa2bt9x+dK1fIb7i2/9aXBj&#10;49LJUw160/HjNx/a2VeIZy9cuj3Q3wKOEJ5YjC0eXL1bjsaLhdzo5L29e3ai8Q54w1DAAp84Mz2L&#10;s+5/fvg7t3cNwnu90v7yL34IHuKbf/jA4/UYtA0/+8HvvX7fubMXYLn0+Vanbk5NuN2zyYVOW1No&#10;atna69hoiELalbyXRPxZUseTZcuVdXQfZXm6rKxgSAZ6RYWu8WWcUFOW+Mfnq2aMTCEfgoEZpBDI&#10;VO0aY02N1kE+ks5GhfTyd36yEotavvGtv33okR3rG3hBi19+6am9m7ftH3qELhduXznxP799d/uB&#10;3SqkOiRyKw+mYNpAc2l77khBYzh9+no6Ff7jb79kbbNhEvqLH/20DcDjtpZcJPkv//hvXcPdw0eG&#10;kST2zq/eSJTLB154PAVHuVKHVZpnzc8lU50tGNelJfF4LsgtljfCtayZahSfieZevlRV5aN/1b6y&#10;iWjhqUqrXCQ/taMvn/Zl3jmv6zvwvILOqak8MoEW7t0c3s44VIUrb6yq2rtEfIfGG6ldvyeey/Ax&#10;HHU2BmQ1dzQUyiL5W2ASwxRa17eLDPI0ppJ6FZ4v2LPxlxqrrq5WupCD8aZ7xy57Uwfk9pGNZcRu&#10;NVg7Q+60WHnT2CwCLevKUWqgzamwTDYNWI5dCJitOyRAq3pSry5duTv/0d/8XCcyB8+cUi7OG4xO&#10;BIiK5PIeAQOgSIKVtLc0N7392h9wjZLS2oPJm088dQD4qTLHKaXyaDgq0Bp5gqQATnChhpeJQpCs&#10;0jQjIwlOFH41U+MiYosFixbMywEicc17Cynymcdfgrfnz//qa3/0J5+yNTGp9flkNFLIwvGHZLMc&#10;NOJ49SAXwgRcwWAwyggZvv5qpjQerTUZJU5tByd68OGrtsMMz1FYu+02uhRU2J+7MFGwKkVPDtb0&#10;tAo57Dw4qEtGhF1nAdSIC6K+it9XXF9nMpka4qm9bi4SKkcjqeXV7PJqMeLPlSIOrAAIOebuMWkp&#10;XE0AS6VaSOrvpGUXwvFxP9eoFqel1VnJv774HdDRHV3mNZ+Lr8TWpOuF514Ip5bGFk5JZSIA3UpA&#10;S7C1PFspmyTSbqNqe4v64R719gGT1JG+MZqzMNaDQyk+lxVjEF+WQsKEIDwFpWm1G1udhF1Df3Zv&#10;xaFZ/ehmj9K+DrawlKfEJkGI0CDsF0T4QeMegU5+bm5+enrm//z5X0Ce/corv6NpuqerHewuBN5D&#10;AYTXGbAdWgxFJqGkaKVKsbxRz3GFtgqYIrwTEJtBaIfm6xMlWAkQZvxvqBNJGJ/ggcB1bNfHKYiH&#10;JHSZFsOnhMSmQjmdnNKZjXks00tIzIWlqw4WrAffwIZah3IzNRKEjPrwGUMT4DKKqOmw2obXgmGh&#10;gAe8QCtSUyAbQFWBNcYnKHTEC8Jc09LWdvbsxY6uPsyz1t2r5y+ctlgNCwuz0BY0NTsOP3L4yaee&#10;7OzqwB8T4V7/N6K3vokBhgCDYKyz4c4ocgsL8wODmwoYfwvkEomWlKoqBOQzAVunii8FE7/Q3t4r&#10;pjQlunl2dk4lxZsEL9jqvfGTBovc5mxCC1BETHOZ0OUhkC7BxoJkibyoligjmb1CFnLFFVf8/nho&#10;eSWBkpEUeCKh2eWlYMyHBZxBYJAL1QQ8fjkYMNbUTVsJnhycKoohb9260dLShRCQjehiXuDPVaKN&#10;ps6Fdfe98enmVoMIEsyyAlKNbDgMuYvWbFSI2QJsLahzPwkj/gQ1Uo+tFv7Jdz6dr2CEJFudXdHb&#10;TXk4TTIySN/A1wC6ET0sLZBK4HGpwpFJUNA1VUQJXgQIEIh4CuA/liE8h2YBvTCmFRSULiT4+thy&#10;YsheLa6uLmrg1MNAA/5EKb3ickGkTisUertNLjPXicR1v1cOwIVg0JXMZLu6hzM5CPCQnlEghXSV&#10;E0GeQ9SwGtm4f/80BpHNrT2Y2wrF2jJQC1i7Yc+KX9D0wfhbrS7Mz6shVW9ouHDx3JatI/fu3//y&#10;l7+aiAFSUYdt7Ny987/+579aO1qkcmk2E0CodxUZHwpGzAIJLiSleHSBJgFPvJxNJQu0kNAphYCj&#10;yFgSfwQNKwE4RpgvFYGuyQHUrlHPCyqJRJh88/25W/fKX/3i9584/PXNB55Q2634Ab99+nc/++ff&#10;ljOFka0dPVsbk8LsfZerRCp27tgx3KZoVC/3qJcxnZFV3EYhJeEYqkgl16f8429YiZkWG6U1thG6&#10;YYtWLTOhk7PIWjqYhk6dc4CWmVcW3MHVZUE6RGcD2eCk594N1+1r0aVpfh6+QwS38VBMwDsGMhmC&#10;dxAVfnN2Ae+EXYnAh1IJ2e+Cgmd6IuoFT07YiPPfYTG1tUoNuroutQLWgTgTiYWCQVAIJWoZBB6w&#10;NuLvZxIpfLAQHmUqRTwLyChDwVjK5F2LSyqF1NLglGPHgow6YNcEn2RY43WFUhRKO7z9EBHi70OH&#10;Ch9UIgOfMeRLELkg+G/0/gO1Rg+mxeBwP8TU6K+QjIxmCVvvBIiGIgqUi3yei/h88GPK5LK6tgrH&#10;ShErHAoVWCqVAVQ0F8sxnCjhDqQRWhIIAy0ATbYUXZpaJbcYKb1GrGAltMRus4P+73at//hHr5Pi&#10;igGiNSiuhBi6lWs6FcCWyITX1MTTxVhVxjYjC+PeqiHHE3iC8Wq2MEIpoxvCoL+6uyWzyVnoaAhu&#10;a5x2UAUNFQmEH9ycGHg40tLBvvJBLcP0L44XHurss4mEpnxufOb0CrfW2dFPdz0pcrRT1ga902m3&#10;tzitdjO0wZTUToqNONtD/kgI+62aMFJw351MzC4k5udyy3NEzK/gYopCXJaPLNw+R6ucBUV7SKhF&#10;DgDFz6tEmUJsSQxKfDZnlKmJQu9YOflvX/p678BAd48zAaG/XOlLLOu0Vl5OgeykVNiDAYFIKsIn&#10;iCgXbFGQ+IRzAPOOX/3qp3sP7HrswJFMomhQW4AtXltZ+9GPv7/uXTl55uPN23q+/dfffO3NX/vc&#10;/sGR4QtXL7353pvzS/Pnzp0FQQgHcCaeOPvx6ZPHP3rwYGrX/oMaoererQcfX7snFbCIZ4ItbzSi&#10;7oaqPX/Dz2hyKh0nESCtgEpHFCSbrMnUxgGYXmoTt9XVklcGyJG/yDMBTuUw0G+MrrAybZdCQFta&#10;0iJJeG0M+AixggCHU6ICZUcgUhg4UpEjlRypypOquaJqXtKk7mylrB3hstSdKLB6m85kYimxw6rW&#10;SyrJaBhDG5NSrIfqAexljFggE2R1cRhurI08uT7g9WNCAV1/OlsXp+O0LFVy+CVXoKTG7UACnIDP&#10;DZ0XRBkcx4HFh7qfYeSBYBjDo1f/8NueznaVUo5BABZWGSQnyuUYVWJmWZdJpLNQipSgov7/zSZA&#10;K5WgKUWgVpmDBV+qw+BHpvXWEyvKOECFgiqsiWq9iSBZwErB/OQSiUImae4YrMhVJSlN1AgunsLW&#10;RN1gwm4WKXB8CTMb8Kdc7rnxpVC8PkQMp2MvvPDU7373C1C2hvr68pnksXc+GjnweFv/nlhBGEjk&#10;pdA6ZirgjxsZVbvdppNL/+tf/l/W2a41aRqMhice2sPwyr/98f+MT4yObN9O0jo3hIs4N8OJpERS&#10;sZhziaplrlb91QPV5bjUWy3Hi020ooMvnbFojKQCwaCRB1NaSgGr1mKNf0/LXvQsY8b3x597uonK&#10;3yVer+B+DEkz/hiAIYP9m5u13ZUpcSlTyzmK0dZSOBiHIgQ8XFoKjiOASPW/oM/GDBV3UUYsFVJq&#10;cLVJUEtUtMnAqBXIs41ZNBSX3Dhx6p1fvP2bj868P7MwEYz5wYk16k0Wa+NAL0QrO7cNHdi37aH3&#10;X/vQ5/W3tDbOz0/IZRIFK71x7VYmkZkbX3At+Hv7Oyx2xY7N24/seEYtb/7w3UupWKCpRVHiRREB&#10;o1A3c6py2VqNo+fQF/naijvtI+Vqj7++rx29v2azKVpHdEUCAwigAgsCf2lb9wuMqF8mMk1eHl1f&#10;9ERScom+9rVvfAUmipMnzm3buePE8RPbRrb2d/WuA2l6bxKz5Zl5z6MHdspJ4sH84uBQf7WUo03W&#10;DI9+cPmma2p+xbXkj2Z37thsRuyjyQzMr98b9vv9Bw8dunDp+mc/9/zjjz3xk//+ldWi/MpLX91Y&#10;jbFyGBzAX639w//7/zBS6bXLt7zeVZle/9zTB3YODRG03OVxqQ3Chnbj6nzkwv9MuxOBYGmBfbB2&#10;+hfLUzPueNoFbSUlrGph7UujLZcRCi1Pp55bPmszWUrAZ4MVkiXS+QiCHXMZeGGdkVjx/LUbqdnO&#10;X716crBvGGHjA4M7f/bz3xuNsiarBdL2oZbWi6feo/qant//EDDz3/nTb3YPD3vzxXtjUy8987W0&#10;J/uLH/5u265dTZv0/YObmxzOyTsXefHQ1k5nZN33vf9+8x//5y/AfyIoxf27vngusHPvIF+MgBuS&#10;ULRI5E2xYJBIzVnL93st2rS6QYLcgtGVudE197KfdHsbHraXPtecIMv8jVIxLojn721qDUBz//vz&#10;zpadn3ZqqwQXlEms86NXqpK401Tdubvh9ycDHc69LCsmrIx7Jlq5U8q5+KzWpiozDUKRLJSouLwx&#10;j2s9tLYWXuPXsnYF6AF4WcVRkNQtZhmfD23xms+jaW3P8oXSSrkCKWc0YVTY/Q8CYtGdlq7q3Fyq&#10;SfXclQ/HN2/L6TvjbJf5/Jqr6XCXS5y/sXz6H36pqllc5XLT717h92/pE6tSWsXuVJbGbHtxVnH3&#10;/LEvvviZJ59+/MyFD3/xv699+y9earTqJbyKRCSKxBIgo/Dxi4/0NUqJ3Q6vmowETI29eZGSj9ev&#10;7EMBVDWwGJ/yMFQSKX/y368899iXGh2dp8+cKNUiW/e0PZi9gthsbYOTgWMcqacqllDLhTLosARm&#10;Wwsi0RPJvJYhbAWn8MRadtHP7G3MqGO84gTXGHC18du3P3z/0rT78uVUIVM90rm8SeETAosGLhy8&#10;NfUgPrDdq/lCupAgKlUMrRECipF3TcJn9TJkK1osmlanRQJQQSS3uuSPJ4FGQkQGVkmFpD8sCBaN&#10;G6TkXNQqM2Qfsp985e63P/M3Vp5q2XX9P37zj3//wx+fPXXZaWmxOs0ozd//1c/3De7kx0sOmUlT&#10;owC5Z/mYWIMEI8xiRIjst+VQ6OIdfq9ZdXAAo1zgNdVlkQx3NHD6iHArlNWNpqUmIe9AV0NXiy1a&#10;9b92tkNhCllV5yMbbSq9TMD75a9+feLDj0+cOD6/sPj+++///d//vxaLbXFh+dix48986jmJjMJw&#10;l0tlZLQUw88yT0iLZDqpCsngYJpnSsXlhUlY43DdoV5HA4TNASbmuGygIMfuB00WNlZMsSBIpXwR&#10;H2kxCBRgdQCFJKEhCCzX8YCVrItVaLAO+URjiC0Eqn98MZT+oIZiLwjZCv6mBM5NqMoBuAEotA7/&#10;FQhoFkF9MC0JxHlE1UBJiH8Hik+kROUVKiBC03VjsIB4/+iJRw4f7OhsD4eDarXiqaeftNqsBqMe&#10;RCuc0hjvQ2oogJ29rjWsfwn8JwpstFX4Q8zMTlutVtyhYqkCCzQJJcN9nBfC11KrO6uVCrXWCPQ/&#10;Um+vTq7hwBlos0iJxMbGJFDvWoOpyCdzmNwjorKenQ61FvoFPsJ1peUCeFMA99+5ciWVjjf3dMja&#10;G1NNxopBrnU2GhrtYoKau7EQnw6Srjg3Nlua25AprRJnp4iUQRYpIghAR25cvz2yeUummJldGmto&#10;0nD5NAy065loX3szU2OwI1JKpLxQiqVoEejz9WhlrBPqf0qUu/giiJ3ED0v45b86BDIjoqbz/mQi&#10;4OLLiiA4UJQAMZtAooNhjwBlSDpBrUWAIa+aFwmKNIR0hSLgMSClcOgyKhBPomoFUlCcRCInXBpw&#10;/dWtNwUunUaohoKVoZheXXPD9tDgbGGVuIWUaJ7B9MQ7Am4hqFTwJzc2dScyVaEUHEH4vAvwK9N1&#10;B0kusD49N3XHgYapqbPEU8IUACsdzDd4FDBBr79Z0KdxMOQRgF/B69fobPro448cjQ0T4xO7d+yN&#10;x1MvfeGlrdu3aQ0acMVu3bvpaLbFE4gPysr1KoFUBK0qQmVQNYGUDBMmmHZ1u7RCAtMOogbqOzMp&#10;bE0ChGBLpWWDksC2wa6nN9Lh67fgbNHvfPzPX/rmf5tsnQCzLLoWf3769Xdun4HmeOsjz1caukL6&#10;4Rspw3xB0T08tGO7UcdsUIKoCJFNNZuNSwp4+hDfHK4R/uB8cOl+T9eApv+pEN0bkJrKNBNXxDmm&#10;nrNdITQ5sSEs1qcVFsbWQolZcDopdyIhqdjtjc3tnSanI1UsuNwugDTqaxmkSdOsKxw0kHJfKAc/&#10;YKORBhCOT7GZjbm4e7VzaJ/W3KRQkDytxg+rGhj/WBZX6y6mciSJQ0blsOLeRT9U31EKxRDygYIF&#10;5wzaqlwF238kISbTgXCL3Unq6uxgZH9VAbGoC/zqnih4sz7R7kLL94mcD2LNUhUW+2QsCcRqvf0i&#10;gD91/eKXr1nsZq1Og4lDsZjFZh/jc/ggsdQi0MVX8fDxIDaTsxKDxQwELDJZilgNFMvhYBg5v3qr&#10;FTstZD6m0kColDRWE6lE76ktMyCwiyBfSZM1/CdGJRIw1lAN43kBFjKX1mu0Jr1RRsmQGZfL5LWE&#10;rJ5YXa5k51bFhVoW3w0tySglsUJGalNlH20vDkmEmaCcL2BbG5LILCBzpZKnWlzamLgyd+2qQZ86&#10;8qIcSNVTZ0WG/j++e+LDz39qhxI7Ra/bn/Qbtgxr6Sbo8SUISgbBCfOIGpUta6p0a0rgDFQsVf2A&#10;wLZlueXQaIm+k+HTm7aRrZuk/QOy4SGit7vW0p61O9Jmu0HfMrO0ko77jUZtCpo+ES0uxcy5YGJ0&#10;1DcTVmmHEQsT0inPulZhd2EVZr3JrpPLllx3UU1KkDRI8Fmy6vatAbJdAo+eIrE6D/q8yBGLxbyn&#10;Tn3w0uc/JZcykJbhjYJBCqL7n/3yl2CjDQz2RGLRrVuGd23f+uY7H7Z2tV+7cfvazdtIvVxYcHnW&#10;VztaWn/w3Zf7OzsjwdjMQnz7/gO//9Eb6yu+Aq27ePLmcINcYDZfC2maMFpdfoezPIM0VU9kIh8Y&#10;Z8I+vidKFElMeuEpwhLH7/eSWS+W+3IiUcEWWqrb29184fxyVKLxZVLuVHxOpLnliZ5bWruy7r/m&#10;i11xp656uSvewjVv7vJG+qo3F8gXgXy8uRoZ9XG+Koy8xPL8RC0XkSsxItGWVHYNsnhrIWF8Nedb&#10;4KIbgZXFRosZQxoZTQFfCQQdQ5eSKR8eGorE9SAGLwl4g3Q2rtboSDEosVQkEjFa9PAR102wPIFr&#10;zaPVGJEWUf+2lSwyOqxGU8DrVYBpgZGUABdfMp/PA3HBh/tZSuN2hOEOegV0udDL4wzD5hZLMEah&#10;EZIsVxGXBdJQKQWmJ+hI2VgUWyaFFrwTAhYp7H093rV6YpGxPQy0JkIHE+BUFmRaRRSh7VK2ki5N&#10;Li7PBgPDZu2mTR0XL1xHkOZf/+U3dSrpT7/3h0MP95nUMqWEgujaNtTMGBWYWRJ0IeRfJPnxTGyl&#10;nN9IJZdVuuq2XS3nLl0du30J22SntbHJ0X7w4BMuV+DsxevL3pDR2ADZiTopdPP5wQp/SNsj/8gv&#10;emUBJxSNtXE1r4I1R1x+n5d+7uHHFFoNh6vYF0oYWea5Lc3PjAwdHvrCU/vMSKsSztwUngBu7+Jr&#10;kwQjOnBob59ySFrVCiPVKd9oriWZdyKjC30uxS/VUuFoLpfOZEALg3WdK8AFWywnstkisKIVjN+E&#10;8LzJFFCTVCwNJmR9QkHUu22kd9dI50A72Cbj02NHj79z8syH09MPEoko7j5klAD789Ajz8C/dfLi&#10;CRPUCKw4m0nb9ZapuzP7tj5s1zcePfZOKOpDDqZN77Rq2h/d89z46INY3C1TQ1BKJZBvrxDFeGlQ&#10;xPNCEAFiQpoCavi9127IrbLtD7VrLEhW49FiLVVS9MobG2rWBvlWUtAmrrF3L1/IFBJbDz925szR&#10;LSODClZ5+fKVXTt3nTx+emhoCGmYoYB/bX3N6XBMLro3D/SbNMyZm1eaWzsRZg4Aiy8nnRm9vntY&#10;+e1/+G6xkrlx5V53R/uvXv4NZlgw8mGwPbx58/Ub1/ft26dSaaKecCbjd9gcly9dESMoIctfW/bO&#10;L9xemJuViuVDI/ZLt+bza8E2vU2sU+RBUQ5O+73uBlPr7u2bh0ZszYM6WTYjshAdD7Uou1uitfLF&#10;C6uNbYpkmgsVeGkQZ81mfaawNLMgyFdYSI2ATBYj7QMXPINBKrLob92JDPQe2r53DxAa4LRoGOXs&#10;3blY0NPV3RpMxn7w65/ve+rRzz//AiISjv7hjbVwePjwwXujE4HRFcli/PLrH+pM1he+9IXA+lpw&#10;PedeDh57++M/+uyTG6hW3zo1sKl1z5E9ZSKXquXPXZ1IhZM7OrZRHKllFVkuwtVCGoOYl8/U4vCA&#10;K9JKis3nDOsxo0FR6dcoh+18rTRbT3ChdCZ9MOi/f/edJw8TcTd1N/wEp+/vtaSYrJAWGClR8PSt&#10;200jRp40c3/en8+UakYNhztVJeOj7V8JRMZWRAvJ8hJHhWmTtElv7zX0Drdt2WlQ2zAv83ujGZou&#10;OazA7UmxKfZ4/uJvfxQSlFo7+mvhOA9o6kCcylBLZ2f2Da9p7KI3LxRllq0qWd/lU9e724nmbn5A&#10;4v1g8WzMFv3xfw4oWza8kcKvXkFZvLN9SIaiSyxoYzXSZfcqlx5sZD3Qkm3dt23b3m29ww29XY3w&#10;qvA4LpPMBFIZhdmCSg2kKhGPUInVLMGE1yfVrd0FgbqC7K/yEi+NyhSEZlgAmJXpwO1LM1/94v9B&#10;1f3zX/3w819+IphcMlllrL41IxRFS1AUIlRYmAKaUsjivhbCSswRLF9WXsynLi4LJz0bnL/wUAN/&#10;s0692UqpZfnZaPOW3akn+u09DdUd9nQbCwAY6485wZBd87ld3gxk8VarzN4o0zTqVM5yHro5GaPS&#10;STQaHsoaBB3g5MxxciGrIdtkEou0KquGs1jZZzORdLUoM9pkFWN0LFkyyM7ovBZV9/NPfWotsf71&#10;H35V02/w+TwjHcbb549v2tRttzpdq4GFlZBc7zA0tPMoDV+sgD0HSyls84CgrIgkk298zJ9ZVz2x&#10;uTjYIClUmEStOhl48D/vbNycs2hs0E7UxFBLZkxiKocV0Q6n1aD3vXy8Kc/XN9qWssmPjh9lpdQf&#10;//EftzS3YOhx6NChjvaODbfv+//9g69//U+AnMkj8BeFdSLBIkiLkULdg5BPsox4y3piTD3WuxBG&#10;PYZ/8hMnFIEgBfQ84DHAuFunsdcqWLOpSuX7N68SVq2itTGTqYqQq1WWKrGCrCC1vFqK+gRiGV/E&#10;IGsAY8G6WgL/el1gAdkbBt+fxDLwEHWHqhmgVQGBMApWCgoB6m+krSNGVlIDsQm/0HbXjV74x+pN&#10;EtbmWDCp9Utr68uLS42NzW1tbcePH8cMUa/VAU/KYXON/BD8HtioIJUX2VH1VV/91gNWF21BMBwC&#10;78HR6CQkGC2qsNMDIkAo4eUEXKSUrpFssUTlSkJSIktmwNoW97ZYKGEqEJivVItmawsfM3AMEpDH&#10;U8twlWhSkK6UkyW/v7C0Wl1yx6YWE/4wSmLDQE9So+AIRllSEiKqjFtEUJVJTa2mbVZjh0Ivp606&#10;pn+rtHs7tG9oRPEF8T0adMYTx9/dvnWHVmO+effWlu2dntikqlnZ0tFR9sN3KkqJCmJeieeOwBde&#10;lsrxDWKvg40gvHCfdFb1X/iEhX/6949VRGykJhowNdUi7vnwRPLBVM63Wk364cWVltJENpJcX4iv&#10;ztai3ox7cWP8TmkjruFRJokW8TQKIULkoFmkPwlY4+WTSSUtxyNSAuUWSdRFwDV5DDpLglxeWuvp&#10;HYTj2uNNZHhqKXIMxFDozCbCHp3aaLW0IwBBqtDCMgH6Oc5fEeL3cmvetTsB98K2kR0adVOZp0NL&#10;WxBJUIpIgMjAauP/WsbA3fxkkQLkfDSC8JbBmbnpzSNDkxNTQ8Ob8Whms9mXf/2rI0cOqY2qe2N3&#10;kYOm1QKDxoE6U+LzoDCGdwgiOgjMMBnIJpLSeoQT/D5ScRX7VqDVQG8syQGNBhdi/oGTEQZnF35y&#10;NL9559889+V/1TZ0xSWF2/c//M9/+uqpq+93HDlEmQYKWSuvWUrZ6EIp1GERPtQJePwDdXpSmdpg&#10;4HhL8pk4wm1akHWmqzOxZ+fn7jb1DYpsvT6eKiPUikhNvJDDSEOAlgeFPKpgOIcwSeIBDiFgVbTc&#10;bFA1OXmmnprKnpIqqkodrdcjYNe74rJo9HCj8lgyUs7apjPBcFEpkwIshBicRL7E+ZcVKFWaej1o&#10;JcBFg1BDxOl5NBvjVhI+zBk69FaemkWwNtROFCbrAJiht85lKXAgYJQv5hkxshGCUa+v2WTDBRYm&#10;pKDmFDGFF0nxxqOnquNYQJ8EMRhxLOjekQOcBxG6UIBXPpu/PzoWiybFlNRsbRjeMqI3GjF7yebw&#10;bnDlMofmNgNgJ4cGCueJCIyacDis1aKdRrIpBpMkxFGYywJHYkbSkMmMjSyM+/6oD8phWoa+AFQ2&#10;vpQg8pFYKZGqpZBXXxODyoawvAhiggAtjGqVarvFDs3s6J3766tu1DTpcplvVmW5jIwr+9Y3LDY7&#10;oVbG23RvrN0ZfvZhvlORJ4V6R1tGzI67XVNTd2bPH/dduRNZvW9vWPjjF5nn9ktZc9g/Ta/79jc8&#10;9lVDr9xsyVPStAjsQCyUzO3yUhOfc5FEHpuOTLXmihTXEoKpYPmj8bWb3vAamhub/Rdn1vJCRWP3&#10;8Imz15s6+hEugJwCYBiyPDrHVxQJdVWQkqpVi4tT0OXrkKOQ8mkpZurWfKN9m0XSxNvI03bFMqOZ&#10;iHm/9PCe40e9FGtqtvGlpNDnXtGr8XZAMymC890fSZC0LJLMqeH2kTLQ1oM7cuncmSMHDzA0FsGV&#10;02dOXbl23Wyz3n9w/+t/+iddXb1atf7a5dtXL92amF588XOfCdRhOInv/Mt3iuXs+Njkzi1b3vz9&#10;pW/96Yv9Pb1nb8w+/4Uvvf7jt776pT+rGewn3vhwX7eZbLRdi5jaFEJr8nRR0UPFA+V1txgud1Nn&#10;mdVBUhddGgNiumq0AFCdifgmXR68a3oWiiwNfprn5qJJqw74B3UtN+xsaLfrB5pNRqVQiDfLqelq&#10;1jhtVEcj2+Yg2x2SPkut38D1WMU9RikAzlJROZXjFgOp02MrfqGOj8Een1AptKTWINVAV6jDpWy1&#10;NYuwhQJmXU5JRFCz1l346PUULGSBVaQEATcfinjNlkZEMwgFJmTTKpRirP7xpTDU83r8MpmCZpgc&#10;l7szevPHP/0hApUx4DAZDUDkAq+D2ADkmSAgok7OxboKkcX5OEEAm4eKBcQBXECgQCly0JmImJpE&#10;kcROjCrxuHwtkwZd02A2cYB5i8g8TwBdb7kCdWukQloTGEIXC4FluAk2hIxIomFoUsICA643K5qd&#10;sviGVCx6/pnHHj180GrSLs+PezfGP/fckZjPDe/CrpFeo1FVKSeQVIbYAhktUMM+BZmtlC7RzFou&#10;5ytWesSlRoN2dnLuvQ9OawzN+oaOoe0HOrs2IfL2xGvv7egeTsO4TSqd2Oy7KsU7sci9uLSiBJUj&#10;RaSLlnzGyN0rpjaPbF/XyAdahyL3p5ivjxBf73QgHpTFSSESZ0qT9PE53oo4Ybx0adSwR2lXNw0I&#10;t4qLkis3j2p6q7rNzGo5D3MPI6LkEgaYMIWcAVIIBQLMtWLMV8HKLadJTJF40MnmcIbUgMWipQDz&#10;lMVyjaOVNphkBo0Mhha1YtNwX1dPi9Op9/kXr147seK697vf/xD3enNnf1tfa/dw383b9ycmVpsa&#10;+o0q+2BXv1wianXo33zvGCaGfu/Sq7/+OXwpHU1d/R2bX/n9q3IDJVIiOC9fziblNZrMw9xmCCzH&#10;f/8f16XK0rNf6NUZ+bHshtYkpzI6HdXbQG9y8MzCjYrDvC2TBEaPNzVxeWbtys6n9s7dGQWdY6h/&#10;6ORHJzs7unz+gFwpH9my+erN28sri9v37Lw1Mbd1YLNJL7n44GZzcz++XFLKc2fZ6UvXm2xcW8/+&#10;Qi5z9uyljo6W5UXvt7/9rZXlDeSn9fX33R29OzwyAtZ/lwOjxtN3bl8xGvTPv3BoZmoVRcMzzz68&#10;d/eOgYF+g1E8MrTzxunrV688GBxpH2jXaM2iqkmedMXlK2Gbk12g/QYjyxpYpBwAqu50OhZd6+1D&#10;TjGr9HpSNm07Ly3okgwZlEzQvRzzrZOiooSEGdmKbW5BtAyZlz+gAV1g7+GtRSLMI/Eqi1/+5Ss2&#10;p1mtY27cuvHSl7+xY9sezH5+9/Lv7twZe/65zwEl47Q7t+3fbe9uHNrc9/S+3aoC7+75uaNvXL15&#10;Y+5rX//63gP7evr6v/sf/9vbO4wXjWWAQc2fePW4RaPYsX3zwsLM+L07r/78l3P3J7hMyezsjPMZ&#10;vy/mULApMkdqKyphNFnyFXudKdLkWS95MlFhZuXBR0e37pK1t+VvnsyuCJ/P6EQ7nBUtZy/CLVud&#10;XU7kQPTaOqxpVnFnTt3CmDgeKOjbKMVQPke4ZCXoxKjoSp6/xPHu+dK3V2rpIq1VMGa1VAPpB1Hi&#10;0vjeUmLsDirB+cWOTV2NI1sxYVcX+dH5RZYn9txf911Z2fdHWYDw37pQsDQfarDsKaRqq55la6ek&#10;s12wb0B0ZIBgden748V/+KeMyfFI65BdSJIs0concgluCZH3ZUH54Vbt3NJ815aBLK+gN6m8izP9&#10;TqdVDSWwhDWaqhLsH7CKl6HA1hBKgi+Lrt1VNrYVBdoyyAy8+WK4XILkWiTlFelT718/tPe59uae&#10;u3dvZ/IhVX1xDm0mXSwCE6nAtZ4vwPFBwlEEJh2Y3zqgk72luYtjoX8en7t+i1cJNX1uS+GJDkKu&#10;dOTNmclS7mZKF62qSnmBlkwhHqKWxqWrShaW70/ySgKr1tYitZj8QuZuTHgiWzntpR9kc3cCMo5W&#10;yvQCMVOo8b2BcDKTZ4us5J0kd8HdmJX3Ols1nZa8hWAMGiVfkR2NVRYrJb38ndT1rz7zFZlR/vNL&#10;L2ehRcEySFPcfEBTEITvXZp88uHP9fUPv/3OcUdTm95oR5w8DuYCxysUkG6JGlCQx6Dp7UsKX5p+&#10;bnu0Va2B8nE2Pv6PL4uuugr3vLnFWLlJqmgzEL54ye2TNOjiRKFmkTX3dS/++j1FKNM60DW1Ovel&#10;L30WvhuNVtvQ4DCbrTBNLS+vTIxPPbT/IZFIlCpVsBXSUhL38iI6K5GEAeoI5CUkGVYEtWS52Gwg&#10;/J71MAzzGOqBQJbPfzL+xd4epXZdCCSOJ4LjU8isBzMrCWGjAM4uSlyjINDFKDkurQmjGQjcIMng&#10;I7QHdIs6Mg8OeaTk8DGnxlchilj4gEFWQ8sEFRqsxdD61OOIy9AUiitcwbcRgtcGwAGvJ5DLcIl4&#10;QkBAWFhBqYkAosHBkQ/e+aCrq0uvNRgNxt/86tebBgfRZtQHyABiIOWoHk0BORQaOOys0JxVgQ/F&#10;iDsajdkbHGgKVGodQSrqEFxxtibMRUqJZFkwuxpeWItwBR5kSjDba1C/ivP5rHdxYaKjY6BcUxUq&#10;sgKWdgJ8zzEeF4jduT974ypCyFQ6VYUVUzYj02BVWh0lEQUAEiVg0B9CRYUgZ7R3/IqGFrRodHYs&#10;d2oaeYppxPqLxgeLiGSBBGoIqFHG7t9saW6FtO702YuHDwy583eyDGDAxO/+7rqIzeo7TXxemt7I&#10;6WlrTaZNY9OAphh3eb2tEnzSteKOEgm/9XePpYqIjlcX41lzo5ZtYLsoA80nS4li1p+Nb0TTvoS0&#10;LFQBtJUnVISu1dRRTlTW5zyIIjOo7Eg9FgNdjEBC1AhcAaAtFSJZobHJ16R13UuyyGVZWkUI6EDI&#10;r1TJ6qQRkXwjlF1anw/FvfiWmiyNCkZfrFGMzohFlRoOYeBaSv54cNXlmkNPPbx5B8PoKygxSxKk&#10;npYx3sTOA9M56D6ECCJGKAyw8IB5VMEIjYSD3d0dyA/9/o9+ePjgw+dOn96yeUd7W8cbb78NQdSW&#10;kSFnY9Orv37NbFIi81lASng4RrBhRVYZIorBOItHQIvTGgxQl8DChUcDJHi1SJj1+kOrbqDxq3ne&#10;nfN3ixH75/7h9c07jgiyojujp3/y6z+bXfjlzj0drcOPR3ltvpT48IFNdlvVKclupZYZ9yvc9Ju1&#10;yFQhHMn5yqnloAAeKtfYjXU/XUxl5+9nXKtakPTaOjH+Qb6DtIz5kg96WV2awAwpl0KSTYqo5cRc&#10;XFbDJCLH8bmkRLhOFvkCe44v4cRkGvEE5YpKJnPNLyC/Ua2GpL+kxI4+lJtaifcMDmAaG0dLLZGz&#10;qXV+xMfTtSYksDlmIG+ErjITCMb9EQpUPblSISLA2i9h14vwb0hgeQQGDDCSoLOqL8IFyFgoJ0Jh&#10;vVKnVerQkiTrzsZPMBWYTNQltXWcP96ievuPvwekWoEHLxBsEgJwtbji0RMn/In8ls3DSGsWYuiO&#10;nTX6PRSMdRkRB8mvmKTScYgP1WWM6CG+DEYUEhmsFdDRYlXlW15rsjuN9gZcErmSgBIroQ9MRje0&#10;KgUORbARs+FYJhjBsl4PcSd2S2EkrMZxXGExjRQyrHsNdpsQACIxee3GPbFY1tbadi/hg4dJL1Dy&#10;k9xvj51RmWRmOcwz9PkrF9WS3N33Xgktj1+5c3S98IC2FgzNmcOPmR57onbwxerwXsqq5Ati5fk1&#10;4uzbsebtL42XRQYD245YDeFGaOYmos9E5p5Kxk7SSMKS3vYLZgIVvlQlN1quTMzh0N2/d9iqF/j9&#10;Ezc+8uxs6yNDCdG6Z4tOs01lcPAIa0lggdIkTyhzYnc5RYplPo9LLik7EK5WJpIQAcQF7R2Psnx1&#10;aeIm0di+Gkv7wu4nt/R3djjO39vgS3LIyV6dvEyJMzJlFwiRUlYOfwXMhBBwV4tltVyH00SjNZ49&#10;f1Ft0MPLni/mr167GY/G21ubr56/+Pwzz8Iv8PvX31xc8zz6zNOz4zMGkyIaT0I6u/vAltu37j64&#10;tfz0s/svX7oBHenS8nyI47V1N7798nuQxo27lxFfOtgikzc2j4dkDjY94vTGyhKhLyBJEGrDQExu&#10;y6p04HSZVeJY0Lvhi5Aac5WRG3SKe0txQ5HRs+arnHiiwj3Xo21R8zYbdcZSUJoYEwbGWW6l21B1&#10;ypJW0q+pLWuFyyrBgrw6y1YDdCWrKnn0lXUF5xaXEqBmc1LW2NO9EArcmJqKgN0mVIoYTRnuHREV&#10;TaX19iaxHOxpjOWqQMSF0kF+saxlTfEK5gU4G0RcNsxLhLHkxDCkVNVUC5lsJs5gfoQZIA46jASw&#10;4wTFQEJa7HauWBrq2eSA5YmPRAcSIwJ/KGiyWrFjgaZCDKJnqaqguY3VDZ87geUoKcFsB9paCNlp&#10;lJzwI5JiSkkmkBpUzmdwMdNKLUbkQA3zBRUpUbEZ5Km4Z2Rov8ogs+h13Q6rUS1HDAjw95IaUNfo&#10;ykBU5hlI6MFhhIvjjMRfVptmy45u7LcxyABGJgbrXDKKKAWZEEx5HkXICwWEvBnzPLmQtvFYM/Kr&#10;WuXQ9vIomYLV6N/78KO5lSWwMoD27mnuwsFz7t2TzZu2Y9FvTAgUfEMqK3bdW2Sz1QhTXGngykir&#10;oTOLwez2Q0/N0Nnc0oL37rxrp+6+fMqGo0yAOLJaPHDtOnkyVxbMXHUbOuStu5rPvXxjl+aIQm/8&#10;w8n/JYyZaCGQEyGpjUFNw7vjp7xlWUIgT4nkSDJVqGpwvAkFID6qkd9s0rLQkmjYBMeFc1wNgeJy&#10;NVLLIfbEvAwzJgkuaExeFBKFSdbR3WDUSqw6Gv6TG5MP3j17qqHJYdBZtw3th8lq9OpEPJhcW1kS&#10;E+Wx8euz8xsKuWFu9n40Egz64jZTh8PZqDObjp95v6HdjNQ3Dc6+NEKA9IUIgwiGkig5MCJR6hAt&#10;AxhzxaZobpD3G9k2fprS8lUi6P+hCamRmVz03oNrkax/x4Gtdqnq4keXoA++cvFaZ3ur2Wy8cOHc&#10;g/FJ9/r6408d6ertuXXlWjicifhXJ2ZdmzYPWC2KIiObT8lnr1xQ5TwpX+m3H799+MmHROXM0qwr&#10;neMgEORqvK7O1ju37+zdtR2wykQ4fOPWOblc88ijj1mc5my+9PHH57ft2gSRPYor+KzQNiGfeGpl&#10;dffOgWxkHesFXUOngzU3cMSqe4lts8vFKovaIa/B7pZOxjy0CbIJhYoQl1a9DRJg8/S00A7MkArZ&#10;hoJ8JL7sA/m6rKoUggSxWsxFixnee2ePtXbbCIkA+4WT58698/Hr+w8NloqY/iWfOvIU8lTeO3r8&#10;F79+BbUarAcAYApZKsHwUjQY0DI2zUFb0tm/+/ChJ5587GmwN7H58oTDD+07ONjS415YRJp0KVsL&#10;ToR0RrZ1xDmzOp1MFP/6G999aPg572p6bmWxYbChFglJY+mwqliQV2XCqkWp9YSTGnMjFAgw5/OS&#10;JUEisPcw2vjCiderzn3/nqGzWwwVEhnjImGxsmFosl++NuZUZR226KbdRjHiS6dujS+cH6vNM065&#10;o7Gf7jBrmym7XaqRFqTQ8D6Yj9yZ1sDb1KuiJBmpz2WWkS4Ma3PlzOjC3ocPloQsuLy5tD86+6CR&#10;NI+eX0xFucEv+CqsdXxZbjfvaqYMJrnpg9urRy8tm7WERqiMLoVu3g8ffY/s7Pxs68iAQI9gZj0p&#10;UpEiV6UcpWX2LD/BhQKxfKaztwdXtQC2cUE1G48gTJeVKbJCYRa4K2SNApBWLWp4OiAA4+ujCntb&#10;SWTASFTEc1f8sYJRJkJcRlp07ey9r33uGzglf/y/3+0fbinwUo5WNCHglqlqXFla4WuQXJBPFFJh&#10;fiarzZP526GlP4wu/u5O2zrNDMutD2s1T3bn2u3ylCL8q2uzJ2/5cK/fWyI/HPffXaQTGQOQe+XU&#10;otcFl4KOUytB8rvgNZ/1Ou4klUmBpUioCjVlisf3pCQZHrLfof6HEVKOH0A0b3WTMl+WmA3EZla8&#10;Ia8Qcv8s0ZjSFC/4lS6+3GIJtopeeu65iiT35X/+sqHBgLNO10pRAxKBkrz13t2dbXtsDc2B1bVU&#10;MNzb2EwWymI8voWKCMcoXBMoazJZC08ob3dUtzQiXlY66hn/wR8Sa6HGxjaZXOWamV9bW1IqWYlG&#10;xUkrSCcHEIknlZRtKmdPl+f07enTl6vYJI4MITfv//zN34GiGYiFzEYjVjoQz//2lVe7e/vg/y3m&#10;MlCVQoWZBS4PfQZADtC6wc8lEkSSyYtnPhge3ooeBsEnJB8tA2bEWeD7RVhfeFyB5Xl4JkGDbe3v&#10;S8AOL6YJQOCrwBkhn12MDiIHlUqlANsastdgNq2vvSA1y0UR0AEiMhLwxCBXgG4hRo2W4VXToCfB&#10;SoJ9grCCSClq9gF2wseKIeLKlWvLc2v3RsegaTxz7vTk1CSm24FgoE7brlZ72rt//rOf7dy9vanR&#10;ATzF5TNnVQzDZTNAgqNQRC+HASLG60Jg4Sow5SGiKAxqLvpMaEBAngN/rm4VFvMwFMjwyzM+173p&#10;WY3G4GxsMAJYJ4ZqKQk+ijyfWl+d6ervqfLobA0QLajHsPHL+NenorMzdsIwsmMn4kHyKlZgsmQR&#10;Ok8zGdzmVYEcyuBSBSH1HA9kcTyvMpWgQU1qEcAKtghkb0UeXNv4oedQxXIZcNEQfFW6c/dme2cf&#10;EIsfnTt24GDvXHSsTOaqcen1n661P+QgGsuUoNAmaObH8INn87C/4KdfN1nVHWyfpFp9YrV68ql+&#10;PWhLfAkCL5JSfkbAT0lbSvomSUMX27hJ1bRd07RPbnuYte1lHHtrur4k5TDqdJxQ7onk5GpzXa8J&#10;FFsdCgmCYyEY8ql1Cvjl+HwVfgORBDHNAaUCHzr65myxFFTJNaISpZGX12PrhN6cLqsotk2isGfh&#10;vmMKOqZWWVmKTVyNbFwqV6iG9oNNA0/hvavCqSXOw2WNdrsMxQGq9lqKq/A4PtJb8AGhsagRdekZ&#10;d/vWtf0PHQCI/80339oy3HPx7Gm7pdHZ2AKrxC9f/d/GJuNgx4hSYPeuLdIsAQtHrgirAwmy3sr8&#10;uIwWqjRKrc1WBNMMaiCGLgiRRxnKBjdCiys7dhwaW05en0k/8ql/OPj0t5RmSdAz/d2/+Io8887B&#10;TZ59u/jRAjW/0aFW7Nq3q0WmuKMpzKjTJd/t8WK60jjwWVHP9kKDUdK0Sd02mDXJmO5DfWYQ3LNp&#10;gczYPUDpGcQI8XKZxEYqvhbRkhUF35uPJ8q5mLiYlQDJUq3FI1FPwA+4mJSSIdsAXDColfjoSgop&#10;BYaJxXp+pVavnRi7nwz4W/AnyRfDevVoRtLS0a2oRVPYS/HE9sKaeHmKNYwURFq2BGVHQhxOFHJl&#10;oq0xKxYpQMyvFQGdxx++LpADECNfDicjCi2SjbE1K0DJB2dkJpQyau01saxGyrDuRW9bT0Tnl3h1&#10;xiU6bHRW9RxqvC7VPFbS6TjizPI5ebYgrVRMPS1Nm1o0UimyUSs0kSSQeCZOoBWu1578Ur6ciiZT&#10;kajZoA1DLUaUYgGPTsoiMQDbSf8Kthm0VmUAx7oAUk2tio8oHQlJeFW9Ro+HEBzRWDanBMNQrazJ&#10;mTIrFemUhFYF5znJyCr1CRsU4dV4IQ0ielMbwovUyYhvce7eRy9faLE18lnBzv27YIyPR9auv3WK&#10;Cix/7nn/kSf5B49kHnk4+fxhxZam/LaOakMDJ9YVC0JiaaF27KPCa0crc96WA8987U4w/O7bZz67&#10;/2kNr6CoZL2jp6wNzpSywyPlmfjxW0vEh3MaPtvh1GH7HZ/bcE/MB7lIza4wlcOVU/6cs7PNaZRt&#10;bW1tN1oiy/O1VIJLJCkpDm15riD2i7vNBXZIK06sj2vVI1LhprXRO85mrVTXThAK/8Y1b6XjlV98&#10;n4imnt59WCOtKJzUm7d94SzR26L0ue5r1VRK3sMJaKkKrfJSNOaS4EwFPgE4Sbl8ybN2/f6tJ0GO&#10;1xuuXx+V0XSrw3DtzKUdg8MkUfn37//301/4jKO34dqHtx9+tM/rq4vNN+9pnJpFCNLCZ7/2BCPV&#10;TY0H+4aan/7SU0Yj79zRs3/5N383eLjvU8/uUYkRkUH5oyqToqBXLfrKtoJQGi/V4BBFwDoceVhM&#10;puHlJGUSXC8rK7ALIK6X0AjYdEqhbPreXCpUEz5nZZ3VCPK1ErnoSuIWaVYIjJo82nJSDOkm2DKw&#10;4VYFTJWnwMlbB9sQRCKb3FhfAIFdR8assoRNxxlsZXOD2F2tHR/3TK5tSBmdhpEsL3ia6+AHEDGz&#10;BDb9PKySKuWFVauErlnYAiuGNxAPWmRqDF3XuFx2YSXeyKik9ZCAGkYKWJJAYOz2b6hNBuxb745N&#10;pPPVfZu3fYLprHII582lOaQJK5UwFtZdW3WcLRn2XwEHutG4XSgo5AqTqcQSI5DL0TJUE6wolQ/7&#10;su5JXi6POAq1qa2MwHi4Q+A8rRRYPkdjtMaly0jl2lg6/odf6DQSU4POoFJqCQphbmi8lVKRCt8d&#10;g8tULZaXg7HlSDSv0tOUkl+oqTmRmK8kYKeSC1KhgBeDJODa0TwjtourYigMQhVS7PPVXMRfE8HH&#10;JQQoUVKw2vCpxm7fvjQ1Nb536z6z3rG+6Fu+Nz20YwCxuPyyPBPJFcbvDbapVkakV9oAwPEcCZVm&#10;c9KWvY946EVdbik0kdM+clBvifHvTwgsPTcEF4KSn05Vqid+OpbKJHc93cLiZJ8jJXlTc39vXCZ6&#10;5+0PmrX9yWit4qsozoecF7Pqab50rKC7mxfNI4C8II5yslgtL6WKWO7q0Z5mpYCu6AxCuQqTQ5gP&#10;WS6q5RfkSgmnoSpISMWWELGlFCwdXJ/ekF5eN1utbVt3SzX2X/z0lwgNbbE2Ntsbd2/dPrRlZOuu&#10;He39m5p6+g8dfAIUzf5Nm5NZSAfE5y6efeSRw0qV8ujRE1qdiWWVoLaIBYrZ2cAbr11lzNTOR3sJ&#10;DUBNADkryLiugxlRUEaIscWwE/PFcY4P5Eg2H+S4oBZQjcFhcLgAsDLoaJNR09JkGxzqs9nMrR3N&#10;AoK/ecem/s2DfIkQFXuOJxkZHrTqxE09LWoSCzrx9QCvvVG2XRCislnri09s297t0FL5ZHzNG2vo&#10;HnF0dbS0WyvFaIvTpJQp7t+fCseyDU3t7x79KMEVtu7eFYj53j924s69USisHjyYO3n++pJn8fHn&#10;jgxsHZGqbFE/v+wumSkjozUxhLbyINVs2mYCt5aLxXnzCWkiWBDrFU2actahroDukhErjVq2wHPG&#10;OaVAxpNrCEQRleKxrH+Ri3lE5aRZj01xyy9+8PJHb5068+6JB9fOvfj4Dl4+EA/6E/HM5s3b6wvi&#10;xubNu7bIFYjESLmRrHLj5sq9ybFz18LeyMXxiQc+dxCwkNgGAMokaEaQhaI2FIqg+YutryPk3Mer&#10;9Q1uZ9Smt147bVF2/sln/8qkblAplL3d7cc+fK/J5sSsDdozuURoKJABxpSSmLcX5KXF2w1W8aBy&#10;k5vYPR099fCmu/6Q8uS7uvadX5NrqCEdUSjGEBJCckIm7bHotxx7/wGfqpl6dbbG5e2bEn2bDDon&#10;6wtsXJrYSA7IdU8pAn2ZyB6FYEcPVTWzZ7P5hbj+cF+8HKbyBW+jOUyQ8nkf/55bYtSTEqMvnAxQ&#10;rrJncjDbMXE7M5Zaf+JLSQlfe2aCsvV2WXkxJKLqBzpEefHiDcnUinrsfmJ6sa1zcFf7SFOJqmX4&#10;DClHIRzBlkEqUC8sw0bV/frFN1586SWE95VEhQQUYQq6gIjJcAqRA+lahUOmLtS2ojDN56lrxsLa&#10;ss+7YmgdrhFqrBWEgHV4H+RsZkRoF5P8xfHVIwcO+n2L7x395ZY9vdYmW5kvQaoORjjgM5QQGLc6&#10;mYkvZyo+MA5g+gx95Ar/bnEgaE93lxu/M+J/UZVtUuj8UvVq9f1zr+/5am9FH+/7/LPFnj59zhK8&#10;eJeErRrEkxRvIGCm3ghrVphIpFDRy2Qjje69wvAudWrEQLcby7FEbRnHmMfZ1OJLJs9duznhXeEf&#10;dhq3tEDdJlxNWlZ49OUEcT1RnEhXIpVsqZBSM9KdQz1bWi5PnTx/6kSrTA+5nI/JBk0KitQa/aXK&#10;RrKpf5tMpXjlD78b2jbEATsIowuXw2iLy4FblqsWk8lWyeo2XapSsNzwBr//Ab4B1WPbxF87oDrc&#10;Xyym+BcWeeMhy2BvOLKhNGh5CC/BZE5IIaZM3tcl8CRcow+arQ6pWvfVb//VyJFDrqDv5IfHH9q5&#10;o6WxCfqF377+lkpGmU26eDoNlyyoFEGXC5kfwDniElr3+v/9X//r9RNnKblpcGBYJuHHNmbS6+Op&#10;1Yn8+nw1iCjrTKtKW8H4q7k5Q8GACnsVKUB0URXOKQmWUyVsDCqElAymMjmpTFfjSWGfIoSFWHAh&#10;GXbFg1444GmCBr4euyCfZywans7EXRUuY9c5op78z77/h2xU9OyjX3l46+Ftg7t3btsNDODgSP+h&#10;I4e2bd9uMOnBJJyaGHvrjd8X8xVAgS9fuTQyNID833tXLnQ5bRoZ9GqFYMQdSXmzsVCJi+czoXwy&#10;xCvlFCxtMUMkTQNvCjqvVCpHG4LdU6RMfDQ6HuW4wX64lMEjD0lF8SoPPOI8cAuyBXcJWw6dFnjE&#10;DDYehWgLV9jwLkTd7gFDZ6hvOAF2IgjZBAMjtKiG8N26qQHT/TweMFFeyCsQZbGiaDQJ2mU1uLTR&#10;BxUgiapUJMlwNA3RzOpCYD154eTFW9cvvfvuH3IF3iNPPYNA9+n1i0198o3UMvptiVd+7dhKw0G7&#10;siWN2ruV2lNaKymkBY6ulEQMmjTsrRDqSoJ/jgUW/vtXvvFEOB4CdL+AqGr0GYBapvH6fYKAgiC3&#10;RuL6quSoMicocTUsoEpcpprw5rL5aCJnMNtLeBDwT2FCW8+8rOQySYNBW0SZXaURSV/lAy2WkjF6&#10;gOAIshyJekmkKcEUx4+XuYBWIxfLLdOeUrgoZpjyxtSZ8PTVcsRvahhQ9n9R17mfY7RZPsa2UhRh&#10;EBpWs0GyFqb4G8KqR4CMdwHWcPB55yrZPMQ1tSK8NJLrd+7Zmnrq3Cizbnlh+rFHHr1x7d7g8BYJ&#10;S637Fm/dvrR39wGbqfXqjY83DbeH4nF8LwSkSMU8Pm0ZAz0QC28etp9ZRObk0hIubxBT64vLm3fu&#10;m5x1ffDu6X/7++92dw6k8vlrb735+ve//vzh1FBXDKCyQrbL75eZreJGq4/Oz/PWowxGgknejGdl&#10;5Mjuogigsip+pJRQiQ4iW4y5PdG8hk8YGyj8ohSVOl80t7YRohRmjbO9pmWTtLBkMGQ1krJGJtaC&#10;MKKgsQyEtCKRrYQSesiG8rwMAprqSb71cChMHkp5xHRXzUZ7PJE9f/FmTSAldNqYQImsFStbzONn&#10;JJCqy55s1BdjGwmNTVqEdSFRSheMlgYkNYAPw8+DdYCcIp4/G11dRqT7cqFWEUnFMszF4YKFaIov&#10;DHtCqMQwnsSoD07yOval3qpDrAiFLXa0n1j7MdjCuhr7MJxV2IPUypP3HkzduKtTKeEAwnQfNjrk&#10;tiP2KMUvIk4RuCRdMisPxKqeAJeIsVoFuj1CQsYDkXwpLtDkGIKX2PBH4ilFg71IgGtT5sc8heRi&#10;ReLjs3ytoTWex6xakiwUMIsQoOau1fJI00P4BI8fJZCGQeEBFNfDPGugzuhEvGLEW84EMjGM18pd&#10;TQ0tdodKJ6oy6zKZXpiX3zz7lkK20L89s/2pQprNuousL2NcW9GsTBm8c/brH1cvnxG88WYlmNI3&#10;DR/a8+xn2x97NiK0XTi+pmF5mw7QAlZJFBTh9RtOm4WWjoyHo5yw+eZMnJGbu5xKnJxOMuk0CNQa&#10;42KgdvLqTHNb98La4uY2hw6vZpZTE3ydnIaVFJm2ayvreFWxVM3xOEOJlIukUc+ysbUrE4yHPO72&#10;wa01wigolwOrN+5YesOFyhOHD7VbFJJcWE1Jetosx2dm3TVM7XMl78dqFXTdCRlVU7MKmpRjnAWB&#10;JsvCY1hucprvXL87duKia2Xt/vgkjJ5qm35ycWHT5hE8xXMPpgEYAKnm4t37T7146MHMsoglN+/t&#10;u3zt/sqa68hT+/7w6jsryx7sY7q6ugUG4s6p26EFr7xde2n04m6HheOIibxGp+FbKwsVsa0K0F42&#10;yyrlOCQwtELSLnID4aStYolZKOdjoHNozAarUSKdW4lNBPl1qVqK32GmkkXPtPcB38LwZZjdQLyC&#10;AWMZXyvhC2JVJ8iUhWjicgWoGhCrGEnH+bTY5GgUQvGLHTrieypVuiaysrXeJgo4itOXJieWyqzS&#10;TtYHZ2I+lF18RCWXQTdR1kqphF/hsFYBt1FZeFINwRhPP1ibSlLW3i2DRtLIEIGgR6OV4yIGvg+X&#10;McSqyL+7eOZCPBAe2tQLsj+cY+EIcCqJluY2RBLjYoM8AnEokElH0jNafSPmpGKmJFVB5VcJhrJg&#10;r8BDsOZeQP6cSd8lldsljLVYZZEDJ67rdlghfMkVhiIwydPPjs2dPvPgt7+/ummk0+lsy6UR75UB&#10;MAOu42AkmEglVAqZqCIDskKvVfOLjM+7VqsUCZ6qXMSZWSvmEcgj1mj1YEXizAgEool0GgcJRmFc&#10;HgmE2KFVi1wFkRR4SZFXgqOJZtnm1tb5hdVr1+/s2Q4bx45zExdr2QJAw6ZELfWTdxp6G0TfPEw/&#10;PMIv5xWLi21F0UWq1Pv4s8ECZ5ktG2YZbXsrbcqTvOikPPpA+SBDrN0fax79zXj/w43WNh7Dy7Nh&#10;ydz5lW1Dezud/a3qLRffu5MXQXXWJ6GZBz7XLFueK0MzXOYlc8K1iGUsop8MK3Eu6djlSlymU6GS&#10;qOKap1mzXq/XyEsCgJoLEhlCaxioQNDCY4Ve4BflcBXnYEiWTswvWR09nY6+7ZtG7ly99e4b70vF&#10;dIbDXKmIRh3vnK2xHYPVgeH+huaGR598FLnzn3r6WYqkWIoBjuT2nZs3ro1z8XIqUPv41QcYK23e&#10;2aTS4NbmQHvSia10wYj5KMhN5TymfySf48cDybocrMirr+tRenB5PB98M2nuaqyBk9DdHOPSMErQ&#10;KsbeZFEbVBg0lVFV8CuN/QitZUSQnMpMslwoijKLYHqa23sbnEGmo5e0gbCU4gsd/Y0Gg2TfSHNP&#10;u5Wr5tsGOzL5mIzK/+oX7zx86OGdu7e5IAmdGN29Z9f27Zv7eju3bh5qbW3p6ekGkX9oaHDT0Cbk&#10;McChLhTy111rn3jdeQq5cmUVyd1Bk0QPKKNfWFpNJcePBhMLEWtbawwZijBLwybtXYeqQsCP83kJ&#10;kL5EvGYsyVmzmbSYhIa+oqSv2dm5ZfOmRoe2t79168iORscWi3G7Sjk4P5f44PhF5LWXKF6TvaHR&#10;auvp7N4yvHk//jrwEKbUA1s3M2olyTKhjeDi8krUH11bXp9xrZ24cvHUhyevf3R+1eUJ8su+VGZ9&#10;ZvX+/fuPHHrk+U+9IBFIzp88C1Yno2Am5++rLWrY8WOVPDJ+MINIiqQFP494b4nvzvuEPIvJhiLs&#10;7vT/PrqjlHKhaXia59wM3DRNIj1MQVakxgoCRhJSs6Gz9XPnfl2KX5ewbj5UVnwrJ3L69/bXelt5&#10;L79ziQLisWsQPloQUIaGti6kNrydNdVWbS4XkhjBBlPKS5nCveV//K/fZ/oo0m7HV4iDYLu80F5o&#10;idyKZMuRvV9MpfPi330YtI7sREyhn2GiEqJdom6syXF8GFv0tv5ehEknELJSLDtpgYkHVDovVlZG&#10;avLGtsZLH/3u4EMPt9gaeNgmC6qMgCRrPAurjnhDjEqNySu0ToQIVk5axZP5Zkb9q7PO7p0SjQMD&#10;FR4/nUqsRKIuocUC5jMSDaR8erCv/9bNC1wl6Wi36e2GeC4Lulg5nwi6vXCJsmoTbbQKVVohq5SI&#10;ZayEwVw1VAxrD1sqzwyOI45dJFOlS3J+8ca9s83b+5ZDAZXTmFXxxrY5mtsab4+OBQqCTbYtimsx&#10;YjmyZMmn/rpn5RnpVHNCIDOtyYQLwmJWySwmorOJ4IqkeDvpkXU6XvqTPz64be+NH7+1mIgXt3eR&#10;j2/ZYADty/BBPIbz28xPH2l8oOb2H37YYKB+9tsfViT8ipjvT0dP3bjDNEJTKHTkZZHFVPfQfp3e&#10;CHne8rLLbmssobeqZ8DUaRHI/kLpi7lttlrGfn7q1CX/3FLDYDe1pdklTGdrOQWYs+lCcGIufH2q&#10;ZedjwalpiYHmhKlqJVIrZMBmx2XkWVla23DRRu31mQmTw3bkkYdLmdTHR492tLa3d4CL43z73TcU&#10;LIssc/iQgNjFeGvFtYYZ4amz5//pX/7VZmv4+l/95fsff9jS26kwGxQWEwJtpOYmpaOXMnUylh6R&#10;phX4bpGArsCmXEEqKwABmJXiJqNFWERgQlinmQWAF6/xYWCkEJnyCeLXZ7EjolkDbUMwlphbGedJ&#10;yjItJdfJTPaGQlH0nX/50dy874VPf+WFZ19SqnQ+9wb8wyurqwsrS+vrG0V0CbWKxWjuau3ES3ro&#10;4CGuWJycmbh9987mrVuNRtPE1JRSq0PWuRQmfppRqNTgEiIrjQDjT2+mFRoByWCHJpbiEJWDTg6p&#10;IFRLoXT6zvwMWo32TjuFVKZSWIV423wakgqQw0NejyCUIRzGAi3DFqVYKzqqVGkjcHtxvGWwR63T&#10;pUlKCG8QjFz1pFyACPEw18VTEOjB7Y9yFAszqVDJEjpaACZKKR6Jb3i8t27effPNYx8eO7++uDZ1&#10;534cpiCppHGg46lnn/jU44+XM9yt0YvwUFIdvJXYuEnh/MPP76V5pW3PGFidQFFqs/P6jTTpjy0x&#10;Gkwc8OT/X5UWfv/6wgpmGOHf/+P/WduY94ddWr0OM8J8hhVVonyOQhIMAni4OB8ry3zem8t4OHAC&#10;0vwqCqEiNvArCo2FkmuqAglXqWMuYOlGaZ9NRDQqBcfDgkMCMSePh1RMLEAUEiRbiXFNJ1lGXSMU&#10;CRFt0oiqKY+GpfU6I6+YqIXG3PeP7dy6ydm3x1Mzj4ckvlzZk056It611cXwRlhYRPNRSEU8XMZb&#10;x2Yj2TfryWXi8LkrpAoBAjYE5XSmZrS1/+f/fO/wow91t7ad/PjY1uHN167e3f/ww26/Z3zmFiuX&#10;qOTatsbumVnggWZx8uhtxjpRHTVFTRD2R2WMEvwVdFa46tBf0onswrU7zU3tjN58+cb4P/3VvwOX&#10;Nbmw8lc//C4/7Dq4zyhVLYmVwmSlY87fUqQduiagPzx/+MlPf/+9q6GJ0ZdfOW8YbjL2O8U8lQik&#10;vuBGOMSt+gKeyOpvf/nursf2Ax+PhLJCtigqF13Lyw2mFqAR//afvtfe10Mr5Gn0DwKERouQeIAF&#10;j0QALDwycqWVIhoXUdiPQXGmzGXziWTEHyqDDA8afxZ8TohgZL/7w4dub8JqVFY0DdFcxKYVYDuB&#10;Yb5dhFhC32yOkFua6FoKjsZKDkk46gwsVoRIxheKuKIn5EmWCladpQc+Zb2eVcIsWFfTifkCLpGL&#10;BWMWkx3vRgEZbOi9P2ms8FDXlX9gU/zfNquO2AfevAR9X77KpMAEuz+1OrvWOTBYpkHvQPY2Mr/5&#10;EYT+5Dl7NivJFUJerz8a4ssZZYMVW2QQaZKeKEQaep0jL9GIMsTq7KLSKCONpERRTbhX5eWaQQle&#10;toJHKlA4IZABAMJ4Etmk+EPAkcgLhQJ4tfCglJIRaSYhTsRrIOnXOevJHCZUpIxSW8SsiUdqmZy5&#10;TbdlJTwnMWSUdNviHZdZfe8rf6QIJcqXJ8Svn6xOTJQSETlXtWYEZqGx07Jpf8PwroNPP9+OtHt7&#10;p1BEX1nqOTcb+NrTnS/sU+ZocYpfExcCYKeZUFVz9GvnZdomPsMUlyZnbt5fnlkL6fQYPfPk2val&#10;GOKns58aUUGjuzI1WkxEFIJKd4MD+3oJxTJKDbSq8XgMFQ9JlTRlHdQpyYgrltwAqtvW3CuRWaoC&#10;tpgNBzdGf121H+7ueqLdIqpByKauAJBfhblrMRCJ+f0RgSRHes41q/kqqVwjNetVTrNKj8gwRsSL&#10;e30qkn3myBNDvUMsze45vH9wx2a9vaGpuamvu0tJyXubW1OBEHIbeh/ZZXIiC5KxNJrNWL3BnN7Q&#10;ICRKHx+/+o1vfnPFPffum+8OPrujz+hYvfbgxNSFDJl7rKPD500H9e0SIq8JLyjw08znI4kYtPMI&#10;ZgDlRlHP0IXMGzRSxMYUSmFOq+uR8fVQG50dvdfbtrXXqJi8s9zXqcnzgiuhJb3BhBkOHpwC+J4+&#10;L0gQyNRV6/QUI8sVi/Ag5ZJRSC9S/LLabk8hsRihgQQZhtZwzV0IB6XhBenKVX1ydqu1oGZ9d123&#10;r8bCNwviWZ45SGtCAkWCp/EImtb5xrUQUZSaxl256en1XDrfoquLlQ9s6lJDaCfMY1+eSkekcGIC&#10;gFsuhwNBjUK1BWKmgUFoKbB+XVpZRY3eYG/GNhfHLJYmkK1KJUQ4sAFNrkhsqlTlSFnMcCmlwqhU&#10;NGk1QIsRZqtNrjBUgJnjScu4akDOQcgIYgjLEBxA80HBGoFsQb1UfvvO2PSMa8fubSyrQpIjAFoI&#10;6caqWKWBJa8a8YdJngLqkPrOiQ9ukwIOukQYWbYQrNetrJg8gCJTxmoeI02DWUGpgaThOPiVSmDx&#10;xcMJ5FwDu/IJO7IIxXQ0EUV8u8lie3B/GpplqGIKWZ8bqcq0VnTlXvTuVfuLuxfadCERP+taJeam&#10;zYXsHTLfX++sBLxbQelK2r6/JywNRooLk/KlABOo5nK37pVGHmrZts1cEwaEsYo2abITjWN3xnZs&#10;2+7QmQ4/umPvwV5bc5Otq7Vhz4hq/5B6/6CLSywmw2E8N/CblzB8zxCAu5rUrnCAZpF4T9PgJUoI&#10;EUMwaswSSwjMAN8VVx7ucBxhdQt1qSbJATfNwdvd1rgJGEgpj+hs6XLYm/yB6Ozi8q3R++cvXzt6&#10;4uNzly9fv3XFG3RHAbHUyrBWJ4GqxWtVE7Q2dhzafWjX0I523baYtzJ6a/yrf/yIgJeWs/iNkIZm&#10;NVFt4qyGLCglBCuBaBFYXT5bzqDmkgQ8QaBVIXQGmwRLlYwGl2qB45e5WhltALBkdSM0D6swjKqK&#10;hWwqHlnX2+HkDsTSRN1zLYwEQ9NsQ38NITegU+pMqttnMTYuKRRVcLdr4Xx0kYGBXURWxGAPldM5&#10;bzEtvTt6e2J6IhD0Pnxwn1avAfIY1l1wlbkCB+cDtr7oUfH2QQ+RziLzCqeuHqQQtVoDVAhJMcLU&#10;okLTkiTkoUKqkooLs+XV9Wjbzm1I2paTZSTwCdlYjOfayEJt6+OKtFBggdC6yIuBB8QXGCplY6Xg&#10;J8mCQslXKhGuzUhJXaWq4AvZhqYmk00zO/Pg5gfHLp86u7K2cmfmQbiWTwjKySrnbHBqKbbb2tzv&#10;aN+8Zcv2nbu3btkysm3rpm3bhrftfOqxTz33xLP7jzzq6BuwOzqGWjoPHjjY3d2Fl+W3r/z2u//+&#10;X08+BoCK7Ordyyr4MhlpClEY6ZhBQKUFbHlNFP3P65KNmmqwsyLOR8Jzy6sf7OvKREK1k0uDHtng&#10;YLccs0O6qKFKdVpQUCfyFFdgLuoc2NXk7HDfiMyOhd+f85yZ4ttlZJslbuoUfzRHbO/cA5FfspCk&#10;bCrB3gbhbjCQC/GIr2KzMQJLYySzPDre87nt8n2bUuWCzJNJBVZ46J3yrdmLGxk63vXVWLbIXrxc&#10;OTj4mHw1K0HppDagsKrCeu6AMJwnVMpTQPgyrE3BkOlQLhxVmjsTEnOFUt66cMwuTRw4+DQmwxCL&#10;YDkuKhTpEoJ4i6FYErRToUwB3wSvmsLkXhDKh9xXm4f7ZIatiOHI1JaTuWW4M8oUj1Xp0Xxd/Phy&#10;f+eQ1aQ/dfaDxjYzo0XOaiWJuUuNH3PNoGJCBniRkEfKyHQj4ZoE3YrRMcYBs2qLntvJmKoG7bpM&#10;XGHSmnJaEGZCedeb0yPaLbRUXSOF/qq4NUEsT83bHtpSVVKe0btaqmJ+tMPrKI/O3128dV/C2v28&#10;Yg4hiVZLY1fX5of3H/ryC5/+xle27tpu1RrNSt3hhx4hbeZ3Rq+fWxizD7c17mgTt8lLbVLBFgO9&#10;o+H05M2XnvlcLh18+/jvVc2mjXzS1tck0lcNTjWIlSaOFRfoxfXYju07Ng0M3bs3kU7nrNYGlC5A&#10;inNFoAGzMPBzHFI9VKlAxLe0ury+lpDz5/ixioWh1OD45SfjqyZMDSb85VPjs64l4w5nVBaaj49H&#10;w6vVydV73/3DmtfzyLf+WNtiGdq57f7M5LGj7375c59BhtSHx45brA02p7O/t/ftd96CfcdmNgOu&#10;BefV3NzCP37nX8Ynp775zW999vNfUNsMc0tzHN4CgF5gIpUpy1J1CdGYyDKV2jI8JVxSgrIEud4E&#10;GGuYQFYIUkCTPAk0gdh8weMkF1c83ohSawFXrIphdp3x7BXjNEJMi0arhN7OzEAvgihXWCL9oeSZ&#10;s7f37/vUS5//JuzMSKL/3at/uH7p4uLS0rrXg14F7CD4rE59dOrjjz7OZ7IyRgbAsqOlAV7Qxx97&#10;Ug6MIcWcuXxVZTAp9foi+po6nKmkolmt1kixWB5QqNZwLqN+AIkbMkSsNHBR3p1dmnOttXS2mq2Y&#10;eGdr1bAGWttiCodILp4MbgRpgmoy2qH0CwhLYp5QWyPJQAxjOXWXU2o3crigwFv5RImHfuP//9cn&#10;8PN6o8xDW0XVWFGNCbgTH7z14ZmTZ6fGJ9PJrF5v2r1792OPP7Fr2879+/b3bNny/5F0FnBu3Hfa&#10;lzSjGWlGzKxlXi/aa4wxtsNMbcp8V7peudcelK54pRTSpk2bBpukju04MSRmxmVGMcNIMxrh+yhv&#10;4uaT1LBaaeY/P3ie79O1vt/ucQKjlkuHXn7xb8fOH9z15IiPng7Hl6fORc4e8H/s23d5+vCOw0uw&#10;wSr10rJchouWyyjJtQBgoJypL8MwXaiTqaTEv/3b54G7CMXmKJolqo5qwaaVmImKhoQjAphHZBZV&#10;yu/dqrh3crVaDKmj87duwUfY1bdeQmtA8MApjsJajlaxWkRZY9Jpeegba8jrQgMn5rk84keAFqjU&#10;QOaUIiIWaFeOUEr5MBxr0CcqKKXDwBqImJwPWt1ehbUN7GOTVWswVTHxdzvAe6Inbs6TUvzBXmdD&#10;p9XdqtI2shob7mgRXsO0gktxFJHW6IgyMjIN+uXIaKmS62jp1aroAwcOJOO57Tt3ZIXczYkLt+/b&#10;fuXi1R1bbjdbVd/572/tueN2TkBoLANBoIpWwREUi2RRqUDylizlZCWhGohJkvnedUP/83+/7e/f&#10;tnl4z5VLN7/zs5907NioteTV0J87WhY5S0jaJfWMNG3bUzNZtOb2N964yuWVT+zalhKrr1x454En&#10;H6xmycjUEjYtVnur2mzRm5nh3s3JxTmtRMNWtRB6L6/MWh0Wo8EWWk3/8Zd/e2DvHiNDahHsBaAj&#10;D08pLP2yEnROoKYoKYlOX9FrqxaDsSL56x//fvXi5Q3rNwJPGgzGYOyurxtlytdee3PHrr12sSD3&#10;ts5yPocTjS7+QMrOJ1PRUJS2KOxOuSRHwd0UTKC0wlkC+KOeJIR4nBMFvd2BYIoqupIqmAugRFaA&#10;jyzmCnB2UhKFxe6CthRaLsBW6Lpzrz4oeI/mWb+267sEbKtQPaCugXSwrI7n+K6uXswfA5EkazED&#10;5ZXnsLqTYtFEiFXFQnRmzZ/TqOj2ZoFlymUSm4P4YhTpt2orOh8jIK6jY7NyhmnpaKuVxDS+TanC&#10;YPIgLrlaRmFlzYECypf5lFATJXpWx5JKNUIGsiidjSzB2iRSj0xqUanNRpPe42IaXAgekmIoIFWp&#10;FZh127RSbZ7PSExxpRFOaNfLv//Ft77ZIqWFn/6cu3RzS1Pv555/df7BD3535+4HFaZKR7eOMSe0&#10;ZqmAC59y5isNv3rh1EuvHnzyo/e4LDfUtchqYuOpS0vdLQRHDAerLVJd+WLYMOiJeXTiSM/6hp5t&#10;1xZTkFCtLftOXbilUKvv3elpIq60uQfbG4wNJnVfczOMtMC7ILkxE0vi/IGLkMsmkT+iLtrkONd1&#10;5NT0uSxXamrdLJHrwPjJ5YOvvvDXC1n2SyCeo9CXI/IYro/lG8e+kw+85TY1y2Tu1WB6QupczmhK&#10;qm01XXdZriVZk1Lt1BqsTthv1EYqU+CoiqMN0gmtEk5Wpb7N5Spn0jZkc1qsrb1twWR2/T0bIUrT&#10;IkPeqikB5a4zwNN48tSxcCjy0Y9/dPOWweeffW7bB29vYvQ7OnqGH9rZu63bXZFGImJM70HURLNU&#10;BBsbogSA7Fi9ulwqIBi3nE6poeuh5GnczZUCsI9W+3pVpaGisV1bW/rwzo0I750OTwZj83aHaTkR&#10;xpNZh4s8J6QiQZj3NEZDWU6CfY6ARLlBY9LpjEpCbdZrrbYimhFgRmWUpFiFj8uuUXsR9c66dLpm&#10;vZZSI2zGzLkGzfq2BnAeb0z5Jq7FfaPC3IRwcc0/l1heG7s+sTgTKaWsLqK1h2h3p6SrR+XsPN4f&#10;XOBKtfzClfOdXe2Iqkc5j+fim4fe9K/5W5ubI3jr11aNZjSnrWKhqoQ1GfPPMjIfiXjUXyhwjBqd&#10;s7NaViEHG4ERCOgu8rhtlRTJwkUNpxV2slUZpsMIECvJKnnkmctr4BFVYAb9/5M4A8VEYslzl66u&#10;g1JtZNsvf/5r9LQHDxwulaXtXZ2sxvDCX15YmosaDRrktT3z+1cRL9DU7H3zjXNQ/U2MjZ4/dSud&#10;S4IWRZLM2lrkxIlzF85fhb9Lo9JlEkhHtUUD0QOvv80lkg1OO/DaUhLbKURYIVdD297WOzO1MDK8&#10;CaSfv7x75nHb+ov/96viLpPqzkG6gt0aE1ibrgVmUHBPFuMt+/ZEZMro1Wk57zPudVxJTimdkqQp&#10;m4iXr/15mmghdmxvJoiMVm4kIg372z/VYeufnL72zHM/RbilAoNXOqdkGDxHzAaTs6Ghvadtxz27&#10;bn/i4YJNPZWL4SaRBtPSlWSvxZNFN+Iwihj0EFLkE5blFSUhhV8V0mQK7ko40KBtBlC5UtNIqVqm&#10;FPOntuy4UybT1zgJGBUYS8FSpzMbNEZ9E9TKG4aGh/rb2lqkUh6jppdff/7No4ee+u2vb1y5dvTQ&#10;21lkbMWzOGl1KpvL1LNrw14p9v6ZiNmgMmgMVnWTSuJWVx3SrEJZVjqczWrGQNYUqHvAp0MIjR4E&#10;SeRMIhQG2YLVWrISRYQglCtaGvnOSQ1QSlivwSAObUmxyMfjajs6RjIdyCsVTUjbTGcmeIbKq9sq&#10;yZS2MFquXXHn305llzCIyeWLFpBRa/lEPKZV6PHlwCrE1YTklqHh/v7+npGNQ26PC4tW5DWi3c+B&#10;G1QR/QGf3eXCbBii/kQiDnMr9mlwAyKzGjHZFPjCmJ7NLTOdQ7xeI0RXTaWkvdnEmZSBdNbO6tD3&#10;lzTSlDZasparFgwPJOmsKAcdUIYnRZCqZioZ5CcLifwUl46HQ8GCUG93Y8kQzZZplicVnNFC6gyU&#10;t7XDaDEhCXpmbGx5du7yufN/++Ofzhx95/irb4iBeGB6HokFFbk0msyWsCMGagCXcv1ph220htIa&#10;FIzOolZiZu33Bb79ne8InBALxR574gm1hrk6dtnZ5CgAp0XVyHhaC+aZwsxyRuutUnE2XtbIi9qy&#10;p0k3OXNg32YiHC4uN34lWrQ/ZiS8K8XSWz7NUjzvC5aU8lab26oX2XYuair2bXrM27Ne1r6DtX3s&#10;rWef2zUCPmfx6RP5ezc9Ug0Hc6pK2a0NGAhBU41MX/NYraDdK4o6Wzo7ujCh3d07UVo1VRQdYTIw&#10;OW7p67GHLPzx2TH1/MgjfKmgC0U6dzfslDxztvz6rCJLetxe5OgtKqs8cEw5Ako3My3NxFaFmkTb&#10;0id3tl8fn+aCS9nFWw9s3SDVmyBVSVYAvK8ZEX2cKwUDwRKrYJz2HDAbpEIpIw1VN7+wRGvS5oaO&#10;QtEuoZm0MBqNT6RLgq7JxVaYfFJ47YUDTzz8PgChDhx+uWugRW0FbFpEWgRE+yXfotnskDC6BCKH&#10;CBoQONTQVaKaxGBTUxDcYGXljK/Fr33u0NT4MrlOa9ZJ7HFp+GJi4nIwdnXGvpgyXYhUTo1zfLK0&#10;Thuw5zSDury1RLSYj5+94SFb/vDDV/ds3Lpvy84tAyMDLd1tjQ3Q6aKATGeSU2M3Txw6iOQwXWtj&#10;V1v3A7v2Izb+Hwf/UW5kJUPWSo8uWIrPjl1z6S17b39obX7i3LUTgpFeLXM6j9HgZPJc1ChVNhBm&#10;M+s8+Na7be2tdoerb93g668dvHTpah08mk3DEQ49wuKS79zZa+8cPXH+5Olde/fe95H37f3kE5se&#10;vsvT2+Jp9ni6mk74rrdvXKetqgCW4HsM5jtaKwgTUYsuo0GeFONX52+sLpBGdf+dexxea29/L5fJ&#10;HDty+L4770SeB2jsTa2tXo8LcXl/fuYZYL4RmYDM3G/9x39gdPXVr39j67btGHmwysoff/drj8fU&#10;0OaG5hxyIFSAqMdlNVZNGzAS0oEbR2mRaakgWCxpAZ+n4J8CV6kK6F9dTYT9eCyRtTg9Jcg4yGKx&#10;lo7EViCcBzoDoo96BBMlSWXTSBuFkPHvz72+f8/D+3c9IqnKz5258NSvf2E26j7+sY9v3LwJM1Ys&#10;2hDqYLNaNw6P9Pb04CR85k/PTI6OcyIsxyz8rAyjXvaHr49NAlUNOzfAZVjvI2KHlknyGHkicw39&#10;CDQgWgPcmii5MXhHdYiHNlRGXb3tyBeFwkKsROTVLHoDGUJIRHFlYUWrRWPoURJ0BD8LwDrCLhGs&#10;PLMI8Li+ry1Vl4LAC4IKtE6jfq+tem95VefzoRoFhReADlUxKfmvb/zgytkbDa7Gxx55dO/evUPr&#10;+wCIBwgJYFgOiD4ueersuWX/wvMvPfXuqVdfeu05vcv4gX9/Mq8OB/I3cxHhuZ/ND2zv3floi1AJ&#10;aiVtdqJfXqqwDC2rMr65ObPHWU+KqndW9ZUV2h5syogPffAjxWo8mVm1WlySgp0lm7UVez2KWVLA&#10;2SvDWgKRwJjxl3guu+LzX1xeOaOhvN3rhmCNKICUT2D4TiB+hSKg0uehqtSqNUXKVO/e6rO3Cq5X&#10;LWRsYHpjZCiTroC9BopLJa1FKybX3FpMauxtgMshatpi1C9PT4qxYIMJDGaRlebpqgDqN405YJV0&#10;NjbymG1yvEyD7bMpW6BKhFWld1L4pcVULJzEPpfRoDHONLe733j92B277zYZ1e+eOIGo73vufQgp&#10;0uOzVzu6Gs6ePj8ytN3tcODlJrkUX8oZjLpiXpSVUb2Qh984vji/JkPSoIlVk0Q1y+fj3NTEktng&#10;/diHvxjLFH/wm18rnSaFVbP1nnabt5G1Dlgad5oa+hGVWpJjNKCuVPX/PHCBZo3vf2RfVa6dnJve&#10;t2frmSOXTp04c+DNi4FIcHB4Uyy2cu385P3rR84eO/frX//pxPnzvdt6jE5LgZTFIrl/Pv/2E3fv&#10;ZUvFtZkFLpR86/VDp06chvHP7nBjrHz60pUkJ755+nQNnXJe+tRvD5RKQnfvMNY8V6/cmpqYcdpB&#10;ITKN35ha19XTAYaAxzOeWGxy6fVSwOYk+RkEdYZtQ1skwAYTQD7U+FQem3BSo6kzMjGoyWQIkNGN&#10;RqAoIMIoyst4hOE2qJarK7PLJo3JZfWiCuGxnyIo1IGoAOp91Xu4SfRVkOBV0JDjXkVvBZOjKM7d&#10;vOUyqCqZOLBvDotGCYw8gF9CBqV2Nob1Y47XmOUAVOmMZFWuqdDY18PWS0JGb9GLeqZYzcSmz0k1&#10;VVdHi6yiYDi2mpEbPa1ls0aiIRWAecR9FKTFEMuZWY9NrVdBfg6vP3THohaiY7KkcTjKBgtIZiX8&#10;B1UrEQWCLhLSLFVOVqAtTi9lqwtEQ0RqjdGEafVabPcWoXfbkj9jfu1I8+77/339TltTz+5E3rIa&#10;jdosripeWM2az+smJ/ITi7lz48sKo/3ebb4+kCgIezQlO/zmfLd32GHTT0Rlf38npWreMC+bNkki&#10;NpVjYTqwsrIgFpb3bPN2tZiH+rp6m1wOiDOquNHKUhE2IpzqqxpWDck3uJHoaJEEKsNPJIMqr7Na&#10;VWEqL9OULV69ydapZJvBtJRIYxPXz5159yZdUj68+x6cZfAKkeX46IlfIjW3dWRLQtBXwgUrV5hX&#10;26+uVW6EitMpYTqemYftAPujqmRtzWd0upQ2i6JBJ2H1Qg0AyBwXFKwqGqWmFB+XmoBbWW7xrEVv&#10;aHVKjPQQoouBFINKWy5pbnQvT68cffvg6VNHd+7Yt35zv7yYCyytwgBDsYhbKulMrRO+hLQkqiU1&#10;K+41UrqWDNOw7lYqBpIIzC7A2orwsRxMecVcKbnCqFr0VOMkL7vu9202qYXURMbon4SBfyHAWNzN&#10;Nk8OmmQxByQtNACY56IqhhcWwDjEKGKvrYIKWS4HRBaHLq5hEPj4LDYwFZvDCFtUVq0JaSwR1p5V&#10;dacoFy3TWWr8Jka4w1Pc4xW2NhX6mmW9G5Sdrdntbt7urLZsaDTig2WysppPXB7j1bzUYC0gA0uJ&#10;JbBg9ziwPgZkCQic//mf73uavCazCXZdp8erYnUIL6Tk2DDXgbPAgmdSsXg8bENgldaOGwM89Eol&#10;Wz82qwA1YZ9chBwc7YCcwAgqLiOwRc4i9pCWcQoZh46fqHHSGlC98HPxErEEHeaZi5cRgGuxONaW&#10;AiPDW5z2xqd//w+o9ts7+j7z0f/p7R7atG34ytWr//v9v3f1tRBy2Vf+/cezc9MpeKOPX5bKFTt2&#10;7piZXfzLX16cnV27gvyxf55pa/G2NLa+8Owrv/3Vn1OJ9MzkaLPXbdBr0M9l82hizSBIKUnN6RPn&#10;7tp3l6xG+96eaRpF5ruEf7i11uy0o0Uqy2cDk+XYrF5IT0J5ddsAT2mzE1MWXazcVimaVaxbvSQN&#10;Hj84O/Ycv/3jTWpdkZaUFWVzI7GNKrhAGHW2aTkyemHm/DvzFy+UQpxC8tdXXjh59uTVm5cSiQjG&#10;dSoj09nXMbJ7W/PW9YxaXzk9TU+FkQUm6XQIakSXY8aSQ/WBbOJajleZDFCTY+pPIwWmgnBbvIvF&#10;62duDo3sZjQOAN9l8PWJSNxNAUSL/SGSI5ACUxSSCMVWyESzgTAYKMDB+wd7unu7ZqenD7x+AAHl&#10;o2PjZ85exJQN+6aOpvaORvfvfvXzB+++r7NxvYpspisuo9zBYEFV5JUaSyIJDzyVzfLoXREughUm&#10;4FoQTecBkIC3T+RohJvn4MtMshj+QwmQE0msrjJcGRg0JVuxMgpekV8jDaZGAr6A3Fpa4aip7FT8&#10;7E7neJPyurmFtxhK8IOLuRrWCOC1yJXaTCgB2wFWkiKtdao1HIdvDXeJHIUjDulUKpFMxZPJBBBW&#10;Fqulzth9L9AdzI+6ogbyBIqOAkqGMp0ERFdBYkuoQnwKtCiJghBI1TK6BvvK4tLlZ6dyZIlX0Fhr&#10;gqWUr2FRAq2kGqizUj4m8mmcaijUGCVwpKTT1mI1dmgZDzgOSBLhCst5cSUSXmAUSjhsBZ0KOzSr&#10;Wttqcwy2tPc2tOwY3NDrakbWh1GCUAB+ZXnhwui1Y+8eO4XI5AsXlnwrNy5fnbp8berm+KlbV//6&#10;8nOnD755+crlhaWFQSRF9PRjhProY4/SjPzs5bPedk+6lIaQRhVDaAjJKuwqmd6hceSvIas95d2/&#10;YSK6kiuO9zZnw4nan6+4B/QjW27cWPifvwVfG68cPlk4eo48OpF7MyGsCGYvk1S7sxpiPHhAbWMC&#10;4QAtP7lxuJKMDV9btG3tXCdEfDWvkYMHDyvfZIbO54wuC1x65ZJ85dTJQ1du2tc3yqWiNS2VXFxD&#10;gIKmp082VpWOrV5t8d/xMDbBuqV4m8fYLRy6ZZgSinMJcWwVCYHQVUpgZyLYWiZaSCxrbWZVx8as&#10;pZWXEAZZ2n/+CMx2Lltr1cDwYAjXM4+qykI5j6x5cK3dDmCuoLxCu2UhGthSZfb0m80dLaS2USRN&#10;IExNjB/FRhE7CJhVtCJ97uQF8F8fe/CJZCZxY+xiQ5ud1dejSsUKgRpZkUhCK5uCaKCCALNitSBU&#10;8RDnuFyRj4p5fyGDGALqaq18gasFM1oiWyn5bi7fcO8aNA55aHkm65/IJmIVK2Xe1iNpMkXl4kX/&#10;jLW/68iJ8zu2P/Tox7+UB7Z7eiIcWF2cnnj78D99S3OH33j1lX/87c3jbyTzsVw1n8wn33zzUD6T&#10;aWto6evscXnsv/ndLzZt3VCtFLGwPvyPNz73L/9u0HsuvntQILNL1XROQ6msWi4XzsQDGKyss7bX&#10;+Jrd7Xz5lReaW5Ed3D68fmNra3u9g01naZrS6vQNzZ0YWj3x8BOf+Pgn29etUzfac5R0YmlubnYW&#10;Ee74Bcm1RYWs5L5jg/l9G5mHurJ6NAMccu4qfEVqMSs2dq5F4xcuX9q4aydEcVgF9/f1wfrzx9//&#10;Dhite+69/7m/v4CDpr2tfePIxkOHD9qtdofdfu3mrW233dbR3olt9drq2ve//U2yIj7x+H3vgWTr&#10;Zg9FDR8/YVNAVMeoMQmpYVWFLTp4dxIYcfEDJD7MwWTQD723OAkur2r0JtTyRUBYCCw1UrFUkFAA&#10;RQuQCty0iBiFFgoGUhUMd1OjS5/52JfkUvq/v/XfMJg8fN8dm0fW1WQU+h+lAkuMIhJPgXnAvzAK&#10;xeDA4NbNW7wez+Li1OTY+LlTZ8dHpy5eurZxy7amtnaU/ji4sF9SU6DuSZRQVTC6MsmSwMJBUEDK&#10;5pZ846O3nFYzYm8NKoTdI5oWSLoMbP8MiZRqDkKJYDBsMNv0YDG813KBVwfcIFJQjMXK4tiYtatZ&#10;YrJA/g9FABJ9gHrG/K/+rdchhFjN1jESmLNBeRFYjP/wG7987IH3f/bTn908MqLTMjC9nLv47vGT&#10;h48cP3Dy3NHF0FSUX6sKWZtS2uHRbBhp33Hv9sbhbqRDpsqLAd9FtcR2+q21xvXG5gEEyivd1GY9&#10;aVWQRQm+uKDLhueNblMRne17Oyt81Tp4XSYjBvqHTGYkpuKioLWKVknBoCQWEfMLW5nISYtCMS8E&#10;/YGrE5PvBgKLGsbS5B7yuNpxIJQJRRkOK3zD8BHigxcFg4ougUEKTbLcQMhrlZKoBOwfWkKBY8Ac&#10;oWiY6GDokpRydlqSr6qLFO5YB5cIWTUKxJAhVaKlsX1t6lo+HjDr7AzUL0UFhV2bnDTa1MvBKcYg&#10;bWx3iOUCLpSxtdDUfBEEIZxXGj1p0vXGg3wyPb7kuxryFfgsi4yj/t6OwYGBY8dO3ffg/WJVPHP5&#10;aGdXo38VYrfU+qFhyCHeOXO8vbsZTxQ0+oGV2B9+8+yOrXds3bLz4ME386lYa6MXIsfpmaVUiPuP&#10;b/4Elr8f/u6py6uzzX2t99y5h1VzWlT0tQID/Ruf15EVBiosYU1Pk6+/8EY+SWiaVCfeufTxhx4G&#10;nP/vz/6zxMg+/dUnv/Xt3yE4GVmcL794vLfP+W/f+sGnvvRFR7fH1u2sgMAoVSz4g28femf37Vsc&#10;XpOhqTlXLP3j4CGIYp/62QFJTVibW/vuF38xcfnyytWFm8euYmD9l7+8HI5nGbUG6qCDbxwfvbEQ&#10;9i1tGVk/NTrhspgbPEbCrJczUg/ijitkdHZx8ubl3s2bCLMLehQ9wnrKIqTowVCUMGlxybNELbHq&#10;U+o0NZUS600FOPNYt8kItMezMwu97b16rVlGUPUIYBA7650UhsHvKUv//94K/VVVAtkM0qmgay/w&#10;Agyh//fNnxG5BQsjQyKMCpVXMacs5aWlbC7lZyu8y20HKUaH0J6SxArodz63sDhpbwcVCaFqVQXq&#10;i5UxpzHf2ueV0tibSQupVFt7E56MCrcumFzN5SKtnU6TV2X1qLEOYTRVVl9FAVMhc9G0T2djmzqd&#10;eT3FI+VLJwfumZUW1WQxG10rF9OsEbHtpKnNwiJ80GMAabFRt3Hx4sl77lsizJFv/yo8F2770Of3&#10;tDasbPY0DDU6/RHfhz/4uRC1TtVy9/kbte984r8Yveajj2zY3Clx2hlFjYlmOn783Knb9uj6eo08&#10;IlQt8lg+/Kd3wmqXrYEpqNXuhfnVJiZ/9zrSTIeU+A1EVS9BRnGeR4yEmNQpCQbYEIlkYXapCNI2&#10;7lUpIfApii4HIguUt71IkxUEdSvqwFMl01goahSKEiFZW5ga7+nc4x65u7HdDnk4jTXhjb9yxDzR&#10;N5LRwCuibTMyXdamZuKSsTBpKN+s5a51daoMVkW6xP/hxb9/5b++I29ruIyoK5VgMDRpdKTeqFHI&#10;zb7ANISo4URlIbyUlqRVpqaCMJnLputaNsQR1KRqJYkd9S9/+otPf+L9+2/fumfH7pHb9shJXLNp&#10;nc4C1ZMcqmItgtVNRKk2dv0GY3R47YZMRQxnknojcu/zcIgbGWZlxWf2epK42YhqlUuwOqtS6ToX&#10;yuubbbrYkk7tk7WIBpc16MtPBpPaNjeppngxlUyGwW2hCOjL64Y/PhDLLK7h/8aWB4wlilQgr5os&#10;VgHve8+bnFcatUkpL6EFUeZXyEg13Gd5SoUZsIhUlBwtS0vkaZGCnI0r0DF44ZoJPpJIKq1uAjni&#10;yDPMVjJXAn0b705SMlJJQKQBBjqjUaN0FCulI8eOHT1+6qvf/KrBaoKpS6FksZ2AahewwbrsG/5D&#10;dGa+JUA7dQZtsRBXsQKfn19YuMJzUbk0RxApBc2RRFYmTctk6QoIQFUUSDmInGVFriogkTyYjkUg&#10;qMdKC1IxbMBmF2bfOXN9z94drS3d3e3rvPbGdDJ37vR5aNmbW7pfePalvuGBlo6meDr15pFz7T0I&#10;71WcPTf6k5/96IMfeRCbwmPHz+3bdbvL49m5Y+fw4CDwtu8cP9fkcdqMtp/++Df7dm3/wpc+f//d&#10;d4MYrdGws/MLerMV0XEKuTafKMB/sH5gZG4pLv/teVOa0+xr1a6Hn01Xq6p0St2tuSv+sdOdpULM&#10;pi5Z9A3W3rWjl1qQV+mo2rsG0kxhojbPGrsUoqdnB/rhGFpOWPD5FLfgvzUTOnfTd5KCOqbBGFBX&#10;Jw2yN8cuzpZiCySiymsXA+P/+8Kv/3n6oNWm6+zykGa2zBhuvHREkxCQMG7f0Mk7mIyMZ5BByJe4&#10;QESl08vVWAZigEhi0CMrV6l8aeLyrXU9600miH/UcKIWa3JEq6e5dDqfwBgRJHoYdxUySHphAIzg&#10;jJJUc8lUDM18RVLr7utGiunq2vLc8sIUGMBT42tzgfc/8ggUbgdeemHHljuNqnZZ2akiXSSuSeg1&#10;0qtytY0vSCB3hckO435kw9TDaDAzAWOflkOzw5Qq2VCmmC60OFq8tgZapsCoNRAOI7IL5iIlYqbV&#10;4EARXLDCWKFgWF5bXjXZRzAYX6d+p0MxpYGmWl3DXk9VxlKhnALmSd+YESWIsQqH1uo5qqQail+g&#10;YjHy9wXWYtEw0qvhRYVVxGazMAyDvh+EwLrGAIc2GqyaDAEVyLY2m62Q0SLrRq6ENNsWHr+8sVVb&#10;U5fSakRfRBlB9DqMC8VVR6sLm4tb54JH/jZusTVBFQDdKejKMLtptW1VqRf0B1EO5h7Go8oCNq/I&#10;yMGsXCllIURSsDAep0KFdBhApooaCGhc4hDZ0LWsvALVoLgWCx27qpuMqwKZFMG1b+zt2zQ41Ncz&#10;2Nvd2ODxuuwOtb69pcXZ0nDb9ts2rhvo6Gh3ez1uj+fQG4d23LZ9x/YdOT579N0jFjtgUkk1l5H5&#10;cjXWoif1Cq02Y5Jxp64bl5OaO7YG1IrV1YO7h9OBJfridMtmVT//hz8Wwhm6pU2uqqc32kCB9lH8&#10;5Sh3Jd65Y+8t/o2KarlF4/rzb777L59JG1X6p37IDGy+r8KtuF3Wkt0WLVIbBa9lKpNDuIvLRGSF&#10;vEz67sEDF28tbVrfY8WZNBfjFjJ9t+1M0wbxXGLp3aOyB4n1d/Bzo+jHR5ya5pWLowPbdjONDZHL&#10;4+WbQVWyNkhpV+lQLpsYGFlfNXoCEtXlqTmXXv7W0//74G1DeOraOoazVA4P17r6qyjQxXIiFNG5&#10;bKIaAlhQ0jC6Ee21XsjxghOnHJ6NMlUzTsuL14+5LTqDQVWmCYFURK+tvXng7c9+6ktOu/u1A6/C&#10;PGVzGlC5Y8Nd4KVCriIJJTmhWIG0UoIYlQQYCFJOqEA2Ahcj8sbLdBbLE1VDl6G1fPqWIRHLaDPj&#10;ah/dUBNKa4KrfMEQo9a3yrd0ZvSGLIJfeFqWp41lzcrZyW9+/fsoG3727NPf++EXr4xfOX/zQjgd&#10;iGZDoZS/rb+le0OHvtXsGG42tlj6vY0XLp4/ePDgHXvvaHJ4/NNzVL7cYHCCKBqJ5x5+/OMspf7F&#10;T/7D2mmdLyeLWuXszPTM0dGR27sIoaZDlB3F0IzE7rb84fe/N1utXnejy1VfyQwPDXV09HR3rTO7&#10;GiDMZklFgSss+Fb+fuj1//zJD86dOYMl6rrWrkZ3g+/0mXh0yf3gwLQplqNTMG4DYSCA8EEpo1rS&#10;56IHmrpunLuSLfCb9uxCaVQSyy3NDdu33/bKq/9YWVl76JFH/vLXvwAi1dfXZzFbTp89DYtyR0fn&#10;d7/7/dn5+Zs3bvzvj36k06h/8IMfXr564xe//PVAfx9eMQbIirLcSmnkfFVVIWq4iyS1PIYmSJDD&#10;egaaK5TR1RKoJsWSsLSyQEIkCn+zkizhoyumsvmoHCM6MDPAC+WLoCqcO3p9anxu7AbwFeK9+x9o&#10;b+yC2AEf9aMP3uG0MNVSCvHFdfs8YOQo8uu9S91FX0fYAv6AibuK6elq6WptG+rq7+nsWj84bDCb&#10;sAiqx3ERlAHhv/B60bjbVVKFhoDzQCkNx/g6k5mU7t42oqCIekOIRgK6c/QlkoKknMNGp1LiEfMT&#10;SiacLe3pUjGPqRjEzeU67orG3Gt1LZNLMd2NBYxrpAYpJwEGFtPk+g+cpzBVVQv4Y+FoFfIYcqq+&#10;+82ffPzRL9x3130g+l69duZ3f/rZr576X06Mtq1zbd3Zv/uO9UMbW7yNOr0KlWmYlAEDgywYtUyp&#10;4GX5khCZnTtjM7Ufe3PW3MwObEIMjExPtCtkENZyShlOw5qQWDI1OUUJxFv/X7NV35rhQUJ84+tf&#10;T6XDmDU5ra3SkgZRVAw1h+Aijguu+WdCoSVsSClS1eDtbm8eNukbCUILDVgFezloBmCUgLkHT/oC&#10;7g9Y0PloKKjRmwVoyit1pQHmVbiq0JLZ7EYY8asVBEjjIZlQaDwZqb0sUWlqKUXkmpvGl1CKpLNA&#10;Gp3NrUADxeNpjcaupLA5AQgQ7Tlns6KMW0Xh5VSrBUS4NlpQpK8lpksyDkszbEKtJgsQFDZTS4Nt&#10;0G5vevH1F7bftsmg0164cPX2fXcmcvGphWvtHR6/Lzg3sXzXnQ9wacz1/GaHriDyBq3l6BunvvSZ&#10;bzx07xMN7uaRkU2n3j7Y6PFUFYrnnn/1Ux/6XIOr++yZSxeWZqy93p17NxvlZTXJi0Kklo/XQC/L&#10;xIXwKiGELGpsRPhjB0+HVviUqsSnStJwtN1i+vs/Tn/8a//a1N/MJfm1SZ9WQ8zNRdbtaHvljdM7&#10;du0c2dBvZTHgzGFsuDrrP3Hk3Cf+7aPYvwsU2BGaLbt2EzJ6emq8u7GjyexdvD79s2/896bWgWtv&#10;ne7ds3t1JTA0sv6RRx93uz0bcGkPdp94+/L9d++5fP4KxOwdO3u1JgMuh2YJuXT1BgaVQ7fvzBuY&#10;gpTQFaVWviIwZLVQgRVH40TUD+Kg+XwsRiNbnWWxk0KBh9YW/kV42r3OJq0aoXUoFCm84dhN16ci&#10;GMbWLyZ4P+HDROlSy+V5LDArOGYxykJwCSXfONze4GjCbpOxuzmExcHSXSEXwjFSZ2xo7IBvAWWB&#10;Egi1eLBUTkk0Zec6O6kqqtGeR/3U8qITPsjmLjyQa3wmXwjpGhjCLDE6DdFQQss6Gru2pEvAVJLR&#10;lFxt7ihUDLMr2DIyoszePXyv2tovyJx6jZ4hUtJUUprKEoUyCmWbp8vRPULYOqS2bpl5HUH3S6vr&#10;pKJz5tRSYu6le+6Pz8drv3pBbeu9/7ZdTBNpQPEloZNGG1tzyjU6qQDEsix12662O/a0eKwSvry6&#10;mtm5OHtNoadOL9SamhyiQn7mcrZXE93YvJZQKq5c4b2qm60eT7urqVdLVtfGJTVaom6ga6S24GPJ&#10;eFYmglSAqQ00w5h46DVmqBIoAr5WpLyAqAIyWaxiaBCV2aKCw+SRrGoqEjWaW2ktXyssh9YC3b13&#10;/2gq2dPrcVA8mfNzq5dCFh3v3VSuVTSSqbKytqYZalFLezs89gamZ9ChNZKQOtsszsnJW6MLk//6&#10;pY86XRo9n9GqPcuJsRuL4750rXuo9ZWjL/zHt38tU1SOHv3H335/YO9drVymYDEDeF3TKoGgQ9JT&#10;kEviiQw2o8Zla0KgbTkTlSoBu6E1ZTa8PCd3uiQyQwOLSkZ3I5Bzu7Rw9hRKAoAtKoSpyYhSoZjM&#10;5S2NjSA5QK9Qy5e5QoLUKqb4LJLp1zsNDALg6Ayt1LQ2tQEiBGq9VoNxIUcW83w2Q2G6UUbCNQIG&#10;8w02C8rEdLmUTCJ+HUlHMhMG6NA2kdKFwDIi9EDqL0jkCghMhTi1cpkJjYmxhVAqirCaxawYhbAj&#10;z4urGSV8OL7Fij+hN3kqqEulRQXUN/6bSrgJGs0lhRzpbLjqfUG/zeZEW5XJ5Z96+mmd2bp5+yY8&#10;xmgC2FkUqVi7UkXgO2QorAWff02lVpksZigANDTGUL7JyZNoTWtFGB+5eGwxHFkIh/2xaCQWD0bC&#10;+WQM0Esul87nMiDpwNnFEAQTjaQDgWgilk1lwjfHR6dnl/fs2+N2N/3tz88//9cXVxdW19bWPM3N&#10;7Z3dB19//badu3r7OrAzP3Xo8t2P3qPVMieOXX3yyUfVWuLm1Zm5mZWRLcMmk/XY2++8/MIrN6/d&#10;8i1lWpocchl19tTlz/7rp+JcBPlRWhUbjkThw9Qb7HKZSlqSy0RyZWJxz+59/Ggg+eZbw48ORt1U&#10;I+SSOCthAS1UTF7rlWOvbDWp4Au6euna9oadmSthpZ7Q9DWUDcYUlZ8jJvNVYX5inqVyOgcmoRwe&#10;H3J5uaROSi2AiIiXZ2fn0MCxhDZXk4QjPX3NYSGULcZX0suuTS1pkk9zMVOjlQJJWmGew5gkGiKw&#10;+YaxysvkNMjZKSji/BKi6hrdWG7KSjJRwN4QgykxMDYLdgXy4kqEpiTIs0DrUPJYOoGQHxCLkFlP&#10;S1GTJJPRlbWlyaBvMZMORePhPGxJNVmmIPojQbfX2dnbPDDcPbx5wOY057KZ++/Zp9GrlmeXKNLg&#10;cQ6UCsgNpTFmldXSidgi4NoEqOwF5D8U0OUAqgErOci2cowNEVIolfAZHrtNrxcSdxMKViWEyljx&#10;mPSEUYvYHoEmsbJU5nike8ucEkq6VvHlm5hGNnGw1zAqKUlvTrgPvl3iOOyxNYyOFDhMSHWU2p4G&#10;QNmKuK+kFjebDKnKQBTJ9RqtyYi/DFo1piOY4aBTxyYDsndwaoRMMpVJp/lcDqYP7JHkwK0ghBZb&#10;LWy7kGbKL0YXL1tbOjm5S8t4C4GYliI6elrMdotGrbTp21FVAH1UqxX1yFytROAEZsg2UbBBIIk8&#10;YUQtBjOL8eJ8RJguEgnoMmHEIms6hcyoZzC6VvJ0mcumENZWRIxbPidwXI0rQAfSItVS/mxuLSQH&#10;06bJXsNXhRamVORyqetXr167cAHP8cW11eXVtWOHjpy5cDaeip+/cAF93Sc++kmUgV/92pcHN/RB&#10;lpIrRCzwsKXlEr3DTOh4eTluJpiLS86FQn5Hd8BEJ4MHsfbIJRou3WI3WDZmzl7uvH1z/48+RT6y&#10;QfvIUHqdI+zOJSMz+iUuFrso2ZQ3NO0bPxjrNV7YPsRPnVWfvKQY2NhhszFIsvPnqzaiUfr0BHds&#10;QrbJkzJUQWSCcikfivW1t3XavNnFZZgUGvq2EY7GIqcsnw+Hxt9R3C6Qe6pTE2pr5XZzll04f9lz&#10;x3bx7gHNQHMhUYienjRdnK99xO4eXJ+kHLPhEhdNb3GZLr70R5eedQMou66fI2UiAVJVvT+miOrc&#10;6AQcPRIwTGDXwAddEdGam/lWgvGtTF0yWXdRGm+utpaIr3iszTAlIgiyUJbdePN6qSD78Ac/lUhk&#10;fvHLn23aOiTDnEAur0tHoYDnSQOhwuiUK6QwE2DlFaRP4FwE8puWqnBSlrO1YpXwaSVJiSCfDRvm&#10;cwY5ZLJmYTVmiBD5ValW3tmS0VauxqM3AjUpW5FRFoUuO+fbOjTUMtB+7cq7B994rufTdzQNtveu&#10;7/G2OEBIbe72Wmxa6ILlsKWz0jLED6raQP+6akoYP3tlXVf/+pGNrx95K1+V3bw+/cVPf7XJ0XLk&#10;yKuXrh3TNuviWLcQMpteZ/MqVSYFdLsWiQHJCZl8HEr7jq7uy1euvn3s7evXbp46fWZyanJ8Yuzc&#10;hQunL57HBun8uyfPnDwxszijt+rvuuvO9z/82Mrk7P133athNa+9+Kd1d/ZlHWUtVbTlcqxYiyqU&#10;qwpljlbgzaaqoovSA5z24quvdvcOGoxG35rv+o2rTS2Ne/bsXlpeffuto09+4MmXXn55aGDQ6/We&#10;OnUKxNHG5mYg+KLRmFaj+dAHnvzAJ75MsCaLuzGezo+Oz23atLNakusYK0oHAtxvibJc3whXIDLH&#10;aSOpFsE3x9Atn8/6/WupbEpv0FlNDVIa4sxSFoBmMQHDB/ZFXEaQydh3T5wPBGL7Nt87PDCsY/Wo&#10;y7dt2AbfzR9/+9SeHdtsJrXIx9l6w6KB2qIerFqHP0MvDAE5wSgBsUdZDv4gDbgCDSYQIp6xMatH&#10;ViGTVERzhXG8lmFhqKyAyqpgEHESTaTnFtay2fzQOkghnTWEAeMIwsCrUh/8oG2DHgH28loV1GfJ&#10;wvKyq7mVR4+iZPIIG5ZgPEMAy4IONjI5wVg0Eo+jUKYNvNYqxxxWpSB1lTKJBSpQLAQBFy6Pw0tW&#10;Uz7z2+e3rd/zwO0PB0Jr3/vBN2QU3zvQ/Il/eX//xi6nV0+pwYPzB/1TuXgAW1lLi5W1K8pSPu4P&#10;sVKlWqFMCYFAbknrMK7GsrFbXPcGGwl5rkItlzqhe1dIRCmK0kRK63SLMrz97+kRURPjBkRU2X33&#10;7oM1Q69xKhDzIsEAIsnKsotLN6bnT9OqvM1hafAgrnyAlDXUoFEnMHpDzAscshLE9cIXAWtVrSy8&#10;9yCp5Dkuw+XQEOcRDltN4mMuI6yLZgGcsVgNiIaqSVSoBpPpkBwWHdIglSBthJeJfvz2ktyKWhP5&#10;X3o9pdcTS9HFUDTksFthY0APqsIIscDDuZiY8TtkkOkxUVlCpplW6qoAhyhonUweRN5SLe8ixTZk&#10;NnCl+MTs3O17blOQBCqQ7bt3jk6PLvnHG5utaP1vXp1+/MEPJBKJC1dPNXe5MScT8qXAYuyDT/xL&#10;IsZNTc+1trTlM5Hrt26odKabN6b/6xv/K+WlT/3lr5vu3xvkgsN9jVQxUxSiYX+4LNKZDPJAcY1n&#10;hRI3M7Um8OozZ6dMdtd3f/5du83x7P/9vr3ZOrPibxvpa+zwHD94VkhxO3dtvnJ9qrPPrSSJn3/7&#10;GWkyfP/2HQYEiM6H0qvZE8eufOozH5RALFWQhZdDe0ceTcVDhUy+s7nbZnBcu3Lrox/+JEzk5y9c&#10;6dm2/vqVG0jzWL9h5MKFi7/+zVMXLlyA7+OJJx8+d/4iPqyoXrBo1V4ZEbwxtjI337ltOKaSVmgN&#10;nFPpmaXo1MKqLJcIxHRGyA3URRmyY2RiKoGU5Cr0mHW7PJGLrfC80NbaJVdoCuD/YTyAJge7qTp9&#10;pb6oAtYCj1P0VEj1wa/EEJTPIl4LN0M9K45WMiVt81qIx1hqLCtGpCqttXN8OUV5O6iG7kQBYBNN&#10;zTceCCyprEp3p0eDaVK17KEobmU1HQp62xqcff1lfWMxViwly96OvorJoXG1IQuN5VmITS7PrqGw&#10;b+3cbHd31mSqyWm/ydaSEeh4jjx9ZWE+WAhz5OrsatGXoct6udyisrQ4WjeEyvKJ5dTymrA6nYos&#10;5iIzweiKb+r6TGhm0kYt9HQVZlbIGf/75NamPVsYTU6LopFXpHNkqqfbtqXN0qpNbmqQrfPIDAYi&#10;J6llCPVkuuXKxZNbhhpqOuPRk+ErC7yzSXFXQ1XD+bq8AzmZSKUu9zc1MbAsJoPh6Jq6oy9FGmSV&#10;opvAczUejgW5dFWt0eSy2F3QsDwoSXUyltVDO1fNpAuBZM4vVzsKyrAgT1NY81TMkFIjMlCOc03K&#10;ry4uVxXOrz3zVEd3g8tq1MrpUyffcKxrJjRmLPmksmhYhjzoRhXRFJLZeZWtSBtMZJNEqrx16dqJ&#10;lw/oq9zH791uJ/PZBf+VSwt965tZh34JJE46IVdXb10L/vh733IYyD/98tX73r/BbmmuVHNFQUSM&#10;L6uU8Vxm15Z7PB5HNBJAnJXaaFQQYr6aKWQJfRlpknwClBgoqqoZe0PDeJQoyPImmx3WsfGrlzsb&#10;vBjGoEVHF6Iy2wQIuYqQKrCR6CxtZxeTKVbJukxUoYxHICsiHBxiuWLNHyZ6bFZYAbQQSSZiFAsB&#10;qTKNk0hWNjlNglTCai0GkxWhvAmEg4ZDKoUcqm4ZLU9iC8Di9HJLJEYxm08GVl02DTpMs8egsUCN&#10;qLbpDU69zal36pUam0btbmqp6fUpnlOSeaq8vDR1ytJqJYzmYqWCiHos4kUEgsEjIqem5xae+tFz&#10;T37ykaaO1iSXlBeVWoBVMDwsFMB8qtaKyyuLer0WFKMikqnkLCXSkE37AvOb1u+z6ocsplYTzkeD&#10;xWJqs1o7jWav1dxiM3vNJo/e4NJge6txUIzJaG30ICfZ22m1uJVaEs3j8dM377hr3+WLNw7/89B/&#10;fuPbO3ZsO3bircY2L5a6Rw6/tX37Hq2O9fnWzr57rX/9OpaRnXn3Uv+6LlJWuHl5cmZ2dfuOrdNT&#10;Mz//8c9u23YbgikunrvV2GCNRQBqKm3ftrFIchoWMFkpl+EbG7oqZSRyG3CPFGI5m97e2zuQ++Xl&#10;Ue3JoQ+3lClF2dIFrK0lmcedkmepiUvHiFK4t9xSSqSvvnRRnlX13b87a1ecHr/Z2OwJkTNqkmsz&#10;657/rxuz6VB/326VBHhDXUVlWE6KJ99drEld7Zu3Xpm8lDo/Ovfialm2qFWXM9fDsUuR3v3N7gbX&#10;6uz88Utn5+eWH954j3JL17NnDt/ePwTcPNtpTqIZAcQnlDHY3DGYlxH+UJQieRwm0oQ/GJ1Y2LJ+&#10;q1CT+1KIe9HBq54sZCGwLOUzSIgHkjseWBu7eQX9sMONHFuLwWIEbsTgapQi+Y3R1uSkyapXodeW&#10;FZwOw5atA9lsDpdUZ0cb4EALc0GnowXTfIggsLatwvDPp5dWIlBj6TXqahkwyyJck3S9SqlLpaFT&#10;RerLmj/S1N4JFUAOMhu9LpxKQEGRqb1n86UkKFsgJVRlQ9i6lcwEWwyW57NaQb7JvayR+MNi7a0r&#10;m7756X9cGlv9xYtXrR5Zp7tl9saqUm2rGFX5GufSM8nxsSLYHgxiJEk+j+wKJMwAm4jyRY5AmmA4&#10;jMEZthlQ0lotFjhRwWOfaUYAAP/0SURBVCtTq1WIcYNPFi418GUAD4U7Xm0tLKzOqFHRaIZJhcVo&#10;NxWC8VqIq0JoZKqQKqpl2AJq1vjURak05QJmvVjQSKwuXUMyNL28ejahnBeYxbJhQWTmstKVGMgA&#10;SR4gYpZWKgH9UNUSsD4qFBZKqYPWXCw59UZFFaptKVskfNNL6PO61ncXbOxUMpBMxkcvX/n+97/f&#10;0t767W99Z+f+O7fu3NE/PPTog4889MjD64b799x++/5d+xhaAdHg6OiNLVtHUlxCp5aUktEiRI3W&#10;Rh0WLqwcQSzSQ1NkKCd7ePCc/2yDc9LeLL15WauwDTcZh3xHp4xF3rF+gO4y+pqo4IhDcbcH08Xi&#10;jdUEMdP0qXuClQ3HX37uw4/FVanS0/9bHLxzR2M/LIouNOHyqk4zKZ368ovhyYXyPR01t9ZUJDBV&#10;lOdLfCQfWlyD0bCxd5hqWCeWVG2Cc/aFUzcCJ+79dwndYhy/SDW6H5cJRHl5saRTcpsbEo2q9i3b&#10;5AotFYkRX+jglPZ3ppLY8N3R2Zg4ezi5MD5022515zoOlhUyj+pWKZWLIDYJNQxmbA0uAHzw4ZaL&#10;WUivdTBWFl3z1w/G0vnm7v1Ip83nVlhabjO2YWCK8rqUK7350qn7733E7Wo5evQEQHlNza6iyKFg&#10;EzLAW+hUMoOK0SOiSCxxhXyCz6QT4bi8ptCrLVWhJhXLJlqFaCIZU0UkNC1lhNUafzWvnaGL53OG&#10;OYvutLnrVkvh7JLxerawEkixGaKDURglt0YvbX7oDqnZ8NTLf7Y4rGQfNNpCLhIy4tiSV7HZlOU5&#10;TbWCDoBRkCodnZZxqEJcBsdvf/bU7r17LW7PhVs3b03Pfv0b/9Xe2rk4t/SLn//nbfuHBUM1AOZK&#10;sYqxoVpPCXJEOSlVHGWi9UB85nmIqyVgY3q8bm+jy2TSoByBOddoRra42tNg6+9t6+lu7elp8Tjt&#10;FpM+GgqN3bz5yH0P5bj8a6de3Psv9ybIPJDnOh6g4wrPMgil0lRlNqFiwUSHLzm8jUq19je/+d09&#10;996Hm+qHP/rBzPz09m07enrWgXiEmFBPg3d2bnZ4aHhgaOjTn/rMxo0jLc1NZqPxzv37YQmndI2E&#10;Ug0CcySa9K0FH3v0SdifSUKN5lKAY5NU0VhKAqFM4LkpIK8nmYgvLy9Bx+twuZHIiiKNgjYYmodK&#10;KivGyzUOHUsZEx6+dvjgibaW/n//1282NSAN3gwbW39PD5yRHJ4pR4/dfdf+cHgtk44jMzcSx6Cy&#10;iM6KVSAyrL6kQmdVH9MATcAouEIOyVJKhFATYGgQjAaZ7lSxzpTDOImCV6BSAAUO2e6ya6OTMzNz&#10;bW1N/e0urRK+aik+UsjgcVDi9dfbfsjnpFAeQ20O56bMFwl5vC1JqFoQ+AiftIxAAhIGUpi+Zudm&#10;tSYsnNUawuaGo5Wy1U8oKezYGNkD7IhxFUDfFYZg0wnhjVdPfPWz38TR8u9f+8zuvRt27l/f3OIU&#10;ZSB2SCLJ8OzyJBA7HhsKB0tFowK5taio6tQqVYUqRgomtdGfW4sTMfCkWru6Dj57dWiwzdJUTtTi&#10;MplHD0hxNS0DsCdPQDEFL1Hd3lVHA9ZxhDg8ife97+5MrPyT7z+9e/t+Qsoj5mvq5ju5bKW7Y6dB&#10;10dRdrSBYjUrIQXcTpWKUiyqi0isBvwNuhQYZrAGLeaxiEwlYogQZcGbZjR57LFkGbShEngmoSXj&#10;IyDQUZRBWkPmDFIUeUqM6FnQXak8tJ467eXVmNG9ToKOnCxSYpBSlCweTwKzyMiSASQHmuIKUE5q&#10;ipzMoNQujY+BmcaoUdws5AVQMcxTU+PFymqpkHUYOmWIYigGS4Rwc3Luzn07FQq6rb0bWOXzV8+S&#10;yqLVqqHlylPHzz90zxOsSnv6wtHewbZ0JnHpzNX1fdt72tZfOnMdpHCHw3H8zFsag5ZPC7Dm7Npz&#10;11IsORFcWwktm7Xy9kbgq5NJ3wJNaG3OfkrvVjqMhEFB6x0Qh5fLztdee0ulJke2dacj2TdPHHvg&#10;w3cffOvS7p23ySvClTNjFouztafx+vWVz37isd6Wgd7m1r8987INyZa4WQhIH41vHj7xmU99Ahcf&#10;W1L+9ue/bm20//4Xv71w9rLN6pYrVWcuXL/3scez5epb589v2dB28/p4o8eM+cT3vv+Dr3zlyw8+&#10;8tg7584Ob9l69uJ1b1unt9eciwTDK0ukhrH3toABisPUv7AqBCJmm4FtcUlVCrMGxg8DjhzQgNWy&#10;moDMEoYuYFOLGN6aXJIKafUGCAOL9ZRgtgq1Wh1Oir/rF1GdMlmX5dfgHADwCpcFmG1QceDaKGJp&#10;xecOv3mkIFXo5IyjqSmPp7tOHw/EhRzgZPIosny4YnR5FQjc9g3DKmTRkEwpXk7OxaLLmYrM4Ni0&#10;Q9I3EFOro5EofHzd/buyRZ0/hoRsXzVLsCSSKTTd/c7WJtzyfpJc0yvjlepCSxPZ2CR3eaVDw26b&#10;V6bSCTa1LZ0ig2i2VFrWaoSxIy9y+N5aTLr12MTRstLqgSZrqLfPsqG/MTr77m2bLamU9tg5E2Vs&#10;2rCR1pNwuYQpOa40tUxiFURWR7lRRyI/TSiU12LJGoWNjC6+WnPBCeEoTK6FBZK4bxd4lYnVScS1&#10;eRkmPzHl39Q5rBNSckkyreArBhZPIQZMsHhmbT4mF2E01/hDYYUCuYEVjVJbLkiikYzD6SjAFyJL&#10;ZkpR4JkITRLxeKpCk65ikFCZEtJwMB6SKeAyPDs9Vg2v7d++x2p0QgZQEqN9XR5JRciRbFJmwXTJ&#10;KImak4vFxKqCy8rSXGhp8Ssf+9zk2ctZAHmJ2ubB9T/73m+Ov3X44sX5Ezf+Obi5r1Iwyaupshi9&#10;eHT+wXt3L65cu3U1+vgn78hz9De//Z2gP/jPV8+g8szn+a/++897+7rHxif++eqpY0ffdHW7z5w9&#10;98KvXhk9O5WR5l48cNSt9tiMhWMXzh9610d5wW7UegxGkIYgWAE3htZpFUYTiYi2AkY1AOGIuUSU&#10;sjVEEjITIGKmAkwc+WSuLJAmoqaWKgBf6Gtw6Ko5pQTLhQR4mYKMKskp+GQKIi4rZaEA4F4B0zI9&#10;Qh2UsnAUISjJcn3chRBdkIl4fSleKFT9nEzbOCACNIkTvQ7hxLiXTRO6NYrBw6ogp6dq0khNo1G6&#10;mGIpc/amq2a2u7dRYhdd52TyYDzoVFqGZuWk4qW/v76yuvLxz34E+fRgpkOEjUMR5yPGxqlkOOBf&#10;Rs8EADTGElWEy4J8XFCLxXSWi7ld/cW8QyIzodrFlImg7FLCWpEibAZ5FRAzwi1GVwimptQgExtA&#10;SxTfkJeUcXTLpJdhzL869r4nP/j6a280uFx37tud46Jvnzjq8qpaO5xvvHy8vRXaqKbZ6cnLp0ZH&#10;Ng1VK7lLJ8cGeztqpfTYlaloUhjo7z/0z8NuR9P73/+EyBdOvnu2v7ezva3j1KlL0Be6u40aZLRm&#10;8pUiYdA74doYvTbz51//uZIR1vcNk9FE6k+vqD6dD5dPiUmlqvtu4MIMxTyUKFHsYyrZa5cONii7&#10;7A5dm0IbXQ4mNZWYJGokpPGQz6Iy0KLgAk+JaoiUi/4gGZ1jDz1zei6bnVxKpFeVM2cWYpV4y1an&#10;Z0TvHaEH7+pp2dLSCvRPq96Xj4JhwIpyviiJLfm3tQ4qXY7FdCBT5gxefYktl+A2AjUyW8gnedyV&#10;AlGDiwkyDQhN0qGIXpTatZasRC4Q6jwH0Uo5lQ1APSgmoxpCtjo7E1r1tbf3dKwbKpFsukwI4Ifg&#10;hmTNsYI8IVQpBhYiGmWDHBqcZNBhUlcJ5uqt8Tv33omh0slTp5vbYX0slqpcGTnB5bJWZVRQFFwl&#10;hVxaW8/ghAsAhGjseLHxLzM0fiqpNppRVNRtYPAll4oqRgnhKNAVWP7gF0H8WSAlFmzVeLKqNSpK&#10;oUw4pjW7tZJlrSoyE6FjfNeWPZ/s376/f6T38rXwudNTeo0FFRLCOhVYS5VrFps5kMrH43FICbCq&#10;QtQK7tlcLh9H3hTPsxqN0+Mx42DEHBqg2CKe6XjUwuCJwgzXGf4FMRA5CLxikgxjdYQmgUQoyeGr&#10;UkttKo9Z4oJIoULl8Wyo1QI0mTv3TmzicLy5g7FAKACZirx0Y+4txpIoNshrBqGszRKWUk1TpvVU&#10;lcBdKwWpElJXdJu6ksJQQ142ihtpwcqGGUlJpTRrzHRcLE8HbVKFsa9N1u66mQicvnDe6/T84je/&#10;ueeBhyCDD4WigXisrogBgbwiMiqGIIlMNnPw9QPvHDtx/z13sSxWYgQ8NlE+ifAgt8GrKGOgzTpX&#10;iNzLUyFZSf6Q4/XDP3zoLoXS4Xj7TWL7zrvKskb/aNEwPV57+6p8GrHEy3Agw3LhqbSMvT0v6dHq&#10;9m48cvYwy7zSvy60NFaZnmxs23ubrbczC4iKVOEoGaO/O1u5GNDv6tF+YCOPELqs+N9f/rHXY+9e&#10;N1xWMJ0D3QqFqSazGNO6xO8vRG7MTtG3nvgGCI+qs2+WzMMfoL2Oja1uoI/ZZisWvEWl2r5zxLFn&#10;aNWpOj+6ZDU5Rpq8ofHzxw++9MD73mfu7C5QdeAl8vFgy6ArFWOVSASCLuRGYMFe4+laGbCrzMrq&#10;6vxM8saYwmBvHdjPGkFXz3PoXvR2ObpaWqfEcjQUnZuL77n9LprWPP/3F+6+985SCexxUY8rRKph&#10;UH9JNMi1wMoCDx6WwSlrIJU6HkaDdBqYJXyearqYYqTOVM7CCXK3Nd+F+aJJlSLMAlvgJFKdMUtJ&#10;lpoUtQYFu0GbbxZLjoogLU1NLD752Ccj8ew/Dx3uGlxXQam3GlNlSxKhAN15tsBJCyIQnyVsKtOp&#10;fCqhEHMYe0Coqna5R6dnRgbX79m05e69+1DKTC0uvvDKc412RmaqCkbJSiIMxwiCatDsEQ4cEBJ9&#10;jrEQRsSHKxSaPF+AJKBUFuRQOJBFmkVAR5mmJbhzJGWOlGPTWykLGbO2vl+5MnoNwWsjGzYuTEwt&#10;chOeDW4ZoeAQ76DQluARxJtcEvEDaGloaIty0heJtnX03LoxrmZ1Tc0YZdb+8KffAZkAYHVLS+tv&#10;fve7/sHB0dFRb1ODw4aFrNK3tur1elBFffELn7ty5dKRw4eOH/nniTdfvXnh9Mff9xheCIPtYB45&#10;MnhxJEg3VSEGBxSemhFAU6DxY1iXy6tgQJCkqyDVwXqDLoORpISIIEnXI4hFUBHVB14+sqF/+yc/&#10;8vlyUXbo2GuvHnpxcura+OSNtcDy6Nio3eHctHkbYng8LS1KtR5hKQUOh2lerdWQDFPPrIUskCLT&#10;2KEIOTyHFqMpPOoA4CuVuFIxI5S5lSSMNRCM5nFYorsCPnp2yYcn9fbNI3aDBtcnfARknYkG+ROC&#10;JzG9F+FVhgwK3RWm9vgf2BbIZUEw/XvaQziQS0UwqxGkChOsrFiZWWSxB3M1WIgmhNTL6n4UuLQU&#10;GBqQhKJU4WsSHosvAHUDK3EhJbtt4248dE6fO/TBj99XlCRWo4uJdBq0TFKuamhqNZot9QGOjBUk&#10;KsSRAeqH79FAW4CRXg4FoblEbGGcjFToangsce3QbMtGfdUoIHfYJHHhd0qFpFiilBZbBQFh7y2G&#10;sW/AP/COyPQG5dDgpu/95++QqMEoqPMX/6motQ33PKiUtanoZqXCgeEDnN8lWa5EpmtMDjDVCgHB&#10;J4XzC3s3SSmLYige9iFxElpdrcmcQc4WpJk1jHRhlpXCfAb4bZ2SLlZQ0JCww7KaYBWFO2K8Y3Qt&#10;AZJtiQAgI454JbkULhxtvGqhRNPgwDYxE11ZvF6t8kjYEwFZU5igoHSvs8RDV5RJURnv1FdcjCKo&#10;s6SyOWxRtNP+I1HxoELH4VxYXFgMBkMoQQwmE2Tlx08cg8NBKNQflGi3eIHHOgUfEFLK06nU4uLS&#10;ts3bwSY4feqC3YpPS4ZrwWRxxubDH334SUKuOjJ2taRnQEpU40etmOJCslTOIaPoaoFgCa4mz8jM&#10;qZohlC2bLSa6yo+eufLUl7/++U9+3r6h0XrbQPvGnj/99Fe3jp49dvDixh3b0+ViKBG5cObq0nJQ&#10;7W0QzCw91EEOdir6e5ZkpXitdOjYyZeff/3M2TPBUAaLn+eef3F5LYCvlsV7S8ujGS5VKNIaXWB+&#10;jMU+NZeM+Ze5WKmlrb1QleayxTAHhay8fdOOXT3DtyG0ZNugYqSdbzRnpVAhRS1JyY6OdYSZXVUj&#10;7kWPmg9NE3aYCiluyDqPAqNKwGKwlYK9EXnfaixzpRJMhIUaApnRTBMVNFeAwSMzA/8JqRPEJLwA&#10;YvZ7+Ar8VvjFIWNU5/P5Y28dzE8f72MzruJqizLZwmbWO8kujbCrQz+AOF9hzSTL65v6SaUrHiPf&#10;Pj55+Lr/dI7OD+2n9zw5I2k5Mya7fCkDrl3Rbk5a4IkyrGvR9rspV4NU30HKVBkitaYTYwZJ0inL&#10;I6PEJuW4xVusELHIBE053coo2oy47LMju5hNm0H3vpZbfstcnm1SxztdEo0pI9Gma40lu4ozRqd8&#10;Y4eu3XwjHIkjNcdrywfmDpSS0DO2FBBhq1D601QyS6okGgcht9SSktDk2Km3RK528lzsr/+Mm4qL&#10;D93h1KqyRoG7c2NrcnkyG7H8Y1T/l9m1mixul4k3ckykigVSkouFKQpR14KxFqLy8dVURTS1Odr6&#10;Xd4ul7t1xReE1xwUC8AhlMq66gVrKSh4cY3RnA8YEJ2E1BHIfEcpxlVkCWTU1ZKM3uxdS89/63O/&#10;3mvrcvJheeDU4LZteXl7kQQojFLUvLYc1bTy7pJwRazMFotJhVT/0p+PdrRu/cMzfxzYvCVaLPvy&#10;sjfPTXz7Z9/85n9/5xxSqA78k4xk7FCH+4IrE9MfArzlv36+7dF7FVrz7555UWu0ff1b/7Nx875/&#10;HjoOB+ncQhBZtE///sCXvvTtn/7P96ztTSdOXtrds/HL//YfbYMj8JFdPX6+SvAnTr/lMblJi/vi&#10;6HStKl/XsS4Vz+CcFuu6ARadCBYMyIiXypIa2lAQrFTOpCtLOTJQQIBRKCX4C8m5sJJUxll6MZeW&#10;wglm1NmdDuBfVYTCQNA2gq34Y5K0CLdITaaIF/JhIS3R0U29bTRLC8BWIXJAblKiQS6W1ZBmU1Cy&#10;ynlaH6AsPsodldsFjHQlZFGKuVAWypkSpSIoPWQ4+VI8EZ33dDjjenYNbvsy4Z9b0MoVTiPmNMpY&#10;MPTGqwc/9InHWSVAL0WFEgEKCM6W43wMB/1Iu3Y4TDo9C0V5CRp4wC4Uekzg0OchbrNQE6pyRMET&#10;+KcMj2ZaXsIDXKlUsDRBI+tTihebhw9JKknUihW1okDVpIx0ITj3vR/86pVX3+7o6HI5G9qa28bH&#10;Rg8feu3ll59NxpFQ50ulF9WK8vjlm4sTs4tTc0AnEchjSHBwV5e5vLSAJQ4WJihqBThqUAZAA5lM&#10;pNTqOsgA0hQk0E1MTmoMykwuyarUcopdXY78z3/8+Pk/vxxcDV84fjYxPf/C0386Jx1zFm80qGYq&#10;Up8c+wdKHrHhAS4iN6F/ePvAwObfrty8ISwZdal2TUoVWRTPXLz+v7++/v3Xf//B56YOJKOL+d13&#10;ex764NauIbfOKmPaREtHvmmd9LadDf/29Sc++GRfb1elsYPZtb9J50GKc7i507J1a/PGDes6ne5r&#10;f7lqzMghvP/1q087JOWvfvwzr4XHxjyyxZhPAemArFows1jFqwSCR6cL2h22SCUwlLVhfwBDIAgr&#10;cmIBtj4wzQEohyWelVaia77won/HpttVjC2RlclUHqmuUVQYympDvExmK8psGaiaFgjT0XioMM+Q&#10;CkLCZ7AaVmPRNK5Xl0OopGsU9N8hruyDBaVQACXVqKiRjRYjkgwXx0cXJ8ZK2RQFkbyYh/I1HQqh&#10;v1Yh9AdCvXJZgfEtcsnWAkV/SB5PMSlOlxWsxRpEAvoaxDQKJXDZVSajLSwZiFmJI1NEQeZO+d7+&#10;9x89luDSvS3v+8rnDz7x8b++fXkxuDyrDcalE2FZURWm9R4PoBH0ysoKdA3Xrl1PxJAWwFgtNuTP&#10;aHVaPMXFApDvMLliswsJIMAvQKrIQHDH2yZCSVksxLJEPqEWBYuzezCWXQ5cfJNZW6kW1Hlld7dn&#10;V1vC2J322gISY6LyyMb1fYPd8lpPOC8LyMPvJo7EPKHCukpEWlsVZEV1e0ri4BldnhGq5oTUFLW0&#10;sQanLZQQsMPlU9DqSVg1Q2sZ2JIJqybL1Jybh7Y9+WgYiTfvXiyUJOF07ue/+f0Xv/w1s80RTXM/&#10;/sWvvv7t//zAxz65Zeeur3zla1BtfPHLX/zil//tifc/Dv3V3XfdqWZZeFJ9iyupcIpXq9GbVXAt&#10;YCKYrhb/NqP3aYiBddcDF2gx2owY7ZyWzFg8yD/Uk6l9twMnml9bzf/1lOTLfxc++pTqX/954YGn&#10;aN7auHl7PrN4/pUf3b2nymhbn3lbaLx92Da8LSSxlRQWkjauXZqIHzyromQNT+yoGJTZQiGj0q3z&#10;bKD05rWKqOxqXS6IKrlOk5Hn3l3MvXJDXSBce10VQzXNSbNZMyJBeKIWkOeKNgRehWxiuUHOCmpp&#10;qMv4yumk09bbLC+e/sf//eIPP3346/+Vc7WlIQerJPWQVWEYIwNzoKzBFCBboIHyqxVoeFHz+al3&#10;Ty1cumwkycHNurb+vbRmXUEC5kgabzQtd2KdBggCOP5rN+dtVq/RYOfzBZBLzSYbdhNFoZRL5KQi&#10;JH+UWqIqwQooQ+OrkBY1NameVCPqzKVrctvaLeiwpqaO0SKkabUIm/dZIsn+lPTDusK3m/K/7Us8&#10;3RT7lTL8gzzztQ7+y43cvRqZpaqv0mNXfI8/+mW9xEnMZbW4CI04lAVLRtJvadArVFhq8IhosmhI&#10;mwFwaEtzo1avd4hVrQACdLalvXFmdfbQOwdLNZ6lpQde+ftHnnio1Wk2GVh3m7dEYYkuJ3JCwZc4&#10;/MI5yKtFzC1qhJCrFgpKjGHc7kaMwxC1ijyUyZnza4GxWGpuNTw+OX7Kt3x9xTea5X1aVXX6+lkh&#10;Gx6bubpp3xZQv/766t+861rRFLjSyqaCJy3iLqMzckjAwykqEqAzQWk5AMJ5RUjy6ceffAJBuhg/&#10;77l9j7ehcX5x4dTp03qd/jP/8pmTJ09C/vetb/0HGrxt27ZPTEyhO8IGp6mpUa/Tfv6JnfdtcH1s&#10;3+BT3/iktZq01bj86pRLK9fQVZWilkfyo1Qi8AICuQDDh1XMbnUB0Q2LW6VE8AWYJ9WQhBaxxUHE&#10;xntYQfQpJ0+cQoruQ3c/SkmUB15849iFg/c+urex0+FoNR09c7hEiI9/5EmFRgvBG5jtUgIABpmr&#10;qRFTfi4excQFcr2KyM/PzeQKnMaIBXu4PoLHkwPQiZg/HVtd8U9PzF2PcJGokJ6LhABlSvKF2aWl&#10;zZuGaaibgAyCYBTUd9iEsPwiiCw4PdigyyrI5kD2UT1lt4SvhnRDmZZQqYC5LNQ0RZj3a3kgXSkJ&#10;T0iaACQDnqcEslY9cLeEVg8RFVVMuwhGxuqUJrxMmJuysJWu+Hs6ehmKOn7iwKbNfaHo0vT8KHQc&#10;boQ5tHTqzJ5CCQNZhUiYUpS1QOIGUisk4LCq4jWJpr2dbW2yORvMtKaElEM6+aFPbkRvHPUjhVma&#10;lkxEc9NEEYkm+ooc6AgMVOoarvfEgKif62Iu4gv/9nmExitlrILgL1w5CJXIyJaPE6w6U0xWpNlK&#10;JZfD7S7KapCCCVy1GC0X1mKpAJ/1C1yokIvy+RQmhLgg7E43UoQAW2Tq7u0SLDt4eBNSWGNFyOLB&#10;YaSVekS3wliOSOJEWmQBKqqBVQgRbEmNKyCRcFgsYo3maQPaPVqEzEy0GBwry3N1lYASGS+SfDFO&#10;Qtkpq/DZsFquS2GsWM8l9MPaYbV0ZEXQ2mV5MeRP5vCVnWb2jddeTceyVy7cPPLWWw6nrm8Q2TKg&#10;NUovX5ncv/c+LF9Onz3c6DUlwzDDFx954CO8UHnx5ZfuuecezIwPnz40uH4AaZB33XM3y9qee/UV&#10;TxvCbAs2sBXsolomLcdFt9stgIksA60BFw0wdHIWwMNantXIGlsNarp61+P3fewL/wIJ6p4t67Oh&#10;ZbxT93/oYxv27hdLWTD7t+0eePbV566MX330I4/0bx7AlLokJblceXV+eX5+bn5hZSUj3Hfvroun&#10;LviTIS0WVnU5Jvadtdu278XUc/ryOzt29JWUleOX33F69ELZfuTCudGb77g9hocef2Js4trG3jaL&#10;hxaxrVQo8emBfQBmamLe3+xpKstKCaKaJym842VI+Gga80oIPAl4VFJJld4Mtx3sgHBSlWIBBpB3&#10;HKrvXS3gS9XFtIhFq9NXMNAEJ7uSLxTgOOSRh4LuClQrLBKx3ywTDqtrz46d2/oNVeScZTIIumQk&#10;ZdiUuCgQKbxWXrPKMbtUcmIRAxuUur2A8KjY1cCazmNbjvmVChJDb5dc1qZR2g2Qc2NGEgeoV2ul&#10;qvoa/LlKTPm5Smk1UYvkK1VaSuGUtwicLLvK6UtatqzEHJ2QK2R0vkIEoQbxOKD3EUO+eT6bQk4M&#10;KSL5WpCVyl4gMPRWV8ughHFcGZ8d2CxTaJKvvw7T6dCGrdtqdFRC2KVyN9DgimywFrwWnDmSjk5Y&#10;XPaCrsk08MDF2axcjNpdObM8QOezcsZULruun+P8kdLjDzS2qFbQjRsszRohnE0u0gYjbXOiNzWJ&#10;NdGXqtYUxqaGvEzMVBA9ROiVDJhXBMvk8gi6SBQJoagFjhvaTAWEVTEEyuVAn2VxJ0jB7SSAPyQL&#10;iCii8xemLtPavYB/KriL1cmrxq67QspmP5FnJBlbtSqLB8Xooti5hdI1Uca2XFn1/Z/9YdPOHeu3&#10;brt04yaXz9utblhilgszS1eB0o3c+/HHQzmNkFop52KBpdq3vv05Y6Pk2WePDHW5Xn35aN+61l17&#10;7k5EhRdf+tv+/fsOHzr1vg88COjliXcuw1iudlmunLkxfnrC1trq6m4G2xX+h45ezztvX/3YBz9t&#10;77GP35jsbW9TE9lyISrXmmqMCcNtSkhIKwS6GQStlsEqqeljcYVOx/QahZWVG5SiwelxFhMxoFbX&#10;KGsst9Bok2hrGcz5YUnSyK0qpQEIQGUuqhASWPTnC3Qa4kHUDNjLY7Cm0LtMTmR2QRmZkykEuR67&#10;A2YtqsVwDJE+BOTkNFavTInTlLN0JW4TMtZ6xh1i2OJaOaKI57PloKLLvojQdhhlcxHQo72eNlKq&#10;wtjuqaeejoQzn/+3T8lpjBIRWs5rZE5IvMPBKUkpD7CETm+C4zBfRnKjsQQceDVvIYvppC8SiVos&#10;7QrWJtZKlAakT+g+5FhcKxUSRHxicgEkNwKYcFtifAr9RKmKUgLgN0UsFb9x7kZXe/v7Hn4AXZvd&#10;pvWHMUZaoA1KKcM0g/ve1K0katPT00tLE7FwFDKP5garnKgE/H4UInU1nS+akIgjI8NGg/4U6KkT&#10;NyZnJ4Nh7o67bxse6S8Vc0cQ+jF58903z/W0DLnNDRa9CVPATCaE7HObmdq8bXjT5qG1aryvYZHR&#10;FvyxjJnooDTmBN4ASR0mqWaqjU6NZXDgytXzlURiZKinWM66GLKVUrTpnQ6lQVgK3Do8NXXjPBFZ&#10;Kk0t2bM8ikVVNqxLZOzpEhX0h8duyEJJl6zFQ7TC19EhGl1RK5lz5CS8k8zTwWAOsSJe862b54c0&#10;nram3qpBf2L0qqUu+RIKSujJlG6pJoN4GvBqMCcCQCJbcEhZuiAJ+cIAaqkVaqiNgK6QFdMoFrCs&#10;mZuabm/vhl8AWZa4u4AQSWQSpXy4fsTV08VlXCxAckF1La+UI/kPF6okEQLbjY6Hwj0dAxab59jJ&#10;C8jZctvUaLreC3OkKkBkISQYOjws2E12rdaEtAnM3GFWLINVXQX+2apASit2Z7VyQRSSwaAcr7Ui&#10;ZkQuJWTgI6xyGOuUDdkij4w8s6lK5JBaprJ7uEzSREiUFaGvr1iiC6//9flKjnBabI7m3l1792ej&#10;wvzYYjyejAqZAlNFAjKe92YLftregGAlNfD5FKiIFXyBMAAB4VQwEo9GI/5A2A8rWTAGpVI4EvYH&#10;sW/l09BJoiXC94tyWZqjam6bjoEXZHo1LGVFp13K5TqrDBdLICAnjcwjpdMX4RBaXUXWZpULFsN0&#10;J7tcDRx8euXU+VGGkCxPrAbnc7GIYHO64DoTC0UdazbpHSqFqf4mCBlptSjji6q8tDyXlM2n6cVU&#10;7OpUFDu37kZ5swNx19s2blPKsTch3zlz+sbNW5A3Nja1P/DQAxtGBs12W3tXt9PiuP+uu/s62mgk&#10;xpRzi775sqwMGojGztTEinmJ1E1JfC/cqJxcJO0S6tHOUX6ixTW7aSt1Y6wYizT0tW8Iso0zUukT&#10;j23DoZGVMDwRTpSiemRlIM/j/s3Oj3W/dfSnw13z6/uNb79ZmVi07//I9oLalJMwCimlXs6nfv4O&#10;McvJ79pEfXDnxMRYq6kNfLT7e3dxBsgyrLIKOiwNBdLbeH7lmTMNomnJHSQfCfcNEhdHzZGgefO6&#10;LWxJWJsZ967rqWh0xRyGnEqVRXPqyiVrs6dBTa+cPf7Nz39v3/t3N24dVii1TDFP8hGkZnF1bSu0&#10;e2IG0nXkm+nUmBzzoWDo8riFNfRu31G1OU2sWSYHGBkqbDG0NCOVaFRqnD5Ir8Z6tLw6PR3ISQYG&#10;hpApe/nqFeh3MCcNB+Ojt+bm5wKTEwuhUExEp1Nv15AYQWPMhDEZ7Dg1BJ/LSKy2zAZrZpXLMlLe&#10;jFJNVEKMJ01HLblJe8rn5DIaYO45gPlziVWwlOU2Z7GsHb26+sAj79coFT/8/re86+xVtkiG8pji&#10;ybVKjYGlNQa5xUrpaQW+okRZoCRhIWZSIPoCjEc1ibeGIs7XUW9Hjh4/uOabe/jBOyLhQPtAt7/o&#10;l1vkN8Yn8lzJ5HJILYSpRUvXZG6dS1GmdSSDWxuYbGx2CTnl9HoNNqvKqKM0rMXj8DS3WJxOi9uq&#10;0tDANbEa9vrUZEYsrd+4Vc/o/u8nP11/14DOzJJclVIoI6VkiSpUqtkSQjolEgGsHFTaZQoVN0Op&#10;9Er99OiskC12dHY0NXiv3bgaTUY3bd1qNlqef+7Z7q4mFMhysjTQtw4i46f/8Oc9t+/v6l33wsuv&#10;NDotPd090VgyHIEXovz20XfOnDlfn4lYLVDg1SpozmXpZJwXBLvLTTMqLKplcuQCwyZZH49U8fxA&#10;XqKQAGy0XAKFX+afj5w6ev27//Mzi8tz+sI7F268+9Ev3qPRyF3NVlxEd9x7n9HbEMoKy4lMqkyk&#10;sIXBpgUaPRiDtWbYQREsm8mmQPXRWExJITu3tKjVIF3Nvzg3Gon4IAJEflZaAk+w2NTerDIaFlZD&#10;dlcjrNTwi+s02IljIVUBmeE98Nl74YLQKyooQRrJVHkBTQnMScCA1AOOazhUkfVShJ8SXlIZQp/q&#10;XYuszoGSMEZdfG2OrEiM1hZSYqyAAlzfZdVJ6/hTsQIDd6RaD7RmQKlk5LqmppZXDvzTYWUMNqK9&#10;r61AY7utUFS1RbA1YDNAUImMTFeBE8OeSIQAK4fMILRmGGHL8ZLrBEY0b9lqvKYpDe+6ze7qCQQX&#10;NAZovnlsRdUyUzoSpzR1I9l7awkY5euIQIBYiMc/+Aklw6vrxMa1v77wh9OnY7c/tEGllyPPOeRf&#10;DfvW4OXQqSGBwFGMLhM6S41VzUPUjmUqq1RrVEYtbMiktlRCE6qGhAxbC7oGfWWdfFgqwbGWAJwJ&#10;aar4vPF9AxGJPZ2OS2azHKE35EHXl1I0ocxkczqjGe8QclxQjWEDjouEJvXVsrC2NmUy2CtStOG5&#10;YlkH7CRVrSaTK2kPn5AETBUCicIWl8VfSotSjcnRQRh1PO9vsqhMKJcdza2tHV6Pdd26VvgeRAFc&#10;E+LQobd27brL5XTOTJ11GtULYz6tsmnP3vuPnX4XY4nHH3vItxy+Nnq+vb/94sTlgaH1JqV76vo5&#10;rY1e5iRMPQ+J0yVrMV5KGrFCgGaOQP5gPhaC3gBlE6tlLK2u1uEeGK/NLovRrIfVXkNmNBZi4wP3&#10;WtdvqNJyAyXu6jVNxedGtvTfd8+ujV3dZK6kLTNsgcqHE7tv2/rB97//oQcfatv+wNae5v3bO/q3&#10;7Bzetq/NbnTLS3t27FKY3FqlpNdW0zQ3GPtadj7crGZJk2PvA5/4+ONPtOzf2qfW6rdu6hh0MCuF&#10;GA0MAoFwE1JZqCQDEbVeKzMzORQfMlrMJLMLyIDmRD4LvUg6HAgE/AaXk0BbVefwAtZZEbMJow1m&#10;wTomGK48tFXower0CkxuMQsGuQU7M2zUMQOun8KgXgDhgUpFbtLacGuSUsQyRkC4zUtUa6txpMvV&#10;uWfK2urqktfiJetwTk1FiEaFiNIoU1Q5N4KFZ8d2tDr62nUmPeS8SZ0iay5yYsxXjEVRMus1JnRR&#10;FGJuaK2EUhR0tMqkVNbyYdzyogCQhgvWQKMhHg/6/DP5EvBxWQrnjcRESjQl3D6sSWuGm8uiptV8&#10;Kknm8oVoYDXmW0xm09kqa2q6tBT2rqOMmmRigebLXWmNaOlu0fOiihSIYtZdLk9dvSJxWoxdQ3rn&#10;AMdaoT/Tkvk/H1zCbMGqhG98WU+zdoNbWo585E63S7IixILZZGJAjqWfiHBDTs/mZYJRxiSWgoUk&#10;39DszSkqSTA8cHeUipAswy6PoFuDmVEwlbXYosZrQPoBQ+mRWa5VuBVQu6DULvC5SAG2hmTaX9GI&#10;QSF+6cZVbI2G91sbpb5KgGBadq9R0qg0bKiGVPjzcmm5wVtWWaD3QDZWLccdPfhac2PT0ODAhdMX&#10;Vqdm927aMHPl0jd/8bU7t3/wtvv65F5vgHEazHKDVJwfz9z7sbsaO9V/+9GrXV7jpfNT0P4NDW2d&#10;X5y5dvnqnXfugxrtkSegh7pjzjfxgx//an3v0O4d+wI57je/f7qzq9PjsJ85/65J646uBr7y+cdr&#10;dH41UPQ2uFn5qpzg5Lo2sWwwy9I2IlKuKuIcziEmx5Qk+XS0aFAjPYP2AfpXad9cUUQAMotFqlYy&#10;uZTws+bOIm2jaLMeSYnxBb2hTCCUVWnJJpaI7JJWP5QirPDyk6jUwLPCDBy4Dz4v6BkgGHJEMUpw&#10;zjRRzFdFpwvjeJO0qiynlFxqZubG1MLE4sQE5/d7VLhWqFo+I4QzMoWVtLRghGYrlXxry02d3WrG&#10;WazSc7O+b3zxR09+/P5NW9YnM3HsKVDwqUhDSUzxGR/U7siVTOerpTplUwelFSUt6VW8RJi7cuXy&#10;yMZ9elMjgEYsUGV6FUgwWIexeFBwWSXswlgG82nkSFG1nJgJ5uO+Sj7OyjCEFYwMtXf/7q5WF1lA&#10;FEcA2RJ77tvfuL6nc/OGruHent5BRq7tGWwc3Ng5sm1o9+1bd+/d7Gqw2jzu7uEeR3sTbbRqXY7+&#10;jQPwEjR4bAP9nd29bQMb1jV0WAZGegFwcli1GwbbWjwbtg7uNlA2h8HuMOtcXmYtNJoXM7v390Ld&#10;s+Ohu0PL6UjtstXLKWpID89r6QaWAoNeKVbylK5asSAdq+ZqbTu/7Ou7756m27ZWspAvYCvJAbnl&#10;EIrbjbaRJLMxZF3v03T7yMZZomdeP+S3uuZLlplsX9jA3pK99spMZFpqkRk6y1YvPyxU2ypGkZGN&#10;AYZ+XaqcU8p7u4zzxy7du/0+l6t9aXqlX+UszQUbTUgXQZIZhdwjTCALrDyL7DCJUlNVmnWg5TLJ&#10;xbVyKmayAv6NCElpNhUbHbvBarUNbR1AsNQVKsA1cqF4aFaMrmQicbCtMPnWVNJN6iLszQLyX5Dt&#10;pdXhCSr4ptSQvKvRsqwnCM2RN97sdFssSlSaFeS0VJUaAWBq3LA420g8fTW02qRQmxlgkxUquVoL&#10;MgB2ZnwZ8CLQfmqBWAgmO7hdKyalzMjKdSwWRsVijChJpXq5aAHtQ61IEAzSirQgN6Wd4DGrFK3m&#10;cosHE5nZH/z0uYG+zQ3Oru7BHW3DWw+++6bFyeYT/kwg6zLbKoKIxj2by8hISSIRnZkComMVgj2j&#10;VqNv9FjtNqvLDpKYyqA32a06OAit1kZvI1AWqVgiF13JB4M1EVMI/A6pibRoZaaFteV8La1VKaHq&#10;LZOhgpoJYO2hJ1aic0I26jXruIzf3mokTcpTY5NWzcD2jU39DuCnKgs3k5k0huaqfJWLp3wkUWhw&#10;Wp2VDjh0NB51CcYKqdRJ2+RL4uLrl2pjvsLUEsHSps89orMYXnn2rwN97UarAXO9lqamO/ffvWXz&#10;1o6mttdeeVnGStb1DaporVVjYlGDiZlcLhhNrrEmNJdyRm9nMnrleS72zFXlW9PGpWi1saL9dCPX&#10;pLl29dr7PwxjZPinzwa79j2qVQ8nSOt4ZbVnc5N3W69mb7f6jgb7Hqf59p70Rn3powNLmempU7/9&#10;4EccyGn8x18TD37wy8oWRgvEtMRQiWaqf7hGPTdNd3Q1/vbfr8RWPnX/k/1NnYO9gwguSFUQZ95g&#10;FiBPi4Or0sYRlXMr9s1bjjtP93844tYWTh0dMGqbHFqkRGWwfDp3cfwvf349ykv//vab4/MzO7ff&#10;1mKPsdXSX3769Kbb2vc8sdmk1csFobS0lE4s68yIdjQp9VroikmLFZHM0F1RaS5yebTT1mBr7Yyo&#10;1CGltrHajioVG4JYIBRP5Bu622SYA2HmLZP6lxc0JstSOIlMPBlJvP32W4FgGHo/+KaNJs/+u+5t&#10;bG+jNYor54/846Xnr12+vji/qiCUbe4WZYVyap2I4aBJu07XgbqVCyeKkQxibaBnweQIekZ5rKAK&#10;SlRRthrF8gKIQq1E6whaHK8dP/vdT36x02IJxpaeP/1y7671EBYhZkjwNmRURWU1Z6wZZBS0ojm6&#10;WtKUdNjKBbJ+pR7OFhpk43QyimjXzg6vVkNZAKsyq7hy2tTggEQcIoaciNC/C0qHnfFa1FaFHrV0&#10;qZIq5OwmM5Q/xaKgMxghOQdyowTwTRXbAKKmUKgtCORVl1ltFfU78NjVQiAVq9HKUCi5ZWCLVq56&#10;+bkXdu/aDFFeAkQ1SbwsJgguTWKukCNqiOcoSEV0QnnqxKGTGooFNxIY4O985b8/8ZFPuF2u8Slk&#10;c0509Pc02twh3wpizI262sSNMxhBOyzuMycvySi1t7XN0digszfnq8x//O+vPB2DtqZuzAf/ceBN&#10;g9E8PDicyyRV2EbwyHjLQnQHkwgP9BVB16NloSeCJA1NY7UaL3CwTGJ8wkqJUqr0/DOHf/j9p+2u&#10;lpXo8nd/8dUnPrUfoUVwFKSFvEKjz0igYCbg4REUypAI2n/64tzyzeQcD2IFbihAobEyYZVGl2cy&#10;MMkXMy1es5AM8OKo2aGxtzYXQWFFCKZT7XDB1QmYrnwtmaqwGtwZddumrMxXkxk+CQcQdmc1GF8I&#10;rNIgcCqmpNM5SR75WmgE0Awq6gQKhFDV0kICGeSiAvP+khIawqoEMHGMqwIs/Hs59UrQ5G2rkHYq&#10;D5UHui6YmzDOr6F9A+FDRViAjYj4E7ScdNkbrl4cXZ6/uevhLX4qlcWSQKTpqoFQ2jhZEcgiRFwo&#10;SCkAOmVZLisv8qhzZXJ9UQauADo9nlYbZLZ8MTqjXkjqKpePLR750di6TXTWHMzShIVspYMihQ9D&#10;xRTg58P8CTcXulFYxv/185+HOwBIrkho3mAz3nX/R3v0SimXzYSiIpd3Od1Ia+ZBApaCRKvKKZR5&#10;JPNxQPaZZRKc9GaQzEponkk9KdeVSgA8gT4C4SMCFqF3ECF3hgDUbDZTeG9hZcA6DbzZSgFo4+nl&#10;RbPTgYcUFGTIC0NaFqR5dfKiiEQA0AblhRzes4ySlk5NLSq0CrDMSiXM3oBQK2EbPbd4i7BAn8Zj&#10;CIxxH1QfBptLBhMniv26cVwNrzhwjP64L5EJW6wmMK+kVSQkWSFPnJ24um/PnVqN5eCh5x1WUzTC&#10;7d51v93tfePIgeWl6XvuukPFqA8fPdbaZQuHfPft+SjiEg8cfl7CmiO80NShceBC4cqxgkBrVApG&#10;keHwXWbg+oVlFtqkRCRuQ+lBICfdTSl0UBWBqxQO+uDo01nsYoVXSFGLxLjELM24KoIsE8kBWaSS&#10;a/W0MR5N4tnf2dILyCFLqeRKp6Ka19BYrlDgmeKpxIdDeqMTPn80nNJCFGlfJLCGNmz9BZpo7V/f&#10;qaMCGoJIZJHJAjNNMI/EglwO2YxxPhvIJgqUzNXQLGIILq3Fo5FsLK61WFjEpqpUaPrxlIeET6PW&#10;MvWYIkQaVLloDFs+nQ7IZBniK+FVqTfgdS1sXRhbgAYQORb1OGDEDdSRFpCZwkeA6Gcou1hajYHN&#10;mdNncWdB01yTlOPJAOakapUGbAy9xj4+Omky67DxQ9wJ/AaI8oRUllYp7Q2uycmxzqYmXC4kIMV4&#10;sy0s7IQSjRoDfH7Rb4uXzYmyuohhmTRHEgm4ZPRqu8ZsTlXVIb4Yg2YVkbd6ymPBBKSYzEsCnDyY&#10;raVw5CInAZExFBCVHFkjzLp6XpYRELsWpbIpmZjMcMuFaKldl281+5LB6kSItW/uW4qXm6xuCNPA&#10;ikjNjotivnlkAwbbAk5mQh2vsRcvLQ+uG5mcXtTauh2ODQoJ1cBwTmpJJk5EsPZRqqU6p2g3VLUs&#10;tjIaxLwWJZlAAK4iS08rp6DSOMukNbsIb04lVcppCXl+GY4FsqZlED2kLRJG+IxRz/AihC0ui1un&#10;MULYzHHcamBFqWOjXDRX5qSU7FxO/Wi/J3nqkH5dT9XTFKnlILGWS9OYpMQjKY3KwCM2tFyEQxQH&#10;7/TMbCSZAfLonRNnxGpuw6bh1w4c77Zr5O4ef3XZomHTy1WbrpZbmzt9erbzrr7l0YtXnr286c6B&#10;JB/BLbb39j1vHT2CJWdzs+fNQyc+9dkPYLG8a9vOm1dvgScMdu36DYPTs1MQju+4bfOJo2eQTnvb&#10;ts0Go0rpMF+eSQ62e9Uicr0EmapRCTB0IXhr9OpKkDfoHXh1XI3P5StraQpx3l2aeDSTlNpaZdKs&#10;nkLJAKPndZJy/WNBPMVrkVTu0SAZcZULTllVnkXSWbFZ5ZlUIF4hNCRVTTKFPAQDIMCRQgKlhAiy&#10;HUR2cObWCCPFLBTTYSOizUgRTxNwhWZX+UjM097Z2tDBVhUT4zPzKz7MCJKrMbejkdUbZRjQRvJI&#10;/VXrzRAIgCLzy9/+NpyOfu1bX8Dlnc/loUnAZFxXLWSDGR3bhAJaxDEONXbVoEDLKPUxVX9q2ef3&#10;XWkASKW7k1KxSoMOaHZeWopkUwvBYDAN0ZlKymZryipUAxj6qjU0y5JmLWtE5DCyMOLwKa9MxxcY&#10;RmG1uizWZlplzZYJBEgKEM1ROYpK1qSBtFSpMhsrwPQjOpehS8AU6rUKg7aioNHo1QcaeBdwmBZL&#10;ep1Kp9OKpUJ3fzf+TNx04Lv2dne4vE2NnsZ0PN3S2IIx46pvOZKIAi4K/ujM6Ny2zTs1BvfTT/+5&#10;FzMDqS1faJCq3BxWqLoqloJcYY1Q8AmLRI5pQ1PbS+9cH7zrQ84td11Zzfz4lX8u1yRRlTLLKpwZ&#10;vAZGAosn8udqrLzGIMlLrzQAL0DXFMjv7jW49emV+ePnU8lK1qmSNBsBRcoVAqK5NjmPZCi33Fw0&#10;0ypSIfO0tK33tlguBaK/f5dYzLENnqBVAQGmA9hQsSy1mpawBTRadHKjhlTJjBqfEI8E/cWcEE1l&#10;IRpXq/WdnT2CgEIK9IQSvBChmA/cB0qnpXQajY5FGCbsbWWaIZTKXDaOZTHOSKlKj3IAa6ixieX9&#10;t9/b4HHfvHopk45hPIiDTKEyAPtLqYCtxToWw0+EkcE+WapAqoERvwTpU4Vcmc/QcN5VYILg81wF&#10;PmOzMitBrhu6a+CHi1UzCxIXXjPF6ASaKgllxGDhqEBcdWR+WUEp/GIpXtLFS3qlvVvtbHjh4MFb&#10;k1NtHY1Wi3b9huF3j5/zOruMsDrcmuC5XCaRxN8B8DwLggPShZ52o9cOLW5NjmRCJMyDxAUfOl3B&#10;qhc+VFyWFQx2KYvH5WExwZAVsrmllaVgLAo0XBYQ8kg0luKUJnNJxZZ4GsTpaiUgKWSC88njb8wN&#10;7Wl09OoxzZUUPLPn+O17+3UKSPxqekaDFDi9XZ/IR41muC4ZHlu8bNak6aHMdLQSF+SlskKeq1Ya&#10;ujpbBtcVVFKm3erdPaQcaq7JK4gs/90ff3v2/NlAKBCLRsPBECz4Tod9z67bTh4/Nj8x0+ptplC1&#10;IYVTIkTTAaPXwuOW10A6RIQvCrkX8q6VhNJU4Hep2c+0Tiuwp6nmMi/tuRPASfWzB3L33fE1Q0bP&#10;l+jJyFyXQwoKabSS5LXzOexVGd6vD1KN+szkvKF0vqWveG3WyJc27L7/vlxRqquZK7zUcSu3+ssj&#10;eaWq4/NPGvubceXse+SuresGtUXSx2W1yYo+KlPJq9HiclGUkCmJ2a6c5a/EPGd79yXk+cLPfh65&#10;fd8jaq12fHruzMVrNTnztW/957adO+69+45Dr/9Tp6QaW+gjBw57nK4nP/aAUi8VykJiNY7buLXD&#10;jccyqkmlwCkYzAQFlAgaToiOjavBOGtz5FRoWGUgcOskVqBFA/4gOmQkNeGhXtcxEQTP5zOpVEMj&#10;tNxn13V3O+22e+6+6+479q8fHty6ZfP6oQGL2eRy2Tva2+7Yd+ejj72/r28AqewrK4EL5y8rFXjJ&#10;BjWrxWQcCgks78E6qEuigOthoe+BiRCp3tij0wylxgKDtJh4owFQnHdffBOpWX29g3xW+Osf/gS+&#10;sx7Bmv48iWWQUS+HKZZDV4DNm7xK54tI46oqZXlBTEQIlYFAt1Aqw92PXB/ccCjK4wngCssqDeIf&#10;IEKA3UUGZk1VUtHqZc3NVh6osVTByGqdBhViL6kqevxKEqUbh+koth5l8OywN9DClIdsbIijwE7I&#10;Z1F4FgXkDkVc7palxdBg30adSv/H3/9x59YNGgXACTCV6/AcwzahWoUNCaNkVVVA0wB/m+TAS/8w&#10;s/ome+PK/OqRg2995rP/UiqWLl06v+f23UePvr19yy7ok8+ce2frlhGfzz81Mbd+ZPvw8KZXX3ut&#10;ta0JRA34ePFXDA/AdAYZeu+8c+LfvvCF22/fHY1G68lGhcLK6hr2LcjxgDKnCneGHOGv77HpMOGu&#10;2znQXZGQLEG3sby0+NLzr33tK//Z1T2EVfY3vvW1D3/0fS6nNUMYSIWZVphT2cL88rLDZgU+wkgT&#10;Hh2rU4tNFpYwxuYD4/DnoZivx3Lp9FfnrhcqabW+mMnOYk9mdXu0eguqXZRVJPohiaAgZXBFI4YW&#10;A/bZpbXU2lo4tUqpK3CflmrIrgDnFsBCdH+Ys/FY9AllnyBiPFCQECVcNEwNCypBSRf9sUVAQ6Fc&#10;LyP5uJ6yB8UqgOSyMlm2SkqR0Slt0zqJspGGaB7JJu+5/usmJ1gYwAlDnSojAsEQVgX9PevSq6sr&#10;qdm+vYNVNOf4PspOi6pTHZVbItXEcjib5pwqHUxoiMTAmSzHUAE1bh0kIAVDCE5dKfReEI/LeOgU&#10;jAqd2860OhsJRp2pFrEfs1YUJbEGgQ1wIngNWCLhzsKml/jIJz4Jm66iKrl59Wzrul61oVlGGd+9&#10;MHpjcmFgZCvFqqD9hvKaRhBWKV8rc3gAKosmiDfh0sMPkCwQ2VKEYUBSoJT1zAOxlMlz6bW1Vb4g&#10;aFEGGo2oZCCXw+4Vsm04d0msw2lxbnXN7GwQwUOovx1IVawFA2vA3MGQwBW4ikRTyBSk0gBK+DxH&#10;JHKIPLNjxFCVZsolnqhSMkpA18TqGRHqYIWSS3I6rQEnMij/Mb8PsWZVpZo14rgXlaxsZWVVVqad&#10;xgbo2xDBOD16zuHocns6FhdHMXK7dm3iwUc/gm7jhVf+VpXkPC5HZ3sXTRneOPIMMAxasqe10QDQ&#10;QLygRkc7srWBKlQlqXSUz+ngyKKkS8tL2M822LxYKyNIF4XG2uIKyqECrcftykhE3HCzK4tmdzOB&#10;u1UqakB7EtORcLjVvcOqczsMHrCDU1HEVOQcZo/F2iiXIQJAicsPwdVKuDYREg3DWk2hrNQS/gB8&#10;9FIFWy5y2fiKxMBircOyIuauG4fvSgvhuP9sjS+wZrdcTWF4ajAZ8dPwb2CxS2hQJYC1LilUy4hN&#10;Cs6vrGvpRE+CFDop7lQlIFhqo95cFgoMEpQQDCpXTF6/YW9rkVAIO6v7Ft/Tj2K2hc6qng2NHQCE&#10;ZPBXoTt+77qGiBL6T/QEpJgvA++dSXLf/a8f2j1g0VqlpMCqaqlUHIo2m7kJMGRaQeGEtzgMhYrE&#10;rTGGFpdtbgcm0pSexaaT8wdxi2q1xmAxLpHTdQI85iDI0DUa4clBu54JRuik0IQ5dBXWcPTmyjyi&#10;PXWKolK2sryslsrNILSBc6IHXASxB8qqVsmTknguCxzW0twSjdCjgkQpyqRxPlVQ8GXkmudrYi44&#10;I5aTlzcMcXyG8fMDQ3fvXfADBaNEEWUi8xNvH4TaJIVRtChjoUqWkKP+XDhB7d+ox5z3zfOLaktP&#10;VUgKkUu01IdJhtnRq2IdJlorEAhsqZoR3ZDihXAMIhij112icRMBaCkweZHNw2mBPDM8UwRLjQrG&#10;o+iZ3VZ7LZpl5EpBLsHYHD5AvNkQKaKtrcoqy4EVoVZIIQTdyLIGuOb6BsGcCNxSbexZJhEMiU85&#10;VZPmEc4XXo1TFqA7YN6BiqCM+95sMZ+/eu7a2FWDXetpcW7ctr650/H3v/zp+b8e5Ijglo3bSgtC&#10;k0qSoLnnjl9YuHL28j+Obduw856P3rlpy6Y3Dh159i+vra3NffBDDyfTsVsT47v2bv3e93700mvP&#10;4zn35Psffu7vz77+2j8W55e3b93Q1dWay8auXpz5whc/AIuzzmW+uVIaaNAbCtORTKGmajJKSuXM&#10;IiJQ8gV5NYdkL0qkajLacGsm1tpsdCsiqXy+ZLJKa1nA/nmpUZCAWVHwNFFyVXppfurtk+Ny62aW&#10;6ionBIVDRN66U9NaKNdQfztUZTNW4jJ1nqyopBkJAu9gHPSnbVnBzlXtPFVL51hc9hCHSaSGkjRx&#10;ddTT3aZsapVjs6Aye1vaFWYLcNGsXOXyNFfByYZIL41BFgQMeBHaVX/g+z/7xTf/83NNLa76WVgo&#10;Swq40Ey1aKDCy8yOfg5kF4Q8YkRSpiXZECNbm73+jqxQ6xvY2dCzo1wxIsSVJ1RpiXLclxj1RWs6&#10;WxF7SBnrbuwsqx1rvJyT6ChzG6VrURraaV2bjGmUMo2MoVtpRcyUpR7hqlRA0xrNhXhJukZmaSWI&#10;rRlJla+pHJl8TkrCCCuFTB3dq4Cw77q2EF05FCzANsH2h5QalNBY3GZLtbLZbsbEk5YT+WyGQbw8&#10;g1hbjB1MGrU+mxP++Mwzb7x5bGU5sry4EFwJP3jPQ3pzty96eWY+YrK2MPpeU2NzVPCFcrMEizFX&#10;mmJkCRI+xLLN1eFLlo+fujWy7TYPVgrutrev3HD19NUM1jNr8wfXls5xyZulwvGw/3wmcSoRuphJ&#10;no6FJzHnVuu2yFiXSmwj9bcuzIxLOKbboZNjJh1ak8XOHJwUx3NEA2Hr9CgM1DqTx0xpE9d90bOr&#10;7BQvR+pOi5U3VjWEWI3mywAl4QZmTbVcRUergRaRm9H51CE9pFxtAJnR5ihh6As8Tz1xEfVWymDW&#10;EJQkB30KS5HVXD2jmdHwmJRJpWpCkOSjyKDmKRM2y1BnXL18Db6N9UOD60dGDh4+0jMwkuUrPl9A&#10;UsSjV4KbnKyABVRD+SZH5j0+gkIeT7FakZdgQKaAvU8uS2bDa8smtzVdANkFVE18qAkNi/QICFvk&#10;dcvde1cdJtKKijSeS7MGI5apap0jK1dPhJnlJJlAhHJjk7e7uSzjXnrhT92dba1N3V2dm15/8V1N&#10;B+vsbBOxtUeGKQ55g8llsdt0JkIoSXkgoyDcK5aAOo+lIdwvc4KY4nh4IDkIthkdwhlKddArZ2U5&#10;r07lsqkIOpPi/IW8xGlTOd0UyQLqUckwYjFoMMCvBQOzhsRCwkWb3NCwaEMLqiM/P6vtzbvMoE7h&#10;jyIzXNLWZMXE5OSZ8a5Ol8UE8l8l6Uf/L0jZWrqU4RGQTpEFosZ6LEyziWjWhhR57L7g+Ga0bE/f&#10;Oq3BsLq6BkTS+K0bJ44dwTfQ3d6yedNtYjp/9tTp4cG+YpWfnLulAGVbWUaGqyCB5jDVpRS58TBE&#10;yp4nHzovWfvJuT9MBi5XCifvfSRhdaeOn4OS56G7HA+lf/oWeWKFHJtrjC03Wu2isrxijM4YimAG&#10;hPI35EbV9VfeHemaMXhLh99x3X77VzN0UM44JXzVGiB833+rfD1kft8dzo/eCem8ipBQdo0GHsqg&#10;kCZltsnr2kgizAVWM9F8yvkO5PvTv5UMHd38Yc5rVr34a7Gp7ZOD67dcuTH69slTHQNDn/nCV1ng&#10;ozCvoeW3bRg5evB1t7t88t3Tdz/0AMGUWXkxHYgpKa2tEQE2HLzNsOEBtP9ej1wzE1RiejYV9nsG&#10;OwoGNcLymCpCu6WrCxk0Uk63V4dDtf7QluKJgmNh7NYtp8sFx7Tf73/z0BsqKMFIaSwcHL91Mxzw&#10;TY6Pvv7aS5Pjt0Sek6IYhNrW3bCub2jTpm0ed8PpU+ePvn2io72LUaghXoFDD88puLBZ+CKQUSbF&#10;WaJjKZ2K1uvUVg2KNlI3Go1dfOvM1z/y5U3rN0UVxFd+9F1/Mr2zc5PjZND29pJss0aht2SkqUXs&#10;hKUaVIQlIitqYKphzHzNJJbTLIiGCoEXUYBCLBcORVAkgaqh1gJ/iB1cGRikbKpkMDpSmSCrFY16&#10;4uLBCbgsbCq1WS1BR0/TdqQRyhUKcEP5XFZAukUqxcUiRFEoZxEQqs4XRQYYiDJWblB44aA1LC4F&#10;gSTA7Oz82QttrV6jzZSWkJxUiQgvtmIwcSpqpRi/ulIKcMdefetPv312bnxl+ubE2ZNnpifmh4fX&#10;33nf3XJK/vfnX7xj/z6Ahfr6BnU6A56Vjz3+GJgEhw+93dXR621qxZz6lX+8tG3LiCDUHRgBv+/3&#10;v/t9f3/fl7/8pZ7ubvRLFy9eyGSzqOG1RpMKWa4KBokteLtRSkOI9v9bqvqPuuYOZE9MygKH3zj0&#10;3f/8YU/Phnyu8o1vfDuVjjc0OLq7OmZ5torIP5l5ZnUO/YTFwCpB6i3HZJWQVp6V5FdN+VIjEvI4&#10;rhLxIQhHoy3lxaDBRs4s3bC69QaboYIeBFlTYM9gpQKxXy1PEEBIY/EEkalFZzLZjAq9FeJRoUrm&#10;McSoSXBloLAHnqeYRDRgYCbkn8FcD78XBiJ5VZCJaRoQcbq4sDaJZRQK4QIsn3U0BORwCN/BBqCm&#10;r/L+62Nsa5dM1cQgRvz/m5zq9Ij3EoDQrmBAKAFxIAe18MaRkTQfffvS27u2bmyLyiXvRFzaHlnJ&#10;cOvbr9b+9+3EgcvzUzO9g12UVlmkqxhaAVkIbj7eSfRYhboWEtZmnUFukpazGdHHGnAkWn75zaP2&#10;dhvpxNIt10u1ZOM8pWVRGKMwq4MKQHfAG/DJT/8LXGWFRGx+bqxvZEtZbrhaVv/kuZcjca5n8zZM&#10;/fUqBVHAjsZHZWOafLzoX+BBTpFmwIbHYJJQ5KqYvZCpsiSaFVbi6blkZgWB7S6Py2A0vJcvhp4K&#10;1Tt2bHU+N143emiumCkBG6m31hDsgwA72NHkZDC4is4K1QKu6arUgIeJnADWHA0ZNb14w+lqEQvo&#10;jIGgwPBFAfHt0vy02qLJE0VaqRCiGbTMVRX27BINwkrzRV8ypYC2SF7SqJhGVzPSGPzLQeTwVMsZ&#10;jgu4GgaAbTl//mQ2nQLP+fb99y+trZy7+s7mrX0njh7Zt2sf2J2/++OPve4GQnRuGO5ZCUz7UtKq&#10;Tt7T7yDyRQpkYkiY8XUFuIoEj9eLTFx8sLi+oP3FMjGVzAgsCRGSSgrjki9fIvTOdrKqpIQCwrOX&#10;pgJN7duUVTeSlxnKoKAw8MHTvRGaaRg4kc+DKgj5jXA3VaAlgaNcKBcxRqtJQqtrap0eU/NSOSsW&#10;khKrrqw0IX836Z+X1vTxbNBkwAPMk67RKrUeicpS9M/YE8lhkZfD44aoavy5MFyl4zGskK1afQK9&#10;OUFgJgTpJgopUeDxlKuKZUSpBldWIY6l3S6xziPB1Q3mEEYG2D3i3Ma6E9pYcCuKSC39/xc2dpL1&#10;i7sEnSwEqiwaeJPGcvueOzp6NpfrQkwsgksqhkWOh5xkaUrJqhQw4KW4lBoErSpUV5mqkkDkCtaA&#10;OoaOL65CQ7yW9DMwkM0mDVHegvkppggMkTOqc05dxaEBepQLR8kwh8YlKRGjOiqjRiJvrdFqyy/7&#10;E4sBlJ5lFYNoA0FB5GkJFNl4JFstdo/FkQ8kw9PLuaWwIlNFFGsizTGAoEmU+azn9LlTDz5WzOWs&#10;b53Sb71rm9NIXhz1W71OYyWan7lFMLocCMRijYD8K5lYykhCOeVIR1arlawE8mNjE5sG3XJF0uhq&#10;5Jmmctmu4WvmTEiVFaqhZD4QySSTULZYGj2I+C2iLw3G6q7XKBeq8YlY2KhkcDrhxMdUAhQcg1qH&#10;SJnVEAyx1YwA0SSgdnUzWxZz8koRebVL4SXYlBL5FMWQobQ3PXPa06Fku5vKoKSC6yXLSDF3iFcE&#10;vsI7DNj0CkJWW2MWFqetVtM999350EMPbbxt/cBgr8mqa+9svufxvXftfqCjzaZBb52h1TYqbZU+&#10;+vDH729s2THYcM8n/pUxkxqDavuOkcGhxn37d2Bu0tTWvHf/jrYOCHMcFFn7wPsf2ji4HnLeeCx0&#10;//37+/t74d4QIIzzxx966HYlcrAYKlKGd46TRy9LDB5K36nOh1ZnLlnXbcbSO7e2AJV0TY0Bs21q&#10;NrJtyFNLTrCAiNYHFgWggqqEgdY6NOW8Ym1hk8MAmW97z/DsTDCwFA9FIiajTqm0kqwXxlIVy2XX&#10;ptysvaaw8kgFqySqkWBDaz8y3QulAhdJ4J2vqWizFSxiqQCHrpDgVgKaTT0z9UB4FhkcIASKgD5a&#10;bbhgpAo6UcGMDeC3alIUdBabWKq9euiNdCr52S9/olRGwJVYyIhuozcdzBRjnMfdKlGoeGge5BCL&#10;FclSlE/M+ZfmvE3tvRs3i42bAiJ8FqrZcG5yPra8uMpHox4VM2C1dCqVg1Z9CYwTEFEpa7mkCCcK&#10;K0HOHyuhPwnlZcmaOk/rrHpNDYtrDLtAI66Ec5JIUZLKC6kiUFrYaJNG2B4NWHXVH7llGgM8NFhl&#10;oKVIWQke4hrssPWpWhmsD0h6CxzP0RDyYGCLiEmRTyTjSDyqErW5mbnGhmYVo0XbDEP7z3/x6499&#10;/KOAT7743CFYcXbe8cjwpv6X/vGy1d3b2rOjylJ5IhrLLWqNaFegZ6QghbASOijC+zs65qfG/Gs+&#10;r9u1af3Aji23XzpzAx+3YVNn7+7bh+64y9LbVzZagrDMWxwQHvXs3Gnr7s0Wiyujt9Kk2ChnRkye&#10;G5PL4WoVrXY4N1+hGAfbAj0Hj41vq1VVpVuyCpfWy3kbXjh5qikld/p40J/zHmXEI1VLWSYJpWnJ&#10;KteoaBUGusgMAZsYBGlgzVSUVl5vM/Ggw1aGqlQkaQ4BiUBCGcAJApod6FsVCeURCVA7NlC4yA1U&#10;SeRiYk1e1dhRROgQmVatnH3ryLquTmdjc16UXhqdaetYBx1sJZcqBCOlVBZKMEmOr+X4Kp+X4JBN&#10;xpHjJgcgGP+EMy8SEcHfo2T41An4mlfWYiurqPYy4YiZpPO0AokxOGFR/mI0DR0ItlaMVlcEy9IA&#10;LasmVbJ5OoZn0NWiNSDLFitrM2sP//NAd9egzdTY1TH8k79+vywhdEYrTFsmgxU0S1zjgVV/Ipwo&#10;C6VMIo0sYKxsIBSBJlnNsBiWa+CkL1VwU8XDkTzy1vRkCTaXYkWPJy+ixM0Gu9HZmKT76sNrNp0r&#10;QsAbjC/LDCRPQYICCmdlZWEqHsLgSs/lNRM3pgb30fAsyYtqp9mVL2bzeAoLldHjfmcrAGQA8pQ8&#10;VHeWiyBaExU9KM/IGuLLhWwpx8ngNZVmSXiTUwolBR0bpsLYnSJitbGp0e4yN7U6Xn/jBSQCtzZ2&#10;YOVy4dy5LEiMJsR7MLQBqTNSQonwD3nWv1bKrDXt6NDs7frTu/+TVBz6zGfMD92l27KjBor3xJjl&#10;5EnThk1fbI2ZuV+9aphO6tc42fmruTOzyWVBEufVOaMjykR9E7TFfeL1Q4/cV2UNkkMHXb0jdwFc&#10;VU8tw8PxlXnfs1edXb3d3/hQthW1UnTm0oWGpgZow6T5WjVdvv61P/jHUjUPHaxdP3P2t5tur+37&#10;QqxtXwZGlNmrDVfeeHTX3rtjydiLr73e1tf/2S9+PV+V/OapP37hC1965P57DFrmyvlT16+9PDi8&#10;AZDsmkIoJ4L5tYTd25ojS7S8iKjGQg6SMB6+Z6VQnb8xmsokG4a6JAYVFpJ0lc75c3yyYNR3OD0N&#10;4FPBV4ICst5akUTA54NcCG96NseZ9HqUpRNjN8+fOTUxfuvcmVP+1aWl+VlcttlU8taNa8dOnL58&#10;6dKN6zdikZjJYmloaN67b59Op3/mmWfgtWAZFoN0rc5CUcpcHhcAEmU1WFgBdKDBqJtU8VzxxOFT&#10;4Vjqi5//UmdbuxBN/OSb/0EHsv/Ss1s4PJaYCgzdcbsUY0BRJZbzEJ422Fu1JSQEJEsmZammUCd4&#10;a60aUakACuKyuXqkUhmbeKUKpFZWDZ8/QlYhjMon47TSoNYboqkVBcsbjVQgEB5Z1+8w6qkKZ7e4&#10;obfCiFjFsnhqGPUah9nY5IazSm8z6sHa1ZiM2GiBD14VeD6T02rMcrn28uVxpCGv60IEETkam2+G&#10;oFqq0S+WDMcDtn8syH53sfzyNf7S6uLEQo2k2gdciwtTTjuSRciunu7//sF/slr1wcNv0WAibtwQ&#10;CCxbrG6wf48eO4ZCvKOjG7fd2fOXBgeGenq6r1y+EPCv9vT0T05PvfzSS48/9lhbWwvaKtje8Kk9&#10;/fQfr16/dh9I7jqT5L15d72VQVtV7weg66z3VnUYBE4MUTI3PfWrX/zff//3d1uaOzPZ4q9//Qe0&#10;cw8+eN/01NjRt47krQ2pVDqRj3HpeE9LA0tAbZ5REaKsjCZzKZ9ZS8pMIBOo9TIZsByJsVBsTK+v&#10;JsOrgA55dR4wjRHdh+1IoYiKFQ+bohw7yzqSAfI+9KPYf7NVWRYAgUI5hf0Zic1iPYoJO8YyVlKL&#10;yxPYHRp0EExJMvjA4pgnr2aS/khgLhYPUGh+dSwPk6wcPT6evVIFBlMyOVbQtYivHI0r2tpLSitS&#10;D+tpbe/9VY8Beq/NKuE6wIJTUjt06M3tu3ZYG42HDryyp3tQN104/5ODnTvu45uMqpBCPHBp+KEH&#10;Tk5f6FzXovCYYlJkSJTrsUJlSRHBKlgBoTdFjleRrvAltbrAU6GkCMWZuZjnWvvdOW2EIWSt0o5c&#10;RAT6Bxfhe+87xlD1ZFfiU5/5V4WkyIWXkXRlcrdwVfnNTMzhtQ9v3ZBK4R1PvHvkKOBFVjTHhSqi&#10;iVmSyShh1E6ms9FMLs7D2JyNY3SdE8AxlGq1aj24J2o3rGB1gxpJwoxDA6GHzxuFOThUIImCvM9l&#10;TTYvQelqEugopRhSY6NVz8fCx4MtL82WYEupqycwBwDEsjy3MNfS2oePDgr4ShEEHDJXSKGHBKVG&#10;VOGdLqvqhaqEMKCaKeooSqsCwaayMDOdTWZUCrDECcR0gAoiljMJCOezSVbt7ehYNzlx45k//fHB&#10;h5/s6R06d+2ClOJb2mxnTr7b09blsDVjjT56a7zJ0dPX0z67NHN2dFznRciNhcW2MxSn1RpcQEKx&#10;gLWh3mCog03emxBXABZQqXG1zUfnrZhWFVNhn9/k6K6SNqrMuml91p806jp0pmGlHBG+TF3Thm8D&#10;6dGw3uPBCNEJ1j4UgwlzCebmMrK2sGSCH18G6Q6yHHVGBKLjOs7mxXTBqJKoGv2hRTNbW1iK2Jpg&#10;McJ6UCWymKZAPKKsIQysvk6q6zDR97MIyeKB7635V1ebmxpFKDGBpcI1lMtDuBUKBFOJVCAQSmfS&#10;i8tLFhssz9YUEljQVUmRiYHNIqK+oRRB+AmswSA9ljBrqffN7yF6seAFswQKPixv6/HgBFPicd8x&#10;GbEM8hlYlpDC4kgCZBeiLhbwsmoZH0ksntIgxgBLOp3q1vQEhCKAD6tp2u120jCkgfXJFzVFCVDB&#10;yeU1/+R0JZc3GNQImixT0oqGLqKswjQyzfniQQmuBUZKAeeJL2+qs+MQOZQNxirJNFupGbC4rwA9&#10;WRBy+HYLUsSoGA0lVjGfiHAVUU+ySkkGZrJ42js6e2z3nYV4QnnkndL6rR1dVstCxhRIJHoM1erK&#10;XIlkeKMba77FC6esNiPT1Hb00hKtVbJqa3TJt6vX5TZyKo0oSNh8xUyW2LVb5wlhrgSHJrBw/4+l&#10;9wCQo77P/rfM7uzszPbebm+v95NOvReQhECiGjDGMbaxcXfiuMZ5EztxEr+2Y5y4GwymiN4FCIRQ&#10;7/100t3petve25TdnZn9P8v7xwohxAhpd+b3+5bn+Tw2Ex1wEpbGPAzucD5XtBhM2CuaXHa4ivRK&#10;EAcnNSa6rFchSogDxdHlrJgp2m6xg76NBXmlinUcmivMuAtcAWvxZD4J7wY2iJAh//eP3yJNmd1f&#10;uhVfB078AmKXkSwBdMCNqNbmYBtdmgJ5Ttl03EzqPG4EMcFrCwwGIEKwRFZBe5CxFXL41GzKk6zQ&#10;nqZJG9pYOFeo0tK8rzeg0phyqmKJLWjV2HsJQEJa7Fa4+IwmCBhV+J11tjfzPJcppOCB27BhrdsF&#10;sq06k06+8cb7TUHjzttuhYEV3ffZifLqJl1m/ICje0NBMlu5cIWN1zy9YlVJ5aJYo8h6Q7xARZZS&#10;mwYdsZunm3wdeKUquFmFKlWTbOqiBHFWzZabSOPIzs2e2qDlAow8ytWuLJFF1mENBmGuMTKstlKs&#10;JiWZCRR0kJqV69k0bWlKGJmoXcGg6vUaZL8rR9YqGjmjqlglgpiOEnZz2eiEZxbUA9CuAZOuNmZp&#10;SPDD+Q7sCBB7nCDBpW7BvdXS3r5ywyAcOFUBaj7I2vS1nFROCy3elUhdKchZNbLZgMvQVhbnPkon&#10;p9dt/ZStbQNULjJhyHPCpUsjLoe13Wde3ulY0cF0+SVKnFPy09nZs5VcWcMmAwYx6NG2usk2v8Fq&#10;VdKGKomJsBxfiI8a9dhDiQQCsNlcLJ2QFTDQQr9hY3RmqFrAr5dyGT6TLSbBXMsjyrCcStWKJQYK&#10;dlDzcTKDdc3zuUymlMsi40gH1ZvD3PjkUYFRZCIawZIZVTwu6qpQm5lafOmVN//85DPtHb02q7ul&#10;ua2Uz7315nvL1uxq7WgFC34+wq1YvyNRSJEGMV+OYW6tJ70apdsCdzhM1LDWirn2dvvI9ePv7n+p&#10;v7u7NdiyceNWh8WdSUbz8bxZY+pqG1jTu3rvrrvvu/2eLWu3mhXUuUOnQqGmlrvWHFmI5+OLaxgm&#10;BFLouWtyU4FuhipXU0yj7UlLblM8L7SLTZMvXu5sGVK2BESv4eQH7/ohnh+NgG1ag3kFuewGxgXP&#10;xEIU02zEshAAF0MViq0zLN5iw78O7QiSVTD946u1ZCrl8jolwBjh6pcbI1iQZxfiWQxfKuWikyF1&#10;UPOpdRgowy2gwq2vxqKSUPGlsWvXt+zc4wn2HDp+CTdiyOey6ZWIWDZaLVBEqylIt/EgQf6STxZS&#10;nMzmBRQRi6VIvE4TFTvaYfQN9WI4ilfG3ddC+UHlViYmZkUjTYGrVcfAFi2xAHoKA7G40VYoV0iz&#10;uwi4VB16L4PL68OMD09jLhlDqKrH4X72mRfWrN3iDTat7eohcrXodOza2ZFEOH0aIajjk5lKRWU2&#10;m1uCWmTEGyEIMpPQZuNY1muBk6sAVGSkKLdNazPBypUrFIVI2pKuWrJVODPwsGnni9pXhltOZ2uj&#10;yex8tmZh6/ivkZoctMa0iDmIldAffyV+/sKMZKu1bO/qCwpykTYRTUbKJiDmt1K0OBzAcQWCQSiF&#10;4DXzKUMOh0GCdySZhkIYjgosVGtiBUVOsYIYLpBQ8w6rBQPhCxevIHAS3WBJKApKCA/EjuWtJy+c&#10;zqT4latWDwwt/8Offt/R39bU7a+oeAwnTYgrFTAW0Vm6u7TBliOXLppb3vvCF/iAkdWy9lKh9uEB&#10;8f3Xejdv/IeOwZXcfLp86apIG+cMCqFWVsSV/IWy5eMF+1vx4qF5FrdgR+vBs/seuJtE3XLy45a1&#10;t9xepGYgMyHmaqWfn1KVqMBX7mF29wDIk2STP/rKV+69fU/FyNRkovLGcOH9SdLTd1VxQfS++M1v&#10;ka29adGimpi0fvwcdfQ14p77fwKG6EcHP1y3ddMjX/2qTOj+96m/AueICfx999ypo+ovv/bsnl3t&#10;bb0DvF4rwl+1OBPQ21UWBxL0kOGNwdCVGzPTuXAmnOJiWcZkMfWEZJcVAWs2JcPN5OsVXaB9md3Y&#10;aKvQRCEWAjUoJimJGOCuGSTVFlkQAXkQrWw2s9/ndYGxYLd5oMcJBtD7ed0Oi9nodjnQmOmx66e0&#10;xWJ+//63C4V8c9Df19ezY8etDENPTIwBsBxeijVuNogddQwFPIIW0jkDBF8Xz115550P7r77gUcf&#10;/Dun1bKYjvzlN79e6Q/e1bdW3H+FPrvQt2v7caBsLg7XrpeoumzrCxQlNZg3UOjgNYP8G04ZQNzC&#10;KlRKSFqq4VeMoxhrChS1yF8DURegPGjATFazxqCHSjqWD8+FF0rlxNDyDo/TDBQMTFY6TOiUdgMI&#10;vA3LGXSvqFQRi6qSpApqnUhsCS6JRr4XNEcEkYymLCaXQqnvaB988413d9yyk9HrPx4/19HX6c9o&#10;5v/wQf6ZM+ZrOSqF8oGcyifHs2EW6AVKmF5a3Lbtjh//9D/u/8y9tFUzfGP41df333nPg7CKzcyP&#10;W+yQOrlPnD6D8KzmULvL60fi0+VLF1atWrF586aPDhywOl3tbW2bNjb+ABIGusMLFy/+5Cc/QUX9&#10;lce+4nJ7UCKirEPK7ieDbTV6CbSUjTIbo/BGn6EoJAtPP/XkT/7tp2tXr8e9tbSU2Lp1+y23bG4J&#10;hQb7+w7sf7dt26rOgFdVLzf7LQ6GrNcKGGwKXC68MAPOLW4BHhYbu6FqUpFOo6XJjdMgVS1XsNkw&#10;WxBvCF87EphQYRKINMRYp5FWjKkUALc4UWHuIQWZbyDilTUdgSqRQ4WPahN/LCzOcnwhFPJrAT3W&#10;GbRw71iNFjtqdIoBycSIOE9KZ7cK6Cg0egjdNYoGa4SSsLPXsOoKH57zakldW0tZZTArzAjMamyr&#10;PvmBKhUnOT4OKDxR+L700kt79t5RrwtXT51xWFztpLd4bD7QPki0eKo3krkLVz0///Kp6RPAMBv6&#10;AiUGSxt0UThmlWhhgZHEs6GXITcAWJ/N1GcSclhS6MIzBbiog0OIN8xZJCvCrtSIlGowdRr/RvDh&#10;QZ3FHkL9tW98W1HOVfNLmJHqrIGqjrYoI0NN1pBV12wzZWPxJ598etftn7J6OwXQkHXQq/ghMTcY&#10;7CaTh9Y7EOxOqMxuO8KBWknCRUDKK5kaZqqG5hGuqsa3jPiMIqgiuSz+APTAaDJ6Aq0qtQHiVChT&#10;YOlRg20Pm7dGnc4W7OAl1BC7BWh+SYOPUmTjiVmNGp6Cplq9SGptECjXNQKUUVIhh+sfIdjoT2G5&#10;KGUKpBGgSXyVEgxzsEj5HT4hW4stpCAg12iryE2C36LBe6dM8WhtWd9KPaX+r//648//7/812V3P&#10;v/JcaxdYTRSSIA8d+PjWbXttFvcrr746OIDOatWNm2NxMckTjD/ktmhjpZmEFlk8Ou3S4iKQd4hD&#10;xq4KkJEKInQ1WsgtIZGAFbqcTLGxtNvZZnb0K1WoNC2UJGfn4k1d66oKo6KxtcRvvSEPBd6jwSzH&#10;a441k5rg0WMqG1kqpRKLb6tSLOjQUQK8J4OIYuUr6Rwb1Zh0ktdRkNzzC3NrB4JNLZ1KBsQnEGVN&#10;OQXy2tBKYU8FYogCpw68jTQy1kUFo9CkYjHw8SmzSVBI2OOWM/mJ0bH2ljaf3+v2et2IwHS73cEA&#10;8oKx7EL4Hd5WfKgypt0q/PzQxqhA6a1BWFVXlFkWVbZCxoBa3QBw4VePr13EzJ+BEHP25ty+5/a1&#10;9bVqsEwnEFGM907pcDDx5AxtgpoeaScAiBtr+ZTBY8NdbrSYZZa16xk0YRWNkqL1MMMAuZFpMYjN&#10;VtSYBi/iuRKpcyOugtis0tON3l0hUjrJYbTBzZUu4jAzfnJtiBBANhZjlB0vrJLMTyyV4tlCAgFN&#10;GPGocwAmV/hYuZQFQ95qWQqzzY5AvToOLnsqaUjFTt96K/RyXS+8Hdly+wZGHUhU2yEQGrDVxfkx&#10;UcNIniaw0KNXzvcv78xoNAASvn+uOHwl0mM1bGjRmMgYgTkN4oy42tLNa64grfWTNb9fsOnrZj3i&#10;gZAxO3Fj3Gq2eUJB8L95moxrIfmpIRlEp1YvZBMq1AJqgJiBGM7VzTRmimiRsXVESIDRwCwuLYDK&#10;jS9VqyOQ3yLUeES44JNg5L7ABrerlbHUCLzlOXUZWNnCzCJDYW1tF/F5YJBSrZXTKdsn8z1ULfi2&#10;IFjFM4t3AtRMCJzLaoWdIqR4jqeoKW0mzC25ZWNsZtLT5uckVRHHKKwXIjs/NebzIYgJDsDGKB1C&#10;grnpMWxQAi0hACDT6XihkDMa6WoNxCQR+Uiff/QzDKQXWnU0usgqnB3mqlERUXl7ZJVFk7hptoKl&#10;7hPKFWe1IPAlpcm1WDDOj09u7gauL+5zdIBMPT55DVT/9NgUlc9KHguab2Sl5zILW9qbfUC9OVz0&#10;smXuroHLo5NgUTW5zAo5Z9YCNyDVaA9Lq5Viig8ndKYmkaYRewX6Th1gJY0M+jVk1HC4uSWF/mrY&#10;7fOkjdqKsgbibKPdFIHlk+jGGYZuCy9nlQCACeeV3jA7v8hV+ECgCW0VXjJ4U4iKls0IAXtIpW9i&#10;8d/HK4j1CIy7wkIscW39rdtZsmk4XRstlnponKHUYEsT1BcaCu6MXEK5uKhaipCZkk3OueoWIZHK&#10;3FiMXi2zs1UpJsgRtobA3AQrLtTVaGCK4zcOwSJ0c2Yik0Mp4JydyH184OLk6BKUGSiJ3F6714Ja&#10;SG8yYkZBAtxqQ/IEVsYipoZKjiuCPgcIDBYk+E1azWY1CLg6aHgxHWncTelE3IegSThbNQg/K589&#10;cw53zee/8BUJ8y+MBwgNGINXL56Hi3XDpq02R+v+D040tXboDfhgS9i9mGg3rWklVSFRLoHfhfMI&#10;8DCFTtW3rB/Tk1/97nGTw26wmps6mgdXDq3dtLlvcAUIoLTJjDkLJn8Wh61rYGDVmrVIcklQys13&#10;7b04NYorpEVwD3ib3p886dvQdOLEbEaRpVfqM/iFp5hew4Yu/5ZXn9u/d+umgS6/qcd68OIZqkxY&#10;J8viaLze6ou61IJaaHGZCknssSFSsshVjAgd2KvDX4oKDZMdvDKozJKJFFzBJFxG8EZhYcUlMtlk&#10;ASpzkwdQigCjkfJJPQ3yhLFSrVeyKZPNgRwfHypiUbhx7QYyUjr61wys2PDKSy93Br16Ui5plWUS&#10;REoZIA1eD1aakkNnZlbBUiUaVZYWN3ARJXiRkNskc4JcuXpj2LesU3QyRZ0CpSHW19cuXVapZAeW&#10;+SJyTNhwdMnnAX5dlcjmGYdDktTJmUkXXCtVkVRhxg6zg4bPsR6HExXnU/v+tmzN8s6mvsHl67Zt&#10;2fXgA4/cddeD27bvWgVRe6h9em5pcma2qblNU6/wjcwYVGkNWjwkYRj64v9sxHfi+9Zq21Um0gaT&#10;HnAqQi2aFeKFSqxkyCpNeZUU4aycJr5CFS5lOFKtNjMY1ypFYIJVLd3m7uUeV9Do8umoMq+Xmmxk&#10;G621Yi2XyibtTm+xVIXXgEbFDMCPbMRDiNxgPclkEik4AVHWYHMF6ixSkyBpVSayIDoKHIazVbvH&#10;A1khgsM5wIC1vEjVoMZ+9/1jbe2dzYGmIgf8vQyds9aIIbmArZUGZg0DosRJmzQQO5cM2K/4g7nZ&#10;CcvjP5Nef1nhcG3+wmM/cdhtyBTBUnD4+iHqtpUzKz2OWzuqetzYhLMqWAp1PlfWDw7cdNVKzId7&#10;NigvHyoVuT7/so0VsuyrUKW/ztffXiD7Q4Hv3iM4NMDnWE2mT+/ZDV9xgdZSojbzn2/lkjO+O4eO&#10;15579McI8KjOnLX+7/9woxf6W+m7HnrgvoXa2f1P7Ud0ysNf+jzk/y8eeOvoqdMbNmxCnNTtt28/&#10;fOKDm/M3tq1v0sDO5LBzcl4ZT7TbgljkgWdqE/nhg8dbh1a3DQ40BVoc/maN18V/MvLH0FCKc5gx&#10;Nbct0zIerULfqMMx5sS3JLBYR4GCYLVYWOgZymUkUvLl4uXLVy5euJBKJowGg9/vQwxEoMlnNpmc&#10;DgeiPq1Oe1t7CCYjLUl0d3cMD186eOggRt7B5qbW1ubVa1auX7cdSraPPjo8NjqRSecnxqcji7Hz&#10;py8deO9Ds9H6s5/9bKCtD5rkj0999OQTv1+GTID+tquVOO2yVGYjxZsL+YWwWCW1V0qAeev6nJzZ&#10;DN4WWclqQJFCghXkztlYmcTwspIH2By4VkKDClBFNAqVXA53O280W3RWo6yrxMqLkUwyFs9j/Ofy&#10;ww2mKOSyeo3La+lSsTiTYGTBvBi268Z0Bft9fGsVuRZJxn0tLVAFU2o1XyqJvGQxufV6h8cTGrk6&#10;GgoE21tC10cuvf3UczNHL4+dG4mrFVftqvfc/Kl2lbyj68HvfOnhzzy4cc/Gw+fO7tr94IbNW/PF&#10;pXcPPnfg4Htf+NI3jBYvhudXb1ywmq3NwdalSAz9p9vXhPahtbPtr399Aov9lhbkBdv/9Ocn1q1b&#10;jykiKvxiqfjeu+/99re/W7161Q//6Z+QmIB5t6QisZnCO4ofjWSJxn2FpgIDMSwyRMzH//s/f/nj&#10;f/rR2rXr0P1odTQgPZgnT07NQv6NjTqs2jVLurXZ7DJhtM9TAEUoFblCOhyOG0z2QKhLUlJ6qUgp&#10;ManGFImSQBgnrBrGo7N4RL0uSbAISmYUMHfBhI8qVYYqDQVFYxOKSgP/QS3c+MXgacNViJ7qkxZQ&#10;Ui0uhvHo+IP+Kv4+qa0qdCg8UDti2QOquxL+VZhg9PoaWBcEidgZfFyITMevAAmioPaBz86F59rM&#10;piKtL6m1NqURoBbs7T752Rv/WlxT0I5BgQWO4v533l29apVVT6ejSVNbSFPTaC7F0geG6xOZ4b88&#10;F8TC6/5lI6kRMPRMg8GyAXwAuDZA2yNxAmLBASmXBu4LBax4yXPCiSqGY6zp6NFLsxORro3gvMl+&#10;qSNArgXM0GEEJYRoJA9hmyE2nDLqR77wJaMKdKebaPX0jg60LL78nAj2J/qGBtxPWr9pexHKEZpR&#10;25xI/GUxH6tW0RHV67BeIQjYqFFZVEqTVKUVklEtm+q4h3QIOqwjzgjm4AZeFr28Tme12sxItLWY&#10;aTCRJPSBSGHWIVcZMhUs+1DG4JnIF0oUY9XqrYjxEfkYMr+RlzV+86LXvwKKUklTVCtdkAqqdEh/&#10;JAC7wDxWa0V8LeDu0GeWUSdSetj0eaUshLzudDjf5Gw307ZIZFZBsOCSIdVNQo4lYZybSOzYuqVc&#10;yv/pT098/wc/ImnjyYtH23tcwDKLnLAwFe1o7fX5O8bGr+/avcVhCbzw6iv+QedUjOvuaWGUUxQ2&#10;nGoDNAYcx8HPBbsj8pQJ/MyqT5wzEMSpNT5tK1UzeW2ddmsv4oxpwopOIDoxYoArmtQr4VNvRO7+&#10;Pwo+fmCQhEV2Q28HX4QaJDMY1vJ5GOVT+Rxyc9B+FLBchzPahAVgaik5Y29rqlqpqXmiJdTqNjZq&#10;WLmxG4SpFTmONObrIFQBZQXTHzJV6iWuGE0UwNjN5HBlWt1OPKASaFaV2sLMzLKBAegvGm9I40JE&#10;vBhGEYhS+uSHqGLUgJZV9WoAiWEMlgUe+DooDTEEL6MBbCSfqNSIPcEt2JADSpgDo81Cz66LLESg&#10;zRha0+20OGulOgXJBBZK9XIqv2h1WPDrqskUGFu1QkxhpqCUhAdWWeDii0tJvhwXysVikSzX9ArE&#10;9alg9ALFAWkGCJZFBVbKF6dHx1OLMVomoPvHkQJDZx28f6stly1GJxaVBQT2NTyIRbVYxTjBYFSa&#10;jHG2FMvlihwiupGILCGhzayi2HBSQTWB/KMVE4xKdf38eb91ZucGY7lo/uBcfd0d95P6vovXU1ie&#10;9ThkbT6aRUycy4VmNTcz7m92I83NYrO7LT0DAXevW6Un8wLW49gmAGc4fLnNxej81hRlRwWCvR9y&#10;zfl0vpwt9Hb3URYz0FDwj5XEMpaVPhUcnxxhZjKZNCINUdGorCYEF6TCUYwZ4IxF1YEgFtTxmJEv&#10;hucB5ZSAUAAKhuWAJ4BHZD6uXbO9266vYvfO46eFVmJq3KEwq0OtKOmsYqEqQBA7Z9LpbUZTI7QM&#10;1qUS0CEZ+PiwcmEomkP8TVVdIcQ8JJfpLMILkxI7l8vYZBWFPaTNUSYwbqtLfKmYiuOWRTsoICmj&#10;JgtcSa9ReB1GcBOQHoTiNZNOYcYGIQhGK+1deEJbNDpoPTXFbKpvYANRnDPSlZrRr0b2dGJKzegy&#10;epfECXZEiXHFrMo0V7QphVKHOeN2WSi1KzE9g0heb0urz+NM5xfSQo52WkEC6PG08nUibDNG4MJX&#10;1wJaEW3F4Us3SELhchuNhBoGM5XBXjUQ2F/VEhmtrQnHthvnuoTM8jpbK2Pb1sjWgH5VlHKTi1Kz&#10;g7NoHQotw1YL8Tio3Yh8qsZTFhIuBszMJEUyxxNwe9B/+MOfzp++uG3DFqTAoUvTAwecr+hURoYy&#10;83oDqBXovY0kMqYXTp3aH+zszymZy7GoYDJpHQErZLDKbApcqTqbUyF1CxIxyExUWNrxok5W2xpA&#10;YI+xZtGlRWEGMYfZlIS2RwsqvYDmB0KRzpCht78be3KjyX3u9HXEKD/60CNb196Cwevrr7+D9bDF&#10;hVz4Jh5PjkZnCzRhPQuPA2FiJBLAOkJvM2l1AOtgwwFZHE5yGQpCLWBBjYhiSRKqOKkrmONqgN4J&#10;I/3v6JELt+3ZrYQpQQtCvfT+O29DetDV5YDdrL2rvyoTHx85smHNepOeweTFbvQZde1qyaal8TOY&#10;YD5VK+0qJSZumGEHly1ffeHqpWPnDh84+l6Fr6cK2Q8Pf/z+RwdPnz93+NjRQ0c+PnX2lNVqQXqm&#10;3eMbOX/NbRRbdq158vh5n1rXDpq0JEyoOdGrLlgrvkH/9OXxDsvqcMzs6t1uIkwXnnlp42BrcGWI&#10;d5veOXbaUzW0Jojo7KIz5K5YlFVGtpgYNlNk0SbTNlgltbg6CYzCcCdj1lsr5QuoT0AnR8YX6L/Y&#10;yhYzC434SkuIYDwKvhg0KCGeUyDSUc1gKkawaYzATFaLJJR8Lqy51H995tWVqzbbHe5mv+fZp5+A&#10;3VptQToxJFE6HJRIeS6CtaTELl+AZU9Da4t8oQg8M62tllgs7icWZhQ22hb0wtGN9TLGGPCI9tjd&#10;IDzcHB+ViiyG8e5Qk8VoBNA9D76/0y6zvJwJOzBC1jKLs9GRi2OFRP7EoeNN/gB0aEaH+Z0P3xoP&#10;5xIoEAlNta5iuaobw0uruz/YfsfWW3/7r/8x4G+lNLVavkHzkAosXUcgeqOD4pLZWq6sZCv1Ei/j&#10;LII6HwWonpKdJjngUFttdtouCcpMvd6xecNEu0SZ6xYzdusaoaBnAWU06ev6vCjFTQhREUi6Dt1t&#10;u1kb1Cpp5MhX+DJu/rn5+fHribbBFmQk8vVqCVk2jFFvtNZq9TwOf4rGAA/lMMfXLLS1WWPNZsvp&#10;dAFhpozZqNApyzDESPkaqFVa6GcNDkvzsWPHb9myVasnb0zfCPaGBKmsUSn0mOCxYvjMjG5c327q&#10;w7734McvLVvtxXzk+On6bXt/s+mOB/NiEtQmGbMtXWX1iqDkNZ1SZc3LDP6tra57eutbdNEeCjkU&#10;mv7OY/WRbXum+wz1t/9aa1l/q6p5AFIA60hS/FVMURCX/dP9xbW+uVoZKgllIY/vFNB9BLUXDo0V&#10;nzmu6vbX1zaNqN8e2pSs3TT9+f9Ut2z7x4EVPRgp/+25N1mF6XMPPXb7nbsRi/vMO6/Mp6Iw5yCu&#10;BKxuilL+zx9+PrR+QKtJNbf1luFlVtdiw8Nd3vYkTbFQIs5NI8nN0N1LKUBAURYARtKoYOW34gvJ&#10;NDxHRmcAyBmosZGGAp2CXKvgYQTFBSYr/J5xlWPeh5IjlyvMz82eOXsWfRFwR1eGr+KQcDpdGNDA&#10;2P/JNgSkq8ZKX08j98iI6AK73eJ2uZbCC2+8+Vo4vBho8sOSNDjYv+PWW5ctH0LyeE9XT19P35qV&#10;qx/+zMPbtt8CAd6Nq8Pf/v3PymTtjv4V3QYbuOIVWk20OjOMnMundq/eaHJ2dHO2+NKE49bOggNl&#10;g6wpJfGLxmtblWugGBM68FcrGAQAjYZiGhQtVAsY32PwY4WHysCUtdUEvxAvLSKqZGYheu1KbPkG&#10;GzjEcL7Wq85CtKbFlBohwMBfcOWJqTEbLhQUtQy1FI+hfdToDejHYY/EDMDj8JmNAJ3bRAk2BvrU&#10;sWPrAPRobcuMz+Li6Fy9avmDewa/cMf2v3/4jsceXnf7NmfINTIz/r1/+6dStT48PP3O/jfPX9xf&#10;5qbWr18JaW6lArszWapknGZzyB88deoc6BFaymCy2VA3bdy87s3XXt20YZPN6nhu3wsrVqzALYqF&#10;xP/9v78YuX79e9/97j333odRxycTDwIzZFSPmGjXGtuGBmEH41Gq8RxLLFt++aUXf/yP31++ckio&#10;VXFyN3DwPPfL3zz+wovPDfR2e9wO1GaMP93ptwODArBuvQaL3VK5xNtcAYPdxyPUXmVAsi8iesHW&#10;VyAPV0nTEiz+GlpGmyVDQq1HVQAhb2OR0lifNYCEGCiDzoe6pFHRos1Dba7WoafCX4O3XlMsLUSA&#10;GrQAAw63vkYtIF5QpYeUpcH1a4Cn0aShBMU8rhFXiN8gGibcSg36OZ4BwB2UBKtWCkszLmCq3Rbk&#10;EUDgAF7QJ0az2ifxwyBXQx7ZMH6h40SoHfgfK/pWJBejLKP1NIc8kr42Gz03co7w6ZoeWpvcQFOD&#10;zT2tQd4GLiLfmEnD3YLsYvw7P0kmUMlcVgqPKUay6lI4nqvE6ytXDwQ2kypDycoxrfUhdT0gcZV8&#10;PIx+Ht0tV6miZWXLZfVXv/5t8BDS4UsGo01j6+Cg9s6WIdi1WL3QR2QLrN3lQPzC1WvnWD7R1u4s&#10;FhfsGigbsYwF/R2fV6M/xm8TDhuUfdjaUzpVmYtBWpZKp/2YnaCNoFHaQM4GhiU0jKivcD1j2YR1&#10;NAZPUNnUakIWcVrJVByDMqPdU0LYo6JK4ytjIcjIh6OznZ0bUJlC0CHXzYB7E+heMapQyQuLM9Cx&#10;1OqSGvo5pS49F7FZkDCmk2XQDhGZZQrPRZwOa0UsysgAkjnGAm8wGAGgoytXDaxMJiMHP3zv0ce+&#10;AVHTE8/+oXvQSyPxosRDbKkjrJ09g+cvnb7zzj1cUfPcK0+1r2mPFaWhFe1kdZabzdJGOxYxoEgB&#10;AA5PBLafaM8ZgH/qwJshwkrjrje7TYDOBYBP1KgYCtZxPjszcT3Y2QGCWONza4RANsJ28TvD59ZY&#10;pGJQimcLc/46vqEKLfJJ3Lh6RizFrDp5IZGErb5aL6WS10VSsLW3yLRiMWxw46Kksg2bNgK1lCpA&#10;n8sAeIMLx/F5iGjT6fmpGS5XQtaE1Wo32W2IGkBdxTWSrZHCJsTjUavDhicR6aYCdLp4tNBf4Y3F&#10;r0SppFWwTGA8W4PFDVkJSMvAC4KFe7ZQBL8Eb7gCumasqqAQRA4Az2MmBCs/nFp1od7sC9x5xx3Y&#10;4ZUzBbvRARkoxmRlNguUI200yBp8TjDK66p8RlDJUM3gRgdcHOEMGodFxM4Guitg71KFyFwYQeKq&#10;osjnoS/U4TZgbQbRai2WhemRyczovL2mwas4Wy4toefT0iqJ5GKFQiSDiDcA6DJCNSoIGZ7XQbem&#10;1cVjcbkiYTKhq9UNCk16dkkd8NZ0daasKs9WEpETX/0immBh33NL5yY7Vt75xdM3JnSyct1AkFEl&#10;NaUECOampgBWGZVk2tMcyGN9LNf8woyrPmUw5LPKalHnEgkPGyv6tUj0sqQElUCFjAjCht9oZsmu&#10;M4ZaWhF4XZArmBqq4YfJC02NvDi2olOLGo1BRcauTZjdrqIOqXK0S6mPLS0m6jzBwsYOZmcepxag&#10;jJ/oO3GGINGigPXX0lxEdLSEmnUuDY9g74TE89lsoK5ye9rnSWTx1r1cdiwCJBvd3tyMhh4fC2Jr&#10;liJRvI9akk4nM/lMwYWnX6PI4QGktLVC0SgTYC8DyXpzdgbHjQMkIOzsseuQoNiJ4QjS6k1VbDq0&#10;OraY1RMyiWcBVl5YOCFrjMWwYiO1ugY+ARg6LE4M5rIgQLnuNJrL8RlXs0OkLZUCW82ENQ5HkbSg&#10;szJB8FdKqDzdw+DzKyu9rrQZZa5gUpcKjMdS0iAGgDN51emFlGRoUFOlUr2qJ0dJMaXkmhQiU0qo&#10;KbKvb+vRY8edfrcBRT2tjwA7aUbVV6tnihqcLRB8ENj9Vju0FjEaRbiaU6yb+KoOHXOmqOtsgTjS&#10;KioqiwmQgu0Oe9DtoUTV+PUbXJUHb4xkKxqHB2vSlf1rNq3exBCwkRNGONVrylIWuXBwCRqzEA0q&#10;QX0RGSK+FD0ykwzbOzdfieTbV7aG3A6oFErycU4dVihLqnpBFpLqYpwqZEzZQrtMt3A6V0YxDdVf&#10;I20e3y+wGTpMASBydyEKo9J4Yv2MZXExZjLbA/5mjBOPH/vwF//+r+2BoM/h8LtaenvXv/zSoeGZ&#10;M7iwlRrTdBhpW5zJ6Td5wPdQp1mManVF6CWwaZawhNDhAoIIUM+gNW1M/PAaI+MdNpsy8jO12JqA&#10;qaK4MX4V77TH40cbf/jgoSf/8ofP/d1Dg+3UBwdObtq8p6278+233+jv7PNaAsVUBmlCjMajRTOB&#10;tbPCpIfPQ2k1K+FOMrp0LqfB0dvRunJZj8NquHhmZPjiJXjDUpHkwuxcKVdYmEZ6UfrY0cO3wGpl&#10;9Z955/071nnTRqNuw63Xzx1co5XtlPOFU+PBe5vNy63NBrcjwUdiatK79vT15Mo1KyHDv3r+cE9b&#10;sGNwedOmtUqfh5tL+8Ns5tBFG0jtAYdM6fQaeh6RVk4bi5ELSQBvWqtyuLzKxRxOS7BwUSHUqlVI&#10;gaLxpRrk6E6HoDFz8BAU0zbMb5H2Bfwp2K34ZkS4z2Q4TPA+An3h9beWS7VL56/tuuVWt8O+587d&#10;F69dfuuld+BiL6bymaV4ajHCZbMqoeK3YXDA03hKcJSJgrlOuASllMqFk9G2vh4aMYNVginiu1WV&#10;JdEkyHqX3Rto4pK5ppYWwmZBjqC6KgF4I8K5C8NlJmW3O69fm5ibTfzwH//P/XsfWD449NcnnorE&#10;Yy2dbU2h0OjV2YPvffDic/te3ffy3554+vLZ8yFgmryuTCZ2+MhHXp87JcFsrLC7nAxQ8thkot3G&#10;vBdqeKhuZbnIcddnZ5E8a4NSn9JmDaqEomZl7JqsuDg6l+Uqkp4qr4Luq4y8XS1H0Mo2UeWsaDmT&#10;nbfC6jcpqKbU3sB6i66JVJklAUmVxOTkDbvTMDk3NXk67R7w6M0unshB9oM7UQ1fnN40vxCBvxH6&#10;gloV0kADcJFOjY2kTBa70+H1FPgSvOa8VILcS0bKMmaAKq2IzSBfXb18VTabnpifCPW2APCDvUpd&#10;kOB9X/jtNPcbztAuNO8xHp+aF7LZ7p7xvrWKn/z3277OWzy+ZRVQl03QdhQ9mnIOoiOPLZK5oXdK&#10;hSYu15WUtjoov9ox0Pf6+Lv33jKhm1G+9qq09nMPFxk73mPj9Rj/t5S6g3E93D8uZTDO0+bKFk4+&#10;e+US1BP2lDzz+3fLN6KWvevodStPLb2/eiMgYM2vPbW4cssamYm8s//tf/zuf951z9e9AWuGTf/x&#10;5b/eTC629HV1tLRNDV/fsWH9iaMfINZ7+epuiYT0rrcIeQwYqtOzLf62GKUHFqx29XKn2cWGAvqK&#10;pqCSGy2dCpxOhTqZz6aSBG58l1dZp4wqBmJy1GlcCaXgglzloTQtFwosdICckMnms9kCQOQXL17u&#10;6e//++/8I6btHx06cseePafOnjt99gwGqR6PDzox1M1wJ2KihxOqMZOVJZ/P39vbH41EfvnLX84v&#10;xBuXA54g2uCAHBbsUaMJbx7eKaSmXbp85S+vPHvvww8O1o3+VCVaKYoeg48xaaFwcOsUbVaFXe/T&#10;enRxLiXMBe/rD2N1ASagWIAhUW3youYol3Mo9CEFxCWIDWskEi2XS5BcYdhnNZlRiuJ7n+fCgqoU&#10;zyUZoxUt+v2PbDBbVLUK5zS3aRVBu8EbcNrNmPMjwIrSwLyMv8ZViEd/YSncDIwErjGYFpWqXCKj&#10;I3AGBIEQkyBwMVn/8vv/wT4BPMP1m3es3Lp5cNdWb0sQARuNUd/EXGFi4v2P3vvOz//lWz/4zo9+&#10;+LM9O++/cvZUqTC2a0crV8w0ebvFihGuiER2qZRO9Pb0RiOpqgxljhl5nmj7WluD8KNmUtn+vhVw&#10;wSwuLq5Zs+b/rV8effRL7XAWiRK+FKyUUTlyaA4bEBLUkBCOgFCDHS8GyRW0VSdOHjcY6Psf+DRm&#10;NJSBKYJozPPf/P53Gk11vfLAvXfDbvDu2+9s2N1MYfZQq+B5gUMEsRi+QDNtdPAiRnIIQYVXW5cB&#10;GR1aGgxv1Sh2slqZRVulr+tISIfrpoKMNh+aFUyiMPSTlYKESTeucUicGBIg8pJGVFMquIBKBkgl&#10;b95EdxwItBBgjNeQcIFRPtoXjI4bNSTWb+is4IVBF9CACeHjh7sEkmiIYrBMQhxTHQhcLaaAteQi&#10;OzOl9ztpvR109jKmmPgnGk6rBiIQ5Qe2DCh6YKKxmK3HT51ev2kTxKinjx/bvX2XjtQaegLdj+3V&#10;7+y037/uupHDqNGKUbIas3aZwO8TjR1qGlS2mBsRlaKysMRPpeqZkdnFV79+ERbGzgFLRQ8WN/R7&#10;/pCun6i7MFpemr3p9vog48LCH/HNVY5Xf+3r35Zy6Uz4Qqilu6L1FwFDSeXVDBaEjFJLYWiE+EpE&#10;zu9/7fn58Yt+zDprpVIuU4SFt1KA/A3DOMzCZEURHEiSxJcaicWnimzRjsPe6f7kkKYaUV74hapg&#10;+sEj0HCgkoAIajATwHAec/kSTcmZVDiXy+iRz0CbUIoBxKuFeUBZOXvyaHfXAJyImI7XlZjTN3ad&#10;CKrB54wWeHFh0uW0AQ6LrTfUE8pUCXpOHnwTKHcqsJ2T+WJCqOYQOYrZRqkogJ2AuRuk89lwfrBr&#10;WT6ffv/9Dx776jcx1Xrl7ec3butDBW6hzRPXZj323ub2gN6odjk6Obb40ttPuTs6RJ2+pRX1gZQf&#10;WzC73XgsMvmcnmEw0cFAHlJ63J2ZuSjJSUHG/UlPAnAt+DINao+iUkjNjnubWyGOB1Me6x1CoYde&#10;qJENpcRAASs7CbzjU6eOw04KmOHs1BRSRGinF6+LDrzw2IyMqsCOaKlcITfeNhDiaT2hhjapDeVb&#10;q7OKNhSsL3ALxGw1El8Q2CUZgnXSqNdoYZS0e9xALYMORxjosgJcKgxSgYdErHFWDb8whZJag34T&#10;1RR+NY3S+P8XrqpUFdjc6zh+akU2No85WrzKI90RXZUCZyo63U+mDRLmvsl4pFTIwxKAdcjpoydS&#10;0SSlpVKJuLJeQ6qMuo7VkYhZVx6sCMYqKxvPjc6IyQSPsIRSJqPlIPKyVyS5osUkA4svEi0guGRq&#10;p10RasKGlstWcku5YhoBWtCYo91T0SqDU2dHYMDi/CI+UiRLYSCEHwjPwGWsEJXlVE5OFzEiBv1V&#10;AmOkCFucgL0g9C40Y4BLoshD8c9r3Qa1Mm8o6COjOVZ1dPseLhXTvfwGEZNDSkun3alb32ZvMhPI&#10;JNZWstAHGzx2ApFribLe4ZKRj1Mpu/nrbHYMxNYKYa1LVhVHsKmk22+u4dxiXGxN0ymw8bGbMBVo&#10;bBYei+86gm41tUh67swlMZHh4qmx6VE8SJDrkjWlWW+MJJJ4ZfQaEjFwNqdNkMTMbCSfTkOyAugA&#10;vjd4KuBnxBHAI+NNkD947yMg1+69Y4Olwd9Woznm4hFvwJNC/6pz1jKRxOwFvb8DSidUgWA5zi4t&#10;gKfc1NIGHSwuHpfTj9VTbnxCATC6jtbLSsZhzQqccCMcIs1Mb2hmMaKeS6jaBmFnNKKeU9UXF5bM&#10;dm8FxSE0hkIZ7RZOCV7DfFKY4owoYWOFLgKjpFyB1YOEC8GFnpa4nA5xJRpJoLSAihaWFpF5rbA6&#10;eQKOSQQjs/n4tOzrGy46eputQ00FXqtLRmU33JUWkqWwfCWg7rEzrmgqjhU4YijwGKrEOlXhrUoR&#10;xwqL87FCsBweISB8KbKSE0XODAgPhC7JjNYNiBaoDwh+kFSXJwojN5H/LozNK8eWFEs5BFsafUCB&#10;we+okkq8AwclQ5eRmkCbwBtGeEIZQcUGS4WmTl249OyfX/zM3Q8ZVdDyg9KrBb4C2iCdnsGHWUQY&#10;vFaNFSipil6butS2fltS66iaLS6HjlIuuqpL9NwZxcJEaXykMD5SXZyUU/NSeq4Yvhmfvl5MLSjE&#10;osKKEDxZzJV1FTADNGDRsqmU22x0GPWwLdHoWrA2qYl2hwPZrtOT43u33QrbwXtv7MfL2NXTsfO2&#10;20Mej6KqiYHxPp24cW0GQZ9jozNVtGsYn+c5/ONgMeEkxeQahklo4SAohWsSc0HQ8apAkeJNNTkw&#10;KgHyQhCKQ0MDZ89efeb558AlG75y5bvf+fbQQD9ZGctlEGWtaW5rcrksl05eWT+0oZSIqpUVhMIT&#10;arpB9MFDDFUFvMxwimKSg8JZFvUqdSaaPHH0VF6QQq3tOr1haGjN3fd+6oHPfObhRx4ZWr26taOj&#10;u68/Uc5en768rN+xsBh2N3VOjw0b2IJdYhizY7JWahpqNmgkD87zilVZMKuUrmupMutDrpnqg6df&#10;XLdsjbMtQPUFw9Vc7NRwO6dH5qHZ4HH6WkB+BoM7llpw2LTYdEMGh/lgMZ/KpEBAsVcryIqr4JrK&#10;ZdIAkEpMQ3eOOlYQSkC/gmcqEwQKO1qLJ7He2O1XqoV8xmB1YHGn1jLtzZ03r17f/8pra9auNtut&#10;/avXPHzvZ7ev2+pzeRXVOkQOAZd74vrI+RMnFAIfm5vNxRKwFZWiiXw4Vi4Ue5GTBhUcKwLc2sDj&#10;pDMw6FtJIxCFmB16TZBoMlUTAMb17GJM5zCBK6jBtkGoj00suHwd3/vuvzhsXuyWIBe8+8677Tbv&#10;1FTk4qWxJqWu2xe4fdO2PbvvuP/Ovfc9cJ/ZadQaNa98+Oro0s2utX0UhHNmA4yFgkaBbJca3Gck&#10;USVV+Dt1ZInYTetJv56ikC6dQhRtpuzKSMpoCUpgMDPdMdF6dv5yZx0ETKKOs0iNLQiU3qSqqq9w&#10;rVpfJ7lMm7G4WzfQ+FcCJYOpVoM6UGKrka5Bj7WbXErgLbebMdmqqFUCiSR1UqYspDEXT7vMLigd&#10;zDo7qWSUdRpYTgz+ClwJ8B6xzou46hm1gcYqlTDrjJeOXvGaHesGV18bHubrFXurR0C0N0SDJUEr&#10;qbUXir5LbMY+k20pty6768Bb57oChdbmot2mvnI5uXrdfWKZRw44BpfVzGLN1jyN1PJSvttigdRE&#10;o4jWa5V4bJ72+6bC790xkKsuUidvMP4dO6HEkPM5Mb64OJJS9etcm/1YRMPGT4NOKYj/9J//1mn1&#10;B8e4xRcPK5vciq0FbdB78trR/lWilaEPvBVr7u3787Mffe/7f12+aiNXnXjlrVf++sbzzv5Q36YV&#10;uKFMpH7s9HkhFt+8etnhQ29vvWUd1QoujU1UaBV4AtmSzeKJUCimatS1Gx0u/5zbUIcwX4fHtM7A&#10;gJRMFDJxndNEODF9RiA6zp+GpDSfS41cuSBLFRvcqHjsCqDx59BW4VvDujWeTh/44NDd99yDkAss&#10;Ut56693V69alMhlsBF5/Yz9Bwr9s1RBUIpacmZ6z210GAyjnCHMFL7lktTpu23U76mHkI585c2r/&#10;/v3v7n/30KFDBw4cOH782KVLF8+fP1ssFXZvvW3Fgiw8dXjq9JVCj5vt91fA2IJpKpsxggWNnm96&#10;emF6gunRLljiao8F8eyUCkFyAKn6sT8h6xLs8igtymUWukajyWBz2KF+BhpPrFahPq5p+LQ6CuS6&#10;yeJeWIraHXSoFc8PwotArQkYtF4TY8aAErp2jV6bLWRw44FvDiVLrQojquA0OwH4wExBDx4sSrhi&#10;xecOoW0BXB6IABTsH73/9rqhjZTBnuTYVw9+4GiB0FAjlgtPPfGHX/3mv0+dO/vpz372i49+Va+1&#10;YVKMBdcHb/ytvwOBOyUrSJfmTqxp8uVktZACowKCR5QuNrdvKRZx+eyY+2EDhLkB3Bkut/3cubNN&#10;TUHUrhBhGgwGNFQ4sVBIQ2qA5gF8NngxEPCMbRVuwkaWtwByhDA3N3vk6OHvf/97gItq4Pgtl4fH&#10;Rn/403/t6G3fedv2+fnJO267LR2PLy0sDO3oxD9n0lkAMi2VuPbWdmzqcPNgVVBFsiKhRORTpVxK&#10;JhdihelyJYkMVDSYHFnPqVUpDZFAjBMoxWrAU+AjB/tBQ6m1GJOhSmQRo8RntaQK2WwqUTASxMTY&#10;CC6XjrYulMPoC7GwghoQ8kt0ZQ2yHfqqRt3Z+N+4Nz65O2AeR0/VsLMgPBi7FNxuKOpTKrbPaFMm&#10;IjPAiSLNlDTkwAJS8BWkgDfkVvjZ8D+40xrJQDjSz126ZG/yB4OBt199pb85ZGrIXqIqn83R0owU&#10;eaNIEIj4VGXQc+J6wqYZ2LPGsg2QAwVqSW5eEYmLUVnQvPqL06Cb3PJpL+1CoJbFKIR8ZBsSdZCi&#10;DrVhIZ0CJTsWhw8CknihIbX/+jf/Qcym6vykz9/Oqn2cTpYy4zaHAUnFWK7F4ZdFoIaO2rh63foV&#10;azF7G+pZho/BBqMOReZz6cmpMfQyFT6fyYSjsWkMfi1WPXITMd5gaFhTFVUAZLEsxK8YrAR0t5/o&#10;T3RgdldKpXKmXE7wXHJ2clhRF8AZs3uDWArAOqzD6hk5r9HLqVhqoG8jUjwkDKVqDqD0QXYQkUYk&#10;IvcKFfBiwOVk69UCCm1BtgtKHgonRoXMYIYwgR3r9FCp9AK21XqdRasyJaNZHfhX1ezCzcjuW+/C&#10;nBLW1vUbtsLSfOrS4eWrWpD9yALznJV8zhWdvehC3RXeeGX46PjcBVnn3bx3B8OU+KWkGElQLgCg&#10;62nY4pFLhvUOXyknsrUM224Ft06Xn4/QsLow+iphKNWAyuXqXIpPxMyhwRpMYQ0CGqpFvAxoZPAx&#10;C5VCrlIuXLpw7sUXXnjt1def/uvT4YUlqRwL9AyCM6Nk47Gpa8Gu/mwjMK1IyHF/pzevQUmXq9Q7&#10;FieX+lvhsKjA/1GIhcOj83AjYifv1WitxsaNKKF/JREySgJ1hUhKIPXQcAMKhkXb4sKozeVSgt0s&#10;1bFcR2eFrWIDG4n+t/FnpQkmQlGaGx+DDqMNuSYUhRERyBDIWkDqMspaFE94iLGuEgTWajHhIsY6&#10;eN8zL+DLvvOOOwGjRtEyN3lD4NLhxclioWS2+g1GXx3+Ek1N1pVFLYd/O8VLmhwaZFzK2gpUSSq1&#10;TgQXsZpky/ECK2C4X4d7TcPVVbk06zG5NSwEiPjUKVZDJriyQqvxBtrlCinnIEkm7Bo7gQgT3Exm&#10;U1lgcxy27UYIkWmk7NYVoMo2Atawd5UlrFUtyM0g1bQYV8ZzVy7eXHe32tWjOPwR4Wn9u3Pzsfs+&#10;8+iO7m43xrPKWFVOK7hsrVIwOC1KUZuNww8IDY4WJFKs3uZSZdrRysgmU46zllJVdtHUZYloakh8&#10;BEAlcfkc47HyHiMIs3UQWjB1XkzHz4+0BJtaNy8rB83YQ81evdFh8aqxyrMYKS1dnA0nIzEjKAt8&#10;CeitkNsXjoZZiBQh69Kq0brgNcIcCTt1nVrf5AsG1q3rCdkQaySyNcT+aSpc3kmytIUpKMtTo2o3&#10;tL6dmKbgHIwlo9jgB1vbEBqDtp8kDYJQNZowElYWp6ebGCciH6KqQjPjHbQ1i+Dbh3Fe8PlacU4k&#10;cd7XSkmPicFASKEzSgQq8hoe5Vo5Yzfr8zKJox97D46FahikscbjJGJbTTaaxFgyGZ4edcicw+Pk&#10;AYGQpXJ03ucPlhEOhnkU2P0cX0rPVD0959KmTj/tI8aqlJkrUh02Q4mS0xin4HPTAOtEK2YzlqJA&#10;GABQgYd+2FwqQfkmGu1aicRSgTG0Hjpzqb/bK6antArBbGLIfElIZdQuGyjsOLWTQuHmx8d71y0z&#10;rlum6wLfqknXGhBbPVmXpQjOhiQl4hmd3Z7Fv5HCykrNAQwAUIjJ5DC4ETSMhx/h5kF7yKq1WWmb&#10;zIrAokDJbMWrBIA0YVNKGVV1HCG0kVwtsGb7heSSJeiza7VBOVG++szNkTihgi98MNTZZw0EaZfd&#10;FHT5+to0fkuOlM7MXmN5Azy8hAJRR7hbtMDMIOMBUIK6zSiZ9TlN3UdV2EpRAw4X7XztpQ9W9W1y&#10;W5oR5vPolx6x+0wdPc2dduScr1zXu2HvrXds37Q35G5LLKVef/718StjyFFFgFqGj2VSqVIRRDjI&#10;STCJgpUBY1OgEhBHCNN2XDa5MA4h1FWXg4klInvvvnvPHfesX7/5y1/44kB3F6grsRv7d3/2e//x&#10;L7/etXcHfgd/+/OzA6GB1hZXJjndWGFLWlGH/g2VD6dQZutCVK4lcrGpYycP/eZ///jCy+/sufPT&#10;D95zP+6UjSs3QLrmtjmlCqg0kL+Zezq6IdIsiMVxOuzxe3ThiI+VvL72l958q99qamGC+967MJoa&#10;bd3oljyO2w3LhrjQ3EIpDtKMUmL0lp1rNmUWF/q7QgjfNrZ7Pxw+h0OjlbOxFyMwOdTbPVlKQPRF&#10;7NJxC2XCVc2Wsvl8ktKRJoMRgghM4jEkjscjlF5b1EGQWdXU+VRsgXZ4qnpIhuqQoUnFsBb/XxXC&#10;DvQVFmo5tYxYLY3eY3Gt6ekDevH73/9uolwClRRBq0jd9Tb5u5cP9C4baO/paulsfePdN1esGepb&#10;MUAadF2BZlgLGnHkIazLVLjsWV6ICMXg6kHaYeWQYB7LqtwOkEKg5oxzXEysFNN5CpmgZnhUNUIk&#10;rtb7pxcTj3zlmxRtfvqZZ//1n/+pPdTs9za1tvQu61t/5x337NyzedOtW/pXDrS2hppag6Ck63Qq&#10;tpB48g+PA0XaHvA2pDuiCP4SBREy0MjZfKWM3EWkaOEwh0UMZbkWaeWyjZZsMEJRdpm0KnQC5sic&#10;wjXDNy9w48uxvFalinyiVAadQi6n+IWYrWy0V3yliCwJOnvTKkgugclBKdjYodcRVnFDJrMWr0tS&#10;Ow68dzpAlUPWJqZisBFOnaAOWFxSlqdEDWSterhRFYYcmllMAFEQY9uPcaVajMcXISu0oH7EpSNp&#10;Dr750aMPfA7R8W+8/hqyYpmATdDi1444WbFWFql0pnjjkkJtszKdJr+V9vX/6ueH17b7Vw7Q40du&#10;Gt29Zh3QaGS2EPfRpDm4/PJC1SmSQYUBtiS9gpMq+nwyC5V+Nnlxa6sYmbW8cEzZc8dOhRwnhITW&#10;qXRsGiBMUkZM5LgyVap7SHOYLe66/17meizyq1epvOT69I5qd5ira09dPdO+YhzOx1hUOnJqfM+n&#10;vrNx+/1IVf3Jjz+fUAsPfuMLzq7Q8NxYMBhUFITnHv/9Nx7+LFtMXb18au/eHbUmcJho4NxraqEc&#10;XnS7mhY0AIDVjTfGnSbLnMtcI01yMd+G6J3ZcDGXMLW76nYKOyY4VDRAWYsSdB9YY8Wii9i5oojC&#10;hiQei3F8xe0OQNSCA2dkfPzcxQv33n8/BBGA1166cnnr9u2wnEAlOzk9jUfHYXbOzi489dQzHxz4&#10;aPOWWwyM6dy5y4Ah93T1sWx14uY0eGrr162FEReYuzVrVgeDzd09nd2Isuntakdl3dnZdDY19uc3&#10;0ca4Nixf0d7vWmStGiqGxXw6rC6VW3zOi1fP+DsCylB9pDpq9DjhwJOBAeZ5jSFYyVeYBtO6sdnE&#10;MgxdJIEJPVRg8GA0dGBKwPxiOUg4ZotFYnYqffWtG8u3e21OEaBvG9Xqs/V5bH7Qs5AejzBhyI7Q&#10;6TkdEPthzA2KpI7Ll20Iy9LpKROD3YfDZEP2nMDJYHkAjGwxmuanJ4Yvndt4210Wp/vHn/361Wff&#10;XDh+ZrCtXelkhvbuFt2Gt955/zf/+nOby8/xEsw3sEsceu3l5T1FDEmXJrlQcAMaY6ONxAH1xO//&#10;dOnyuCeApjh4Y2IUAXout3VpboHW0YDH+fwunmM9HjfUTX6/f3Z2FqI+hsFl3UCPifiqsNvB/hBj&#10;aMBepCoLdGM2dfLE8anpqe3bt6/fsA4jZKz43nz73d8/+eSjX/tysCVw4tTRtatWdLa1XL8+olUR&#10;jh63QoGVozKZyAQDQcxxIPUEvoGvsLSWhJhWmr6Ujc/bHHRXUzuiWVMzsUqqpBUaRAoksVMKXkY/&#10;hVWTUtapSGBmo7OROluF19HtsueL0EvFK9k8RSjGb1wxMToEJELe1HAiYSGkhuBNqilqCMHCsgt1&#10;LWxWjfawIf/7f20ViFrYA6I/AmFEADAb33ClkUWksdTL7Q57js+PTkx5QGszQjeIiUEF3WCDhQeS&#10;dWOHBkVi4/6pZEpSkbe0+axNrueee3rHPbdpgs5wGlH0FuiWdBqaJ2oClSfR4KLnafiKNFiA0yBJ&#10;6+SkMjkhLXAaYfTQ7MUn5772owccA0WZKDKlFq9ytY3yNnBtgsiA7qCux3GfsizON7T3PNSA3//6&#10;V1OLN5xOJYXkBMIMvIMiO6m3uNQGJ3icbDrWiu6iVlcxCMUDMLb4zmsv5NQdTR39ar0O4jqfP2Sg&#10;nYQaqBC71xc0mg0Inswp3LJGX0GuNcLX4E9AgmStqBSyYjHJpZe4TLLRR5SR6QHxOYUBqsMesNkC&#10;EngKkAqoNLC6I2dDyfM3R86tGFyh1BkBQESaroDPWS5jNqCCGQjRoWUwCKJuB160eg3cEU7FsVIa&#10;M1Ya3IV6RRYkuIsqxZloSiQdUJMBQJJPJ6C+FJXk5bOXN64Y8nl927fswFv64uvPITyG8UCPpkvh&#10;DS6omt1+X0cbiwQRWf3Xl19GWlbbYPeyTvSd6UK2YkZMAAPZupxLp216I9xIqMZK5VKhxAX87SRh&#10;xUI7n42WiyUMciBbYNPRUjLu6RqAuB7rTsi4sHhrLKvgslFGF2cX+KIWmgaX1bh5zTIKqmqt+vd/&#10;+9+NQ0OpFGahcio5Z7G3KRjDXPQmgl6UEq+UWL0MdhuYmHTk5rUu2BEyrFisJibjne2DjN0OC06u&#10;Kuc5dLK0SqvHvYnBUq0EPbNWzBTETJaNR2qZlBLgYYMLs8A6rEEaY0MEiFsWUcIKAUticFY0rJyM&#10;pFCvhEKdoLjQNIrYEl+Fchf0Qrwm2kZiECwIqTDWqIgw0BqQK830DG0cHFqPn8YEV5kpiE7bYnXh&#10;JLS6AgQAFVqtAg67BpIOU0LEqzYWxzi7lxIpHprpmgTvCupxGM2wG1XASVPABEHNVGmZQ9Qglj60&#10;CkRGkoTvGgFe6HXMUJBTZlFQWSmrCfa/gqDmhDIyVVPJxhDCxsgGfIoy5jBITIITzGgzQ0wLTihM&#10;ux6zXYffswTrVuns2Q+++JgNUeMvvu7Ydfe/Xrxw/DN33c0rswYpUVVqBRgO5o5qaA3n2UAoLW4h&#10;hck+b/ETdZaU9HNxlnJ6MX/RVjCdwPizJtsZBDcYsNeOxHghT3d0gGUJfRdXz7i5QvXcdcrq0q1Y&#10;GSeR/KPweR3KqpSeWgQDFjPjoloyuu1wxIXnF3CqgKATLyc0JEjQRRlUW8pMcZxKyMDFAVhIJhwj&#10;Ql0ILHM4kPVaZWpFMou8HRDqLUgR424u2QH3xBMCh5BWNzO/gN15qLULtywWgyikEDGHHO96vVo2&#10;61xqbW52ScFWXCrSjKdTIQC12eRr6mhpcbV4MLG6vjhPNyP7XF/JZS1YjdVBKlRA+VVK5d00eCoS&#10;Bw8msiDKZcgOkA2P96cYmUHpU2GCp6fy25YH9FYTgXBDQpeYXTDTRq3LgwYGFDd4jDR8KS/MqV2r&#10;J/JWK61ebSyaeJAdlTnAD0mw2jARQMx0Q7Hm1zky4QQL0lMpY9donSZHqiQW03W5kHEzSYNesxCD&#10;K6mmV0+bVUUr7ZRoRxYaXasCRn/Mc5X1QiI23bRx1RKlbxAGtVow3bN6XVxFo3mDOquUzRrcFrQd&#10;PIZoeCk4wak2V0Qe/sPoPPvOK+9v37jBgDBsrbGU5KH/riJ0tsaa7W5RYRDkRV4xK8hpTDCKGcIS&#10;aAsLWZ/N1KyoJi4c5fMzjp1fJDsHqjZrXkuxFF3TmzmotusUX2dEtZE0uZeGL4B7rYEpCJU23Jso&#10;VaS6y+nCUA8nn0RobBB/wGWaySJRrrO58903Dm5as93V1EzSzF+eeeLDIwcyU6mZ+ZlIdhFYW5uV&#10;aPZbt6xb/bn7Hxhs7+Pj5cjoUi6Rbevq7x5ayzbI8HquXKilk0YFshgbJKGl2BL0yw3yk0oG/xNG&#10;wqVwwmrBfBpBDAxIOlV8KsV4PgbTi6dSyTc1B/yh9ieff65r1XL0+MVYis3nFYi1KeZii5P5TOzC&#10;xbNvvP32h0ePaxjrbXs/9c1/+GFLWw9cmyPXL7135J2bs8P733/t2LEPjxx6b3bq+vgNQLCO1RTc&#10;X15/a3FsaX1XILUwYnT7x6amvWoI52zZCrnkzvtuQ0PODCnb+nStvkDTaHgSe1c5WS8u8kMD3flc&#10;pMBlW4OmnltWXCqrE9cW1wNfu5CQOr2KgAzbnoqgkCIo5ZHQk9PThNnGsGIZp061Di4o5EwKq9EI&#10;fGadL8GOj6QOEwlntVDWlRiKMMc4e02VszWOVWiaKyzgbEjctDQslkoyEGzbsG0nVliTN+dPnzhz&#10;5OhRUJInJsZHRkeaQs02h/P0pbNQqCKyGP5FfJIqkxGjQq6RBoiRqwbLMp3TBu0vFEkGhrEa22eX&#10;FgkNqNcpFsz1kljNEm5LCJRflaLIFmbDOYqkTbu37hkevvDWq38b6gtcOH/w9PGj89MJvc4t8aZw&#10;4ubYyOjwhcuXjx07/Na+/S/9+dV9v/r4o9+bjDm/vYVRhxxkjlEBx1+si1m+nKmycLcyXLxUTeYY&#10;1CvweiYXi7H5cnKpBNwYm4XiIjUTrkwmTQkROey03hp+yKZ0MBq3mfIaTU49AF9eZ5NO7ZFFt5YJ&#10;1bVOowGXNIBbSKjBCrNKmmCGThD6KgonIDemT18TONuqZn1dSisgHmXcJqE5RPWRmbQyO6J2MAkd&#10;kEigO2tZpKxhPQHEYz2VKS3A0GwkARWi5sPVxGJ5+223w5Tzp9/9+tbPbLFqqjYJwrcSxvuFclFy&#10;0dHRhGOM6vSHMkalumMoraSF4tQyfxbmiD89Mbp19cMUlVVzC81N6xe0luNjl4ew2gBo0yUqsGRj&#10;a2IZaZvGpbkzfT22gki+cTC5ds0KumJQQvioFlgLSi6LRDooxqBOl9XjaXfZVntlePqZd3wKit7e&#10;THy2u0YsZjhhjku7fYUmexk2z3Njzh/8x7+pCem5P75stxq23r0Cl3Z4adJB08vcHX/79R/v2rL7&#10;rjvvOfTx+wMb+oK9/qQezT2tgdhJEtJTM/pQIEEoPIAL3Vwimlx5G1OvlVyEbvLqMPCkjs5WqP0Q&#10;JARjqFYmuSILDSmwj0BSA40CwXE6XUKAOam3WGweWaWFFAVz78WLxyvF8uplQ5DDnTx2YmFpyunF&#10;oK9WEtJXRq4MIHi1rfWDjz40WWxIJvq7Rz4vytLYzfGXXnlt885dgE8rDSa6GsPk2Gk2KCosFCyI&#10;dAPXuFLOId8BewCwrNNzicgHZ9YMrGJT5fkXj6lOzuI1ykm1YjSbnVoEB0M9ZIKDo9JCaIImRZFz&#10;MyZI08pJgTA7a1zNKqC7xsBeBEASBRkBBU2ZbaBMa/Uy2L+8hBCAjDlpCDZzSsgv6r0+S4+NcWht&#10;Ic9qWoucG+xkMEHRGUi4NqRqmcPaTUObJUKHjGz4U6rlBOhQAMfDwQSMFvgJGTaW4+M2BwMLisMR&#10;/OD905//ymPlTG3m6SP3FM2OmdErl/eX9Tp/W197cGAqHLl++aNtO9ZhkquqEumFyIGX//eW1ZSd&#10;JICEogygKOlKWvbf//XfCgUBtoi//u2JlWuGQm3NcFigp/jrH588fezob/77V939g5icXbx0ZaB/&#10;IJGIIakZ/hmkXeE9wNXWoFZ8wn3AJ8xmFhNL18+fO37s6CVfYPn2HTu237YbbVclkvrLn/6QZPO3&#10;3runVOWQ8vz6vn2PPfwIcqaeevbplVs26nClSIpCOoPlt83mKiprcDFh7Q+zDjgHsCrk2YK/Nag3&#10;OYAbI5X6oCdop80K+GoyRS5ZqGWLmnJazkFNnOOzScCxGErja8IDCAO2ZLB79AYn9LrZEuv2t9md&#10;IeREoAapajVg7aLiVFdrcG2xBNYLUKRrwdyFvgEEBRDWEZAKzjYc2xil6uslJEtBrAF2ISlVGJmz&#10;VEsEW7bATRfPzE9Pado8iDTFwhI7AQzQ8RE1hGmf4CIhrQIC4PFf/PJTn30IBtdTl053ruiHWTTP&#10;FSqoJo10ul7GzNegJE0q0M+9JrVHr8Lo2mBBZBJhjMvxyfploVY6/PxVHxXc/vn+vG4B059uaajH&#10;0FkpJTU5VtdY3gPybUAQD2JPKWQ4YCYHJsZ3Pn/fyJXjnf2DAGzBhVLIFo3wj1lCgtqO7ZuYiXQ1&#10;u9DGFVU6xIFUiks3h0/eKCBHptNgQWuNmTSONWyEPMhNQbsJbTj6jbJs+n+gboqoz4xfLWTCbDYu&#10;Vzk0rxaj3mIy601OSFxhFdDpLSoS/YwJ4cuYlmIhCP+dWpSgHqmxWSjvQ21tVYje6nq+Dt+epEdj&#10;y+WxjUxExiDh8DaFZJ2tXNVks1wjlIOALLAEjjuDwFEZ6Qyslgfu2yxpbEhrd+h5izKlrGUh9kFA&#10;6F+eeGbt2s0QLH949MOPT+/fvnOVkSGKKSBM1dNjk8t6O73Bfl6m5pPlv731ljHUvG1nn4spwQ8T&#10;C8fBcEevLiD/KVN0MGZUH3CMZXlWglOwBo0mXJ0tDHhlYHRhtVeXIFu3N3egtEMvjbYKbVgD6lJA&#10;anLi+tghi73F64Oz1mYw1vOJxavXZlIlYd2udU6d8Vtf+5drV888+/IzO/Z85a0P33r88R/ue+oA&#10;EnaOffzBmQM3unc8dPKD/Y9//6fNPse/fedfLh+9+MbL7/EK9cC6DQfPXPzRrx7/+J2PuIoYCnZM&#10;j899/ZGvXD1xHhBztDjAAnjxb9OpVFZ/HaGyauy1dGCb43cEWCbRWKoCqYTJTjE9mcFp7PS0qCkz&#10;nnKoXqFpbjDToIZBcC3G3apylc2A04bgzfGZhWNXx32969SwQNj9mHdCcVvG0dqYXusJrQmhckiB&#10;rDXWGADAqwgBGwVEpyKcEhgTgLUAZhWFXCkeBZIrC4sOJMU4ffgq5ProXwF5kArTkfDkMPAkyDxK&#10;LM4ouEqLq8tMuymFDjldyLsMLy6U2ZyMASzuf40aYfAIOOPUHIMkeL7K5nIIz4OFFDpcbNkw32BQ&#10;/VeqS/F4CQux1KW/uxcGFO2BEx3bdn3txIHX79qxtUIj7zSd4xU2g27xxD5nc9eidQMSwJrqk5lS&#10;vmbvwubYVKvmSznCyoiM5pOSqJFFpsGrSqhtmKdNTht72gQFpoQGgJ6scqF0/ZKmJnnXbpiFRQHE&#10;Xmx2oXczmcrRDJfOI0wjTSnyFNKB9c2UrZpl0+Uy6SJqdXMVknA0gqTNzrGaSrwKyRanEHKFlCNU&#10;y5Y9bW4k5DZRCMWd5uFvkxgxL+WiUcKqK8KYyCmTyRQ+a2huMZXBu8qgo0YoWTnPshkkJeOXpDcb&#10;STtdLmfDM1O5dNxoBOaARKR6nUKiBekyd1y4caG7ow3qpEwkjtcYDryKgoOuVIItpEaBMVSFRAlq&#10;xFIWacgkbQVdhF0Yh9h+Udm0UPdualNwFPaRGr2k5mN5s9Ob0ypBeQYBhgJev5FiLhC2XlatR85B&#10;r9vlRnpXuUC7zJCRYSdQgjgZGiW1VNFV9QEH0OEYoRrdraLeQpts0D7IfCo7f3NhajGRKobTZTtY&#10;0rUUMDY1sulaeKItaEvkEYbkgCMLnK6m5g7AXFAnN0IPMNLEnlbFmDBMyxUBIDM5sdCogUkE4rUL&#10;fXwZ8zkRgRPj56KvPPlKV4+vOejJJnkLDTxgjRPA3GUpswWpkRXjZIyDu43RcBRfrDi7W6Zj02s8&#10;rsLJY7mFhc49ewp6F8yYGKxJjdwLqG9RUNIwc1aBaDf5GtLaiRFEfzn9fhZy9XrNbWb4ZNjH0IB7&#10;o/SBrlKtMEHBa3WYq9UCqZXHxm+4vcFAUyeSardvuyO+lDp94dTA6v6PThx46Y2//eHpx4tCsr3d&#10;Z8cur6l1bf/KHdt2tLQEjxy78M7R486WViWhggHMQ2nmb1wT4JljQXkroeNGPYVYacRvqtUwCVZA&#10;yXM4YW7M4uVCZecxOs9dOOP3mp97+sld995vsNsLdfHff/6L6ZuzHb5gU1c7n4wmwwvxSPznP388&#10;nat97Zs/2rnn0+s27PQ1tWTzhZGR4W98/9Frc1cHtvWaQvTAht7eFR3LhnqDbe7rU5eczSZk7o0f&#10;nDx2+GRwVSjYNpgtSZ6Aa+nacIeMMMdsrl/jXjfkLahdZUuT3hv0eh1acXpywupoaWpbcf3mTPfy&#10;rl/++w82hbyeUHf7lvXjszdwZ5AtobKjaA7qSion9OMGgIHRFljRxcJmjaioHPBWOM7KyprG4yhT&#10;2hw7y5iJ+bJodAUNhRyFThU1f40Jcu56LM82IfkSuRkGoqKQs7xVY3RbPIIEyYpWRTJWi73DH+pp&#10;b2lvDrQ2ezKJ2PPPPPO1r3wDpcyRY8dwLvb0t5X4PI+DFKkCmHHgtBSlEgBBFcHMGFApUp8kjvB8&#10;DZ40BNxPzI4D/W7VmZp9zTApK+RKKrqAkcSBd2e/9ZXvQcd14N13sWEdXOG1+USbW45nJp566n/f&#10;efu5CzMXphZPXxl+MRY75nawIZ/Q2lQK+gWHgSgnCmDQF0lbOJJQMvaZVDFSYEFDK7JZKxwJJSF2&#10;Zb4yx+mklMSWZZ5XlirKFG+SjS2uTqs+UCog1rrNtWXj9RZSb3brKCPMT0jRgZlNhGYZ/F8L8HJo&#10;tHTg84Cl3mAiVWFo1zccIpQ6KxRYiSMoZefqwbzc3WaQCDXm4Ra7cTVZ7qGVXrsBZJGp0XhE5w3Z&#10;lUq72lOkWNFo8aktyalDGjvcuT5NNZerSxeuZDt8A80D3ZfffFkmC+51AXZukkxmTW5bOl8ogA1q&#10;MBpmTN5TC0oqVRkY4D0d+mD19Eev376TtreVD36gGOr8hqC56mFwI6y6odeeWzi9kVEpyUzSK+jq&#10;FI2VdA0WbvrUxX2bbrXy6vFaqfDxvtO1mGmw63aFmsmyUZOxS1M21y+GncPR+oHh4kvns5cyTHPH&#10;E9nzru9vTYSqdlUhVSlkgVCrJTZ2lIsZ2dn+aLBv++lDHx947ZV7Hxmamr1khH2umB1q6czNx97b&#10;t/8n/+fnmL8+/9bzW+7ZzHgogHBgxzECUprLI35S8FsQwthUkviFtNLv5Cwav6gGhjkF/VVrU43C&#10;9FOrRDglZtYVGUbCmgBhCIWZfiOZREmClayjrdAJgviImx3kIYi43nv7PavJgAjgiZm5dw6+2zPU&#10;1bW8o1DJ//bJPw+tX7Zq8+rj+99RaYjm9nYMfU1mi9fvcjgt1ydurNqyJSdJzva2ZlU2PD8FVCyu&#10;FCT/pGPY3uXgd0NPVcinYO81t7ctz6hjBy+UBNEcDEVS2YV0qnX5gFVLF06PtimZSQcMeyXLYLOs&#10;14nxnMFqwQ6/GClmoNJAegFXXtQvwiuSCqdjEwlVVlVJYJHLIRsdIFetV6u0qZRWtQpZp9qqz+5h&#10;KqSPpNp9LvAnDIxHgGcSWaQAR4ocLdWQwmOyO1MczEMMNKxu7C6JMnKoLc4ALGSQnpJmgrYrZqLD&#10;FamAcJVcpj56I3H/vXuvHz9z+sV3Vsjiss5q96ftb5w9OH725pb1e1t6B3/7q18WSqmhlVunRpa+&#10;9/VHvM7YhuWFWiHSGgyeubqwBFqLyfTUn5/70Q9/vO2WTa++/gICITt6utPZss8XumXb9rmp8YDL&#10;8s2//w7IFi/se95koDpaQmKVh2O6JrAQCZuMRkQUcbUcupKlqfFyKvrRgf0eb/M///S36zbdYnO0&#10;I9/y0sihn3zu27vv2uvp7VCa6ZXL142Njuhqijt37L5w4cz+Ywdue2BPnYKjB9kroIOhSdXAPwzU&#10;Fiyf8KrYseFMpIzWNoPJo1IbwSICSlpQSXiNlWaD1uLUGL0a2m0Tw40EHDXgwkqLA6QPYxUia7WC&#10;b0yikbgI6RgI7U3I4QBasKLSIwG8IDcoXDW2YFNpg6RVnbupyWbEaKQ8N12anWhBjrOiTPNpWiiZ&#10;5KoZcC10fuGF6MRkYna6GJllIzPh+Znrk+OLSxGM+FZu3SiaLdhzaYGSAkS5sRlA1ksOqO2FcAQB&#10;9y++9urnH/tqayhkoYzHDx7evnojrVLbaUN4ZhoQJ2Qt6xpOMIsegYySlZTMWhVjVGkQ1KJWGhL1&#10;2Gz9OAASZ1+f9VqcrXcYOFLoVA121lqmrp6FPtiC4AYYN4xMVUNDTVxBs4vCFiU+PpF/+Pt7R8fG&#10;Bwe2y4RD1unmkzNo6mmbHwoALBnLmQjUgErKCGwKxkuVQnLX1k321pVcIQGIVyoS7u3o1utInmfR&#10;dnIVtoEPUkMInJbzETa1lE1GbDa7K9BC2f0ai79GO3kYY8D2x9xEhaBKScS2r4FUBAQDkmh0VI0/&#10;i9ApYyOJnECpanG5cLlDPgfQAy4bPh2vF3NcZsFCK5yuViXZxCrNMDDWDSJbD4MYx2hkGxxinNZK&#10;2FQlvpzlSYOXE/XYLtpp5LDWeU7IlqpqjQuZR68fP/b+ldNj8ckdO9e6daIV+RjhBateG4vMbd75&#10;MFUnBTZ775e/3rOq7zO393kcdAHFRoXNjZ43mV1A96M5FsqCARgZ2JGAo8baqsg5TB4jYYH8AH5E&#10;1EGIctOZrITOUIcyusEkxzL0EyB9QwkKF+kkYwEgtxuwRDVZgroQzKQzp5eKLLF1+zZMfF9//WBT&#10;0PbgZ+40GpyPP/6fTz79m+XLVz//4r6+Vb0HPrrY17fizNEjJS7l9bmOnBz59OcftHr973748R23&#10;76IJzfqB5WaV/s+/fWbvbTv/9Ye/2Lpl/ebNW/qH+l1BD/RsgCao9UyOotG4NsjIjUWsZEArUBPw&#10;TdOiEtL/YiRjMgPFFIRju8GBb3D0RYSC46lFYQenHwd7lwT8oCzkck6b4+TZq5fGppDMvrQYMSEX&#10;Fm4WpBsga0PCSpHHDKKOSQSMdtjSiuoGdAJC/oo6VwW3AAU40NbQmUKtKObzUGkKAGFpYNSp00zV&#10;i9algCCjwlwlfLVq5IoIlMzldYEWLXKXNPY6ANhYb6XztQpi161Gp5Uw62WTtsaoq8htJuokgBOV&#10;ar7CQolitsLKKgPkmk+ksfNXw36GDUu5hjxMj2N2wxrjoaMJTrlh2aqdBz98dev29TWqysslLF/Y&#10;ubFKPOkNrarTdvzS0YrGCzkIeRmFDsZRjMyADCZoPdo2UL3AQ0X0qoSqHNTGaKrk9xtwrGDJDtDJ&#10;pdFUIqlaN4CYefg0OI3CLEKsgakBYVNTc1PQ3GmQmAzuJ9i9WDiiR0vks/VqTqVzAJIj8iXg/TSQ&#10;P2cihMVPM458Pv/s6x9cm72+/pZ1CvwzVX56cpby+9PKehY7LhjOjNoCrOQYEC4uurweFHANfkpN&#10;xMY1n0MXiv9aAR573xyPlUjJoi/ajYQfLiWdGE1XozkImFnM9kiioPAHrLJLseiqF7GKnkvWCJuX&#10;l6EKAHcNvVYY+yi0lHCestkETLd47CEzKiQXGasrqnAIBk+PNQMJBl7kRhKcwFm9jgrkaLDIViVA&#10;XYxwv+c0C/n53l79Yip6hberm9qsuRFTZJIydyUQY4e0bAy0wLdpgIdkygjkow6NWVZVYwE30pNq&#10;M0RzG5yeNZj3IRP28jDl6dig1yvpclpMhw3WEMu4ZUayQGGfKyFaCPncvEYqwL2FEZesQiyBARLo&#10;8DxtNqHPx94W2DjEqlCoekGVgstFIjoCXTt3bHV5HRCkUCqPWEZ0BKISM1hFqoz1YjWXKEImZq5r&#10;8XARhVyUrSbtBliLUqWFaN+mDQkkcCggwsIcF3gzPaO00CpAuHV2oxusR0wxYJi2zyusdNBs9wCe&#10;Cv6iKKWU6rLDb2UJEDLpbF3Dg2QHw4mihHIR8VFgSzz1xNOVEtvk8jS5bTu3bejp7/vwo/d333HL&#10;Zz//6dXrlkfji/te+Nux44eXFqfxMjqcRnuTa/36tSj9Tx88fPPSNbsJ5CAX5GcIYofQDKQqUtOi&#10;xNUoqavg3wHRRkKnkxEliFGJqpiRFXmoWq1Oy1IkjE1wPJEeHFrd0dG3d8+eJo/79OmTLz7x5PWJ&#10;yWQmB6r9Fx77+n2fehBhnjDcnj9/cd8LL1y7dg2phg9+Zs89D+y1w9bgdODTmL05/d6bBw68c8SF&#10;eAWfW8nKk0eu9jyy/OzI4i1d90Nw6VxuPnrg/Z1u2lrJH7yUXLzJSK+dmHzu0vw7p8bePRyZmlEa&#10;yCUlm7WRWVU9muTv2bL+7dc+rFCBQbfR3mr/zpUToa/tamk3xufTgGW2qolytZzUQemF5by6xkt1&#10;XsWnYfbTWlV2s8KiRtsAUWKyWFdYo2m2zxe05BAPB6m6ByBuvgaKhNps9IMYpAPEBD6RSmO/R2i1&#10;AE42vl1FFflhkAjUlTyyVSwWA461Qr6IhPpNG7e88/57ZQ7m70/QqmivYTyGixs0QICLwJxVqOCP&#10;LecLgH8BiYKTEzWA3dxusbp1esx0lwRxAUfxxPXU9SvlLT179uy+DbO9X//56ZZVQ4QLCRY4XFV4&#10;/zas7tm4tpMIQgQx4/ZF+nsRfloQy+kGY0WGjFiD7E3SUI9o+7JsdXz0ZmbhmkcX82giJnnOqL1R&#10;V14vy3MG/6JKnYSrgqrHcSLoq1GZnUkmh8PlqznD7BIzfrF6RJh9LzP6UWz0dHZykg3n2RRbK4hm&#10;gx3iJa7KVaUKwOAKAldAkYbAsKqHbwEHUJHPQHZVrdk+fHc4Nz2srcRunBgrLOl9nl0mY0iUskWS&#10;lTzdZM2jWEgJfKGJ9gv1AtKELKJievIYHQR/0gGCI2P3fvj2ha/e8wU4Z9579qmWofaYSfY4PcVM&#10;mXJ403AcMQYoNgfLXs3RsWh9ltwUqrudGHSOHfl4QwfItNzsUodDOziVvtnTsVZX0cwbmLNj07fB&#10;92rmYma9vVyvY5NECSzFwWJw/PC5W1Zaty43bV7JpBNXDx97M5ZCyp+7Sefsqdi5l28K745qMsW8&#10;Qzu/vaP61VsvN7P1Fo3batAJ1ViOmw5f6+1YavNiZrGmo+c7Oq3/nZc+3rl7qGZGDKsfEh64fmAX&#10;+vm//zro67jvrvsWwvOnrxxbs21QamzWSR7bRY6Xo8l6k7WCsCjkOyvU+bmIx2zNOwzoWadn5sH5&#10;wBy9WOYhAIHSG3+ASQkCBMSuOMZqn+DkoJ4CxwgJ4g21eiO0LZPOxqFjKkiesYWlpXz4+OWPEe17&#10;6213yArm1Vc/gNtq+66NeTb20csfgm9xeeTa0OpVt+7ajhCL3//xN3Axdw/1eFsCMO+blA2hKPRC&#10;CIvFOsJsd1gdTsQqGC0WqJygczFEqxY1PU9UfY/t9dyywlGVyjfGiS5rrofGbdFaFtMk1xJsqbnM&#10;RqMlsZSs+u0CYLJlIV/DjE+DEG0oPDNp3OZ6JuCrey0Vv77apBYDMm9nk8qlYi3vUIOXUmSXJjGM&#10;WMzli5q4Ul3qDXXU6lZe21SGJ79aQlYJdOwClE5wUIKXq4aCntVi3F0T0ykun4cQnvO7vSKECwoQ&#10;2Bv8bVLFnDx2IRBoxeruzOkPMtyoL1S2r6jnvFF/dyUbvvr620+7m9r+7q7vHD10+q9PPPP6yy/U&#10;uBuf+5xVb0wxFriFlEsZw8SCom/5ltNHjz/84P0OmxXnoc3u7O4bzBfLraHA1Pj4L/7tJxvXrNq0&#10;ZSsijJf39bz+0vPAMXqdVpTJkLhB5QUuBV5/pELfGLk8OXEzmRY+8/nv7bnvUYWWvjk5fOjgix+9&#10;/Xx6evbvHvmavbXV1983m0iZ3I6D735w7+7dFpNu35vPLN/U7+9yC0QKBRrsWdj2IOYI41bEjDRk&#10;wEh/w701Nd/auk2nNtFqt1phVCopCPJwroF4hFWXCvtiUiGZTKLJrrC6JWSXA+aJRZQSP+D0gK4P&#10;biPaqfRYlE6TCoRHkw41U5VjsHKpFZBCVU7Grp47pp65KCZiZLFgFisOVTU/fYNduCkll2qpCDs7&#10;lbw5kYgLCB+mwOA2mAjGgMtJY3O4W3qY5qCrvVc2WkXWkFosHj907tyJq5dOjcyOha9dHLsJ6s7E&#10;/JaNW7/x5W/2tXfBlnLi8LFL5y/fd899NMlAWqQlKAQLmmxOrMvwAjQQhAqMOyGhakS3QgiPyVCk&#10;tjRTuwKm/9UDCy7G27LZxmmLLapWOQoOFIn45oAzCPEdjygiiCexEf4ETQglDzDz6h9+//MYLHZ2&#10;rZNUJkBYckIW1RDwFWhkMHWolvMoFAnayOJdweZYrcink6GeXp/TfOzjQz//2c8xKWW5goBQTkjU&#10;GiNfx9J8RJ0ZF8r5UHPQbHXoLQ7Azisw6iH/V0nVgLqCdacO3xQsaQANg6eIoh4CxwaJDn+n1vhr&#10;mNXKZWShKupGs73WCK0EGRfwvGopGbEAxWdwc1SLiCk6JeXTo4Q4l4uP8OUoUNRQWAm4Kxo1C/Ll&#10;U6D0agMdKbW5rGT0RjSoLrU+oHP2O02mrlZry0BTS39TS4fTxgChm4/PzJsY5/krU+Ph7O47HjGR&#10;xt//z88KGmXfytC25U4A7zilyQKK1OwIYwa9CcYxDYuhmygbzGYefBVAt/LlXCzvdwRhfUHSE2zH&#10;qMYUBFbZmN81MB6oCNGgYmsiSeL0teO0xeX2DQkVpMRjlLlYx8cvkCeOTuWL1Tv2bAP74/nnXv3q&#10;Vz8f8NnGRsYPfvTmRx8fvTw8AnbMT3/5H6+9d2jvhlvnpibWrV+ptzKjCzf++Wc/I/T0yUNnPn3v&#10;3Tad/syHh84cPjcLvvyWDQcPHuvv77597x5nwFOGGlWrLmKjTmhLDa4l5hU1DD8w3VLVeC0KzEot&#10;thQRSpWWYBtjc6hIim9g+qGng4JUmJ+bRtgS+LRgF6P610OdChw4XO9yvRP/joEVgGoWC2WJ5+Dj&#10;p0CZU5QhCyJVkHI1siPQUqK9hK1GJYLrQSrRvsL/KhCQoHCQqZbLqJnxwUIyPTE5A7CkTmXWopFD&#10;8VwlxGJUqkSG+jdBa5TMTTqcPZTWUBKSiSIkAKLZZjfYjFDnoEuE1BD0JIhtoUdWgjRcyGfxs0MU&#10;q0cUKuISsL+qFaEAtpsloy6ViNj0/oWFmb13VuwW9V/+Uly+5RFRR589exwtt6gWwKlWZsIzVw+3&#10;L1tOOLwNmwDOGExxigUn1NomRJMBgV6Fs0iDYpvUcLm8kdAApFdWgMSt5JbiRZudohidomyOpdLD&#10;U87BwVyTZ0lRsOF656Fq0OUJHuU5pIwCK0wiscpsbugyMWiE+geEEJRpsXml3QvempRO6kwu6MI0&#10;aMr0PhaHAMYsng53kG7qCCDIG0qHdCxj8XszCui0iwgYJfR6wASrSykMJrU6rJ9wU8iI+UA6NfB3&#10;sNegkbC5nEi2HZubSYSjJg1poCgVUrUcVo3TBlk3t5RQRgCKRSi2A0JDDEIgSGPDs3oDU6FMpZrC&#10;jODacrQsaRijDYMtkc1Y7fY64At1UcinrS5fXO1MSWS/vUjjm6nKoOAgdppXVBHCoEEU+MgwLBNW&#10;h9tAB0B8pIoTQ31rT6VNx2bnN7eoidRiVeupoaiUC6haqwJvBJJEAfMiTF0YpNVhtwJQCGRLHtnU&#10;Wl9axeKWdDpIjmw7PE75Anobc0Vd0uZlh2gDnFQELspNGZJzc4xeRaLkRZGtgL+N1Fd4OR+rCEWT&#10;z1eCPoZo8KhVVcRR4hhkMJTKRrn/+fXjNrsRDGKGdiGWHEQNZLnIajZXWRI0hVI9DTsdVsExu6ZG&#10;qvLTl5vQfitqNxZumgd6mEBPUdaAUIl0c11dhxxWo8qqQzKbyiJVlGyh+v7bH0UWk/WJYqhzOWWx&#10;FWocbcbiAoY4HroRRGnJKgOisnCcQA3S8OgiSlwjgXG1ccP6aHTpD7//Ncvl2tr8gWDH0MrB519+&#10;TkspVq9e7mlybN+1xWimSnzu2uj5X/3mZyVlde2yVe3e5luHNvnMrn0vvXwzvOjpaONBMrW6K2WR&#10;JJ1A0WD6hpe+jiBpUmGzGZKpJfwFwkJ4iEEhLTYhFa2G0cuBg4e2brsN9woU126ne+WaVVtv27Vp&#10;261rN2/r6RuwuTzpdObpZ59/4sm/YsBx3733btmyZd3aVfi4S+XciTPHwJGwm2zf/NJ3moAYqQr7&#10;9x/vG2x121xjVybv/v5jr/xlf4fGbPcnluxLVxYL2WFura250xn0l8ntsn/IEaQQFkwaLaXK9OWz&#10;KpPiRnaR9rdGM/RMutaxZ9tzzz61PdTsbetuvrXvrZd/OdiyxesYkuIXcYNmtcBAIg6azOW42GLW&#10;zzQ11Z2drN05wtpPxlUvXq0fiWqvVIwZummgSzbWnDYin0uiSaojmZd2q3Oyxx2qIpRFrXfYfBBe&#10;Y0KTzqYqNQ6PhAESZyCnuDQ0AUp1g/EDXNsHBz7ee+c9pE7/3gcfrN+0EVVvMZcUWA7nB1ymbL4o&#10;lEpuWHDwifP8wtwcih6TtTFLUIPzroaJsSTUcnq9yHHsB++fysQ1P/7+fz549x0UJf/t9adSqmzL&#10;+oGowNdJB0Hg0XLmF3I3zo4wS6cCUqFTp6ou5pX5ih/iLmNO561KZvXpG+nT1xM+5yUrM//Yp9Sf&#10;3c3tXpbZ1F1Zv1LX11sLred7bpcdG+VPrZbXrZfXbKiv3USu2W5Yu1W7dlNtzdbyuu35DbemN25P&#10;blmTW7u2tHUbv2GztrlVyBRuwsd/+PhVWJNM1kGLfYgnqjks5CAdBwlGKtTkRL06W1q65hbVl166&#10;fFsw+LMv11aFFHvXGK5fvHpqIt7Zt84tFQBpWqja9EyLV6dLxSYMMmmgFQyJ1ITqbOwK1WSTNUaJ&#10;40dHZvMJ1d7Nd4xMXZ29cnEjrs5mH1jBtrKuOJ0zKcw6SScrqiHWojoYZ5kF7509amv/1SvXNMKH&#10;29crS0ryd38K3w1yEUn5XKv1cummhry5wO3Ushp3ZdFgcmNlkxhLI4JMa/EZ+6bPlSM3uKHukMOb&#10;6B7Kr94EQ0fsxJFDU6dPOSljoG2Fb9UtxOrltjuG+DaVsUWzYigUtBNyYYaFjbQgXbk4/NA9aHGR&#10;ffI5ktp28P0o3Ke9a7QFZtGmbZ0Ym29t6d7/5odwTDz6+a+EgqH9779JWdWtgwHgjBSwkhB1q0KV&#10;npiVAzbociBdxqmXmJhr9TenHZQy18jCM5gsmXwBfRU8exX0VUIj7gj1SOOmr0FGB8Q6QFAQigjQ&#10;gedL2XhqSaGWnE6rDaLl5vY16wb8Ps3qocCOrSsSc5O/+OnvKoWEopoR2EU4fBm1HfCqUxfOFwV2&#10;9foVgpD/w5//e8OWVSYnUk4ZHJfA4IOVD96dxeHEUgxSF3RTmDujimjYjtSEk3ZMmuvU+h49tpLV&#10;WubkeSKdrPYYowO0zgxebqnU7QRsHXIgODcgOq57rFVF3VVRK9D/ZeOFcN6c7NCTdrVTnzBlx8mb&#10;k/TNMDWbUoVrRNHAEF471OfRqUuj7z+dGYvmtt47sOW2jthcqtu1i1S0JqScXqfiMmn0/bCRlMp5&#10;EJlJhi5xnJ22okSD8+Sn//IrSaQun79y/PiJLRs2FYu5dCrh8wRgwfvrX168ZdstQW/owsWTZDOa&#10;wChnJi9Mz1MKcWMf42rm/7LvzWou/r1/+seHH3nonttuy2Wnw0tXevppgCuU6s6PjsX/4ae/hqP8&#10;nbfe2r1rF+ArL730YlffwPJVa3K5ssflyaVS7X7vGy+9EI+Fb9m+xcJQANm/9dpLzQGf1WzCNoln&#10;S7jAJ2+OHvzoKJAgiBL+3KPftlhCcNc88dzzz7748+0bOm9fv9Wu9DdvWK53upayWYiUVXXindfe&#10;fPjeT+X5xMGT+3d+anudBJ24sUnOJhJm2oSY3ipcvSj7K3WiLLpUBouStjpWEHWolhHTAlGnoUGr&#10;wvxbAV8uRoOipKzklZYS0p9UFDIsqkoMiOFkh6ISoyRIIS1GpIUq3FqFQStCwgqeBebEWH7HaU0t&#10;PD22OHGjoz1oWrlN1zaoae5TBTrr/haipQ3iBM7mEe3NdU+HLtDd1NJtDQYNbq/B4dHb3QaHW6tH&#10;0QITvVers5w+Pvz87/dfPHVt+4bde3bct27Fpo2rtq1esX7dynXr165vC2E+KN64dum3//vreHTp&#10;n//puwySQdCeyhJlpMvFvB67VB1KWUAzMLDVoKZFLYEeC7EGGOLGpdhs7RqMV5PH58iqufMWt6gT&#10;/Mpmp8ILfpgKTDaUIIjrQIELUjy2DFgNQIvSYBrK6u9+4xuYr2kA8bAZAYzDTlQqxRphq3Cfw5uu&#10;ViCa1WR3N2CIFUzOiGg4DKwuqrOetr6NazZl4dXRVN878HoW2rxAM1uuuz0hq83g7xjgYKZhrBLi&#10;C3Xwg0EGCWwQR9V5uvF7oJTY5jaqYCw88K3DxoZ2C39u/E38JjUy4jpYjABNFicqHHjX0C2L1XK5&#10;kLSa4Mg0VVRuXkQ69vkyN45JEGgZDOPVGz0ITlbTCq9Zr8kn1ULeiems31tVIQyu2OLgfUzCTCGF&#10;MGdkgEiuqGo5aAlIwLmLWQnwUMZxMyLMJpX/9h9POkjH5OzcX19+urXHsO2WXtoGv4wGeCsoNjBj&#10;l8SyDu5JioHmoZAvQ/KOmhUPJYVxY52CAA5nGYpT7AbAQNRRdCP3F2/DJ+48DVIe5Wo0PIs4al9o&#10;mdCII0KXg1UO0HXQZYlHj50dH79y733bi+XKkcPHB/rbmgOOmcmbk1OTX/rqgx39y7fcdoe3u/vo&#10;meFKOBGJLDz8uU8n8smxqYm9d92zOLd04tjx+/fs/d9f/HelUOrq6V1anP37f/h7hIe+/PIH56+e&#10;GlgxiAEJLMagCpSUFQZ5NxjJywi/avzQKiGIZhdjUZgtfK1dCDEDiAK8PgSSoZ5CQBlEsAtL84h3&#10;R1QNiMOCKOqQs4rviRfA8UP3rWWM+C0Dlgjcu1KWkVuiZUvQhqLch9YQBQJaKzTPjbwChFU3umug&#10;W/XaBoATRTg02zUYW2oNfhGwFVojY9eJkgEJm4qaKZMxksxCknVWCAzpZ1HvZ5NOq3aCK9bNdrPf&#10;Ay9kBTU2LENABIFSmcvw2Qyih2Wewx6MYPQ0RAU0Dus6lPdcvoAkVMKoB5WonEsFnX3Xrn1036ew&#10;iFUeeF99y32PLmUzE9NTO3ctq0sVKyfdOLzf1+rS9y1LqXVShTdgNl0jq1lsINR5Ro/Y41Q8SlvM&#10;SL5D8EdsbsHmsiOvBp5OGAtwG9gDfUlV0Vkps0cuuHt7K+1tecwt8KiKQnNBzaroLCkwWJAUeCyU&#10;ZqMxfAImkpEwXcQEBR81J+hyCdkTNCDaMJlENjEPG1oqpdP7q4xhIbHgc3eGnBogoefGJ4KUS0yV&#10;9WaGlcpKkAAhL9QwGILCjwxULoHYMRx9SqSg8hgJIgwEPhJE+gkQ8drQjvn9pEGTKEpY7MoNaHEJ&#10;Qky9rtnkBHa5WLwYq4rRiiHLEj7GoWTTdaGox5wUeDU82pShnMvCY2sx6CqlDCaUbCMqECjkAm22&#10;cobgaDi3JiRrYRuTFJFoWO8wqfQ6JYyRsYQRgcu0Zi6fkM16HzY6KSxIKm2BZiy0rkzMalyumoJ1&#10;IEAZnIVaJTI9U2NLDuTOgrjQGJw1wqOw51YjZQUOVxVbIrJYcZMyZ7MakpJuOHojiOMdLlG0ZBYl&#10;dFeNHsBkpnWK6bGLDquV1GN1BrQhKUMIGJk2m5m62Qb5MQNvJu7AXDJVTi2mk+kYH72ReO6Zl7ff&#10;tQlsYkRQgVDQsJNpMavIp7iwCDOYDoCa1pJWN1qJ5ISlVV6nBjSMdDww1GcKtGexuVYwWqGkQ6KS&#10;hqZlI6mEolpPKLTxhcTTTzwLDqHN6Dp7+lBa4s0tLTqrowiOZ0muZMFbxIAKIYAkGtGgog0B0k6V&#10;EfIxAGYaQ0RZGeptG1q/6trM+NOvPt/u6QkiPLy1+W/7nnYF3A7gdmolh8eqY1DPGXbs2ToTDr/5&#10;+qu0knJZ/d3dAzt33bEUSx4/e87p8qrqCAm3ynWwVwSwbyDcgPAMiHYc4TRluDk2ja8Ka1yBVBdA&#10;F6F1QAPPzS51dfZ7nP7nn3vx5Jkzn2xf5Ey6ODMzPzU99/y+F89duNQ/MPDggw/t3r0b2ZdoMoB0&#10;r1bzX/rKl+LJxHN/fgs6pb0779i5ZVdnW/uxkx/u2rOLF6sfnj2bYfOp2Zlzhw52b3Tlm2rqNtP5&#10;6xF91dgia0JqZQ4py6jZzHCHyQGZ6tfp8zMYsaXZOtO1cWVZRQ0vhL1+67nnnli3YkV/0H3nUB/B&#10;2xeTvFWVCY/OaUQDEUtWR+OWeaErx+gvp7kjk6VTE4lTY3Iky+XScDtCKmdx27SrvXEnMqHiRhgb&#10;ikIX5QLeoJArqrGk1sKz1SBk4s4EZ1pHaaFlKBUapVg0GsmVMslELJUCXC27MB+haNOmzbdCtvDu&#10;e/t9AY8NwWEWkFMbRyvGUxDONeCfjeQLNTyiAC9hPxNZSkGTCt8XOi+sFHi2duHszNi11O7tn/nJ&#10;j//D72+Sitf//Nyvj145uG7v+vlsVAnhlEHNZyfSSwfE8ge9XalbzQq/tUpCQGtzkbautGBHpsDk&#10;OJuaqnY5rT/87MCte5c2rpZsJsz1yuFsfXxaMz+vjkeNhQUDO6lRL2rHkvJCllzIUfP4c0a9mFGk&#10;CgqQg9gsK2TwgkhJLgS1MwdhAp2x+dO9yyu37bFvWAuE38TM6HvXL7yWzmeQ6U6oQ5WKARHMBMEL&#10;hYxDB1fnmK4y9Q9ftir58UKWajFmdmyjzo/fvDJS3Nq7ScinEPmKh82gAai5DNYrCHCwzCK+KMov&#10;an3Wuori0+yzf3rxB9/6PwDEvXfwdbNO7hrqZKEIYyniSGzhmbOqa3lmqmL3wyUg1j/Is1QytGft&#10;fFLx7qFffuYhzmVWvn9IG80Et67uU5mDlL7FoKpdLhQIwtQvRBROOUzpvHD8RkerZMCobFMIxu62&#10;NYuR6qtvXZtZioP5pKcU3a2qHVu0bcH6kZFDH6SOpPtaastXiz7M1rL56+faNC4hmifU3Aw3Z6Cb&#10;8kun9+zEnNqs1X0qlfH+5Af/fs89HbHqBVvn2vHTUzaj8/z5awRBwwz/mQc/h7Lh17/7v3c+cJsv&#10;4EjxSSXG3EIlOjlj87pJo6HamLAjrDlXTZWNLSEsN5WcCK8R9uUontDqw/+NbgrjXLkx0m2kSaL0&#10;RSalUGE5HlO7bC6fACHZaEIiCVAdNVgRdeqMRpGH4EMuJGvZCFHJ3H5Lh9VYMTI6l811/9132R1N&#10;kNlfvjb2tX94rLUjmC/G3tz/zi271jh8Fh2Df4xVcA1hDkpMWMcbeHCojVGEYp7eSCZHIQSuv2ba&#10;Q9QspHI+NvLegXBsRtNrlVY5c26Jy0RVfLky1JnCmU7paTjdi0KWxXBWgQTCiroSVhUzDmkqmE/b&#10;8xllQuAyMPTjprGUaxao2RE3kgsvzE9ytbS7zavzmn0Bv0VjqaWLZ9+bOXxwYvftd2lqCS2UGbQL&#10;OplcNo7YXJfXjeaK1hmgxK2X6z/89o//7ceP77zl3rtvvy+dSp88dhywh96uPqRIIKPh/JlLA/3L&#10;Wrxtb7390Zb7N3kGe0RqcP2qb6mSlmwkbA7V+zbqE0s3Pj52zBf0tLWuWLfpPjz7Z09HqtXu9w+m&#10;lm+8f8OOW+LpsXff+uCB+z5tNBpefPGlVWvWdfcNFEp8wOfwu12bVq2EhPL48SN33nUXYNh+jwej&#10;7Hfefnt0bCyRSI6Nj58/d/bmxARBBL/x9W9tv3Ub8IBXRm489ew+i6v+uUd2MwjTUHpaOzep3PVE&#10;MX/83BngqZ554plP7d4z0NV5+coZTi4sW98nQZgrqUrpUjVfhWICCeqNiFqF3qqxm1UIiGS4jKAz&#10;BPAoNkINQJdoUOjhhsImshFjCdVzDX+hsKMhwY4HxAhgHDDz00jAB2otaotVaTMoDJRsVEPk2xAY&#10;NlJiYKCXa/lCNjp86ezalSvNNmuMDHEqOI3NrNrENXgSBklnUTIeFe1V6L0SZa9qwU3QCPABomhU&#10;QNeKZsUAJtv8WOSvv3kaveED9zz6jcf+PhRoxSQUfftSOIxB+swMln83oJ7AQiIcu7T3zs133rUF&#10;1YFYL1ZgnEAsTymaLi0BPgoKGPL0lAqsP5SI6GzQy2HZgs1LpcrW0wvi1TohRq5m0jPl7l1+lVHh&#10;rLtNJdtCeFELEZyaSeXzMaGI9gE3JHYThAiAqUKDNeC//sM/Oa3M5Mw5m0cPxqpW5SoU5miawXeJ&#10;WRnG8AtLETvo0o3/nxbtGE4SqbqE7Fetmg4G2hGnODDYli/FTVbjmjUbI9HCzHyyZnbRnrYS1L1g&#10;rzR4UwhJFqyamoOomOpFCqtchRX+O3zcWJqRdQ3sOwT2O42ldOOHDhtJOVPD28+LFrsbgTgo26pw&#10;kVeL2DSQqEZkVirMx9PjnJJT2mw1i6tC20UNMrsVbqPOhrwaAOXKUntbqz/UKWgNddqyND9NYegS&#10;n2STi+VcZlEQCLuTzeTsCKD0Bh0Ot5Kx/fcTzwVbln3nyz9wak2H3/34l089V9RVdmx19vQ6SqQD&#10;H7S5koECU+1sSi1d8/p86COw/0ils3y1QjM0Vgs6OIrAaLY6OaAzijm7w6ZHvFcjx55oQE/QZ4GW&#10;L/GIPy7not7WLtAyQaaWQSWGcRKrc7hwqty580euX7/x2JfuB3/7ueee+exDn8KmAuHghw6f/Obf&#10;f2XT7ttM3kBVx1yYmLnw4QFfk/eRRx8eHb365tMffeWxz6bD8TPHzz94/z1//vMfvvK1Lyv11LXr&#10;I5/+zEPdA73bd6x/89UDooLrHezCe4DGHP9x80hor2MXQMqNHWapVJiLRmgbMr47cwBeKkyEVEW2&#10;AApaxAhCUwDN4/zsNHh6+OoacOK6Qi9XwRhE2uxLL72SyZfau7twlhcKWYi94LlGRA5TVUSnFsRy&#10;xcyYcLxWwXLGygSytsaqAeWapBMBIWvElQEeCWUpBjuyqExG8wbKzmgtiBDExDExX8rMHy3mChYm&#10;GJk/RmMc5t2USIwC4KOi22H5g7WzDlUPbpnYQiwVQdqJGh88IKB6LBtIPaTKqOeAZMEYvq5EtZwu&#10;5iweJ1ahiM+TKpzL1Do3/eLtt5Wnp3SXL4bW7L49yRXGJ+Y3b25VVzj+ylFKzBp710SZtjT23/j5&#10;qnkjH8+kFpBiE1ObPUrlYnTeGPCQCpWhqpiYmHB0BvF9Gqp1GAcAClQY3AaozK9d1PIVy/IVi+A5&#10;NYKVS+a6aBQx7zGUSbHRfGL5hsBuqzk8PWcjGa0eKZAgz1X1CkKKL3E2F62ua5JphRHfmyRmc+Ca&#10;QCYxPHpp9cDGToti7PqNn3zvV7tXrIN4F9gyVOJQwVbCiEJywDyGrhkADKfHgwYDiXgIDgJPSUYf&#10;qwTiR0JHhOMT6ygoXnUWI/pQNSBfUwugmlit1hyAHC6b0mQuJKOqfILPszeW8k0Dm8KxqFMvQ/aY&#10;lrQFg88mIga5hPOklA7bnB7Myup41IQC6IBKe9u1udjGDsQ5CQjJnkN/3uSCs1LFV9KTc4iEh2Z7&#10;JrtotmgMMk2YOhHfq104o4dT1rjmvdGZnk7I3yFINGUnJiCSVlXEyesj4HfjJqeQyaskdJCNSrh9&#10;S2oxDa4GJtzFuXRm7lp7ay2XM01F1L2dyuzoyVZLMyzzGPqwqrpRr5ByMRCpHK4OAbxB+AtVOSkd&#10;9Xi9pUaKLKq9qrbMpjJLlia7xdZkM3j3/Wqf1q7afd8uWA0hH6jWoBMqYyBb4nEKlLUWG8FYMpRx&#10;dOqmUxTX+oLAsGtDLlMo6LZ5MD5BYVMhCKOSw/WTjeUWpsNCoapruNOk737nO49+4dHbd+/t7ere&#10;uGdlRiXsP37iT0+89NK+A4f3nzr5/qkDLx88//HpCx8fO/XewdHDk024E+pAtpgasQeNjG8ldPAE&#10;Y/S0hrpWDD39X38LtbR0d3Yj0PV/f//blY0FEdTIEmUAAVA5cvNqV0dXINQyNjH7yhv7ZVmDKM91&#10;KxriwN/95ndtHd0qUq+uL6rVFQSR4B5AIwTNCEBNFV5BkdZ4pGA2eONSGnUbcgKcdvv49UkMcZtD&#10;3cOXruGYLvDcjYmJ69dG07mC2+tfv2HDnjv2dHZ1g2YzMjLyrW996+mnnzabEalC/vKX//v444+v&#10;W7f6+MHLD937MMj5kXD0+JlTg2uWIcp4/weHWnuI3s3WtJq/GZMGb2nXNF03D9Afn1qMTWdmM4uH&#10;VcmlZoLvcR4ZG4W0v51k2tF8C/mJdGmy6tvQ07Ony3F6Mt/RrJ659PHQyu0giONC/ckv/6MvtD65&#10;74jt9CgzmqFvZDXXUsJIrDSXxIw/LJWH5eQFbTrZZen/3m2m7a5nL75+SV5UB+w9jq5OyVc8OMF9&#10;eMOarfk7WyKppFmPbRKUgTW07NjqA3xnNgAEDYOR1QZIq9nsBE3Z5jSbHD5v8LXX3tq27VbcC6fP&#10;HweQgTZBmgXbPxQuRh2tQ74WZvroS0tltkHVt7uQauF1e0AZzKZL8Vj+7Kmx0eH47u0P/ePX/3nd&#10;qs2Ulrh84fiPfvBfKsq2ZvNOivbZmJbCUiVAuzOTVyyK+Q5/niSyksKRrJZUJsNsNPvR4eTsHHIp&#10;+U23WG+9A6snk95SvTghj03kP35XeuZ/5CvvieLSQGnUEz2rzlzS1qZduSvMzQyTuOmcPGM4/4bi&#10;6POV0y/UT7+sOPay8PHLtY9eVhx8WXFun/nj5/MnXhDmjyuKM2p91eSz6gL+Um9/ccNWftX6XMAY&#10;mbt65OqhY9MXzyG226H1a2p9szPyxemPt3+RVXrTHx4z/+CXMZzaa1dQXUHzk3++6HSs6wy164Uo&#10;U4P2CdTIejqTpGnMrpTh0pLSiQhCXFzEwo1FJ+HcvXV3Qc7/4tf/cu+erdYG2VhLzsmTP33Hf06g&#10;J4Xa1TjVbKwHNMTxWAz+gZUDz77/s9sf4vt62dgE+c5B6rFv/yIdjWIKazAHIH09NzcVcml9GC5Y&#10;qRTmj8DNR6cMgD0BxarO5yoR7DBbBjeImr7Ll6pvvTRbyVU6URT7uJVb1aF+zaEjR66PpIbWrpSo&#10;Au2xXRiJ/OXpNy5fv9a+pacuaJja1VVDLKHtV2sffum1w253zR3M6zyaWGFAX+bA5AFEBco7eFFX&#10;rVg9OTV+5NiBTz9yX1EuoCwFTV4Xx5aFs3d3qjmA3whWqiqmk0Ytg31HtSTV2Eo8nkKP3yD7oirH&#10;H42koEY4CsoQuNuAPoXNChluxUImEQ/jRoTtHWGcVRnrrbJQ5ebiw5GlhZujM2WEzZc5V9Cut2t6&#10;kGOwc1dL/2YtkquNiuFRxHK2rtu8DvFCo2OXPjx4cceuAX/Qh7Kbq3EEj6RzuAQp1A4kKk5RYosI&#10;ZhNxpOIEhPwVmS1Ancn5vEmjiuQjzJAv100n2xF7wRET8+s8zTNGvYHUG0SlB/wC2KaTCYvDNF9J&#10;3FAlR8hc1F7O0sNVRUzKR6VwRJqNKVEtiBhQA6mkMAKR3tPT1Nmq8pHu9nZrpfvQ4xdPPjt281r+&#10;04/t7sL3RBJEBfNgDPRryUQYuEJUC4hDkjFB4pRH3j+pEZnPPvTVOtYshA7n5P633l2zah1XrD39&#10;xItvv3kQsd+3377XTNlOHr4ysLydtrvdzdusZEercyNJB06MXfU0e1uwu1Oa/+tXz7ls/V2dg519&#10;mwPBW998/+bF68Xv/fMvjBYz9I9PP/nihrUbUf+88tqr993/IArrsZtTvCA1uZ01tnjyyMdIGRtc&#10;PvTOO+/1NaRAy5YNrUC0aTKVQVrS9lt37rn3vh07725q8sMR/bvHf7q4cHnv3rUd3U3ZPOv2Ddpd&#10;g1XsKvSZudhMf8+yF597oTfY9eDeezHbePutVwdX9Dp8NoQXMSydWcgu61jtZIICD9QXdMM2qIT0&#10;hEWjtkLvxRZitMGMhgNdMRop1LEQLlfqiPeDnVyFnHVVVUGhsoXxVgaUQoRARgM5hqg1aaxYWGkk&#10;Xb0OlUkjY6qxCYLUpw4tV+X02WODQ8toiw0YEVi1ETmHNBc1rkUlBO8wGpQJmVNLvE4pwfJkVPtA&#10;54IKTItppBKWWKZWUZ8/c/31V9/7+pe/t3vXvX6fHySfQ8cP/fZPv3np9X0nzh1OFaIVuWCykp6A&#10;Ze3GjmA7meMi89GbSEMvC8lyNZVio7yigAebBxtS5hsBsDUs0itQb0PtiIIICm2MA/LKxLx4SdZC&#10;pyZOji4t292iNMu2mtuvaYVIbW5xIRHJ8bVqGs88wMoyHPYEASElRpCY8/7w6180UPVSKYIlo8Xg&#10;wIwbYctzM7MOTJ4RUIWQY5t7fHwc5jQkAKCc0OgZvjBNgjYNcTl+22Z6duHm0Mr+3t5uJUisXP2/&#10;/uu/l3jR39yKCF0oebHNzCfD5XRkYvhCIR3RIHS2EaXVMFLhryHtU1RZUokVt6D5fz8UsMCVMHuY&#10;mJiBgc/q9pZh25cRO8Il81GwiDllTVYX8/kbZegyAx0wzlJGeJ0UEDoCGQsJIVekRYOn5nMI0H0a&#10;3UfGsz/46ZMLGdJt6fHbV5w6nlRRa0xdq+OStO+ZtwwGa2fH4Px8/D/+/X/WDW34x0e/aZAVh95+&#10;51e/+43KY7ty8/Q3vn03YyXzcHdK2HWwMH3J0EfWiwjvRrYySiWLy5nMwCWLFTNJQ7z2yVrQbLeR&#10;2BLmM16vuxGrhzkN9Jc1MA7Rspf4TKQucgw0iFqpIuTBEQH8DP516OD4aunG2IUKL919x6egGzp6&#10;9KOdt2xtbWnBfDeZSu0/cPjD4x+necHubzO7He/ve+azX3qot7d1YuTyuWOXv/R390Zm5y9duNDe&#10;1XZl/Eauyp+8eHpqLnzPg3uPHDuaSGROnzl5195tfq8LrwG8ShLyAaNpJGeVilkIsVPpVL5cgira&#10;ZHMLoBcq0OSgKcfat5FXjlISqefI2stmEii1cdN9sssi0FnVGwxQ+erwOOaKvf3dDdwMjqlqBVUd&#10;UjK83hZXIIitYyQMRJ6gQ0g43rV6rcblMZ3C7xmSLuwTIAttbKyRZabUZFMlj63JafYBFa+uG+Wk&#10;IMYWvN0d5eysUQoTXutiLAZVV1y2Gzxr9awI2T5SAFPRpXwhyVgZi89GWEjJoKnRarydgB4AEwAe&#10;B7ZvUIBDv5QoZnHhidgUKFVuvRG/L+BDSqmPV6wrjI/ZpfqdHau6U6wwPDy769YQwZWzl99ZsX19&#10;XNtV1XYXSlj86Kv5ifDEEV9XB0jeWm2ARBpbpUACrM2LtaWk1kTLbkQWKuwAfsbSJbu+Tpu8yfzi&#10;1fOBW9YgQQxxUbBiuMGtqlRnUU7W9CVdxSipK2AnqFWFKo/HGYGTRoe10HDqEQQmrZhHeHxgUHFz&#10;C2qbH1nDmgpsk/4bsUW9HmF3BjExqWHorq5ObQUzlzrtdZBWE8aVfKqAWLNG0wkxrQBYZKOZx2FX&#10;yOZQE3MCj8gLKHJrdaVVAE5TVOhJDpF5pMZBMk20JRdOJHMZwmHHr6SqdfmtDY4N0OZ4CafgYNBZ&#10;ykBCGKwYWBEK3okhI2YD8GkX056mYEEG4wQmpHwhk+N1DrXB3mUpQUiXjScLFdbid2GSihUnn8g4&#10;3K5So3qv2QXsZezwLFcprsskNukcRUVoIlYwGWtGwG7UJJdKMAaDwwlOHQbZMDLls4lULpaSyzCa&#10;q0hFNRcdF8OLLpW51dPtsqry4TFa03lthPO4zJrMotVgRCAVuAMQExrRUiciyWTO0drHwsWK2Zpc&#10;QMxhNJ6gHO5GKqokTY0MezxO0mzi66r8UumvP//D5r0bkdneyNWDpE9RlOqZqpRfjER0JrfO7E0W&#10;5auJmz0tnvXugEFSVEhtltDyGgqPHYk+ENkcda6KKcHMLNh/K/vXgSB988YoxCaocu69/z4EsZ04&#10;cdIRMHe0965atenuOx+4b899D9394Kfve/CBu++/+477tqzbuXHNrSFH58F3D546djoSTUKsZzHb&#10;0VxBIQCwMjJVmyCWc3W+9ebba9auCzaFAsHQvn3Pr1y9BuHuNcS7K1HWICwoaXG7TE3NON/3Hzw0&#10;fPbCUCd+1Z51Qyte3f8OFpwqIVkXEYyrENhqNl3gy7V8tsSz1TKWaECoaMgi/FZiTa/Tox3HOGxx&#10;KrJ65SaT0fr6W29//0c/WrZq1ZaNG51ubzQef/75519+9ZVsJuNyux//9a8ffPABk4n5wx/++PBn&#10;PjczOz81tXDqxAVSpduwcjMU1u99cCDHFffef0csFr164lLHXSrrbqNr07LLV68tW0EYrSmNsTuj&#10;aqWXk8695t4v/N36h+8OrN3Yc/veszdnbly/1mTTORliNhxLCADc2e4aCuJ+ODQ7uWFtbzd6iJqa&#10;bLIq9dK+/3ktkBJ9qbIih1R2jcJhvVHLLXk0l5kSt9rX/sUd237wdxu/9angZp+nx7xix5q60TRy&#10;ei52IlNb1OSu53TX0+ypMTac1tuMIMJiSa4xkMhmgW4Erx5S5jA3wloOiXRYS2cyIE2W2XIFX9OV&#10;yyMdnR1eP7jSJ0HS1cIl02DbIxUa7wlGWLgesKiWM9kCYr7wA4evVMlXBcX8dHFmvPjpe776jS//&#10;aO2KVTjSZqeHn3n6N6++/ISrfYXdZ5uYPnX1/Gvp+ZPZ6dPZ8XO58WszFxeS03CXasdL5alI9dIw&#10;gvSI+++SP/95Zmh92eznkpzizHXDX16ITPxm2fDbovW6c3XSv0tY671hZeZopFirXNXADj3fHgmx&#10;ASen9+et5kmyu9zaIXV2EgOWeptV368imu3u5UMCYSk5WhTr1Usr6nMbz72qPPJCbvho1qR2QAPY&#10;7DI5g7ktW+23bDe1hebjS6fGLh+cHZ/NF4pqc3TTXXROKP3pJXX/PZ9+6dSC3alY01Ts8WkPvbs4&#10;pF0nXpxAZ5oyEADCYa2dTqcJSh5L3zS3NyEeEw6JD147cs/GexBZ86d9/wN51/KBZr0Jwzpdajgp&#10;vTnbXYTYuCGNibtJ3YCpdmg0XnSPK6dDmz9Yu1uopAN//uXI9vseU+ma6wJgcrayrIjJxsnpMS81&#10;aWXImhbWkWJFxevhHmGjNWW2kSKhRfhinaApWBND7d3LBjYsLehf2JcswrJM6Jotti19wYnLJ8WK&#10;4O0YKlN2fZNHJPn+wW6rrz8xN97mvRRsKSvJ25bCg/te+93td4ViuaizdU047vBoy6dPHtuz976p&#10;qSW71dPZ2vnW268NrehDDi1uAcwsAEcuTkT8/tbSJ3MgvM8Kvjb+8dkVqzclsIdXIGudTycyuEWB&#10;I0fkEU57mDgaGaDYa8NB2XCpwuHKIXkSa1WjASmyFNahuBowCE5mUwuLc7IBFAjGHep1tXS52rsJ&#10;l0ftCQomX17jyxK+8RSSOY5AH3z73Xuhp0JdgGRJv58wWxAqZUXUJdhsygIBfCOEAZBFJKIxrliE&#10;eiWfyyQSEafDJom1pJloiQmWIh9TFDQ+GtrwvKHGulGfV4S5xVCwed6EuqNm1hJlDN4YeWL4vJaS&#10;5+TMTD2jNGgUKdZzlrOk61Im4/HrvIMWy3KjtpeZlkv6Nq/G48kWFb//wSGJrKTHpdf+4yPlDMRJ&#10;RSifbv/UvZAq1BUoQjCYrEPlXSoXLA4riL54NaqCFJmJz95YuueOh5r8ne+/d6RSrfg8/mQiNX59&#10;6tTxS5954It773hg7x33OR0ejZb64JX3O03IPe/l0WMQqOFIU7DV2r72lX1nYtfExTT9qYf/cevW&#10;2+G7xoqPdtiWbVznau4YXLUC655r1+Y62jt+/9vfXrx4vqOr64tf/so//+TfMLVHJMwTf/zDoff3&#10;X79y8f/87L+Wr8B2NPbqG+/YnRCEtTW3da5cu2Hthk3+UBvaVKSyfPj+oVef/+vK/sBdu1frtHI0&#10;xpusK+aTyktT48An6bXRdCbxpz/83md1/f1j36yVuN/9+jfIINm1ayeaIqPKmB0rdAWQZBFUKxH0&#10;gl6rgW0AvlitQGIlCdxCIXkZOX6ws0F33qADQEeHPl0pViAlBQWlwWSDBh9IoQbJD2ZkbKYaYjgJ&#10;mwKagIZQhbEnrqYGOv0TmnpDMBiLzVTkqr+1taYhy8gN05QlNbChVWArRSUH80YN+xIMqVBwA+6k&#10;pD1ygFGQTF1PK6GVMxAqZmx2/u33D33nez91t7Qns/l9L/3x1XdejGfD9z6ILI/du+7aumxVV9dA&#10;0GgjXF5mNj6W4ZOhjja7y2G0WTBSvzZ5E+x/jZFCShoiiMqwESMiEGh2FFdyVUSEoRImjoaIqqxK&#10;jXLHqwQvJpRXT8+ueaBH1oo+ddAuItJIq8QnAykh0n3sZkKBKECw5Bvo4k+MTaJ679Y2l81gt3ov&#10;nriMd8xilCsE2B/qTHwRlgw0EqjJUCaDqY1pEcCIVaDMaulCnrdYHGhkkQUEOVcsFsMVC7Wq1+7e&#10;vGnD4KohSShePHnk2T//D7jtaD1dTmdXX78zEMpXVSUEHSbnwuHx8OIYD8NhvaADJI7gKBJfTLnK&#10;p/hC6salEYIyBDq6Gp2szBX4JHJfJ6avI+SxTpGxUmY2HbF6fMiysFN1B8lrahm+mKEZp9W/Qmno&#10;zlYV3//atxE9vH7NSppGZrFr1WDnipAlMXru2tljGJc2d7aajBgUmgf7VmuNhqf+8sJA69B3H/0e&#10;IZH/9d+/ujRxbXD3rpde+uM//vALrcv7cGA22nYQHUkzXn6dlCUois2zyJShjUakZVgdNvQLbCmP&#10;E8Rmd4DroDXQzWYTKFP4L4BTjE1qYxmPbhiYtboAzw6lEoeXLqdTo+X89VJ2RMilraYmgADws6Gz&#10;/eyDn6M0bcDdbdu2si3UgXPS7Wa8AX9b90D/6sFQd2ckWVBpquc+/PALX33QbTe4rcyG1e06TKXU&#10;6hVrVm7cvmXF5uVA3d+ya+vy1b3dPe3nzp08c/LYHTvXD3a35ZMxMCrL6aQFsb4Wxuyx6f4/pt4C&#10;vq3zjv6WdHWlK2ZmmRmTOMyclFJKaWu7lTvosNs6aNdxt65MK6aQtmFmZjtOzGzZlixm5veo7/+F&#10;fPpp1y5gS1fP84NzvkfMI/gcHt5RhRZsdEYOgyY2D8GC0CwAdEdHYhsImblkHJS4+KxjSi6DWKjE&#10;jQfKAgYpHk84PTO7fuNGjH/w8zHkRqeFAELMXFF0T2azbImEzeNptOok+oKx4WIyKWQSUgZDUiiA&#10;fJAhcBrHMGJjoTwvEiODY2KeVMAGOhuRzyCwlxSBzqnzPEGtRcMJB64XuU1AW7o8XZR2VYGt47Hc&#10;SIO0O20cEVttUObBHORgD5MDcgC5czgXMCfBDYTYgbQ/nInhc4tkPqwxUcSSUPEl7G6+RHLmxIFF&#10;7X6jIXrsOEtj2KooE3X2Oj2B3IplGirsC9ttssrmjKAqkclcvXCm80afzmxU6a1RjjqW50ppsdDE&#10;EEclhzGJD0qYJyw26oLAvsBWN+rA5yKhkiD9OtHdKxZx02XaGEcEyR8/lWHNeCac9ohYEHdhxxcU&#10;YWebzmPBhRAcViJLhpECI/KxMIYrcn0xjHYKEjUXIvkAhgTlMcxtkBWGD4NUMLexDBGNkCxRKqml&#10;rlYsFg+Mj12bGZVVVsBhJWDz7R434ocR/IHHMBKLQaEMVRFSo6dtUzq9PhyNYywBGSIRdJVAqHQG&#10;TGJocdHqxLD0U0nCqWgmEDZSPLSARZqAydFJxDBTBRHwHc0ye6ZjlEirkhBqLhi+AuzEQIKvsqii&#10;6WwIWlEag8omiEJmype2VDdqmW6s9Zyu2fL6alzPgL3C6wplClsszOAkB/rfGWfIwWTH4CoRK3LT&#10;QrlAygG4bsIeBu2XlnPhIIelj6uA14WNTy4eWqQ8CqV4wLjhSGQiGMFgplGJALuaBI8d5yMBtRHb&#10;kUgh2TvIUpvhRSPSDGz+6PJccbq7KxYKVnTMj4sQfVNalQuTiYg/BBUKF6pBaOAiIRx9EqRsk0Ig&#10;+7b/7wtbz9S6e1YqTFpcFxCaF2lBJokqxReNFTWmhtlgfnLW39KkN0k4LHTCWOoiWb2UXQguM8Sf&#10;2NLH4r29nkRIZyzXKsuYdKFQqFLJ5P293cOjfdB1wIfw17/8bd/XexvLG9UyNQPSfzHYsEUcISKp&#10;iC9R8wQGpbpcpVcuXrm6orE5k2WcOXtp366D7imXWWbQI/OZp+Rn2GqVQcDlvvXWOx0d89UKrdPp&#10;vnDuYm1dLTa0KBdQckG7EEglcyJxjGC0zmkLOhyfvPLvJYsWmIy66sama4P9E9dHL53rcc5g6SFW&#10;SDV8nhiBrCwQD/ksEPFp9GSKxsFUBOoLzC0QTXJg16F7br8XkuCPPvl0/rJFUGcjP+HFP/3pxPFj&#10;999/f1NDw7/+9S9kkv76V78ym03t7W3orJYsWbNkyYrPv/jq9s13OSZm+28OWM2Wz7d/3Ly4btje&#10;Nz45NutwV/+AXdTijeYvWSjnyqbSdOulc/LOE1eaHhfxqtI1grU8gjM14faHaQ1Llo+6HDMTwxax&#10;1MgWZcYmkNqWUIjX1KtPhpjOKe8Cv+PzD77WrFxVVq3pqKqZSCb7JbQhJbvh8TuVq+eY1nfU3bt2&#10;3WNb1zywuWpug0ivzgOynUQOq4Iv0lXWta6Zs7TZ2BBncQcTjoEbXUZoITyEGwSwuc2oM9xgkyFb&#10;hgEACcWGJRpL+QIWk8xz566dPHXO4XDZbNPDQ+PBYOjhR74vEFA7925jQdXOTIIfjsIOISLQoODj&#10;mclCz5DAbE4gVGDnnkwX9n61t5jjrFp+y0NbH2uqb8AS9OrFG++9+a/TJz+Ph2/k8/60/GpD+3jb&#10;nPG1K+xrlzhWdwRXzJtdtSS7caNw8RLunMXShoXqtmXpBXdkG9cz5NWCRFZ7+UDh2H8SA28SwQ8F&#10;FTdrl3msbdHKmohZHpQQEXYknXbRw+N0b2/KNZRKdc9EbHb34LQD/nipVgfZLMcoaVg9t3x5g6BR&#10;Y1hcs+jeNbXrGtg12oSI1Tk04AlGOAWZhlHDmNJ5TqmGvuFN79ONpULxAFum5miqsmXN8bmraJWN&#10;7vomx8oOUidindvp8+fNS41zHCdix94fvHV1rrYlf/20ffbdZOZYqKiTheuUQoKVJtN+fwjGfcrK&#10;w5QYMNjZsQnbkPeu274HvP8nOz/desdaGCxZQnaYDkwwFT8+qfZxbGRmgBcVrG+kScnU0dk4KfKb&#10;dt/xEwhi4m//Obqg7cd8s9blShm0dWwqXhTJt50NVmjy8uwZsJMKTFGG7ksJGDK2CGEqgQL0SAWR&#10;gGAxItmoKxMLGgxmtlRtbu2oXLpMIln1+WeDwUCuvoXWNj/zwVsHrJLFVZpV8OuXV0IQrWQUKjvP&#10;f7hkyahMRUYT61/4/ZEFS6VCVSROK5vxyJBFsveTf9yyab3RXLF775HVq9cLKP7BA7vb2pqRK2af&#10;dRN0bnJiHGeKhKOORgtu8L8Qj9o/QbE4KA4Q3pZMwb1R8kUGA0EkrAr5sEGibsEPDOBhiwHcMQmb&#10;SzIWRa2ilImZBA2dFTaBI6ND0USM4nL1JqNUqhHLcKiSNCpb5BIYh+VZ6lhBPO0BlyRO8hnqnAOW&#10;BjlOxVLAIByYBJuJtDM26lOkMUCWzEig9E5hKYavRQI0jlQCfbUI+jJ4kbNJgZQ3QqXLvTkqm7YX&#10;/I7ZSS5+mho3JD3t8cEWPKvlZimgDmJsIWOYcM1QkIYMuWfGAiwgMZK5UQcrmOEp9DSBUF1Z2TVq&#10;mw4n/OkUbtKj79pCOa9SkUpikTDL69tjH9lhW6Cvv+W2eQ89tSGcyHz4/vHhcU/zLW0kO4fIKuB8&#10;c/Qi5C8Ax5RenHAGzfvUkGfFwk0cSvzr3/3O63EuWtxRX1+vkOvWrNxUW9Mil6qxS0TuHwB613Yf&#10;0UyDHCCU1hsz8FyyQu5i5P2v9gkYlrvv/MnGex6tLAUBFwaHe157+2WxjmmqMKjLdei9d+89moym&#10;tty+efGSxYsWL7zz7nsQvfDHP//12R8/W1ldu3Bu49yWlvvvubOquR30G0tZpVpv2H/oCHyq8VQG&#10;khZ0NhfOnX/nvfe7R06LhMQdG9dXlRlRRjGYwlTeMOPjyXCGN+gz3NGesydG+4dp2eKzP3iaYrIP&#10;7NmHjfpD338YhgU4wkf7Ryrk1XwwJpgCRNLQMA+Cg7wUKlV6ZLBlwj+y+clkJCSQK+EHAZMNox+o&#10;p0q4C7RQeZhagF+O4F8Q9wv9EWYfaXoK/zco09j+IM0DJmDQ0kHFwPOHn0WnpXOZ6PWuy5YqS57F&#10;zrC5SbjSC/DHIHCYzyhyGTAQQZEImnReyMrhmlEL6ToqK6Rj+FQKSSwR4CA+PHPq7Kql62rL6ifH&#10;pl5/+9/tCy0r1i9dsGIOV0IhUJPBAo0owAC/vZgambgBzZ6pooVgIsAFv4nod7/578ef78C4e9Hi&#10;1QgZyNO4+HnAOxAM0FwKwMEnQaHKBXkAmWJnRXMNZS8geigykx66MjP37qoMJ2lilEuzytIzA689&#10;jYsEy9IaGIVfvrRSAKsijQBEIkfctr4mhvAWUmHQlt/svSyTI3pTCceK3zFd0umy+KkilFvJiGeG&#10;z8G6lkrT2FDcASrGgsIcSe1ZjOJkPIo/MTIJcYwI+i0hwqopi1pCpoPnDu62qiXICJuYtP3y9y/P&#10;WbaJq6nESSQT56tqq6RKYLIyWHnZnZP22cmpmTHb1NiUfTwQDErFpuq2OUmS8GXCWQZc+pguuKLx&#10;AGzcIHfD5c+m5TQaIQtkOx49EMvkaEqZsvntd7cfPXIY34JYRFu3fM6CBpVZzsLmzGoVN+o4aq7D&#10;KAosXlyuwiQc0YPpaG21HpT2npuDyUDhpz/4DY+j+OTbY0PJ+JIfPDQZdt93++Jbl82LU3LccLyM&#10;A6+0O89SsBhSKBWBpZfrvNjFpTIQeeBNl0shAhS7Z+0wgSKfK0cyNGxeMYOmDIFSEjAhMeLG01oK&#10;1i1mpscGb3Zf658dnhjtUwjCmVBX0HkDEXhyRWUC/J5iXqkq57IRZIaBEZ427Miw3cry+BKuWKcx&#10;iVN5WGyiPu/Y2MXup565H8H14OJBWKk16LRmk77cFM1GRTJ+ZZVVrRZbTHq/x66VC7fevr65rtyo&#10;lQPUj+AsIZ8NPW4SPAEKFm78EOcJrCgxcyXZRY6Q4PHzTFaqlL5b0jCiuSoRPOKY8oe8HqlU8l3g&#10;QKnd4gHGgdF9DHUkjcfjQKoBkVTJZAnVE6AxbPZoMg4GAx4ehDirZVKQEKGF9tsdmWAYXHBI+OJY&#10;2YD9wGQF/ZHJ8WkBV2jU6FOxKAeUz1gg5hksFJ0En0/z2hQ4T3mVQ9d7a5o7isZGjHRjhZmEALGx&#10;4zlYRpR84N6wmc7nU+xiAUkWJB4MTwh23WCipCrnU9g/S5lQ3fBRsiSxucbkIObyyrSGfXve27Ke&#10;JuRmzl1Sm6rXSXSci9e80Ksvms/jh1zhhIJvbvalYkx2GjAm2+TU9ZEkXbeaLijXcvMJ2yE4IBUG&#10;MyfPzAUiMJ1ROhnUWZ5hG3oRllScEQvKIrGegRvmpsYsm++FsQwNyqg3Fk9LqipFLD4hYPnczvSs&#10;V8imAvR0BpwCf5QMJXhqaRDZmIUCZQ/SVDIaR0ohnz3oIRQmHLFwdMzmmeVVVjmi+zAxo+eKHIjc&#10;koAyjtom3/ti3/y1tzIorkoom3JMcNU8NsJbC8VAJIiWEonP2OaHfQjO5oJRhYUV3orUSLd9eBjv&#10;SzaN9DhOnCJiaA7ZdER+0XxhujPIkDPJEp2ImyJ5hFTsC3vkRKZJIxq92RnC3EBazmdhnkvhVBDC&#10;bIwscDpuUxwZETBOohmW0VolTdu9fk8WBxLMuPkCopqyyVwwhjwnfpGDxQ49GswXeHlF2qFhsL1M&#10;yyzFyhZHJDxe72CyXKuTMCJhmLBiETRMCWRTwQaEERkH0xYkhTKxWcqpFIS8Ws5ShvJ+nwBbTX2G&#10;Bk1lQK+23nDlmBYdU8CBtk2QTHq7b+YCofr5CzJyZRh4NlqWk04WZwPRXFFdXlPCWkJynEvAI6XU&#10;l8fTjIgr8tbfP64rFy/ctAiuzZIvFOUwI0EgitAXamhY5IvQpn3B5rYmQhijijERcmRgxoaiH2GI&#10;CCYq0hPxoMs+IWaxlZUIYEDAAHpdOeAj2FejPdy7b4dIJi6zVjQ0tcz2ul784x//9fsXXbahrqtH&#10;r149fLXz5PWea1eudvf2Tp460SVQpAGTlCn0VXVNuCHmtS3wOb07P/u672J3aNzDRfiDgjJZjTh/&#10;Dh06tGjh4sb6xu6u68ePHy23WjBow/0KQf2M2y3U6ukU++rVy20N1SatfPe3X8xZslAgl3S0Lbxr&#10;3f3LF68zaMpHBqeuXL4eDEaAV+LyKIx7S0EjpXNMCX8R4mMwtsDOaqx/HMlaYrECfqq33nlLhmET&#10;wXTMTAPD8OMfPSvFNIvP/+qrrzZu3IhF5eys69SpM/A8sLnU1SvXnn3qGfBBv/7i87Y5DV/u+KYX&#10;lECvzVAlWvfogkKjM4MPV0ATGhtzF2ZjTENf3yyPEaifozRxKowzmn2vbp+9MB2xJ06fv7jh9s3d&#10;1yeKLn+H3LBMJByfGerK+2rKKlTVjVM9o5JM3l9kDnuGqjR8U01j2arltQ9tMN21Sju/XlFrUFjV&#10;XAkf43y309ndffPtjz/uHhqlTJWHr9P+uu2jbt+IVCGp1CvLmnWVmxuaN7V33xgYnwoLWJyZ8bF5&#10;SxYj9yxBy4KUCJ11KprAYAIpIPsOH2SyeT969tl77r1z/boNq1ev3rR5s0gidnsdR0/sn7+wORTx&#10;MCmocAnoAUAHymaBcclibaxS6LEyxSt/4Vzn2vkPPPy9J6oqjEVaoKf30iv//OeFk0c1CkimJxj0&#10;yUd+YLjtPm+TNaHkJtWozb0ZJrL+UlxIbDJJ4KI4oVDUgzVyPgIR0cRQtudo/PPfxC++qzBMbKry&#10;ttem9YYYMcmdhvfAKcgOSnJnJL7xalZ2iblm661tGx5YvuJHjz7812Xff2rd9385556Ha+68o/lV&#10;BUC3AAD/9ElEQVT799bdv1m1ulmzuL56aWt1R4PMqIpBVrFkXuvmuRseWV2/3OzOTSQYAWc0iNiS&#10;AlOfzOhd54jrh4NHdmMuh8bTDHoRVxWHUx36q6kL0uPfCto3bSXfGlx1uabSLsvwZ1hLi6SU3fuR&#10;pyHVHkjFylrLZDyZN+VWy/U8MT3EDTNY8P4A0h4fGvFvXLxx1D527uIVq0LKZBeS9EwIa3m+Qo7K&#10;fXDK0cRJbtApN5Xlg/n4gfQN/9nmx7utc9JXz/Py4c219SsmArH5CxfDjo6AhdEI+9iA+66VqsTU&#10;PkoqpfFkSZjgmAVBnkfwBAKdVoVRD58wSsR6kayQKLA5IAHzw7g5RYiNVC+ad9v2bQdzmYsNtYFl&#10;C/Sn9sZqrXcgkKZE54tRAz3Xfa7/rdsAPwvvn/9xSkVz58wXTfj785wVmUzZWM+XRlmuoakxFEmf&#10;PXvlwXse9gd9169dtRiNpeRPgCpxwULHhFi1ooRZ4IeEEItnoudu6moqk0iyywhjaRIXtFgoxqjS&#10;5ZxF21Ni3GAkDBI+AlWQpAr1ZBoBbhEBh0K/A/HplG0COZwmk6W6rh4oGuywJDD3oztlBlmsOIuN&#10;NBn2zIQ3H0vJuXSrKq/g+Oy9N/VmC41k+sJhRIoEfJ58IoFwUzxkcAsGfbF4KAieHhxECJ/B+5BH&#10;Egdms0zEwkInHErmEwQUYcFgn3Ok3zORgb1by4ux8gJPPNdjR+BAts6o96UwmqLTItMMp5cXUooR&#10;TJu1E/F0Mq2ixLIypdPsZujIJIc4++GwWlu5edMDsqKJkYpqi+JwT2zstGf4vGeeSPrsxlW1VSZF&#10;nbZ1/dxb77ht2YJ1r//3TV1rtRHT6HwMBgdIDkFbwOSaYnIykfTsuDfgStyy7q5gPPzFN59W1BiU&#10;MhGfjywSiJD02XThX/988913396waX2KSO766zuKy5n+i1Ot96xOUvFjF3e889kbK1eteHDLFoUc&#10;od6u3v6rH33wak/XmZVrFm/7/FPU3JVlVUySNj7ee+bkQYT5anVarV6DZjSayYDUWd3Q3NPTu2bV&#10;CpTMGrU8nkzzuJxoPIZRaUMjpsmCmzduXrx44cTRw2AQ3HrLxrIaDr68gC8wAclEIBkpiBWWNk8s&#10;WdsgD+cHZ9wnMtP0kf7x3/36DwKuZNu2L8Ymx5/58TNF2OnZbNhGsAiSGctw+8NfhHARGOJg+YEN&#10;DzIhmLvBDER6ViZpTyQykK0hjhhyUowTaTRofRiIMYUvgZ5jpZhg2zHh7IFgEBO27/Y1GZjqWCUm&#10;G4MLxCkNnRVkq6XHkEHPTo70QPZkqbTC5hAjaCk6Q5pikbi8cacW8BdMSiwYI9gZLi8vkRIaPolk&#10;P1iFSs4hWPRLGdFFusc2C79DhVZ/ac+RmMe1eEs7HuZIJszlkAiEhg0MhD9IxBz2SXyVZnO1Pwbe&#10;IbZF4g8//Pr0mUuvv/Zud8/gpWs3mts74liVlfRkSMDF6hF6ekAskNcYhgEGH50YER7KXoYlwDMe&#10;CrpTtWu0CSKmpunVNDPCtePJJGSMQG/CVYwvEW1wGqFTqJRJDACSxF9e/HXnlU4+R4CcH7fPAWZd&#10;hlOG7ENaOgKwIgj0EO5BsJcNO7FCZgoVeZYA0yOxRApDC3I+cU3n8NLSIYuQIQCHgYUs0OaUMh72&#10;oYjfvHYZMxOtLjNBGCZSaBrnL4sW2F/tPrB/776O5evFci1iP8qrm7gCoKG0Aglm02ZjeZ3RWqvS&#10;l3vzOT/+YOSkElE2K+F3jaF1AR4Tw3p6IqIgomq1HFHju05eO9ppF6hboylKJZd2tOgWt4pVBq4C&#10;+EIZnL+IHKan6KxQFpNuejLLjrN0qLeysXABiZLRkMfhPH3o3K+efZHH13y158TXp44FyESYnVyz&#10;tL6jynT45JHjp681VdUKYfun5UF8CthHwx6fy5cIzc5olHKHz4usYw4C0hCFzigluWExjAxlDNQl&#10;KTxLaPX5TFYJD1hiKwI8AqZBIrbts49HRocNFUvjvtyJnfvmNmTlwulCPsYXmqL4lligQGFbyxaL&#10;ucC5Iw0L+i1Q4khKhBDdydmeyakxrcrc233ilsXNZQbVrMuGWb+iXMsQ8JDylsUpREFSnYNj3++d&#10;CflcHMzKTDo4JziILwJOIeC22yedrhmggSD4+05RyoQnsZRyCQIVch5IOO7gQC0lnQPwUFpPFRk4&#10;Q7HoQGp7PpOEBw+VAxx7qNQ5ZCGezJ+/ePXY0VPNzQ1CZBLmEqGgT67ETIsC4oLgsmmhsITBlAA7&#10;k81GI1EKWFmZgk5xEE8USiWjmYjfH/Z5w/i5cqkKTLA8EgYx+MgHxgYvgdw265qkODoift3hTnMV&#10;8wvJwSyXHxU2FRi9uF98WP+k3GIVOsMsm8cEPgueq1Q4kvCHivG0gAFkIzCbPAAVKIkAjA6wXLBq&#10;Bi6CnkzH/AGwAkOZ4lD/8ftvYcOlsmsvVTNvMV/GvtlLDyeJ5Qu58rhvzMkWKZVMPjGOrDuZqtms&#10;z5GWj055UYdV8e20+ATbWMUsMLneOJiKvCoTPDxUPD97c1hfXhHnItWbLhjqncnGpHWNGcTZ4VGJ&#10;hAlPRFJdGysyZUzSTwtIWPzg6DRsaSkxuLp51OXpaafAqApgPZDK8KeCKStiN9mQPOYAFRDpaan8&#10;6PSEvLFdKxFJCsEUyZSVAAcZLjLraDQQO+sXLb42MqmXmEAKV4rZvvA05LuQwMH9BRe8XIwQtqxU&#10;IHa5PVKFKoVGgsmSuMbKrCaMWIbtU1AkSsVSEoBwTATyOYFU5MnGpwJheT6rwztMK4Zwl0vkzIjN&#10;knHHHJNJsWG4KDKLmclsCrah0YGuSAJPqxywOH4+ThVSLL6SK1KJ4lMDtnFtdQWkUwIGhS21Y9bF&#10;USLFEQTCAsUSIas16J9COjX0VCmS6w66jRLYoWj+CJS4BI4dRsaPfxUIxaWtERYmDHYUlj4AKwgq&#10;BwU/pqUMcRh0SV4QD62wqOQzpnk0QP2LRhN/78WzBFNRI5I6+7uS7qnm+fPjPFGUSSHgpBD0hKam&#10;gOkTmmqTRXSEGVY+iCjcPB/h1xoxqT341aGLJ4/96Kf3l4YrLOznRUDvIMUDZQpFihCHPTHtrWou&#10;pwmiEXpYCGMv5niMYhQrR3pBEI2mx6dQcGAwwlGq8kwe3GECtpFLqKHMxkeJjXDzRACWyIqqOpXa&#10;sGzlStzQZpMO27D581v1ejligPQamVWvmtdUo9MrXO6e69euHTxwHOhhjBvUanVbK1hI86tq6+PR&#10;5KWLV77c8Y6YT81bBJ3SdOfVzgUdC6sqK/BLABxSygGbK2I2mIdm4TupqdGomfVO17RVhvPxQyeO&#10;Xr9+IxIJK3gSvV5nMVuXLF6+ZvXaMnNlKpW7eWPg8oXrY6PTiDARkVrIAr8zecHvLEyFU9cvda1Z&#10;vUEhlbfNm3O9u+v00SN3b9ny9fYvy8vL5HKZQMDftWtnVVW1Tqf79NNPI9HonXffi37i888/GR4c&#10;7O3uAieqsbXCVCNcfnvd/HVWjp7OqUI2dcw9GHP3xg9tGymymTqNsKGMWFavb2Mvqcus3PPvPWsX&#10;3v39B3+ybP7i9sbaw4cOYkDjccbTQb+Byql5qTOd3QGGYWFtI0KjDs9Eape1F2fOnTywf9RbWNTS&#10;xAnG1YDWA7eViVzqvfzaJ2+d6+sccDgwp58zF6W25uuRnrHcdRpt+OrYkZ0n940cvqROA4hPqMr1&#10;NWtWbO/u5k5FpdAGMFn6hmqOUswV8nAJJCPhZCo645r2hD0PP/IoIjHGxkadzhlkQkA+EQmF//LX&#10;l2vrKgESEEtEdocrDmsN0qKy4FrCacUScoTgXe7+en8hTfz48efWLF8Ll8OuvV++/e6fjx79tKFB&#10;VChM+v1Xli2V3XmnwWqis6e5Nw6E9r5GXPxK/vUbvH2faE5+pT+5R3HyoOTgN8yDO1inbyQcvZp4&#10;tyl2TJE5oZHa9RpCEqA5umnDg4aif3G14Afr8yvMlsfnlH2/cfFTG1Y9vrXj1tutbY2mep3MlJqJ&#10;XGYGkT8TCobs3vCMP2q3+ybPXz0Dj4B7NnDxZNe32/Zd6z8H1qhBaxVJlTJLZcdtm9q2rLfe0s5Z&#10;pbCbPdfILvFQHM+PkWrKT1Xe2FO4tifRdSZ7+jjt+Bn+hHPlpu/9V2JsLRy9oZiJccTGg6FZ4y16&#10;jTEPRJVrKklOJWVTcXFNNVNaonv4w7acHMsYvjLH6r92ecqbb2mbrzOpzKaW68dOTNiHymrKwshJ&#10;Bxp/OhXpH9Q9OS+zUREQ+Oo5Fs8uW3/y2Prf0ODmPHNYL+TNV+qV2oqOXCqtUxXzHM0Nd54hZjcY&#10;g2RsGMtHukKa4QLAxOQB4EoGE4SHifaGoS8k+KjCXL4psYqks6HIgypFzGHFi3T/wtqKvR/ta6rk&#10;KjSMnknPzTEfm6e6fr3zb399IZPf+bPnIJZh7diHDMG2VUs35HNuR8aVFNR3XnbqqLGGCjF4VyCz&#10;dnYNblx/O3CRB/bsArHPoLVAGMWkCTMuG0njKYXmSGkNzhTFs/H+UcQ9xUt0LaqYovIQG6czEjEU&#10;OTzsprCPSmeSAEeVJFnfyWYoLD2yOYVMnoknUIognbKsrJzF4WAfBEYXRqWI94hGg4FIKI3RKYuP&#10;RSzqOo2EVPMy3IzTPXSFB5ezXO4OhFIQ2GSyrhmHZ9Yd9cc97mASZWOiqNTBncHBHwg4RDKL6HgE&#10;j6RCqXAinwilQ2NTI8ypiDMTivGQhMNJaLjjSDmC+GnIR5+NCvQ6zLElU7O20FTYN0ZJMmlOBPYb&#10;SiOISVhmHfJ7VBeGJkIHbJvmzRWRrNrlFolVdLX75r5PTvecttP9VlW2o0G54qHbl2+9vZIvCpob&#10;6p0pprm2LZQOjI7dOHf81Pc3b2k2qxkFnycQRgYuCi06rRTFzsyTw71jiWB+6ZK13f2dNm/fvVtv&#10;2b7j44tI3T5xZrB37MTR85gbJpPRjZvWeuPR6x8cmucRmCsqCwt1r3z1Np9JPvvDZ5oqa+mZ2Edf&#10;v3f24imFGJNXxWOPPlxZUb9i+eZrl7u/3btnfkdrFRLlor4LlzpbWttgmiDgVeVwa5ubB0bGFi7q&#10;4LCgAyvJbMD1xrQFT3wsCvt1UqdWVleULZw3d/H8OXXVFblU3O2cUiq1GpNVU91gaJkvsFT12seU&#10;BopJ84jgKT5x8uIp+89++jsBX3b2wvnewd7vP/YogMnwd/ucM3APG8srwI/77sYEADeXL2n50hDC&#10;od9h0GAIiBDFiN8d4goUPKGOVgoN+o56V+LPYdkCZTsQAlzwpcH+KOUVwx+CizkXx6elFKOWyMiZ&#10;HB6yURhgjaPkYcLKhNimwc7zTY0VMGNlqWKkmEnBnEQkMkysILKYBWUIcFcQZoGvB9JoUPT4CLgt&#10;dW6lrg8fsVJnBx8JLZ29cOzU3NY5uJ4+fOe1utW1PBEfXxewXhk8r+j+8I9Y0jfrLjeWI3AzRwrT&#10;yUzn5a5/v/TGT3/6oxXLVwgEvP/865WVa5cjBxEDCNjHoCmBvgYzAMArACKnpwhAv1JUfCTbmWSG&#10;y1SVc1oaMuJElpXR0yzSjCaKj04yBaZKCQpTcumhLCvlwSCjEtsJdixDPPHD5zD78PhGBCIUnMyJ&#10;8TDfUM+jYaPq4goEERrk4wRF5GVUYXRkSKqz0nhSbgF2oDjJLdodUwq5Es5mNo3PY4HBS0xN3JBo&#10;JI6cUiQUFVMxMYehVYh6r15ks8mNt21BUopYoUAh7vQXOHydBCEj6grA+GlMCcXVcIU6glKmc7Bq&#10;ELFiIQEkCKuILQSTlUhFHcgalvFFzAJ2yCXXr0DNIynlzHTSORV32xxbbllRbuKarHyZSpzCODXL&#10;T/tj/HicizyHGChy9EIiBR8loDiRZD7FFMZJmspqso3Pfvjqh6/86XWF1HLhxsDOU4eXb+o4ffrz&#10;21bVNRlZ2D7sO3zl1Lff3HvLrUVKks9Fo+MXE7E4V15lkWsIsI3gP+HyRMBEQWCGTyej4Pe6cUhB&#10;MRPJZLR0cTgcEykN4OVhK4qevsT/Y5A3ujs//ezDX/zut4sXPrSgZWVoesw7daKuNpJI2BMpfoHQ&#10;EHyK4GVIbjYbl3F4cLxjpw+YUiFfZFMciSc0DB4giF7rVjbXcsVjYwNl9RauXITtiI+RwDC5pCnJ&#10;pSkodRJxpJ7rFDKDUp4BYtzr7Lp8cco2Gka+bT4pU8ompsddnf1QtwK5gXldBjh/kp+GjgJ6WPw2&#10;8ONh/4q+FHEkpUU/oggSgP1B6wejHHKmsaVCy1dEkhCLNzo+PTw8smjhfBECxbJgp4cl0hLUEQ+a&#10;OF80wvBmdxKJtIgPlZ8gnIf5PZMBU0kmIURCCUUJBLgLVAKujIUyt1T8x6PhmVzKBZ1Cebk5ju0W&#10;QvHE2lQq6HFeywqFXJz0FCYRkghDXAw6dQyGTgZfIBNpesGAF4QGESjIVjPeGsxPsOCmSA62iN5c&#10;IlrMlCAZsRQjnMiGIvgM6qospy91r1zIXtAcuHTM6Q631cxrZQnI3l6uP5pZNp8kHcMxBmUycp2h&#10;zPtdRJqpb+JloUTtSaLGDi5VJSmh0ScQs6Nx7oQPKO6oQVzKDRmaNXAkGY04hODcaMZxbr9Ubwwj&#10;XCWTMyWyrp7uhJjP5CjJHOWIuQuMKDdLFhDJhVwtGTdJFJRZkKScEovWyy+FJal9aY9BzspyHEO9&#10;CtwdLGkxlAiko5KGFjnBkBdDIUZB7s5PO8aHxq4LUcrTuRptg1BsObfnZGRotKlCHQ5NkTwV5KIw&#10;UOHtAZAPNg42khRhe8whnYxXij3w9HIlApPVrJCrfFPOfDhRpbWUMk8odhCON6mCw+L7bdNZn4cJ&#10;QSwzJEDlgX0uR6vRV+k0inIlBbgozhkZk+6xjwilak+SAR8/JxMkknGbM6QxVebtfUKrls4TpDMp&#10;KlV0jU7RSJbAoI9AiF1KJmCgrhAB+CdRO9LhgnNA4vJn/Bw8YKQwe8Tmllha1K4BKRenDTQDmGBh&#10;7pIFnA3xFMlCBlkNshxLTWMkyEKmwGNPjLP6DzIdE5EZt5Tphwq9sWLxzYvDcnYx7BhsbC5PiwQx&#10;UpKCbwIkyrE+o1LDUxn8+JNodBUzZxu8kqKnVaaGNEMUtCf/+8dXNqycs2BFHUOCNQMsAGowNfGV&#10;wSCllJsQD+ENRYR6ikPGsJBEEkGSXfCRKawCFE4vs38S0kWyxhrhsAU0YbQkuRABDsxC7icuK9w+&#10;rEJ5mcEfCr7+5gdQ3gpNAqlR0t4xr6qq9qP3P6qra1y7eoWYTYu6oJm7pCh4rWWmOe3z5jcv6u0Z&#10;f+fdj89eviJWyaQqmVirqGxqqpnT1lKvfPOt1wZ7+hHf0dfbOzw03NbS0t7e/MWXn0C9YzToOWw6&#10;/BhCNvLVEG6UiRXjGQFNXQ5xk1nGl547fHLvtx/v3fttOhtDU8TlCLQac23tnPVrbr/t1ofEfP3U&#10;ZOjUvmOXO69ACDc2MYKNS8gZ8ELdOjheXlGBEVlrSxMGYdO2idGRYahuDXodhI+nTp8qLy+HQW77&#10;9u2bN28+feHMjGNqy5232yZH6murttyxMVMIiTQEW5nzZ6ei5KyP5jr8DgZqZdZlxqalVcuNy6SO&#10;hJmDNk7axKoaOz2y6/TEk7//qxeb72JGLeUsmdtxbWAiL1aNe215TsjMKTQoKndc6K4ubzFUmc+O&#10;eSr4wVs75sm01pGrpz94+d1924+kws7uS+fLzZqJidGFSxauu/XOtvkruQbT2enYge7hGu7+31X3&#10;3CUOshFQK9LLo+Xn/riz++OjNXU10tpy64o5ju2XZSFi0OlgaaVpROCSkFextWopqAA5enbaM7Vw&#10;0VLMoeCW+e1vf4V+8uL5i9u3f2M0Ged2zOUJOUgVAgAQdEpkDwi4WEKjpiIQ4HP5XOeWW+798dM/&#10;V4rVsNe+8Ic/dF692dLY1N5uPX7qS505+MvnK6sqskIu88SBqe0/8HbtJdMzFZzcXEahjEUpY/k0&#10;vEXJPBFPIhJAHwDgbCrmh844Jx/ykHmz1bJp7ryn1977j6cWPnn33PtvrZhbYZ0/T2ayCJVGNqWM&#10;RrIxf/Dymf1nj3/8xacvffzOJ7PX3rpw6N09n350cue2/qtfntj/9e7dR7Kg/qqqnXlxXGiyF02D&#10;M9lfv/ifw6cvJjIYdJQiVAw6fU15w5IFa+66/XuVWzbk+PzhawNCW34J0dCUqJX4TbU1tzz03F/1&#10;a5YmFKQ45ZtQnPTfOX2uObx/KiAI0bdU5ao7cifHfZIxuXmM15fzGdr1kL8WiUhSFEPGtzCUR7qz&#10;vyA6fOJca0OFydAAWPGunR8rVRKMoFHgpY/e5LvcotvKp8vDaXrCGKcce072+EaWP6XjCGW7vo1b&#10;rIuqG8owiKmxVhWTEwVhxRV3kWJ7jVKXiqKHPGMJMSdC6XhFglOA/AkrGAsdpCF0PLRk72ifxmzh&#10;CVQIGRKT/EIcvrQYIt2DfvnN6/lwVFhWHyuvnklFbp7Zc6bryr4Nd9mfei6llqeGe7T/+S9ty0Nb&#10;scXBGzUN1F80eeXMyK+2rgiHhiGbh6I5FM6KJIraspq1K1Z88+VXfTeH6qpbmYQwW/Bw/TShzGTH&#10;AiGexRoWeXORWQ9XDf25UJxApYsyEbKCYjoVR3IqWP/xZAwLM0hIMHTI5wtxhwt0Igxrsbtwu2bB&#10;A+ELhPAswDxcYs+g0yIyTJFGamxnCKuzpJolESdyAQ6F+6IgZnOnhqaUWjUSypA4j24IwfW4RDCY&#10;gk+JiWNdoBAJ4KdNYaiUKRnKoygcgEKOZeM0oKZhZOWxgDctAPAtIsVA2HGYLjKL+ZhsOhodshc0&#10;MqZarSD5s4mpGXUuk/fiouFKiiIWDkUkpfC0OeGYzXX8ymDqeIqTUHTtH+ja0XXtoyH7QY9Vp/7L&#10;Sy/88mc/WrBh7urVtSax58LQ0bZ1K0dc4VSuCIXjxKznoS0//v7m2x5trwiMX3Ik3MEEZnfABcvg&#10;AQJ548uPvxjuGf3j7/7GIgUnLx4ob9Jg222xaNatXrVi6Ro+T9ZQ1wKYhNfvXLSkbdjmm/jq7IJ4&#10;jqPPfWI/sfjuDbcuu1vCUs70+P/18n9ZOs0Tj/20zlglYlO2vkHU0OgW25vnXevsunLpyppla5sq&#10;mo6dOReJx3QGLXRleCXhHaJ4IrVGDRxzOhlng1xOg6YyjhYLK5VUPB4JIceclkFyMVGMBjDdd1j1&#10;7SW8BJ8KYX9IcGyp0KCrs7KapqNiN/cfHzw09MK/t6kUhr7B4Tfffeenz/8cTCAujxsK+YMBD/zY&#10;pQxedipcjAaL0KNGE/lQNhNk5qM0gGgDMy5b39jodWPZYqEQN6oAKCoIS0vSb6ye0FlBto4ejQ6o&#10;nZiHTEl4koEOzKRLGnocNDNOhjfEixcooJOZahgzoJKA2DmCACnnpKXGmMtFYxhss2hgPuPpyWNj&#10;hokUTCR0lOqolDH6g+CUB3AFImWEEE99Bwcvib5QQiPvRCTc9u1X9a1NPCFfbFLcGO0U8IWgLQH8&#10;w2FxEzGoB4q+aQ+7gL5CBLNDmklzTE8iI6pjXv0DW+8Kh9yDQ92Hj5/Zcucyl3sSWU2oA0Ekh74m&#10;A4UQ2LgMNHOYHzMT3PhEpjtLxWbHAjF3gjIz0QFqaCZBRAZpUgZvTRYSSoBhYD/B140tF7xnOX42&#10;T84EiIcf/xFXxHdid+OyR6NRrVpR4PGBa/AjYxSCBq6wRFQDlABsQpaY5CDtGO84YKfgjBMlVonL&#10;J+IL4dnI5dJ0NpsrVdqmHAomFl1aYBkKMGJQWr25JeXqDs4MiDSNUCg0WMUr5i6E8LZ3sH+0p69C&#10;pUcqOI3DnIkGaBSXUShleIGewMImBbHTJdBFzjE7iwYYIBFY61PBEBRnGr0eziDIa1YtaFnQXF6I&#10;elmF/Fj/xI6vjnRds90400PFEJWopbFV4UQxk04GHKMx13gi5sMTgW1ODg+Kl3Zp57Wf//KvKiPQ&#10;5OHXtn+gXWamMd1P3bJsfo2Gm43RWOKM3NCweF5tuZaXjfhtPYGY31S1IM8TI/eXKaczZXy50shE&#10;ylcpdRmrnczErI0vVnDYaj6hyXmDUOtyBeDGcdFtQ5NMy0eyiVnkqyhV5tu3fB/vCKh4DQtXHdh3&#10;vLYqBflVKOxzRSR8QwWBIA+aCOI6hNaUSKUI3APOEdCIIjMIrl3UTwkK7shogSIlFQZ2afsP5zMD&#10;bEosvGBe0maK07ZRVyHSopACbz/Y0zM5YcPzqzeVmctqyqvhiDUCmafDhlBrBBPYBoorny8VgbsC&#10;pWiKU0jLs3mOL0S32cOuQbhbSRb8OWFEu0JYQMO2NZmCexXgZWSdEiAzo/IVcletXSIG8jZbwu6w&#10;6AIuW+FzJ/34fgQcBi00PeEqAYnS/mxSxEGMMxOjEXAQUixuPJ+H0wB5IyQQ9tiMgzaJ/dnM7ITK&#10;oITMaHRonBUKsFhZOxwhcoGiRkvoamgl7H+YA7x4OMmIx2SWGhYrjxoZO3G2vsGsqAO9OkNPgiWC&#10;/m2azodRGnZDSSIhnnHQ/W5/JlQEPoQUqGQV7jA5cu3bZ+6TAST89z/G5tz2YEHDKZKKa91TJCu+&#10;ukbBHjkTkOtSIk2Wo7MVy672zNpH7CnCcmXIv6hCUymmBfNCJb0Qso1nuCzKqo2mkyjD/NNOoVEb&#10;ItAn5nixLPKaDJa6DJMfjWbJVGFyCvmbimQ8ghVxlAkIHxNJjYDLANeM7RgAs1Q2H/VP0blMgpIU&#10;EkU6Bh1KrdAfB9wdcN8EIYBmV2/UinSwvUR46bTH5Z+Ag1mpNKp1tFhmZmIyU0hp1IrB0Z6v9+xc&#10;uGojV2hmR8ZJkTCRo4kI0jncJ1IJ43SkGcsj9gBXxMiKIiKWsDgSLIrESBfSFHlsjAf4VE4sdMA2&#10;h0SBDJJjsUdV8wVSNC5RlxtgaQYbQYGyFA+W8Sjygdw++mSAAUkJkxbgYw6QJpkhL4OXd3H4g5MJ&#10;g0SXZ9hFEnWaxQZ6OTw5UeSxOAYTg5JAeMdmpQSJCL+UIhUFDyAhljKU5VqBJT0widz2rEV1cCBU&#10;o6uWRgY5IlGKQyGURVkgwK6c6utKTg0DbaFLIdYdJtxgOmqf7Z0MTk2ieGWIrHlK4fHMhifduTFb&#10;IEPu7OxtbzOoDMI8yaWDlxELhRzjEoOJqdRDRkAU4FZPRQHOCsbk+hooJmhJ5ntvvD50Y/C5Xz+c&#10;B/3fYEbcH0BUiGNFHkDQ49NDpAp0ooSvRKeVS2oScHjE/bOeoNNf9Kd9o25dVQNp1AZKSYzcXD7B&#10;SykUDJ2AKS3gIIW2HWc6riXA+2hER2srTvT3uw/0j4xYjFaL1rRixfreq737DxzXVDS2LFhZVt1G&#10;8eSzU7SgE1nKnSuW163fsMpoqbhyqfvIqWNj48NBt9uoM2vVuvZ5y5Lp/Dd7dy9ZserSlasWpFxp&#10;NcgE7Om+UmU1BsWInRcAly4zKTK0DDuVFSaJRLwIH1ueLW5pXTq/Spj3QQM+eqzr20NX9968OhiY&#10;yhEURUoZVRbLyvblmzdsXrZgeXtTnVzEx7WEewlZZ+evXP142+eYX7a0tReo4o5Du0Uq8a5DezqW&#10;tQcTvv1H99Y0VmVp2W/37JhyT+fF+ebGOXqZdn5zY02dIpyf8uacaRD787DqDHGl+Yl8JGALNLWI&#10;6YhHy6qUcWu5pJksKBXC2liEwREZuscCc9vaRQIhsjWReV3d1FrbOueTHdta5jVduHbNaLEoAnE1&#10;U/Tl4KS2bYVRLDx/06bRljdU1WsXtGy47/vV81beFFiHKOPnXQ5hZVtVY3W4wNzX17v7/FF2IbRI&#10;L63xnKmmDhczY81CtWmsQOwv1sZr2xq9+64fNHfcqtUJw5wbhw+dbS40RG/22sK9XkGRIZMTAmw3&#10;ghSL7L18RiOZozeqWxpbNq+7PRxIdiyom7/MpLOwAGJj0CW5Qm4WYb0kMNWgt/BiRdbR80NslvGJ&#10;B+6c315PTxR3HNz+yT8fMdCCrc3zL4f6J/07n3uItuEOSZ4Uuk8y9v3uevdOpYCuyvKg4GzRbugw&#10;3No854GOzT/auPYH6xfft3rxQxvn3LVi3b3rlj/62IKt99TduXnuw/eue+rRmhVLlBWVOLRxcrud&#10;2Us7Ph3rOnv4i0/7Th8eu7Sj79hrnu7XCP/uSvFMh4ZzzxwDtbZC1jBPPme9bNGdjJY7svVr6ZUL&#10;mdq6JK7WRD+b0S/I96SYAf3cjpTIag+zJ52B6wOdV2+cv3LxctSVENPkVJ1k7qIlc+csiknYZya7&#10;FDVKhoFpvWNBVII8DLhtEYdDG5Rfuqnu39XXyfCSaW+UI6Lp5mbE5bQLp4O5jCg+ORsOBCx12hgr&#10;hIBNFNvQ+0zZR6xlrUeOHT519tjSluVSjmTK6/ym60BtmakK8ZCXejXNQk9VOsMjhHlNPhUe8V30&#10;870bfqjMU57P/0cumP8AVwb/oB4JZGIRPZyXnPd6laqEnFOiqhZD7jRPFUd6ZjGCc5xF05C42tjx&#10;Aohhsz0kl5RKTYyCjJYW0lLkZO/4kd2nBq5MMjKCVSs3r9+0jE1FOFTCao4vmS/atIlsm4ucj46+&#10;Qfn7XzhufXgrS8pjscUkQUUivt4LN++75S5EYKQKNgpNjkBPI5Vnzt3kcAUWo2nJwgVQAx45cgp5&#10;d5W1RhgxMPfkQIeaTLEg82BT03YnulmhEDkTfmHcR+RCGHSEsgHEeeSxQ2UTGJ9lAomCL86NF+Kl&#10;uRUy0PPcbNF+Y6iiuj4JIFeOnnb7ErEQXUhnmdpJkXzc7oZ/Bk7rdMJHyyBjTYwJHK4BuyvEUuN+&#10;ZAJNVDJWAQoFjRa6Ni6HgDWGlUONrijEsDT2TsOiE0wno1DTAbqOhUUgEUcNgbVABnoygOCyfi6B&#10;NMrJ2NBg3u7hqxSsciMueaSVjKQv8S1hriA+0DvGL8rERS4nyYiN5bsPOM7u7MuOZ00KHfIn4ERd&#10;tGTRuk2LHnpw7XMP3l0lE+SZIT/HGwyPjV48WLlsWUZkCMZTeZ/fTHH/9ae3EAf2y1/9go+waoWQ&#10;Z8LgVc/lyegYKGc5XZdGOHT5L37yJx5HfPb86fPX9m64pR3OmWSMVqFt4bEUepkBbc/B7dtbmhtU&#10;Ws3Vg6dvnD47EJugtWjXPHkfjEsYYAXDAah4Fq1csmTZMjB+/IG4SmdSIKOJxfM67F7f7NrVywxa&#10;ZLPxCiyqqbns3bf+V1XdxJMI8ZpcOD84f14jREITg6OTg+NTk71lBvPEmM3phRkMG/dSTAXI0oDd&#10;hAJeu2NGYzRH1HU+Mu5huGYiHpvD6XGNdDTIOTRfIZLd/cXpFUu3lLfO7e7vfuPtF594+jalGm12&#10;JgDtZgiDuTIQI0LMoK8YThSCGZobu1agrnyTtrQfexhoN7lilVlV0YCxKWjqJQBFKcCqlEGLph1K&#10;h9IMqUjgrySDxcsSKFcIWgwO6NHhzoHrnXSszdgsR8+wTmkq8C2l6rUk2IIhYzqZdnIV7AijRNNL&#10;FOBFERJZZg67MzrgvmQeGwq4rfJcRgaYKWHJJoESE3CfkgsVZXCJRFZqrxiM8srKT7Z9tmjZUoLN&#10;2PHNp5XlldBEAMeFSR+y/rDZQi8DEiFoY6DXiCnVa395TUyIfvvTX4s54lQk8ear785prWlqrDpy&#10;cO/x/ScqzZUiKQXBF1jO6H2wI0WYAQSaSTa+4vMCVvDK8aGz54KWRSY6MyzJCyRxPj+aJ6LwkvED&#10;THcGSkAGFeDkgwoCf74+RmSngsRDjz4MLjr4FsloHFr4cqs+iNFFNBxLZ3VGCw6UdCwBBoMf29x4&#10;XipTsNFh4dvEmLBQwIwN4Qhhv0+GxFUGLYxVMl+GNDi2rVNhbkxCLsakYnk+QSP0csI5OZ5nq2E3&#10;Z9GSqUicJ+H19/c8+8NHV8xra26qimcDQpXQhRANTFow9IXsr5ChcmmVkOPxOhN49qUy5CZDuoaQ&#10;IpVCqdEa9+75Ohp38YA4QWC7udo1E/3bH1+/bd09zz76NIdOnL904fLwpLyqka9Sx5MRpUzA47Bn&#10;3QE6KWbzlAhd+OBPb9y9/sGq1mU2T+D2O+9R12tdhHvN0mZBNJiIBuR8BCQUJqGOJpk1Chnh7GNm&#10;wobGttlCkc/mSTD+wZOCEUIae1AA9AAez/uiXrDXFDI9uyAEcTI561RpTCQpRReGxwHMQ3hP4uHZ&#10;r7Z9/vJfX2dxlP/59zNFkjJY66fGndnw+TJdGtJCqeFuStlKkipWWkry0bhjCYV+Hppj4BxL0mMP&#10;5D6FmLVaJhCzCiAxsEqPOBrOErmdYCJIRZotDnZeVeuVfLWUFgoODvQHw5GGlnal3iRSGAAbnZ71&#10;9PUPO10BJL1lhFyVQQ+l43hfnwJVE0FTAYDv9108fmyw63rp7Iw7hgb7IMpAlNx3nT0LIlocjxwh&#10;B5BGpBTyMgL4YREqBDUsl8sScfi+2TAjx9nxzeEzJ69OjDvGJoelCkYiyRJCGJ+PnDs+OGvzmU18&#10;ZpYEQiOZHM/iIYlHMEqH/yORDKOxxgkFPSR6aZ5YgW6PFp6taJ3rz6WiTI62eQFDJML9JpFqc1Ef&#10;j55U6so8JBgZzPDAcEGspKkqeEleLhll83OiXDGB8APsxoj87Phkwm7TyxgFSVHQOGfSyTYSlr79&#10;u499/Y8fPho3i20XBqVXpzIbtz7PFktc6fywR4xJTkcNmPFXkgZBTmTZv3c2nGUuWVVjn7afOjtA&#10;pzs3Lo7r+HYWW1oYmUimo4xKXYiRRfIx058ApDoHXgVCsJPZQjDmcNgVRitW6kDeoDd2BwMagPty&#10;yRCCCtNo9BGCk0QsPPSjmSLC3wTYEsdDU0Aw8wTabIqWykZTIi3f7y/hOdWqPI2T92ekGikpTfJp&#10;sXwgkY0XmFYrPqcCFjDKuB3YiajfMdG/sGNew7x5U6GUvKyR6Rqi8ziQzIFVLOOxvdEQF37cHAtX&#10;MIOXTfOS3JwgdGOSppAEILNIZJMOj6LMCL5/lFFQ0WTsWJzgCkoE3yJdLJLLFCYWRxSIhpxBO+A5&#10;dIqBgDJWQXyk24U1I5maTHo85bKykGMyLaRPMvmzrqKOJeMqI1x4SSkWAeG/yyEq18dxMuOe59Ap&#10;WkQLID+28AxfqhjNFIUEWVnMkkZlsWvgJNtUa/eJdUKlPDfCFnLDHJoAkVD+yKHD+7n0nI4iwyFH&#10;cKCX8PvsyehU/xCzkK6e28GrbIvLNBmJVGXBVk1dYRAVqju6ffkF7RoBeLA5lpTBCUwMQYxHGSo9&#10;EIMzaPxcTMmgLnRfLa+dqxPVwud+5dzFV19+96e/2WowqnFFCNRGeJNIJswLYaKIpGzO4f3Hv/zs&#10;y2P793WeuyhhC3IRZwDfGsk1yY0BT/zhn7yob6xVV1eyGCQkqhQbCR2YJUETDv4Qxibf/Q1CdAxq&#10;5HKEwwMGt2rVRkCC/vHbP+lkGJqWWevqzQ1Nz/3uTxyxSmeu4ausCm2dWMbRqXOXzu7SWyqM6vJ5&#10;CxYuWLBEr1bcvHL187c/MFY0Wypqkf7c1NL2+rvvRhPJffsObN60sam+7tMP30FAHqFGX5cNBL2o&#10;hzAC07JF013DUqmWJhAzeEJnIDDuOZvJs9qXLWu+Y7G2tZLHVQ31Dn+467XPj/7XNdtn5ALyoZWp&#10;ZTKZuraiubJ6zvz5mxYuXb9o+aryWoulEic0xzY5OTYybNAad3+zr6Vh/sfvf61WmO/YdC+HEAAD&#10;iCyXmqZ6Hb+Cn5KwcyyQcGdTE2HKk5GEvOnhJG1KbBANR/JzOtTCQr6aVV/DWTLTnz556sbw8OyF&#10;8zeZlJEjsYyNTggIZnN5JWxEL/3lH0KtGtukCqv+5qVr3Zdv/uEnv1D3j3GTxQ9CE30cyfIFbTSx&#10;8fDBU0Q63ZPInu/2XD/e75gNyGoqTXObDpwc9bpp586cdTi6Wus49fKgmTaWDGJABb+6hj+Wjr8T&#10;oyYLhcWJ4UYd2dzw9d7Xtmy+Qz6nOZ72xi5c0oQxeC4G6FAgdAH7JBA0Sbm1cp7yn/96tbene9Gy&#10;uQqFrqm248UXn3f6z0TjvfYZm8/p0ciVKR0ZDqRKsWjp5NETo01z1jz60AMmSXlwyvv7P97eO3x4&#10;7Wotwig+2vblIw94HnqUpKRptpO3+ydj+/4D+fZ8d9ZO61j/xL9e3PLsXW1zNU1NeqtKLmaBH0Iq&#10;RJSGF9aL/FpuWof2IEPomAwdj+GcHh6cnDh97sB7bz7x/p+fP/XBK2WGSWZ2praGtFTTwHFQNyqE&#10;TeXMsioXXznB4o+yOD1TyUknw+Wne8MxV3CSQfi0iqRV6qxR9DfrrjTqLrcLHe01YOdOszMJndQ8&#10;Nh2vW30rYbHMWbqw+/TJXf97+9yF4/OBazDra5fNMbTUvXLsw/ZHV1IaKuT3U0wBn6sJFzj29JUc&#10;GZZzBGVaOYYDe8/0G6r5rRVSjYXz+bc35vDbxmyxID1tndcSBTwY1G3v+N4dR65dsC2cu+qJ557h&#10;q7SAfnbd7Mub2DqZUtIV7rveF1+j9Rvg35BzsgpoghwFRzDnWLQum8p6DnwjWb74QWTDArDF4Qgo&#10;iInYwptxT54ZwWRUivj6gDsr0ZQGRQUPAJKYglHMCKwIk9PDKO/MpkoGEhOK1PmTne+/9eVIv+O+&#10;TU89fs+zTeXNFp0ayiCfO//FtjNszF8FALkBxiv81yv9Zy7SN259XF+vLpaQfFAUZ9/+9z8fuftR&#10;lVyepRKxyChHIAnFGQKxic0WvfXmW6jz6mogoa1etmTlf19/3VJmxDjQ5Z4BIo2NMT8+omCTyWXh&#10;iNc93Tdm64rPTs24JkNYPkjYCHgMZUrqEh6LK2SihRRGnH62RZ9HhBqXTQZg5c3QePww2juSSrm8&#10;fNCg1YIs2wTbDnbaEkFRhNycdAQ7FCHm2ohrYKD2LfrQHfLE0AGHEJ2OkgPu/ZI3HE7nAj+fZidi&#10;I703sBPT63RlJhMCAyAZ5ALaCKlViemDKXERknIiGRsbHujpvJkG2UhVq9BVC7VmiGExoUamVpQx&#10;xaeiWI1I+C1pr8Y9lhi7Pv3t/wZunPGYzBUv/OYXv3jy4ZbW6vV3rGhb1KKqVSuQGY08bhb4IhCq&#10;Me3DIyqBSFneGiwSIW+SGyL8/Y4d248UOcXL3f07Dlw6eXng+tBwwJ8e6p+MBXNyoWHHl4ebGxdV&#10;VtS+/b/XLlw6+tSjm4is3x1ImCvn8FhauI1pJDEzPfn2R+8+/MNH0WB/+K9/eyPBW37+9B1/+t2f&#10;X/7rE08+89X27R998lHP8PVHfvDg0NDNf/3nP53dXfPmLeBQfITeCZUSULCHh/vf/+CDJ55+ds/B&#10;/bduWi4VqW02X3l9eSiW6eq0NTZV8dnF3/3y+d/+8rcsVtKkNt5zz4P/fPWNLffeh2xxvDLBElM6&#10;MzQ6BFccX666GsyM+XrEWhpM82a10STjKLlxZCv2d04fO3L9kSd/hJ3Rf998+UfP3aM1wlud6O+9&#10;ia0KpIno0zw0TwoUljxYWmExSZ9y3PTNTquEKou6Rqqqprhq2B4ysOBj1YiWBt6mUltVUuSVMnVL&#10;0/7SX6VuiU7nwENXiFOs9MB4p9M11Ta/XWExwV8qyLIkXAnc1xDJYaKHnxuL2f2RaZ6KB8tLjiVI&#10;5tnxBCKmwhBEgUILLyAAPoBkESkaBFQlvicKzpIr5buN13etVamzgvKfzhALRZ1XrmpUKoR9ScWC&#10;Tz/+1FJeZrSafCEvkmPgbELzFwqV3N/Q28ddhe2ffLt0wfIqc00sGP/kg8/6+/pf++8/ZVLpqmUr&#10;Tx26jBw+DOXg2WbCQJCPg3KMPzQGEz4RzHEm4unpxU2btVWNJCchZOepvJwIIb+dDUi7O5eLCUox&#10;j+IsiOaRIp/gE8zMmB1QDOKZpx8vLY+zOYz5xUIFuIOxTNbn9WrUWhwl6BLhRAz4/LF4VAZiDMUu&#10;FLLQgmPXD8kZSS8g5jAVi0Gvy2SBgEqkckB8gcSY8Ad7KbEhlpNxmREyN8MUVECI7HJc1WrEKbq8&#10;IOFjeaYWSLkctqXWGkr5ZGIeK5VCMYUldalFz4HDnuVw6PFUcHx2RG6EywXNA7pKWgI7CoMpK1ae&#10;uHhVopaDgwcPDUKJ3nztf089/tyG1bdCylZdWbVsxXKeWPbJZ59V1VjxYiUQIp7PuGa9YomRRhMe&#10;3nliy7otq9dvgg/+vx++P3dp+5nzB+sbzFVGpYLLQynrm3XFU7QjJy431TawYIcK2o0GNR30MkIU&#10;D0fdU5NjzhmENorZYhxHmWwinUPCeA4BwQDMSpg8tAgw3IklGhoDRpmSQg9sHvAYjh/az+Hwl665&#10;ZWLM/rvnnjRoza2NS5mF5PjNY3qZPhAElfNullDFxmGHXgpdDIRD+MXYEyGjl15MI4An4Q3F3VJJ&#10;aaOPFSQfjxne3e+mGeI8TZMjBiaGmTopaO/ScOZCTxc2d/Vtc0i+KFEoXh8YmPFASM5AN8UTi0Ix&#10;wPDtbD6XEPAE2G8MjYRnPM6hSZTxZbUNxo5WOhS8an0kS3MEQgROaBCWIUzMF0LhEDyfiKVCDAQn&#10;w8A665PPPtfp1QJkDuUJx+Ts8aNngGD+2c9+c8utW6Kh0JnThxfOXfPeu++ks4kF8zeDzLpr3za7&#10;w12AEIoMQjGOlNpoxA+DFixmOKNdLqdCocQHGFusbC7lDk37crkIsrOUaoFSXdrfsQh0X5A6qLVK&#10;nkxWFGDeHyZiIW1NRRgNfxaR1ujyo0C2wivMTTvofZdVfJXMbE1rZYOZ4qGTVyPj1+XZI5WWs488&#10;wbVUEC6O4Dc70nf9+G2tRCPiQowkOtMdEzJS7daofWJAX10djSknBjgFRnZ08NK6BbfMa9UtbIvW&#10;8J2sRCDvB1g2yVUqs1x2LFVydrnHp1n4FFCsOKKlGYygL5DJhHXl5mi+wAAZBB92RE2Hglw2MBIs&#10;DglOJJxs+YBrioU3Hgm8lCAfD2T8di4HzEZZBmyQZIDJVxeSkTy06SIRsH1wAlMWOcEvKCHVH5gU&#10;m8xy9GG0dJweTdCSJEWqsBTOMT3jUxUWS6yY3HNqLz9Kw7ZVIGWnUzGKEgUDaRGCofBxz4egLCZZ&#10;YhC7kTYGRatULubKBeFpBwuYajkItXkBSLV0moPMwYYL+B6cYCmsflk0pGXL0VQ5QjxXvIIQ5oSi&#10;w90zc+qrpNkJWjwhlVXN+oLIHk+jfcqKNUoTwJlY5EYKBREKi2CQlKBJFhAFFgHBt38mNz07MuIe&#10;cQ6FiaycJTf62VAXzEpCLBUnY8eXpneHvNWUj8cl04yUlFa0d/dyFJKyhga5xkhpjQqtNZ5h2hMZ&#10;U0WtuaoOCmV/LoNjMk8yoqVoKiQHFaZzsms9M0ualCK8WCU4CDObiDIRdszFuoGLHHAeLXe580JN&#10;ZT2Y1zFMXKOxF377t/pG7Y+e/qHLbmuqr44XkD4dJyFcLMluMALiHNl/9eKFK48/9tTo2NSOnYc3&#10;3rveUl/HQcQ5NJYku6G1rm3OHCDjoCESMLngMilJHZAPaNIwzMOlAZlvSeSAm6PkLSZZbIreZ6+R&#10;6OY1tXYP9Z++cU1s0qnM5g133Hqx6/LOfXsNFhOPIyQ5EEqQcpXx+uUuwPLFSiW0v1werwm91Jy5&#10;O3bvuXrtisViMVpMa9duGB+dvHjh0uqVq+Ry8eTEKLATaqOW4HESxRxZKKp5Ioyj+SqJ1+cWk0yJ&#10;kOIqKLGFLzGUXxt33pxxJUlGjhvRtNIqVnJUrXQvbeZw35Ed578+M3z404PbLg5d7x4YtDl8iPEw&#10;qvWV5hqrwURm2af2X1Xx1dXWmtHhgZGh/oba8ttuWQ8FKgo0lVRaSMaF9BQ7gYAB5OvkYllYL2bi&#10;YrePORUG141QdQ9ENEoDPyVL2/hDp0LBMZhNZcsXrF88Z0WlqSXiTLkmXUQuLxMIy4wmoAh7B/qv&#10;dl69c8sWjUKDNpIjlN7z2CPBvhtIFvWxQzZsMgMcNXbdNZbJZFieFek1itrW6ttW1rB1TJfXkQn7&#10;hN5xQ869pkGnkwAkH+ergAwyey4bcyc0uZOctNdi3FRgbPUcFTZ7uDoyvdM93tVSf4+lpr6r74vU&#10;NCX3mc3EjEDSNTw1FvJJS9wCdqy8Km2zHz19ak+5tVWnNsxpnX/p3KG2NrZeGUVKSnjanhEnNUI1&#10;leZcv9htkJuf/P4PcJ5//P4bX237R0VFpLmWOnnd5+GOvPg3y+KKAhC5Bw5wrn0QLVxURFjW9MK5&#10;a3/8wOO/fkKpVXhDyf1HLp87duHAwf07P3tvz+fvjJ07OX7qytiJGwcvhC6f/OzAtncvfjVy9Ujv&#10;pWvvXxv8wBf3aMsba+e3tm9cT8pTRYnQTvB7UuKLQfG5gOJCAI2JcCABF6nUx1Y0s/LlIt98Zc8G&#10;Vc9GxcBaQf8iqruacU3DuCFhTrCLAXmaRoZ7W8VT1fROSWIMw+JXPzgoqZvvCzCW19U9/eBWmanm&#10;te2fDtsGqzVaQ6Vp1aaVXSMjXeevCmmE2iRLsFMY//b79hWEflhQWXllU4MxVQh+8ZnXqpq/cJ6k&#10;ucV26uissXlJ3fKlTCk5OevZd+DMrN2zZtmdTz/62yVzl3Lo5OhQ97Wvjrs+PbCyptbCUqomSBfF&#10;jm9pZUJfFsJAg51nBAPOiNvRu3qtjJ7hXj7JwDgA8lw6SN6wjHDyqSKv2+dBZlSNnKD7JhGjS6l0&#10;MCLmkhEhT4kBMRIeZtzTkIZoYXyi8TIp5rdfHei+2vf0D5/6wcMPqzWWeDp76sL542fO3bg5PDme&#10;0imXMfPzM5E2z7T11MH44lUP3nHXsxXVcyPJCFDWhTTnxNGDai2/uW0ekyNK06PJgFMqUecACuPC&#10;bkNsWrvq6vkzVy9erK1CBCVRW189MzPp9bgqysr6+nqgFcJIvlQgEHSJEu489E/cjISb41P+ZMzr&#10;D1AECwYKFsafWQS/sCCM56qVaRzdaOLjMRWL75meJaQitFDwenpnnYhhiKK4JDW5REorkyDZB7h6&#10;uOv5HHwxUA2DUJYrDfscEe+UG50taBcoQLGuh36pGI5HJmZSsz4KGaRN9RKNnuCK8nQyiTF9KAo+&#10;RAFeRq8vGQj6Z+zh/gGfzUXLcKE9Uunmy5TzuPxyGIu4TEqEm93jDBf58RQ5Ppbo6050n3H1XfV2&#10;XvLNmVv/i9/84PFn7musNWDMPTprk+h0EOlQBV48x8CEzk/kuQSqTG/gZr957twsS5zN8aMzmS/f&#10;/CYVZz3+k5//6W9v337bQ/ds2lpjaq0xNVXqGogUz2ULTAxO3+jqhehPLGdfu3ly60Ob+GQy4nbJ&#10;tAA8G9A843YMZ1IfHtzRtnZ5FfhDiRLI9o5HHly8fu3e/ft+/5eXaEziJz//2dJly8pM1uWLl7/9&#10;3zdff+11o0V766aNoHMjUSZXTAODxyDJG32jJ09e5LIF3/veVp223D7rEchYSH5wu0M6nQIb0W++&#10;/GZ8yNbaWtVQ33yls7uhuRlDMz6XjcYM7LpAMCCSqWB1iKSLU7OeMhNKMjcfXNskXcAqelz9cYj9&#10;HDGAH9av2TgbDPcPXumYX4f1BxZxaq1BayjP5mmBVAi5TfFUBGGhmOgMT/dgTVKur6IomHOVTAbm&#10;pzBSlVh8cFZ9F0T1HSiw9KN0U/2fv5ekefjswF8FyVY6Hw8OXrmgLzNA585BcEqWG7KHpHpTljLm&#10;M8BelUjSSGYGpk4qF0Fvh7sVuwCwzgQ5HzOPgMckK5vGzBctOC+PoplAzgGa5RL7nIHnpPRnlbLZ&#10;ShclI51O4+/412PHjjU1NVVX1oGcdO7iJYUa3v5SUwWvCTorOLKAqAz5oyKBdtWq1RfPX3n//Q+O&#10;Hj7K4YuefvpxxP/4/X6BULBv56Fyc62pyuzBrIHJZ2MDi8YvSwL+Fch7QvSxKDN24tJQ7/7Rlnoh&#10;G5yNdL2U1eaJ+8KCUBp4rKyV72LUOnP6gWC8f4rLZgEbgKxO4pEH74YTBBo/RB3mC8goZoHUh7YK&#10;iH9YsFks1uT4eDyZUCnlbJIEK0SplAdhaUfkKvgMBfjx80IOB+5VRANhP4txAxI+KYnYO3WGKTAU&#10;OMAm+nmMWDAN0ZomPnsKTTldUuYHQ8MXMUlUyJWjSUiNVT3Vf7NCbxYwSUrIB7mWw6DzeOS0fbSz&#10;54qxysAUAWCCkNcCgnfz+azIWJ4Rai11ZdhYonmGrXBm2sNjSW7feHfIHfvHS/9OJ1NVdfUwYE/Y&#10;Jrq6LlVY1WwyF4sAHgI/j/nU8W6TyHLPfd8DWvzp538aTPiZMuKHTz6wccFcPpuBYTiWTAKCmrS5&#10;3n3nk5ULl7LzkUqTvES5yZOjI9PorOQKoVpeVkjCBTmbyUQ5AiafEvijsWQkp0HtzxUm/E6SFPPF&#10;qiJ2zeisSoieXDzkPX7oQFv7AnNZ9Z6d+5YvCEwMzyxasZkivVdPH6wuW8yXNBb5IrFahOUNyQaf&#10;XfRdyFppFQt8C6COcXokz8pw+Aw2BxEAqNpzZMl1V8jgXoJVMJTwDI/RJFyFxZwM+dxnr3PqrHXV&#10;7b50zBONj9kdKr2BQVEJJPch9Rex7FiozUTgkWAqJWydVl5RLrEY1SazUCIHzAGpvkyChXjKIgue&#10;Acb42IRRrUZnBQUAAmcpEVbYDJj+2InsrMvR3X21prZaLVclgomBG+MmbdUPH3sWNTSLyW2rq3v5&#10;5T8pldYZp+O/yCGtam6d07xqzaLLlzovnD8jFNFDMY/TMZuIxqVYFjkczlkH6j/M2dIZgLvj3rCT&#10;paRmgmGRzmiorCI43EwWpWgBBA5zmV4sE2EQUGAzkxEnr5AmZXx/Is6DLjPlRxuIE3/WH5rwTVmN&#10;VhlTO3K99/X3Xu2+fvJnDwq3LB9uXTglbqVPyvO28ZrnXpgwNN26fOHvYe4jqcTl4bAB09PZbepS&#10;3HMFqW6yO5XYjS5aoQ6HM59s61VK2a1WSA/UgnxL1HlKZbGmWfwQbhs64Acsz0SpKaIDvViEXo2M&#10;xeOJmFOu1SIsBZrhHK2EZ0/FEjiw4VlPhCLFdGY66EPQKDwXIbydJIBTxejsGI/Pp3MlEMcjbJfP&#10;04J+U4S/DMTUCBGMpjhVKh6HRkzP4I/hGA1A7mDAiUEmZLGweBbSGRY8sHxqaKyfpGf/++JbZeYW&#10;nUbGAlFJLs4UuVFfhospCZVMEVEMEeRca4oRYpuUkTGbAtPLMrWUyw0PjDnDHlj1RMDfc0gvBlcl&#10;/x0CGSFRTBRA/UlkZHS2mRSTnnhoyJHTiAeiPLNRUsP15yNhuqgiCJNePlwoUd0lIIJoFeh0ONFC&#10;UcQk0s7ZIjZHbAEjh1Dq1OzANdqsT1Mxx1CrH3NOTl8aKA+zVTqZjfKlEcflpgmZVgCvtKwgYp8J&#10;AZ2NFLaR8co5bSmSihXJKE9E56AlNEsrqlh8URJXGRD+bFacFk/TkZaGCQS+bLotwAmECnMrAPMI&#10;EoSIRrAjIS9HzEMzigMMnaNneoIHLidSdRiI8KZjfHvh/LE//v7XZTodSG7w4IrFMoSXFOBUS5WI&#10;WAwaZ2zcdurExfXrb503p+PY8aObbr/nxux4msk6dPykVm/K0wpCvjAaigJ89OUnX6rFGoPUxCY5&#10;HpcT5Z7L6eYhlBkkDtweJX9uaSbHg3MXCmZGwdBUB2P8y6++IlVItQrF8jkL+TiQR0a11VXJNB4U&#10;CgewxWq+cO0UV8TOYCBMcODEhjp3yeKliWT8408+AiICkVYatf6Vf/ynva29obHeOT2NaKm6qnJP&#10;Ol4UsDP+cMrpESilIUZKjV60dyCVCBQFBXNUg1Wp2aB02QZy2XGaaiyu7pshh667BsMqSrqqqmq+&#10;RdhMmReJeOZEmuu4eP3Af//z4rULl4AVdY56J3qnP91z+NHnHkkJnJq2/MI7pcqmQITTZYueo0k8&#10;kaINYSpO27kifdofHvTFpmYik0xNJsaxZYWxaU/hykX6yIHxsnqhNGu1XUi+8qtP1s65ZX77YhNS&#10;3SUqk9LUVNfUVFW3rK21pr4Oc5ZILHTh0vmh/oF7776XoDifbv+mceXKxkUrPNLczNVzS/jkxPj4&#10;6mVLAc17fbxTd/emlUoZbMHdYvLDvui3F65Mj/Wkbh7q+t/L9JGTaVuvvXe4//jYkXcuhPZMF7qv&#10;W8fliqmW5Lwg87GggpUr14SueZ3NNb+wd21nF03lc+Yoaqq2v3VoCa1VMOXmaQKc8kyM7rnet2cq&#10;sDMVu8Hh2jJZz1ef7l+9/la9vNLviF298lFDVVREp/GLiZGRhFErPXqoTyJs/vlz9xPJxHt/f+vI&#10;6d/dtjUrIAXHd03et8B/79ZcSpS/Pmj553NT1AwCGFhXWYZbX3jhJz99pkbRzOD1/PO99+/84/vH&#10;o8prpNkhUZO15dymxmTd/OnK9dfUy7pqmrtlVd7a+S6NLsSX8BRStjjJVldN0O7dE1x7gKyU0K8N&#10;wm+BFIHcbIUsMk/lncefWC11rpd41gq9yymvTBQ08fqMTLcyFxVCbxLHGZsQE2lRIcdLwm2qldPd&#10;Eh785ymVLK0ADrCQ7RsdK69pV4C01D/TM+pqWzdn9dwlkaD9D2+8YK4xVZhrmi3NZdW1XxzbGQza&#10;apWiAjftzvSFi6FoRDg1khWrCsqyrFJV+8Zfzm1YJ1BYvJoyWeeAe/G61QO2C19888mLf3ll6ZJV&#10;leV1LJpg8NrUxy/85duf/i51ZOROvypxfoA1kRF2RbmNNQMLpLl8VpJE6xaFEJce54sF9vpaxnB3&#10;svcKval1IQcJ6YSQCeYUj5HKM4cTSX8m3SCjxyauUxItKZQQDJg3hLFw2jY5CjA1Xyg0actTmKkz&#10;JJdO9547cfX1f79l1Zvcs9MHTu1/6lePxouTm++e19Bq/eXzv9+35/K2z85cuTRtLZ+zcPGG9kXr&#10;EwkBj6tJ0xJQ7w/2TE5ODNx732aooWwOv1wrggcDIYsUjxOKevUaOUrD9rpmsIZHBkd+9svnbvR1&#10;/u75P+zauVMk5GvUqlA4TJIcDDzRWfUN9/WN9OGRjmklFGzTGm06mkz4QohOEXEEJ06eOdfZpamp&#10;DMMOhYE4aMDZQu/FztGBkcqW5jRWPfliJBBR6AwpBhFxAtiag/lZCBY0JtbpNMZxOJwSSQRz5KKJ&#10;BJpwRxwYE/dIz+DswER4GkvQ0Ug4qKowyWvMaRmPUKgLiBQA3qYIxg9rfHjc63Q7bTOBGWc+ngQ7&#10;wXZt7PyZgbNnxzo7h86fvzTQPwhxDKJcKC7Z39ezY9eBU12eM7su9Z93TjlmwSEIB9K/f+nlF37x&#10;nNYkAswW12XIOai2mgkIlqA1L7AT8PiQZJqeRByi49QJg0ySK7dm6RSfrhy8OJoJ0P7+33cMlXV+&#10;hK9AxhYt1FSWWQ1lKOIqDOULFyyuq6rftGGTQiEDOKxv9JrGLHXGHVKLks+WykgVEmgYeea4Y+bk&#10;lQvfe/CRUngVj1tWV4V1CWRZ569d3b1rd21z02effb5q+YqFc+eP9A29+Z/XXEG3Ti9XqCQqgyJd&#10;BL4jjPYpW2ScPnmh69oNtVJ791235vNs9Dn+yFSRyOM/GkxSpZK1a/vu8WFHdaVx0623P/C9R1av&#10;W2MyGryuGZmIB9+V0+U2VtZlGNwbY3arWkkRfoWYxoY3KMEMue3ZpNtq1F8+c3Pzuq1quXbbzs8V&#10;Cl57W/XJ84cs5SaFRpdII7kXnv98qpDCAgNG4JGRPrFMqEFliMiwHAaFQg5TzIAuDUJ1LKj+7yup&#10;1Nd812T9v43W/9NulVZN0NDR0p7uG2Qsqq20wgHJz3OkScox5ZHp9ZE81pt54CuQgwPC3+BQL6YY&#10;fIkADwJ2BkWAqkpYDAyFS5ULxYRbXkGxUGxLgTzL0flZcNhL7DfkGZV+lOwiBZgm0shmlEhgfCl8&#10;8flXSxeuLC+vHhoZ37VnT2t7G/wXuE4xo8daAkxaBEpFAvny8solS5Zuvff+u+66e8XKFXV1dQh5&#10;A5b24YeelIvUv/v1n/cdOvj0j39+5NhJmOqAQcTOIg6sByc5k+rJMEHA4qCIMFvwytAVxSYtrS0K&#10;hgHlZ4eZzVPVhhFabN+1qc9O+UedWlO5SKkqIMfoVz9+/DveK2SUbH8o6nAHtCohl4u4H/A50w6H&#10;g8vlqJVKLoXKo8jlUggAzwmwpisFdsB8je0ktkz4DrHoxW8D2GIhn48WCxaZ2BkMc6TiQijAJiX+&#10;Ig8wemAlPNPDIjCpuQohDAaglmk1H23/xGDR4aHyDk3m08VJTyCey4WCnnA8ROfQDVUmJC+j1YFH&#10;gcfmwYogAH5SYaRxtBPTw2IBG7jzIhif4dSl813rl25iMfn9NwbefuedSCyOdh/FxP4D3yB4GxPq&#10;WYddLNAcO9wpoPSP3vdYqkD/w3v//mLb+/c9evfiW5dopXxRLA4tDsJreUwe3h7HjH9u03ylUKhR&#10;86CMzRQyM9M+ksHV6nUsPpPNkIhhyhYzoym3K+BALG8sSke7pRXCpkNLh0MkpaKAMC3CL/Z/d1b5&#10;/uudnVeurL/tDmAvPv1k24r1F2wzI7aJ4avX98BUIlUssLZuHpuZ1RgaGEkEaAHZDdseRtto91N5&#10;ejxaCPnSPqxLU7kUXgoY30RgNTBpgFfivWFBwWmfLfKYOosxHg8GRiahRBfUVmEsDY++2xcUSxXY&#10;xsdAScaRVyINlH5fWjxpczqVKg2QmnH47QlWBGpZJjORK0TDyag/HC9ygC5HG20bH5ULhWBxgn8f&#10;T6cosQh7TBTwZCxhm5rcctedPC6fYiLhuXh8/6nHfvg0ny/59LOvBEiLEEjHRsfGx+1P/+THMpni&#10;+Onz8VRCqRAvW7oclHiX2zk26oaoikUXknSk3IvNZgNF4et0s7ngkA95ok5lTTUF8DeLyxfi9aQL&#10;eEhWg4UqJVdKssUMASUDUkHZNL/XHohHkJDEwYcGeYSZ7PjQOPxBgnpLmk3v3P6pitb18NPsZ59k&#10;lMvGpHm6rYc8fpx1ak/+ynHeLXNveXbDXbIipg+GE7OE395/b4XCc/5bqSqlbF1Nl3NOTdgjbOT6&#10;eLQmliPPR1PRUY5A81yBzk24JtkaHXDvJA8LDxqIIJkotOu4AnhQJWeh5iToXtsQH7QmgTiHqw2N&#10;IV5ugkxCEQxqXDJBMekZHq5LtLJEgRKiciKzsbhzXCgU0TiSkkg5HeYIdL6EB5Jh5D8g0MWTSOrq&#10;rfmsPzszU663Av8E3jr2YFG7u+AD/jabxChTLosx4RtH+EroobUdLFUbohQg981QFBKsGIkcIxKE&#10;zjzDZfi9KRVTFeMmMnw2Ui2zvlDWKMUXbGaLEEE2OjbqmELe+Kxhwl+YmMm6nXg4sLGBVjVCy7vz&#10;aQ+P4ZNxweBDOvpYHmEIBXmwJ4/oJElVIFPIJz0cihsnVME826JMYhoA2ooQHmu3k1JKwI4k8QIB&#10;WmkbLBdKSXNLlkxb1ZpatQnIqcGhG3INBydAjicL2dOhCWeRiMkVEsghs85ZZjTJ12vTyDHkiGCg&#10;zNNYECSGcWdA1w+TADiZKej4fd6ZaTZ4AqFU3JeanqErVYZqNWgXoVSBCATDMaBx1JIiQlsRrwxt&#10;RMClt1ogt6YjfQD0LYl47brVWi3smn6pVDA+NRpLomaJcLGsL9l5sW5hXL7c39szvGbl+lNnzgKU&#10;uuj21e+++9krf38dsoJULvaLx/+yaH5L1B99+tHnslHmvu0HZQKp02F/8vFnT506vmfXnk8++WTV&#10;qlVwe+CJRYY6Ho8APRJD8AWL7gkEqqwVbTX1X3zwMSTHdRVVETdEnlNcizKbJFMRLK44kbCDzUtO&#10;zQwr5fpMhh2FX72QCweDaq2qrqFu586dm9ZvBhrz2693CrmiFcuWgRV29eo1rRr5GAIamymgk2GP&#10;H7JVRBHQIgkY93x+FxTTorAqw3NGizfE1Ew6cjPOGaFp4gg/UfJq43RyKGo79MaJs+cu6808Ohkl&#10;qKihUrDxvo60YLIvcLg/vH+CdnLhQ+ax3LG+5KGx4qVJRs9wZiAlR2LajJ9l8xAjI9HOAi8TpcJ5&#10;aNdgmtVJIwxPhjkZTY4Xch6jWjR3ZQOeDtv14F2Ln24xdPidjjPHd33z9WfbS4b+7rHB6xO2XmfS&#10;lyYzXZM92w9+U19XBbYAplrYkmkU2sa6ZqVU9b9PPi/EvbpIPCmhy5fMsYrkJpV0fKhrZt+lC6e6&#10;9hzZ4z/1tbbnbNXV4/ek3T+rlq2U06tYOU0kOY8mW5SWGu2jnqSLxTSXxXKRpvSR6nTeExAHZ0cz&#10;dZ0jTZUGwfXud5G0qa5qr6zR9xzaJ8ya3QTBakxQ2hmFLGJU5jBKMKk0CgViAv3d18aWLd9qMGmP&#10;7T1XyPhZlJcJPlOg5sSxUcpgePTnPwTT5uyBjwYv/WfLxka3K9Q9MLF2k3bNoiQjWbFrO3n8K9vC&#10;mkZngClqXPbUf17Vts1HFOvlzz965EjnheGhJR3yDQ2+TeVDHeLr1fxxBcdeLA4SrB4O++qa5Mcd&#10;rCuNVE+9eVpfwyjo54ZlqzwMVTGTreXaVyq615afqlVEF8l9S/mulvRQQ3q0KjOmS9oUaZsoa+Nn&#10;IYIMcvJxVFnYQqQpKslnJfnZcAGGaxpVkNEj4nCs2OXgb+ssXrIRKpW2XBy6ZQ435bvR3Tey7fBI&#10;85aHxgZHhax8VX1N+4r5n3715czApEamw1VV1VjVefYk4hzleqEnPRtjxC9eHhg5F7a0lBeFUYwT&#10;BJT46umeFSvp0Oq8+7rbNUn75uuPf/KLn5VVzY/lsr1jPf/4y8vvvf4fWiReYWqiRAZ6khWmkRlf&#10;Ueai85rNvg55mhFGAlWSEWHnFaHZpER+tbIsP3qdNjpQaGieS/FRU4oIHk5sEvOOCIt3ecRWzQvz&#10;U06eqQ46N8iDkznu7JSTy6FrTEasHQrgedL40xP+k4cvv/Crl0F82bd7xztv/Vdu4j/42B2bNi0u&#10;EGHQu99442Orqerfr77yxdef9g1evefBWwmGFF5hyPVCaF8KebiQzGbd2GQ/xVNDMwROtZQmiiAn&#10;MxcXCDE48vORtpJhizmq6WnHm++8u3bjiuVLVjc2NNhsE1qNJp3OBkMhtDvhePTlf/zj1IXOxSvn&#10;ppViJNYRBYaEIywksrkYor2Te/cdgzOtYV47fCeY2aAa9tqcr738YXN9dUVjI74b/FZoOeB+BZRt&#10;ZtAx3NvX132dnskYNOp8KhNF1C+2EmmwLbMJUKTIIlcqlus0SrVKq9eqDSprTbmlqZJQcuky+HnV&#10;NKCKUT5j2AveHvy+0RRZZKaiSfuEq+/G0M1rY/DeWyrL1qxsu23t/CqDnEcQY6O93x74avvBXddm&#10;BmlclFViaQ1/2cOGO56p4utJqVz/3DM/z+WCbIgKUmTYi0pzCkMrkFISBJEsyQcoAmYNFC2TI67Z&#10;ScOc+iggxXTucOfQtrc+u++eB8zVZce6T32288NjB7/puXTMZRu9fPXMmbOHcGzapkaBD9bptWyK&#10;FUlEdh/YsWBRx0R0RqLRQdEgI5QE0DSxwrE9+8qrKi0VFnD70qHosf2Htn35hUKpGB4bOnnquNfj&#10;lksk1RUVgEQc2X9gz55dQLpHEz5E19e1VPminnAKNEjYakTnTl3svHpdJVffe++WH/3o13/84x8w&#10;FYTa/89/eGn/vi/XbVhw/NCZyVHnwgXtMrXqkR/+4D+vvrpq5TJ8N2+99u+//+2fR48fv3xz0Nww&#10;Z9jh2/u//x3Y/UUiOvXWv784e/xCMhGdM6cG2uXBPoS2rxYK5a+8+fdlKzpmXCMCCaVXGxOl/EES&#10;AzhcfngdUZYSYT+A/HK9EuonqDqRQEXQuEw65BCwJ5UY5//fqqq0Nfr//1Xir5f6rVKuFUDSqYLL&#10;A6ikoszKEYiYSSI6HULmqrKqOgaUNxqrNJ46NDz0MAzMHif4U2ygtEuPYhLxuVC/AAdFg5uEKaNY&#10;SjpNXKCLsBNNMXglY2M+jf4CiRT/748S/C+TQboONOkYYZ89fr4FzKaGhr6B/v7+gaqqmtJXBFsF&#10;+LskL+SLiwRA26PmKs2csbu50X3jhd/9/vy5i9FwfMttd9y28U5kQPzxz39+4umncNFPTYx0tM9D&#10;slYMCBV21JHvRZkgzMlyUb7QKM5RcXFGUR5tlnpF9Cm/qNPD+t/AxO5u50yQIVJr2+fqa5vkhvIo&#10;on7v2LgCSSMkmzU+bXN6vNaqSiGHhkCqcDAEKhGA+4h5Ky0G8SnBMJQEy03IwmIzneUCJ4eOARIW&#10;kjHscsRJBiEWJkD5wIMO54yHHk860ukxAc8YTqjAnsIehk/njw1cUqtQTZlBjceeHe/MJx99KBdL&#10;QA2WqHQCjVUowSJCgbQIloSXRwidhA+FK6AkQg6MkOyoN8wnuQqx8cs9+4/s+3b5knZ82Fh0msvu&#10;to3M4KldtmjFvEULRkdGL165umTxErVCcenKaamEgyA4iuImozSPI/WD7/1EyZEduHDly7N7n3/+&#10;J6tWzM9ysghLU8RzaJ4dtEQM1DW+bHrG1VjdrFer2LCdUymnzwc2XkV5I7pvPBkATRYgL+Kk0Vwx&#10;BKDgg0Ktl/MtfLoAIRDYejMQmkWJEa5WUqYClpTLOCcnTxw5uvXerYD87dq9u7nVp5TNpRXEYhWT&#10;zTe0LXyaEpuGxm8aTVVYBIJ5AXYKHmZohgr0RDQXDGYDiEqM5hJDtjGhXFYssuT5FFaEeM2xUsgg&#10;yY+WoazqYioV7xv3TjusHa3RIgsReMBdIioUHjmoOoGiZpGlgQRSnhLxdEBCwlCnB8/HnVCS4qAv&#10;HENhV8y747FgKpWm0QJBQLozEHz6nLN80EFZZATcBQZdqtKE40nwonMeLxSu4VhcJlUE3KGuizeM&#10;WsuGjVscM+4/vvjy0sVLDQrdQN+QzW6/+4GtQMr+6oVffbLtw1g4PKe91Ww0dXQsb21aJ+Bo+2+O&#10;7vz6AKb4BqguiZRIRri8w+O26+a6shiB3DburNODSQ9ViiWkC3k8UMcQPczhsCPRpFqqxycW7Huf&#10;35cDswgsBw7f6/TzuRKTzugKpnd88MqGOvstDzByqthoXHLzsvqDvyQHz7evqXr2dkvH6k2rlq6e&#10;z88F8lzNOZ9i50nHQ0tqRQHPwdOnau5azjQ2+egJij/3f8duyvn4Lk0Hum8uXYD4myGsypIgV9oT&#10;qO9TWPUzkbIGKBcZD0ZwCmBlBLhivICxCys4NoguGR01ghRZbCy9IfVkiyRS0ELhUYT4NcRAbgEH&#10;GNwsIUjnmXx6Jj77XWfFRWeFsUCUKdQEom4Bn4UaOFukPPGUwQKnmQeAPh7Glml6/9gAyWCqlQaJ&#10;TA3mhSsShR6lzGRhFnNqIVgFI0WJxTEyOTFi45vNaIyZqVDaOcOVCugSSdgblxO8OL+UyaCgc8e7&#10;+4XlxgSXlBAcs0Strqrgm/V8scQcBvQTe0gCck37hA3cbkx8o/m8E1ECUvhleEKHZ7ygNkh50e79&#10;dbV1IZ7FE4/ng3asuTw5IXSfVZoctl3QQQP+m3Tb6fhVOOqQ+E7LhEZ7LUJpSFOBRRg3k+FASmeQ&#10;wfTn67ou16ncSEfh66a6hgmNzlpmhk6/AOlagUFpVfDCRhGVQlIUBlXZBBo3ECGQasZIp6b6+1QC&#10;XoXKICVlQrSOHvqwLdLSUsdIDMSj07PegN8XaKkwMunwsmE4xmbCJA7pokxSQOBEkf6bP/yBK+Qb&#10;EAzFKCBzPcvIylRyHoeYnhiGGVuCqE0UEEzq8uWbGF133bjW19e7fNniFStWH9p9uLmm6U8vPV9M&#10;ZvftOL5qRcdLv/vzmmXrfvPz53Pp4rHDR1avXXf82NFf/fyXVdWVO3ftmDd3LrJNILZJZbL4KDk5&#10;MDDg819khpLCLMFhMM9eurx843qZUnP42HHkx2ksWnqax8iI0hEAUEJ0mu/m9SvlxoawH1MmBtTz&#10;0Ptht4/wQkw9rJYymUQW8Id6e/rWrFrJFwnOnD6t0EGOiKgRgLmAOhRMTk4XoG2m+DiTWRz2yGC/&#10;z1gYEV+apbqwcwWMs9fuUpWVxye557/qNOjFNZWiajHZVKOGyH16fHbfVzcP70NBowkQgYTUT7OG&#10;wrLZFOv6RPR6mh8Qmy0poBSx2hSUS7TlHBBBhUweEiAN0YKaTPCZ40GYPsOxjI9Gj4V90231JrOG&#10;kY4PIbFUSdaomQ1Whfnll3599vzu+x68femKxRWVBoqbmXQOXZ0ZeuurD65O3GjqqK8uNyoZxI0j&#10;pzDChEVBLZRRKfKLV94aH76xSVsN6cmOoZ6tq9eqZsYzV4549nxVuHJhY8L2B0l+XSxyu0hRCaZ7&#10;qoCQyHAKutM8snEUvKJVSDor6o87E43RvKZsftNvfxTQFBvm/kFbdWuFiTzWlxWIHEeOf7Z4xSZL&#10;tcnhcZ3r6RbWiqStiaJ0HAxuDR2yl6yIaUVEpsTgvXZtJJOUtHY0r1j4yLfb99TOdcNz5+81FNj6&#10;J/7wPFtIfv7x68e//MdtqzkTg9mBvvTzL7bWtvXlRO3v/tzp/B9nnqa8c3K06Y6fbH32LyQ7QsWu&#10;ffbZG/umRsUi/poGamuLfxH72NzM1TZipDE72lR0zOO7W1k9CwS9SyO5Ft5wJWZxOcVEYKzPPeoN&#10;Zo3c6c2WI/erv1mVPihneHV5uyLlFqVCQhrYQjkY0lNMWpSihShagKTxiSwJg2WezOTFCSYrQsVj&#10;/EIGsGWKY5uhHzs9vf0sMc5eveCBd4uC6lP7v15YFlSxp/l8kOP0wvINFS3lJo74inN22O1aXF67&#10;snWFJ5v8354vGyBXFakaWtve+eJrAVMlNpLOZH9LRwWDIxybSHoTaVKUQAdhu+FuqqzTWtmHt6WC&#10;Nm4xF/rpn1+gU2KIVQDPWrigaf2aBfPWLtDeukSzuUN1+4LhsCs1aZfEI2lOSDcfW3InixWgpWMC&#10;ZhvWJjzxDoO+0Hk6Gwyw65oXU5wamPAJDvxI0NeTcGmc7h5qFCWEBW+Io4EriJsO3RhySERIfOBE&#10;02kEB/q84EVz/vj835957JeIK7126fKnH73/wu9+WVnTJuQZSBxqLOO182M7P9u/YtXaRQsWfPv1&#10;V0iz2Lz5ljff/vRvf33n9dff+PKLT9Uq8b7dR99/fdvpSzeXLl/dc3P2jX+9+cXb35jMlvJq8+jY&#10;gFgkQWkz3D39+ce7vvz862gq3LFojtVY+e677544cbyyvBzDI4lUnszlLl+7euTEOShn0bgy+UJ8&#10;M/3Xe0GJlfAlIFuh0zeXlVXV1LJIrnPKDq4cREGcFNOgUC5etCwLt2khn0qkhTCP09A88lfMW3HP&#10;HXctm7vgxLGjuUxaKZOPj49D3A7lRCgSw82lyICEXYQDn85j0sQsuoRNiEkun9SKhTrk5yDcUyzi&#10;AeDAIBFrHwvGrl+7eeTQ2VMnB8JhX11Dw9IVS5XzOkzlZc11za2VTY1lTcsXLVuyevmqe9bVb2wx&#10;Lrc231LPZLq6j/Yue1hYUccymnR3r32WQ0CdGKFYYb/fjSghY6UuCyQXkxHKxyBIxJyiPFcUzvr7&#10;O7uq1iyOyEQoUSPu2Bt/ev3JB58QKyTBYujDne/86IkH29p0m1a1MDjxMBEgxdg8phLZyLvvv4lq&#10;yFpu/WbnV6hJ6xtqkUnHxm3IEjEYEkGec23X8eHBoU3fv5dOJ4+89cneH/7p3IlDz/7mx/X1NU11&#10;ledOnZ6Zmjl35gS2mmvXrLJYTb19PWO20YcevnPV+qW4DqNZvAzhfJFMJ2gDPSM93f1KmWLrA3fv&#10;+PaAbdrWNNfc2FyzZ/shNof28KN37d91bGbCt2DBXLFK8d7778fD4R8+9uipI4f+9Y83yi3G6oa6&#10;PfuO9tk9bIlq3/sfeD2OK5eHo5HgeP8sjaSv3bAUHV1vj6OyYq5IrJqx96YzMYpPiGUChPFA3YM+&#10;PJFOp+BoQrsDWN/ooESO7T0SglA0UVgzMmkUBCFsOgd7E1QuDOSu/L8ywP+jBvz/+i38hyRg45i3&#10;lFaxvCtnzlitFYCWu+z+U2euzlm4jEZnl8Dh+K2QpVsEUj0NVU7/4I1A0CPEMwIPAua/gD/kc+gm&#10;+Fm6FKztAiKlEEr6XQQaolThVMfyBvUz7jPsf777gZUPFCMURfFBR+Fwrpw/f/bcmZWrVi3sWDg8&#10;OvzB+x9qFHqgB04cPndo37FzZ6+NDE6ePHUaufMqpVYpV6EvP3P6HByAL7/014baBkQ74JcEw9EH&#10;Hr7/i68+tJg0Er6gf2CsqqbKS5twpHtz7OSur6+OHwq3r7HE2D4pS90WWcTdnRh55evs6U7ehJ8Q&#10;67R3rJNuXStcMbcgEsKQUoAO5cF7b8cwwhfEkVLQm3VFBvDP4ItHnS4X4LBQA5a2JpCd5fIAuJfi&#10;D6AEgy8jXQgjv8DnzzDp/Y4p1DcoRwgKOixYgxgCyHXZqnR0nE/3xGjqMF1FFsJkDiWQTMBJOQfP&#10;a1UtbA4rSYO/g5hTW9dW0+iLJ6ej8SIljAZywyMjv3nlN7BwibXKKHxt2ayQJ0BPPXJj4PTBU5VG&#10;q9vj777eLSQLbXVl6Ugg6g2qZZqlC1YODY5THK5arZ1x2r1er1qlsVrM4ZA3ngwIRFz0KpjNm3V1&#10;Hc1Ljh68+OKbr93y/Ts2rFgwMdE7OA73XV9xNiRCgjc2EcUkDKLf7jrA54hMJh0dUqZiFMGaSnU5&#10;wqnobJTLwFOSJKiFsNrTEojlZrGBvwaZTCAhpTCEpaNAW0i5Qik8MqWA4BKaIHl0//7KqurWRQtR&#10;2XBEgqVzn9WK7zPp16v1zZaaVVxxFQLRErlJABqYHDYNzyEDYD/gUHJpmOPSQYSShXNRLDxsrlml&#10;2kijc8lCDDg9AZ2IzswinltaZkKKG5D2g2euVNbXxQWsNADeueLU5JSIJypkUHHik1MaVUChBU4f&#10;nnjsZLORFI/kMegsdyQeymb9iJVMl7LdMkiFQeJDpBDBFQQZ1eCg1WjApC2aTEohC4TrAeKAdMZn&#10;m3r/f9ulMgkbHIAidfzQqR89+TO1Urfjm90j4xMPfe/7Qor39NM/a2yp37BhYzAc3rnni43rV46P&#10;Thw9fCgWjsqEWqFQVlFWuWL5yru23Hvl2rXJCYhvJBO20UDYb660srgiGiXBdIFNYKMlYtGZFEli&#10;qQqdARTn2GVCkYVvBwuSWA44AXY6ABgGDyFgfmdULJczCtkL+/ctrExvuQPQh9BrB6peenN+//At&#10;Nct/uvLppxULKjhWIiqvmiKJ0SL9i26iz2m/cymrlZXuv7xvOueqXv5wIMA/eDx70ZYQa4RD56cH&#10;b8TFau7yepYMOHCaOpkscLOuBPKNgOCGAaw0xCnyeDxfICARIdoBHiJGlmK0qnSuKQe+WgGXhwUO&#10;BH4g1gMgjDzaHEL2OEyMAUlamo3xYUk+isV8UicghkdGRRpLMp3LJ8M5gQxZwIVYjOKKwwQnS8fK&#10;nBXyTAp1IuzU/T3TYNgaLBUxENI5LEQvy8RypJvBKwUEFUPAZmlksWS281zXxx8eWbHlFkoA7E48&#10;7JgWyLTuGJi5OGX9eZGMRwOijpsMxZAqGZfxYa4TJZhRiuXkQoPIDek5ASWVUwkVRp2I4s7eHBFE&#10;ckaMQLIEP8eU4LMfj3V7i0oeUcNLUEqVh5Bj86ygpblssT2FuE1ehSTLQ/wFOhIYKWMRuoyfgTc3&#10;gxlwOuOY4KRySUsNDapOejFE5IMcpkjMz824C6kspVIhlTPJ5DGV1WIxL0cmaF4nlcqCZJil+AnM&#10;XPHapcDmQaQFXFpgXWG1ZpeI+WqNCtEYOVKQIeV5vn58NqRARnHwJoA7cpXOqjMDf0XA6IYbNVtI&#10;Ou1FnPfQoBWx0st0dw9L1XIgJEoiSARXoAODmCKftmi1U3YbdpJsliBdYHZdG5iyz3z2yadrV618&#10;47X/LGqe13Opp0xrWNDUOtjdf+LIhU1rVm/7aP9dW7asX3fr9LTz0IH9ixcuunLp8lNPPZmIx3fv&#10;2rFp0yalUhWOgMaYLylzMlF+ji5MFCMjDgSXffzN9vpli+euWOUOBf/10j+sMGQGPM5xj9PmVkoQ&#10;GeLOpT1gu/IpDaN0GIA7l4DKHORJANVtE+NQTaC5OnbkRDgcvmvrXZFocPe+XYZqXiGRpLCwwj4i&#10;nxexBBlnGFOY0qQmk4KC0lZ93S+aYEgYtKT8ykWPM00kmKLJ4cDACbdpHsHUBdVKAV/OgmtKrdPh&#10;4YDNLYIIwoRg/EZMyi6f17QGrC+SqVQpWr1u4tT+4dNfXefAZhfJd10YnhoJW6pq/KQnB+ktM1aU&#10;YPU0VmT46QVh95Xo0a+9DU1tIGuVWcq8NpIeU9ZaWxoaK3xhx7lLlwDjqa9v0JnA1hbJi8wlC9rb&#10;W2tBhi9mIjIBt3+g9/yFs4pyc0HEu9h1vmfmskHMtQQK1riY4csd/vDD+JWTMvdQu5K/1mRuYSOn&#10;KB5iMs6nI7sLkX3s7JjFcDaW6Yym+gpkP4UzXRoTQhwZNtvNgYLccltVKpsghFY5V1IvZLmk0lGX&#10;kZmiZqdvtDatV9Q3HR/5WGC26Sphd4yDwCsogukCWSqmukIoWYRycv/RY00Nq1T6ancI46/RYFJg&#10;myT+9NqLXKnhyslLh77526bFymtdfj87+dRvLSqJ2H7F9bOfO/kXJA2M+pMeYuWzz9z/6PeS+ez+&#10;Yx/tfeOJJQuaLjDX/IaxrV6GjWxmOCEfp1VFqIUc1SZ/piZcqPfSW4YCZS/7nz5EtH81Pa/T3chD&#10;jFpujHPjyF3W6yL/gGs0LNfluGllAfGBZDGCv/i0qJAWJIG7A2uAwS4KmVl+noeLhKAyDFY6J2Ik&#10;Mc1MxPjXOovHTnMGpue0r31m1eOvrbzjYUTuyIuew+9vWzMvT6e4fW6uRL9m5YIttutOQGbfefNd&#10;idiSjLDYHLKxsdpcadrz7ZdquVylrZg3d83+L66xlX6WwpPKOIVgRtCUvZc83UM3OjqUw5e8LZZq&#10;nXYsaTcouFou1xeNeONFKexIAWBVaeBXVYgUKrUWkwdF1ihbv3hx4Yw9E8LFH9CazRGNEExeYYoi&#10;81ZAfQTys1YTeflUkce3Vtcvy2atLB6XxUciIGyT9GiB6h6aMhJuhSAPuksagyGvPZYicJhn8olg&#10;MpNHmkkE8FUPkRdsvePBkC/62qv/ffyx70ugKIZfOE3F/fDzC88c6z534ozb5di7+1ulnPfyi3+5&#10;fK77n6/+G9wLzD1wbfJ5xL7dp9fetqKhzRyNsN599XMoODgEr+dG/5Z774A7GH/K5LD75RdeTUWQ&#10;qoG1RvqW22998ofPoKYcHxv1eN1Lly796utvEfJrd7rholm6anHrnNaMJ/HVB1/s33F4bNh15PjJ&#10;uQvmfr1j1+6dxzUy+Tcfb7+w/9KF85clJOOb/+3u7R5etGz5H/7wj9MnTt+40YPB5a4vDhz86iBX&#10;wOton4vvF38/cfT46PB4XU1DMBRxzLoR2QFKoQgJVZkseOJF1NNIMi3kuCC75mDhz4IWTxWKAH3I&#10;ePyZ8YldXx7++H/bxsdcYql8MaTMK1doLGYuxKhlbLVeBka7UKJh8qQFnpDU8kkTw8+dYJv9UWIk&#10;4nNYl8ir28TxQkgrapGz5lLAtDMCXv+1TMalMWtjhAy8LpC92PQsjxbnwkZ/s2/oel/N3A6a2tRv&#10;D9zsmnT1B62iCou+JpLN/Ou9f996z1qdgcNnZ2Ydgwlm0jgPXlyjtdJUXmddtGRhf/+NXbu+FEvI&#10;TZsWgR6Rn7IbucowV5giFDf7Bw5/u++nv/oVJRbu/PSzy396796gfNXmlbV3LiOxgqAXF3e0QcRo&#10;tzsGcPr03Vi0dP7+QwcHRm2PPrbVUqV/5rlnz567cqnzWsgfq61uctl950+dQ4Nxx5bNu/cenp6x&#10;zVlQ3tBU8/X2g0IR++FH7tq745hzKtLcUi2UiU6cOAHZ26OPPvr2m68FvK6VqxaVVVdfu9HriiVN&#10;1dWjF6+yuck33vsNXyS/2Tmi1Ok7Fjf7AkG9toFFKpBlo1Wyd+/Z2T6vHTM2SMtg8E7ABVJKjoap&#10;I1+aH4U9aoMugRKTYCH7A9sTyMMwYSSxYYCbELdICSABd1PJ4PQdDL1kd/p/ei2UtsU4vYDAFjIN&#10;oWICeN+JwbGZfhtSzGoWLRJI1aCb5lhM1LAgmUPfgfBUKKWUankoHBgaHAx4EJETSM+M+IaHgqNj&#10;OZeb5oNr3ZcC/wlKGjLHLcSoXDQL19V3Syo0VGiu8D/wmqDX+r//C5OgtbfUXr52Ccm91bXVzU1t&#10;61at77853Nc91NbUsWrZhvvu+t6mjZtbmlox+D5//uIwQmiaWjZtvMU+7ei50VNZUfPnP/1BLALU&#10;XP3O/96sqlHfe/d6LBj+9+G2IceI0JoleXFfvlBbNaexQSaSpzPFhLFQLToonfnrJa3Dx5In9Xev&#10;Nj54C7GyxlVGBmFYJgH+KAAXwdBZyrEAgRpRo1PiHqAzkF2Ut81MG80mOK14PEEpIBC0AY8P5Bae&#10;QEQw2cBgpgUctkohMRspuayspp5HCeU0gTbBqQhTWls2fNMRcM3K+XLXaACa6xg9QOB2SRFxxHDJ&#10;VBDmu/v6QSeElCuZhDBYNtbTj3zoO+678w///Q/02Uq1un1ZBynl9dnHT1699NAPn3C6fAF3oPPc&#10;5bHBEYLBxJ16/6aVt69ckvL5THJ1maFMzJWKBNLm1tYgNJWA0BTit9y2YWx0mMVkS3kytx2bWGSa&#10;CS9c7rRaqgq5/NFzF21OdyGZfeeN1/Z9s6PgT4oIwWdf7H7lX28V0wXEeyIFzOUPTHhnCT4rk8fC&#10;ubSRIATCKN5juCbpxf6BG5NTE+kkEtvAzoEJmwk+oISEH5ZBZwshgOTzsVZCaY1fWorpg+Cyu6dv&#10;+ep12FbsP3aovq2Bp2kS64yYx2uNjVyZBjUNBmIaVVUiBAMbBXRIPhfPZWPo1bED5EEzjLYV9FJG&#10;qiQ1RdJqjvCxkFfKlvmz+USWW2mKM/MizCUjSbpQkONzMY3JpktxXoCFlFTXIVScBRLebOQXgXEO&#10;iwmDKR6L6pniWJHRk42PsArTwOSnQJMsMv1ZRiBLIr4ylcBPC7q80B3hHYslMrF0muLxsVLGBjfu&#10;84hlco1ejSh6BvwVrkBNTUtFRS1eli+/2l5dUy2XSaZnpt3uYJnVDH1AX1fPgrYGEZexeulKrD7+&#10;/o9/bbnrge89es8HH785PWvjCjlPPfujA4dOj475UmmxwdhBMMxwC4OrkIln+Bwutm2oPEsWxkzW&#10;bDRDo2mfcsSCIXoqXUgVU0XQY8m4G+kOkAUxpmfcyJB1eSeE3LN330eMxwQvvCG4fmPuDx58+KW/&#10;rWxeTb1z/uJbU+y3iLZ/97HfOCv786kwx8r84VL2ctE1Z8/fycKkWQgsbuZ4X6iiZgHEopWq6E8f&#10;WfLE3cbHltI0hVkNzcjL+q3cQT53Mp4BljfPyBeYWDIiZw6wbzANYSzmIj5UhA0bjy/rmLck5PKg&#10;mZGxaUIKQU8cSihgiYXY9BISgUAM/BKPgMTuux9QkELYJpHJZ11uhI1EUtip4DEg3GMTbPw/EmE0&#10;nw3OeiwaU57HDRbScX9Ab61OIGOPwSxBSkk2Aies5nK5Qj02OW2bdRMcgVFHPvL4g3/99z+CCNUq&#10;FrgY9ygk8QyGRhweAgzSXvxiCfxX+YLYaHT32wDVd9NpMYyQSCpMZ6ZIDl7ZGEkCFY8GQ6vSLGhq&#10;9k9MJzw+CkttLgtwQ+w5g17IUGM4VRMFVoaRA48djIR0vBALBwxaCqYj7EogmkYXmsNEFBgcUNGg&#10;cGTQlQpVOBTMISSVwYhQmMkDQUoAwqtYMM8+7hIMuBgZX1BFn40zIrBMA1+OEIJcgaQ4uCRkfCEt&#10;F5YQmej0kHu4d3zgZv/QAA4vjkbpKaT87KKXxZhi028yMkE2Ta+VVVeYykxaaAXAauRgsAZ5bD6L&#10;kSp8pAq5OpbLR9LpPfsPrVy/csXCNVCB45MHWS/UhoDDwjqIwZPVUjE2aisySES+x2NpjVZnMprm&#10;zWlPISoNs/JkgR2nEXG6TqQjM8wKYw2EEBQL8wtkX2ANTbFh0CLYCEuABAU3XSyCmUYSlwbuDPgZ&#10;kAvGAiqkwBiYmvzru28sXL9uw623Ean85y++Hjs1cODPr/3zZy/+/VfPv/nPP8UjsxSXFQ4i7xFB&#10;clAQgoIN2iy+jyR0BlCHQr6LNIV0OnbHllsee/JRis++MXAD8g8G5s3ZDDuLpjWbQU1JsMNOH9Cf&#10;s7RwHPyUfJDPcCloLA2jIuLi7/p8hM/Um5S61WvmPvnnlVVVZXywIvNrRORSHlnFyLAqTbI5jUqL&#10;omiAbAKsZ0ywnLHdO7WvPzny5bZ+fzi2eL3h8b92LFrELasvcpQpXwb6Q8Fwp+Kzj/svXHEliQyl&#10;TgnMRU8yKFBXcoya67M+Uq2XMOqM+lp4xMdt03Jl2U9+8peVa7Z+8sW+TI4Ti7MlXF273Ew6/Imx&#10;CUmJnhqPMiMLtyxv2TD/3x+9unbL+i8uf3n/y1vK7qz7IHfTJ6StyMsfUTVskOpWSlR8GXmJcu+X&#10;Bv4S7n092H1W4jY9u2TzW0+v+fsj33vvF5teeOL23/0sXVE5nfYqyEC5JJoT2FMZf3GEbvHlpOEb&#10;Ekj5I7zVjdym1Q1ehgmpI/bpGx567Efv/KpskXxqwu93VM5MV/njNQTwr8wUKyvO+ysNSmVFVXL3&#10;/s/jOd+62+/fsZsYsut+8O8XmGJz9/FjJz/8zUOLGg7unbAskjzzdxZluXnz+Jn37zPddmoLm6zY&#10;IZv42Td/XbvpESSvFm17h/Z8dmGq8sthfQ0/u9+uOWyzRGRPaJZ8yl/51WT9G78ZXLb4+fFVvx69&#10;7fmJv32juFFzd7r5JwL93S0VgiXauMpVPPtxIOcJj12hjZ3nCvJsVj4qoOWJVAGhNNAzJxFDCz4D&#10;EnWwHM9ExAgiz7NwezBoSiZTQOQRx1625xNc6I899uTVn//5m7mbn1Yp5P6J3vd+fe/Hv/7BT+9C&#10;TBuZJhrc4dalHY/WSrnfW6CMMGL1cuvy2rYYR7mnx2mzJ5u15hW3b3j18DdjLodGqnz62ce++XxH&#10;aJKZnpJpuSKKGG9YaGZylfmCgifgXbvWT09FqmqB9XXe//iCUGxs/zefPf+T5+7ccNs9dz7yvYee&#10;e/rpH/3pia3//en3B26eZaLcYgmPx3zHgoG3PjkxEValxW1igTURGAn4xlhsOJnopIChNFviOLMZ&#10;TDf0SdNuhGhP2x2OcQcnHMXFi3RHOJlhkojG8xwAAaPhQBhSuHw4GMcJEPGDylAKH0vGEfIM2nPW&#10;4w3kko5kaDgfczlt41fPnsZW6geP3MblBCdtU4l46JvtOxQa8f3fu4NWTEr4IiyFaCkalMvPPvNz&#10;x5Q7E4AzOj41Y8exkMpxZLJKi7n1/be2cTmiv/z5L0qVsqqirqd7yOPxCYUSzOWQfFjX0PirXz9f&#10;W1c/ODiE923l8rXJRC49Exq+ONxcXnX7basjYdqVnn53EBwl1tTw5NRNx5K6+q1bVzEzjOmRQGVF&#10;g9ufmJ7yxnxhtUx68XR3KpZ77x9v33nX3bv27D5x6gyiCJ956jmd2rrn2yOOCS+XKZYLtFWmxhg8&#10;GGpVJl/QiqSCZFaaKZj5QqtaJcOV0FhFlmmyXr9/aual5/+6f9fh22/b8MPH7l9/+5qy5hqRWcU3&#10;yllqAUcwzZDY0trpPvLCyey+K+wTXfSjDuoSUz4iEIzoFUG5ocJcaSzSpWyaQUjT8WigAATyuXDA&#10;j0gJXaaYjRYECUKEGBBJMBs63TW07ziDy664ZTXDWLXj0+Nfv7q/Qbu2EJYVE7JsRuCPYKrMbKhs&#10;pMUwbnNFCjlJmbXAEOaYPChc8ZrJZaI77lz/6+efeOCBNdkcnoLLCpOMzZdLklzbYP97X3yx9bc/&#10;oymFnTsPjr+9ayXHyCO5GHURPCo0OtR35RJgPJ99+Pb3H7wTirmB4THE4pIY/OKWlysRqzA9PXni&#10;0PXjOy4PDfRDWh8MBaBML4I1zoYtEV4jwMsZQADgc4eQKHzGsJop6fUYNLlEVFKcA54RjvH40kgi&#10;v3P34Vf/804UPznoKKT9pcwnBmGpqNYbsBUHu5Fvm3H/+McvPfXUc3ffvXXfwWNWfQWzwB7um2QA&#10;OFzkQRUAz04O6qkMpuoFWH9RaWCWh+l6OpWHSRy3TzKNoE/YCfyJYjQF9HU2CjwbtBS4rCFw+O7H&#10;//nH//mXUtNTyMcAc6E0jU2tc5bOb13W3LSAUurzLC6XLYRivuTUosF7QkCpk8LEUKSe07583cot&#10;7c0ryvUt7TUL1iy7bfXGe9oXrDIYylCKAFo73H9z5ObVXCFO5EEfLJms8LWhlcJYAX///ysDMesP&#10;JwJ333v71auXfvvb34CrpVUYnnzk6T/++qWttz2wZM5yndwIRGFtRd3GdZt+9avncVP/6aWXvH7f&#10;cz//+WNPPBWPo94o/uHFF1qamiHIevyH92mUIplQgprz41e+PHf2JAhTYkYlIjyZ5fDdOOtypqYB&#10;Q+/bZ0PegGiJRfXU6uTDK+zzJHF1mEN4dYygUhDjMgNVfBrx4PcehpEe7hQkX5VSyYoAjLhMFgub&#10;zcbbNut0oRSQypU6gxGfNBZQGFxBRCLMU2SRYuVZTDgx8RChIFNHWbHjfYGdV517rnT2DiksXINe&#10;c6NvXF5rzjEyXKDFcow0iQQdsDJEjskppkiAsDnoVfioyXIRppSq7mhasWTR8nmtAgFTX6sA0hcD&#10;YyHA4oX08gXzxRyOUi6prq1Um3TBqJ/NJRUKIUyHpZqOQKKKSkCp33nnw/kdC9VK1Ykzx9asX3np&#10;/OVF8xcDD7/30N6G9hbI9YYGxlYsXEvRuXsvXPGkoiKq6J8Z/9fvX1pS19FSOXfzlq3Xb/ZeuXh2&#10;4dxWOoM9f/Hyyro67K/EzJwXYlyWgClSY2zHomdZUW8qisApRS4G0S2uGgmiTPGmCthIi0BSaXrW&#10;7hKrsFZCAYmPUQbTgGgofPH8hTvuuhv2pTc/fu/W++6EYA3lJXSWNEYErRz2s+CIMFP0bDBBcpGv&#10;C+1wEl4RuPuhSIWgEEMGeP5QcIdwVsboCr6mAJ+LPeDsG5ZVmmKIagZRHumrDheG/FKdIR+GnI9V&#10;egoBtaRB7ALyJpmBmQrq61jc6/F5vD41V8KWy2MQwsD3g8IqkEWOKTdWhPwVgjZQ/QVIqQsGfTP2&#10;MpOZSZLuUEhu1LO4EHMBMBFOhkISibqlfY5UrsIXfPHc1Yfv/4FaoX3n7XfB5Uax2djaNDw8dOjQ&#10;2R/88G6L2fDtF992zLF4ZqeO7D+7ZOmCJctW1dW1sQXJs2fP9Pb1YgiH1v3LL7c3z2mvqK5NQ0bH&#10;Bfoc91kYmYpyuYLiYz6CIwj2vkIyncbMCzeKY8aG8AJQPoMEHXhJWiDElopyeVY2meMoyFOHvti0&#10;vFjUT3553Ng9es/t6+5Y39hNm3lJELRb/y+q/gK+zfNu+4eFl1i6xCxZMjPbYWZOysxbu3Xr1g7a&#10;3aNu3Upru7VduzKnaRpqmDmOk9iOHTOjmJml/6Hdz/M+nzfzJ+u6xE6sS+f5g+P4Hsz5s9d9Cetw&#10;NY9bRAh31KsXcoakYz1T7R0UtkCpbpiYmWWW6T4eolY1lvV3f7R+ntkyOaPkhgpEY7yo2znuCjj7&#10;PZ6eVEidInXYTYP5i1MEVJpsPp+csI2PF6g1sVQCuzYhW4LNUkWp2TIzJuSzSQkJnz0+UGNDiIsf&#10;EMAT2UQe2pTEnp7JzoAcH8H8KZX3AOTRh26LV6IQeJzIpdVlebJAIquTQOtIhmjhdCLBdWdcekkA&#10;OD4mh5/MiZDvDNcVVOhirkgqiXtDKVdIKEL3LxCpzIi+iIZ9YpKL6IRgMMbH8oXHtgccQhop4HJc&#10;6RDJ4zkHxyV6dQyK6xh288w4+mAaSxjLsWGAzfOgkNiekYlIj98fRd5tkd7FpkTZTOfwFEJeVFwa&#10;IGwRjhhUckpoJmVx0QidLREpKkTYcZADMx8BxLov4rZTVWSckQcIA8KiIrL24VFGaRkOIzj9QAjl&#10;Z1C6MKNsjpwhiPaOcrU8C4szMU2tLVZSqR5xMuwamZQUlURoeUBWFsHkEyOccFhbaFbrzGKlgSuW&#10;x2Bzw3KVRglRaWEqN4x4aU+gTCPlUe1scNmzbGqSSMLT6bG7EqkZm1Mrk2XA5mPJZmZm//nyR4UI&#10;cygvA5InD5tFtkEG3Q6DSGQ4QB1mgHXk80kNi644cfTc6NCUSq46dfiI3xH46WOPnj15prioZO3a&#10;TbOzjgP7frj3ngfdHl84GistL3//g/eWLF4Jlvrhw4cfeODeRCL21Rdf1NZW4dejYMqrwdGmAjOS&#10;S3dPjB3vaH/69y/Mb13E9qc++skfAwc7tojKVzAKcxW6SNQtltPWbVswY520wP4uMUml+hyBdESk&#10;FiJOAbNCCgekjWziqy8/W7Nugw4pV4UFgUjg8OmDGpOayoCiKccGMhT7dBCioI0IelhqIswPB3OO&#10;BN2fUbEYSaV/huqc8RQUcipNHGHcRbPPyRN0oZtvCpYaPFpFgCUNs5Q5kojRcfNCw5olo2GJm1se&#10;IUxRlthsZY6V1AnLa6ETBY4SsfMBkGxNhRpjlQZuBSNL13t9KO2g+WAtiZKHv+hl0PX4BtesKAjz&#10;R8Q6lpo63yytyEWp33yyE4Fk1dXzNFrTDz+c3LhhC1pRP8I0eBmMzWfCTpoo/yqxCSLi8BUJ1KV0&#10;5Y/mbV7WUMkA4EaSTtRID52+iLQNB5c6kPMNhR0XQ65ryXhAL67b2PjA+jt31GyskVYZhUZYVvkM&#10;vowt8M7MakiR9dRuwiiapihlIwkc/YxKk79SntOaPC5+DL0VJURTcIYmbOKg/+jOd99/753nf/Hn&#10;kDv4xUfnr1+Ln79ocfitJmMmHdSdODrd3T92o81bUW4ctVyZ37xZKatQmdh33/1LrqJ2oLvjg1cf&#10;WNeSAAp6/nr28gfCoUTw9Ie5vb+XV2TuVMSSI83Zu/e+UGGuS7tiH735FBn5Zvzq1FH7bYKVz5Yb&#10;x5TFt3t4raNedVt/6kyH+/qI/VzHNf9495pHttcWyq7+8NUDqxfpbF3Um6fY7hMcTrsnUnHwTLRs&#10;9aaK1pLKqop8Mw95Nx48BKrnOMgjkfNlcV+SQDwoFd9TLmDkYBqgvXFjSschBj3E+3tirRte2nLX&#10;Hxks0uubuHrt22P/eqLjzPtGyfRjdwgNikA2x3LHSxjk5oLipdCwoJPJCUAB5ONGQDxGyBeamJ4S&#10;KkiAH4qLC77btctkMhp0innLq775/JyGuzwRDjBF01ITGiBeyJrhQE01O715GfJ8FEcvXTl/qzPG&#10;GOGRA+5Qd0WNu7hihinsNJSN1BY7a0o9DP6oJmGbvvBRrmlO2RJ0BwZu+Q6P9nzSuWe3093tdHRv&#10;uw3GD9mp42mpqsUbJi5d7bt85VT71TMnjhw5ce78+SuD7FRCykF+IajRTPhoEdROpKEG5wWwyKax&#10;YmFMkGASYR/4/uDKZauNWs3Jk6fUWiVXwE5G3b3dXSF/GN6P06dPhsKeJ598bGxsZGrS2VDTeOCH&#10;U6SOs3nTtm+//Hrd8pptm7fHYswDB/fnAEjzJUaHZu+7c0NBZUFpQzVWb+bCqpA//fY//l2K7+Ci&#10;BTt3fr3t9tv6BoY8bp9YLOLy2BDjYHML0hh2fi+88D9ymey3v/2NTCabvTVx5vSlBx66b2LS0tc7&#10;1tRa09s1hUppw5p19tmZ2WlL6aIyXhogyr6CqprO0WGHbea5Xzy+ZvO6vqkxx7h7VfMKWYnu6507&#10;YcXEQVRX3VBTVSeXK1PxXHdn3/Dg+NjwFETTGoPJUFkqMKqFpUZeqY7QylHGUZF+RSf6bw1ysrzf&#10;/OJPXLbkxT/9CuPCLDwrQrZYJcLYOY2bRESN5frt4aHp2I3+yPmYYmIofsFDG3CGe92eoUTAEfel&#10;zp5mnT/Y3risDGARHa+AlkpKaJmhvo5iYz2Nqs5k1FMzUVR3bcfPte0+5sOKyhlNyfWCivp3P9yp&#10;YWp++8QLWmP5ktqWhc0t03ZvipP1BKwtFcUgPtlstoKiGl9+eMlHjU5gl5KgeJzeRDjmtNlmLONZ&#10;SlShJmNy9Wyc6W4b79p98Q8vvkpTKsZv3jr2m9dLp+LIlSl+6o5kORlKeJHihWtdVVwilUi9ociJ&#10;E6dRwDz44IM7v/t+asKyZsv6mrqSmrqCdetrm5tLF7Qs5RFk57Wurs4bMo14y+a1+/YcdriczfNL&#10;cf2fOn5VKGLfftuGE8cuz065mlurV61Y9s03OyHae+TRJ/Bs2u2WNWuX1taVLl+7rLS+So5O7wLC&#10;J8K33bN+Ytx6+ewN4F5NZvHY8AQni4dR1Fjf0AhjbmnFd9/tJZVKiPnzEHUa3FRUUGrB/gt4g+xc&#10;HAY8SM8RMwvzB+r/bBLJ0gEAgaIo8KiY06PlQoIM5EnYSKKnAn8g/4//96cUROdEPBNPpNEaJrKA&#10;SWJUyM+yOSgdYbHDFQuQOYhwkPXlmyvUR2gw/otKpNP4UlKvlBfSuMYsE7oSCYWlYooNTGkBR1ec&#10;JXiTVheKOg6fjGFE+98f//3S6f/dmGFn9b8/sllcmxmlSmswmph01icffQbPC4ptn9vRdun8tbZL&#10;e/fs/vyzrwYHhsAR06i19Q0NhcXF3+76Fm8WGJ1IsfjsmWPhkH/nrkPzljTNX1o6Nz3665/9SSLR&#10;vfT+s/oani05M94W+eK5H9gLPFUKo3Qv3/nHyfgo3bC9mX6vZrqO5TPVpSg5ZLwZsPKBkCziiQRs&#10;c9du0B/7yc+xjMJ6DSYN8CEQo4rlC4fDQa9ld6CtokH3y+eL0B/nyeH5FSErnxCLTTy+OXAR4Tch&#10;5TLJkCY5luNdocvDNSt2VC6Ypy/ToYWYyaTlBgkb1WaGBWkBzOyxHJFgg3TF9fpC+77fU1pREqNF&#10;ESvjC8ya1WSZToGtjCcwG0/5slSscChgiTbWVvMg2kXoilYp0UnZch5PIUKeNFvAA88ENTRS71Hf&#10;5DKcrmt9WGXotJpT54+aSgwDPYMNtS1QCVxou2j3ubQm49Dw2KbVWzKR7N6r7Zvv2JGyzf78qUf0&#10;MkXn0Ssz0x6ZqaSmvqHt6BGdWoKAL+zU6FyE3KX46aCrv1+tKYixRCmIsoG/tEyJBCaTpsooKxOx&#10;tCFLyDEzK2LToMNi07MITAU1XSBRA7INfVg6m2TSqJa5uXAo0rxwIbhT/dMjS9YvjzOSPBpJwFKV&#10;RLUJ63uATcFYmxfzDbjcnWEs2UHqxNDA7nbjjnZ5IYeOJCJMBlPMk4z2ThYZSsO2EaSQmSpKsQTJ&#10;l36xBKryuSCUyCGlQp0GaAL56PDxQ4kYjTiRJuv1eH0+tFYMFgISwFMQ5aRi9FSgPJJUHj9EZbhj&#10;7DjeEpkEOgSwEAl6zmV1Tk8hHkQiJJ1eHyEWSXVqwIgYyOuYm1ZiOUYXgnSJlWR3z6BYpNi+8baA&#10;L7Rz505EuUEjCaXO6bNnR0Ysv/7V48BJHt59sKpcOjzYIxObn/vVc6VlVfUNC+YvagGwBdVSGFbh&#10;THr/wX0rVi9OwpjHycTgzo3B9pXisDkcEcK4aXkMYDabBCw8HgsiyBubNwA7bVMZOjshEvAxXbHM&#10;8lRSRMokAeRjes4cPv6rB0rTBPP9g1J96UNrK4vCHSerNcVKaaGWF6kjukoCZyWOGXmuLWvbN3t5&#10;SMRhqgsrFUWPjIboN3yjynl39ProXTdtC5rg3MhduRApkqwwsjMjowfYEolJs5xPraIJ6wARB0Cd&#10;A6RLLhOF1hKqLBaLZBCeOZRW5gAAp1Rky3IymYheJR4Z7NbptFTsfiEzphIoavIEbip4noiqD0eS&#10;WH0RME4xop6hiUldRSPEz1wW1dE1RJqVyH3CbojFUYSRXy9gkTAd5MJJYA9c0ahOjt8JDgMvlWRD&#10;2QbLNxqHdBz4FDFbQImmnI4BhMIhDd7r8j3/yPNVLc260gKbZUyIjoHFTsK+bLHRpZwMF004Nef1&#10;QddBSEUBwDUSFBFk65j1UtmBXA4M7hSC5QAihBuKwYqFwoizBCoPsG60heVVxRC1iHhiWw7rqiQz&#10;MJKwBHiKWoqIQIsHeSvEnZ6g3zM1qZeJ0JwFEFyHU4SWk+USrpERBCYA6A+VNb4akcFWippBRycW&#10;YeflmxtRKY0d43E9mRMLEvCEpD2hmUhSqC3MpPIk06RtVs0XZSSSBBVyQSF6M25+DpIkKHFEEmJb&#10;hK80M+HQahQkIxAOw3MRcttDiB1n8vC3Fis0RQSLgQFKMknhs/irVyytK6thUaH3IOgZ5NXRGTmC&#10;DhV4msFi8gG5RtyZQKy/0T3sckY5DKHf7ivRFzz/3DNsAat/uA/Ohuq6RqvdOzI6veP2u7Zs23bk&#10;8JFvvv1Sp1X94he/drl9MEts3LA+Gg7AhgGfVWFhIaZ70DsA84mj1eL2vL3z89/87S/FBcXh7vH9&#10;v3yNenqoKiZQxbiMGGVOwbK6J8SaBF2cxFBRq69VKsow9EwC58eEsCsthDkLbXPApZQDsz529PhR&#10;5H4Ojg3+8z9vBRK+0uriXDzIAHNfIGBivRlPhqMejoqR5ProJLIRB1mFNDuD/91friSIQOvqcqEm&#10;IaHlKrj6Ap7GKDSY0iVmX5Ei28vw2FwDo4GZIJemZjMNuBo9CdpMKFhQUw7TugoQtiq+nkR+aVic&#10;IdWEmR2X8GmyXBoQniQLC3bOaF2zqrihgMtWUuPKc/uGMDVfu6Epw3Bz5QySoy6hLAr5bGYleeeW&#10;bT0dw0sWLrLZ/T29nSuXLQn7keFJcYkA+kojalEgQcR0Fi5NAsgrW2r8h3bH4a5YpyUdjBctKjOX&#10;yio0slsR3zF5zrmgxHDbqvnbNz24ZMPW1m1llHL3d7Zb79ycvBCsbt3IFxelsiQYRjymoPvWAHfM&#10;IVaRYxledlSgQX50Ua6/pOlKgO73JwJemjsUH3Y7487wyS/36dlpQSJ1290P80ldfWuVkE2fHB15&#10;4ImMXsfYvzPh9IUe+DFgThXHDw5tupO66+Pu9St/VFoX4xHqzguWb798fEGTY2IiMG8jc+lWDt0v&#10;OPZycPjTKm10a5jWab1N+NwbTxiVVfYRytt/f7bUcLmgSfnZBVjyqgsMuu8uX6BcOHbwu30cc2NG&#10;V+5liuRSjoHw+4fOvP7rh5bUFB07sfetZ/928uTbJy5da+v3xuVRhbHp+A9Wc03JnrbzBztDvRzl&#10;d1+N7L2UvTxKIQtN3x63fHc0cXMoW1ZVGgyKvvrSjq9QWIpI93iGn7EkmG/vzmx55OXlm56Kp7Lf&#10;fv6PE7ufJ9Pdq6qtTfWKY8c9ZeVsCiPEECm6pyim+nsJkSkfRUPNsrjcLqsNApCMPfL35/9ctWx+&#10;v8uqk0lKxSK2PPv6t280FZap1QX1FWtO7LoeD4QKK7lJjjuWIgbb7S3moslb43euFRJiet3aWNP6&#10;1MLljOZWzvYt2cULssuWMlaszZTXUmrLmGqlR68PEf4hZYG36VF+7aLw6jW8ja3JzauSC2qRbSlb&#10;sxbhl8KBW+TUlL6wfOWB42ehj73rrg23bd1+x224gu5YsXbz0rKijs5znmxEbZBFkHsfSVM801wp&#10;GaEKfC4/GsVEJCZkC2wzdiBStGq93qjbt39fZ1fn1QudA7cm0H1x+byvd36DcnN62n3h4k2joWjR&#10;kpXt1696E47x0enhnsHH7rtjbtJCMKVnL11cvrYp4AvCxrNySVVBvamirjpNYVnngpQUc+cHn+p1&#10;ipmpwfHJ4Xvuva/nVp/d6Xn99dfWrl1BksIjhw5dudTm8wa+/nonwga2b9/q9/oi0eS5y5ff++C9&#10;b77eNTs7t2rZkhvXukBe2LJ9OzT8py60TYUd1HBmdsy1cvud+y6cMmnlt9+2Ocell7W0TA7OHfn2&#10;YPXKJp1ev3jJ0iOHj01OzSxeuNSgNbW2LATFe/3aza2NC4pV5vZL105cvVS3bMVEJpQRkPH8tA1s&#10;DC4rRHEPWd9651u73f+r537BJLhOj1sk5rOFOEFDVHYsSfFMznanxFGKKGeq1UhNaAEwoWIWGop5&#10;XJFcbBSy1U5H1kXhr7uvRCKGoYun5RqVNJbXMcljkgpJbd9g8P1/f4N0+/rimnXz169asrmqaZWu&#10;ctGVG6Onz1xj5/i//enz4BpcvXCWBt2LWOhOuYZsvf0Dl7cua6FF/N6oPywhmDSegEJnZ6khuzdo&#10;D5gVRVKuVq0sVCgMgrzrXTQTzn362fe50cCzT/6OJSGv9PV8+NLrK4QGmtXb+NA28dPbmaVKkVxC&#10;5wv++tprX3797YlT57/+5juPz9/S3HrXnffu+/7ANHo4v1uu4NZVFWaSEfSdbKpw19f7T508FQ6F&#10;dWbNfffe9sVnu10eqH6Ys7OW0SErh81cvnLByWOXHVb/spXzQj73kSPHwVdcsmINwHfIBiwuMq/f&#10;sLK1tVYgQs5T7NzhNj6Zu+ehzXNzzgun25Do+6PHt29cN2/bhq1b12+X8PkqsUytNjQ0tb7yxps1&#10;zQ24S/OdFbKWMrjJWJQUJei10FkCKHehYUomIAiOU9LQ98EKkITgKZiIsvO9FAhm+Bm7NPQ16Kz+&#10;9+O/PxDLFIcjJRkDCQGBIVQCrr48ARCALtSdkM8AKQUNIvjdCDjB1wZMPAfGFxWUMQbmcJgAZ/lR&#10;qjhDJ7NMcYIuiORYOClg9xLL5cgcsllt0K+F47gW8zDA/2v5+m+q1f/7QWOxBD5flM+D7F3WUF8/&#10;NzM1NT7oc8/Bda1Vk9Xl5WtXbtXr9V1dXUeOH6+tqzWY9KWlpZ9+/ilk83CDV1WXDA0ONzQvV2gl&#10;LG7IYZ1lUSBrLtx227qpSK+A5O/693HQ3zevL9V3SBhv0nnDpHpTE+eB2kvxfo5G60lgXgxWN8Z6&#10;3NDYzEDPLXg6K1pa6I/+9OepfFoSShl6CDYuTwCJPmKpNAhbnD9UVV0DwWUeoIllAZ7zdC4eS5pm&#10;M5lxe84ZyEaTqPIS+HsihwroA198shPLXM1w++Xw1KSXZOTKQK6kcxOIWIe2hc7OMDE59iBgOBs+&#10;fej4zavXYQoXFIicCYuKZCRtU37reCDuytARyAW1Wtrms1k9c2hxMdIOBjzY1IRzURuawlwyFI+7&#10;AsgaRzocmUgiK4ZLSbHQQSej0dKS0pHJW2cunWBTgVFmFkOg1tzw2a4viitLTp08feeWO1EkfXP+&#10;PDSyWD1uXL3cNTX77z+9dbNvIqdTl5vMKbult/d6XWPTd/t+8GdjGrVYiLiiqRm11hTjiiMUlIYp&#10;xuy0QlEr5BpgIWFTpUiB5NPgR5r2eadjIR+0eUqVgU6IsW2CTTyTi0PId639Gi7+sory45fOoKI1&#10;lBSAZSCiSIgEF9RpKouP14CTFtJ8BE/BEYkSs45waHY6jfYuBgqzALT4TDZhd1jA4I9HMz5byDru&#10;WFtq4miVLh4lE4sbKCinky5K3JOKuyxOjUQJJHoM3jKkKFApQnQdePSkYrFUIhKLeQLUnXDtIFcJ&#10;SnoEhPAlTAGs7D7wd2iZCCW/kWD7YSDwO/yTClKsIGUupyfHZJEadQINci7ttEwLmQzX3MyHX+1r&#10;mrcQUQDHjp156Q8vYwVz9PARBIiyeCyJTKI1aaxOW33N/OaGoqnhEevYXFWl5MD+PT956o9SlaR/&#10;ZGJsxBMIhdFLeF0o2ilvv/2vqobSwnJ1JGUPJubsPmQyxqUCOartJPw3eBRgaYQmLR5HbwhJWzAc&#10;5hJpRthFIURhAZcRCtE8DoZcCHg/AB2Dju50aPzeFQ1tV7Pd3qbapvnyZFehjCEoWz0rLUQIC0cT&#10;V2jg2CiIUB1RJcWw7rag0siUcRK5yEiU8dX1UdhEVjAil3ozYkPZ7ORgKM1tqi0lwr0MVkqob4ok&#10;cyzQEElKkpHmIP0DOyAKpkB4XsEdyak5/JjHg3SpLJsZZJBY9nOgw0gGZ8aHlEhEJ3h4ePMpeBAg&#10;48iB8TcTTkfDkRQdOyt6IuSeHOAJSZ6yIIMc6mwCVpS0XhBFMnmEpZEVBgWCMceEliQkiO6G5jic&#10;5rAQGZALx4MZVtrhs9inxrIur4TOFLJgo+NlcLvlwqO+OaqIK+epWVkxR6xSF6sj/jENn5HMMDIY&#10;qLos0fwOGDETSZi4AiOTdAk/JGVJQ1kdlevgU9UxIbinGWAF8Xwg+4+SjYSDiWRaKJfCNgZzHhca&#10;gGQIiwQmg7RTQbrxSGJzKVeaJihHPiCdPgt6JC2Sg8SRZFAMSomXTQ2AjZ9FkhSDEXCGpqZp5UWg&#10;lcDRwQUSFgGDFAK6ZcQ8pSQ59siI0EWZFhdk/BNaNVMGMLkTpk9cICZAVtE5ibF1R2siV6UZwhQF&#10;NE9KJhLMue3+oYHErCUxYZNG6WNzQYZCQk/NYFxBsJUahVkKfg8fbh9umsXFMYepG9qn99/+T0fb&#10;9XUr1yENRsyWsOH5Bu+fweXSefgZ0/1gNI2sZHcQhCL21o133bb5js1rNixsakL2y/D04Obbd9Q2&#10;tiYyVLO5dNv225UwiWUo99x718MPPbB27XKBCPFUBffdd79cLpFKhNu3bRaJBFq1BnOrcCSOEZzY&#10;n2m72j5v5fK66kYY6T9+/AXelal5DI0oxUHI8iyRPT7WSecG19/TXL+8WmWuxPwqmwVslYLmPg2s&#10;MiWHjOr8cpeSmp4Z1xu1uHPGkGM1PWEsNtQ0V6XRbWIiKSEBmOZiXT5nS7HjFCXWFbZEatZFmWKU&#10;cPxeCDsDKxaX5BCCy0sVyecrBfMJaSGUTByRUsBS5ID7JRVMscLqDgK0K2QrjZKS5BxFSzVWCZtM&#10;mUrn5CDDToj9sqJcqSSg4rkkeqq5gFWuYBp17GJBHhiUS4Dsw4iLJIREkCsvpy5agJSROadzQK+s&#10;1LKb5RlVLmXl0sIcKq2vc2zBgpV+v7f9+ql1a5bDDEpH/JA/Lc/QufEUdJZ4IGOMXDBLNZrLl6/Y&#10;bpQaPIdGFNPcOW3UY79p5nHKdmw0bdrRWLtUAsKblFnC4tD2eWZe7o+22QkKi1+rli8xx0TRXMwl&#10;gG/PGc7nwF6abQxxU6HJc/7eadAMEunKGml5TWGNXm3U0fkauk7E/eqjP5aYIhUykShOLSuhcQuM&#10;oZT23RffeHybrKoyGgmW790ze99DxQQTkzTx1IR92RLDhVPji5beTsqln33yn32fPdJYThmdCBUu&#10;pNeso6TC4uN/jlo/UpVlWwhxSrZW/cCHz5G0CseVwJ9ebml8dAwBvYcn13VYS2oLGB/9+dGNC5cW&#10;1K/BwuFG18F71hQ8vVq+rVzInJzqPddx29o72m6Azjf6qyfvN2iHFhbREkNu+7Xhrc2iSyc7770v&#10;2X15Jh3mCoQWFYUyb6WGKdcc60p8ejQqq5vvokqTjKJX37gEoQCPm+44Qp3fVG21cj/7nPbC7/7d&#10;2nK322Hfs/NZy/C/fno/r1AyLtRl51yRzk6KycznkAwXhTaSEJpb7mBy1EDp0ShhRCPIhdKJkQFV&#10;sUakUyAvTkgTwNhLFSfYZFinYBzbeaGoqEWnVG5Zv2yop7+9sxM19eCkdfSwvbqC55y01SjNEqM2&#10;BSoGPem2qiPTEqpfFhoVW/olTotgdCDXdVM7ZmV19DH3HHcNRXioG3pmgxyJyZPljsfCpCEnE0Ba&#10;H5gc4b//jreqbsv3By/97JfPNrWWihClGc5Zx/rAgMJJUiyHGE37+qf/rqjU0lgSwGv40TkrhLUC&#10;DWaO0JgwcHPTiPKiiktn2+bPW2AwFqxdu3rz1i2373jg9jsfXLZqEY2IzjrGtQYthu7rN2x99PGH&#10;0jm3Pz5JZcPHQhoxbOYxd+/aO2cNltcX3fvI1qrKyptXrw0NdFzsbV+6dtn85jUUwE/j1M5r14Le&#10;udkZC5/PeuSxR2CU7urqPnPm1IkTx5588vEGRPnU1F+6iKOifWJy4j/v/zsYCpjq6g4dO4yIlPYr&#10;bbdvWpuMxkeGBwrM5p6hoQmrbdI2KysRhmbjiWBaVVHVde1SFbDu1aX9MFCm0645v3vUsfTO1fqC&#10;AtxQSxYtbbt0df+eAxPjk8lokgbQXypH8rF8UtTXN3m9PrvT0lpaCwk+P8vIeRKWwamdH333zpsf&#10;BxOsXzz3rN5o7hsYkMml6Wycy8cQCg4LSzTh0BpIr4qFSy2b4w3dcpz8durmeU95wbJMTHX4QEdb&#10;2ygG77qWhNYYoueiSlaljlENhT9GrBguXL488ekX3z/3zHMPrNpSqi7mcyRBCi8n1SkNxTXGpn/9&#10;6pWfP/G0UK/ac3rvuf2f9Vw/337jnJfq+u7oZ08+vq1EKZzp6+SrSZZcHadG5bmUY3Kck6E2VbSQ&#10;XDWbkDPpchpVlk6TZ87dPL7z8O0L1t5518MUubR9YODMkdM/v/+h5UuWpcTsskd2JPVCfzaFLiJL&#10;ZyHK79DREz23BlBq1VY3vPGPN3Q64+zkXO/omA0AAiGlrsacjUeioTgjx3/7X58FgiGRkrPpjtXL&#10;Fi0aH5rr7embmLHk+QW+pEItu+P2TSePXrBbA+XlRrVUcvbspXiKMn/JCnNxyfWrVwaG+trbLxw8&#10;fHB6aqDAqDp/+hZPmL3n/nVTk9bzJ67J5Ny1qxs1MoGSVPGZgqjP+/c/v1Zb3ySVqWQq9d6jB2oa&#10;qtNZrCswg8pBDcImOF7nDNjJmEDmDZXIFAIDnQopLcoYCqpHCPUZYZi8cY/kqRUoavKmq//zkQ+X&#10;wsaIg9U9AzxOKj2ZpSdzMRo1gpTbBBzecWgM/UwYTAHBwMIqn8wKrzI2ZlmgcBDbkoKZmsug8RlA&#10;o6BwQmuRBRMfXVoAHs9cBBL+WNA6rsZsN83Gwgpf7/+/ofo/rRVq7AzWGfCqQOOEbplFVFeVFhdq&#10;yor1aiUfYQFaFV5cJRRF9Y0NkJT96713mhoa1Rr1hnXrDx853NN9s662AiZ/kbjgs28/KauUIt76&#10;q0+OVVU1k0a+NTYy4R+/cGBkzab567kK3psJ7dVySllBwaurrmYnizlqvpudygoDUVq3233FbQdL&#10;2xnwJU2qsFxG/+Xj9zCSQRBRKcmg323hsGkI2Eah5JqzSIsMyMSBhk9GkyDsJRlPKeALuDHue+2H&#10;kY4BxqE+WtucaHnzlCArQH+FPL1sYrLjlpxKdyOd5ux1TihevWyehxSAgsqJQzHIgT0GuyuEMfPi&#10;gavffi8PR2bH+2RV6riKA4qCXAe9rhQPbDCQ6Ose3v/tkbm+ucik//L+U8IsW8aVR0PZRAwLMPG1&#10;sxPnDvTN9Qd7r0y1n7rlng7Ojs5BAoPXbmhstKahoay4CLzRq9c6rvd0VTZWa/R6i8cZDwOMktu6&#10;bvvgwMDnb31KJum/eOphDkl7//v/NG5Y0LB20ekLJ1YtmmfSaz76z/vV67d/degIYtjmlRkySLAC&#10;8URtCKapABXz4yA/5xTqFsSKMghevien0bkkqGk6Wk4sERfJFMUMFnTAWBTju4JQZTw8tJ1HjzYs&#10;WSQVSw4f2Lt1xyYal8AIIG8AhxYHCzk8FAmChmUQ8HIMkJi4AgVa1CquyshWaBhSeU5AsgUyrbZM&#10;JS9RkAUlphpKlhiOMRTqojzFIZtJJZFqxJuDbJQhnLw1ViHX8+CYgrgwj8WHmBcNMC/BEAC3FKNx&#10;YlSMt+mRdMYYTmmYhBQLs6At5BpyO2+57P1u26jPZkt4Ylg50CQEln5zbmuKyPBknBwzxWbTfR43&#10;Bh8iiRLjPIXZRApkA9eGn33kFxWmysH29q8+eW/r9o3BaGTW5lkwb5FBp63C+cuM/fVPfyowlAfC&#10;cP24brv3ZxlK6o9/+vPIaHBgfNDunDh15oB1ZhSE4iWNDbEQYn6GY7mkSGNK8pQexNKzBRHUi9QA&#10;LzxDhG0IGvIkeO4EN4KGAr4Au43GLYFdgJkGioLK4YtjmWwcx33EXWkYqy2OHriWOeeZt3xpjdTb&#10;qVNI00KmNRoM0ihBAghzLTB0fD0F67h0QETGcn7vUTtlasAhHO+f27GpQqIoMAslDMeUhEtd2qJS&#10;sXu942dVUnOCrk6DncDwp6hWVYLKDSWYQAKkUoJ0jkxRxDl60OmGWy8UiyNfxMcA6iWOuFzCl3SO&#10;O4vL68IEEQYuE9RuHDg4tahYD9DoCaEj4+XwgpHeEUDThOXFEV6QlgpRvbSomJvlCbJIvc0xwUyT&#10;ilipgN2kAgYwjnmhIxPEfBX+OWyHc+God9qqMpt4GmXY489YvSJRPps9Kq4mKJno9BgChpsXLbQn&#10;ZlVqDjPKooREBJeXpNrJDH0qFVPyNAgDTgr4tHhsBtNdqJQZdHyLvKgmMgGk+6HbASYPuQT4FXbb&#10;CJXPpiuKOu1YjdWmaDE2DWvVcIiSjOSYyQhwCmBrpQD0j2O5KNQrEAg8PpYCbVTOR47lHF1Iz5FI&#10;UWEkXOnghNc6RVQsBBAU+/FcJCpk0PEd4+fFC0E2h4VwEctcr5mX6beVsPU1aq7NN3pFpzTTuAoa&#10;6CmIK2QyRsJeYCsxJ+MBgknPWgNum9dn1pfqVWapUpvms3xMWntHHwvJDZiGKdVJwoOw9Sg9gPA2&#10;iBXYOUClAnGqN0fmFEZJmb5cQVXzUkp2SoCWNsfgWCnB6egpJ+X6VftZhiE7le7Xqjkk069hxDlJ&#10;T3ZymOJykOYalkCDu4qKURJMwQRWwhnwUkHaxBoNH0xY8tJElsMIZ+zZaCbn8SOwmRJT+SyTWccn&#10;bOvXvoncmdFLP37iCYGT892vXhLc8GgzmtA8kvpA42dzN7/2nRO0aH7yi2caaxdTaWrotih8XFEA&#10;KnqEqRCBPPlsPBqatNsnPW6PgKsg4bDTlZISpQYQZT02zxORuEMpE0AUwCAivtikNdYnNOMRm6EJ&#10;ksFUCEZGkiOVyZKtzQU8EZuZ5BQx64y0MmFSkYuwolG6N0GZS8edVL8tmcvQMT4I0/1hrUTnC3Gt&#10;fhZBFawoMqVGunmmVRWGZXp5nVpappCbxWINgPthq5diiahDyI8UcQWqAqJSlSsjQtA1cIQCFm7X&#10;iJ9bJG010JeYaHVSVs56a7qQrBjtciWS/KLG1uvD/bFsurWhiZ1OwxoUT7sn4uMcPgW8cpyZ3nQc&#10;Q1y+GowEkueR+I/MEnEZ69kN3HqVTiVOwVSH5hXfaRqVBDGm22V77gBrJJKoDNb/Yatu7SKqnhxl&#10;W1LsEMuaUHRlTe0RVPhsnVjPptcrEOAdp4QdE5YbzQvrQU9mJFNcLG3e2DVj7bj30eWnvzvYWoBR&#10;Q3cALzqnPBtX7/70wLKFxLlp5eiE5ZE70yop9eh5iy2SXbCK394Zq2m5C8TqC198vb0hcaR3tmi+&#10;6MHbKGw3/cDzlOSRxSJRyWXWtUXPrtn+s9+DH33jwIenv/h5zT3l5wQNpzxVFUWrTWKhK5IgVdV/&#10;/81rBw99lvXOlEnof//JfQYiJ8rlxro693//3flzZ0M+16+eebpYXdzfeeaLf/7HM+Zgx7Orm3Xn&#10;Tsxu2+QdPp/U0FhmTfTmNU1jS7CpORebkEzeED+6YfmqlbbxsZ7LZwPmwh05TvPFDmbT6rIzF7o3&#10;3/ZsY93D4SHvp3/YphUc2bqWmROBAwlsHMckpFdX0zH3YFHYgclaUvmIytzEo/AQ9m6jTxBUiZBF&#10;c9n8FDrPVFjERcRthnKtp3Mu4CaVWq2ukCly7f3yW1oyrS2H92IxETSf2tWp1LIUTU4u6ddrM2Oj&#10;xqaFz/GYWzyztX/41ZmjB+3DfUaHa4Un0BhONPqCdaHUAgp9ISlaqzZs4krnZeh141OmKbu0rZt5&#10;8Qb/8nXa7gO2c9c5Nn+T1lxmtQWff/bZ6rISVh49zHjl5Ze7vNEDQxNnzl4tM0Etq9WSilN7jpcX&#10;lkO3QSMg6M/MORw87MopuQDU9VwEwvMwAzhx5pTV40AKvSPsn5oYOXXicDgeGp2c3HrbHY8/8ZPN&#10;27av3bBGYZAZCvSbtm+7e9td2zdt37xlG3Tuazffc/dDD2/Ysl4s4Wq0/NYF+taF2nUbNzZUNGQj&#10;aYNcJyFVNQ0L123F0GZbVVUZNRlc0li6aOmq+rrKDetXSEQ8HsI9OVwun1/XVD9/6bya5sr6lmqN&#10;LqdU8iqrCu+4Y/t9D9xvdTqRbLhizcIcPWSzDixaWgZBvM9tRYggtOUIhGlpWtBQ1QpUxnD3GDI8&#10;H3n0IbqmJRJzFMhFciaJmWlBcyNVJAw6fUn71TOnDr36r4MFRQqjuQK2kO7O83Wlhb6h+OmdN/71&#10;8jvf7P7WHp/Z+sjm+XfdrVZS3XM3Mmk3ixSmkA3BoGJOzCBjcVUyIM1Yz9C/e+uUtjqpLyUKi+jF&#10;Ri4bfp6I3eEZT/GC9UuNAuSbxdkSapmOWcXP8KPWoIqjOnHgsm0m+ttf/6VQb4pGfXuOffP5rreP&#10;n9h96OD+1avWiXgSuUAL/bZKJ7vYdmb+ioWr790iqJJ6qQ69WbB8QY1leiyLLWFxuR/6hRwupkzU&#10;S6k0L2YlZBSKMEcDFIp+tuP8fz78oNxUet+Gexor56fjxFdf7waA/pkfP1JgVqaBaZtXmJTkUvQo&#10;K8/PoCH0tam+ad26tWAkPPTQg48//ojZrE8mo00t1YsWtTStXFLUVIdeBcMatDI5ubyypWZxs2nl&#10;sga5yaATGdet3iRR8AvrZOvvWqyrKKlqWl9cs4KvVDYsahIqlBoqu0yvWbO0bklTaXNVYVVpWTyS&#10;BspEVaBfs71Vgv1ZnKUvEO/YuDgYdgw4h4vmVSxc0przB40y8KVIGk+uMegOnji8as0KrUbld7vP&#10;HzvdVNnESKFQQhEnAAZQm1LlAriaIC+FpzKWZaDlQU9FTWMlAB43lRpmhSM5mEpwayG5GpNbtE3M&#10;vDUMbTaaJXh7MO7G7CFHgUUTkz0sswB0p+Vl7QhXzAty4OzKm1nyNqskbhz4qPGbMDLFGJqkclj+&#10;CJGL0yAwYsSkkIMFKAIY5mBEhn4jFZ3uv2Eu0CPgDiFHGOJyoVjKxnj0BIcSocbdHGo44pmaHTiX&#10;mt5D89/ix6c4wRGqt4ceukUJ9CU9g/bxXkooFHCMUNLDuAXxh8fGyGA2fvTJ5+mMsKTY1NzUGoq6&#10;Dp0+bFLVKJSimCr67j/3X9rVw5PmfrxiO/3vN2nt9omZZPfkxCOP1gXbxqYuW0WVjQv/8iS7SA6c&#10;c4NJBWaPXqdXKjLqIopIDftJJOEfoNkHdMjPe/ieLWgj08no7NR4PB4rLilGAiwsVvFwhK+QU1lc&#10;RZwbuTwxNzStqCoCr+7a/iNcsdhw+yqxIzV3oy9cLJNWmrjpZAB7QSm32mguWrDEXFhov9yJEYdh&#10;ecskD/HQTFmWBwR1jJG0eOamJodiPk+jsXCgrZ3NI1ypSHFLUzCZDQYTyMqamoQz4XjntdFNa25/&#10;5O4fL21eUawrfO3l16oqawgWr/NG35EfTjmmnb986id3bNm6YcWy1rqqRMQNvt+ps/uvtJ8cGOta&#10;v3m5UCCsrqgfGR3tHx2oaqiRqhXd3d1oKSGPXrJw2djY2Jl9p3/11E9r55f3Tneeaj+x4d5teGYu&#10;nz2/YtESsUB45thpVeM8c03F0upKMSeJ+X9BeWWIxojFcySDJ6PxvBaXgCwm2EIESnB5XDT0+Thg&#10;KocnUNEoSO6C+IgeQK0Di2EkDehEOJb4+Ptvt23fDs9YV/uVBYtbKcycFMnMkYgAFnY6JRpCmjML&#10;ojCQJhH1iTd+XnlJJWF5x2OYVwVjuYrnMR+phl02m8/my0jJDRsSp/lmnpyLPUkuHaZlMIHEZJWG&#10;wGbrUIVWOM1XwrUYxTSBhkQf5KfRgYtnpRL8TJwXDzECbv+U1TVnnR5GUesCzJKLOQaHqVTJSspK&#10;tEYtXykUy2W+UACBszKtlOACFU7DfAU9tkZXgOQclc4EbPjpoxcXNS5bv3JTBOyyf7x0933bcBWR&#10;IsnxY6edTr+5oCCdDH/0/vtuh23jhhU/HPxBrtSvXLNhamp2eGRq3aaNOQFfpeKumF9bqjMYFbpY&#10;ODznHOVKCWzuonEm4jKliYAy7hUAVpjmuKi6AKFLgYodczLi7rx9MumlxVN8aRUiHWk0JzxYLLY4&#10;TqEiIDZkn6opCugLAt8dtVqzK6ub6orpPnYkluSx8oyvdBLpt1QIrJ3BGWsu6Ux5bDfjMR+Lhypw&#10;Sdvl0LQjhgHjp/tPuZ2ORfNK6swiaWZamHY5HG6psZzgSGOpGB2QEId9ZGjE4fd6IkEEagUQUhUO&#10;I1gwTMky5VKxEVZO7KYSRCauoQq6264XmsqBGIlzWUn4W2gULtZW6SSVGhRkxN5gOkT3xp2j6RGX&#10;Wl+T1ZPJjIsIRf3uLFZ8mF/gZUYUAUdFUtkZhULqj4cB/sOECc6f6MAIVcaHewb2JO/YHNhBiJ3h&#10;84UpX8hhswllkjADZCSemMl0W2eQpGwyav75+nulJTUuf0Cjk9CTQTxksx6/hKMgmDx8HiGPiPpd&#10;kF6qVOo0wYnmO5dIlBBghMFJIUeNkknGHVMDgNoFGcrBubhCquPRQnw89ti4RSBSoxFZXi6c47N5&#10;Y9OjEQZbpiuWxBwe2wzbIAEkEWHgCKzgpwBxt2okzLHh62w82oV1QLRygAqmUmdHhgMwA7psiO5l&#10;cdhJDluslQ7d7Bl18DQSGT8x6XCPkUV1WYGanokwkx46H81WkMQ0AHcHfJCpmM06W1ZeTuGx4yzC&#10;w8xE+DmBvJQpLO0bdVQWrYA3lg7gWTrFZ2DOkUkFAdqBPZ2NFtUsrVbISsXMAhFTA30DhZ2MEFM9&#10;uZNXo3vHU+122uSMfzTJ8BBE3BebdoQnu8av9E93htlhcbGYx1cy8mHjOSaOhQyQTBB6Aq4J8lg+&#10;IASDPyLrpNL5USz9gAXJsF1TDrlECCKf139WxDsm4438Z//EottuM5krh871DH55uTQuohl49a8/&#10;eWy68/DBL5c+vu2J372oM5UgRChHkAnwJ9BYZeIQt+DusiZSQ6GQGIJAkVRrMHFBGoXZE5x/dtQT&#10;m3AEhqicoESFpi7AYCcd4dG+ucvqGkFKEOCCrEKwXIHUe/8YLNYXkwUZ+Jb5KWExUWamF4soMiaN&#10;E08inhDUobzm3Y8+DF57SKMsw1LsOTk8hlI/EQgWlhhijlGdhEuXwSiDxRAWTshoRi4AhS7kChUS&#10;iUSMo8ZqsQA/GbYnNYJiKdcg4EoZTL5CYjbKqwsErYW8ZjFdwcqmKUEGI8GfGLGLkXZcXHj0/MlN&#10;m7byadgfYqgPFVI86JolC0gcAXwWB2IBAUDUoIWdmur/4KTFNcX/kSm5RhLBRZ1jkxhfDvHJIRpG&#10;VGEiFrXc9J8bTwfY8gfL0qUCntYcpBMhSgxuyViH7eIrexId05f9Q95SdlTEFDPpZg5Da5Bec9p8&#10;QmFpfQO6fsuM87f/+sYdGuv/4djIVX+W4d9wd+HowPnWBYuLq+/65ItTBt1ExyiVk8ssrITmNHvs&#10;GFFkzNWUxmcmE0WNm3RmUV/Htbbpa8VG+qOPwQzJO/l7r/0gAwIomyL2xId/1K1ZwmVyT+7+zWen&#10;9xc/9FSvjSHwCqV+8YYF69s6LEPd3T7nyKTl1uHP3uUQdPCsNm25Ky+UoHHOtbUPjo189d3OjVu3&#10;wvgRGfK/+Pcf3Xb3kjhNOuKyNC1ae/B474ZNyq5LYb2U98hTuYjVuXeXV68OzVuYnR7rP3P2IklO&#10;Cbn68yecNMrswHgbwbUIivg2uvz+h/4AV9aHL25ZtMRW28RF7HDEFUGcJ5HOh3KzhVxnDrxZrt1q&#10;1FdtV2gLGTE89BAFUTgg2dIZsTQS5y0sBjeVofcOD3z8yl9rFsx3ugMilZKvsW9Ztu7TDz8IZP0l&#10;JXUN5XXN5Yv/8/muGG3OoMzys6Kh3kjbOdumFb9ScBbfe8czcnlxOMUMpFO2QGB0bs7uDVvs/tHR&#10;md7OvhtXrgU8UAP5dXK9Rl0mkxQW6evqytZVl2+Wiuv9vmz3zcm///FVg8aYZ0YxhROzzjc+/HTR&#10;vfchW6K6RHdw11erlywq1RuvX7sJKy8iYKh50k2O8GOh6xdlWQpCTAtmYnM+ZO6ZparRzlv/+PNL&#10;X7z3wReff44p+OUrVzpu9KhUetgfGBhtxmKY0oNeg4h1ARshDnyEbcCTeObilQVLsN3KwIQWidu5&#10;olQqF9CoSqhJCpK+MoBkZxlOX4QtEBeWliqlQp99Ohf388QaANw1CgkbKFToDtkcpUbd1NxSWGbW&#10;m7UKjZQUxAGxQcu1cd0WMakMRsM4cLgCoqRYv3rNfLNZDcVPUWFhTS2yrCqFPKGIS+Kb97vf/P6u&#10;rTsqy8scHmuaFCH9tURbKGdJ+TwGlSRVxoLGomKtkjY5O8NQVm1a04q/R//I6JkLJ44fP/bm6/+E&#10;5clg4m+5Z97Tv/opQn2gukkhYTU4DRJ3liJEkm846qILfFRZPECkWQr15HhA1BAvWayhyTJ+CJ8y&#10;VLVBy1OwdLXKopaiEIFFtIaPYpVXK6QJ6eG0fXiGkWSfOX71L3/7F5srar/R89zvHuNKqHfdv27j&#10;+kXJaPjq9e6m5taahgqpknT7Zr/d92XLuoVUPg3naiIFTbQLEhI6l2cqqQ4BTZLLKSB2ctndWapQ&#10;WQ6MFyPBQmzPx/t3fX7swB+ff2FJcZUQeu+J6Vf++Iek14N/w+MI0VFg7M0AnJbKg1oYZzuwZEAB&#10;c5gshUyh1+u0arVAwAfKHAr8RCouESMOhUiy6AQ9mvRNx+FWIuWQHhkkTJNO1jUyrhcVlhdWStVi&#10;Ki8kVNKrG+flaKocRVxVW24q0hQV1ep4IplEgCg8NhKdYmEeT1RWVr/jzjs33La2sFYv1vCMVYvv&#10;vm2DjEfRFMjufvSh5tXLxAgcZBBxu5cUqel8pVguDoVDh48dmt/a2lhbf7PzpsfuKdQXQ96CnZWA&#10;JywGNtUTBGYMyI1oCiGXEFdhZg5lPQa46Jhy0IFheobRPAPjWzqQLfmMsrwiJw+tzq+yqMBe4XuL&#10;EiS/VILmA4hxdEVYiuWL4nyLlaVhFxZnwV2CX5QR4WKP4NwmvLmknZUMqdgUemqUn4pwmdgEQMZj&#10;ZVMm5SwHHVrj2OTMqC8AtxUYgNZMxkXJ+jBadVnHHNbxoM8xPTE2PT7C4wFzw/dGaE5fetblt/oC&#10;Y1bXjCeSZJNiQ42hbAVgNbOjVwL+kICUCEQwVila5i3dtet7EM5qaktrKqvoHOLd199XieX1axrX&#10;L92+rmrVIxtWTn5wOHJuNiFhvH3wiHaZpGadyigx8SWGFT/6SUZqYJD0SMQRSlhEWqXXD+dx2huY&#10;gXecyHiNCkQdZy2Dt+gPPfwANIChaEIGOKAG9g8ixGOMWmdBOZOKpBAndX19IvrlpeSUQ7Cszo28&#10;Ra2Ctbo8WCGLRSLuyWl9cxlZIIVwnkJQwmyqUaJi+pPTvYOj3Td5ZqVsWa2TQKBSDnqjzr6b3x89&#10;cONmO0ptsVJXUVNnd0F0O+f3R/KyvQTj6N7jPme0oKBs+dL1D9/3dHl5E5XKpkGoJtdMzkzjFbty&#10;tQ1Uk8cfeejx+x4BTQi9NKKahDx+RWVlQ13d+g0bN27YtGnzVoGQBCF6dAi621PI1NuxbYtCLL5x&#10;41o0FKmpqoXA5kZn97Klq3bcvcEXdf/p77/dvGOdUiFj0dgdV7u0Uq1eafR5gkE2A4NltYwQMNOR&#10;iB/BZuD9M+lCKVMsQyK72y9VleLxAVx/enoa6BLg31A1Ie0BElPQzqDwAnsCricag4Xv7q3+/lAk&#10;uHLF8lDYPTze29RSRVDTooQjahlJJgJZeooQcGLQDTJQaqO7Qugpg5llwwSY53JT8nMENP//9x/y&#10;Dy3ElfjT5Ji8mDtpknGgTsU+FRzCWCLMY2f1CiLsHGZkvU5FdRQSUdRecNFl47SIT0pJSrG8mxiG&#10;Z5ZhswjLG8zm6uLiFmNBk0RZJlCYWBIFIeLRBdQYiqgIdAM5gYgnAKGDYGL56/OHkYUllShnJu3w&#10;s0Il3XWmZ8emu1ev3QwWx4e7PuIqWboiJYtNT0VjZpXOPmFpu94xNX1DyJJu2bR6bLxteMC1es0O&#10;U5Gk7XIfCkO6IOZlCMUcegSWcTYZ8kWmPTYIROOYKeUQBSNguLx8x2TG7Yv4k+EIvqkiaBLgCxRm&#10;47xMBEP6bMRBoCoU6OM5gC7cCCVkEST2OG5fNOa38ukThjLaSA/0pWsnorxGfSoy1k4rrYgA2+KL&#10;ZtI8u3OcKjBkBQgGzCl0MgYgpIKGmQGRkJM9N345J6te39gyEHWk+bkWNVWVstlnrLLixjhPFEt6&#10;FZSoZ2AAajdjVbXcqJcqVOgGwaXACkgsV0CDxxNLEAOHSbwUucYU+sTQkMfnM9ZWxri0GEKqsgmS&#10;DodTWgzMOhiTSdpsMkow4p72GyWyggT2UXwqNxBwDEwIS6q02RTJYyOZFmHBbBlC9LLQ4WUyjL6h&#10;YZ20kAPm+dgwRS3xEzj4OcExi16lCWTTkCYKJDKcgm6bWyrHkJ2gsJE1EglbhtP29N69V+lyQlBA&#10;YefSeqYxyAMNMuP2+5mwYGPKRGQFUp6jf9ygN/noeSQrHIY+poZBiZMZR5LOybAU0blxdo5mScsY&#10;HGEB4ZNmQpxUmBKL8pDWgKiCMIIVgLHMRcBxYdFUapLqGs/QszyllE3hwxdLoPlM+AS5aM+ttoDf&#10;XVbTmOBCfgOCYBbDJiRKk3IZ9L6egD+WTHDY/BxbzlFX5igzCLmiejKKpoqIWuMHHpOaILGGTCbD&#10;zogRXDM2LQaukd8nozAkHLDas15GJkEHOxKIIQoplSai/mvXL9YUVXCBm/G4bZOjIcxxoSZLBWFC&#10;yDmpJ/acO/Dpybu3PoQtcojlH6N1XE0fuZo5ZGf1ZrmMBBO5njTfxEQy4rOE56aY3hlx2KNN+xSR&#10;ccpUKDIcSI9GKQ7EY+b9c1AqQvQJHQQk8zksTjJYZ8LNnwQ2AHBUxI4NTit04knHrjR/H4UzeauX&#10;OpAy3fH4K2yu5JPnni+cJOU0RtPv153wWN56+eXfPbb9icd/pVUqslGfQsHkcMIsqp+DWDsIZAMR&#10;qFMI5JMo5QZuPZMty7FYKVYyTLjd2ckx9/UQ3cqWZWBsSFFiCYHDlbT4sm5piTLBoScApwnGPP4Y&#10;zlS1VlhSgiAypGtwpT4R28bwTYVmbEE3SDtYjQE0lqPyM+BTm3nhgIYenJ3q45rMYY0pwBVEwx4T&#10;j14gZmpFogxFgAglFk60/4an5OgspFdHchRoO8GHYuHPSWGFPXGkJgi5AiRL8FliDbVQRy1V0cxi&#10;qpKT4/JpImz92TzhjG0atPuK0iKbdSYWiBRhxUGHsoo1e+tGWU1lQJT18yOGDEXd6ZeeS8Q+HrUc&#10;6pnJ2Q1PV2kfVCfJQJISgeJaMcPv/cMxx85bM93jEWZMUCKhhnhj/fZEgYhc2tAfcnIImjCRhvEU&#10;TDBH37iqvqTq4Q1H7AM2HfPESHc8EQPCkyGW7jl7qaRxPlOliXI5PTTpnQ/c0SCk+9q7nnuqcswy&#10;6KZxozzy4LGesVuDP3l8QdweHu9wtTRpRqY5nddsj2woJxHU5GObGm4nDea9Zz8QVw//9EEezCYf&#10;/j40d7FRSpc7Kz23//OvxXWtZM790r9eCg2fZzbfecBVKWNoW+Phh5ZvH7QJv93TvsDEW9cocVr7&#10;tu544NS5c3aPZ9PWLRgOx1Kp/tGRzlvdd9x/3/jsDMLK+iYt1+aO/faVT45ed4xHM+vuef2LfQcf&#10;fuqJC2cdPI6keWm2wSRlh8v37JlYcrd/3kbMBBo/+dBaXMyzTfr/59cr77rHv2iRgZJrXb/jRTpZ&#10;uu/UMR/vqLnVCV8bPRxV4tnxE6NTrA/fSQhVazqm2PLiVVWLt5JGNTrqXBxNX4qdw8yeRKkFTGos&#10;ngE5SSITIcevekFrTVUl7tCxkTGlRo7pZOOC8kDMikFEMkWQCuO2bTtGOi3THS6DQFdXHkhFxwd7&#10;r+s1Yg6LrKydt2TZsqWrWzdsXb1+64a169fv2Lrltm0b77n7jo0b182fP89cCOuOwO1BRBl1bHRm&#10;emB2phtCWt6CxqW/+MlzpEAxOGAZHrNJtLobo1NxNnQ5rJp6nUkhGLzZ5rJO19XV8iSST7765npH&#10;z/SUhYsEwASzgCtLeKLZcDYw53n/jXfDroBMQA71D06Oj6GwXrVqeVlJGYCj5SUVyFHsbO84ffLU&#10;xbNnb3V1Dfb3drRfPXb4+PAIjlOzwWAAMAw1JV9EUJBRGXOzeRBeRcCJV8jVyC2lwE+MQZhAMD0z&#10;R5J8NoMiYrOiIayOotA7uV02i2UWxn0RKYE9KY8jpqIDEoAwABaVw+49d/oyvM3NjfPUCh0cECPD&#10;IwUQqQZDsHKwc6qpMRx4VpvV1VjftHHDhvVrV2NB0Nl9/ZXX/lZWXiwtEru92SJDFTfvrZ/isTyg&#10;YI10dH/6749K5y9bff/dGja3o+PKr3/9m66bA2JS9tiT67bfWbl6w/yK6oU2Ry6V4rGA4LOPhRMx&#10;kmdkxCVxXyjGnOOXxfxsL1+oG+iyZSqo9csKcmwkrqMfry6UrObR1LDkoNhh5hRKSklJRlWMiXGG&#10;JaeKA3Zfkar00J5TTz75LE8kOdt28dSl4488uWPB4gYaN2FxTvNEomtd3e0dXe6A++bg1Y++eRsh&#10;46X1JnYukc/gtQTmRi11rQs5MkUcNgdMoCIB73hfLhOSmUpjBBcJ2Ed2Hjx95HTNvKZnfv5LGZuf&#10;sLmP/eWN4396mRUO4cQuqq8QyIXpvNIAMW9ZbGFoECKhSsOdmCcbwfABkh+wvhiK47nNwhMUREcb&#10;n3NGnRloFDK+TNgplispLClyHSkRDzKgeTLFWI+jpXHhrH32m+8/KChWMJkipaQE9uV4BBeSPehB&#10;Ah9VX1IgVIoRioKzLpXOJyZDeQAbbRZHMIM+ATQABs9cuHzyEwxEAKPWliHumkoHSJCFy5tLlpdV&#10;TE5MXrx0aV7L/Ia6hgvnLvgDgarKaj6YoCkKNUaBJtkVcEeTUbhFAKvAJYUVAdoqZPOgf8oy03m3&#10;AmQMsI1APwgkW76hAjgMq6j8z2imgP7Lr6jQU+Z5Evm+6v9lCv83NQjgX6hyOLgB//uZ8JtEcSYZ&#10;YlCdsZGbg4a5JK9AG6CmBIhAQz8FPHIkI4ep0Z8WYDsci04E+23uqWDEY7HNCfgCTNwhOPH6Uw5n&#10;zGIL9U/YXQzSnUC1I5sJJIdsgVk/wdfVJAjxld6pk21TfX2uFQtWhGLhYNwjlStzmPbmqAsWlo9P&#10;Xbl85Xx5aXNZYUFlVeXJyz0eu7PWoCzmkLP/POs7NmiryLYtjJ3pGN305LJERU7CUjZWrBHJq1KA&#10;2WTjBJlxe2fpTHSp6nAu7Q7YMNNiJfKgY4ZczFco6E8/8wwpVUAak8lTjFECsILp5LjbXqTWEzRm&#10;hseT+Gn1w6nUmIMyv9Bv5HOEXDo7RU0kXdf6bDf7GlYuSKnZ9GiE7495bc7h42097317eeCWwqxq&#10;2LHCKaKwFLgds++/+96lzmv3PXH/A3fcNq95nlBjRMggwFs32jtzvkRsNvD0Yz/ftuXOxYvWqvSF&#10;SokmE0u1X7v582eeLy6p0hi0x06e/errb378xJOPP/CEWqKGhOXonhN/euEvu7/ae/N6r8cRKiqp&#10;TEZgZcP5w8+kqAf2Hfnls7/AQ7Bk0YI7d2wHUv/NV1/HX2fpshUisaK2rr6yujSQiH7w+VuVdcbW&#10;eVUoBIFcRCT0jStdyxauDAQSF3s7L7SdaawswjgcicBqVUEyQ8BsiyFK0oPUvihXqvv662+Q+rdv&#10;3779+/fPzs4CoihTKP/bxGCiQQfyHLN/oFXw6P3nvff/8JvfcDm0z3d/bC5RFxmVmPonp652d1yx&#10;O6Z44E+wEWGF3ReKLSYDjzXescAhMPDs50MD0P3/9wMPPH5ghYVGFW8voPOYMkQFYbdNBUUdiwsB&#10;vhiaf2Slyrnkzes9XCpVLmAJ0ZhFPXxKCmwcgP6Guwe8jqBRg2l+S1ZRSqeDTMqn5s1W0hiNFmUC&#10;QOWeso7DmkjKhWJSzheh0Gbj7eJ2eXHckyIVi86/dO7agd0ne/uHfvPw80uXrQYW/KM9n96culnZ&#10;WspBemA247c6BVTW6oXLtbAmK+kqmYZCCY1PdNln0/fe/ySp4B86cEKnV2d5MRtVYZKIaB5P2OLJ&#10;Zum6CrOX6uWgnMxkvbDzxRM0nZQoX8AzlbNzYZ6tU+gYwhIwGmVnglmB38WnZdgGLFohz8ikEh4h&#10;HJkUFjSbNmeA5FBuXLzcskpaoxONXxazq9bRIz00T1+2BNKRrMyXcNrxIrklImlW5QsRtlisIpE1&#10;Xpgd7hwfKS0iukfP33bnT/RcUf/YreXzq7iRKfvMrRyHC+8Tzlgw9e2DvWCrF1Q2hBFqng8iAjgP&#10;aDkueHR49+Kf8b9SiQSmOUUpemhybnB4uKixNikk0hx2ipZFMhp6HaoP4D6fDLNeDnuWGqOGfYlr&#10;vbUltW612IekgvE5cZabgbQPNklkUNMwBcvB6gJqlQxMeKbA5g33TdolutIihIBQ4nGFIBNN8oOp&#10;dCBKl4iwEkXKhJhHMqNZr2sSVjsA1FjsmE4uiEYZa7ffmxNStUYBLZDUEXqHNKnLsB0uD8ZzIoJw&#10;A00p5OSGbByOwMtDs8wCCAn8OA41IMlYgkxxhKGSJKJzyHOO8k1GVRXfIUYYzfTU6NCYZWIiaLPg&#10;kxB8UZzFjxEMXIHFelliblSg1xBMAULf0TmLkxFWwHX42PcqqbS0oo6h1EJqiIc5Go2MTk4UFeFZ&#10;EnJFQolCPjtn8Xl9Upkuw2WUIk5q3FtUsFhcrIowwqiahVS21zE+PTsKK6NKY3RlkgRHODs1WSjX&#10;8QikS9BiuRQKBUWWIUyHeBRboTiTdA5E7H1J/ySTEjLptVp1MYOm4vFK1SIV3gzXL17bv/t7IJIz&#10;Am9H9vSN1NlpYtSHQhLG3BxFmuNJgXvH9FLKCyPMS8Wl8KBUiGQZHgrNNUlxjWXnJnITU5kxa3bM&#10;lZjIU0foMFPCqcOgJtkpOknNMLEbYecY6aQlHkegiNfl/0ChHklEGCePsZ98fhdbZtz/4U7m5x3L&#10;43zefLPmJ9tvHNzbO9h179//QNWrJcEwoBt8IYrUcXwKXJBioVZvrhSRMjGNUcrh+pEdJuP6aY5e&#10;26V+3wVHri8r8TAksTglGM8hvywzlYGUOC42mUF45ipKj+7tP/B6F7s4rlCgAY57PF06/rJ5xvkV&#10;/DJeWCAkFKE03QHkbT4vHulf6Uw0JmTQNBlbZKonRmWni1bGjMs7J50YoC4ukrNpLjx/YbYSd2pe&#10;jA9hPQTvaSQCsNhUdNQ55DdAGShjS3gEN+LzC1AtgoDJUAuoemTEcXIkO8NmpKhJf4zJEwaDoZKa&#10;qvPnLy5oXkBPUb784POtW7aFQJ1KBDJxRHqxvBwMVLOcTGLi7cOy94cUN1P6lUu0zywhNFReKj4O&#10;d0cmYPKkM4dvDRy6gqBpIpodPXPVVFCi0RVPto/CmVq7ftVQcETJpijppNubFIkkJfMqhKsrYovL&#10;g3L+jgduW3HP6h7vqNftKsgJdYQcvoqqdev92fT4NFFaVz00erBUcnP7Ql/Qn3j9+/B7e67ErIOf&#10;vPbL4oX3FDMTY72XD57wXO8OPHF/SYl0hhrMDE1J4rzlJfX1LQvaVjUMRim0b/4WcBwggqwqT6Hq&#10;T//5m7LKTI+Ff3TvXRdk9JTuR5hMNHJjyKxvvfP+vTfsvGzY1XPCoCTvv/e+L977/N13/jnQc7Om&#10;smzj2tVI3iTotK6O9p6bXffffVd5cZFYJPASvI/3fHHxWt9gryObzGxff9/OTz97+Kkf7flhnKVs&#10;crDsp09le29yeVIftOjeEZa/rzbsHb79dtaV41FqkirT0Cx+xYZl95s0df445ccvP1++sl4B+2Vm&#10;ih+LxsENFBlmPcmLPeKVW9549ndflM67p7x5BcIH6CmIjOBd9NOIOSpVB4TzjY5uhKjeuoVeZcJU&#10;YARMAgzVZCxhnQ0EgnKGkPfjZx5ZuWzRDwcOvfjmH++790FqirFj4Q52QvLJe183VcYXQrqV7Xvl&#10;HzvPn9vvtMYjEcLhCw3PjNn9DpfL7pydAcUW+gI+EtkRBiKRF5hK6utaiorLVi5ft2LZmrVr19dV&#10;15eUl6LS27f30GOP/WT9xlWGIuOuQxebliyze8fqy2EGTbTUlH7/7dcNTU1lJXUrVm3YvuVuSo45&#10;N2E/evjYuUvIYpu1uf0Wr1+s15xsu9w9MZLmE+oyM18rQ8UXCQS7u7qnJ6YWti5sbWopMpoQkpEI&#10;R8J+/2Bfn6Gg2O8LY2yu12uhSJEqhQQHFjRvPItMGEweiLnRKYyzZUI5YrQiEYxpWRDFkEjbYYEN&#10;nNNj+Edlur0uPo9dUKDHxr2nuxcCX6hbAKLGdgJznEDAFgrGlixeY7e5xCjDVfolS5bf7O7uuNGh&#10;UKqHh8c7L07KSM1jD/14x7bbq2uqOBwiGgn/+71/ffThfx595BGojZgSViyuiYXE3HBPz/E/jPce&#10;PHrs0KFDF178y8em2oYEJXXuqx9eevXXy9fO/8tLr9x571ZPqFNthEfIODeL/kLmCwa5ALakgywx&#10;yaIjFYzMJH2SsrSVN5RV0D/9+2X4VGuXEqKcm3RnjO6KbcqnF4o2lhP6RkLRRJgMPqPaiTAfjTDH&#10;ljFF8B24pjyXTnfIROblK7eMTI9+svM/jz59N0GmMdvpH+6C6bW8umrhkkUsHuPgib2khn3PQxur&#10;60xxmpuJQduMe27EKuQrCkoqMMMEBdPvnJ0d7ikoq2Aaa/wxmn3c8+9X/mXW6Z569qdFBhURC7fv&#10;2v/H+58sH2U0OeFWkrD0WsPy5rCO76An/HSYoMMsJmylQcz+qBia5ZlV1GgwkrcPZTBnR+wSyHnZ&#10;WDwZTIxFUr58ZZYKpsLoCrAcooFXrJawXM5ZVYHp9A8dG9ZsF8tEh47tBDg9kciKeQaZSMFi5kxq&#10;MNTMbL0igt+RiSHUUcATMehssUiFrFHwuUmFbHRq2mq1SQSgpoFTBsZ03suEvTA1FkagK7prnkjJ&#10;40pRL+q1+qEBVPAppBouX7b87bffKS0ux9ABJGrk08CKACt+DG/kKPZGLCxUaOBc5FslbKTybRZ4&#10;FPlZPwXpEWwCXynfWuU9U5D+4QMXQn45hUM+nx2N8vP/YSb+t7/CQgBqQDKRA7UERqCAkB2Np+U2&#10;WuaDM7f++gXl4jj98C3DmtUsZhpyHDJLBPa2XX36tfBHJ21fn2J4EnWty4iyOq2mTqOqLjS1CAQm&#10;rzu3e8+po8ev8MTqjdvufvRHP1m8YOHCmmWQwy5fVLdhw7qNq2+HMLahwrxqycK181fr5WWvvPwG&#10;GA2hGJrKQKGpBMQ2GiNcXqH1eP1v/+vL6uLa0lJgrOtP/HCKGfGTt+bCb13lE5zQ0wU7A12epGvr&#10;44tD3DDLw2L7JV9+cDCZ5kqlQmbSp+XzLhy74PckchyqXApxEBjb7EAmPeH1wm5Af+qpJ9FogkgI&#10;yCZqwUg0Fp51iZVyCSmOp7NZmUQj0wl8hPtqd1TEUDeWRilJissu7bKF9rU1qysIo2YCizBX5MZr&#10;n+O50ZVVqGWqovkNZavnZYulAU72zNkzNy5c2bB544+f+6lRr4UYKe3yX75yY8bloAl4Rr1+tP0W&#10;J4KIKWpxfcPw9PSFC1eO/LC3ve2Q1+sKBoPVdXU4hkQi+b133D2/YSGS4Xd9tvvEoX18XmjL1iVL&#10;ltaLJQyrfeTosT0nzx7Yd+Cbi1dOvfnPV86ePVteVv3EE4/ddfsOKNz2fLfL7XCFQhFAVb/Z9f3i&#10;ZSvAxvjn+381FckWLK9hEanJyf5YKFhoLLp0vm3hgpUIWdtz4tDs1BC4LvRsREQKCED7KHwB2AiI&#10;mQrF3ZOWt977SGc0PfOLZ3bs2L5lyzZSKhkZGT1y7Biybh1Op0AkCthdvUNDRy9d2Hfw4Lb1G0uK&#10;C2/1XvvuyLd337+NATOD3XK+5+ySdauFQtIyNYvlp0IiBxQzH6iGxQQIz9Cy5herUHnTEOIGk0YC&#10;415Q1JFHBdZKPu8X84WoBKRTPOI5zAIgOQOiRE7J8rg0qZhvlAiKsoPX2T4/mUqwgf9yucdGpx2e&#10;GFdWqK1YxC+oD3G0eIHx65mQE7EYwaRnyNJtDU6l6XGIaiRiDZ0GYgGMIIixilotdjZLKBUDwEp1&#10;2vwup3/1mnX/eO2fVUXVoXjo410fj9mHlqxpxSGPZZrX5uLmuAaZHpzeZA7wQQxdfNevnc6luZFI&#10;YsuOO/3uzJdffQQJgVRttCWFRqlALeBhIYuNbRB0Gl7KG5j1WOc0pFpfWhWVS5ACS8uEuFJZVm5O&#10;itRoKQVZN58JWKMQYaRJ+J0w2KGn03E/FEFstjCLCNc0jcdMXTl5uWUpu0jNPf7lTOumB6enOhMJ&#10;F7O4CheZIpSaGLNw1BS9OGSLV52zKgxIII6bPjk9XrOuiYwUnts/UdYinZqwNbN5JlbMHXRy8XBj&#10;GZUKClMZn8XnT2KGWxhiJeNsCApglAPKggbGdxyNFrh8TBBE0qBZ4MUS2bzDfb3ayhKeUYVMyjgt&#10;zcmxwm63bQyVPRUq3NC0JS7kuhmIQooJZr3gkjul7EguxZhyzatpdZE8uppH5XNwfqf8Xj7e3FEk&#10;WFo9vpBAqY0wuY5EuomWcYBMoJTTkhk1IYwFo1SSH+Ews6C/ZRkKDpnEzNNrFWNNAyMXQfq4jAHH&#10;CEKjnH0OZoRGingeKVUWReeVdwcB3u3Hf2coMjfkFGGqWgaICIxsEY6ATfNxqN4IXRxLS3RckW3S&#10;CixNJUq42NDIjT67JwShGmDA3pkJIcZgHPSHwhiNEQpYubkwJ5vi6MzgkAB4CJlsbmai59LJ0qbK&#10;kqIqttg4k6UIICjIZVCiYqPDkyJEII3JN6ZrYlKK89xrHye5sQRDTZNWtfVP8uQiIPv5lHA0FA27&#10;aTI5KVarA3QZhcoO+aOxeJogRWlkHkLSDcygy+ey2ehxemjcH3V4ZWg9ZByRhIlXNM0AW0dN45Xm&#10;GKUUGskX6QAt/+bbvWJzJiQfniWuuIieBM3OodB4WZBycH/hbKRSWLxINKWVKtlgVybCgnRcgLOR&#10;EnYzhT52zkf4fIxZH2XSTR2ZjQwGaN4oYLN0YH5ZCNCiJTHHwls6lQpPQr2TDrjZyVOCbLD3Elen&#10;emHxqjumBzoOPff2BreGZHqo9zZ2T8yyTp2dGh97s3dUsaCCrijr8HkvzkwPOcIZpiHELrdwCme4&#10;cj9DyMkwADB1i/uHnBc6pw66GLdyKnuctNFk0QgVaiIimoh6A16GvGTSGrh8dNzPDrqiVr46U75K&#10;WlqoQH2oEoqgRyknNvAzZCrEiMXo8TSNyWTHA2F07kIO5qVJKpuKmV3KPWafGTeUNnPUtd0jViUp&#10;rDdqQzlXnMH30sWwBGbzaSaoPlCFINIB6zpMQJEsSXCz4O4TKFhxhvk8c2IhOEdikijkUFWwcxJp&#10;Jmo0SEcY2GSPDLGlQFprT524tqB+uVggvX7+MkfIFOq4bF5wxnaBIZFhf09n8p20pLaxAl65MJXZ&#10;PtXnnp0p1mhYMl4c+uaMgDmQHv2uN+UlJPObK7bP4zcKxbVsvoLM9sWy7X64UXWN4pn+DpnYFFcX&#10;pGS8ENXjkWU7WRjNwsoGmpOFXavYf+SHVqqsKMzF9N+TS7VU1h6bRJiFb6HyRkPVREgUERkUO2q0&#10;P10umV/CYRUty4gWiGTi6mKQsRkrqpvkrlShCH5AzxyTZmUaRDKLlP0xJZk+9kGQYWsO5tTi1dLb&#10;X39JYSj2tl3+zd//Mly3jVeiGabsWGAW3dco0peZ3m+b0xZrtzUo7lmLGMzFDAm5ftNt922788EH&#10;H5rfvAjlF4Q60E0UGMwrVqwCfferr3YePnKsJnd1W+N0BePmtkrPxsLZRtlQkdhbUUSvqFvTvHQb&#10;TyVKyPSygrqf/OJpaipo6fZw044nHmRWlEXntUpHp6xD016FRNG8dGk8V/TWa79YVN5bSI16h5mz&#10;PiLCrwxQSih8ukcSKVr2O4WudOdXX+6482mtuYTMCFlhERBKWUzzU1BJ5W0bb77+yrXr7YuXzP/8&#10;o/cRKTOvpSWXpXd3DozeGCwpXjHudlVUltcYyge6hyi6kIMyOts7XqWuaahvWrBg1aXdXsskPRZi&#10;FJkNJUUrc1ntwPD0KJgYQ0M93cNDA6MD3Z34T2/3rbGR8eNHj4+Njp89d358cnJ4ZAQKuUDcl+Ul&#10;+mf6vzu8a/+R3U7HDKhYjz3ysJAvnJuc6Oq4NjF8nZJyqbBnjUUgO7l6+Vp5eQ2fK8bdVVFUuah5&#10;4do166VSGaZnYrG8rLxq/YZN9z/04MbNmxYtXQS1VX1tTV1NQ2NTc0lZBcASc3PW9qvtDBpdwOeB&#10;kD5v8cI1K1eUltchdryuvu71N1/73Z+e37x1HcGnhVPYqSIAMpGlMUk2y21zXb1y/Q8vvFZcVFxa&#10;VolV9MTEpMlYIODwIqEYAZ1zJjU4eCsWiyAUj5Klzc3ZMJXhAv+N3V8a2xJ7JJgcG5nu7hoo0Bef&#10;PHH2wvnLP//ZMw11TXyeCP/XX154c+mSlbCYBoP+C+dOf/HFx19+9ZmIFK9bu95sLgFQnimQEayC&#10;kd4uFe2YkXOZkvV+sv/mv7/YLxAapicG//3+T2W54uf//JOVGxp8EcescxSCSAx8Az5OKikOJ0LJ&#10;rI3mDLAlfI5UHAwhoy8s1FKcxHhYGs4J2R5buMCsVZk8igxLNCduZW4o46/iBrg8+MB9jsi4hx8v&#10;klNLo8lswht2OqyJeIJLSI8funrP3U9Bx/XN95/Vt5q1ZjE0ZeGAnS9gijVSdBQEna4kpS3Lmkoq&#10;C6A5xSQtiLPe4iAQjC0W+wLh4gITaFeW8VEWk15aVZGiSLo6gvsPX5xz+u69857ly+aBidd57Pie&#10;F98Z++bKRmFz3Mfg1TVWPX7X/J89wNEpUnBRIN2HwgV7kJVBpJsA0mao5cAMO3fy1P/8/vcXzl9a&#10;sHARGowY/sQZYPYS0cxUDEgqkPDgtAkH3/jHzq8/PiGVSOqri632WaXG2HVltqKsHpL+0cmbEjnh&#10;dwU10iLAlJgI8k2maWl+l2vMFrDjoMwmY+lYTC6SpeB64IPOxQYpz2JxIBhNQjJgq6MzaYkEhUXw&#10;KfGEEKmXMG3DvQ1oNlcBpJ5AKDAaDPv27gebushc3Fjf/MlHny5fshKj/Bi8/jkUCNgrsGD/CfsC&#10;eToLImuxHsAcP2+XYiIMCExgHoPPZfJhRcHJnO+58v6X/22i0IuhC4M2JQPuX36B9b+0i//7QYd1&#10;Frm50Gug7aRS3amEgSUJ77na/uUR3eYVpl8/SELCY+BnYdrG2CySil8ecLcNNm7bRjZVMysKKcWF&#10;qB+YTCkI+QF/8uDhE4FobNnaFY8+/cj67WtVBRJP1D4147U7EoFYNJQG+t4biVC7byGxeABCIIIl&#10;VmrIVTvWCkRyrzfW1na1v/e6UMDUqPVprMoKqlV63YUjpxNxv7HWUFHZ9M0/PqF8f73ex3Zp0wPr&#10;ud+ePG1aLDQ28IQ53vVvui5+3bVpyZ2fvPfF1GDvqsYGqi94bO/xP//+lcUL50klAlvQ76dkLrbf&#10;+OsfXu652kd/4rEHUZcjghbfSL/XPTI0UMxRIc8KKTkMUuCKxnMMtpTOst7oy9o82vqS/qAlkgjU&#10;8cqsHx4p5KlPHD1w2TO5unW5+0i7uK5Kdd9GepFeoZRFdJy+mPXp3z7TWlnzm18/bywqJFisjivn&#10;d73+lhrzykjm1PWL1pgHgyv36FRgxo7dscSg++r779Anr1+xoNgkEIuEHo9voG9w9aq1Bp0S9Q7i&#10;LV7580vTQ5MP3H9bMgfzyIw/CLs/C2BEg1FXVVNVXVczPDxAikR/efGln//sWYNBh7DQrvb2115+&#10;hc8X/O2VV6913ewdGPGFwm+896cHHt/UuqiCQg15PTPxqI/FYgwPDI8MjdVVt8hk6l0Hvr/ngTvr&#10;KgtHR/qrq6qAdSbZOhZNyM5xQfI9eejootVrN2zZDAY6n8dHJJHBYKyuqV6xfDmAPT19fW+/886J&#10;/T+AfEVqVT9/+plSnT4dDb79r1e3P7xdY5AAJ27tvkkuaOVIVBy2SCs19l+8wUpSBAo5XguwLHK0&#10;VALly39XVXhYU0CmQDgEGjSU2/nmC90XeCoUDswL6KnyvwKUS6yVmNEEhuoYAPMpcGDIDIaCBnGG&#10;mOifHh2dg7ZbqjIZC6sV+lIKTxrPcuPYlIE4ALsHLZvM+qZttyI5B0+GQQYEIcgfE0BwR2EBGpR2&#10;2NxCrlQkkCfilJkp+6kT53/3/J83rt/MZQnGZ0d+8cLTsaxv0dI6FjMlE3Ij7lAylNHJzYiVTIGf&#10;jco2wXT5b9jts2DOrVq7xGQu+vKjE4mMdcEi0BmNc16aVEjwgImmAhqdT0HmcuB5mZVISDn0hFEa&#10;W1HKA4WGklEolWkmGxoyJGPQJbS4gvRpjTGekJbI5Nggh0Kcno56PaRIgdKPiQD1oHN26FJ1Bfwd&#10;Ec8cxz4dMVU3XrfZeAqpms7gJ5JW+7SqUMmh22ZdZZ0j2hqzK0dYTk5SOjqclosgnTphq1y9SLVC&#10;kqEHvXJDMVR7RMKrI5ITY2OWFENQ1RhDnUnzc5JJAYUGvCMzkYA5BEEwSIEFRIGbzogghPN5xq52&#10;QNcsLzUngHfAe5rO9rkcIYcLYySuGEpJYTYQ88SDdAFBRzLfhA2xsXStDBWjMMmcmZhDAmMcEm9o&#10;RtmEy2pFYiJOXyEpwuxjZtYOscDs1FS5jJvGFAGL0RRIFlSby0mIhRyJOA0UOx2BUTRoFN1zA4xU&#10;mEWaRhPMlJCtUwj8U643n/tgbMq69M6lASInoTL5CQqo+ykxJ4LouVhSGMkFHD6xSZfiA1EISHeK&#10;SQ9BpZqm8lgUUSZOWC1+lZxTqmV2Xj0WjWYXrN+WZUHAwqfGw9OzFnFhbYAh6R+bWFRV7hy7JYN1&#10;k9TSgE5A60uL2q9f08mF6nqE6nB8aX6CkBERNPDsidlpfaGZyYCCgIY2D5MDFNrwFtJz4ZB7Vilp&#10;ovG5KSnj7I3JhrJ5wrTV190jF1aItIVuWjoTYSlo/OF2RNwUpEVoVpGcGxka6gzmgsxSWUJMx/st&#10;o6HHJNmoIB7kBqcT47OxCT/NHmI4vJQJW3wKWWjRXOSrb3frKgUe6kyY4+CQiAqmsv1siVdy5tx4&#10;x4CloLQpEKG//9cTuMmK+To1VcjGuw8cGWhC0NhRExxqAj+D1oO3M77Z9iSEWDOWnDXACvApBUym&#10;Hz5dtBY5ClAqYM1y2PE+BPru/iR09yNvJvXK7lffV5yfEfMF7PXFPeWsIdskcbKrlSg4Nzx2aO+x&#10;S0k7z6Sobq2JJyMRV5jPlw37fKcGO2yxKZkwQtK9J0YPgIoY58YyolycTQlBqsEkWWxNJkUeOnC5&#10;2NwgMxg9gaAlMdCyWG0201WarEpOwOwipZWSyToFYzE/wI0GM/4EkhppADNBh5pwupAtKCV54WQ4&#10;w8oqotGeoVFNVZMS82AOVS/JmsWQKCezTFGIpnPSEbvmYIOcmEoDVoAxEU4sKEGQ0gGAK+KJaQSE&#10;JcxIzJVK+uBGpGf4PJaBTgEoNZ8oiaA/SsY/dP2Eubyci89E586MejN+ilmvX7lq2Wff/ru0yeDj&#10;WBNsR3DMzlcbPVCSUGgRYS65yiTfUsnL5ELTgZKFG778aA9JqPWGMm5FBaehQiCUnP1hzyDNonqs&#10;xa9MhILRWmZt4tTcTNAiXyTOpQJCaZFHrIFGi+a3iGRET8CVjsWVkZCEAbj6bE1L1YUfzjUKlGUM&#10;8VBbx9DkYHzN6gudPZKZMwt1/lTSw6SEFSm3OORBXsyzf/umbvWDElyFHOE773zpveTVdJWTwwRZ&#10;w7QLI99du/L31/eo2JFzlxOuq3rbhEu9vvqBv/yFTepu9dx84XdvemuW2Mxarou4e5Fu0bKybsL4&#10;/aFjD84zrCtUMxnsLEvIYxNgzIyODFzZtX+4s/v7z7+8fPxUyOmZ7B2wjU9RIrFClaZEp58dHC4T&#10;XjKqJ6sKQlpRtLgQeLCRuqrY1Pilyyf3d13+oa40oTDXrt18N9a2JZWisups+7WzTU2NyIzgSlzz&#10;51FqCooX7HiSJ1oz1WGZ7Xxvx7y+CnKuUFPqixd0TbO6rSlHmuFJK5UVP8ukw8e+/nrT5jt1xZr2&#10;I/vefeVQr5NVPc/ApSBtHhVm4siRgwqV9Le//uXE5NiN9vZCU3EqjrOEqdUWwmSbFcUmRoYWlM1D&#10;QGdQMuHMjLZB+PXN2RXrtqpNhetW3GUybwwFaifHNNeu2q52XJMoGGWVhtrKujVLty9sXl5TUYIe&#10;rLK8tqy0sqysQqvT6fRaJPv0Dfe0Xbv40Xf/eWvXG50j19Vm6fwFtQ7r2LLWxkWL5mHl21BX2VRf&#10;uaSl4fqFC+/+4y1sMKrLq9ovX/v9C3/8Yc+h7uudmI9dvXr516/+Rd9Ue/8TP65ZOF+sU7cP9tgS&#10;/kmfjcJnasy60sJSGRDsOlNlbe28hYsWL126efv2lgXzapvri4oKNAa9XK0kxXkoKIQpf/nrn0BZ&#10;vuveHalMlALBGUpSiIUZDNj5gJH79qvvRgbdP37yifzkm2Ahvlgul+fXBbj6s6n+gYFfPvurcMQn&#10;k0q9nsBvf/0/MrmyvLQS1zSapYHBW8WF5a++8lbvrYnly1Y887NnkY738EOP8Lj8Rx95HAXlhtVb&#10;wbf5+stPX/zz74aG++rrajdv3lpaVK5RF2B3LhYpaRTYVDkh9xVO8J1C/uTxC/GqjbeVNN1pm4z/&#10;+uElm+ZFNm34HcGPt988aSiW6jUquzuUTsgdVrilcgE8VrMdBqmBJ4FZK+0KzUVYdooaJqEIIQEd&#10;l4m3rVBDjxLBREDACVY2FuzgMBSoY6yB2VmPU21qEMoqQNQSkRqxUIB9lMVpZ3Nkl87f2rjmdjEp&#10;efHl3zz+6PYEFcnoubDNQYoEbIEwkk4I8kof0ObQJyQFTNpYd3cykDCWluUkQlcsBJ15hcEwNzBY&#10;hNpLo7fGEx3tI/veO/jIPQ9v2rwFii2fz/XuM/8z9f4pYx+lMG5i5LQlv7q34t2tZL2Wxs5zw7np&#10;lBBNSyLBweL9v7GilCxeuHwddunCmbfeeidHyWzbtgV7yGgikkQCSTrhi03k1/sZDlaCsGl88uHp&#10;bIpWV91UU1ME2LeQL0uGBS5nuKGxHifi1GS/UoJVv0SByXUyDAETIytqs3RKVQLIF+mpuBp2WRBQ&#10;EVbJ4wf8ATwSoWCYwYobtDKhhIkOiEbnpfOPEmVkuM9im8bOSqdDcaXM60SpVL6AD7z4m2++NX/B&#10;ApVCTTCIs6fPNTe2ZphMNIF5NWOOgk+eS6YCbi+fwxMK+Biw5mWBNBIJPPByQ6rNovPyBIs8viIP&#10;XMMKIG+4yn/kf6BsQ3OVl1pBHfl/BIF5WSCDkke2ognl5DkYlCT4FN7E3JdneBNBaX3FrtEOeZnZ&#10;CY4vdlagVCfSZL/LebFXUmAMiHlEQ7lNwU7lpnkk9Oveg0d3K7TCx598QA31Mp866u7/2zt/+uM7&#10;f3rtyMf//uH7vR17D9z69MsLn39w5Nv9XUe/v/Hp+0f//UPnMdSwZr3cZK5pbFqwbt0GFCbvvffv&#10;k8e6WhrhQVXKNXxkq/zxT78rbJSaC2qImNi/90p9SuxsYH7hvzY2NPOzv252Mme4fsmtwzP3rXli&#10;Ucv6gbFJfIdXLJ3PpBO+SPJw29WnwH2hZd30TNtA387Pv0FMoBAhu8/85BE/4jO97ijWZbFIcVGh&#10;nKuE3y7BpKLKFWSJKMTxQo6zf1Q4ZGUr+akFRqNU3fvBnkA0nVVLxFsWyu9dxZORfodP0FwdK1Aj&#10;WBTpKO+f2dM22f3753+9cfEqkLih6p2emfju/f9EJ6embnTJEAfZWqsq0mKHKRfwJ8eG7QHPrM+x&#10;afsmAZMA3yIeglgvV1pUFY3Erl+9NDs9evrk3uvXT/MF1CVLGr0hH6ko0BdUqXSlAlIvlReKRAb8&#10;Yc+f7VjQsubnP33BaDD5/b4LFy787aWX3n3vg4qa2j/99W9ao0mp15+9ckEgEfzqhYdLKqSwwFhs&#10;48Ggx1yol4ghWebNzTlEImlhYYnL5z976iQpZNXWlXHYAAAyeEwFDSZ6OsdtsR87fHTHA/fHk6l3&#10;3n23vf3q6VOnRsdG3C4XFj1A9jTUVN9522333X8PnuOyygpqJtN99cquTz9YtGpB1fwqGh34AGtg&#10;ZlpUuwaGRRpFKOQrzUUVtsnpucHekHcGZji3bzSTdTJi0Uzcg7DtdMqTjfupmRAzCy9bAktoZjbF&#10;Tsbhg6fl8L/gLMHBkle7IosMcdV5WkveMI+UAcjHC+UF9UpTtcpYLpcbWQwBPU3jII4sk4WPmMmI&#10;YR1EyYRnpkcAMRNKeJi45E/wBDJhOVDFZhj+cCAGqoZUpIJO7cSRMzyO6Ne/fsFsLJqzW7/bv2vP&#10;mV2lNcbm1lI2PS5mMVL+KLwuSpGBL1CC1Mrk8hmJEI7yqdm+mvrmoQHrHfffD0/vvr1HSstARsBf&#10;X8TnGAdHOsSgNUBDBzoCxkFR/+Rwt8Kgg44kKZT2WiPWJG/Y4vZP92ljYyzXINjUXo45wtZh/8LP&#10;EyAAN0QjiuEGixKPYn2XgewLjrVskAftdnCqoEaMufStA1fNrXcfd8YbCkQGpOJR4Dsc4YsUmaiC&#10;I7XqtRSKQ90+2W+e31jMVj+5ijw2/C2ndO2qMrih5ugCKVSavEQq43bNTU9QxGKENWbpkGln6QE3&#10;d9yVHJ6NjkxnZ52ZGXt8fIZqdYMGQLd50uNzwd4RKmhT9ZU5PrrZDB/xfl5v1OXTqNQsgSDIyATp&#10;OblEGXDa+RjFofsUKzxTcxKpMI1VIpdE/aeEMYmQY32J5pMvJ4U6GU8pTiMgQ8jXiaW8RJrp9jlS&#10;oVQ6o4X/MJVJAj+djAK0j10wE+c9tp84+ZgZUiF2+wLRJLK4NOAIQj6pJnV4H6FiEJWYspQ4lvxM&#10;dxBcFKcYD1JWnmJhbTXRN1hUYgpKcf5q5DRblpEO0ERELsdNpf0pSe+YRUV3JnwD1liiYt4Sb4ZJ&#10;ZQtA+52ZGhfL1QGqaMDqMwNsIxeZ5SQsdRGYgzLYr2aggZnp6KhrqIsIeVSaOI4oJYwe6fFZu4UC&#10;1TkpSWNsgKIc3VU+nx4RajQGh+0Po5t0kEwXXU6fTYnGxtPSAEWZiWl0WgcOfgrBD7p900NyFZzF&#10;OTttdjo43Glri0kjAWWknzo5Tr1+Pblvkjk0kOwbjY3bkjZP0hnLuv2hsUgYcq8uZ6hn2NLuD1iO&#10;HOhSm8my+ip3AP4EOjNA0q0k2yENXMjNnnSMX7EMtM1FwmltQTVXbJpyxb77qI2Bh4QqkdtCAluY&#10;7cmyQoyEF5w+agwnKTsTITwh9sxU9ponaQtR2vPhL3Q22JbjXg+C3TyOEb+HtvuH6ft/+UiAZA4/&#10;9fHiGNFXGUV4Z9P9a4VFNIqLSfZGV7HIgrDiZufh2a4LzMTkokq4sOZY0UG91F9ZTpOIHCzmdDI3&#10;ac+Eh+cmfYm4LZywelNfvdcJByDCQyaG58banHWtlSLNpErNqKlWCdgItMIrIhelTOJUiYxSyU+a&#10;km6cA2EkWwABn5fypRMxwFlCXp1WCa4FBi9iNjvd2SYobKLVbmiPUDhyCZ8d4dEC3FwKig6uL8Ca&#10;nfEP3PCPjPkmJz3T0xIhF3Id7J1xlMSwgyQYAUoCAmYqI+bzWkjc5AQ4lZpcBnIWjDshgQ6E/LDs&#10;x0SFhdCQYMKk1UjfeeOVipICCbjJQsaH33xiqizhSjmOlDeaCcoJrgSeCQoQwGEXzy+tMkuaaq7v&#10;bgu1uRXFhWIW0xNxZIpJtYxHXOjLIdu3ocotErHjQspFm/36dLpSIFylDEV9YlEJRagWUFIirwN+&#10;ujmLzeK1meohnqWoEDfAZzq4mcGR0RokPzF5g7aRGVtPyBe3pCAZZldTrMpwNENQAlpoRGONVeTR&#10;T44Ji1tFhpbKBtPM9YvMmxquvdxqTdyw0XqsbiUYBz7VrdM8mrZ2/o41D/zkYQbdcHjnly9+/l54&#10;+095atXtCrgi63+1RNw+6T92y3v7qnmLlVxOMuoP5bqu3BjY/Un/ly8N7v1AaJ/keyf0+FwJR3L8&#10;RqD3krvrrOXKUdu14/6e85H+K+dOZvt7Y70DjCs3qe1D6ZkIwxKia0ym8hK9WU0fhVbsxrXpwW4u&#10;QyCTtnDIVjq54Kt9g3FoI1iRtmN8WvDHguU/p7n4u199bP38aVIQonEQsjCm5TkVUi9pEP36b9ei&#10;U0qCtSDhd5478sO6HQ+e6z703ru/veOupe/t+ZtcxqzVl+DgYtCpUJVxWAyY/T/+8KN777u/qSE/&#10;Ph8eGGw/cdhqudiwsOBPz74gpqoR1jlHG2xZV8Glc8b6LMfb2lkqmqHIzVaIqhuam5csWrl5zebt&#10;6yAMSSeYA92DVy+enpoY6OkbdDi9WLCTpARjXOSrc/iESMo3FWrNxbqlqxYuWb5oQeu8Aq024HRN&#10;DY/+9Mc/JZjso6fPTDu9LFKaiKRrTdWAAR47fGRqbEolUdJSlCsX28IBbzQWmAOrxzt3w2e/OjG0&#10;+/ihLw/v7XVMXJsa7LaNHb96bs+xg9cHuvqGRk5dPO8O+NtuXMMTi7TSm5D7X7nY3nHt+MkjkXjY&#10;6vC8+vo/3n73Xx0dN5YtX1xcVvj22+9+s3t3b39/fWsDgicY6XguRf34PycEXPZDD9w/Z7NfuHx5&#10;986d0zOzJcUlQr4IKeYzczN79v1QU1NWVVF1/PhJFov/zDO/RA4iZJZIdsEpiYzEXd/uN+j1JcXl&#10;hw4e2bFjR0GBqe1KO+bUd95577mjh9qvXQQl2Vxk2LZ9i8FoZGDuRoXuAhUDB94CQKqouWjUubNE&#10;1MaKRS70cnf89vsETfyXZ+9/eEVyfsFEv52E2bKstg7LbEfYE8sPqJDlFqEyQZ2e0qihweXAV+P3&#10;WFJcN60w5uK6J+3e8weGK8uLMvRAmGNjRkWRCUUNubVQVJeIOeNM24RnSqAyZ2kKvG4pYPrRzoAs&#10;B/+lStrTM0KnCjeu3Xrz5rWuW+eXr2/A2BJBp4HxWaPOEAaeB3mEMXBiqK5YwB5xu2Zn9AiHMVVm&#10;WXCtpN1eayTkTidCUim2PtppZ/iLb48HPdEXf/2bSnN5yhK/+NGRE7/9RHEt0BRVyRky3frlDS89&#10;JN1CUliWVGgoYGvzzpzzz52LWC4Exo4GLOddlnOzY8emJif8biwUI8j9PXehTamWAAIJdQ9sWEBB&#10;jI4PdfVd7r81QqSFyGCXq7XffXWYHuctWbAiSYnZXfZSU51GWUySCnQ+cMlTKSFsC+UiI5fF9Xjs&#10;CPaMRmjAAmuAEGMzBVSqDLAYNg9dN/BZDqctHArC5GXQK7hCzKztSE5LBClTg7MBrx9+gXwbL9Wz&#10;qAJYYrFeSqYS/w2fZ5WWle7+bve8efPKEVj//gctLa0EDxxygoUERQKQMrTDYqOhAGa8cDAMaZ9M&#10;LOVyDRymiMsUcugCOqbteTDg/4+inpciYa+FrgrIiwxoQ1DZ4d9hF5A3X+VhTSjJkpko1IDcQEwc&#10;yUZzmVkGdgS59Kle9S0bz0/Ix93pQ528QjVDw7cl/WmCFhuYk8Y49Mmg5+iNoMMvbSrOSqEtjx49&#10;ehi2gEcf+zHyuv/50cd/f/ftf7z/QYRK19ebq+7RVS03Z5VOTa2kZKlq2V3NhCqz/N7SiuX6AMs9&#10;5eo6fezwjd5OGhhaYI0Yirbf9nChufbUKRAArg8Nd2t16uVrl/+wb+fihtWkWnLp5CnSx55M29vC&#10;vVqTunoJGWdEmCFFxkrs+fzsta6Rnsmhx37+iBSlVCi65/wFL5e5Y/t6RJX2DPd/+93uDStWnzt2&#10;Zs2GlfRFzdXQU0LxjBhvpUIejyFflYtUMAiWUP6o4pALMee4WRoS7y90sUpkjG0NcjeVL0SS1hrh&#10;+gXUBWWJUmWIkalfMI806GE+Cw5MvvzFW+YVDQ8+/IhZKWcFom+98uogoqFHh3ovXhZTkJlKtw0P&#10;t3W3wRWlUJBKCYnNUnd/jz/kZxOM2soygsogRUaJUMvjSspKSyQSYnDo6oJllYYikUjFLG8qIMRM&#10;vkrqjjhFGAOpkDKW4Uu4B4/sa26p3bR5LQzSAHG+8LsX3nzzn2Db/fzZ3/z46V+IFOoJy9wvn38O&#10;lIInnnzYbGKTrNz4zGgsHlNpNCK+OByOSKQKxA9fPNe2eMGSInPFpx9+fOHC6WgiuGDpEjZTxKFJ&#10;sELIpWg/7NtfUGCob513reOGx+P+0Y+eWLx4sVRMtrdf+vLLzy5fPA/CGYGAB8uc02W92XPjnbde&#10;HxvoQyJh6+LWaC6Yy0U6L58r0Ov46kUY+QvZKioihAiBxGiU6OXxdCiZcIe9k9NDN8Z7Oibx81A7&#10;fp4Z7fTMDaMOEdCgO0tSKdASRaHRgV3lv3EBqEfwH0yF8/RASGdTyLXJAMpES9KZUTg9ob0BpIvC&#10;YSHOL8cDTp2FuOA0I8MdzyQCdosNwyqV2oRfAyFvDpD4XJqDwy0XQcfLpPLkYi1sbAf3Hduy6bYf&#10;P/IUCEd9o30vv/6SJ+iqX15eYJLSKbCrokWIBuwBkq0Si8ByF8JgBPUuNxu4dOUwIBn7fzjdsrCl&#10;vHxee/uNrlun6uubhTwZ9MkiliHHjDgTLr4UPB0mB2GpsQBWDxKTntAXzIWCJI/SWm6sNpgzAln7&#10;RFpdvjYRpjMdLtr4CN/pQGBClg0ueCYRTxIpOjMbtzudLLEOiEUGJcpJEXPd7fM2FNkj/q4v3YUr&#10;H7kYZi7T5jTUSIhNsczd1CureNSKvuE2mjDESjcePEUkReJVdfDOuj7ds3fV7euahaWeDAyhiIy0&#10;26cGA9CYKcwER2yAAgNv/cmJ/pujdBgKpAJCIWYAJCXmU8S8EDPny0KAkoA101hTxiouDTH/+/Ig&#10;VSCRmRud1CjVSrnWngomEWiXj7EFky5KBVqQYCBNm+5FdZ3LiHhRFi8ZT2pgc1KY0AoiigKvOcbO&#10;kVgoD6OE2oRJKPjcsN/RHQjw4DRM5URyMoLPR816LRa1RP7fBT3MeRTkS4HsxxWbLdPj8kSkIMOj&#10;YtGuUAlLVdOZaJgqNghYSSasazHITn0SNo9CyHLcSCZlHx03aRVhIbKSkBI9nQX7g6rh5aIKWm4i&#10;KgxTmLLEcDw0I69bSpVIkpBmUOm2mVmIbwGUnAkmRCptjbGEngoQiEpjUFO5HCuZk7J50Yh3bnJc&#10;V1QS40ChiIA1Thppv67pGYuluLgEfFYwbVnI2aCAjULhoNvLB16whRKNIGb3zg3R+FRlgWZmIuQc&#10;J5au3uyjjeWYnrh32uO6mVJEM9r4bHzAEejrm7lI0aSisnicHqZTI+GUlYcswiT0Ivjksp72yaiL&#10;JmLox7rD5w70B6zE1FjYPhsLuamd14clMhmi1XigoAz1legLuRlEUFCJW4yx3d2MrqBgNB3rDd08&#10;PtHTORmli6Zd4bLCFpKiodkz33xwo9hcmsQMhMHHODoJUmHEySLSJIuaotmddJs1ddOem3HkQl7C&#10;NxruT7ODNFHu2uBs+9jM+juXM0XGgT98WRSnBBrFDY/eKVXwUryk0FSEkGza2ExL2lDPrEtO+Pad&#10;PBpiJpfevmLGP+YJzkilqC7oSaYgSMiowm5fwsKRUsGCJOXcgkpRRaVGwI0WF3P0JdAUWZATRVCj&#10;tDhXkCriRisF0Wo5pRY8LkY8m0344ftywPEJRFQsDvJAAlJOr72gujSUi/FAHM8xY9NOBABz6td9&#10;OxzJaCrFyEbNuBT0BDceCQzfCt88w5i6Kq6olZKikkJTwO+anZuCCIGJswd7q7xSJD/lxNkFHioC&#10;ye3TDoOmnKBJ4cEGLRNc9CzNNTbRbyidh316PBMMJ+e4vEhjU8Hrr/9h1eZ1Sk1BIEw7sOtETW2t&#10;XEOmxrpMcGTxZbM0WozIuGnREOZP0zP+q5eb763Rbq/r++Ko550r9Yw6Rncm8sOtUkLBWWDq4znF&#10;lqz9g/ZkNKi7u55SLwZcQSEr4cGrxqYGZ0duznZi9WQoNyXEMIUFyVTa5nIUrV3cPjY4NTQCZBfB&#10;zS2OdCVudJy3M67yq0PkAiNbKU7YXWF/WAbmW3Qpyf3gX2cb5z1qKKoub9BfOt9DZWnG09zro7nF&#10;G7KvvUkQCXJget5v//p4w/rN0bDhq9efu9jfRV3xFCquv6xpjE5rMmoMJQlnX/9vV5eWC1lOW+iT&#10;N/594K+/jZ3dZ4zatEl/nYAmEyCdK6lkp+VEUs5IKlkgWxKFUrYgFZDTE4ViYi2lqQhWT4qxiGji&#10;xcmQNdV5xXfiYAAIqrJKs9EkXWJmioixrz/7rKstvGTFvdrCwoVr6n76Oyj3pEuXvbnuvp8whcyX&#10;Xn4wwTnUOj+sJDIczOJSCJ0Jw4ApSCRaeaWNzTkBL4A415Onu5rW3vXZzveAaFm+Ytn4xCBivRc1&#10;rgaABGfQ0SNHfjiw99jR46lk/E9//GN5sXHZ0oUY5PX133TMXbrn7rt/+Pb8/bc9NTzRHea7yxs1&#10;wZD9xpXpymXa41eO79x94tLNCXuIokDGu5iKLqOosKyipHzB/PnL19Qje6pl4Wq47m/13tqzb9/h&#10;I4dcbpc/6EHQJjQlEpkg6AwYhaaAxT89OPP1R98UGsq/+Pz79z/Z9d2xS2f7Rk909b77+1eFAH1T&#10;GQsXLSoAJV2jmd/QOj0xEUtEXvjb/9QurE9xBV2dfUm757alq3509z33b92+duWKFYsXb1iydEFZ&#10;9eAVeDOvW31eqVJuc9j6h/p7entGRwflCmlBkUFr1CAE8qc/+Xnf8KBBr52ZmwDO6tiRw23X2jZu&#10;Wv/157vWbF6hUCrw9pgYnfph71kEyivkimef+03fwGDf0OCt7p7nf/s8atZMjmqz2/fv+76soojH&#10;4aCS+8lPfgbizzO/fObbXbuu32i/ePFGa0vTsSPHEPULdMHU5NSO7ds7OzpffPHF4cHhwYHBZUsb&#10;Tp4++uFHOztvXifYRElJOZ3BBvYz/3anwY/PYQJWOnWBGj1l4s0m/IwLvdK69b+LhWz7P/zVj7bE&#10;FSpvr0NYWNoSTol8saTd649EoBxjBUMjoVg/jysUEMYoOxFw2BnMMEMds3NtQU66r3tutse2qKkx&#10;THFGc27ZLakpNn+JejvTm2RT5zLJianhMb20OhNmp2IRKjUWROvExQQY5Tnz66+/f/bJ59CQ/+ud&#10;VxH5XdVkRl2TSTBSFrdSoY2xWKjk5RSWfXJ6yufkSMkqXTGHwbdRGNDUyZmstM87NTaqKjCQhgJH&#10;JPfnP//zvs1PPLj2bglfPtI58/d7/8raZ1k9p6ymyKmVkqK/btI810gvDFCs5z3XvxvoOjrl6ItD&#10;Xa0Vs4yFqqqlQtMiiXGZyrBGZShHI2GxWHbu+m541FJg0q5YsxKUcQw/b/Z0PvHjH585daP9St/F&#10;Y1e4XHZFQ/XObw6A8DY5OnPw4A+Xr3cbpNrK6vqXXnr1jdffwsJq/95j9rm5xfPWoGR9+dVXv/zq&#10;6yvt3fNWVJh1yg/efOv0D0dDnqCET+JlffNfbylVCiEpuHb12sefvP/5118m6IkCY/HMgO39f3zU&#10;3n49mo1B7qHVFE70z/zz3fc7bt4oqyyDT4tAA81mnTlzRqNWI18RwkW0xeV7JAAA//RJREFUaNW1&#10;FWx4wWEIZ7JhGmBzBQB4CoRCjc6YCAbjoahEWo6KA65gkC0hC8w3S/+7qstncOZPcvgeIK3CxiaD&#10;0KUs6lJovxF/lMdZ5HluWQDZU5FsErc3MPUoR8PJhDCWs5/rSsZSZb99jFxZHdhzY7KaKyvVCrmc&#10;waiHUlnAqy83NLQqBlzD7dfK7l4TFBA3rvTb5yK/eva3mQzrXx9+/MGXn98a6Q47/PDRJKWZyaHJ&#10;rjNdUjlDreDDtVtRVPz1298r5ORot+3cieEdW5qOf9HLMwYHxjpfe/NtnaZeKoPDVjF/cU1hqZ5N&#10;8D/84itDqTHjSGklemGhfNBrdd706XLcPm+beZNWpMrJWaK2w72z19IvPfcamJ+Hjuy+78EdfARt&#10;xlM7D+6vWNxI6vluj+37jz+9c9U6+Dt/OHt4zaZV9Gd/8TRAtVzITri8YCzO5vGDXHTRWHnim0IV&#10;J8H3YYQ5NB7kq3NzhlV1ViMhQFqMRpZUiGJcBqwtYnwzA4EoNXHz1s0ju/ePDAw+8twTi5avBCJl&#10;6PSFD159I5pKr9qyUS2RklSKP+QOJEOAqoDrODM5Pjs+CY1sRXlZ2Of32Cy5RKqwqIArECNdFZpN&#10;vHYIFRaI6YYSGZWb4Kp4UrM6SM3G6YwkvEEyEhuAGILqhELMtLtv3bzrjttgWP/0w/f37dlTYDA+&#10;9uOnnn7uN7XN87zJ1OjM3Fsf/Nvlt0XjnocfuYtNC0SCTr8/bDRV8Lkq4ItZXCFCxzgswenj5woN&#10;RWZtKfqTWwNdG7auU2m1cN3RKXxampWKJz/64IMHH3sAyMLv9uxZtnSp0WhMp2PQy85rblq/ZpVR&#10;B/bO8NnTJ2ZnxmamJ+R8/vLFixsaqourSz0JLxyCIY99cnigvqE2RzUw6Tgx+MkcPQb3FB0qNyZX&#10;jE8sUurkhUWG8qLC0oqi0sqSgmKDTq/C7jsS8lmnJ+GXSnogWI3CTZPLBmiUKODjVOQRQxyYRQoU&#10;cIIIWqbBwJNF8FZeaxDLQMadhCuRoNH52QwrCdINjYuPNL3POmcjBWpSpI8lgBXlhTC7y8UA+kTq&#10;LAqqDJWUiJSzk85rl24++djTK5as9gR9n37x6fcHdlU1lrcsbIQCMB/dnY16XQ7YTjQqs5jUZtL0&#10;VDLBw8QEQqzui+XVBo9LNDRif/Spe/kC9RdffarU5woLangsNf7MBE2EzSiNneaCkpBE4k/O77fx&#10;pBxCpaCK1WKkU9kmGG5rFDnbSb7I2DpijVCyaWBZC9TwGdI8wVgwjigGTK/YJEOQDDncPi9CRIHB&#10;i4WcAho5crO7cjmNzgyNXoiLmx+ezVAXyqGYigZ5NKyfCvW1mTBSIvQeQQlfG9II9V0dlnDCJefo&#10;JruuPXp7UTDDYdGkIf/UrHUQpA+2ATQKMZmgp291O65fgfNaVF6f0cvTclFaKkGOKj5SYpKuVFE0&#10;UpZBzTbqQkJWBMs3HE7prIBCOKZmBXhkFTI/JU5n49WH2A0hZrA/h322qZgE7zkuzxegRj1pSLu4&#10;Ii6NBV+/U8TNPyOgrAQDFF+Ql6TwQSei0hBVEKGnmXIekiyDLr9Bq80zyznoz6K2/mGpWu5LhfEk&#10;iPOyzGASOcNZtoYkstMjsjRXJtBa0g4XG/hZ3rcfHRayU0qZnJUAqyrEUUvhzspCq0Mws8BsR70y&#10;nTjCViko7iyDF6VJ+JBDxMMzcWCDmfOK+EaDOiEs8NLSEgYHXYvPaktTWd4sXVtcolUrqJQgUnvh&#10;40xSsyQY4FCoZSO2qTHw+hTmEkCbkXYBUB5ysGbmJsvKKwFdZ7NYOJcRjpEIh70up91iQTUGmjCb&#10;SeEB/SE22TzI5b6k5uXsEc05V0JozOoYQ3OWc15d3CuND2RGLaFx+9yAXivB9CKBpI1YSJGipjp5&#10;6Zvm1LDgiz+fltPFgzcmx665gCCOBxhXT47fareNjfqHum03OvuARtJX8PmSwP4vL9aVaj58s22g&#10;Y25iyH/52Mjq6uXrZPUrI5qNmYK6AE/qJMbOTcQcwI/7Zwe9kaRi5FbQ3DSfJZZO2hw32gb0ZjGH&#10;xiSQSB9nSGnqOJY2TEaQCpTsmDXTPe2/6kz3h4jYLavtxpBtx90/0rDKrx/bxwlRRFlp0SIzoeJF&#10;/YmoMppuVopKatPeifphhZmvpzHEZ1CTuu0VC1oINts97VQiuzwlTyalGMUGIjGPF476OIcpVEtU&#10;eVtXNCXlCg1KrZAtktJb0wGhMF3EDMoECWBPRJRwMhODUhX5F75UDloTNiedJRFz7nQDKMJTSyEW&#10;5cjksErJGOLJ7rH44lUdrpRcoVssk5akJs2hmdjwrdG+Pkjl1cUF+uZqn0qX5QO6zhYrZE4vgq5T&#10;MokM0hp2hsFNUjgpSoKVn39yqTC6cuhpHp8rzeFWoOHg987YbtE5NJbIgH1ULGWJRiZHxi6PznSG&#10;c/HT5y9W1y1urFnCpou/+eSrCjP0vELb7DQHb3++FBF+cKPCK1MilRoXasPz6VYi0KooJUdTl7+5&#10;OHZhQAQB9p0LZppJnE7q8wH/oQFuBafq4fmzqbBGU8aXG7wQYKMxA6hIkuRpJQhzDme8WODkWBD3&#10;sHyOYNOyFR3eufGAVZDIIju2QVMqRKiyZ/LCOOtWoiouMjLYfJKV5aWDMsJXKmDv3XVKVtqsKm3R&#10;N5XstX07AJg2hVNc1LdomSc1R1Vs/WNTfU14fO4/H39ycHyYs2g+1zv++vxaVsL4frulsZV25kZg&#10;ZYnAd/K7tnffOPfPt6v8ji1ktpxIUNnsiETeFw7fDItmcsK4vMjNVfX5s0Mh2miYORFjWTKCQT9l&#10;Ms7i4Q0u8iey8VyUKmEwNSxapdgM3nN01n39hCcwDGtjtKgo3tCSCvgH33tj98KFy4RSYKCXbtz2&#10;YsPyRZ5s7MiXD3jD+9asJ0gEU+JeTuINpYW2gaAKJclQjXqM1M5I+f0hX+bEGafCVNx19UogJgGP&#10;kpuhrm7aUGqugCoUy4Xdu79btGjRO/96e2hg8Ntvvl20YME77/57emIYsRwup3fj0vv2fHlyw+bt&#10;/SOd3oi7uq6EKUioK1NVrfLCMom6sGJ4drr91tVD57/cd+bt09e/mbSP2UGvCkeyENPyIUVNFpj1&#10;rfNaNm3ZuGLFCpBZr1+/+vGnn9y4ccPv800NWHrODSbC0AEId2y5y6gr2bb9gQl78IW/vaqsnp8U&#10;KpvnLfVMzKxcv7ppfnOB3sAmiE8++LjAbDp18XLp/OruudFLF9sXVjT+5uEfbV+yrEAqhzB77+E9&#10;u/d/PzExIuELf3T/wxKD/tYYIg+CCplMIhKBOFJbXSUUchEXLZWKUC2cOXfliScfIcWim9dvzWtt&#10;+eijb4oKiwAJHB0ff+qZx2JxAAvofT3Dh/ZeePjBO7/bdcBqd7740l+uXLms02hg8SowYsvJgl3l&#10;u+++ragqG58YQzr91q1bX33tdeArXn395cuXr5SXF+NK6u4eWrp0cW9fDxBCzS2Nf/nri/fec49U&#10;Kuno7KyuK/38q2/Xb1qJCKL+/oFt226H+h9yNT6XJRJx2Cyqy983N9vBSGILCc6Z+PpwIJzM9Zz9&#10;tlw41FCVSqSTrlQtKSuJYwQH0RtKbBo1HLYEgqOw04l4WlpKagvP5ih+rjwZZgYTHNbktAeGo7s2&#10;rkuHgpQETZBVVjrK5pu30CPiZBz0Fs/c3CDeyxyGJpsmwkl/EukpLM6t/lvt169/8uGnTz70I+RH&#10;T08NHTj8zea71gLTl6Cj2CcyFi8pkQZRgqLEsbpA8FCXF1ORqQwgc5KexAiRwUw4vNO3RiPhTGld&#10;8/GLnZ9/te+5H73QXFyfS7Ou7Dp/5Im3l/kURgoZrRBzf9aoe3EJuyFmtR8Z6v5q3NETlglUTVW6&#10;ha2sguIIVxXjGBJ0EzT6kOHbbZRwyJvNxFUaw7UbN/v6B0iZZMvW7XSc8el0BGhcPmfjHetJDjl2&#10;c9QfCdQvbjj0/QlWkl1TVq3//7h6C+g47nuPd3dmZ2dnmXlX0oqZLMmWbZk5tuM4nLRN25T5lm97&#10;y3SbQtpbSJuGHGoSx5A4jplJBsmymGGZmWd331fpOe+883R8HHJkWTPznx98v59vm2luYs63ELhv&#10;7/Y333pnYWbJ7/NitN3W0jg37f3bcy+YynQtKxqvXRqYn7u3ckXbGy++dfXc3Qpr1aZN23/089/e&#10;HZ29/5G9H5788PkXXkN7qdSqSwwaG+Yn3/qjfy5ZKPBnHe6129bcvnr3m5///q27+B72H3j11a6e&#10;dovVQtEUEJGvvPLKpk2bsNQdGR1e1d2JEgJhPDAzo2BctlV91KnizSuTyuP+oFResdwrIZQKPf1H&#10;0/uPtlEfQSw++qCxrULMz7IIcDnuF8P95U+4/N+hdV/usBJhfzgViwJjkI4XuPA3ECoOHbG7x9wL&#10;snbLkigXvnS3sLVOF89xL49apdqcLyEmhIJIKnzyakiY4+3vvHVv6uypSz/7yY8QKXzw6IHj5990&#10;hSZ0baXHfrSm9ynzinU1997wtm3URjzJ62fndmzdAl1Z9+oGpdhcDYBNq8xoUgZL6dpWZW1b2dXz&#10;w/96+Y33TpxI5Hyx1HyF1VBdUQfy+suvvsou5NzT4+3b2+mqiiP/eL8aFZCFpDcKCtK8OEOPXR2r&#10;k7Q9tPHhfDr14clDj96/jhuO2Mdm/v3vt57+8sd5Gp43YHcNjblHx86dPxMMxiQamozEkH9LWsqr&#10;YHFhOVQmD0cLLYICh8fJLW9ESjSXl0qkFBq5qlybVpK0Whwssnm5sJDIiigKeH/75Rtjt6//5Z0X&#10;xTLxw594ou/JfRalMkOk/vWXZxf7b1XoTPs//jiUHwqhqB62qpaqEJ13hLy4IIJMIeLwuZYccM7p&#10;pQo2nFiOb2XoxlVteVFJqsI8MzMzPxxL+cyVRr5KnhfLs3yDOy+8PeH77x/+0eHJBKLoiAwFjozm&#10;aY4fvbRh9S6wp2y2+vsAXt2xtb1rlUAqPXNz+IPzV4amZwgBsf2+DZ/7xONcPtA1HgS5Wo1NlFAX&#10;zyNLW4jgs2y2IKZlNnPlv/72wvZNeyvLYPKe2bRrE7IE3S5o6MUqsfbu4HCezazZsHp2Yenw0SOf&#10;+PgnAIYUC5lMKsEXUGGvu5BNykSCptrKjlWtm7ZurdYahCV8J0tivSaPWKlibvreXavFoDGZYkU+&#10;DwlVyzxrSkDAqAgVNYUJAHSvOR4ZgTSVr05RTIonZAUSQqoWKIwKY4WlqllZVo+iwzmzNHrvytLU&#10;cnfqWJj1Lk0GlkbzUYeYAskF6lY+tLA8Kk0WczBJl5DaA0kSdLAwrnDYErgGEi5IFW7nrFJWptNW&#10;Igkam5I0JxnOeotECuAKxDLFolGVqs6x4D3z4aXvffNHbc0dUMP98Ec/DCZ8+x65TyAlSKYoSXMw&#10;p06A0SyTSjR6Dl+aSsPYw1cCOuRfWJy4o9YySpW1v3/xc1/6rqXc+sHpE1dunty4oUejtvJJBUmI&#10;cMfxqFQ+E50YHKZYElTqSD4sK1fztWpGYBTyBNVKTV6IQLYmdSlEzJyokwUhVRwtCeYEsqQciSNK&#10;GpGE0Xk2zaHyPDbhT4JUqanIcPMCfp4Tpe4N9W/fx5QSnjMXSpY1X3HYx1ebuaQoHUWSsC9v1ICH&#10;Fw8TpYvT/nHfSENbpqZSd+20neGkws4jW9bVFRDlEPUj31YIRo/B6vFFeNniwo0b7tFRHWJireaU&#10;WAAWOg+2+wJ0iag2kLYNUxhXRigwuRFCasVhwsgXglgZnsVMKeDyWmuqU1h8g64Ptk4BGbRorWVM&#10;OuxxzeVUah40c/FUPLgoqLQURCo+i/Bsj9pgDPrn7VPjoDti5JFJZZwuDyLHaSUSjUo5EkwAaAkE&#10;rqhfYUWcSFTHchJ2O2NQJIRcjUCki7Ip5wJVIsQCmHiLMqXE6XfEihFGxsPnSPqSgIwZK/SddfWg&#10;oLhDDgk4rwIRQqlkAqFcxswvjLeajGGZVsJFg454IKQQsDhygVPkCbhaKVjPJcQ6gDJOZ4PQIy5M&#10;TAq1ZdbGDkpMswX/shAMYy+I39iUPB1HmjAZ9y+NjGob6gsyBQgtDM2P+ufSjjl1RQ2+oGWBNg74&#10;bHFqfCwRDhsxnNQYfEGvfWEaCbdgYmZoK6U0G+VsnamkqjScdjhnU5N84maCO+mQEAFOJFnCTRmT&#10;KVSMUM0piOisPLnAMknlxTfmD77Q372iNZEKNHVVWRqk5lahQJsjVbnmzbWVa8u7tjav3tPaubuy&#10;c6+5rkvNzedEGb4walAXqgdOOLwz5FNf/eanP/sZfqKgivOUvkJZVtzBlDdQOhN2nWEyfGdp4Pps&#10;EsKUxbBBYpjGbO24q3tVi4injrhYx3REhjS2go9XshT5siLlwYMuFeT80XmhQSlCh+D2qnndneXt&#10;C6nQyLVRmavEUyRJi4QvYHxi97g0rGqs09Yx4oEb4dQ8lc1bhbrBS/2zd+/t27JalI2IEdnFY9Gm&#10;TGU8NKXxONL//sP1Nb2rRRy9gDVYpG1KqokpNBqka1VUi17SqheW5wKptN8LVxhZypQKWRiYQX7J&#10;FMUKLvKuCnG/D0RAhFCRclkJ9nlaqlVZZ6aduGLXS+p6vXqrtqi1X2DvnRu6cJpLIcC5kyqrDiuM&#10;EZEJpQcgk4Bl4ZUL2V8wFNUZTBDPIiwCEl3MPrN0nshCUyqq1NR7l8JqRAmTEKFEoinn3Pw9o00f&#10;4YHs46M40bOn3uUQGSgzV6ztm5h3Xr40sG7l+orycuiJX/3rK+Wr1lLV5tzsQmWGlefYSoBu8tS0&#10;ID3KSVFpUdwXsQcX2CamYn+tbo0u1ikdamAyOkOVR0ueic477KaPV3Mq8NjKjcbWCENnJfxzY9cQ&#10;Pi8pFxYAusFAJJuFZBJ+MykfIxWhLxhVtlVrqg3D166Ps/KMvKGdzuwlr1dEXO8PBj5I183nVwv8&#10;RYskHBFbFfIEY3E/f/jVDWueUCpNUKpU7Vi567EHvI7n2+vTAVcD11o9PM384xc/FIlHk21brOXi&#10;nvk31q/9zIe3c+09zPTpN6786WfRkX6e32GJu/YASM+Jw8WZ1pUviBX/npkXrtuy9zu/rd/1cN22&#10;PbYNOyo27anbur99z/6G7ft1HZtjaPMq2kbqVY5q65lQ6th0wI46CO63AiMnNNVqfoO8KPZJL48U&#10;L19zW+pyde3GiemsgOm2Va80LVOsUm77xHe+/jkpMbhvBdsuIelwHmKGqNDqDXM1sMCzkmCW9TJJ&#10;DZTkhazfqfzgnHfv7uqxkQGtvv3HP/vdUw9ubmotK4phncPmlj3x4QmZVLH3/gegXjtx/EOpTHLo&#10;8Ft/evY3YhF1/c74iuo158+c3fzgmtHJm0Ffet99T/qSHrkNoKYgjQApyWJNG62tSFe2MkWBf+3W&#10;pgI/YPeNzSw53j584eiJEzeHj9ldc/AOHXjjVQCVUdt1dvU88fgnHn3kyXWrN/WuWr9x89bVfes6&#10;OjshgRMKJX/+8987Vqwuq21yBhMN7a2eRdej+/ch55jDLwhFtEoir7BVnjx97i6a+pi/3z695b69&#10;X/jkF2vKK7mYw5PcY2OXfvLaX8dzgUH/0vnRAX8pvXPd7s6ujovnzo/evYslWi6ROPPhB6PDd4Xw&#10;EmmUx957H/6ML3/984cOHoZOG3L661dvtLY0GM361es7a+oqhCIYcyTH3jtzb3Bs17aNHx67aK3Q&#10;r12/7sCBV/fcv6+urnZ57CUSLyx6jp88hkC323cGPvHxJ+x2B+DEm7ds6VjR9u+3Xn/qE592u33j&#10;4xP79+87evSoVCYdGbm7sOAIRwKI9ARRkBIJr1y5XeQS4+OzFRVV69dtlMmker0KkRgIbfH55wxm&#10;XTTmb7DVJ33BIum01OZck2cMqcn7esSEVnE3wkj4+wo8AR4GjDkwE8Pr2uOdJNiiVl5GFkTxSAhD&#10;VYWpFCadkAXOTqRGri/t3rK+WAQ8SaDK1tTwNtQJq2janERojYREguPI+HSlrZ0gwDspFKTcWCn+&#10;0p//Zl9cbKxq+uQjT1nUejYd+ulPvlXdZOq7b12aX8RgFScI6wyIFHKcp2AweEbGqsssWSXiLtMK&#10;1OW5ggcj6InpdCSbjJUySd7bb5wQkZoff+1n5aYyNpP/5i9+6JmfWzEZ7Iwn5Vs1wv/rm9xVmPGe&#10;Xzp+UBiPqpqrco0r2PIVWakuAtIQQQghkeSk2XwIRPDzF49/94df+/frrx5854hIrFpyeu8MjBiN&#10;1h0799BCRO9w1Rotw4gu3ewf7gd+NiqQU6t39B5795S0IPjKF79saTFeuHaBDebve2Dz+8dOeN3h&#10;msqy3/3vD0S07PqNoZm5uac+++AX/+vLR46eXBifVStFQzfHEX20omd9Z08fEuowNV69Yc2RY8fg&#10;4Pn6577wxOee0NgMk+PzN08MNZbV/u/vfr1yezcQCc8+8xfvTPDbP/mGtdx88ewNhP+1trdJxZD7&#10;qo6fON7W2iKXyQfvDqzCfB/kE0QDA7SBPQYJrROqROyn0EYBnLggURsB/VtGWUBJsNw+fQRbX6YC&#10;osPCBB8aGhbEDPzN8vzT746GA6gaUTdGAaEKhyOhUL6UEkOHl8tz09loMsoTYTpKq0QS38BY7vJI&#10;9thNZbW1ddOq2JHL7lM36hs7A/88GXv1/Oipi9xExLCtbaiiMDJw+xc/+wECLK/fOPnq23+xNIqu&#10;3x397E9WG1rzQe4wKrwb5wMf+0rL+h212AyN3p5W1yZffuPClRvDAmGxuUeVI70rWzYyGgH0EMFU&#10;aMnr8k87BiYvud0zJz84sbJzlcFq3bxuY9GXeOnon3Y8uF8nty3OzfLsAUkmq1orWZCGAlhoeKIX&#10;jy+Nj0y9f+ZIdau6okKWi0RCXu+8a27jA+tj3Jhaq+xuaty9ccPowGRPT/X6lR3kjTsDQ6Pj7x49&#10;Fk5mFh2uQDgW9fpLMZjU2aSIm6FJIlOUlvigJ2U0tCfqrgRGGZqTQiGx4Do3cO3Z468FY576rqZH&#10;vvzpzWvX8uSikahv7PDJ5w88X65T10jU9VXVlFGThTQrX/C77IxFWdnXYayuEOQ4BXcME+50Kut1&#10;e7NA97kCmWx2MRyo7K4pyKPTi/eiURdJ5cqrLEWaQqjovYVYOKOD9GZ4YjaedD76xCNyrfy55/5y&#10;4vix2jrb2PDdhZkJg1qlUSsBYwnFQucvX//93w+89f7pgkB8a+D2rH051UIkyTfVWV3TEwPXbr3x&#10;1gevvPl+LENUNbReuXrjjddev375Ooh2SJFH5IrNVt3QWvebP/4qlkr+9nfPOuY9Wzfu/OCD4xs2&#10;9BmM+hdffhVojdqaasjHEbQMbnA04I0H/WUVZTq1QiJDWHvaOT5ZDMUhZNXaykJkBjdjLhryzc/W&#10;NlSXhFQMfgXohTmggfLpAg9TSD4JXjoVQPYtxYVYKc/TxQlplICwfflHkkCKkTTPVdACHaMw6W0t&#10;lbpaq7lZoyqXieVChoP+LplYWJi5FvNP84UsX4YwBU0e/VwOGySsbfGEQHoGPXWUoiMcjjMYvCcR&#10;dmtUNuAuEA4dyXqjRXey4KeExVQqzWa4MrFhfAzF/Ny3vvbdjubugD/6u989gy5t04518VwYvRiI&#10;g4wP06KozmrgK3F0iDl8CXg4mGumvfbA7IiCzplqLGG/zBuK3bdv2+xC6Je/+/aDj25EjABk8AhN&#10;5RNGgYyUSLgSLEhCMZwvZbXVpgYzV0VjiVfgCgYmJsPigkguRC4btpeAbtwYusvIgFxCRyDgMCj1&#10;eSaGEMjyAVcsF80lonZwGgmRPsNZDlKaH3Iz8mTfmsTS3fCFMR1p2ULH59fUqUqKEqJ1OAkZhlwu&#10;jiAryvCo3NhM04hTVW4tdRkLRtwzt8ZXrtmeT2ciYzeVSOkldHFfQV0kZJng3MIoU1vNraqLQydN&#10;pLlJhCGRcA6VsJnCDo/F4UOkEonlL4HlsGk2gXcxWxAkC+7peYVCgUotgvUTyCEFVlYk5TkiQklE&#10;wHaEHUkh3KJqbS7ndIxS5aYipRAXCBGRCE4Piwss9j8qs46jlHKV8qJU6knEPB6vmKS1jJRDmRmh&#10;cDHqFqtlCoqrCCazgVBcwYuIuHzcwTdGOf6IfeSWXIBoGZ1fLE7ripH8LEpLxi+qUpXft2NNlOQ3&#10;avVJKgN9QGhsRmYwInRBCuebhPKHHLV8YchggHQHdDMA8ZfZbRRdQpCWSIitKJcQIBEuAyJ8PiJd&#10;VoSN6Wrbwoh0owtIaqFK6UQ+i9o0kwjwXY7pyX7nyJBRohDUVWfRexW4aUC6fdMVcO/oy3CmI5Qs&#10;FY8jWloiYOqqasDXgaBOr9crFcJwYBF5bKxQGaMMJKWhitN59ipHXrwzZXem74ksLA2MeJobW/SD&#10;UVIQaZIFydxw7LVfnrx2ylPRvkbUIDatJcLyBF2rtpcSGHmGqYIzHcU0FSvlBIGFoN9fwsbNFS7F&#10;WYSHFSzyhIl0SK4du61R6L77g2/3rmiB41lVXaZZ3cJWGmUNNRhc6Fi6ISVamZZsyxvKRAJLjkvN&#10;R4dODAXHYiadWURaBLT+0vnRyxcmm9bUqPLOQswSSyDa109nSipg+6JZZHkzMrajtnrmAt2yal2B&#10;rzj5xnsdjVZlX0/BygTZybAIrkWCk5iMa/jRdm9UzcV6VB7QWji14wsL43MTjavr/EQwZ4Qp0B/k&#10;XOBQXoUyratIaNVFshjRyRmVBLlxEl5JjB/FQrSUxWilIMcJHExmIssMLpInz8NLyBVxeHJrOlXM&#10;5tJcVlVpEeu1BDJohSoCgWfJ4t3ZJcZc1qvSVoWH4xdfyLqGMnKNctPDhZrVqEUIRsIDYoFDIngY&#10;Gyo5Hk2+MJNKO0MBLcBIBJmlmThJInmHw2J1iSkeqO4aNs5hxDIuWQhGHbNzwzo9oI4sUr2JUjzp&#10;d/qWFvt6t5AyRbokrGrqQN7ltTPnK8tMNfU1ZeUdf/zfA0qDUdChnMpNJXxOOoDI73g+nJFEioo0&#10;H6sSTZ2VNIszSm5IzeFUKDCYIF0xpUarNNXpOuvinTGuPF+m6aTFeieRvuC+E8skVtTU8fMhMRI0&#10;sBlm2WIuT+VIuiCQYpIhVgNujkV297rOuFJ2fXC6EPPYxBxLTrddb6a9FxZnEO9UczxR3Z97kpsr&#10;z6kHlCbvv3/8oaHYgUvIVZixXRmaerahOz/io9/+29j52zfz7V1Cq/Fx09i6wuB8QJ1r2PHOkZc9&#10;pw8Hr9/+mcy3UVWS5Hz4LmZV9LtzC4MSY75ltWXD9k9/8we0RFcUEmq1XCSF81yA4Y9cIZIqkdkm&#10;M1nUzW0NK7qau5pbO3tWb9375KOf+XrZqvVo66N89ch8KFGEgSGvU7apzG5oPI8cl82GjEOB+Kod&#10;Gwwmy9CNy+/85b/vvveb+9oCe3oZozDJjSVoSHSzlkwmOOJKQdP4/pXcm4cTZ04ot6zBSyMT8AiO&#10;Xwg/9hBMmrHTZzwen0grUxJCYVzOLIcjkdRLL72MSB+Mw//ypz9huVRmNV66dHHT5jXnLp4M5BL/&#10;9ZkvvnLg2VV76ianR0Wlir6u/TkBuRSblxDU0X9dX1zkl9epCGEEMXc8ovylv1+KeLlqiynOuhSW&#10;1JJ/OBr0c7j5hQXk2Tot5jK5DDmPYpIAghJUIE4gEZtyLw5ODd2dHrpx68qpE8cAa96+dTufV1xc&#10;9KVT+T/+9tfImYVLP1OI//EPv+1ob62wVHSuXG1qrLu1NGtoqf/a41/UcgSO2QkE5QnFzM25u8dv&#10;XcSrtcQrwho0ubRYZ7Otr1kNdcnw7TuIMv/Ol74GHmBDbQ0Xm/dc9sb1m4sur1IjvXrxZm1VVWdL&#10;14Xz51au7NmxY7OlwoBOKZWJcbnS5587IGf4G9euv3TxIpJnPX7/1MzMp5/+zKYNG9lcLpoWDI/e&#10;++D9Qy63vb7W9tWvfvXc2fP3hoY3b9kI6OL8wuze+x7Ev5FImPa2lgvnz2/fvikaCcPA9fEnHwdi&#10;ATFfbx46hLyWb3/rv9eu3XDfrvstFguiG7mlbDTmymT8xVJMra72BWL19WuCi9N8yYBcGbXhXLKA&#10;sxC1FyqWJPt7rZ/yx5dmAnfgjUC2bCAyHwu7VSLkR5nz2WQoOmmQW2OCpbgomC9JLh2cC0+mVq2t&#10;LPDnRRRdT2+TOdrFhTRscDnIkUsFTF/EkAFHAfIVcjF94xc/PH2yUqP6wqc/X1dZDxXOwsTE97/9&#10;pRU9tQ9+bE+KyrtjcUok4RTjHE9UqFSExVzkgEGMaNQo3ZAy48yPpcKT05xMxGi2JArk2SvDQ7cX&#10;v/fF/3l022O8bGngVv8f//ns5m0r9u/pXOSMiTcJFNskKdep9NItGSdXtXIdU78pzXQICJN4eUjK&#10;Q6LuchmRzyDpL5PMIwdn9u74+UOXUok8hC47d94/Pjk3PDJeUVGzc/deFvmSfPrll1/9zW/+d3Fu&#10;UafQhxxeqZZZfd+qY/8+DUTZli2bMkzm6rVroiL90BO733n3aDpafOiBfR//2GOJWPLdgx9EU9HH&#10;nrofsJPX3jyajSV2bd04NDCRSHHKq5s0xrLDhw6l0rFN9+2A2Wp+YXFhbA7MrpY1nS67d/jyvWwk&#10;j2dMYdNgOv3KH96W8CSdazrnluYnxmelKgk6bZAzAJm4dOlSa3urSCQeGx3pbmlCJkYRx+5HP/LI&#10;NSsUxAIBNw+HGpuLJ2mZ6iP1Nn7VRwlAwOwum17hrVpurrB4gRYE64FEIuLzOgmyqNWqVdCmyRRA&#10;XiN7almbI+HL5FJCTCN+CeDExeExhBwqDdqqtV1Mtam8r4Ozv1diVC6euCTprk9urDdVVqWltL3P&#10;qrqvs1QuOXz3zCN79lbWVA3cvvm5L3zOUmFd8CzyRFxVtaQo4vHlCvt0PDJS6NsEuyA3G1a6JkMd&#10;ay0qVUrE1V54c6RzjSmTDxz+8PbMrJvHF63e0ty7xaStBUqDcc9kQu7AH379W6lK1mjtal9hq9pg&#10;9cwnm1U1BX7iytmTNWltQRZKbhBlKyRQjrWt6IvmqfIV1Xs/s51REzq9BlFDimqTuE7Fg+mczQOh&#10;mErH6VQIUaoSjK+//8NvrehuWbmuB5ZItdSgZvSZrOvGzet37gx+ePiD6XuThdzy2SFVSaERGpsY&#10;9wYjRz8cuHT+RrbItq/qvG/X9m3bt1sqa8W0yuWKv/zyoYNvHqm2NjzQskGlyi/ZB7qbt8Q5Yrq4&#10;4Bs+l7LZpkz60WzMy+e37toqb6hYQPZdLMHNI1gW3TAfKnz0tM19O06nFPNx+XhQ8Oz/vjaRlIVI&#10;4/UR++++9QNvNr6yo7qvw3z/FtBsGJGSrGipMDXZpgKeNCN6+dDxQ4dPvXXp7ukz7/39j8/0D16s&#10;ajbueXhDNDHtctz+wx+/pZGzB197bn1v63tHL7321pkvf/fba7b2STRwXPv//Ou/fvKTn5XQ8hee&#10;f+Hpzzz14lvPV7WVm7SGdV1bX/zj21tX72+p662usb33/of79u4Kh3znL5984tEn+AQombimaPtD&#10;YJKaKxspOHQESkqiEtNGrcnIGEyUxhoj0w4CeJm8cv56jnAt2Poo1lDIQtosWk52xYrjI6AKPAaY&#10;GsBmUMgnINlFAhXDyQg5QN/kpBA9lkpMoSShhPB2ZpaTx+DOUnIkKkImE6p1Ml21RN2gtnQZLN1C&#10;lWHoyikJL1IQkmQETmxhhB+MoGUqiaFHY4iCmpP1Li0mxMIyeVmeiiewMCj4Y5xYivVhKkuwPvvU&#10;PJUzH35zqLlh5Rc+9Zm6StPcXP8P/+dLde22FX2dLDcvBB9UUEpGfFGlqKGqGburVIHMS5Br4K3h&#10;pkuDwwlXXNC4ktvcJy7ofvbzP37qc581ms2vvfMOUtna1+0oMLocJS9hYyLlkaQP3QcjURdIqUxv&#10;GV9068tqi3wEWmlYjhBWUQ1F+R2Bf/75QDhcQNyZTCHxuuYhjuRzZEtzeREBt1HID/+tqhYPMcVE&#10;QAeNZeWgd5QyznNHXtl5f6lO5LhxTfJv6Q/g/Hgs+lf1+vop0XqhO65Jz5J8uZ+u9nK5aN4aanuc&#10;85Kb/X6+RiwpE125fq2vuZvxpYPxINpWqEPTwWgxjiUl1+WJK9SmFGJECmw4Gg3wS6lgUIBgzCyE&#10;OB7S5fW4l1QsYBWcedZX5GbV0RydzTl9TvShhE4eh6ivWETdyeAsJCgcTlg74fwqkbyEz29TQZrL&#10;nXQ5NDqLSiwD65KSKHQ6Na1WpwRUlEcmeGhWgNgXKUUiLUeYnXLxXTGxlJcm0hVWCLiIFFnOY5N8&#10;wpWQgyoi1gfddCjC7Nyu4En9V0ZMHIFGKwkDOQSGnxpFvyDqcBDhkFjXXUc4edx0VCKbji/m9TqS&#10;pyjwwKRQEvG4yXEpa1uJpSf6R3zNIAXj+y5ji0LAhUosS3GTnBRkfmFSzhQVyTE7IZaMprIabSUn&#10;GRfSOWEu7e2/F7T7hCUqr9Or23rlZTaBAHd0npNPJecccqxJTJYMDoFcQlTML02MSBViRZnRR7IR&#10;HN4CeaZAZhDaJmOK7njW5yzKAmPUvUHu4BL3npp2cIvj8mpFTsSXgT83QRnHbP5X2YvPTF55deba&#10;0UmpxnT/A5tUNJkPlAQRjfe4PXLU6Xvf6b8WXRxJJ5LyeJThxGh1SS2OQfop0rsk2mmhdJiJXo/f&#10;Ozd38fJoWV37t3/4U4u5ioMeiAbepZAVxShbsWTL002CQg3jk7FuESeqkrYHtSsz+jWsdh1hMqYk&#10;SQ9x+fbStYsj/nhKVya3KpSxqrrDRy7WEOLqrIQXoMdG/CTH7JtMi1OqVIxzbfzy9qZPGQzSv996&#10;xvzjGvnm3YBrxyZGqsgqBq5XQSpXAnBFPuKdrtzbkHXNr5goVJfKzk4vDDqWlHXl6upaysfxSF4C&#10;NIObkVcp6NC9oXo1V6No5Yqa4BekM35FypnNqhJchHSDhhDB0jydBpnckATDns1rOFkLGzMszfIk&#10;mYYmK5J31CVlTmG7nuHOuHzsnVsNU3c2RGfvEjepdNzasoHo3BEpr6FEwK9EEd6T5ZSEEaayVJ7m&#10;2DGXyyGumoS5PAlDBpwkIATnkkEhhQ1vllNUhrkpAZzThJCwx6lUjpucXvJeSxv4BWN1jKflkQVt&#10;thQdnTZo9GSZKUhJEwQ6MWGTpdq1tHjq1PGeqvZyc233ip5Dz7+J9DVZz6qsVpcR8tImsUIirMNY&#10;tRD2kVon15IuaSBuIlIsL0dLuCpurCiFtk/v0/ewYa+r3LZVQFkSReKdCze1VYStrMgj/dDQCqJe&#10;dmks4/akg1BORKS5khImQgXpg3JcpcnSQo00115liigr/obONy9alXL3cOwr6Jg77To0OW7gJ8KF&#10;0mSs1lMCMnfTRDb83IEDt89dvPben6I+e999TV42c+jVSJGrvnx91jEx0CSZcZPMW+e9mXfeXO+/&#10;aciRW5TBsCIbYlRT+fIj09Sar/zit0c/lFbUoGz517PPGoXvKzlveUMHwhNXZfmiQqjmpXCeFrN5&#10;GNyB4caTkL54+syvfvbr++/bL6HEeE3pdZrWzt7Kls7WrVuIisYj475rKXZFClFDCotSlfRFCrHo&#10;k0/tF8hTz/3mY1s2EN3dAZM1KaYi2NMQaSknpyCZ0OBQ/ju/TCeVHePhisVIfO/XLCu0dmzlkcrQ&#10;0xCvqwi1thfNltitu/0jjpR5xRq5Vl8keCzG3jmMe/yO+ZnV69c+/vSnTHX1i57g1ct3I7Gcsk68&#10;c3XnpTtXxR2tg3N+odCyrW3lWP+1g2+8Ze0ok5sNaWfF9bPzc3fTl1+cgkh5ZtRln3KxmiBpzMvq&#10;+dXb9eodpLQ7rl2brt2tqVvRqq/oEDHmmIe+d/3a8bf/7o3G3BxjiacWiJB4Z1u1YbupurLE0OEs&#10;x+2LK6XIi6mrX9G6GIrBrltproTQ1FhhUpSZzty97Z2L/+lLv65SMn9999nfvP5/7w6cKWkYLFiu&#10;37m9zE1ixFSWayiJPrliX5Om0qjWBXPJD+72JyQii6mqQV8tI0U3r12Guc8Rcc4vzaIw3ffA/fsf&#10;2n/20pmhscH3TnxY2VSGJwCJ4gsLfiygGjrq12xdefzUxQW/cxqSP5b4xONPNFQ1wYxA0aFsxnfo&#10;32+k2MLPf/N7a2VtMBY9cepDKAMnJsY0SurxnXtffuHF/fv2+UPRG7cGt+19AL8SPqtCKRkKONvb&#10;ajwO3vTUjMWk5WS8a1u03MgklXYGov6i3nKvJL2RFdeXpmGKUemr4llmfC6XyeoJWu1Li/yc2kSp&#10;s7n6/qgQJXg66nUz2F+yrGNuSakyU3whiv5cIqgWiuwaQQbTxKLfG7EvxlMVnTZrWU6W4HcrP6vi&#10;9VFycSIwLldIlkUMeVZE0lKBNInJGyclkfG4bOzC8WOP7H9CLNFcuTT0h//94vzsv1d2bVu544mY&#10;MhdiOSpGDy4Qk0y7pufoaqOUT5cWfUXkOiGPLUsC3mRfnC031pLajn/+5nX3cLjZ0LGpb3vNmjWj&#10;Gd9bh16cu31++xd32GrEZdHFCOH3yHN0jV5WV6es7RCW1SWEiING1CtaB2GWgN18DlJHIqsqJGXQ&#10;WyYykUxWYDGv3LbjoY89vH3n+vbGuoqjR96Zm7djnr7zvt2QRmbT2Wf/+KzP6f72Z55COlX/vbs8&#10;jXjdxl3vv/UeJJf379mVj6cvnbxECqjHHv7EsfdO+IOe/Y/vrW2um16Y/uD9I6DIrVmz3lrecODA&#10;G3Qk8eDH1968NxH2p7o2qLbuaDj35vFcLifaurL76ac945e99xanhseExcjG3pV5lrh1+97gyIjD&#10;sVimUl/88Dpi4mYiS9GY12wiW5qUuzb2JOEvKBROnjq/ddN2pDJPjQ41dfSirVqm/AEbBkwZ8BTo&#10;lkBYhPGbYhIszBwukZAHLwl0fci/wuZpWbBNIuoHfSI0JRwqF2JocmF+3mS0SgBw4kliSTRdQqhz&#10;0lmkk/IK8YIjHD91a+Dtk6dOnrpw98bdK+cv3B65e9k+fBuewRqhA0HGA1ev+GecGt6Ae24y6r0d&#10;d16eHblun7m2MPvN732nsdbmi4z+948+jwC7ZsvaX/73n+5bf9+N85dBQGxvWjtwekEa0D+46wkN&#10;WXviQL+BrfnSjh+t1e5cpes5/fapR/q+fPZ1PEa5elPzoTePrV5DqeQcrbScW6Dv29fnjdvHRwOD&#10;565xQ5HaFd02a2OZuJIn4InLFUf6j8RzLkEi+0DtXiiOOJ5ce7BiQ6ysO0ap7W4Z4hQThEJdDkYD&#10;zcUrLkEXswqoO2bmudm0pbla1lpDpjNxnVULNzxkVVUVUB4aqpoqN2/eunXr9vt27MZOfHZhfnB4&#10;+OLlCyDP4O/j6Wxvz8bPPf3J9eu6rXoQH1MBp31kaOCVf714+viZprrmx/c/KtXIlfmwzz+ttBqR&#10;h4woskRkEtiJTHnHVCY/NX+7ob5cIxdqTMym9d1qlSgW9YcSfp4MzQTbt6Nb2Vh+N5Obnp/G3qlj&#10;x5aqhhqZitEZpRXtFbt39tjKxVB7i/lgOWYhukIARZVe12S1KUTM8NBQXUfT3kf3r1pb195j3P/U&#10;g6u29JqsSFsfjAVdzWVm7/gUk2YtIuk/Xzr82a9/F7tycDF7mtv/73d/0Gv0X/jY54GyOHzwaG19&#10;7dY92379618jwrzKXLtj0+5j75/BEvTlV99Yvbqnq63t4oUzEhmzsrMX1TbeF5D7AYgYCQW1xioO&#10;YsNQHSLGr4CRR/Gj4F8mxYUlPqtkC5KxqxkF12laoWLlYmr5VyDWmuYC7gd6G+5IsGUyBDeLPFFO&#10;IZuLBUNet2thNuiw47PnE0kKdzTUsvgJGy2QizmCZX8KiY0BNrLLlQC3iHBgPgV9k052++Zl+GKU&#10;rIrNEjE6ihcjPGs8npxNhomwG/h/gc3Gy5eSnEisEMVmHypYmZSK+OcLuZhFZ7t8furjj31tz307&#10;5WK6/8aZ73//K12rOzp7u4bGR985crCrqzXsczBIC1VZYWFFbpJCLad8fsbltY+O5WhB/ZotRmuH&#10;Umi+fasfAJpH9j8IDcrJ99998uGH9cDkF0qiXEFDkvJSGmooaLa4WZDAWKlCVVFde+TUOfiOB2am&#10;ZwLeYj47curMrWv3Hn/kUzNjU9cunupd0WB3zvPF8jxf6Q6zwF2LeYjF5UHPxINfDl1aJkfBqQRm&#10;18RQ1DX4jS+ps1nRX48ZlObObqm31iqgyirh2YkuLQkN4LSLPRHpeyeGq40NEo6nTuNJz1+38gXK&#10;YnL4+uudbdJk1pOKpCDsjidTqUIBsih/Jgvq2vzcnFWldIyML94bjXp8cOaLeVTeH3LDipGJg+K0&#10;6Le7g15JkUzHohkvhjo+bywkUMp4ElEqk+bkEeVeIuF9I5ZrTMigsNKEf7SUzRjVaAvhAyWS8aTV&#10;AuhlCbTVgDCP9CMpAoannfzFQBUhpVNZQHkRYoKoCXci4vG7KYmETSK5LRnhGWUkHIUTeYFCQUtJ&#10;5wIDNXV5vVCj5spEo9MjXseilOJrGA2yjQHk0Wp1wJZcvDryjz//tr21aTkJkMeUKUxIORRzkA7G&#10;9Q31Vxs0Pn01Pg06QCQJImEjFY2RxSKNHG54q7HfAUWbzCewVeTw44tLSql0IZHl6/QqPkce8y6N&#10;jqYyua7GFdw6swwaA5ITpUugbxuSpaXBsSC/ZKiqZzm4CxMqQjo9NWk0WsRyVQY5AzwhsCwITEQg&#10;DiSPYWRbyAtBJK/OH3UWJ1wJryAjzniS2UIMIcYpsIed9IXjM6+/evn6UIBVKh1LS0WRQF1umbk2&#10;PXBosP/gxMzNpehMRl6AJ0An9FP8yXTuojN9whk/7XK9PzP3nn3klP3mBXv/DcfQncXgVUeZo7iH&#10;V1WXR7ZQmcyoozgZik0VEKEVDgX9fn84nAV+Va8xdTdXbFgha6uQG6qzQmGeJtPFlFguaFvduOX+&#10;deZ6azGTjdwOT1+cScVLjpElqViuNVWEg/kDf7+l5OpXt63zzcT/+rP3o1PBjt6HGq1WiuO9N36t&#10;o3utXqAA5eTuzIygQpoqBWV5MZEqCNSCqzfP7u5eHxjxFVlhXkJfXuyXWGV1TbVwSwVLg6VCm92j&#10;yWDpIgnzGJVe1ZsIySWkXICkEgSL54C1LMhZVpTOFsKYbSH5QM3HADmfklFsLOrGkKLY2jHCSBJ8&#10;fSyG8DwBKSzptFRVpVJTq+VX6cQVhpqq7pxQF+XB8ccU06DqFpEj8tYbp4duzqfjJbqGD9u0OM+h&#10;U/lSIoX7s9ZWh/Uklc/4hkect28ppVm5xFIqGGV8A441x53rAjFy28oFGlMeIfcEOGkZABK8szOm&#10;yoqkkE7zRGrCLKWwkpXV1zQC/vnGa282llfKK0w9Pd3vvPgaVJ86DE1F4mUqTDGfTGbs3GI8ny3G&#10;0+IsI0hImRwNJObC4ihHwFfoa2SCkmfsltbcLdA2zBfZFy9fsHaq9JASsm4y7CUDIYRv50t5bYVN&#10;YrPhCCglUywCP9PhklQIYLGMJ0pr2SiV1aiMW/u2nZy9eVkEw5+kPCGt5GoqFNrYubuTGb7G0CRL&#10;5WWpaXCvjHU6nglgT1HYfW/PKquq5Dz5XEDmz6/R1DRHvO5Trrgz3Cio+DRNV+RUaWVDvOAu37W9&#10;a9dX3jw1+KWf/HdjT+ffn3v14Ye7H36oe+DCxdFbd3fsLjqc2POpY96UwaglRaoltIKc7MwMxHd5&#10;yGaf/8efL1wb3vfAQyDmoX5KJZM8ksJyG/EMhvLKDTv3ghgwE1+KhKNmkmrgiW2M2lRVU5Bwjl88&#10;tqpHYaTCimRuRi2Mc7GLN+dLZFTgv71QnHUr/vH8PzmpbMJ9+1MfY5mEH69COPpMxiKQ3IlSQWmp&#10;u//x31Z1PjHk4GgMypZMickVG1ta1u3a3rtpfXtLiwqoEFq2e8PWvXvv379/7wN9O6W0+LEHH1pV&#10;3WUp6yRoI9CydIY7eecqFhRO35zdDmJM0mwRG6tlGzd0da2pZoUxiU6GwE1vJBqHGpnDCAQqtrS8&#10;pUwWXUJ1QqotmW36zu4NK7oeptUtcbyIAeYqYKEqUBkUHAE3XcxlOdxQNCNkVFqDLpnNStX6QCCu&#10;FMm0StGfn3/m/Pj52+M3Nq9es79v/bXZaz948ZkQPw8+782Bm+3tHeAcA+VKZHJqSvjFfY890L2D&#10;4QhIsmis1h65dOLghyeQ6766sVtOye3uRX/a+wDegg8+1Nne+bFHPgFUXffKnqaWxvWb11oqTDIY&#10;V6E75Ymrayt71nTpjeqOntodgGP09azq6VzXtzabQQ4igSdKLJRZKqqralo7V6zV6cuQFGxAhPSK&#10;lqpybXNDdSqcQtxr34b1iKCUqpTbt2/tbG8TMtTizLxRK1/R2lJWKY967Z6ZWSml6O3bYWpbRVjq&#10;EiLNxKyPlyC3Vjfn4gGKp2AYg1pbS/HNMoWFFhvxdZV49XxpR1nlWh8RiMQCIbcHAzEMZYKx+LKb&#10;AY4uHiebjGMoOM0gWySXTDhSuXSyxEBkrhGyFl55jWwXp6iD4w4mkIXFRYVUCWAGjOvLkRA0LxDy&#10;sQU8PcKb12/gD2Uqq3791Q++9pVdDN/R3raTKzWFQa1NpMEFTAcdC+PT1dYKLDdykVgpnOTB0kwK&#10;9AjbsC9p1DpBknn5tbOEWPw/3/xv5Fy5vNHkmOfdz/2YnVn83G++INbn0qiohwZFOk3LhvU5uSoh&#10;V6ZEUujaecuuEDZfyOR5vOVtJBkt5Eu5FMKsEY4eA/AwFSEhYdSqVJyMr6HSMjE5+c67h4LQecXi&#10;Trfr9p1bY+PDC/PTCLWvqzCEgt6RpXmBQty7uu/42+/jDbth9WpErg0OjXR0dzz68JP//Mc/kWC7&#10;fsv6Fd1dNmv5yRPnlhZdbe0tIoXi2LFjZCp73+Pbr1wdDbkTtR1KCACuHbwdiET4jTVqW9NTaxvI&#10;KHNn6N784tzHnnoQUWkas21ocBDAgu4VDZcv3pKIRL/4y2++8LmnHnpg26b1K+3wyvvCf/jjc52d&#10;fRv6tvjc7sE7t7t712Omv8xl/w+V4iNCBbKnUL4Cz0jw+K65IcivBDx+AZYEAkZpGv82l8/hB0lA&#10;pgK0TcHucKAWlUoVIrEMweFKtX5qau7qjf6bt25dvnrt0o0bLn+AT1CbV2/8zle/iRS4Jz71yfq2&#10;5mV+PA7qZFqMwRsitNTS1lVd9bZKtUpeVmGqqyhbtbrn01/4pEKlCXnc//vMTxbt080Nnb/4yR+R&#10;mKNDxraCPnHu7IatG95959Tetfsa6xu5LP+5Z1/ZtemhvWseEHPE5z78wD4X/twnvz50Z7YCK2yt&#10;baD/+vo1lfY557/+evH8oYVaGOiaxKYmOTICPrx55b3RD1uauytUpuXih+W4R2fSY7N1ec3o2/2W&#10;eTHnaDR7Np+8nfff8kYHAs6TS+mr2dKNHHs5pJ3mmrQCh3dsbPhehpdXo7VpsKEWJW21tmAieOby&#10;mXcPH7x6+cqiYyGSyIilqO14DCMEpKtn5crde3bv2Xv//fv279i9e8OGTS3VGpGQuzA5imzug2+8&#10;PT40KmckG1b3rl/TadFLimwsRaRUQvvcnRFtXW9EzAhz8WBkKVJZddPFDbvdO9dWWaWkkJMUc5Pp&#10;pK+y2tje2yo2iB0pV0ld2Prk5rwwW1epL4Qmo4t3P//4tmo1aVMTZUq23iIwiHKQ5hbzoQLu/kgo&#10;53azjqWCfUGSCltlvAd29vaurTdaKKtZrCqXyHQyrOFhmL545rR9dDq26Dn37oVvP/3ZYoh99f1L&#10;Qr3m7MmTB1858uCWzcIs7/Tb52stlVfOXzt34cq3//t7Wq2xvrb5xedexgoYyuzuld3Ikxi4N/jp&#10;Tz8FGRvArJu3bFDIEMu77NbjcmHPBdYtqlCZuTCmoV2DyhumJvieYeTj8NKceJSbRtZp9sYZbrnB&#10;p67SsAKE3GAPIkJEFe7kIoZ6y6AVsgRZL4DHwdmpcaxeQcPUQN6o0YjECEwiXS5PKplVytRQukJW&#10;weN95ISDZXvZUQgBLFGAZw7483SMkQkSubTb58fWrAgmBAkbGA814bKniUgnPLOUTMSq0HIkUsV4&#10;ipNEhb+caVbMigSYUCSlYn08Jtj3wCPFVPL//vLMtWtnVvat6F2/ilHIoCsUiQW1VbZ0NDByd3Ds&#10;ymzb1jUQ7wGpxo7M8T1JW1OXZf1WoaFaRWl4keLhax98+WtfEkuEz/7x16t6O1taavmYTlF5Cb+I&#10;0pqAL2p6OOkPYvWMAQACYRkhAx08VjoF+G14vPMfHjdyiB9/72eYI65c0TkzNuT3O+Tgd8vkKb5o&#10;KZqUCQsKbhRIHPArGZbix5SoHQuELxlO3Txz9dtfEVkUzoPX1O9ebXzYlu62hhIrHk1ylRbv6Kxv&#10;MVbXCGUU+tqCQHL9hpMUaMNxh1gYtci5VD54994tW3ubn1BCqsrGMNCXsDQdyKQw6RRJRFq5nJdM&#10;OQbudprKNQV6zuMAz5eIpwtlSg8nnQvHhWV6tMDqIAsMeixbQLMn1+sJPg2GIfjp2L5jrw5FI8Xw&#10;0VGgVwEBD9QENgtOA58HGr1UitbSWmblMwJQ8SSFgm96bvrGAGSmILf4RqaK/ijGaqRcFKRLURUN&#10;7kQ4FLfwGTDY+x1RW7k055sSCNRKnjTlnCkiPshY6eFmE2a5qNKIz5idWErN2JUyqUipDoClIZeC&#10;2H9uMbGqs1PJZmUiq6HIlaZzJFeemr7DT3qppq0ebFg5RSZXCs3D8I8I6aIvHvEGA8h6UpX4UlTC&#10;CMCCnJlHEDAiO/2URLtQytQAmjgx43XZDX1rhQJxgleMcuG9IYRcvjhZ8AzPMHxBdUu7i8jBvaDl&#10;sGOTowiQlqnKCGj5CwwvV+AXcwI+KPlxD9czxB11xMYQ6p6Vs1E6G07GRHyGISRKVVkmJ3b1h97/&#10;6dDI9ZC8zMwS0Ccl1WG2zkuX3yuu9Fc1esq39fbueHz9uq2bNz/w0M5N92+zrLQMZXdFy/dxm9aU&#10;qlu51Zs5Tesy1SuI2g6ypitXtpFXuYGuqCgwJoXUWmWgxZxwZA6aRrTEAlouEhslsjJKoiPEsjiZ&#10;S/BSrDwfadXm2gzqFTWK6jJlldLWYShrkCilpXV1HZ9a/3F92Drw8ntMiAhlOTeG59Dk8kNIS6Nv&#10;XZt1uNJEjlOjt04NLd6/fmdnfce/D76zqrdbLWSkXAYEAkdmjlELQWqCNi8hYCW5QjKc02zeMOl0&#10;C9JJysYcunFdKi1K6yriCfTrPS/89WI2nqxosORyXLW8gZ9X8KHmgloX8vh0rBiMhCdnM+FoMpcB&#10;/RPMfYbMI1U3Uojz9DK6cuMAS59yx2YyGPmQFrlAQ8ZFVDIn4MTkMpdcqeDqnCUyAsczfCcZcuTm&#10;wt9+8/o7vz6auxV3D7iOvntcsU5fYS4TFbgSJOZlU4GFOb1SJOfxMm6fZ3Kuva528d4ZOXhOiqYi&#10;qckzEph9uYZqvqSczxXyM8hLSNDIKM5F5hxz5Y11BSz2i2CJmhiOnJungTwWabWEjD5+5IiqwSZU&#10;i+GkuXruVGB0pt5S7gZeLIPdg3ChxALlooatJImNlYITL2YXnGYODwBmnsaYgQgqVVDW9w0EUjeW&#10;hquaixapj+OaKdiDSFaR4IzRm/j68rCAWSQKeRGtlDKyAuqupCfiA5LEUGBKQLmERZVXnYpDdyub&#10;Okq9vXcmHDOTS1aVrjOj2EFUx4uikcsf8ty3N1VxOmxKUpZKKgMyEyc8Pr+rxqDgxqs8ql6BbJtM&#10;u4FX2qbPWMUWq7iFDHKu+IRvRETzvNwT3/hpjmsZHL257aFmgke/9K+XqmqjFH/81JF7CimygPgv&#10;/C1UyBTee/9iMuMSil2f/tp3rt8ePH9h5NVXD3avqH37nVfHJxwIROrq6sKhigJ4GYeMAIWPPvAK&#10;aWlpUa5qz/J5w5dvy7OUlid3zzoG+2/NjE0ouZkqKY4FMo4s0lIab7ksP5mW5YYWuf1D4sce//Q/&#10;fv+iSZzvaoH/Okqg2ILVlYNhCEbVfL/fyOX01df3Yh169eZkq0XBk/CReYTwXIwF0d195IeHSoPl&#10;cZAHUeRGBE6ff3hwYPjizfNnBw6c7r+Xwqpa/rEd91dodRU24I8Rbayqb0T8mpZmioyYl0wmfWFf&#10;Y2uDRCYduzg38YHHILRFHQnk1IejrmDKPoVJasB+eXLOVRJFOSKM7UAaQAWYyMTHJ2cgwI3ECyA5&#10;zi64B4cB7Zura2zEexWDyWgASNT09gc2JrjhgfHrD+3a0mgyHL13+fjojQIoSwUE2ebnRyb37dyZ&#10;S6fNGt23P/25rc1dCj7EpnCU4dlLjdjHkAawtnf35ZMD4BA0tTZO2ydQbnZ3rLp7e2hp3rmivQsx&#10;LadOnezbsBYC+yIk5OAq8MV42aO7SCcTJqNBq1babLCEYeCWl8oApYoj0xHQ3bq6jlU9K0dGHSJA&#10;WwTypob22vKGlobO5oZuo02nN5vwTmlpbe5bvVImwveJWNHctGPjhsoym0amqqogH3pg/+69T217&#10;+ONFY/lQgH92BJ4LUXeFbYVclR8ZLxo0Kl0N/NIsF8x6g1imV+hq5ca22flMVdNGtiR2F13hiB+V&#10;QzIbD6fiuKUEUhkmYMjHTScSCrl8lONBzvzc5Pi1Gx6xTGI1KaVFXqOqR0s1I1sRA0WDmFEotW6P&#10;V65QQg4IT4RAQEul0kwmG43EgCk3l4GzU3b61IUyE9fvuldXtQpUpzSJQR7BhuPexUk95i8kH8MO&#10;Bzo0oQg9EidXCs65OUJpOlF878AH29fve/SBfRE2fvbGlXd++FfRGyMrgyJeNqGt4bvd10Mxj3bV&#10;Gk11gwfrej6dIwUgtcFrVFguoqBGh00jy+VmEFSSSpDJZCqHQ5HNYTOhE5ZLIW8FCVnAu3LxSiSR&#10;mptfmrO7kpn0yMjw1Nw46F819RVDg6P3Rkb9Ma8/lDWW6bZu2HzozcMwOc+Mjd0dGTGVWT775S+W&#10;WSyvvvZKIpHave/+rs6ubCrn93iuXr0einpvDd6cnZvHiHPrw/smHfHpoQWX0z5+dyEw4xeSwto1&#10;a06+fljg90w6knP2qYaeMow0bt25Cyj5wO0B2A827+iKJSKzc+5wDoEmzNjQnaDXjVv/9Jnrq/H2&#10;e+TpSDj56ssHNm/YrDUa/wOi+P994GTAEbHcLLPh6YlJsAPFgMgiTxWurDzm/qWPQuCxq8F6o+j3&#10;BYwmC8jtKGOx5rt48TJ6KgA2EQO7adPG9ffv3bV169qWFfVllYhORTHDFYtw+euq6nsaVqxqWtna&#10;2dG6AqrbVbaaSrNZV1lhqa4pr4FQ0GZMZUKDA9df/uvr03Nza/o2fPe7Pyb5zNT0jEguBsn62JkP&#10;1qxb+9yf3m2vb2tpbfjD756bnbF//xs/0Sv0B998/R/P/el3z/xar6+8euHq7ctXB8+NIr8OitN3&#10;3xhQy8t8sVDbBiml91eskFg3aWsfqcmYi6fPnXIMzfZUd//gqz9yDyxkR3xGViHlqYrOlJbW5E3q&#10;RKW8vLtBx5fXFtVSOysMQj/r9S7NuUSBgDRjaK6XN9RmpGLI7yhACzbv2Lzj/p04nlo7mpD8EE34&#10;B4dm33rr7WtXr104d85ht2ezmXAotLCwEIqEU5kkbvwrF9/55z/+dvlyv0Ffs2XT/s0b98pkGhA8&#10;Yb9KZf1IPs5xMwFXvyDBYax9KY1MGB/3peLHc7LFGPupNT0KflzMxbYF1WRBDJguDiqSb21pLu9o&#10;blzbVURmjHtB5J+vlQtW11qK3gUy7Mq4ppSlTLlEQCPSF+sbr2/RG+Sk8yIuibmHUihIhD3xuJcG&#10;yUOMjVEsm/JIgMIK+cQkdevK5XdffePV51/atH7z+8ffY+RKVyyqqa76/k9/0lpTc+zNN5ottv33&#10;P8YNpk69fzocSYjl0see/DhDSUxqS01V7V+f/YtQKLZVlRsspgce2CMWCbFGeufNtx99bD96erix&#10;oTXlwh7FRjw+v0Zbhujr5eA1pK8BPrm8UMY8n5vixkDUhjzM3X9B3Fjtl8EQzzcIsviThPweUO/C&#10;Hm/M6ytgl5yOz85NhEP+huoatVqNyG0a21YBH6wCFJAarT4WSTjml9RqI4VkNoCoQbrE7noZY7xs&#10;CsdvB1w1wSchPoYKeW5sREEt576FgGgHDD7HAytMwnB98yOacouTRQZojIXBC/kkguXgbRpfdCGN&#10;L8NirRkctHd1bVgaH/3D73/59f/6gqlcRyuEnrhfY9LV1VYP3bmxormRLLIhrrC1ujI5PfHBgX/X&#10;VFes3HIfITYxlElO60gOPT07E+cW0ZkOj45/5yf/A1/wyf4L495FQgUKI3Q9bCIHFXheXV0ptVj4&#10;iIIlkbTK5+bZWCB67PW3rh0//cjmrZ9+7DFscBZnFsW0AHGQv/jpD7vX9CAbKs8Ip33udNBv4sFU&#10;hlTWJJEQUWl5qRDPZbw+h4Mpzuzby03neD/48VJb8552G79zhSUgMWcK4uLMHXW56WpJlUrxdMS8&#10;2VZiperjA6lhvyjOY6UGRBgF791OVFY+mChIGYYNRnyhZAp5i2ICaiJKmC0UgiH39HQmHpNIhZFI&#10;RCWV5HLZwZkxfzSsM+iBkpyfnsuF4mhrlxtEpSpVKmULoO8sc3Qge+UiuRl7xmV3EuiKMMovL4Pg&#10;JsU7FdxSMZDuAkE8FsHbl484aqisjl6Brc3Y3cLvqkljtGEzg7M3eGcA/bxELQchU6FQIZk2M7ek&#10;MtoGY0UdSiTWL+Vr6RyRC7twFaKWihINvHcWd4JWpyk3mjhgBUxAD0kyamWAV8CujGhcH0ylq616&#10;WiDPZTLo53PF/MzND8DQ8Rq7I0SELnLkBSJh9xg1OqlOJdPqKUbgXVwqusM6XDgZN0zifuKUgceB&#10;UCWlbi4VrccA4O6Qtrbca1FxKIGkhC+Tm4ARJxCKDs1KKs3CMgNmnlEOFA00tTSPwCqDrTYMmAKO&#10;pywStSBhCC5GRu95r00FrhZLYxIEJ3FLEQZhx4xQJcJEVswR5ab57/7s4rk/zCnEvFZbk/uKu3xB&#10;8ni26bPZ5s9x2vYXqxpT8hahSagTW1fWa23V2HzwSpQkWhDaY4YkX01Ii1i8iGU2jr4+Ke3KqlYn&#10;ZY1ZgVGkLFhlhdVlZY/3kVXyUNLL0QgpPVClkgJfBMpdkYdJCsXnI4sNQ33AOfNOLrZkGZIhhVo1&#10;XW4ICzmgUGrKy7KBrChKEM5ko1MqcmfzEz7JUI53L0UvlIhxNjeaCt8LRRxpbzAbuHv9sQf38zVl&#10;xxdu+SQLTYYaRaESFpPpmUGF1oJ+3E+xBU6+XqYZnpnNt1YbysoYNr3j83vjivA//nX8zNWTd45N&#10;3zg2n7MXio75tU3KZVAmVyvWlJeINJMPJhfG43yQcko08JsGbVRE5tVkkk6m+KkUuCoi3FwN9+Jl&#10;oSVfs0jSpVWZZPx8PsQvAJ1N0EUCYwclUvPYsgAtXkjE7JNzr//sXy//4AX6Lvs4tWYPW1eTlROB&#10;VMBa2rBum5dM5wXYJudKHo/AGcgtehYdDnUj2s5aCaG429/fUFlBkTIgMXK0MAlwEjdNI+eLMBJ5&#10;GTc3MjA+hOk5DyQSECb4cMBKS0UabstsKo9vN1/E666q/84vflheV9lkq+xraT/16kHoZ6NKIQeo&#10;W3+QBP+UNAGJiXNayk1JF/z5D+2BY46UO1630rqUtAuraifckRsjg80N4pT3etZ9V8MjK601Yp0x&#10;LRJEl82uIpSYyGjHUhqpASoJDfl2SShMOGNSF6s+SPt/259/82phaNE/FMy/PbevdvVMu+Bo8roq&#10;HlbTuRVUqVvLmfPaD1ycE1nLaqz8OtlInXSx6CupS7rgbVbszYk5uUAsSAuXT/MQrbpW4B4spt41&#10;VAt2f6ylrmx1S68vHHnhjd89+PhKHhl+/rnfKxAgFHEP3PL1rLReux4xGtJf+vK6SHT23ni4sin/&#10;9pGRX/zy2ft2P/T3v7766INPhQP2UDT197//HU0UPtCNUMtZHcsf+Ef8nMWMQqJDW6jraT14+8pC&#10;JGiileVRypbKu4fs/cNBgVFpzaQ0/Ly4AH1FLi0ojC+RY7P6DVsffvH5I3Nzw3v2N8q5SwSkzJhq&#10;A+MDeVGeH3CIymv2aJW2agOZjU7+PuWQq5DGJQBTiQPXKZt3xcNLCJZCJO2tiwcOvNh/Y+LOxBC0&#10;6vrOjvli6aGvfRIJy6Iqo7nBalRXSXnKoihXykppUiGAuGU5kj2ts8gr63D+ZEokDM4ui0TWUKuU&#10;yUvnz19jhHpKpI+kYerL5mSOgn6IUeQUTG26GC+SLBgDhRITDhPBEMaiIuyLxmf6Yy5vVVmHWIFH&#10;i7IYFD5PosTn+VKRuyNDD2/da5ErzgzdvjY5XBIAjU4Ki6SswPv0Ix9P5zI3B/ovn79w785NicyA&#10;SGDkgKISmnN5P7h6uXvtart9YXxkGHiJ6tqGy5cuA6re1tR5/eL1tb3rIJM5f/Ecmq4cm4FHjgU6&#10;AK4CWFjgjeYiFSQOn4qQQTmRC0XclCBbIOI0YQR9DtaBFCjKlWW3bt42Gw0SIUR0UL5yUJ3HSzGJ&#10;XI43CQACkD+UctlMLB72BbKZPLxA1TVNSlUtrahKimX97nD/2CI3E++r1XcYmFxwcXLuptQmycsh&#10;qEhE8oFkEQQLOHPYxUU7zPhKsykvLgVYry8ZBcgZ6ZcwlsASki5iTWGgUf/xKFSH2IiP8BYLGU86&#10;BCOV3GQxKGUcLaltlG8U5nRc/D98BMAXVSotYNR2x5LOoAHSANhvNl9Uq3QUT3T92i0I/GvqWzBH&#10;Niq5Wgn2gGp0eqBTiUgmtuiC4EqsNKJMXwy4UOUbtWCDcdKxdCFa8ITS//zbG9u37Fu/eSsRyv35&#10;B7859LsDa2LKOp48Jc+tuq+lGJ1iTIRyRWtcpk1yCZovTyLLg4NELw7FBe0rh6AMGOdzeR9sO/mU&#10;IpXEdCdc5GJly5cTVnFJAjw0lY9g9eT2RbpXrhIr5HVNNV29Hav6umw1JjhrVq1dkSmGVvZ19m3b&#10;qDLKKm1VLbUN6Ui0raZ+y/pNVdXVX/nm16tbGhEbNjY6qtJqt27bqUVgLSNubmzyupcmZ2f8/kjH&#10;2vovfOOryGp1B2OOJVcuHdJrSTFmjGy6dV3P+PTM3Q9PTjuTxgbz9379ndnFqX+/drj/wi0+U9q+&#10;u23tui7cVHfvjo/fnTx/9uzF04NYO61fv+7u4MzTn/qvVKb0ykuvCSgBZGkwTf9/eyo0VP8Zu+BY&#10;gMIIfy+HKoZHOewOZKjgxEfqMbJSl1OFcIMWcigUnU63CCZ/oZRHCdj8MuDimd/97s9/+pPFbMJG&#10;AJ8pkk4C+s1JQWUmIJB3yikcePvNN//9diaYiMx7lgan7HG/w+u2+1xH34eP7C1k09kXpsZHB06e&#10;PPLu4TemJkaonMZsrfzyN78lkDAfXjn2ze9966FHHhML1e+9/4FWo0qEXLdujL7w0hu4er/4+a/L&#10;9XV/+d1fz3743msH/lVd3XjpbP+bL778yp9/tzRhxysB8qZilrdv3xMjcwM7nuiWV+RD5DwXdzUT&#10;VWsMrK8we82xoWfrm+8ci+fYv/3j+UMXz1o3dBme7C59qqz0WUtyQ6GiU2lSi5liPpqacVk8kfWl&#10;8DpSvnsFU1NHCBQlVgC0PDJHs0iY/vhnP3ntdr+trpzkY4chau+sW9O9a8/OXV0dbQ21lSKaCHid&#10;M1Njd+7ccDmW7AiUnZz0xcietdtbu9dUNTXmeYVgOoJ5YIaDkFOiyJPnivxEaGT83nhHbXuWV8UK&#10;BG7H+zGpdpRuXdtZbciPVdBa3LQoN+Eqgio/z6VLtDQO95xQBG9ijuDo8NhJ+cg/EcqkuPdPnD0D&#10;ogjBCIPJ1KLXh18pVVnVmiqFyihUarkyOSsVC82mHNB8oPMuzWP7wU2kC/G4oMCJuYODVwedi86n&#10;PvnJaCb1z7fe3vjQffKa8oHh0c19qwOuxXffOLh1/WpuMtu+ao3FVD5wd+jRJx6rr6kH1B2Nik6h&#10;3bZly+Url15+7WVEqQnFIKgm//DM7z7zqc8YLRqUAdCefjR7w5s35XK69AYYLwTLxTOa/mWhF9rH&#10;ZYsgFHd5blIEe9b4iLyjMcVoAAbIJZc8TgfcryqlViJTMhIZSl7c00aLFenxefCmCdAQ4Bxchqkj&#10;Gwq2OyymYApUAB3nx40ZZUR4ixVAAvxITIiynAstL9ZlGCYAk1LAFiQeybhdOoMqvuzfwmwZ0kRe&#10;Ph3xLo5Ya2q8EGjwIsCd84TgfoG9SmGeWUhF4YUGBGxkzNPcvk5czBw7dnDHfVtkWhmi3nDIFcjC&#10;4tKsHmx1tcpqNBt61kny2blrF1/68/GujQ2Ssgah0iYgtAiZQubB6YvnmzS1FRp4W/N9q9fL5RqF&#10;1kwy8st37h4+eTqWLWms5ZF8Atr2RCqfSmUGB+6d/ODk0X+/Yx+d2Lm278sfe6q52pYoJt89dORv&#10;f3vu8UcfE9G8V195sX1Fu9Zi8qdS/nhMSSPvPesI3eEUaIXIxiOy2WQgm+Q45u50r8jWVKUPnCRZ&#10;t+a+BqFt15NZoUqVcbBEfs4TZRnTv68ujczMoebTS4xcSMXFeas63mrMCoOL6hTfdc/V3lyD+5fl&#10;Z9CQpxLpwIJLnC2J0nk6nb1x7lxtXZWhyjQ0N66qqUDIz9TsjKWzsbDgzbr9ykpUu3KjTOMTkfFo&#10;whtPJXJY82QQZAksPijj2PMwGAoxNAj5pWWUCQ8XEFsshO6lE3FQoiD31qo1PkyE/L6Z6UmJSatr&#10;r2OVkgSPm+KQQbiy5XyNxTo/P5Ny+moZXOKSHN+AbMaTKMwWhJiHawtRmq8sYDIfcWaA5y+zQdeu&#10;g6krx6YpTpLPU1mMhWzWM7uogsAKJz2GEkLpqbsTaYJTrgfkgY+vg5eZmxjrl9V1k1IdDGNygsoE&#10;QvCTKbUqABFTXBZpKEaVGoQmv8MlEtFLIgGkhMt4YJo5OzWfT3NqSF7Is6DraYkIBLDBIgdAlMgy&#10;S7401gI2G18OhjodJQAcJITuQDIWNldWprlcoUCS4kTc/qkp580J780Q35mURuAgo4Npn2c6x7q0&#10;KhS8BUXOePPo/Nl/Lp7/6wBnPG00aPwJJn8j+gC54mFuV3VMKWeUSYPQW82Tba/0W5LaNXUKWxUm&#10;ctj0UgRoo4ShWa9caVFtrhKtt/A6lZJuLX+tPr1BG+rT5NaZhBsqbVtbDK3lHk5sPONlK7VZkTpL&#10;SpDQAQR+gcCmNEVyQUtJ82FHzZBRZ4xM+oTZZMLviWcTWZkkodQHaFUwD0ypSlDK2udu0ouClpJ5&#10;N6dyF2HdQtX08evWEtV7+fU7iIrVpFEbzI/mfLYyS1vXWqyab9vf6mrok5RqKELMV5BTg+NWkpzS&#10;UMJwUg7gHpsJR2JmtMJdNsRfmLpqpCa+lSNpm1Qo4hKDWj4Xm1q5p/bIoYH3XxseOjuGGaxckUuU&#10;PJKKep5IwhWr8jyGj7RgHotYpFIyhoVjpbE+GcufnguuNsg7lKyEC1hoTFIUKlgtWVTBJc0vZBVF&#10;zMNsNy5de+G7v7r5i1fKbsT3yjrW0rXNOZU2xhEBw5P1z6nZLfftjmORAdkrjy0zIY5iBqxwc0cr&#10;YTb5sYIXSl0Ti0aZUabQIiSluHyYFsSodQvYxzPFXHJx4Jifk9XXNbN8gTAr1hRU6Kx4PCbHFtls&#10;NpfPiEsFc5aLiPe3jx3M5jMdTR0WrfnXf/tbdd9q5BwbWLmuqAXpSkIz5nAh+/r14iv36JvRkDMm&#10;rNGZH1xZgMInn5ocuyCVReGpEprFIivwMLi4JGyt4rQxR+CuLKiKhBLCAzbBLSQRdhyCj0soqRJU&#10;xN6f8P/ljiCYtD7cHn66rdheVTFa4t7zldbUVtzXs2i3H8tMWoocbID1JnNcKL8556gxMOrIpJnm&#10;ffhhNOHgaz2GXDaPYPhRT1BRXRPiSE4tOjyd1bYf//CazVZb3ym+dLp7dW8sFVv+Vd5LnNzQvZv3&#10;smFSyvC37ub39FiOvD27YStbVhlNxjP917PV9bJbd4JPPPF1lU539MiJTav3DQ7e9Abcjz32GA6b&#10;/4yil3tEnPNYFiynfOLAAZmDzCBQz6Czre6cTXiGBgdE2aJFptapMUUp9A/4hqeJJU8pnhOmMJmW&#10;c+1e6akT3omRydmRu7s26mwVwVROncyVxVhtvCTO8hUZXs3IonzFxqdjyARnciorduWisxeu3hge&#10;e//SpePnL165dCvqDiUwrE0nGK22e8vGPes7e1etNbe2v3VvvKzKurlS06gXzARHEnwK2QPKrLZI&#10;1Uv4HXKmWUJXMxD+ChQJKBtpIp0J86lCWbnCUMZkMLHhFe+NLKCDs9VolIoSn4ogXbxUcifjS8Vi&#10;BNpYMW3KpWjBciyyRIEEaxFHJOI3N2LqXacS85MIO+URhSzHoFfML/lHF5B4mXti22NGWhcKBgeH&#10;7qKkEpQoRBx97uHHvV738wdfS4uJUCntiPmxgF7V1qJnTEVWMOUOX52+aWwU1rZJhu6enx6fXtuz&#10;s7e75/rVqwqJsrmuhY/FHY+H4ekvfvmLrp7O/0iwcFsLULcSXAATeKBgs0UsTDQaBctmPV47ygwU&#10;AASVxjEoloLGFwdHbGTkRj4fl4h5QtyqGJ3KpLiqkLpAjL0cUQT1v1xpQDxXZa3CVM4TyeYIKRhW&#10;c96QiAg16VN67mghcsXjvhblusS1upCYI6TckfwcTxyK5uaWfKML9qlLVy6/dei9TXt6IqUFT3os&#10;HmZSiSicC4DCMSLwaEVeV+DKhatahTqfyggFzFBpSkimlJTl9gdOnow1aDk18nYbs5ZMiykRtBoc&#10;pUiBO1EgFOC15/a6DEYd7kmhCENkGcVl5ArNpH2qrXN1KhE/9d6bazuaQ96kUlcGxwWR50XmFsoN&#10;+iRPgNvXHfJU2iz5DHZKBee8Syu1nD1187NPfWN1T58/5nnpJ8+Jj7g2JYxBRZp5snbVlzoC7IS8&#10;0yrr7U0hYZcvpOHayOc/Go9xhfkiky+BdszLZkg4h7nRNIAPcVjjcV0iXE5ekNdIS1pApEScxNTg&#10;IFsSdK1ZjzPMVlvZ1NLQ1tVU3VButKjlahGg710r2+HZM9vK29vbmxsarGrDtrWbNvauRfG2YdtW&#10;gVwGIV02EcOf+mc//5VMoUbvpJQocOH71q2qbSjbsnvlll3raA0RZ4Pmcn3f2o6tO5p27+hb19Vh&#10;ssmbVtVu2NqzurdKsfbJyu6Gps6K5saK9pb67q6m/Q9s3nv/xmDMXVlb27dlfXlza/fKlj17Vq5Z&#10;2cbnCZaW/Kt6Nw/dmxy6O/zt//o6hDGIKP7/fqD4/H+bq/90VsjfxAZPodKCFAy2NHzlScQYI8cY&#10;RoVkHH8FORihTSQP5hR02oJr12+otZoVXSv8Ad+Pf/o/165dnL93Cx7Awx8etsc8JqtJKhHVVVSW&#10;4tkL5y6+dfjwn17856JzYXD4nssHQX+yurqqvrpWiBUZam2xGADDgC/cXNv7ha98uSTivXzk+Q8u&#10;veXwzO/d86CQ1g3dHkFw/IP37924bfu2Xb27799m0FgGrg8feu0tPskOD1xXKZVHDn5g0qpsJnqw&#10;/zbDY/qvDDKU+t69ab6UWr1tVaIUR8QWnZOJ7fLBd0eryIb//epvdVqruqq8Y9PKqvWN4i7L4enL&#10;0nXtnC6bTxGTyQvpKzOuV257bjgmufH89krjJ9fzV1SE0KAW+ZI8X5ImGSSJ8KkQjyWfe+m5vzz3&#10;1/auVgoRRoiJoguIj8KLhSZYo0psNaoaKq1tzbXtrQ0t8OuVW4C1UZm6RMBMiYU5JMHm4yRdRLAB&#10;i7KeAsFAnEmyS3eO2cp7tJbGRJBUiUlHbmg4J6ru2KSXzjcJ44QPbpWIN7CESUySjS3Hq0EIhz4L&#10;OJJ8XE5RSeSWMsIQifQX8Uwy8vsX3pXXVDT2bswqFTxtGV9XwVJCIVcEGEecJMIUD1uPGOJihGqh&#10;TKmVGbQoAeGkgyMCTYgaWcKKc+euP/ePFw+8cbC5o+LBx/cbLLrD/37z0okP3jt6bMPmVluD7W8v&#10;/evkhfOHj39gMJuefPxRjVJGAmzFofDHwsKnp6cLQrh/vvjPlw4cuHLlMiQu99+3l0LczjIcBRng&#10;GDIlCH7e7XKis0IYyjJLBToHyIdRwC1vlNJJjOk4ccLpCHg86rbWEk/M5HKzM0NKtaa8sobC6JVE&#10;+LiMwq5UBh0mmUbHiROUBKKFi50URjJAW2AmiF4JDzof4bBqLcKzRwdvQdmMNoiLYxptGShWOQiC&#10;MeNffkAwsdIxtGPshsGszAk1qSw6q5JMrk7FQ7nwkqHSFiKULBUsUdCzFzBs5BN8EcVPxcLoiHi0&#10;6NSZ/jUrt1nU4uF7g6FowGyzpCA6wcAOCJRkDJ8KIR4Ulxch5fxSRiOnqiqo9Ru286WmDIGaV4Kg&#10;XgpSj2Rk7OpwfUeTAklUKkt9dU0rFMHVDX1t61aUtd87fee53/xVpJKcO33lr3/+5/nTlwL+QHd3&#10;96c++8netT2WKtgt4rdGbn7j59/NFFilXLmyq0skFKTjkdmZGb3JKFZIU9lkIU7ZTDaRMh30sS6n&#10;P12cTSQyehmy+f75+a8IRHzxCy9x22rWbVotzdvqg0WdgXUWg4NRRf01j5kvsLZ3VA7bMQ3bEQrL&#10;yKzDxB/WZZYod1pUFEwuXKnu0ub4wA8VMa81SjWwHeaxwwUCaTmfIWauAOEtisGbTK8dGhlZ2bsK&#10;RV7C6dVLVQgkCDi9/lic0WkYJf70AMjQFMVXYKaayXvsTgly+1DrID4PDxu3SONVwbIkXPUUhXwL&#10;Np/Ff8XLQ6/X1dXUmk3Ge9W6jIjScAlTiNXHCzLkc+XzYTZtMZpCo3OaJJcxqzPZolImmvJG43xt&#10;uZiQZb0FgQLNTNo7T4M8oTYDM6gskAoouDhstMQG+Cyjgx6DddwZBq2SzxdXkezBw2eOnbiwc1Mr&#10;CxEKwQo8d6bnXZa2LQaMH0oFaYl2Ox1StRKQ/TgUucuYINDTeJSY4clE0Xl3VKmW8pmix1eAHUpl&#10;cdyeKQb81g1NGZ2SA6EsZN3ZXPjulDZPKyvKUnJxlEJDuRyLJ/Ul2HkPVWmmRPwcmY5wHO7o2Hji&#10;ekoTyhsTKVmclWRLEh7CXLE1CoKDOu+WZlSO28nXfnQv6IlbFDVpf7G4wN2cantI2NmTVYlKbPne&#10;NvEXV7ofLis+0TBvyuWttApYToGIzSUFxUw0Yp8JTw7ERheV4Rmh28f4JVZeuizrrcu62siFJk7A&#10;xmWV3GQ4sDQ2jumxrrYqq4CEGapQCQYVJMS1JMwPabaATJ2o1xtKpEsSdNMSnVyiloD0zkajmRCH&#10;QfimEhZSokAC4GksU/LL612lNClDBo+MwMBZiqksH8epjCBM+UJbkWEsuthism3DpjvOER/3UpOy&#10;2RxuJOMlgTCZoEKL8ZsZgcZGiKJslhTT4f57pmrLjDKfEgCoXRRphasV6g1ek9hbkGIl5pq5bp+b&#10;HGDv0+5X38iMHPng6IeXszUaTX0zPy9QZaQ4jxUEX0sSOpCOAtkqeUWR0l6dsFtKKb2wMLY0ds0+&#10;/ebbx9787WuXjl4NIyeiyiRG6l6aOnd28J8f/3bbWPJbnJ4+rkHNF2SBXd2zStlktjuXQFM+Hp5c&#10;s6LXoFJRQDMTxRCZlddWF806rlyXxDQKyc8cl1lgSY1n1BozR4pRPNTpfCYnQnI2N+eeHPwwNDvf&#10;sXMnpEVCUiPjCGWUjstiukwks2jPM/EILGccxhkMzEx1b+w+ePbE9q07EXf+8juHVnX0tinKdH61&#10;KqSuFBT0s/O+Pxyn3/EpPfKokLfqF4/ovr5trpi4MzWQTI4btan2eoVOruQJdCmuKM4tJMgU1mh0&#10;yghALq8U0URzqhRY5VmBkBfhFmI8cSbPFIZi4ZfvLsmDPb/Zc8tsL+2tINrNle3NI7dnswu5TT33&#10;VXe15A3MkQVnKMFpJSVtcioQWuAqJQVeldtvOXlkaJutCZvZsQIJhMm25mY2JguTuvMLU0/84Fvp&#10;6rrx+cTHGi2KkaHmTd0TY/MH/vnzdatiMmpy7Gp825pVm7dSRusC5BLXTwaq6jgNDcKlGfbeINnd&#10;037xsueJT3yZlCTfeO35XdsemJy5srDo+OIXv4gOCnaI/yysUDOhrMe/gS0Rf8NyuQL0uRx4MImW&#10;lc3SjvLfXzh4IzivNpor+KpOvj6l0jqwbJzIXDyZvnUlB2NohdZSzHlmJ4NY118fiF1+P3zujOfc&#10;Bfft0eCUm9M/wdxZkrkL5azaenbu7qFrp3P/uO6+fc9qMK/ctKl9/VrMwDGW3bCut9VWU6Wxamkp&#10;DfU6T3JyYDrozX+mr8VUKpqZSIVR7HNE+FkZFwUwRy6hkaBgAE6WBdQpLzPo6mlCS/MMZEGDiiHL&#10;E/PF4hQba2krtyLSPM2bG3Jy4gUlRYlLaR7Xk+HO51K5Yk4p4OqRbgt/NBRfmBNgjcLJgYMcGL57&#10;TGPWFQlmuc8HrUQnnHVOLC7M7N+43SJR1pusDSarhC9sqar53KMfFxS4KTZzZXQgWkoW6WIOTtZY&#10;YHNnb7myjszxb884Pxg6YmzNSzRunYr78j/eMmhsDTU1a7pXe72IUXR89Utfq6ys2rlze2NTw5/+&#10;/Ke6hvqPWt5MPpNZmJ1/9pn/w/5KIpAO3BkiuPx8DvTB0uzsAvILxTIIkpcIMoPBCEZVdvsEm4/m&#10;AHVgSvG4/62DpyVCqUahVknlBr0BsRO0VFGghXy1IU3wroxNjRUX1Ap+vaTICwzFF69UNAgyqgRh&#10;xROGVTSyNEAxCMPWGkosTc8NA2uskVmmRp1LDkfziqYMNxLPenJ+BVJdSE4eAYNIjRGQTP+lOxeP&#10;39iwehXCeVESzAgcIceMmiq7/OG4ugyNM6dW22XkrUAvVuKz4WTixb8939bR7nTZT5360FYJuSOD&#10;PNVshl12JIjENMm8fezQ+i07Ebbx3B9//9DOXWPDY+bKBp5Aw4WA0z7fWF+bl0gjiSh4UajSsEVZ&#10;Lj9TxJsHjq5fvXt973bvkvN7j35SfivbEtDBw1zx5b6q7zefW3xL1yiV9fbM8HUcUiHKRKhsTooi&#10;JZaM2l1Rh8s9O4NQTvvUVCrsF4rpVAZtLbC1WYJK8XKMAlBRrlREhIdunk2G8h29W3NwfSDNE6/z&#10;EiwaoADO2z1zMNbK1RJGRkMzx8V/RUJskVRhqoZtWySxXCKrVXkO4m84Ya/n7JmzDz382Pj4lN8b&#10;Ak66wGZAKg5HPcYKTQrXlA5n2KiA4YqEJfzG8DBzBUmWSVnqjDkqo621GNofjqZ9VotQwMtWWy1Q&#10;pZoNmLoj372Ajb5KZ25oamlrqamrNiMKCMi+S5f7V63eKBGpXn3tAENTlRVmbF//387qP8fCfwYu&#10;/xm+4GRAfQ+bQg6CTUinhBIhUoSVQKZLwQyGq0oskUGeB4oXw0gxgJBIZGfPXkBkFm7pdw6+rpBL&#10;9u3f023WqM3K+rUt54ev/v2lvyHutcpibW5p2bFz284nHnrw859a2dAEW0EslTh56uzSov3apWto&#10;drzu4OjINJrAzzz9pZ27dnGFxEuHXvnWD7/xsa9tnVocspnrG6vap0dnQUJSycVpLHQEy6aYRCRd&#10;Z2t8cv/DOzf32so0E6Mj4CYcPXowEJi+emX6Rz/67iP7nxQwkpffeN3p9j/28Y8pJeU411ND/PM/&#10;uv2FTd/88v3fpvL0pasXf/a//+3PLjV31VRXV1jrze+8elTGlTQZJRqXT3DRLRyhpp3p5i8+oXx8&#10;lV8FSKyQwUCQhpQiz4hKXHEhw40LxQXyZ7/6CV/E9N+60dBQk01HRAxPWtDRWPkRRb9jZmFiaGl6&#10;LOhZKrEwh+B/RmmPmsIOHS3m31QeSiYplRMLuUIgMhC/G43cmxk7U68wGCtXePJmEw1e9MCUgDfH&#10;NbZbZWXkHDfpT4Cclpvj8NNikLYJOB2jfp8b+oZMNFRIBIhiVMxDqARkxTQEBjgmdu/eXge/Muae&#10;aAiX80UofDHYloNYWMSUB9GVXALPMzSeqPQYjNBJfoxPRviCPDoGEmQFdQ9GSS01u+/r27Z1ndkA&#10;tTyxqXsFVMmtXVWtfW2VnU26hqqq9taNO7Y//YlPhlwuvL0RHExALoHcyWVHG8jozJqNGyLx2GMP&#10;PvbXP/8f1jutnQ347UssfznolcjgpMP+XaW2IA4DmVE4tcH4x9p+ea9aisVKMZzcuaWZcIJVNbbm&#10;seELx/2JiKW8miTEkXSWyxND4A2lL1pMQFeSbC5TKKaRZARhDCnKIosXBJLlTg76eAwaQPBmGaHI&#10;ZNYLReJoJO53uvKZLESwEBXANIQDrpgvIbRNQhJx3z0OSOuqOh6lgngRaWuo5BX8LF8qy0nKKRqy&#10;rAwGxEjVQrQSsApYhcciQZVKT5CiMxcvr+/samxqfPfIISGeJgDAeQVcHKVChtVYwOmXilUB7PIL&#10;Ga2Al0klF4NhvtookerhSYTfmwBMSsVcs/efuvr+zNLYlGN0cHRgcGwYHzqVosJo6W3uXNu1EmJH&#10;dO6PPfLkIw89sm3njso6W5ybdKU8b55867XT/w4WIw997CGwpDDfvHb18uouIExsx44c1mu1tICP&#10;Hjif4nr9GQHNWCyVEm2WK05oFG32SZ9Ycm7rTsH8qHjwtKClb52qs1KAdGDk6uXjpZkrOV3720t6&#10;i0JrZHKzGfX1mcC8cxTnqoivkYhrs5RiMeEbWZxrae7jZy0wZMhhEcANhoZSQhdlNKEUFmnu3Pxc&#10;2Odrqqr1Ti/pm2oNGk1weNqeDGvKjEt3xliFyJmMKjEAl4ohAwR0WIi+EPMYhpEJRUGfT4CkKz58&#10;oFiRY7aAHNLl9SfaY2SmIu8lGAjSzPIHrvvyKpISyMDjc/vzPgR+pFPeCOuPWSQqPrDdIvnY1KRE&#10;JOBJ5YC752nZnYlAq4qRF0NphToNZKp3UYwnRlvOZtICHgWzrbpA5ROJvAgvDZrRycsYWX7Cvrjk&#10;ik/eAalAqrB21zfpSlnKOT4/dKuyewvoqwpOkGJFuSxCaxNg02EFmieQzY7XC4GdaoJEEjDBDUGk&#10;Qyl44jw+vRCHsVaQoC2N5YUyWZKkKA7DiwWTdybLKmzcch2EkVjrBhBghoHPjF0QSlJGJcTDGXTu&#10;WceM98pM+nbRkgpJQmF+HOUPnsM0FrkkP4MLwK179x/jFGGs0FWF4KCdyksWeS35jo9TvY+n1BKc&#10;ceuUui81s3uUdq2vyKSBS+H5s1aRCS73BD8DYlIw4EAuQpYpFNVMTsrDq04lFANdnwH7OJNURlhz&#10;IK8J5OkUFhZSpr4ir1ckwDpKl9RJQp7lQJCEAGWINSNhYKCzCPVAcLnUqGKXEYM6fLkghkpxZROh&#10;4OKMlFOS41TC/ZOGHlNFAHS8rpK8r664q4beWs9sapDuW5HfUS3Yg0QheiYxrY+o/P7QgfMXJnkj&#10;1dVp+YV84oep4Gv90fQYs0o5SI+0LqgogcAlwkaf5Ns9OTbFmqVpBrBJVkiVAkvYOvqLi/H6OXlv&#10;QqufEZeFzLuKq1aHFN1cXSZRuHbZ4yUijWWNkoJEJpJlclmpmJbzhfkMdzFcuO5OjGW4/Avnjj33&#10;7uu/PTz84qTgfL5uUcCZ9h67cOLDq1eqLJXuQcdPf/vLxoLoAaYD8lKyzaJ8sqXxB1uZPZVpYdp3&#10;YaA9JXSnYu+/+87NoVuKcqPMooFIH8EQQEuVOEwSbB+gSQgX0gLsU7OW6saSUJVhBajxKTaZj03Z&#10;7xwSkem2VQ/EaSoOqC3QnYjGTZbSkZjLvSSQUIkUOGHwmnPJYBhK/8r2+ndvXm7tWYPIucMvvvON&#10;tfupy7O5K/PJC/O+d68EDvWzYwGe1ih7bJvxf5+Y7Ks47by7FFtSlPNkNkqjV2KIRucY/GC4SK6B&#10;i2BZyp3mFyLJpZRnPufxxEK+QDwEIE0R5x8llyI366w3c3CS+FrH1AqeAJ7VwVliyRnWUziXc2cX&#10;KJnEs05GiLz8tZ2BAic5MtVEF41K4uyI18urG7gZsSTTvXI+Pxd5e2p6bUuTPkv749RLIxPVe/p2&#10;P/mwhjQnxjN9WmZi9k7bSsvU0BQ3ObhupUdSTLz8u1xnE6+62VksppmCYmkmP3WPbajWnj8VlkrN&#10;FbXac5cXHn/qM0Ve6PW3/r1r14axiVN+X+GRRx5ZPkOgaviofvpP5fSfhdXyv1kOqsGqMMfNRwJs&#10;MGeWtDy0jWtRXr1zKzofwppNyElVihW1dGW7XNkiITRxYY3QYqKkK6qqkcSnZvL7TMZGuahOIdEj&#10;+Mtd9M8grFI4dXv67pWL/FxwY1v9voceevyTj6ztai3TKBRS2lRXNeZx3xyZQ0Orxmw1z43Q/HOR&#10;xLg39uTKdiu+HiIbIZM8LpIq1Zfu+iiTTLL88sKXirIUEx8pTWmJgoHmVIrIJjmvQ8GsZsgGHivm&#10;I0kQOwdMPLLae+edC9P+9qY6biECUUY2iwVELJ+f45L2IieOYRZZEnIyAuzdISpzzt758Xe+0tW3&#10;UanS4VR/9aW/1LcaYznnyOiNjSs6yhWA9fNsJnPbiq6Vnas9LgeqlHJT+cU7N0LFHCkSFvOFdkPt&#10;p3c+LSrKMAA9OXjuytIHtDJmKAdUiu1p7zx55kxjZWuZsdxqtf7jH/9cWrB/87++KQE/0GxBcNZ7&#10;H7zvsDsBi4KH8q3X3x66vri6t+f9o6e8rjB08z/+/jPvHzt/5fzA1OyN9rZ2sUSMkjiRiOHExcSH&#10;ofgNdXWxaPzlV1458s65tSvXgBePSCWFxsChQBVRJHj8m1PTg0uLPLVijfoKLz09t3Arxcsbmlu9&#10;SMOhgf0QQ+1GY8PHcmJwyDp8qRSrV9sAF426+IsTqZlRb2tL9+2BwStXb84PODUKKOSXi6NsMkMV&#10;eI4Z1/ykY+2qbqz15ufn70Qnq/QqEau5c2ZGV6+oqdUm3IBBaBiknwqJwbHRv//x/3bv3nmjH/Pu&#10;v95///1SuRzlUjSaYMRy7LIyOfbclas6SHeMGkChFmcW9BopC8K2tm4ZqlBICHhcP8rETDQbDylU&#10;kgJZgjOQTZPDI/NfefrbxQz1p+//0Xo1uiatFbSaE5+wJeoi9qWzuiqxsMqSIlVRnhmDZ3nCHQ0E&#10;o4FALByGnt9sNujNOqGMUeoU6WI2Ek0ThALhKUUyCeGRkNXIC0YcE7NjZ0FZ6ureWaBUOPP5OHK5&#10;mUwhuuCcTuUiZVVmsVwE5QnOK5bPy+azMoFICmljthBw+XFT68xYsQNYDtUs/9bVK5FQeOuOXS63&#10;x+f1mwyARafyWezaw76YRyChkXKA2g/GAejMBYQE5r6lqF1ZYaYETJrLiauMC0ulZNzRZFUKeDCu&#10;U875RalEwBeiOoiCbUqLpMsQgGJqWSkZ9igBKHd4KVpWXdXQ3bPi5vVLkYgP6tD/HAX4hkAVjJ4K&#10;oxb8jH/Ez2DdZfFCxEsFSjsCuZvcPBw8y7FXyK2ASAUcAFwQXBI0V2jGKHjGzp8/j5ZJrhAfPvpO&#10;VXUZwvNigSlP1IV4ybrWGrNV399/pf/GVWQGQAYplkmFArpao1u9ds36dX2f+tTTDz/06Kru3prK&#10;eqFQvn7ztsc/9qnyqrpwevG1Y2/+/cCfNnys3lQjEkv5UV+mp2WDkOC/8q9/1NdD9iKMp3wcwEu5&#10;wEJLhAQZDUAONtWzpndVV+/WXQ/wBPIvf/1LTZ29SrWxur72xVf+8vNf/6DK1iiiDFODvoFDC3/+&#10;6iu9Ldvyed7fXvnbhHP4G9/5pE7NvP7iC7X68paKjo7G5jNXDw5ef7ddLhCM+mK3HWKVqubj64p1&#10;HEKWE5EIAORxRHysGHIM3OCJqG+RHwuRX/v2F6rKat94583O9iawGbA6UvGtaQS/ctmlmbGIz9Hc&#10;Um8y6ecmJ2dmZ5wOJ0xsQt44JxnEzEZUYqg0IciXqGxSUAr6HP1+x7UyLb+5Yl2cT8X4DToynome&#10;W1B2u4qSNfppDapxRxTYUPgooYanGYlchAm32qS0AaappFViDpMKxO2jdte9BZilRWCEsyV5iQvu&#10;dsLp+exDDzearRVKlVpCsxDCgGgXcoXnZrMuJ0KUVHxKsiySLea5eVAgWMCskTOVSePuUqnleqtO&#10;b9FKtGJYUdKFBFyPVr3GHXPbmqsxpFTpypQWs81cAzM9dFGe6TmlRsddztsFFQI9BybUJYJCLvjo&#10;po2bvvz0Zzta21giTRGgCqOjK/H4xVTUkU6llWo8tAxeVZBLY6VfJJYzTxF2CcCxiJP03RtUWOtz&#10;aq2EzIaXHNraWiyAMPkgBaIkUFbLUj5oxuGgQIbvcoRCKBPDbY6bslDE0hLKwxIEMChk8S6ERRgb&#10;JLrIYlsgUaqVOiPKDI/LnoPzW0TDIYOvDQpo6BZSodsFbpKv6oBBBr51rBjwgmWRg6nSphmzlCkQ&#10;mIUQWei04WcmgHIX0pGwN8dmLebKX/7i1zs27rBYyn3+AEGSHp9ba1AWuSysLViR8Qjh2PisrLoc&#10;IyzEwdIi4X/95CcN7R0mnU5QyMtw7CKwlYqqG8n6bjOjLlLKgrpSLjYzc+G53/z514OjN1at7dSV&#10;66y2OoNZD04jzqmJhdHDJw6++s6LL735j9rWik987PGm5hpQbSEbEEmZ94990FrfXGatCLp9c1PT&#10;eDB1aplELrvQP56OUHIFwZU6aRCRRKuunXuvr89lMbMHXw0WApIN+zf7GWim42wpEXbPcBHArWl7&#10;fzo4eatfgnTqAC2hQt0tU822oIbWRoO0UmkQ8mQLtx02mCrsl4Bp8IRj4UQkW0C3jlwEPlvIiaXi&#10;iiqbWq9HPnBsMbh67drJ8fGF6VlDU+Xpa5eweVNYjGNjExaxEhO5fBZ+JSQoZmk0LkIBIs3Brphb&#10;nEVyBZrQZXg79rjLudHwHkLHzEceDS4x0EORaEwkkYHU0zifjiw4nLlUrEyZMCsIqSQfSQSn7FiI&#10;lNSSlE46e/GSqb4hVUhyxerhiXCrFsp9X16jz+DkdC8oikRCb0ROBYJLootOJlMIuTyZTEoggz+a&#10;L5GKpXqNudZaVmmrMypCgcTdqWBm8kZ84pKwfqWiYXWOFwxykuAbj89M8aQiWiGBB0pMIu4cTBTk&#10;eCGOiA0V0zpGSS/lAKjNVwhzxZI6r4ykC2SZAr8UlRtdoJnJGYRxSS2GFKcYFRBZHgdhDr57wyTG&#10;yDY9IaRm6EQgMT86f8kVGxNbCBTjHiICBBXNwTIXlYItfC3z/rPnV5fXhxe8dEz23FdPaOaFj0r7&#10;tqXL7xeYdQl/qSKu+mpb7ku1d5vT4xyggTnViLoN8LmRgkxnztOZQGzeHXLmJLycjAEmnKVEyxA1&#10;UlXMiSmeSiQziQV6KU8rJtQikYFW6lMicZAHoDgwiBRW1LJl0kMGsC+708OIVHK5SSbXYekul9Ph&#10;8ByPQLYkJUE8TY4opEE80qsUCpdz2u2cUkgEapkODgZ5IYqXUUyQxPI0ybCkionwUhFhJiiLB03Z&#10;TIfUTzjCmtBdz+X9D9bUZCPFA279TVXeH55zz9pW18OFr/5wImLThIxSXiZfrlEtjoxYdWY0Iag6&#10;pdxsv3eAbVnQSvTaBUWtT7qFU9VFl/mDM2JDnkMl2gUNrZGq4WvvHz19jlsO2J8e5smhkWF1Q33K&#10;YI1K9b/48V/e/9XLA2fuKqapT5fWPVXs3p2uWpc39BbNPWXVJ66dfvvyydfee3/9oyt+/+2fX7x7&#10;V/HI+rqfP8puUPr04ZyMFZmkXHvU3T/RJrfq9dr3Bi4cH7m64/77VHyhPM+T5ul8Acs+KovRWrEk&#10;FWDQPjc5eK+ybAXDU1GY6kyfGu0/qtBozT27uLQV52EGiFwuBKUu58QUkcuFwWlJxQDRyfFJfB9J&#10;IABnZ3ly6k7YtWX3Q8U4ceIPr+8rlS+8cnzucn923kt7GST68De3NL3x5cTHOj+g0x8MD9sqTSsq&#10;lQomgl1JpCCO8Y1JRhQsRWhegUrCJYfdgN8xex6RCkqZSqiQcg0KVoMiVkIGsqmZkCoiTl90Fq+5&#10;ib01Ua2gSEhLPCYTDy2FF7WsQHrdndELpu8TO4VTosCSuqxsEG2ZM9Qo0perbIfPXJsbv7e/Xmzj&#10;50Y9UYAybXpDmOAc9DjYrX3f/7/f0KQ0lOE5RuPCvH8xFV7X1rQwfUEnvVMmn5VlFVN3ku3deVN1&#10;DIo1GU9h0GROHc4ePhyJp4qf/wrA8ZHxmdieBz+TSJZee/3Nzz39Ocw9XnzhXeABVq5c+R8HBTZX&#10;mEb/f1VAaGxQ7xX52SgZDcKKS0QznDgKo9379ubEgmeOHLozH0rRZh5Ty82pqCSWREJhLKwvpo3c&#10;YrtSJw4mYs7wmrZaDZ+0onwVi6r5xEqNerWCqc/7wmeO3PzLgUOjN0JRTw4vUoojwjCHx2sw6tHS&#10;HLt0i7DpUkr6hDf56tkrOzuaOtUMbo4cn1rM8c7Peq6Nut2ZkhQMQAqS4RwB+A/6XnAhOcvhR8Ry&#10;LDa6AhmTV2qK8HHWyUomGouTYpgvtlsbsFuoYEtMOlvx79euaJUynY7MccYi6YFc0Y7SEawUhq9C&#10;GwdrU5mhvKt7u7W6B9+IoDd48O0DW3euThPRidmRqrKydlsLrLAsUcjwBL5S/N13392zbrNJaVhC&#10;RObIRD6Z1zCq7z35o3ZTG16iOSL1/Mk/LOZGGS1RZ9UrKAYbbJGSMzsSGro79otf/fLY0WO11dUP&#10;7n8AXv8f/s//IOfnR9//sc8ffOFvf0lF0ovzzmSyYDEZL5y6+fTTTzmXPAO37v3PD//n61/71voN&#10;faMjs5j0quRGx5KXj6q9RE+PzRsMtuG7k+VldV/61OehKhKLJCAKUEIxhxaG2fzlIRQe+ubGZr6S&#10;aY4PLQyOltSGkrHOTyMgTsRgN5Yll8OkeKXFsDPtLchARlTqY6FsKkQg6HVxIuBc9K1atfrEqVMc&#10;lrSPwH2/UNdQBb1GGgjCSNI56/TavatW9rx37NjVm/1j017HlLunrXPg3oy12Qpf8m9/evjk20fe&#10;eu3dps727/7wexG35+WXnj97+uT8go/iE9u37/ru937wxa9+HZ+srb3957/65ZLThcu8amWzhCRd&#10;YzM9q6oWAx6dpVMs4edTDiSuJmVUnI2ng15kpeD9O3cHMfEipda2rmvz5J3poz99+eFIPbdDb/ty&#10;h7/Kc2Hufb2M6rV1hOO8pFwLrCcd8nk8UxBcKIw6pVkvVqnjiPykuWmiFCukgdUKePBPalqMRiIN&#10;54yiZJQXJGnfgs8z1rNuPSOFwgOZmTxMmXl0wQWccilmqTAyUhqTaZDfKEbEpUkRZClY1kdTUr5I&#10;ozEoEAiBaSJfAFIX2Hp+lwu99K7du+1OZyoetZWZ+RSHQnxLNqYza1E+onLl5+QcTNShyMtoXIsR&#10;BO9IdEaKFco11uG0bP7O6M6NbVyOS0zmwk5vKc+FLw+7DIfXieEony+BfDKTjhRzMVSGGhyphopf&#10;/OL31orqxtrG9tbGVw/86/KV2+vXr08kEhjgwoGJtgpVIH7GBwoSfED7jen+R1QPsAMw9udhfYVc&#10;IHj8gTVaBn4UwLJGYipqypJCKRseHd24cV2hlH3mmZ+3dzT4A06umpWpJR7HApFLlVtN5qoyWim5&#10;cPXyr3/888tHPiB8EffMlFCA5J+wAuEiybAZgQBadUNLE6AZYqVieGb4C9969K0Tr1KK0tr99alC&#10;sKmh6eTRq7vW3GezlCmkwl/9+pe1HU3IxEEljrpZTMlIthjzOcqtuLCw+vNRbVTUbVFqDQnkD3Bo&#10;t3+xfaWtts4MddviuP9n3/zli39+SS2vT6TD9z+1r2V3x9pHViG4UWlSVDQ2//znf2rVtZVZq3s3&#10;rAeF+5nv/76atZXGWHVGnlwK+kbmiPmQ2UtQLm6lsEKeYW4dv2SS6XqaV2q1VnLPA1vLrdUAKd3s&#10;v1VfVYV3GFnSESQ6U1arkiH3dGF2kqbpmvYOg85I0kLUE0lHIeRO+j1L4fBYJjuaSg87XTfdjqlM&#10;lDUoGuoq+lhaAosii2wwYTCQnz01TRpN2nUmd2zBnspLtJVGDh/gLzmXlcp4wASWy6kKMQmbtFUl&#10;selUNeXW+vLqSgzsgQ4MQ4sdD3kCrgybmluKrF7TajQa4qw/knYGXS4RW7LKFAahJBsKAlorFkJe&#10;lc+WkjLUaNEsBZsDQJEkhgTYNnCy2HWRcEVAJgBIX2F06K7OaqREWG1B3YAGHCeATMjBIkFEk3yv&#10;3y2UMOh1lsF7YPwhBQ0OKKNFKZEC5QeQTyIV8XqDIkYFHxVu4HwBGPO0XKpli4j5We6rMMdnCSEa&#10;lkIpkOblJZlIZOKeqrk3u7z6CadDIQIFGey3yBnlIIdheUGcYpPZYjaZDwejHnCHMZCFRJKEtC8D&#10;eX+eTSahvsTmJJFIprIZeGcBauAyQhKWMDhDRSjgqVQ6mIiHEIKZioKuS/NgzsyNBWJ2kX59icDO&#10;Krns+gI03H5PrjHmhCY53lBYpnGSuWXGIB+Se0iKxUISW0ROgbBZK65dH+no7EFg/L/feBPR3eGY&#10;34THHhY0UiARa8CsLQYDGQERQsNHMbFxrzqVrqs0FiTZNCdGJMPZxdmI/WZ4alScS+mEFNpouYJf&#10;VqXv29Tli9jfOvLK3elbF8cHLg6ef//84ZMXjzg8s3qdpGdF48N7ttdZzTw2hR0vMPQZ0Lw5HKlU&#10;NjAwvHrFGq1O/+qrL1usOqGQLDAFXWU5mSXZTEBtxpPDSQfU9vFzOzdHhfzUS39Lt3c8sGK1zpuO&#10;L7G6eHBOEJiS6nvthMhaya9SKYJ2rzeGbahCybAKbkRZCuGFzyTzbDC4OHezucvIUZAptZJV4C1F&#10;QpbNRmM5f5jKFdHFFykyBTi0mEbatePWGOCrNRt7xm/daalvQB3mn7NDQMdUmDN+ZIotm0WxIMDE&#10;Gw4VankbSgTDIdBFssvnGaCmy54H7K3+k8OHn/m0QKs38mkmFI0Fo1EqUaC0KkGFsSSS5Xh0CtdN&#10;JvZkk0kBlZMKSxKRIhlzRuImvTpbZAw1Kx1j/dy0XWCyYldG+BeFXMKn06AQp2PYbfAUVqNAp8jH&#10;U8J4XkcjLy4fEMOlkPETIgGVMNvKLk16pu5effzpRxJlvS4OurNwiCfgexOxdMJksQDwlU2nfB5X&#10;MAzEhh8KFjklwtPCktwyrtIF8rwoLefRwqxoPhmHdVghyEuhH0mXBB6PvKnaDeUabBJ4IpP50qxd&#10;i4W6TeOlMl4qPJ0fW/QPxwteZbm8ICSC4G4TJh1rY+306PH5katJmarRcc2bmQku9UdC0/wvPP70&#10;jz738/3r902PDIiqJJKPWaOfYRKt5G3nEJnmqAoaKi4nSG2Ux18iE3kTr5ALpLxLyIUq6JUhmgoA&#10;qo34V0ZDgaBI8IJ44BAjx5HGKEkIRQmPn8GBmuVAwiXGVhwrapwk/NhSZDFOFDRlFYxMC9sPBMEI&#10;380EHETcnQssFD0TwkxYwZfyuMpkQZTlCRiDnFIsr1k8zgUxViNS5ALEyESCzsDzGAs7PDx3WOIK&#10;ynNpnoZYFEaDq2bkveK6DYpAdLiatoQ/CJUFNQA6RxR5Q1eNmLFaOdG7YExKpdh0F8hsKRCQpAiu&#10;WgPsWnI5TMDLBO8SNr293rpgofyqRMKSzPSQms/Y6E5RdMrVGNauEpKxfOr5a8fOjV6/dvrykVeO&#10;QPDhiXO/+7HvGa+FP8Gp3ajdtoEuQ2xzyVDK9RhFq1oZvrQ06WqWyyQ9Gss3Wr7xyS+KDWrFqgbF&#10;5qakKicEvowLLUE+QgqKzTX+ZgNnyZmRsqs3rxoHNGtmBhaCHJ5kZO/iTMY3vUjE+YoUB7R3TTbq&#10;yi7ejQxfzbudwRBb1rFJ2bwKbhGCA3Iqtu8Jd2AumQiUWc1GjR4JFzh4gUKJpNkggYFPngkGIVde&#10;KuVWrt6eWIid/+3rtuk4TLflezYrHt5g3bem7ou7FJ/ddkdaOGEfKGZc6+oUenEuzEY5y1JcpB8b&#10;oiU6TWQYDiCpIY4vk3YnimxUa4BuUccTqHICgZfP9YNinsjrCmJ+hBOdD5ecqfxcMN0Jyh3sngE0&#10;PTEpKfLlpP1R6b2kKSniuZOKIFGXLi46w+a+TQNXh5uSYl0YExTuuMe7rl0InkMuyV0VRw8uuEBm&#10;38vFvvfHv1vEyMDjX/GjYmMZ+x2b1mA2Nl05f0ApPGvg86RcY2MzobUh+QuASC5cm0ZNbsOG3es3&#10;x/Y+mhGpM1KFfuOOp61l6yVSw5rebWXmqramlWv7+pYBgEolyia80f5/bRWOneVRIITk3Gy0GIMG&#10;Cu9JCRI8YM3lchVNNds//wnjzk1hjWqeYe0MO5wI3PAujKcDY6n4RCo6GA4vFvM3UoVboexojDsZ&#10;SMeL0LZKgJml2YiWl2/TKrvNqraMPnb55tz5c9MXzg2cOR5cnMcosKG5WqBVnp2auGr3un28p+pt&#10;61UqEUJz+CTGcrjQJ68tAkdvQF+YjON8WT4jUXFjzLYcHLC8ffuIFr2skUd6BqwemCQKuGohT4Mg&#10;VC6PTZcioPKmYI3Lpu7eHG5sVi6Xmxw18nbQ16c4k5H8AMt1kjghOboCnJAKHc5VCOKUcvqRh7cV&#10;6BBHkT93/VI8moWvXYDfnEcGOOw939ylcxceWLdTzhc02erRk1TJTZ/f8+TWtvWlDA727Jin/4Wz&#10;f9W3qlavapPmKdeY68UXT9f36A/88cMzH1yUq+Q+v/ehBx+YGJ9ApGxPT88LL7zU0dW1HSixHftU&#10;Ut2bB44A2dpQV7Oyp9VWsZwPC7Pt2nV9eEnkWe7nPv2dWCRtMpR/7Uv/PTdtf/PVQ2+8/vahd45N&#10;Ty6eOX35zMnDa/vW/PBH//N/f//7P//1otyof+HAK3/+42+7ezv+/vff/eUPv0rPJn/1h7fra9bf&#10;uTL20l//cf+uzSwBbDps2fHFxZlCNlNmBuem4PK5lqtr/I6JFAjljqWZzq76ymoLoqgjjsjA8J2W&#10;FU2MRIC4DolAMoigwkB8687tnatXrtq4Hi7n6ZtLfavq71ycJszClp72NavK13WvDnsyYF1suW/T&#10;xO2BPz37TF19PWrNn/38F7995o8Ol+f3z/7h7UMHhVLhZz739EMPPdDb21sseoUUf35krHGtadY1&#10;pynvoRisVmb8gcWSRrIMz4/HkUFDScSlYLaQBTRR017ZcftC/91DFzaUykL7dMR28cLSpZRjvqyi&#10;gS8tY1kpBQMhm485Z7kaqd5ameHzcmiVQV6D96TEyUBUmMZynUgEuCK+FrNA3GVijkJNKphMYmb4&#10;Vu/a9UItxq3KAg0GBLzpBahJHZ4psYxS6xTIeeQLENAl5kCIwiMAXIs4PFaVIRlN9t8amHY6+FKJ&#10;Wm+MRqIauWJmdHlsumnLZmDhdDpccMbtmn/2j79VapVSpSKaTMU5uWU5GA44NuedYSO+lLISRjBG&#10;mqSjodyZBfbBrjoZFRVwgqVU9NLpS+WmKoVCCWCjN+Q1W8vTQA0kMcxNFEBxjEa5sLfwZKtWb3/z&#10;9cN8iq4osyILe2HB3d/fL4K2TyrFwAKVCE4DbKv+87G8y8ITBjfxcj27XMnCroPpMP5ShNUFgrEC&#10;9FHJDJiB0CAUSx43ZqRDfet64UT55/P/98D+++KJIF0FlSmhlcnB8IA9iy8QADPY29S1vWllI6lO&#10;Dy+Mzt0dHxs6d+X0wOjNE2eOjk7e+fDMoZHZ22dvfvjq0X8dPPladbuFUCVFFcWqNhWP5qcjBa1I&#10;PzE0AVdOS1OnUKg49uGJ1rZGiH2wUVEwWnS3XsccUUiB6ZVJYFItSrHQjoYBQs1iG6SkJZocsqaH&#10;70ydff/6C8/+TSZTTjjHnnnmB09/5Ql9j75EL5MN0iB+iQXVK/sOvHvUu+Cor2gy13S1rn/o0IfD&#10;8/YERcjTi6noLWfhqid5bi7/3nzw5YH5N65mp4N9G7dGZUIXqAUGi3R933aLufwH3/vvbZs2K4TS&#10;PFeThcc9gzVoQW/UIal0dmYO/DuJwlCiMLZT2SybtSYbiVSVkj/F8Yo1lEyj0JnqKyrXyJXtWVYp&#10;qFBSqjJQNOOluVOTXm+kuGdDlZIILd6bNFQ3YAifLyFMhQBtVUDKxKSGLqFd4WOXt7xk5AhY5DLR&#10;EvCXKKmUQUqSFAMAfjiT3Hr/Zr3ZGmPRJZcQ3UgTjM1cV6T4PJFUq7fmKA6adRhvWFga/eF8KB72&#10;Y8/qwGQF4DvEdyxr6nDroEfiEM7FJZVGo9SpoilIdWmKFdA5GopWKSkv5opCiTwa9RTyKbgqwY/B&#10;oAFdeySRl8uxGyvloemmyZ/+6n+e+d+/PLD3QfAe4G4eH76mN5oFIjV8VuhWoBxFxhzLFQNLUOQE&#10;MuA+hBwcv0tQ053Eai02n41FSY0RNyhWruDqQOQINUaJy2Yy0WQ6zIG6l8RyUxR0erHnJWD2R5jx&#10;4jJLKZ9Ki0QSuAuzbDYtpED1SOULoOpBIlvipCVyvtfrQEAmTYnyOWTRYg80M7M0qrBs53CVJCcG&#10;maIIejDXuMpoSfBMSvzGZDbFiaJFWk5q5pBYV+KSIMIg7A21NbYcvzhUZrXZQBWwVh54+V8NTVWJ&#10;dEQil4qkqmAY5tqyV379uzc+PLp27/3QWz/Wu04YDsJtyyiLoah75jbie+ZgC2611SH+/N7NW7hw&#10;Wo1aRENqymokgkabZcfmdZYaQ2W1Gn4ns1lmMsj4/LxExHM6FkJhXzIRc9lnlGICsmB4ebHkPHny&#10;QmtrV4XFxmeoiemRZC6qrdQlOF6jjBNYClJ8fTzFX5r2h2b7V7V5ZeL0739W2LDuAX0DP0AkOBxN&#10;0hvCVY9wJQUlCrYxM0distr4tcYpX+bunZSQKpcKi+ngDCQrAkF2OjkhXtEaMq7l4s+roMBs0KiV&#10;StlydG8yjkSPkEgG4QfeywJD1TI7srzahigpYSS9oro2Uyp4Jmdra+sFVWa725n3+p2OxXQ2JVIA&#10;ygLRE648B8w/bKtwa2EYlAUSAMlUULrDfLUcdY4WGDlwgmX/oEgKcE3UpMrLhXjZSUB6KBI4bYtC&#10;BjSLwdHRcq1ZVqR0SmJ0fEaPhkysi4lMPu+4XpTRGG0ikpfzzqFYKcq1HNj8o1BE8ksqJOKWwLpl&#10;oykEYKU4hRiipAr5OW+ALxIopfKloH0hle7a/LSby4WpSETkGI5obm6murYGCg0QAkNg5kqR7ivV&#10;qtScZDrt8NTItPYibI9ChOW454dlNMzrsjifkEq5Zh4XiPCQ089KOXqxIgw2IEkpM7nU7VFGL1Xa&#10;TJDZzROR25ylcOhamPVK4AzEd4dQibNGVcI6fHj25W9dGDnqwRrZz82MHB5ODgke2v71b//8mbb1&#10;PSoTT1rGSzUr87t7Ip3SxciAghYYs3x9kiGDBOKvsgIJ0uSKZFZIZUWZZCYULkqxpkB8C5gJNIA3&#10;EnS9uShiVRlJnsmA7EPJOSTM+2IsVnIFetnTjjl5gZ9jpSwRToU9iQguPV8ixHxRICKSSa/HMxcJ&#10;OUdG7sB/BwHH0uJ0JBoSy4QkEKgUhEKgz3ARS0+L6OnFaY+atxgNhgJBPsVI5SqBCOR7iPOlAb/L&#10;GXGD/+CT38hTxSwA7lJ6Yl5UrWkNOAf9tCPZzSE2K/1qBVcdno5G1VIjAF3cUkbBo6bvTUvVhqKE&#10;ipP+DMcjnXGNlvhjTdCkkYlVpco9LYpV1oHEeOWaaltbw6jfIUiTQgm97TM73OlFKIAe2bn75Z8e&#10;mH2rv9JR+pJh/RqO1phMGmtFmkfLNT9enf/SisBuK9ukwp+RKMS/+Kdvd27sgtsKm/SsskgJc3q+&#10;gMYqPI4WFBZVDeLkZA1VlavLxDXq/4er/wCT66zP/+EpZ06b3vv23le7WvVqWZIt94YxGNshEAgE&#10;fimUhCRAAvwSQu8G27j3JsmSbPXepe29z07vfebMmTnnvYe813u9/7+SyyHGlnZ3znmeb7nvz33n&#10;gd0d9bbf/Pb5zq296iZ3TI6tuxT4WK0E8k5VpiyjGZPNrdEo0rbGOrWl29R4J2muK8jAKAY7E61i&#10;JRlb9gdm9XZdBkOnbFlekKcSJVbrAOUEIhTEV1pSmelbN1a43J69j/onveOvnOgpqRvuGNL/w6fY&#10;PT30Jkuknrge8o/PrQ00uJvUCZvaD5B4SQEAtJpH0kW5YJAUVbFgYmI8txhEpoWuxsnbtGm1WpRo&#10;ZALLlWWRQhkuOi5dKsWzCqUygHNpea3oC8XoXI1aU1eGgDWFV6TepyGuxMOhjBbq7svB/LXs7fFF&#10;mlfZBe2dLZuvH77U29CI6XdwZdnh0MkqyiaT26JQewyOfz55/bPf+qc7B3bpob2REb+4FuxtMxPD&#10;r9Vo66wNTYszn7gNi04NntKSjIHpswhNEaZbapKRlnkZE6PVRQlVIFXCpYv59UNf0JpbsSG2WK1I&#10;+cyniZo6K6jrhUIBZxV+Qfbz/2qu0FbxUqSBlnIVEMAQDViB4KpYKRXRZcjVsVLBYcu62vWd22va&#10;d3XX7ttce2B3/YP3Udt3Gu7dz9y50/XYpzvueqjgqJ0uCuse+oyhb/2VwNpEMjAe803GANt1F3T1&#10;9VIJcsH7KaYdQv98am1l6vzNM2988HZPa8sjGzdvd9s6a3WbIWguAJzKleUlTKLgHi4WpNCeIH8L&#10;8GgWxYKUQr76X3QkuEmgC0HNBy8AonV4FMZSRb4iy2OeLmIYJnQqKlt1yt18xViSBGnj9LrNLI2J&#10;Nul+/92bly/5GtptpDpRIT15wR9LR1CMKGCUwlxNEuAUWJgsRJMXwsXbfn6+xPAoi9HJ9DhboBSN&#10;SUo/+O1Psdq+a/MOLQZyKt1Q19CdG3b1ulsgJcWQhSe4/3zuPxbyS1sObMTOwwZzfyyNGLcMr752&#10;ZKEKPOjtnLgx8cDDD/zohz80GSzorI589PGWzdsb6puNtD0Ry7z851d2bNvY3dXmcBhxkrz62sdc&#10;Ubhy7eLE6MSB++/98INDgwMDa4CJrcx//unPffDeJ5Bx9fV1/NUzn3/l1Ve2bGqenpk8eOTwd773&#10;XRACUCkHgr5UIvDUY/e++JufMXz+wb/7txdeeGttZmX8/IXf/s/3LC6qIE8EMmu+wKqeZNusdclK&#10;MZVP5wr5YDgKyQ+XS3tXp5eX/DV12t//6flrN2+lgqlgIv7o5x5WaChU3MD2xkLJFU/owU8//KsX&#10;n3v53Te9U7Gir3DH/o7rw3Nylw4U7cOHX/3o7Zur4+Edu/ZpTMqR8xfXD/ZSLDsxPnX/g4/88Ic/&#10;jibimAMveZY0JvWuHVtweN6euDU+ffLZn/9q66bN+cJwia1YazcCV5jMDHPFuMxilKhlSE0vi4LK&#10;agE5wLsWJTWmvub+sSu3gzNLHWUZs9MaHqAm44uuLEXn2XJTI6dQNBYFlazgKcUNrnqM1EGlxhMn&#10;I5Q8aq88gCGCJM1LU0i0g2DfiIw0qUjrCL0J8MX4spok7Q2bZYwtjSZerMCEVkAkt6JEK8Vl7xza&#10;UQgKsyidkc7FaEW+oMQcP5JymxwXzl3+7g9+NL3ieeGN1yEEvGvPPsTxBNb8DU2NZhuaDtXrb7zU&#10;3dU8dvv6iROf3HHnHZPzC3m8BBbIn3DxJq/eOPOL7/15fnTmyLUPYC7dXdt95fzFsLZ1s4U3MsVy&#10;1jczduu///1djK4MJkuhBDeXCFIfX5JmOZEDcCKNg5OjAUEQ1DRja2vtf/b3z6FHR9AZgrbQU333&#10;u9/FgeB2u/+3m/pfwfD/aoYRKAwEG757FOsSARU06o5iAVLREl/VC1Yd/cXqoqEiAiczNzdfLGR3&#10;7tw8OT38yYlDW7YO5gtJuUOLGgYKLKVel8vmuViu7E3acqT/1Pj8x9ekgXRcFh1c37Nl14Ya5I00&#10;mw0OSmURCV2ONHOJymrLgMtaW1tWRV1dRF5Mw6zoNLb1NK+buDF2+IMje3bc19+3CVX+8y88u33X&#10;LjVpVCuMspKUklZmJoahq4LnGYFnUElIyTRsOiDFJrm4oIh5PAt/89Q3nv3ZKy5jzax/+Nv/+dQP&#10;v/Flu1Gh0mK2nWIKmWq+DHYFGlVXV310cfTNN59vHtqkc9V33r11glu6sHzhsS8/0b11UGom0pqC&#10;RaGRpUVf1pvSFdk+01zZJ2LZWttgfOi+TwPZ/9brb/V2dgKNkORVEFqi2OBLVTxK9RQjyFsjU0qd&#10;Jc9LVTpzVAhxUNeCFmftNTu2K/UDpKqL1NXgwC6SRcJUQWcQ57WlzPFPRo4PJ5vu3NzWrA57l5NK&#10;qahzmQIyZLJgWFkgoe/mgLmE6k4BCwOcG9i2V4jq+hFnu0oO2x622qySoFkZnF8y/7IPo6xnf/Hs&#10;3PBiR22bwVIPFEcGw0uCjMLgqWKx9oFlEDR2zMcZi9pQi8/JjLVsKBouZHPGKh0CgSSU4M9yfFnn&#10;tMAQpQKdjYfeHbeS2kTb4S+DLbFQDT4j8tkEly2iJ5ZgJSpKpuY9sIpoEbFIkljoueucHXAgtfWA&#10;VlHMRsIRzEXqZHJ0OPRfvFUCOBQlCeBVZUEaSVfyJd8iW0zLGtanZApTJVTK5gSNGYmx0GYsrSwh&#10;xBo6h2Ih89qrL42NDjud+lIp+4dfv3br2vXe5pakz/fcL3/18Ydn1/e2e71e/NMA/JtttjAeFRqk&#10;Okm8avYAPwpTgZhKxSzML6pURvSEch7f3vLU/C1L3f1SmZaQAaQhYhgZXxu11TSVAJCDvIksAQqP&#10;xHEeumlMXSQ8hWShfJaWU36Pr7Zj5/PPvrBpYHNDXWM44Ekkg1qzCjFN0URWqTQDN1iRh9Uc2Wdo&#10;MTKGcDmpspDJxRHNmj8ztyDq1aqBLqaxKShIKLvT1Ny8FI0D6IfoCoZmtAyLfX4+FqbLsTJ2oGGv&#10;3QBONaIa9YxRZW5wqWusDNjeVlM5sBIKBBiVlhcInHd/fuG1O3bd2drWcvT4QdB4sIpUWnIahZ/h&#10;W2JRi6XW4LSYsstLezblaSb42vPyB7fcn66hAjppfWQhGValnbtZJiKTj5OUspbXZYWiXp3a6IT3&#10;UbDY5Sjx1HSlGPfLC1Q2ouvu3W6qkTl1ChOjpuAlVFFSPSs3qMz1NWqDTuR4jaBoMthFtTrCQvJO&#10;OVCZZDKVdIZf8HVvWE/V2TDTBmFjwOq06PWRdAzFitqkhx8Zzx6eEyiZlSpVVdb8l4Q+jOAB1eWx&#10;tUYlL6C5gosUnnMKH0tWUl3RQ4qoQB4vDoqKXJ7hEGzVzJozEyt1pC6jTLMKdXBsSmOu96ssBJnt&#10;q1WrGbMsV8qFFgijSktZZQy5xqcyqFoVClhVCZ0GgeRyJW2Tsq48CYwqw5cAy/UHF7tdNOcamJK7&#10;6+V8B47XGF8YGRcaHWjLAa4BpaOYzRtsFsDlsX4zSChlopgHQLWW8csqOuRHp9PJXDJrNml0JhsB&#10;qEuazBazS6FKhz1FiEiy0kLYGoTEVGqzmxPy7JI0M855Q+kFaWWcMSorLFuR6VJB6fyJ2HvfPTFz&#10;0EvFmXKizPoo7fHoI/KGh9yDX/38lzglk0I0U1bkogmFWhJXhrOra7KbaVpjGoGZTFcuGqHLICG4&#10;RLJpI6k2V8hyvhDJpuTINISIF7B0bK+jfmnKpywEZbF5MraQl/MJ+BsVQDlzAs4ihZiVwX8Ek78c&#10;GQWlRD7mjzt0NrNaJxeKDINXzpMs+j2x5RiXtre0GBuaeXOtxGjMCJFodCQXmSgGFvUy2qZywhop&#10;pdVKh4VeSztZY42rXkMjqxZcPlVILAegx2+w0hKe9USHFcsGSQOVkRTi1J9+d8vS36nYlY/s4Ze3&#10;pXwNqxDaLhkqhhxNhEWSpTUVDtrDJC/GfCmmxrwsrCoT3hix/c/PXc4lFzZ0qiVlrx7xr5IGS0kz&#10;Nzkl6XQLB/oUda26BsOGnrr+be33/N2TfZt39Yruzuv853QbKlJRv2+9+ylp+W5jYZMmJ09IOb9C&#10;lRbqxXSXXDHgMrd2ExKbvJRKyXIgykrLmaSQ8SLsgtBPvn8z8stT8tdvKA/fXnpAzzYZI7I8b6Cm&#10;1pYvXb96z317oVjErwJRyUiLdaA4UukYEUvAh6Zep1V0SdUNqH5Q5tKw9ApkCTv3SiKIYF+yUFEB&#10;wCqtZES91JiKlESFjhBoJRYTkqw7k10dH0/Q5PZ9DwQXItdf/qRFaQYJV/Vwh0RbmUkWTo2vkLR8&#10;Q4eFYfxlJpVCZqBENMNzCMgn7LuJhdTiZXARTc5mBLXmLeoMK+EQaJoyFfKw9JalOSmXqQJMC5gg&#10;iGW/NL+Ui0HwaYLD41JFkjUAoSnyRAH/xdmIMOIpbTFEvtAa3F2zsqGBlptdq4Llatw3kpplNDFl&#10;zpVffLBOoyOcoqZlzp88Vlz79WrYumnHd7/2L0a5EnwXT7Hyli+8MPn2/ppETedGUsN+8OqLHTWs&#10;il6QAEgloXH5iiA4cPJKWg3JaU6aY1mAYQW+pPYt9/Zv+WsJSAQIcyCzFdkiS4FMUaVW4Bz5f3ir&#10;/v/kgDIogKRiSspHJFlQpkmpQHAFBvxSKVXV+pAaex4WABq5jBwCVBkY8s0qnUlnsCZyoa7OGrNN&#10;Ve9kuwYbFryLP/vNb3v3bnrqW3/btm+odtdmtm8obmq7kpCcll0dI+OLXFxGZO1ySZso75QwzTL2&#10;5Fvvjdy4mYhGVcoSVN8ywNeocobgg0Q2TwhWBFXNLdwucx5W6spVqocfNEgIWK/O0DFRrzo1MZYC&#10;Dx8GPYACS3+ZzIqCEtul6kUnMbDAFUB9mhGwY1YQdqyos+UkqidXi6MiGBIxOLdpGRvJyS4UiOlw&#10;cS4pH1mOHCuLN7kKODGzSdKrcanW/L7F6fleQ22NxroY9f/P734z1Ltu38B2eGDQ3KGyxCEPpgMs&#10;a/CB/vmtl9+/eLJnL9TgalpMyRJhu9pkr+k8f2khOBYf2rbh5rmbQI/ce/+B99861N3ZEQpGuru6&#10;t2za8tabb+sZ5+j18SuXL33hi0/ZHYbl5Sm+nD93fuyOO7vuumv7w4/eY3HYP3z/YFOzc3T01l37&#10;dqmU1NFjnzzwwI5nnn4KSaUnTp3++lc//edX3uQq4opvDdTyjZs3X7tw1qpTdjXZj7z1waMHdt11&#10;58Dk9PSVkZHP/csTPTt6MNrNBLxoWOoNdoPOXKhIEtlSKlOIpwoAoBew9Cjk5qamMtkC+OnDY3Pf&#10;+bcfqChmdHb03k8/mEdAC+ZNMnp8dCYezzob3e8ePfzlf/o/Hbb+m1evbN3dePXWDFlrvnFhmC3z&#10;jz7cZmKa3O4umN8Xb99++pknbl67lcrk99113+//8MeBDevbofTobtu2fcuhY++fOXEiW8p4fDf6&#10;WzoNQInTi8YGRwpcW1lGqCyAP6QwY3wjoTLFIl9WWa0uwnj96ojK4e5r6J2+PrI6M+Ysx133r8vX&#10;6CcS8ZxEYZAqW9XIrRBzVunE8qTdBPmVDvE02ORUaxgeyphyOVmgciIEIWRK0GrsLAyAclxQeFXV&#10;Zob3z1911rTRhnUg4iZlaahOIGCQyfhUNoi0PpNVE4oE49kMqzGIMgiRAAkoUwA+KZRhT3B2ev7a&#10;yOx7Rw8nCvlL5y7eDf+3XAE/YH1jA0DPi8tz//Gf/3b/3XubGuseffRhtVb399/4lsFkNfeSZBUJ&#10;HVnxTgyfmfunv/sSbc9++OatehlyBYmMs2urU8ZnkeAh+DyrDz9yr8VcD12VL7iq1DE8lo2cJF+C&#10;sxy3vRANhhlSq9U6OQ5J1ur+noEjhw+H/IHaujqXy/XQQw+dOnVqZGTEaoUICEuyqvfyL6xKoF14&#10;1NRVCK4UoQAcmCXA+FeqD0Uh4PcvLSwC+H7+3AVgsW/dHonGwo9/6jGdTnX23CdOt6m+3h6O+DVW&#10;W4YvVdQ0DCqMgrVV2JocHT07tXR6eGf3po6GdqYJKRuVcDboT66Gs2vZckhQpNZik1lJUO/GEZb4&#10;3U9OtG1RN6+zJjMJI9vgULeYGetgT180kDp6+NLgwNb1A0M6o/bi5QstLT2sXI+5tYZRmE3qhdkl&#10;UDoBhadUxTIRwqhIVADtjOZu+dTJ419+5js9TZsDa6Ff/v7fn/zcNgdXJtOZfCgg8wbVnhATj5dL&#10;8CvkWuSKdR1WlYF48/l3sS/qqnHs3dPjbtO+eertNYsof6iT+etB4rF1wiOtqi/2OJ/pUvYRrDpB&#10;BZflba0Njz74qUoqOXz1Qntbo8VuEYuCFBKTIs2XDTKptQxfL6UpVQo3xi87m405DG0Rx1bdjCvM&#10;Go2ZkhkpTM+RIqm/WFT+aVV4ySPMzly9uTB2fmQ4k6/sHWwYbFRnMl4koOkdJlqlrBQSpWqgD1o2&#10;4BJksJ+AmgYPKfan+DTlsCmIBM0rYJoDCIGQsgoJtldqHWtAMrpvaYmDwrveWbOxn0PqiUIPcAZy&#10;kaykFp0Z0JCUyVpGboYO9xBmERVsOBkIZtV0KRUJLUxZgJsPrwlxb02NTUGDFVHKSMvw1idJlH4Y&#10;hVWTUhAwBCunSKoVSl0qNikpLNJVFadmxpvT1cC2CFUQ0OSE3mJvaGqtFqhlv3d1tLmzBejs6tcu&#10;QbRpVQxekAISKJYKq6wsTOb9yyvLyoZeToJ4c3IVcqnqH90sEAaOp3/8n7+6cW10w9BWjLZBiWEY&#10;ldNZh0wLq63c3uVA6SRVCq7Ouo6NnQqTQabSvPb2oanp1fUD28RSanbkNgvSm4hrRcCAt8ThCsEI&#10;T4S01m1WVSQ0DD1riYxSQyvh+xbNsjKLLOBlzzxiqdUKIq0u5AGIwuGCq0hAF5ghcM4AzU6aJYQx&#10;zRF2qdyol164erx3w3q7s/v559/eNLjh3MmPfvQff2pttdfXNdsMTGd3R57LY9QrRyyhyb5Wlod1&#10;Bu3QgKLJwcFuSLihBpcJSWziDRQ1dWvWau8oKXRRLAIs5oCeWGVMlKXOYW8wYFleJhgEoshZjmLD&#10;BO2Ha10KlIgaOd2I4bOD2a4xBZYiKsrU0tiG3c7o6G2rnlTL4URaV9bI4jzCLlXOjD2x8mbvlqWc&#10;qH/2z7nO/VuJVjMEP7mysuCPaNLLdGbBns/UhDJEDI1AgJKkVMXwoLrcIMvqYEy2WJQWK19IzVw7&#10;2QiYSymVnzinWB41ZeJ2vqQj5Kirc0qZYFKanUYpkynl15JWY9lsikBjDcI9AFgWdaONMRK8RamV&#10;STQk4bjurMmqrDWMNTE27dZTBIuHlwM4UciXVGozBs4lnuEFipPiKJHCdAfkKdKrMPQieGSSZOEn&#10;UCFcA78/DxGql0sn2SqmHXUCJ8oR0QLCjUAxIVbeoQ+XZNFpQ7NSDdIC6LhYHMmW/Z4bZMP2BbM7&#10;XU5b4BBblrQRrSK8dAyISoZCxYUZG62tOCvrwubmuF7l0EOJtNiQVdfJjJVM1KyXL96YbLGtL9uR&#10;6aHNwQUQyjfWN+blRSyzUogEoPSiqsGTBY57hgWPMm5oJCyx9AytM8OAhQlSGYGqnkhNfDzf1ACs&#10;C8VTqryEC0cMtSqfOnZJemtRNpNOjonZNZndTElsmmTD9KH4+/994eZb8/aeAapCl2cTm6VNn6X6&#10;n0zX1/MmBeZJWlanIsvJWDmTLeV5Ik/ocBIisU2nKspMOqrdKG0wiGYN8PVSYWx2wtbQkYLKSchE&#10;yp6kGkBNihJSxmwsH03P2WrIuqH6lFLUVlYDXjqcR1AsUano5Ly+ErHyPl3OK6b84Vg8wovdyMKk&#10;TGFpbUJRiyuIzCwmfbdR0TFOt1RvhpExosql0UMZarXmdqXRQZmYUc+1VW5F01THqZtjkoY0lYsU&#10;5BXOqafrQK+Vk5JALKlVNQsFEyEY9Tpb57wiHcnl6lVRR8G9kZDQi9FSyNRRI9GTy755QRHIWAxW&#10;0VyeT8HkKmnQRJPSVrY9CPqI3pMorXJS9byz2OcmNmmVSpoqqEw6bR1TYiBFKSrZtVzYapX5evQr&#10;Q6VcA0cEwrVhpALWXf1wvGNZMCcX6r9kX9mXLPZZM+v7sxaTQlOKBufKQaHe1p01EPlmaYRJVRTy&#10;eMXVe81rOsSxyj1Rl0KQBQ1H0txbS+v/ab1iEzP2/kVQf0pNqowmiauzND519KPRoS37dRFDTVCV&#10;92RYpUkr1+Qpeaaa682kET+oUOZkqkR1WyVj4f1E9AksBukYl1wzstgp5vI5Is2reMaEcGNbNRqJ&#10;D0G+K5EHRhbCfEXX1tw3MDB65dLyewd3SG3KJ/ZE1tcg3bAiFFtchIr2k4qgKMtJywBManDSFgVs&#10;K0PzCzflLGmsaabMNSU1YIpwZBPZNCJZy+HQCmIxebymRfRUXDnNYVov8PKIP46xqELHFpu18nwy&#10;fTFcf6Wx4ayi5ux4IXy+uMlQ2XvvmsaZUgdi5de9NSK/2SzZqLiy9kGjPd2klQTXQgXKkGLoj25e&#10;vLC8kgxx2nXMf/z6+3ZtmwKQMVXhmN+T9bx66fv/uau7ybXlXmlGf+LUv67riCNQQQkbGL6BvD3j&#10;e/BPf1r59R/j5y/27dsRROYGxGzJhJNlmyF88s97PDOzpUS8EEr6Fmb8nlN6ZZ6kkjCZCzmvnCpz&#10;WZxVuGsJ0F5xC/vSUQHqzArkIF4zKSlmE5CFi4Cxw7WMZkHMgAQFmT0ua9y2hMjJiRioHFeuzn/7&#10;r77bunmj2SkHag5L5mQuzHuXpRl/26aWso7CRntdfXcX+Nn79jXseXx3zwGrrfdGgf/9zGS4THTS&#10;1oZctk9d7CA93MiHhz/5+PzVj63ddYTewEppvUCpsJUvhU31Za0rXCoHF4bNqjraB+O8Bb6wEguD&#10;ZDmH+LiSQp7BMpqUUphhwu4PNbXIyxWYbKJbLAB+opPW2IiNAl23AjwbH3TXSttaWKpIMnnbK98/&#10;m+ULTYD1aL1U2cv7bttU/kp2WKtPFqAwEyu3rnmunwoMrhu6OTV7Y4Rr6ry31qDr0dr29tcYzemc&#10;1FuQpZEQSMm0YL/P0cE/jR/605tHG5z7H9/5z2YBQ3RbUgzysHOKxMSJpfh0pr+3bX5hlTMWpC3Z&#10;6dsrTz/2lZ9/978btUI2fHPbug6eL5w4c3Bk8uqzL/3WAntIx5b3P7w0dmt099aN6zrdlfwqq7If&#10;OXx0dHxWb7Y+8KmHro9MXbw+8rXv/KtCY/7xr/+Yypcf/crfHnzn5D2PPrXv0wd6api9TY73jp5o&#10;fOB+ucx04+jxv/rru/X2DX/4w3PZePYzn76rr70p6FtDDW1x1MqVxqygCGc5AabwfAkIXBC5sKDQ&#10;600eX3hxLrKuf8PV8zc3r9ty+8K5+GrgsT33wXpElujlJd/xCxcpFeOw20bOX318770zU2emR+d2&#10;7jxwdXTMuUmTmk+01q7fbBs6e+zwwO5tgRK7Mr320Kc/t7Iw71tevO/++48cOupubPm7v//7lq4G&#10;ua6gdot9u9ldrGBc9DI6uXpznaKlo0BpctKkRJrivDEWaC+9EWkRcSJHqimLXKmQqBfD2XSWGOrb&#10;LPPnb/3pYCfd6GmiTZudqclMZ9mU95/Sd7BBEwJVJLpY2Kl3R3R6OB/YEqcuCgqexCQB/kK9zqWS&#10;KdL+1RqDXS3TqeBokrA2UN3K/OLiWnPfoAxZDEWKkdMEkv3KOUJSDhcTQVpMsgC9mgTkEUVTar0y&#10;Qmbl1SmAgsc1L1WcunTpxsjoF7/w6ah/ZWx4HO3Tv37vB6++/to7777X0dHx+9/+/vrVm5ev3dRo&#10;jZ975u/4SunEsbOe+VXtli6X0iBfDqYK6VPTs3v/8RtMWLly6Ez/RqP7zs8//3Zh/pO3Zue8CoM1&#10;UMxduHXJZtVUEonDz7+bmssAy2tSmGc1UMNh2aQSORhFKEgYHQpCKwVujevbihG/5JVffqJi7c2N&#10;9nWDG9z1Hc+/+IIBXYsNtvAMch34Qq4iB6scA6gqUx30i3RWurgYee6Prx0/frLI5VOp8Mb+gZb6&#10;tsHeDZsGN921d5/FYInFsEH61c5d60im6AvOOhtzBU5hLDTYokZKRsV0CHsmHUfi60d4x5o84Ys4&#10;KZvi0S1TjTJHV231PjenF6x+1sFqw6arL+eOvhjlnIGdX2kTjFG5JO8qmdebN1Z4UM/Utl73xMKt&#10;t9768527t/e0twa83pOHPtm5eSuQ3IxSQ0C6U+fEPxBJ33ZApyA1qwVNFr4ftiBGszM3vY89+Tdl&#10;ovhvX31sy7oW8JdptzttVBfNBtFmz9uMMhxqCia1GgotLaGztDa7OvvqT55/7+K1E32DA/XN/d1b&#10;t4eymd//9vnMWrZld0vAmcgZRWjAM8j6oswKnVn+mScf37Zpe3DV88nxj4c2byjyCKVioMWGzQlE&#10;yzIH0R14XxFR4OYWZhsaW0EHF0oaJPDqWQp6Jk5tWqMMF6P5j27fDIVnOwyZdaZUW3vbQHddT0dj&#10;W70L8/500hsO+R1O6ID0yFmCBhpiBhBGgP6TY/wE9CPiyKqMbnB4q7m6sINXt/3VsVR1JgW1VNWu&#10;KpEplSy6arPR1NXdx7A6Eug7qEIoQER12MLjPC1LKwhZKGHJK6tWV3mZFv9bgKgHewiVVWTUa4kU&#10;Bzy/q0aEZF1EOjlT1TtI5XRFrpUoTQiLQroQBxK2rAwYG9SUSsPaSpgCf4/LBpOxOqcN0z+oA+F1&#10;JOHYKmdT8cAXv/IVawMCpvskCiMPT62EUOBbKsHThe9OUCly5WKokI1BqdXWvYFidflCFs09BgCz&#10;EzOSQpIVuCa3aX1nM8aPrFhucznrzGbkrsmLHEkbWRq5txg6AMqOpHG1Wo04F2JwcF1fbycCUrHN&#10;+PMfXp+dm1o/uB6TM4wGMEdRgWArI0O+oBJgDLSIAlfMpDB81+ItpVQiGIWypISETyujk1bCNMg2&#10;BUTKV4B8BPUYhjL8IPE2FiSEVGkyOvOecHtXy8mzp1Cqd7YP0Arq448/7O1tVGtLg+u3ZrJlEp4R&#10;iKYopdFkQ3o9zF06m0VtNQIlyUuAoqVJVDEitFioRtCzMhKOi3qXW+rtJagtSVDcmXoZ/HHgQJUi&#10;dCWqVASV0jglFpCWK1EAGS7HCqhSQW2TiiWUCjUp1TS5248dOrFp0+aGekCWflPXYLHaHXmerdBZ&#10;EPtLYXm9tmFp5sO2/ii8ra+9VBzqH6zTSfQ5EdhvxmrKgp3MF8RUyEca11wDhNaI2j+aqBTTFUZl&#10;4Rg9pzZCc0ORbDQa27B7j7mhK2vpr9i6BBUWM5FYOpznoQ61l0Un4pR0SgeGo6bV5W6JzAaseLUH&#10;opNGQ8hgmEbMVyqK+HYFD4+p4JaVrQLc1jCYwg/WWCgjXVaTSxSK8ZRNqYKqAYoXSK6FSgmgqlwq&#10;SaOhpAG6xGpLEo1Hi/ksdpXJZALaUQgjY/E4Pn6IBuH8kRIybGVhs6GkzRbWNLcyLmpJmVXhlcem&#10;86uR/Hg4NMXKtBnTlJbmALVNpcpRpB7bIYRIICYRVlspEiEVSaEcTlaJ54RBKnErzMWc4pv/97uX&#10;Vk6IlhWiUVJyU7w8lc1hQpKwO2vkGnUOoVh/MZNjt4aRllbFZqLTckCNlYqsrCgndT7fSjSTo9ha&#10;jSiJ+0ZN7tqkDlBFBptpuCzww5TZpfOlpbAsmC4GYZdWGwxF0k4sy49+8+z8i3OWsq6htdcz4cHe&#10;4YCq9wER0G5d1sEaN3W47xqSddojmnICWyO4mimxqIAvQwaIEqGB5k6npfS0BJ80ADMo0sVUJgsu&#10;EPbJfDaYk8YLrApvPSErVRJxjpcFNDpRYDpFcMizSqudJdU+bm01t5CoJNOcJBYlSll0w2akdlss&#10;MuSGx0E40JrzpSwliZcyq17/srm2gVAaCFB4y4BCQTmJaDjwMMDaVcFjL9dhERXJlWTZrOBdCpSQ&#10;MiOXOXSKfGSGrMRWVkayuSDWX2qdIlfMKiA/cVjZpQJ1eNYeleqhF0ROLsn+5uUzwaiwzzJY+34s&#10;OcNvNnVjfORJeSkNo5HrpQVRZWEur1yVORRJIsOzpA0mzjKK5YrWUa+F86TEykQS24ySUOBzmbac&#10;jSOBUsXCVpnOpmGy0loQ/CJ1PNQj79G7+1tyTS2ZCvSxgptQmbXOIEUtD49vTSt1BSniFiRL8+Gf&#10;noy897b/1Mq1YxPmVpnLLI4/d9Nkaeb2aBOYDyxjUiqRDtQDigpVi0u0XLk6+8q7xw+9e/Kdl99+&#10;9+jHbx8/MTI7m0rnVDLaosakl3UJOqJYtmD/KUW0OtLpMHRdnZweQfJ1QdClsqwUrQ+FVZUkFQsr&#10;tXSRKFk1THnJOxFaTdLy7u4BR2094p7I05PNyGj40kNn+dVGlURDg924wJIJQYiSQoEFAg+SvqQv&#10;EfPCaW212YxmRxnrGQWLi6g6qMV8VpRgNJvJJIETQrJQOp1OxRMcIobk8mQ8jkcd7S8CEjD+rDfW&#10;szraI50tuHPeWgl791ZxqCWtxbRlseDxGLOwnZqW166tJY/s/VTs3qfY2nUamc52YTY4nZze/ljp&#10;yX9k793tUtv3OgafxkmJD8iTYE+NhrnV+fiF8w/dudPccierHl+c+1MzMkSQJybJCkrkm1jePrgy&#10;uhz87N+RamsQ2EmzTaNgWiIJPaFpJEib2lRT29WrM5sA3rbYjWZnSzyUWl0JpKsgNMQ65mGWwEWP&#10;lCRAv65fvXjr9PmBvs5UMVCiS4FyTKJSFglkJ2FzVdGWJWYEygORj9A2iMVxWlTv7FJJxOHqXAiX&#10;Hn7kQJmKaSuKUiRWS6l2Dg7iqL5y8YIDApEUb6fMBqm+MDyvnORMrKmup3fgwQPdj9yPld9oJDxa&#10;SoYYEdnTjaBYsS4bTx7+3SuxFU+igIgFMqstBymgHOJ2mayJZeHQW1lebLAbuVhBTUj5YhJRVApU&#10;uAB8FgQVPJxFCO8QAYOYJQJMNzSOFUyiZAqEUJdlakrUWSsWHa8TsrxYLlAqPlNZkzkyte11YArk&#10;s/aZhaKupitW1GUrjjPn/TbXRlIB4HhMCOa37XRaDBlv5OSl4Td5WeSO7VvtlnY1wmkqDhHDSrk+&#10;WMhNJxZ/cejZDw592Fnf+7kHvqyWWliENwHQZqDSuSguQ0S6r63AGx5MFhOGTp3dZfbOB69cvfTO&#10;O6/ZHNqHHn7Es+iPZ7kXX33FZDfeedc+q8XFV2QvvPCad3Vlzbd84vhFkxmiW8fw8ITfG//SVz7X&#10;1dPzk5/9HGDFBwEa4YovPvdnp8Nyx8NPnD11anZqVKMiQMoCKeGD0xfShfzo1as4IO+5d/f3//v3&#10;qBQi4Zi7Bth6baGY0RuB2GBwSmIHkwUNLlfd6OI5BwdLA1c5glWSGSwI9+3ZH49Er16+lBdSGoNq&#10;cKg7EPaG4uEPjhxBsu32XZu2b9k8NzFz+vhRX8BTkZPduxtH5sZre2yVgmxpciYYmI7ECxsRglqz&#10;6ZNPjgDipKaIt995E9mle/fe/cprr0YKsSvj58rlRFeDnV2evXjtinXnenZ9J+bqyqLMjFFUPBmN&#10;BwuESLmcHMvYOHnGs6LXaqQMA9duBdajDz+++4EHeLvq4sVz9oKk0kToB0y+aNrNaOjKEuMy5PR1&#10;sL8rUwgmcqQwrkdpBX4z+nEJZPm4KhhGTskLhWwkYrE2ViR6BYmKCwRPaToZzuXi7tZ6mDBIlMWA&#10;fSkKhBzhi35SWVUpRcoxViYzK+hcOEEqlRyDwQWAIAQqN4ZSToxP3r45tnXzwC9++tvOrlYEdh06&#10;fPSXP/sFpvLnzp37ylf+Flk+v/3tb6ampj748KN/+ZdvXLty4YH7D9QPDVk52lViF+Z8527O6tSt&#10;3tPDrWx6/Sb3pYmJK6eG9+1uvHbp4sTVa23Guhf/5+Mt7b3P/u6NYJJPk5IkzZP1miKH1HVEpSuw&#10;bsbIX8IXS8Us1lFwDDCs2olHfJPx9bd/BRGmvcZWU2dvaK59++13cqlyS8M6HhRhGeKLoActIAUa&#10;9sxoLHnw4JG5mfmvff2rX//6l7Zu3bhz5xZ7k9tW6zJYzXDFzq0tvnX47Z//8Se7793BmhSJUtyX&#10;8Fk0rqxEI4XHJxeXGktxFhGYstCFpXxMmrmj93Qbob805u+sjTXrs6UFJbmQkABMqXnjf64e/vNE&#10;jPdbtxV3fWbA0YItQMkgNehyNQ51h5zQZOR5KBg29g8GVgLXL0xu3bxDrzYfPnjsjl13AXaAowtm&#10;C5ZW1tXVg7bmX5kVsSxnjRKVjAcskRdOn7yy756HYUIbvvhxV2+Lo7NFrmKL0ALRZJmsOjCAa6ZB&#10;s1PpoK7KIWVOq4ZDbP3QhsXl5bPnLwPy31DX1N3Vc+eu3WtLqyePfwhmWx0FIBwKVPj/0MEw8t/+&#10;/rdIqj3+8cfY96gQYmc0SOHDqIaNIH47hs0no0h7liaWF+Z27zqgUjpZ0m4SaQ2rT8vZZSn7/qzn&#10;HSQG5qNqOtmpDWxSL/Yr/WVUbXySKEahrClzCQg0NTq1SqvlpTgIFRLMw7AKxSq1KrWv9k4go1Ul&#10;9VXRQjXDE+44dEforCALwX4TEAeoq6s8agQEyBmT3i4pSfW0WSk1qkmrXMYSiNBGUSXBAJ+DXrws&#10;ExRYX8EpjGU96CVVxYgCkwNKbaX1dkEH3wVUnLoUweRgkMIfimQaDi0I+OZA7iLyvLpLA0UdkPMy&#10;z+ot9VNLC9Gsx2JkrWoLqlGGgAnKJyklCmvLQQATKF3vhjtkanhF8PRikwojF84mLNOhEMiJJUSW&#10;B2/euNa/fgtiYAQpVeJK2UQkHgx87W//y1hrqmtoIiiVRmuhKH25wkjkGonMIEi0wCISFYMMU3ae&#10;lsCuLFQx5ixN59JJJXBu2D0x8nyRbGppGhjciMTZdLr4wnMvm/Q2nVrPkqpMpogIPxggERekq0j9&#10;U3PNXW0gR2XVxYgkyhE578oUkpYiYh6PGuoHAehslApV1SweLSyBkUeOgCKDqkREoqGuvr533zm6&#10;bfOeOlftKy/9DsqEbC7rdDXTCj3CZXJJzmZ2W4w2BUHCUoIsL6xDqh8gcuaKWVspIxCKLMEWZACS&#10;VixaMTp/u95Ekwg+xOZGyqiRvSmrxrbKxRIkqIxUVEqkTKVMwtBfgNIL6tw8Ph0Giv9A1qYDuk2z&#10;NL8ASVxjfe32bTuee+HZvg0DOMAy/JpFZ+UjtE7GhrzXOtdhdJn+7S/Kn9m4oUOVVTEtqI8qynQG&#10;adSaNsHQGFHpFsr0csIUS+IzB4UCcElnitSGsPRjDYFAYnYpWFHpb66uTSYcWblDqYMtNZ9MVRPt&#10;c0Xboke64CkurMbyUkIh6LgikY3m6bIcsClS2wwqX1TqtDT0NdZ0ZrmMLbLgVsnUZqVEo1zyRw0G&#10;V0Vk0mWJzmaLR2JcLGbRU3wujuEbrHZlLqdlwOYE1aIcTySCoRDeDgSQO+xup70Gqwc1jDlKzfDI&#10;GIImoYXG85pGdawxsRUjhxNIxS/OXo8xxQkykyRjEm02X0gUJjwyx3yOD0Yx6HWwM+kRiRqR0HBM&#10;IVUPLyWHtRkpnUBSHCkBNa8qTMzZCPcmp7onJtoQHRW5JVsrJla8kVWT0aI2W0BERpxTFhkl8Ltg&#10;lMCnCT5DYN/pV/DGfFCHo6VeUeJmAl6zqSvpGTfUq4Im4DRUpSQy6+Rjc9cUTfQq4t3zSzIpkhdC&#10;+AY1pLFwSfL8v5zzL+af/vQXVy4ssTfj+/OuJ1UD3QVTk67O0NeseWaQGHCla5g1VXER+BRFPinJ&#10;56EqBhSUBK8IHHs43CncalgoIfNTAdxTCntgmPvAcmKKab9IlorQkeFckAvJYFCtNafVmkqmWMPz&#10;RVmigoQtuiCzqCUmJ6+t5Win2tJEgW6PSQaM9YBAkfoCxVQqSS2RJMrh4dHrSpsdMyrQAWAZTq95&#10;APEDQQerb1BlKjTjiWeSWFXTusW5pRaX02mk1ITKqq7Mj32Qio5ksxHkgiTywWhuMpmZBbCUFFlu&#10;qVJ4b0H3gV9/HWHncnN/c8GOy1DWnjK2ndI4PlDUXMa0z9dwT2eGLkVWIhZWW2ElaZV8DlSdik9i&#10;jkxeWlHKSZVOV0DEGUgojBM4cND74QBGrng0EnLTbg0cjZWC3qgtlbM4VQQteZOO5nc1sx2thMbg&#10;FRQ2JFtI85U0Dl5b0ECbi5nc19/kxgrSGuPEwbfqfKLpkba2rm3cuWVFYaHNpI4cXNZ2D4wZQpj5&#10;aCMq2e2sZKA5r2aUnkL6rRHXCrGB7uxI6bdLXV15lTXAT18dOXPk1JGjJ1kZvdHRY5ZoVYSOKFd3&#10;7grg7YuR1YmT9V1DSdEU5y0wSSrRKnPc0tgti91Em0ywojEh3/LVG6NEZioS/OsHnsxLyUP/9ed7&#10;w1ZwQpN7OtkWHZlYTcZW+GI05F8qZdP5ZGYRZoBUXspXrHpDra0RnDAR8lqCxQ0EYyPssaBXZ5KZ&#10;gD/gW1ljKJrLIwka/j4FFGuhQBAnLzInYOVF/Q7kfbyyMicu0Dvc8QFNfoMhUiNGyKQvsogpt1BI&#10;Tc7cajSdf2g3v3c7396miKdS12573jvhMzRpt97famjiWBunYgOT3uQsRzDu1kUv+72f/Obc2Z/5&#10;Llyjw7Ev/829L797yK6fqTFJPnh5YXVG0tili4mprJx665C3oZe5436FxY0lg0XGtD//+uSNiazJ&#10;tW7d7ocu35yYmJyqbaiLRv3DY7f1dNeNG/OxGOZT0nKFqGvtzGUzqOl5Ph+L+Y8ce//W1EzPujao&#10;BfhSygghLmKvRTnGNshuj8dgVvaFU+kV+ANDYUCFcaqXpVklqS1kWbu1yQGfGbhquQg/57ETjKXJ&#10;3TbQo1VQJ19+d6h9PR+vCDcDJ77x29xLNwLJaMPdm5Ny+Bd13d1Dm3bts/ZvPBMMn59aBeilQamD&#10;HmaT2k2txpYmxt89/eHV0JSrp14D2hn6YUlOYUkrhFTZUzSJVjVFyTRMsCzNoLGQqWQZGsw6nsZC&#10;Eeq86lWJMSEA81ChoL6F0xGEC6VIGUQNK3cqaSS2qdN8TKoM19RKsSLX5jSha8V3X764cfs2DFsX&#10;FuYvnB5v6zdTbNnolNb3aiRkEWEiKnNzomI8dG34ncs3b8z7hsfn0Hzfun7h/PUTb5x969mjL4TC&#10;yft2PvTQ7oe1UoMCwWso2gVgLzSAAhS4kLNO2rTRtPm+nsZ+98bBTTjJa/p1MnP6y9/+6q7dn7aY&#10;211OlwLRh2bT/gN3r62t2exOVGQVXmhrb8Vws7O/oW9oHSkzn/jkTHNrzSOP3A+jAewiAwOdG9b3&#10;hIMr8fDaxg2dTO0mgxvo5LBv+IrFaavbusUX8CnzCSz27I3WZCK3Egh86cvPzC8Ol/lCfZMdaD4F&#10;AwklXHsEznzkRwjJRCQSTieTWp0eZSVO01o4iJubMPSurXW1AmOx0Wmp16stLG2gdBZdc2fT5u0b&#10;NCo2EQ22t9Z0dTa7G/X9d9fpuinXerPV5IZfcnBHXeuQubu/YV//Y1saN/as72gxm9qbm/o2brA1&#10;1K8f2LB5y+ZoIcIYZP0dtaZSMXLhmm77unSDQ0apmWw5PrsKVRsm7rD9Mxg7I544XvIuzWoNqJus&#10;WAhipqakVVCVtfV28oyiobfGrZTpTBK6lVoUSmoFpeEDpFYnMbRUyiUKOhG9o4hEZtDJZAAxVCcG&#10;SNrSQ5sN5W80qYWcTl+D5BVk79AqyH5Bq0AS8YStBrNpXsJFcpkgdmdYJNAE4Oy5vJjAjhSoSlkB&#10;tRpIRTgcgP6u5pGIEBtLFKO3x65cGA2FV+pq6j//+b86d/bS+dPn52bmhm+PzM3NfvGLXzxz9tSX&#10;v/yl5eWlQ4eO7d274+SJE/v37zc3Wplc1ihIbw9PX74xb9e6MrPTpBCraVMfP3O+yUns+9sHMfa5&#10;eeJyl6F55eb8hv59p86Punq77n/6EVu9VpQmNAUpiU80n4N3G4hTVk+htoA/HNRIg9LAVPB/clt3&#10;bgqGfR8dO9zciqAp59ZtW06fO4lhfXNrHcVWK3SMkwoYv1cqJ0+cBILiO//6bZ2ejcT8MdydobWj&#10;Fz/6+PRHP/3tj19+68XhqZs6GzO4pZtUiQgB9QRWzQ4rV2jNSGX5YiDuv1Uqh2RqksorIteWlSqj&#10;4Yndc82qxsOzua32eHs6LxuTInA7RbzwqyuJRflTX713x9fN7Q+oqm1eJmoQlcosUg1b1ZomIBZJ&#10;fFlIgZKCpUjEFyTbt+6Ev/xPz79y3wOPPPuHFylS09zYBmkQTaKjsZprasQSPT41bbSoWFDp05nF&#10;lcgdO+6OhQMvPv/L+z59H2nRYtAPGTxWSlXmfDXRC/A6nB4yuAHxI5iemdFrDYB3DAwOofwam5h8&#10;/+B7SrWys6O9u7+zv7k/Pup978V3vbOBBnuTRedMFzn5//z0J6tLi++//WZDQ61Br8GInMUpJCIg&#10;qKykiyIXnh2/HA/5+3vXm8wtYpWro1eqFYGK9LQn9N7wsNwk37nevq2ptMlZ7rQh+VstKDTocU1K&#10;iY4RkRyF6k2lYjVqY1GCBxmrKXUBeK0q/wxyhGpsCEaExerCpAobB5MeMR0lMcch+7mat1v93tAe&#10;EUDpFyQKAKZhgMjzTz/xVxu6hwz6Gnj+SShWq1UUZogglmD3UoRFhRFLlJAn0d5IgAHDPVHA3xHL&#10;CVpeosUS/nNKSqTw4GPBhJpeLMLcJ4LFwueAo8LJzOGFEclKHpptMgJuIKM89NGpO7dso8QUOGvF&#10;7BoXDiHAAQt0g8W1edsdGrx/BCZB1ZVRlacCXgyUeeUkyNKZxNrI8FW93Vbb0gUmJMdLioVCIug3&#10;aZTbP/UQWuoyD9h5FZ9OQmklUVXQXEnVgshiZYXIAMwHAUPFZ4wGFK9oBdYPzOlQpxEsjhMw3tSM&#10;ulwEDpotFcvHDn+8bdM2gD3Q3QBwgB8dzFIgh5nAsg+GaDIHAdGaJByXYulSwvElShKUEVY7NJ4l&#10;ETPKqhUYT1dFjj+kpECAmbSsUJepSCLy/oeHL5y/du/+RywG4+LcGJgIkAs0NvYU8+ANk8lopqmx&#10;TQXaByQ9pRzackFSQrdWDTuCxC2VThdKwWxWSiHVD+khnLSQDC4vWw0WHaNFKpCMRkBTCibQyuhi&#10;5eZC9PQNASSgW7czyTCjhZ25gL5PIVB6xsElJSD6QC2kVVM/+s/vPXD/QwadbXp2RqXVQ2GmMkC4&#10;o2R4Sza0tjB9c8M2XUG2eOETorfpgFSywmmYTF1XgYYMN+Xn6SsxnTwl3aYxNrTsaW1q7HbVQois&#10;N7lSpdJaNODz+ZLhOByZ/RuG6tobewwqSy4k+hfBonQ5W2va+mm7VePWO0BpUZVRn5/PKiY4iSce&#10;9a0s8Ilomw3KDTGZ5OeDmdlMSdkwRMVj+NLyNkNZS+N5m7ty0cDKcbxFKkUNts8lqSS5bNIpKbje&#10;YBGkSMyUoVbDpi4WjZpNVpfDjbWrgJ/7X8gW1SoQNx7gsTEQIwi8XvBmxbNBl4YMEDmJQ4wunp8N&#10;+SNY1OrJiqxULunzwyGy2Syn9FmpGJYsFtiFQGYOulOaQlBGCdcrYkCM6Xg0yRclxZIiukJNj0qm&#10;1lSrNJNiSkIxpylJbaHQuBp0C5MpLebwgETK0QQfBSqRQjwIZsPpLKky85kgwLWU1Y7YIiVbuxrP&#10;yIicHSwRpbKsMlU/O4kklVhdys9mbdxwfoxWi4oyzEshtdEcmU+9/9SVCq2W9TV95yevfPrOh8Iv&#10;nX5U1tBQkJm728yf2flm/LafipIOdUqKdM5qagiFPSFfpktlbP2UFdAiME2BU1VSvdKqi3GU6YLf&#10;7wM0CcpKXBRcPkYggQKwFlHEAA+8TexaCySZDkVKK8uQT1W4FZ0A4oy2XDBKeKOK0cugj5XnimBP&#10;kuqiwhzBKJqRkUWvjUovzI7GSyVdQwtmtDAqFmIRLaOscTaXisL0zPzRo6eOHj0ZWIs3N/b95Ac/&#10;86+ubNrYBsq3ORLOe8YunDn4+geX0iAyN6+zdXRKWSGwNIbkMX0+VbtgWHnnxrpKkzrDJPMZoVvp&#10;NcXq66zdIYPweqwh0NyT0wTkMe9Gnmg0kvDZJCKilUiqFTxBTo6fUamCR/6QRciSqRGeSA3vKdTo&#10;6gQ5rGvQW0vh64IAOw/+sARKURlPkTZ9TagkXPBOdDTUuWx2xJdU1qL2Jd4y60dRGgC/NC0RknHh&#10;9CRxZDlckOrvGpCpFfYHhqa3aZDemzm3oK0VqZg/fylF9vQFOhSyckVYLTtuJ+gtjZxKNIfy3LvX&#10;bfOcK6No4dnGrNAkir1y/RBZP6Bykgnu/Q8/nvH6a/v69FYrGj9ksFRSYf/EiKOpP1sk0iVFOs/J&#10;hKJKUQ4sz6pZ1mh2ZwsEAYnYyPloMXt5ce57//dnGr175sJY6GeHXWm55qm9/nrV17/0xVdfee3s&#10;hUsdvV0MqyUInc5Y73aDkteo1jhhD8xidgHua3W0XG3ocPLB751KpHE7XTx78cLpC/3dPRKEe4Ae&#10;FAhlU1k0iQadDl8fjjiumA8EvYuFqZq+Tq6oNyvdXMqXT09HA/OYBfrD84nK1Qf/urRjZ9npyokp&#10;142D9ImXY0Vv5eF7mI2DoooOsxV9PuCGs0XdRo9H549fjp+9dPX86W/f2ePd32JaHA7f+8QjH5y+&#10;tN5SK8lKX39xuizSbVvMEkckXjGn8m2Hj/jN+sEdAz/U2/tXAuy8p+xq2vLN776weceeF1578+TZ&#10;s/fef//oxNgLL7+0vnv/H//00gcHjzz34kt79t6VSqUff+LJNa//9OmzPb39v/nNywvhZYTIbdm8&#10;rpSJVTIptPlxbyAeiaeLOV4hkakZl63W6bTWADSqYD2e5WjUR4EmpKy7cOZmS7OdpBOVWJxGnoTL&#10;ElXLfbJsjd1Zq3Wcev9kh6n96isnN9t6DLNx473rdIP1ANii0VEW5dRcVr3I79y4e9eDj3tF4vTa&#10;9UA2A2V6u8rgKpR7CUYyt3jhg/fkCAm26QoaISL3s5QtF4LQ11ooy1YTsqlQMsALcVGSwkTHIBQ0&#10;pQLiT2Tlqkcc7z58YoKEAQ4LQyxUHtIkLw9XBJBT6uXSRkKG51whcpjZcTj7au0aVzOptJRkiqCr&#10;Tt63CbuKEhIlATDQqBrjIWVglY4tDOhVj8iUHZBOzqf815cuHb95eHptdDUMbhbaj97PPPB3nXVb&#10;1BID9mYoB4ADQEMuERBKoi0JCV4aFGxpBOTplOY//PxNg1VZu05G16VHVtbslm20zKrXSnUG+9Ly&#10;GnIFhm/d2r5tOzADoyPDd92zr7WjxdHowjZu7MbUpUuXnvjsY+5ap0TKu9zW5iY33AsmI71xQ5fL&#10;rl0oOmzN2nt2ttzd34HcIq9csmfTEAK/vvi1TzdvHOjqGNq4Y9DpMmze2j+wvgNxQ5QSLoiq7RaG&#10;VFRgeRh/Q0G000pwk/AjqPKV5PF4AidGPB7mhQJ8WTKz3AH/sBplAhQPIkpPXP0IKSMpKZpscGEM&#10;tWq2pRgglkC8nrvp/+TY+e2P2BVWdB2Gne779HEzWyerMVihs9I2uK9OTKzr7rPoNVEktA/UIbAl&#10;PD2RUsnY9ma9XEPNRYrLUF5bUnXGsh7lAqGIZ+XeWGUJaAhWWuNMSXJ0hSxK5ZF8+f3Dh4eaWxzI&#10;V9bLTLVAlqWkzdQSLeT8UVXCp7I6pKamSi6HIC5Saaoam2UC1CcwymFmrSXUBpjk0xDKVhpbuzAt&#10;FZEPySAuUFZ1NtPIyYlMXb0UWZ73ehY9a4tz/rHhqfO5mDe4Oue0GkEqqnLHkfckypfmVmwGWwlZ&#10;8JjqlTHvF4Zvjc5MT/z+d78eGOyzWe0XL17W6Q3f/c73dmzf/swzT0Nq98H7733hC1+4efP6xx8f&#10;f/LJJ9547b29d+4mm7F4iTFMaXxt5fbS8n/96PvtHa6fvnhQ2VJ/+Pjqli7atntHOByN+6Jmg+vm&#10;xMLux58oGXWnTxydHx/eoDW0wXRIUyy8kgBmo3Amy8gBsbmdNe76TDybC2UoxBPhLpSgCcFXVfej&#10;H/3EaDLDsLRrx9bjZw/eGDkL94KGtqOehatqZHR4bm7mW9/+pyKXOX324//5+Q8//Ojd81fOFmMr&#10;dr1y87quO3esb2uwwiOvIiqsXAD7GnACsiyLqdeJ8rSR86sRFooUaU+8EORMK2n93Jrc41Esezi/&#10;PL0nPMEeqmKmJ9nf/+wGJ5E+9s3uzp2i4JAnFBq2RLoJfTNZX1wmrJY+Dit14NkqaXQ8vuXQqy+8&#10;940vfVurV128emFuZbp7oPsH//WDQ4cPXr12DZkfFEKJtDoCVC2rU4RXYfiiE0NNkhyb9m/fuIfP&#10;pF7/4MU7H7mzTONz+0vEH0bKVZS8gCUB3O6FMmJ2CCXNwlm2tLTsrqnNFoomqwVdqKvWffCjD64P&#10;X7E54aBq6G4d2rv/AVh4Xn7pzfHxGZ3GKN+1d8uvf/JffZ1tsNjrVPDpUzqW0bAE0vtiobWZiVtq&#10;Bi/tFkppoY31eSiirKpTscAN74zOJN3Yrx2qKRsL8zY6TUPGJFEV5K40Wi9FDgKuSqVQTWYiCXSC&#10;BQy7sJ+AfwZtELqFaguCbRI4SFhMYWSACTIyffLlcpbn0nwpI8oLNEohiDtxnPxvW4WeD0MG7Jgo&#10;WqfStaO6pbUQ9HDVOF4J5g/VPQuin0pZrIywr8KyFnC9qkexGq8LK55MhX+6gNRtNCUSVijrEb8D&#10;MmMmnhi7vXrxTHFpMTI2llqaq0SCeoy9CBuMvzw2YaxyfDnscvQD515JzXCpeS6TUyib2Zp+taUG&#10;bg9Q/QihMnrm5IdvvLphoIdUMXBaY5QB3XZobfrqtTN1LY0N7V1pWNdkjFSu9Pk889NThVTSRaTJ&#10;ZEBfSipzMUUipC4kDZWcSQRtK68updVcAnmH6DrlaHjge8Pxh90aCCKUEb4WQlBXBcZSgUaNWBaU&#10;gANSqt3bdwA7UbXSSuSJaAznRQn5imUK1Cg1Lbs9cybPAKolcNU4LKAgxFTeh8ksmN4FDiGoQCKj&#10;z8WfIeXzQiknoSQahRT7HUUkFj5+8hRNadWMsbejC+sFoZKpq21wO9vkMmg+yGQs2dbSCqBdqVLE&#10;vw2GvAB/WSHr9a54VjzQJeXzxUo+Dhq6gUacvGi0NiSLotfrD63O5X2LibnZmNefLfNycAFaG2zr&#10;ummbsabOHV1ajkzMONTaAj5zQcMgkVJqoOU0Q0OChgaBj0XT8Gs3t3S8/Pq7rFZitkkrObNV2ZSJ&#10;zc+MjTe2SVnzSiFWPxK/Iyj3u03hiG3DxVBDZW2538rXuNd1OwbWyS1uhUQjz6Y8CyoRqESjQQ2s&#10;Q6XRoVUhMTnk37KhKxVfpDJX6nSxWiTa68wCo+RgTVWkGXlQLfHUyzPGfMgqhurVeYO2ZG4zU436&#10;oq4k6DIGWwVHrozJLaxOeVelEkuL3OBAM19vYp2IWFyeVxICllDYHePlJ8uIF0BKDxZSOnQHSpSs&#10;aK1gBSqXAUkHblLKAgooK1RKPF6dahyNnGWUmK+T8AtK5WrgIufHdHQ+a6aDRMhuSc3NgVNWu3xh&#10;IhEIXT3l9Uys1d6/f2UZaYTQ8VWMejnyqQPpQgH2d5VIVbRkxlWZiyss+sXC+I219z2l4aAQwtDO&#10;ULSlrlVe+N5l3qu2deq0KlOGS5WpzPja1enojUBmORELlZIF+Pl0rCWKRY0mVAkKBlEvGtkIUedD&#10;zkmvDttPknESkrSkXGJJbtxzUajlFuXLEgZxHVDHZhiJTgEHIuEIr0kSqcKjOx94bGhXfHzu5Zee&#10;2/b0Afdjm8tbXZMK/4nJsy6XGaDIIhSNyZQknoZKnkwWmQyvLApqGCPwoCHBAEY1kDExk8+l4/EY&#10;9shqVoniQRTKuWyCVrPYR+MXKhj8uCGpreYaJGIOrZI1qmRJuuIVpQVOJ8k4Kb5BzZIZyCVNXEWV&#10;l8myFOhsMnkpbZMmgQwKJBKWtn6eQr5nSVJMxGNxrbNRYF3Hz1978c9vTU1MC6l4aiVSZ6g9+saH&#10;NbX2PQeGymRMtzQ1de3mpWurvTsfPjcba9m27+rEwp/++w8ug6PLqsn6bkuUTmHOx4TSMLjwA4Zi&#10;UzGiWEkauQRBVCay3R7MWcgJd2x5qzyiRERQhRCyRaYI0EQkEGhQEVLvypbBdeYud4YExd1oSjKQ&#10;TFeUatxYEENgyI+AYcF7myA1FYNLQpoVnC0pqH3y/OaGRtdEfOR7zzJXJkKnxspv3g4DTLLOAclw&#10;z5iw8OawsqlhWRppvWuH32lfYxPIhiduxscnl6gnewQnuzYcyTucxU4tVeT4yai+mCxsMoXQywMy&#10;YTMa19VLttaWNtlygxrTE+sWasqSDNkYFTZmmDa14/j8zLOfHEwlsmZEuUb8K5wX62lWaMVpJuMT&#10;Bgphl6sz81OIPbU5m8sFqVHOppbmV4LTF5cXvvV33zWb6qaXQx985t92hpignYw+2Prt//ynDb31&#10;33/u++v39Dpb7UqLRoKpi4LiqmYj9JesSFNoq/Bu8QhtUSgzaSgQ5cUcKCViLpmHYcBpc+iV2kKm&#10;gMkR5lZGTBSMZhzD6LuyqTQM3FqV2ujawHNKKyUteuchMl0d9SbCc7Vu7z2780/eKW3RFoMx59vv&#10;xQ6/E7Kqyns2kf3tPMLn5OUMQ8FiFkVOn8/onpvrS/h0FmtsbfqkOBf+2ReYBpXp0OnMPV/8xukr&#10;q/vbEOIU/PDjRdKstPboh9d8OUnz3Qf+mVK4/vDTyxn/JmcHDPn96zbc7YuXT124vGvvgdmFZcRy&#10;PPDgg/5QcGRk/Olnntq9f6eACYvA//N3/uV3v/8j0m7//Xv/9523jshl6va2Xqdedu9de5b9cxzL&#10;ZygErKF5AWbMajcYbRRrAjpQiWEfFA24gSGGUpCKinctyGXpH37/Z3Y73dZh5IJrRJ1tlZUkqgkl&#10;OJAoO5SIWc3RH7/Zae/V6t3E9Jjz6w9I7aBWQfCM7ZOw+uu34z95K3z0SnRmpau2uesbnybbXMtC&#10;+rXjx/SU0Cqn28uKNrnGMzZ99tz5cDLtbt+Uz5lGZ3Nyg7OskHi8i53NVKOjQCrC8ZwnHvY75cYq&#10;d5UTkXsPmQpUo1C1YTxbjbGAX0wiIyssUt7pMnZRSrUUmvuGikSXl6lm07GxzGqazgdTgTVPbG40&#10;7LmdT44pvKdy4ZOpmVfmypdD2pmCcmlKtnCRWplVeCJ0WtHXvc/csLVm8L7eXZ8Z3PpgX99+WnSz&#10;cpXAY0uG5D4EsYCKgJ8Fjh01zvVSJZunkryAQ6rkdLi1NoVcn1EYBVZnHBvxv/rKOzaLvsZSV19b&#10;Ozczc/XC+T177tQr2Vde+rPZrEdZBvllLJV8/713mtqaOvtavUEPIL3ZYhIJrlgsKREwAteuwJEt&#10;2/yxWTNbzgV8rMmQJzDzKkvifvjolA4HvjaCLUPEg1hFipJwJWDecqxGA6sBeHaYahe5UhFGU8Dp&#10;Ndq/aCaq4+J8IQ+/pt6k1cCNq2coRg8AE7BwcIxIJKSaMahZHYo48MZZg1xjo3PqpE+cFjSAv7Bw&#10;6ZkauM4tWIyX1fnG7bYDRJbltQkF4nRC0V+88crWu/Y3O2sunTt+ffpyx0BdJeyNzM3qdw6hEkFu&#10;QWk54urp9GNmq9RU0qnCsqcE7zAqEbupbIZwgFfB8R/hr18ae+uNg5/a/WB/ay/0T7ORuTKb4yNR&#10;vpnxFSX5mVUmHjL1dZdAnYsFtHplmdIQyN+VV6B0QNGjEEW0VdoyGVoOInFJpYNzRJTRHIn4HVwe&#10;kPRVJBqd1WSrdzV1u5vaG9p6NTVqd5vdaTTGfN4yz+lMxlwFDMg0OlR8wjF/VKbClLmIATc6qxvX&#10;bi3PLzz52c+srXqxBsQe6JNjp+87cF9nRyd+/tFo9NSpE3hJL164cO7sGUAgzpw+vX37NlNnrwIy&#10;CQVxdWT2+tjsZ5/+VDiT/uCTq/V7vzZ5a3Kwrmn9wI7V4bmliena5tqLo2MbPr2jeVu3o9V15dg5&#10;VSY76GyJyZEElIEoCU8dND8qnUbECyJnrUaX1WDFR5YqhCELA44d4Lr+vg0fHTqTiPFtbX2bN+2i&#10;WetHR875sbdn2MuXr6DZ+PrXviKVlq4PX3j30Guf+6vHu9C6d7cNNjjhGIYpXSxlaFmZwEoD3sdM&#10;PhvPaEi1jtavIryoHLLno3rEcelaco5mbUtjq1tLJpfiK6NEKVHa79A+ohNt4tT51Vd+Oq2u0dz5&#10;za6mnUUpnWTgBi821SqNbXRtTdmVWi3Z6tuRM4QtJtSkuUDht7946Vvf+M96h3N+efSNj1740j98&#10;TmWmere0P/WFz+AUf/W159794LVkLNHeurlCkwaE2XpndRoiLYrXR1fu2rYvHY5fmbzQvqULw1js&#10;qKqRWNUsB4hZKDxFYG0jmiwvCrlMCm8iNhW+QBCciBzmTbB16FTt3W2slj1x5uPDx8+C72Bx1zS2&#10;dOy9c7/D5pifmJEHIjObBjpba5wGlrYZDBoanzyfikcXZ+fzueLgus3dfZuQf62y1EFEV1HRl+d8&#10;14TF/l5Lgz5SQ6yqxaiaUqalqqzMVJSqyhVsuogywrpgJSAZGQGManUuiKkIh/cAhM6qb0ogsXKr&#10;zgywxaoGLFXHlCIiOkr4YCDwRserqGRZaLqrch4s9auFJGpL/DvY0uV4DrY/bGirJ2c1WxUjB3Rp&#10;BYU0W8lGc9FAOZuWFGLQfVOVPClUcLQBTVcUlFmJHi6OhNQak9iUXMIlSaYDi6PXzsjEwpZtG2oa&#10;ahq7e/DDAf5rdWIeMwvsgUXWGC3LfFGup8vuMKqNBjCRnCpzi5x1gCuGpRc+DCh1pQQ9MT67vObf&#10;vWeHTIEtWUpS9M1MXRyfvLVl5za9w462SqgG+MiBSfnJ//z4wrkz9x64myrCXC3NxQsCQnMqEO3i&#10;TUR62HI8GhGwcyoBxJSWiHmYlDD6gNwZ23oFBnAYq0mQ6k6X0HBIc6V8Hlx8JBawpAKaAzjkgmtr&#10;X/7CFy0GfXtrc6I61qfLZYJSy3lFbGLhutViIUU1dOzobpVm1qLFB05VN3b5PApDVAysAtxxrO2g&#10;LgZxGPIbmFGKQ5s3zs2vbhjY1tTUMHzjUj4fa21tQ0g5SejQWSYSMWeDC/KXUiUDvCw21JGIL+Bd&#10;w3S5p3udQtVu1Kgd4BT6vFJO1JsaEhVW42hQG3UIKaRJwWxzapsaqdamhM20TMtWgGSgMajmlHDA&#10;pzNLCyuM3mpS1Sgqej4vY7CkxNZLzhmNuksXbnR2D1oNNT39m3703//W1VtDV1qUUoAeQjBllSuL&#10;TT3R6Jq2IO6o6A3LQV5Ju4aa2za3dDpYg4NQgocL2h+mnPm1SZLP1FicVHX3nUSYB/BURSyglhbU&#10;JGdQFnWNTsyr8xge0CjMCsi64jLhfNib83jjK0tYNTYqfW11LBgrckOdgq7hRVEPrHwpoS2EXQJv&#10;LOZzVIM3nQsgVAFOLIK2WF0aVuOZmldL5W6XCU2Tqa5LSmuiIDLRWqPVAfMSEDw6qMhZemVups5q&#10;iWL6CXc95gqkCtUmGO04CvCyQhhps1pLRa67YooUorzWmJAmM8pVNWkOXwvIoJf3L7ma7e37m3M2&#10;6fHnbx/65dXZm4FyCrT0foxkY6XbJmuJFqwaxbp4Ytynj8V1QbNRokxVOI/s7DtzJ14Zff+X43yW&#10;mL0xk4EnsL6RUPDLwYksETTWgLtD6tRaWBbS0ZzBBFglRg0UG0tLAzmJs+P04nKb0+RQgqQMyEpF&#10;X5SU5JFx79UwtRZXhXgGziO4ORThNW7iWmjyoseuav7k/bH8aOwbBx4dsDScO3qsbWu366GhcX1q&#10;jFuSGoXBDX12m5tR0rjkVRiWEnQlx8EnmM8iBTqXTGWTOQSzYGGFcwjrfez88uFQwOly4SdHkfAh&#10;c+lchlWrOPwnoRRPxkFgAi2kks0kAz5XvRsBPhZbc1mmjEVjhUik5PdzKx5oc7EQY6USBu85BPZY&#10;epfi8qR/ZmLc2bm+pNQLIm5vPxbhFRTixoY5P/H26x9EA95vfuNT//CFJ+sMJiHJX718vb6hJpr0&#10;5xCI5gkYbD0C1c6JFnTRLpv2ysnTizcXBga3t3Q2laHXHZ1o66tbU3HxDXrVgXrCLXrjszllRW7X&#10;4m7L54Jec9E/pPA1yrPqEu7HCp/EiDRPFBQUz8LGPp7VOYzQ3cYrkmZVXS1vyCSKMqMBEx/sBGBJ&#10;FbHoTM9nHfVEziTcTtz+aC5xdF6TyRi6TYVPJi1XAx0PbZMMtTUWXZcmZrLbIL6S+P5809y21dOp&#10;WwtPNKxfd86o1chK7sXSwgdjio39/i2GGMt7rnvNvKbFiNhFwf/aifTdpmCTmFBlvbGlaq5Yl3al&#10;TjpvSFGbbYv2LLW/xbptu75WX/CFzYlKL21XxyVXz11489iHhFvXt2cziwiUNA7GpKIQjXkWwsEo&#10;owUUpBFdECspsEXfzWvHj09Pf+rhZzb37YmnS7/8/L8emJKoVUz88/0dn9vy0m9/1dhrHLy/l7UA&#10;giSd8I5878ffe+/IwZXg2pahzW9/8ta10Yu9HX0njpy9eXUYOZ6HDh5dWfIcOXws6A01uOtGbg6n&#10;YmnoguanFpHTyuVFqJ3LJXF0eAyxLYj4bGtrMxqM2OqXi5VwIuhDkIXvRoWa+ae/79+7AWa3dC5E&#10;3X4p+tYvInZJ5ctPwO2Upc1EilTEac2a1LDAWxYqrsmi/KqP5wPNO1plbuPo0ql0D5u+Z6OYTjpf&#10;v1S862t7T5+Y2tP9iUy9cvxqjrKattx9j7NjR0vXPhJypXpdW2vtH3/3yqeeeWZq1vsP3/p3klJP&#10;z87fe++9U9PTgHA89MBDQW9k5Nb4/Y/sTeTCX/+Hr37la1+uq6/78Y9/CgjWrVsTS0telRKCKrPc&#10;Xth/9x6lidZatTBgo5ZCbQEyGABhyJtlVAxw5tUtcPVaAl8+W6nkEUGnkGK0p1o32KAzlsm1hMRh&#10;y0kZvOdGEW0YZEjkwptXyFspA6dbW43CrZAcMgX5kDabTnp8WYyXXz5UT2iMdY5IJqg1KGsPbHXW&#10;Nho2NDt2d18ITV7zzUhVNKuAvV3TLNMtfjIyfmutGUDgetNManYucqu5VehrKOuJ2XpNoNke5EFz&#10;jfXqKaWiDEFMdROBYWR1wIqFFAkuUymb5Yr+in9hyT91cuTIs4d//R9XX3p97eOxqQ9Hpg4t+M7F&#10;DWNcy6ROOB6rXWQbFhW62/HBNLuXtjxide2k2X6+MqiOb1Ylt/DlvTJdV1q++Mm1xFqkWEYuHJHk&#10;qGyJwUJeKIoEqFsKAhZWUgnUB5vPYQuL+h0OC2WF06BTUaiCCkNQYzFUeNPaUkqpyFBUKJ2NH7+I&#10;78XZ3FAPF3Vfd5cOpmqV6ta1C3AC8kIJ4TKFYmFwcy/aqirQjhQzXAa2ICMOa/yCD0ahSKRS2J7K&#10;yjkJ2PklDltEpaSko6RrYX9BlKOcQ0lTkcEvhx4KglvcJgrAsuHfhotbTgKphA2VVIhGsWpDugwG&#10;eFChY2GlQgAtomXwACBME098yiGBRyCYGB+d9SyFoBIlpSolbj+7WqLkeCrnJVc5WUKnscpkpqm1&#10;6Y331MgZMPnamyo7Goh2eFDKdMJzc+L0+Yudu7dt2XZHNOJ54blf3vPpfQRdjM5N2SG/s9c6SPP0&#10;0oJtU98ayWP3Qq1FmKUwS1JCrSlp08TZSkNStKxm4iuJU+du3jw2/B9f+sG2oT25iuyXz/4xmAza&#10;69WpTDFZS2VSPDUZUPJZzfaBPPJ1wqtaqyavYBRIEFUg3AaZTAK0r2D8YujiXwo0dK/LFcsMK6X+&#10;kp9dtc1DcSoycglkqVY5lO9KPThhCUW+DLCSDOH0TkRF6622gljtWxPZvJrVBBc9rJGCEBCsaUkZ&#10;OoKZkD983733G7R67+raxqGNI7duvfLSm+hYPB7PunXrXnvt1ZWVFZVSef785See+NTHR49517yb&#10;1z1lIqxiXnL71vT8xCwXD3/0yRFeaq3d8jQwHIWZ0Vq96fqp60O9Lc1tjlNXru28s3NpdRq18tz8&#10;tLnBseHe/Xq3WW8zWmwmGErzuXy1F6YgLlExjBrTEVZLQzcU9fogXIGkX8Oqe7oHPnjn8Oz8Smd3&#10;a2NTw+DQQDlXePmlV1pbWh977FF8bqfPHf3hj//17/7+Czzc+hDkGnVykmeMGo1Vl65kw/mEJ+qP&#10;ZBCKwbsa20vwZKr0HMWxYoLKZbMJacXckqhxRCyFqH6t1CWJbDKH76ipbF+KWG2XLuXf+fWt+ibi&#10;7n8wOTcoc4LMJutX551DmiFGpkW8DMa0hVRJX2eJS+MMIVEJ1HM/f/3+ez4/0L85nlr8n9/95x33&#10;b3I1WbKSmLPOBsH9wGDvnXfvQCbKn557pblpY11HszSf0JrYtGeWtFnPXpnas3EPxEGvfPByTW89&#10;hRwajAbQx1YjZKE+gbxDgQk2tkNZBM6i/Y1F5Qpyzedl1UrM1jKo6GBUkWNhq6hvApJR9sbbb129&#10;cV6vRxaupMldN9jTL//rv9nvtuibax2pSMyzvBIKhmPhVTlBtnf0dXZt1Fjq4SOSkqCkaJJS6Wop&#10;e2H66s4BzkAUoa0RpGBRaDkJfDEk8pQAUsfUD9RzTqoswdqE5Gh0URDT/C+FAj1hVcSErQiEF/h3&#10;q1sYHMTwXOHvoK2CYw66G1ohmZm4nfSvRP0+JORqdNpq84juCV0Zwk3QiymIQDQYicW0RhMyvarg&#10;TBn20pls3Hfr3Ekhn8WwSpqMSbCNWVzNrwXUFRHrQCXSe9C2SThCUmSIklpIJaOe0aVZVYPL3teX&#10;VKrijBKgGVpVr3d1Kx3N4cUrsUTE4uyaXQJehXNaleC+K0RGUtaVJZh9AriRgmYOCnzAyhGk6mxt&#10;GdyyDbsVmTSR8t9cuHYwLZf0bQIzV4VivCgjs1JZCugfvmQyGsFadVjtBaKTtXQpbd2ksU1haEZR&#10;Thjrlc4WxtlYYPVxLOGKcRiN0wg5wxg/V6imyaI7LaNFRTmFMgmKRw4AGr6Qr+4vi1ylyKVAZvF5&#10;MQrdvGEIpqwb41Onz1wxu+sqSgQhVwQuPX9z0q50KSkDWpcKA6IFbgFk/hoNiJmglFAYhgNRFcIx&#10;syhHjLRcDRt5Ih33+Dxnzl76/DNfIqXyk58ctNv1re0dQgUeVIMWYHkRSXtJtZ5G2mAkHgjHglCW&#10;O21Os8GCd4siG8Ae1SLGjzEnA/kiB+kqaOESAVF7RmNFr+fM5iJAUDwppEXkcZLxcm4tmY6DHSCF&#10;xSNWLKllBha4FYm6iOsLzwekqqzc51/r6un79a/+4KqtbWxqcrtcBz98u6vpDg2lgYAtGclcu310&#10;216yUmAnjs/3b3/cU97eklruyV4Ceq0gcRgKBUruiwJ4RapyvlkkkEqVZsznwDUWKpFMJra4jFvY&#10;uwdxW1Y2Lm0sSl1YiAi83786WoxFWJkO5hOlqVnb2C5YLUWdPi7gQdNrKypNMq/zxmWzXnElwRRo&#10;SUll1DewzSjesDaRrMaia4JYMNjKrF5ntAGAyyPT0glqTQ2pBcWTzRR4ldYE1gci3CEwpQnkdlRn&#10;6YLVjl0jvr4ykGn/m5eJyxQUGDjRixyuHrrkXChlEL9TFGNLqkUY9i4cnNQ6Mxu3mpta6oVWRiCC&#10;5kZNbVMtk7dcOx64+N4oTcsaW7Dy8AmURSBb0+LBRUMgQnP8smz8uYXDv1wACVVf4978+cF7v75J&#10;O5Qbe987PrZM0HmdlbG4rPCIv/PmuFpFW0zaTDaSK8f12jYIb9VUatkfigtulFedWHXzSlEaIEnk&#10;fstn/Sdm8hPSOiGvSGC0TJbpdIhIx1kb3REcjl94blg6zv/VE5998qnPUzrdpaNH2+ubuHgaoDbG&#10;osrpZAB4ZpESp6SgKJZSmK5j76KByIsw6EW9RqJTK6AUwKqWg6oFySIFEOzNFisNkgX21UgqLqZF&#10;kHsYhOlx/migap1SwoBcIZJxsZhROCyCXJmX50WTXK1zuWw9DbW9JCDB5YTXMyxmIzaCMfMsLcnm&#10;oyurc4u1rf2MvRmJKOV8iCgFESwiszfPlzRLE9mLb727/+GtDz+yK5cL1Ne6kOA5P+1BqvPVCxO+&#10;eX/7jn3PvnHsyq3pVDwyeeVkDSO5eeo09DYmt961uSehU3Xmkot0snJPa3GDpWCScYikplXZUNIC&#10;QL9TnOlK8YMkhIEnLt+q77JL4BkppeF7DHP+jDzGCMzUUW9U8CrdDhmjc0mRBm/KQdisVUHlJwe3&#10;VPYXTA2+q7hO8spU7vKUYMcaSNNDV/Tr7ZmLocJSyXtfK1FXl57y3QgtGrrc5rVCZjLq2rklHg2w&#10;46uWujqvjVEHS+oPF6SIn980hJNKiCeYFEFNRMqLy8GlWSDs8o+1UWqK94Ul4ZTBbORYeTgRsZK0&#10;A6puaKB5zquUJrq0ciSW4JSfCvdITKTL7npy32/ee6mGJzYwpvHQDRHkR4CDFQZo0bVal1LBVHIR&#10;LZkLrt48cfPi0IFnHtv/JOAgP/jb7w5ez/QUiPJjfQ3//SglT0N4+8KHH4zNTK7vHVQySkmF7GwY&#10;aK8b+P1/vbRhaPPFk9eKyeK2DbvPHr944fj1vXvv/N6/fx9PjYZWv//m4dZGzI9uD9+8raL1b7z6&#10;octRF/TFbt0e3bRhy3/9358nE3FcO93dPZDg8oXhChrhMb/Hv3T/w8wXn+JtqqXEMv/iK/yfDqcC&#10;dVv+9h7F+haEMSr9xYaJaNtYYuBWoHs61uFJNkRz9mLFXchWdnaF3eRRk1CYOMd6lxJbd8q8+d53&#10;h2Of+epdlw9/ZKEmtbaW1w9FbS2td3/qGQXk/nyV3pbPxobWdX/w8XtWa8uhw4e/+a1vHjhw16GD&#10;H+7fu3diZBQ3zSMPPLKy4Jkdn737oX0vvvLS8rLnm9/+Fhbdr77+yj33371v7x379u/asXvT7dEr&#10;aUu+ZbCdxgXMFXTQskMfCX0yZCQKqCZkYVmeFZDfmyvmOehigYyDN02lVMeiQjYj7NjVG0vN0WVa&#10;Z7QDkm/gaQY63LKcQihcjq5DpbDC5eeDoEq6/uYBdn2XWqvXaFyEJzNz5JJcq401G5of32V/ZJeE&#10;JYulbEnGMzZ9874N0v7a4WLkxPio3WjB9dCrcmhSqflLx+anjrOagLueamx2ItSRVGgBkkQPwCls&#10;V+OqOFEhUNFWs2iwZygW4r7F25euH/9w5NTR6SMHU5c/Tk28IVs53FSe3a2X79eZ9zHWfTLDYxrD&#10;k3rtvWLrlkLbLqW7X0F3K+Uba3VOdYUh8gipLwpCIl8IZy25XK26DBIGXycL764vdWt8iuBl0TNS&#10;x0ge2rSBocu+FGLhSwYLDQE7vrwq6QDz8KqxAbYe0iBiB0vm5DMl1SonSEtx9zu/PN/k5uoaU6xB&#10;oTRtik36xoZv93R1Ox1QszGo6z8+/CF09fCUoP7BwZ+sRKsaPGR2objU6cBAw2VQdTYLsDUrfP6I&#10;RFO20VpfuBDDsDoTrYPZAiFcNhey45K+QJoLw/wFTQvydTHShsgEvxfHlRkl5D/g0yJOs8iHE2CM&#10;ISgKXLECOC7ZnNPpRGEMHz623X5vYOpIfHHWU1vbvHFw+65t+5ucnQqRPXXm5JXRi44OU1KM+ikP&#10;LWPCy4W3PjjftNGuc1VUPNVe3llX3GxirTIqxwm5m5dvxtK5T/3V04lc4j9+8O0792+ub7Vl0yHP&#10;+BiI9nlKnQ5GeDSoViABBakvzgbT7hpX2aTiYasvi2I4Lo56NJT+ZjA6H8n//Lt/NOsawyn+9z/9&#10;Q/qDG1+/56F5wiM1u4sm5OgmZVeWXfV2bl0LkMfKyBIc+kWFViwUIZjCSYjatNqocmI6FDXoTSzC&#10;q3Bc4KeJH5IEeGcst7CErKrvMZgSgSeSiRlJMSpmC1XdA5o+WElkM3OLOqstiRMBR6sgQmYSSQRU&#10;AL1JGWSO1LmaN2/YhjhMJU3z+RIcO+t6ers6+7u7e7EkCAQD99xzoK2tFf+zfv06TEs3bdzYDCmO&#10;pcWAZNJ0FL9Fi9soz/ldDuaOp5+UaJgdG6yy0AmPjLd22DfdNSTgd83Em4y61evDUWR5tdbte3hv&#10;xSSTwiWBdkEhN6g1tY66gD8OdAfNaLDCopWSdDEUGb2okMYX5i6mEouimJRJitu3b4zFA+8ffFul&#10;kiH7p7Wx/e67DzQ3tiJm8/jxIyNjV+57eI/eAiGeUBTKXLmco8uw3PBKUgFfiR7R0WbSbKLM1gKh&#10;AN45g7qdi8H0rJAj+5EoK1UyQzlVmUrJF1JOYb7eeERMBrnrE/HyR+9drGtQfulfum3NpXlP0M3u&#10;sFf6G9WN+L0R42LgtTl/2lFrLbF5uNlYXnHh6HVpVvfgA59FuMt3f/zPBx6+q6W78Y1Db7319kGd&#10;QW/QWABogOOopav9ofs/1dzQg7wZ2DDEYtI7P6p1O2eXg2KWam1uWQqtBNOBWrcVukG0VRXo2LEJ&#10;kiJ3iEf+DYf4oXweBh50IjSrQkgQtAAEDZFLtQbDB41oHHyLJqNmx7YBg5a6cfXCzWuXTmDrDl/V&#10;P/3zw2qSmJmYTqZzA5u2w96KYAFnYxtrqZUSWsRMoWkXKOTOY0ciGYsvxEuJO5xJDLMygiEvc/Ig&#10;7AmQmMUpaVyQ5nJSMVvFkmuxgIedHC5x9FR/yR77y44KXHw0UWim/nfTVM1Qr4D2DWIFhQwTCCEz&#10;qZtXLvJcXsWipJQuI1d8ehp2fVpTHZkgy7kk8kBd/M+vfvLs83+8+4H7SNSqmL6UMyKfWhi+hsig&#10;toGNJvC7a7YYa/faXENSQRdc9C3culryjJORMV3yNrl2vDj+VmTeuzCfcrqb6jr6CoQKcIWSBHww&#10;K0ySjMTOkFY1W5mfHlfpHFevXt65dRBePqzacT7+JfId7R3eM6jq8KVXaVJy+D+lMI8VUa4ceuvZ&#10;cHCuqbXe1jMoodRYHAJSopDpJ1YXJ2enVVqkITKYI+DEI0WrBM0aj99KXq38qovIqokGO6Kqz41V&#10;GCirBk4ZnU2jMqJyhpA3nY2hhC2Wotm8PxpfzkayiVg8gTQrgA7icWR24QhoamwEPBBUH5VStbq0&#10;fPPWrfVbh1g9Mzlx+9LHpx7ccdfc2BIcfhJWWwQ9QirJQNslRygOPhJCpzYszq5qaVBMIIxy5lIw&#10;t+d/9OMfXLh6bXJ67jv//O/Y1B05+Na6wQ6nsxYMuXKZUuuxYZZML06uRVfXwiuAONqddgs4gVIW&#10;B59absQHi5EPUhjltFtLm2ZHx8xaRqWisryQJrRFuZ7K44lmeRAxk0j0FjOhFFSYhXiOSxbl8GQl&#10;ykKJ1qnBxWKwDkOrrlRDVAl1gCqZSWvNmjfeemvbtl0tTZ0g6b364sF1vT0sbDcF8dLlY3sPUGa1&#10;fmpaK9M15zyLj2+ujS8sKZ2bwHSmKjGe0vsVdqqIu2BFzpo4mSkKmq80G44veUKhFM8ikrNn3TqJ&#10;kFVXNHS2Ik+n1iYXLBqb1VhLM9hgWhS0Bg8BNK90HqgPlTTuj81fzkRGylRc21XD1di4GmsO6e0s&#10;YrA5dSXbxDL1qCtgthWV6B2Dq0GPLx6oELeTudVABu0zJBCYLEYTMY1ZL8XsVS5AOkBDEZhMChAK&#10;43X5/6X4AYZZwdwRwAzKs7KsVSlDDJXWi/mAp1RaStblQyXxzIlFw5Bl47Y+KM+jlNwBHCAOvTqh&#10;a6N7x45d5RTxyc+vdPfojU5DRqXOgDZfubCiSHCk/c1nb579w+qWvXWf/8mnrHdbrYN63uivbSUH&#10;za3nj06KanLD9p7Tp4cTqfKlQ16LVVXbrJXQKU90tJ3coeNleY0Y0LDTE6sP9Q+CSFDVPlWic7GZ&#10;s95bMspbdPBpZS4npBmO0OYtNw4G3//dtb7uLT6MemUAAP/0SURBVBffviUEib2bH/zdc3+iWd3H&#10;Rw9fvnKzu2NAQTAGgwW7rWQmxZW4X/36twvLi8iOy3GcgqartyNBlOFqJDFBqqZ/KSGMVoHJBfwR&#10;GEhoOdVIY0bRIJdXAoFVkUE4rwEWvng+qTWZKmD4VTh9Jl1IxfPAjgkqtbzKytPr1EbM4UocY6uR&#10;Gep0js61QGB58SafQzvk8Sx5aho7jbU9KV6OSJmId0pSSdIGU5qxLucUZ/54LONdu+fhHfUthmgu&#10;KFDEoWNnUYvft+/A3PDU5raW0UBsYnz6q9/8DJbm6Vj66U8/ffvaldpm6gvf/DQHRANCl+qJOOCQ&#10;kZTKoPLKIfXG0++MxbmIsly2V2hN7lD09uRkcP5Cdv02qwxjQSShyylv3ls2i9GI5OSHnqYBvHas&#10;TVfrpOzyvALQUHh+MX0FqwGGTmida3zGyLNTtqncwL/f+77e37NnY8ugJpH08FfLJQ/ZsLG//M7I&#10;7LWziu01Nayj51rFUBYxY5G9cZW8Hk2hmlWmW2+Vpe9Ntbo7kRJqmltNJyOS1pr6traijljpV5Ue&#10;asOCmluM0p5cncqJ5N+VTDqexJMAF5YcbOdqAqw0L4cyW6ewdjeItZYpPsmZ1H/7D1+nivyf/vtn&#10;D95zl6meYZCkbK2F/xp2RkqatrCF2jpDxLP8m+dfq+/b+bmn/0HMSH/302eVp5d3JBnlUFP9jz4t&#10;OBRYI/VsaOnu6Hzl15+c/+jSo/sestM1y8P+D//8sX8q/MRdTwam15yMZc/WfQjxRETwPQfuPvbR&#10;0WeeerqpruHCiWuIYcOAfmZi3mZxXLs88fjjj23ZvOXokWPo0m8Pj9yHtmT/XkSRJJIJmHlELoQs&#10;2V98Z327MSEPFj94Jf2P38sqe5wDzzyVsJsnl2uvh+puJ5QrALBSJQ2TbjKkerXhDVrvRtXyemYO&#10;BrVaMmivJKE5AHTog+PZoqLhVx/eKGkczzz2f1bPXTt6fNwbNV+8Ga/r2tm3vVelqnpc//jz922a&#10;IbAVT585/0//+K2Dh95zOCyov99796377z0wNzObS2Z279p16P2DMM6s37rzX7/zw6/97dfbmjuh&#10;8bh+44rXv3T3PTv1VtJuU5+68CFIo7u2bapIYZtFpB2Zws2MvTChxp0rLxWJPL+47EPiQCQczWd5&#10;vQFjlCijVHtWMiSp0Zkl856ryt4BtgS2cnXAz1XhfHjUFO6uXuvGHWSkLLk2n3AYm/rWKa3GLISF&#10;FFNQqPp23Lmy4J2/entqeqrnrt0BfTFVTqDrh2oOw1ODraZhU3fftg0ff3KyCFITRVgUYpNeXsNH&#10;yyM3pj88duGNE1cO3Zq/GUgu52Izce9qdCq5MD96Nrs6uXrp44VP3jrz6x+OvvSr8pUTnRn/bray&#10;hwjuFCcH1YU2pGSiMRFZ5IBm+ByhgzEcWZBejyw9SaT8Ki6iV48VxdESO8yxh5fiyxrrbV70gAXf&#10;vz3Amm5mwsMZf4LI0gxvlQpdtLKhJB1775NWpbJj54CzXsMVc2MzKeCjWKWa57ApRwGEHyhKBlEp&#10;aGiFAXnwGTFVhuZfohxo7uitr+XRL1GytUT6c/u/GI8k3/3gSP+6TbAvYZZaU18zvzB79typ82fP&#10;Bjz+EgWxgoDRBIWMnhL0cXlwzICxTafz+H+VSm0kPF6jcVrcnUFBMCG1JhhEJmiEBrJM3eV2UhoB&#10;nudIKIIIFri19aDgFoSVxVW93owEJJRjqEMKoRRyZv+Sd0tG4zFWySJIEbY6SqEcvjn+/nsf/eDL&#10;v3/imcf7NwzYHE4JQdWCSG2r233Hzo9OvX/43McKMzefmEz7yvMjmclLgc67jXaT0sHVt2a228vQ&#10;ZcD7nYKM8Z/+9bvf/t737Fb7K2/8CYqirfuBlIzAoiwtCdD7eiWiZ2bRbrXh2CQyxfDYnMpq8hmJ&#10;HNYroZxsxIMYQfPGgUlp+bl3Dn/1qW/rjQ3DIwtfvOfJ9oXC7hVJZXmG2+9gm7sLsiIdjHNXV5q2&#10;rIs5TWo5TUYXBBVdpI0Yc0JUhSqaxMlYDUItYQ/BqtUqvQFjf0zR4UDFKhBaqap3HnUqpsWgesn4&#10;jCSeksYKiNXmcKgyaE6NWsPE8Dh+ROCPJLAaqvLWgIGNQTcJFZ5CpnZZG4B8hvsXvIBKEZA1LMAh&#10;tnXb7Q7AB49/cnzbtm19fX0fHztWX1ePXVpzY3NDQyPDRCSS6MzCaMdAa3MbMslyjQ1ue2vHYmqt&#10;b53BzAbcm/oaBhoErRSv1foNgw2WhmZzzYbWzv7Oeq1WwCgzQ5uq4RRimZbIUtE0kqwszvpsMa9S&#10;oZpfW5i5YJY+L0gukdSIgpzNZ2dKxbTF6Oxs3Wg2NL/52rH5mUi5HAXEIxpOvP/ue+fPn3zq84/Q&#10;agCvigXM9+UKXsRlgrAesYLk5Co4lIToB01+uYRIYXT71dGCgYXCQCimCxx8ytpSVjYnZ9cMiOSO&#10;pFdnUud++LE/Jbbf2dS9y7zzPifFlEoJquyxDNj21KkbMVGtCos5Fl6DcCRsqtXz8qRGpEZvT7/5&#10;7LF//daPtXrj7198taGnZtOWzdDz/fZXvxsbnjv6xvnhsTHIsmZmFuobG8FC0LKoQqVV27/AeZYn&#10;jDXWQlG8fmVsx/bdtU31r7/58sBgB/4gHidrGWNqLluNHSjhG6u6Y9A382WGZJCUHAiFdAaDTI6P&#10;F212NSMK/TY05IKiVJTnsJvoWtfV0tpotVtefuF5+T33tnpWVvvWbz7w0FNyC66beolGUyI1JaDI&#10;4V6iMLjKgymXElNwjadFzp8IO621cExR5aJKSAJJhR6DhxkIcbrVDFOxyhyXIG4HWj/8B/z1L15B&#10;0Ciqz2d1U/WXHgu8JfRWQCWIAOphyKwjqIjfu7Iwp6Sorv5+jculMZubGps1Wu3SPLwiPrPLBnsN&#10;zhT0aIiPrW1s7OvoRT8DRkVVie+ZT4fDLVt3ChJWUq341dWUNhmKKJeztqO+tV9rdstYS17Q8rRV&#10;amqQ65uMtR22pjaIxkRCjWA3iaBUSLUqmQUJlVUIBWtiCMXUzLmNAy4dvBbAL1R1xzBxhmQiwjMU&#10;OfSrkNVIS4QQk2ZXqvya2csXzh1+6e13dj36GVPrYEEOuR++ZxqDjWgmeezY0Y8OHd68aaiC8CHQ&#10;EUtV2Td6UNjIZAKEFljcoVeGiRSaL4wNAVeHKwvnHZj3eFWx8YMQmlJrAWtgIV9VaSFiZXQQpeoN&#10;OpNFb7RAFw8CA0a75epJAPGgIs+VWuBV3dinBKCohLa7vDYb0LLY7CtvT828d/hCa+uQUCysLIZP&#10;n7jSUt8Jpcfs5PzHR040uFsdxrrjx87/+L9+vnfHjrmV+S07hrR6w+6ddxbTmZde/N3mzeu0BrNa&#10;49IggEqSLctFsxPDHlpvhQcSgYxK1PxKhUlJmBFnCfUbXwTLFNJVErrJGrctHQ9EAn4VaaQV5nIW&#10;sgYhleYTXBmBoUlpJS2Dgb1qLUehVYjmsB2y2JrgnMYMorqXLWQZFVtAcSHwRSGX5+M6I3nm9KXB&#10;/o3NDR1hXwTze5NJl0kVJiePr1+vNuolZ8Y1dz34N8XgR2o168+YXXW1DIKvKIyxTein6QKUZBGg&#10;4rMKQ1KQpnJez+qwu7EhI2pnVhKdnZ1AMMqz4+ngeKkkcbgHdJZOkVJX/W98GIl2cr9fvhIIZ5Cp&#10;mAfEgTUp6YZ60dm5rNBHFHq0q3J5ihZDYL3b81JDIGQKeXXBldLKCL+4oOXljbU97b132B0DlE6w&#10;gMsBwSy+mpAfYg+YusqyamqnCod7OiuYbNVXpgoywi+Q8atwaFiJgMLLpsHdKBZcCBEV1YrESui8&#10;tt6cg0/LYmjagBMHKdgaM9vVnOkQysmcbMaTGE9l5psd5qgvdvNsrGfTDtHK+ORTjXMJ5GQlEd/G&#10;WKZmZpsfsOm28Vk6qpEoNHiv4F7K8Q0bmI172iDb/fjgSGtH9z0Pb9HjY6Sh/k1qjWSNr8eo5jyi&#10;9tzqck8tbc4SYQDViiO5YiooTyZcqwqVPFPVFkFHQSmS6kvvrDQYOoiS5sKbl7f1bPynb/3jg898&#10;SU6RJ04fee2tlx763KdkVkNOrfDnEslUVI5LK5mMxiIOg0HHKuFL4zLZarS4KFFieYXTpswDaAbJ&#10;dAUnkpAX8CqRNFa5+AlUfVU4p8t5ld2CZysVXSsjwIcGAhbqJ5HyeLhiOu6wFIpqwh8zSSVGUoVM&#10;VJI1p8tUSq7MAr5pNxhqNNgIgrBncTZp7a1JTCZIRdQ7VwVAG0w5hT4tMjDtVMYXQ8uT27Z0tbTV&#10;Lq6tUirjK38+0tza1ljXdO3yjc3r141cvqVSyzZsbXz13Y/crf2Wup4TZ093rnNs3FwvFTLAoi9p&#10;GUuFUQOakMjITSZCrmUKSDzWAJuNjQCWxJp61bqmtoHeGqNNWxLziVgCD5pUTfoTcZO5buPW7fZ6&#10;Sdwbb9U3Gmh7RULmSyWhVEKMBg4sgGUBWVZd4SpHw20PbTi8flVao3UqlNHMZD4Nc1TL8tlVw/Ry&#10;8dJi+87GiSGlxOgMH0YtE4jSyboMk1XqZZ/qyamjmg8Xw/54QA1+QLIgjZf6bSsNSsSgSK26iEO2&#10;qErRCTG4Eqivac3LySypAGwI6opSqpCIprGApzAZLiJHNSVg+6KVFZtNfY/e3dXXozOYaKnw/o1T&#10;aRM92DkU5kQvV0jJMyWpX6OKkmI85lk9dPQGpe3/6y/+vYZVHXr7o8nXPt4eoSyttc7/+hzd5yRS&#10;oQVFoixWOjXm9W2tH717CPr2N55/buzqzR2DQyuzizvX96zOjhhV8h133Hn5/M2A13/Hzp0njx/f&#10;OLge2Qbnz1+pIsjjSeDIWEY1v7AMD+qlSxeVahaD5suXr+3asxlWjVQOJ4+mUrBeO//y178is2vG&#10;p64X/+e/y+en+xOqxPbdNlNypCMaZhy1Ooei0Z3tdgT6tMtdzEqTOFsvXTZLvCpJmARDyCBR4pQn&#10;uQwCMswABrpj8sTTX//qxi33DjTWqUrxEFlwtq/v3vzw4M7tDiddlkSWR718xHr6o0WvP/PE048N&#10;ruuGO+fYsSPhcLi1qbmzo3vf3n0z09MnTxyvrautcTsY2jg5OuVbC1y+ehVWqzvu3Hnu4pk33335&#10;6Cfv1zbb8VZfuX5dxRL1jTU0SQXDIVzPUEUkISQORIqpNNQQCo0BTh4UEwF/VKmEHqaA6+D5Z9+/&#10;fO12z/r6+lZNkLQhkBgJ4ClCSJJwsMDbgY8dJwmRD0XwgFL/9hh30xt67kgpXlQ31EtNgPHr6pvX&#10;SY5co2NJ1/rOtcZkTppGRJ5ASjHgwipeDZMSV+psbeUV4lIhcdMfwry1RqLoKMi2EeZthL6vLGmM&#10;B+1r0/qZG+qZ25aVpeblWcfkrbrlmc6E7w694p4a/RYr1aHkXUiYLURiMul4OH8tWllWOeZ1xikT&#10;M26QBVus3jrnpN4cgHOixazqdMdUJF9rtW1ZZ9s8sOGzD/Q+tHfwsbvWP3z3ph1bt+3f2XPvAccd&#10;+7nG7gjjGl6ES1sO+3F3S9vtC6c1brKxpdZsNmBRsOYtqjR01blcjYHHj6IKlEJEtkyGAW49IZoJ&#10;SaxcmjHr6FRMVhEt2BFqbYXFW5X1G/cAmv/Sm4fljM5e4zQ73Bu2bLrvvvu3Dm1paW5HYkc8lJ0Y&#10;nVua8ymkrF6LgaOiggUTfpUrXLGoyPttWifs2OOT89Mjk+O3xqdAyKhr1JKQ23AFAXMbtdlgvXjm&#10;0rkTNwb71/32139AKOVHR06OT0x09XStLC9PXJvEXpFRMuDIAclV5IomkwXu6GyqND2+9C//+P2B&#10;3oGsPHvi+rF3Trzz/oeHrpy7HlgJDw32btq57urMia6hJoxM9fr6aCG347NdTc16bZ69g30wP0XX&#10;OrsqJB/hY+cOn1M31O3edxc8jn/69U8e+Ot7UgTi2fMrN0aNJgfIq1jBR6IRFsblfFGIZfOhGG01&#10;RSnJmj9QXArrZcpko3uUkVJK+9Pr72/WtQeXAj//2vfuiSvXRzh3l0v7aKt6u5OXgxJVoH2xqWuz&#10;vffdmVVpxFSOyPkJky1LaCsYvlbkrFQJ7zo2AFhHFcViNB1TsZjIgTKJLpMqEzwmvbhXSlLkhAoF&#10;qBLgIZfmfBwS7UXg1KuphGKRqAhmkl2emdMbzXnoiqplL5FPRDSgOYhKLBeRD8TlKhh/4adZyhVY&#10;BYnmCj0dJDJw/wIJWFdXazAYXn31VTAYNSjylCpSQaaoGJiynnBBW1OT5JI8Rs0BLEyMkWLBaLbW&#10;WjqTEyMpr9eIMTXSWWgWiDiN0y6pxlEUKgoul0/AeGlBFgpaAI7zBUIqiwMzewgqJQVfIXCLD4/W&#10;qK6D7KJSpkl5FNku+XROUoY0UGc2urZv34ohRzSxcvni1aWF1dqa2qeefjyd968GZtRmNo9tfVku&#10;w84gGMBPFYtaIsergXuBHVxQKAXYDWUqcNgwQMuXWSzy4Lmjc3lzPKoPBNkkKr0X//MUHROeeuTO&#10;un2dbgQyMIhEhc+xpC23r3fdU6/pRJAgCRKcWDIWqZHJKV2dtUShcpby6fJHL1383KPfaGnrujJ8&#10;8dKtYw8+ej8hQzHO371jD6L8nn78CQNj+NVPf7e2ukgy8p7uDryBjEAjoxYGZW90qcDFoYB9/sXX&#10;73/4cbPOevLYYYuFwc8ctoAStBzQYKG2L2OxB4AfotGBrUb5WoxEYyip0BDjH4NW8C/8E9TZSHyW&#10;5VGkK3gEC+XxRQuCxWzcu3uHHOuNTVt2NPdvTSk0c4nSqYlZrbOJl9KwzeKkiwkruZI3XwmWZIUc&#10;UvlE6cKyx+quVckkSjGsFIJyObZ88oIMmkAtxuvKklTFAzpR3cUoAN/BH/v/bbGqA/e/xKaDvoED&#10;ByI+ZJxKyErVc6WSk6lQaOL2LZfFOtQ/kJNLI5Qa3IZMMafWMq3t7atLM1F/0N7YWpVOl2U2mMVq&#10;6uDFk/FIdq6ImdjUjWs1XT1INBZpa0Guw1tA8WF4EvCto0mS03YpdErGfsG2pWTZmTTeITNbeEM2&#10;RfBlzKyhhAUqA3sQ5LEjthPcr6oWmNRZreWC3zN6Vk9BSViUCgkpEVMQIXnJJ02tyOVCLulbnb42&#10;N3xmafLy2uo4rVJsP3D3rgcexpA1LsAPo06lstFQEq8uPpv6end/XxfSYwT8EDlQb3RmNVwTMITA&#10;DAKhBYzbHDKu8WISGEBjFCCRQxuL3higRUyPYLCRwmAHiA+JHgP/LQjgygqhQfEIZjZ2gxWpvFjG&#10;nhzC4GqsOHz8Kp2RKXiQqIhYi+iy17cYhl1badQ0D3WQOo3d3tZWs4FVUlcujRw9cmb/nfdCDXjj&#10;yo23Xzt69/67zAYHsHt9Pevbmhr0FpXBqsvmuS0bd6CIv3374vYdG13N7WIFEH+seVGcEgV0Glha&#10;A/ldhfkjKsLEyCyERI8NkyASeGBLWSD+EJxV5LDcg/hHbYotBqW+RJPBvlqRZgvQuME9Bn6ZKAcg&#10;pFThkrloOKbWmlrbBsSyBsouibyExC14I9FA4rvDeC1fSfhjcxojLpX8meM39+68m6El5y8db27s&#10;hiNidupqYz3tchQvXk8Nbfp8JJtagWIPqb3aCme2eiizqsyrsn6YAKPpiEmvAdkBVP8MIqCSkzar&#10;Gea6lbX4YHdz2jvqj07p61wq+FJYRyCbUtNMPu/3zY5FlhZVgrzRWR+tdyRgqNWaVMp2QlZbyijN&#10;Fb21KNWlk1TIJw8GV6Z8ozevexemE2tLheCaQSF3N7rtXS2k2YCmwITsJzV4j4UGnd6CBZOKdNY5&#10;kQtfwlgDWgS8rAVe1GGRWF1ZQfpR5U+CiYe0lnJRWqmwJBmPRnUmJctpKWslJs4tz87X17TMrASm&#10;bi53tzVgddgkaSIX6Fwin04lrdAlIDdPnlu/ef3547Nnri9uvbODZOf0K/asTpRqpBq9smlI37hN&#10;w8niHZK2Rq4Bq5Pg7VWmy1DT4kqRCZ7k12/v1GqVty5NvPb8mS07WqFRcbE1HbnOAiVNlY1NDTVu&#10;lvMvL8lNSnWdKq4phmWeinIlTgJsC9IMEF2Gy8cWj/xqtV7puPLWzU3dA9/7r++1dbdDNVoqRH/1&#10;4v997IsPUFYqJwMGIY77LJcNRqMLFSHf1oXzoBljcYNOizdDwzKpaHhtYR58aCNDg62eKxRyxXQ2&#10;nygihQEdqkiVeSkiibhillXLGasZCUWFZIC1aNB7Yd2DKSK9sGix6SNQRKdYacgrqaR0UidbdGRg&#10;Ts4XaGVBQiYwqOPKSq2mz+Sokyp1OakSTn6imEwGFt0NkO/a44JGiszJwAoRX7t9fYzLRWvsDviq&#10;PDPhyxeHH37k8ZWAb3hucvcj+ycujBgZNcHqbk/P7dx3Jza2ly+cevTBuyGm8i8FARR35TFfoitu&#10;g7eYyEYSJgXsEmULiWVVAUtqwahxV6wYyRTUZYWKjnrjv/7R7c5+C3It0mt5s96ckYQFBaiCkgbC&#10;xVDGPJyzYJ+EwyYdsEjY9mKWqixcWr49H97y3c8GbQuuClV7KDz62itCI/aX671XZ/ofbY+bVO8e&#10;fq/xnq2LOpFot9CbmqQdtfPF+FVxTX1HY14LEnXJ+cRdHg0XNudzG41+G8LNygRSmYpSbb6o5wug&#10;GipNOg6CQB2dyaTqlFqrABOkXCVVGBVKB6I/VLKsvLyc8mutBlmxJMsV3I2NmOX7+FhClj948GTv&#10;tj2szZQTk2VpQobAgxwIF9z0YnRpNffVr/+DXms8+O77r/7bj+8pmupgTvzep8W72hWxRD4VW1AW&#10;5+dmFMHM+NT4zZvXPvPkY8c+Pvy9//jPnbu237x+saO9/tbwtWRmbfPQtnOnb0VD4c2bNhz+8IMt&#10;WzZiTnnqxIW25jqsJYGHQgb67ZGpr33tr9et6x1Y32u06I5+fKx3oElnUje31mp17Htv//arX2pr&#10;bc7NTmReepu3rfviDb8uXpTdP1C3gwwNcnNu67Vm9npzZaamGLIWcupyCcUBhCBpORUhdDHCUEi6&#10;06WgzCRcHiWOnWIYa+Hvvn5HZ/1TTvvGo6d/MTZ39e///W/s3W3tm9YrjXKAdscuT42cmf3O//nR&#10;gw/u33vv1vo2K9aVbnfNnjvvvOOOfZu3bK+tqwd5bOv2LQ88/MDAUHffYDcMfp96/MF7DuwDcKy9&#10;o8Nhc937wP179x54/NOfVZAqmtHtenRPU3sbIjJ841P5BR+bLKeXQoqyzFFXI9Oxoh48P3UmnYAC&#10;BpUSX+G1egzoUYHat+7c19plR15sEYmGqD9IaZYoVaTVnBCVXIQ2HeJ8W4Nb//jeTJem/vi15Q+P&#10;OdvqMzLFrT8cquHVqU8uLJ87Q/Wb0+uVMlfOSCvzYqYsKbJoQvJp39S0Ra121jk0DRbOQEuspg8v&#10;nFvwJVVGR7V+qHAGkrOSBYMYM0rSqHeai0yHlKiVyhrg+sHKVoOZCILoyJOrU6d83iPp5BWjo/kz&#10;n1n3+c8NfO6R5n0DLbu627b0tAytb+nf1jqwd31bV5sBeRBlZw3dPWCQs16lIcqJK2a7FNg8jk+q&#10;eK1aYoPDjYXwq7mrbmDjrgfvP3btTKnqXMo5TaqPjh4fGFhnMsEdq5z2BCVyrZLB6g6FWg6HfLnC&#10;QthWkTDVEE6Zi5IUCqVZnoyH0tzvnj3W0dlht5Wz2bZkgTQ62xs7d7z49seHjl8o8gLkXPBcORwY&#10;CTbfsfWeu+946P59j9a7Wm/fGD1z/IxZD6KzCmAiIJ3QBymSaPghhZJdPnLu7PWZxqEdhw8eyfvW&#10;4KQn1LCt6bC0xkgS7w7oDH1dAy/86aXPP/OFd94+hL+/desmyKffe+1IZ1c3MjDgqgsE11RajUaj&#10;5fOSqYklm7Hhnv2PzAbHnvjHR1479fLHB0+q7HR4LR71xO67524QYY5ePogn9p2fr+bpZPf+AcRH&#10;afjSELmpOb9BnoWY15StJNFMHH7jowe//mVIto4+/0Ih5jX1WSkXzQX96ck1S31rEH1JIgtbk4Ds&#10;HyiyqsAwFvnd5VhWkuTgOOcthvls+djRMwdadrSx9RJf5Zs7Ht0A6WmqUL+3zfE/D+bvtQiVhEZi&#10;ZhOhuevXZSabpr2VIQySSLaCYCNEnhBGKVGEbDSxlrx9+bbD4azQgsCIFRJolhW4JuFCh2EsD/2y&#10;xMNJYxk+mslDwFNM4MtNrADwrILJmZQlxDRFUoVU2CTIwwtrSPUkNXpUtQhTKmeQoQIHCUvLkYKj&#10;AwFc4Mro2VKRCLziBo0ee3uE7aBMn59faGxsNJtNx459vGnjJnwxmVQKmjSAFhiFO5eQ+eOLxfKM&#10;GJsxFNJCZkWQehF0wwqm7tZ+jUI9dvEyF/Z31NskRDELZCnU8TUuUmtSa6yxFX+9yYjeLpNNpko8&#10;ZbYQaobnokx+NTXxSSubAtVdyKHKgPMOGrMSRaoQ3pNIxvDDwbtYW69AJG5///qutr7unu4Cl2LU&#10;wtzyiMrIAg5XEqhsQUjNDutVUCCxsJuG1sJ4T7CXwwIQwkIZMN0CsNuVYMAb5VOcqZzRpWLyHG1w&#10;jMyFiur8PQ+sNzoKaqTyFmWZ2zFF2LC+cX+Hc4NKZcTcWkrA/ybVClRhcTalEEi3maG1IldaOucJ&#10;T4lPPvVlXzT2Hz/5m698/cFKNaU8x4K8Fghsauv6xpf+T09zEzx0j3/mwMrq6MbN3SqCUSP8gAda&#10;GSnCxdFbZwf6uo+dvzy46Q6HzuGZnAIqX4eIQgqcGDRIIsKake+EQFECmyskksAEmcsDJ6aHZRoE&#10;PgLQOBRiWOsQSqRJglmHchxoPpj8kA5KUgoQtkp5+Y9+8LSjthWEnKxCu4DyntZMroVnw15/wSdh&#10;IXBPwfsCuXUyFwPtNp4uGDC0V65IZYW0nEgRuowMGXMI+ytDFKYRNKzURclsUsky3okq8hjmKCjc&#10;UAhWkRtVRWDVIlmNsaqqmrCtAiUZ0xzEasyMTXS0tdbX1aF44CmVv9r04qtUwBEhcPn62gaEaiR9&#10;caOlNp+tYHAIGw/ErJAXghsYXZ4PBtba+tdLaF1eqkpifYeQHoopKxhU7Fy+RMJVCr9iiWcqJU2l&#10;ZMwjEG+2IkbkqSRE65KgH7UvE4kaC5yVRuOCcXYR1AxU51aLE16i2Mr1TOz2im90zbuGYjG2Opzy&#10;n4zPT+b8C5CKGZDl1NHt6B5Q17SkqpxJ9GhoSYPF6haK+L/f/6+pkfGmuppSMYeGAzERKnR6ZUWl&#10;ICrmPgyNnkgvXKZS84r4ojQyJ4Zmy76Z7MoI/kqnvdh9A1IiIwD/w6WG7QeNwDVQFCTw7yGenqMq&#10;QD3jAayqLtGlwpFKV8O70LHiHKKZeDoXmToVXptLe1cpnmhvXFff1m3rcmeJDKNXW/UtJGcsivne&#10;nqG7996rhRNKrmioq3vwgQOqKqGY1QJ96G7AnjCegf3SbzJb+nvWXzx7NpMO19RYVSz6CyOcPgVp&#10;CXTHTCkHlSf6WGSOocFmZEZJWVlIAYwjiyIrq1CQZUMyLlYUCxEkAoEwzSvqKLUpFA7fGFFYm7Gd&#10;0ZdEfR7zCd7EicnpJTJe6HE216gsZWQVyZWwuqFzLBRwLsVFrApoaF7TibxfZRAzuVWH1Tg5HO7v&#10;2mJ3695888/r+negNw0FZiz6ssUSWvYoZYVdzfr6m9euScy0ub2lzBhLAr5SiMxjRClXDM7orLo8&#10;QqZJadJ/g+I9CMGOJPhwKG1mJZXYtLttb5Gsw3oYMZFiMbC4co3jSnpni659AMfPKrKlxIwJXiBY&#10;dsppaQHQjDlh/hg/8zG3cAv8OvBysg1KutWpXt/OrutUdnRKWlqATJ6npX4qw5BZoryA2QiD4y2X&#10;CizMURAm4/4FC/ovgZelVLaS4wmj4S9E/+rKF39FfjCIPAoZ/H7VJUR1x7kkdyk6E7pCXhOjgth9&#10;8asBz/Kb4YFdBgntpbxZp9zlsrQ0WfdaqB2IzuQAitSXFDbX+OFZjbXU21IKhd0lc06k49HVgJFR&#10;6JH4myB0i+be7LpGVW17c6OHRb5fvAS4GqKAsaWWVzBFNhq0docZJRpCERtzdQG53aBnGnCCkQxb&#10;KwFkfb4kjIizAjFrKFSWYI/H6DZZXEXyg7OfrlCXXxltpe2P3f/g8Ztndu/YbZVWxq4dba9TGzUg&#10;u8fifIKXc8HoSjGxZqcF/M6cQQ0hnzfsV5tAbgMBRAoFBzJRGTSmyFdOposlwAER41QolSGVFnle&#10;hjQOlmZMFrXJBNAOiudyIREgdHSuAh8bgEZF+dS0o8Y2b9JJeEslRztaenCTS9KBGpVY8K9qRdQj&#10;VqKg0xI2Oc/E+UyWUFQIFkLNrHcOsXpyrSWrcpdZOHOD8uB8R7spmw/MTfo/eec8Hyo2GBrDvvhn&#10;P/fUqRuX4tLs4IO7165EvGvlNT8yhcnd21sIfnn2+hwfS16/6Ll83bPznkcIE4GbmxEqGrMW676S&#10;zweBMm+WB4zVLto+nyHzxqS64NVBgE2qC2q9SuFq0LAS1dTpkG8i2DSEh0dSKxgyExFbQ2eMkCNK&#10;M7m0Uut2lFWwXVMQWJbPTt7IpnqUUrU8ECDY/kDT3J9fFx7s1s3TpUsji19SRjXqoRU1/dG0YcCy&#10;7C4IMmUxT2ekuS11Gv1aTBqWeBx4yrl6jdbgZtbqRJJR1BUxKCPKBLLYMATOsaseiCqTcr7AAGYJ&#10;i1eujFvDIAlb5BmTomSmM7CJ04pcIgH6DslCdaIU8oUCuiquuHGo/73Dh8Ok0NlfT0myJIwBoFTK&#10;LBdGwhKla3Ji8v79O+OZ8LEjn3yxblPdda/zq4/Gn+wPp6KGeD6urCwmgt/5yt/fvjp34/ai0V73&#10;+Gf+emLK9/8h6Szg3TjPrC9ppBkxM15m8kVfsx2zkzicNFRI05R222637Za7xWy5TdI0zOjEThwz&#10;M17bl5l0r5hhBDOi7yjfr95smzq1Lc287wPn/M+FixMTU/7jp298579/lmLzb7/38cjw3NULNzVq&#10;ZeeK9nPnz3Su6MDU8tzZy/X1lQCiIHiwfUXrlatXwhG/WodUuLhUJjx09NSGzV2NTVUyhfDmrWt1&#10;jgu3rRUuThZeeSlZ0dz6wrtHXAFnGMjVhUWjPm+pL4EYgOh53NflrEDkG/J58RIvzSnrj9AcCIqM&#10;L9q6/6j38tVagfCJjZsfvXvX96S8VUxM+c4bR09fiN/9zXs8ueLpi6MHTx+cmh2aGJqauer6zyd+&#10;gCiV44ePfnzowNDC2NiNiYEbtw4fPr7340/3f3rgs88O7Nnz4elzp/Z9uufQkc8mZ0ZnJq8ODl65&#10;dv3i4NDNeCzu9YWSCUavsyJ1TETq//38u9WKok4mXZqbEUqEPLHIGQhNzC1MTs4szczN3BjM+YAc&#10;Qh9Vlu2DEOv1ujQ6xH9xLNYWm7WuwAUdxdOQVKYoThjKXA5HBnBWns04nfzFIOjqsRwd5IQdwxOu&#10;l97U39V9pKl48tDBNk8xc+xaeGBA32Ss/Pntl1qQ3DeWSQU1PMJQ5KmyRS2HiodC2gpzXIhgWsJa&#10;Y2k18du3b+D1rZi0WW6qVaez7BglBuZiuKgeKhmAoptMBS9FwlcS9KU0fZ1bmtAoR3Vaur9HePsO&#10;61ceWf/lB7du6ZQqUF55ieg0yJJUcF4cd/HCi0TGXUrNu3khn0NGNFQgtqmgsShNjTKxHRbfQiid&#10;cwUV6UwRY0MJFATIPuPL8ANSsVJ+0+Y1lw/vEyVCoDqoZc3vvv0Jw4uZmmwqrebG6IwAUBE5ZsnQ&#10;I+Pi5qcglxJgxwTjKRw8QqaYjPGWC3I6FuDVVlfyszhUekmpNUajsxBYK1owIR2fGPno/bdHhwZv&#10;XrwyeGOQRpx7CkYbVU1lxXpEEfX1Ly8tXLl0Nuh3ifHVUbhGkSmmlAip8WtzmvqVjVtv905OUZ7l&#10;+ibD8cGBpYVENOw16gyIAPW7Aw5L1dFDR7Zs3jo4NCqTixqb6liWiXjTEoVUqZZj8w8JKOxVdByM&#10;1fyH73721z/8i+JL/vfN71ImrqXNKNQjXENnkln/+Iv/k0vINz56YWJ5oLW3uskuWnnXZtYCnU3E&#10;UZL2cdZlJ8Vqg40jLqfpLM4HliYWV91+J66nI8+/tGNDD69a6EXTM7ekTBECrTmtVqYDPmSzIrpb&#10;ynCSTDaMW5ggTCBZxHMFlRSAr6WXL9xe0beye1W6SEzsO20/s2hOMNrHVrI/XjPXzAnkcWgz/hv+&#10;5OToc8+/ds7pu7U8f+PIdU6Ermozl2QGOscvEmhDiKMfHX331X1bd97GUxAFAXy7JQWOx2wuznpn&#10;wjeSHKdQClA1ahZIEdDLcw7sP/rpJwc2bdoixjqjEEsJcuFcRJDOUJE0uo2y2lkDYRR8OjABl/Hu&#10;mGMJKQ2MDAS0XAgFATcvBeo1uDCAkUmxmgOG6ujRo01NjTCzDd26VVtbC+0l+IEwUaOekuaEJjEV&#10;i53kFA42qibb1T6HdM5i92qUwdji/OtJA9eg7+toVubjC9dPUWxUJIF1UcWBPTCriLnydiUS4qFI&#10;TETpBF+t5CnkWeykSsnswoAh6zTkAxgekVyUx7D7lBVlnKI8ERNZLCt4fE04Am4DPOJmKKggXUPN&#10;AUgkwgMQzI6pewaSohKF2FHYtNRmI4GNtkwmUQNlw6PzTBwBLPlECpIihOJGPKRBxavWxeUIAkpp&#10;E9Twu6OX94099d3HGI0bwQtyjOcX6X5yzdbqJ2VEW1pAxLhOmjNbnthndAK/kgle1bY0xikqmqdF&#10;Cf7hF4/fte0rFnvFgTOHHU2lpi4VX1ryu6Y/fmuvZ3KIn033NDce2n9o1x2raxv1225fWUCXyFdK&#10;cmpOjkRkp1jFdc/fkEtEeZEiGCt01na4p6ZTSKIheEKpGPIruOqg3wU1kw6F0yHMhmBWIaVqHaQ8&#10;KLMwJoH6pSwK46C5QZEjhX9S4qUV3gwOQthYxEC088qhT8RTL3zPLxFG8rSEitv4rja132SKmZS5&#10;kCdw8fzCpYHMjQnB1Qk2TxrlOsRsJXUy3A58qNYEMIPDn5SXSnIKSc4g45lVfLOMpxHzkMiUzCEt&#10;hpdK8TJJbibFxVQHsE81p6TlsRpJiqqhwwkyWeAnxbyE0OsbOXDC0NVBVzUsQZojlBGZWFV6SSpk&#10;klD1CORxOGJLorrKhoWb11Hp+P03v/e9n265rUWrw+Irlk2Ex87e7O+/iydFQraQD6keGZNkotmJ&#10;wdlLp7LumVLc7Z6+Pjt0Pjg/SKR9Eedo1DUeTroBEkM2eSCTzAoFCQEHYyXsf2an52wmO5/Olgjo&#10;E0U5wHU0dZyqjlxFB8fRxrfXUo4GqqqbqN4orFslqO0QVLZwDVWsVMeQKjQA0GNxCWkknnnkkSeq&#10;tDKTSQntuNShUlYbsgRkuiUFy7WxHIXX7zt1cphVW9s3q2tXiqwdKZGFMDTwDHUcQ43Q0szVVU/6&#10;Gc/Ng4G5kYRrkmQCXHpJVPDpREkpJygnwnJeWEGEqWynGEwHFglWOQmHFnN84tKCjD/FZa4Gnftc&#10;0+9x7Y/LKnr0rRsEtrqcQlkQi3IFETev5eXUZUw9Aao7iXG4DMmnmQwiannYgok0yWRBJEWbmYPx&#10;UMRNAJpx9uw1h62urqHhxNmTWoMRYwz3wrzJjCF9OEPJ0/ifAJsUzR14ESiDsiFRPjo7dlUkyObz&#10;iWQyRWdousBJFQWQjYKHy0HWZSEXouOMRnUjlJCqK5m8qxyClVckYsyZS/uNDq3euoLhWYtSUark&#10;z6aWQ35X0B3JxDl6tRXtHAtfZCaeJwU5gQJBfch79niyFZW9Fpv53MVT7Y1twpLUvXCBLQ13dnMT&#10;EV2JatHX9YzORgUFQU9zlYSMF4kkhioIc2AiNCcZQ0xTGgJiwTJNTy+HswJ1l0VTcfK95+qrVdKm&#10;rpBcQOeiWkJMT3iy3lSlpZEv1+LBxwJWyLI6GOD4UWkuaXIF5Dcnw5duDU1MBR22WH9furGXW9dK&#10;VDhKajOhwG9DBkZFgcRMVgjRqoot6nO4rMFVhxJIPD87v+B2a6wmrUWPvTWRSSmKECvwnMtOuUnN&#10;EYXgeeZwgfrAml2JEAEGAW7Y2kK1Dx6QQq/yXaJVHpnSnMrrFiw+d268OdR89sOpqi3dUm0mt3zV&#10;0vhIAgcCkpkx9gN7Gg5HHt9iEASiExOfBNfW75hvHISYTV+ofv93I0NXfe2NFq87ZqxulFsbWHFN&#10;NtNgkthVuSY+beQXccpgE8mIZHqzpQa/fqEwTQnnRcI6nnNR72XUAjkrFSzz4p6ScyFyVqTI+vlc&#10;D0/cHZGUZsmPfjVx9TlvG2/3gT+e3802f7vQsnzw5P3f+zpRW3XkwtHJ4KLcZioJxUkoKAqS8HKM&#10;DrPVNR0FSpMoQGgguzY5+/Lz7+DLXi1U2pEHVMqHJZKkwpqV1RbkGq6Gz1VrCLVRoNQTEhlBCYAD&#10;loJVQUoQuJIv4c8dC0ZjGRGVwd/npCVeLzjQZF21gCmaeKyETQcTKdZYpbT38HI6UqUdiS+KtRwj&#10;BhxAVwiRS8qRA/WVjSlKcU+Gh/BeCkVV2itX2k4OeOqNhlrE2dsavvKlJ+67757NO3aAsvyVJx4z&#10;6hR9K5p2rOmzUkJOY7Hnzqa7H1hbX2dWqJXWxlpzt7lmXX3tSltLs6nNYUQ+LTxKJTkSgkRygRQI&#10;IDocxZ8EpJ6cSuPS60xXQop4CQRJSoBArpS4RcuINf5o4dTHIzxObkN1TZ6UVIqaIrNgOiuliqwY&#10;etdsSWhuSylN8K4r2GBypEZzalq/vnPfmraQ0mJko7eODWyq2YxD92Jm1NjZueAdI3Y4rhgDpI5q&#10;1ZhdIzdLqQBfVFoiOQGLhqnUKkEOUUhKCjiVeeIsFzRPiOslAkbIDTCsO5WKeHXlDHQUkQrs9rK0&#10;VqY0sPwmljKzWQEf8Q90gFKleAVLmK0JswU5MUPQEql6/NrsqsrN2kPZyvOpf06d6Nm6068QX4/4&#10;xpenc9HlzNwo8uzcXu+6O77gjyRnhwdu++4jyQe7eOvqihDsZLnBTBJGLlHQXSkt1la1btn+vfvv&#10;/Rqfq+loXyuTKDs6Wrt6GhobbahkbA5tpVXlkHF6arE9todNJM8CNTgSgV2169ryel4uE6xvbdbZ&#10;icjczOTxUQtWN1qFM5vt3L1aaakjUpoP3/rhF7+U4ybFn7xUaKiPb1iHgxXpng6leOo33zd0GQlt&#10;KUtz0L9DsIopMFTRMGfxiqJcSlTMCMXBSPO/nmM+u8y7/bE/7n7sZ5u27qowNRRz6lOXAk/84SvC&#10;auf9u5oXP5v/+a/eaVmx4ee7vrnd0LOuf/2mVavAJLwxP/LZyZM//fb/tLb09FbYu2ocG+qMXXXK&#10;jjbVmvUVGzbXr91Qt21Hz6r++jWr221A8Dfq3fklf8EZLiyPOK+89vZz+w/vq7RWVVkq+tr7X371&#10;TxRPe/7kwgt/Pyrk1hhUjTX2jo2r7rxt7cP1tk2leNVrr7xfX2Pg8JYJKgFjAKdQOToKvJOES3mB&#10;NeAUQfaPiMVikz9u4gsWBPBLIZsm0V6zUiduF2tqFrQ2mUZoXtkvW9PvsNgx0JgpLK/7wW7hV9r5&#10;31m3ZGENPHhFqhDKjCGpATpcSBY4PE+OEJtqodel+FSOx0mIVRiNaElKziusu6235/4NVbevse1e&#10;XXfXmu57N9fd3tl+d5+tv5azparqy2vue2jb5rWdLavqK3UyRxrsUyaNHPNi3lxRKTWbMCTJWWxZ&#10;kzVptLKm6oKm0isltVqTDsukLE/BU/HLu2xRGbgnkwpQZxjM7iK5uDyaC89qRWLgEolcHvacKPZy&#10;Aqm1ufPcuelsWtfNi/ZmExO3Bt6Z2Lt754pNuuqPhmLX7Wp9SbgxUirSkYwiAgVHhqEyeBykhYx0&#10;Kc7OYjlR02yRqRQpRI3LRyzctsbCSgSTS7T5usqKNe09Ak3/HM/kExuDTDw687/PPPvH1z98Jlp0&#10;t3ZuVGjs3b3rN26+TyttOPTBuYmRi7evfzJfxXMVItNDnuH5W8399onzbglTJ7LLzg+8Fx8Z3PvJ&#10;bENj5bUr1z/58MJDj97zyYFXt2zeefn8SKmQaKyqevWfn0STyY/eOliNi0Ek/8nPnz164trMgNvG&#10;NTy+9e7OlStOXDz47PF/Gjt9XesE7XZr8HLimV+9TKjlPzn819+99b/rvt8oqlwSrdQj2MqRVVmd&#10;VTtVX/aMFlQah1yDpYoSNNjf/uHpbzz8hM6q2X/odYdDmoYOEESEEtc9vmTSwY2iyhQzHNCSMS0W&#10;kMicAaWsQGfKbM08k0JqRDatLQlDKUH3lx6TkMZX7vm19v1J/OfkDhvxHy1KR6bJPSMYnb90c5RT&#10;8mh7254+cqqjt+Nn927a0qybibg07auALC6lEVithgPj9JULi3PenQ/vFPAQZSqU8nUZwOF0CrFc&#10;bdSIJocn2ZhCL1eXMkkRoeYSyZNnPhwfXHj8C/ckeCB9JLUIvEECJCNFMGiUSbChkUZlOd0gQWgW&#10;xtxjA3NKTZVKa8eQRiohiUIKzOVsNk3JlUWEyAO0iGJfSH30yUdPPPV1JNUcPnmid2U/KG+IwcVU&#10;kCuazWByzlqJ2WB18ZpYsxxWZeIiKBVSWsavRUtD3+n0xYzNnVmLkddjlifC+vlIpqpqQaXU5sIa&#10;3+Vs3aYUn4aXNRDKS8R1fCHyi9MEaBdLi0peREJ6uKwSlgKotDEQgYQ3kzeGMwZWUFPVulWoqkbF&#10;HnYuCghWrYH1f4HOLWRKIalS5vNFQOdFaKEIPhYgUME64YmSoHZrxSkpT6aWaOFlFusorSMjM3Lt&#10;HKmih00tc4vnIrTrhj8zQS5v+mqdTkkaaFUla6sJbRLmqy21nXE+glmTxVxEj2TnLKUqUbx0dHT2&#10;AtPtkFIOGZ2z5Gj3mPO9Dwe+/bOf50Tp5975wZ133KXkVYk8nC/e9x+ucP7Dczfypoov/M8P23f1&#10;rdrYB4bA9eNHlByiQmdDo8opE+zyfCYL//VSLNzcueLKlYHOvk1xPn3m1tnaukrn3IhWWNSSRd/M&#10;OEMn+WK5yFyZ11o5YDdDlQh/DQ+/Pyw45BRAStFYBejgzknnif3eWbdKZ4e8hcrnF4cGtTyeA/mZ&#10;qx7/7rKb7wsVSZG+JFf48ZUKMsB9KI3G+pbGmvbKumZLc6PFbCDF/LSwxHCR3MqF1B/+DiAnYAOU&#10;CvkKMakR86FtE5XjftGZ86yFkokpSPCtiXly+OegYVTm0uocIpvCYh7t4vPDIn4EIYAlgW9kxmGw&#10;mxsbkb0Ayo/A5c8te3ypiCcYS2dLAhLuSzkcbCiDjXrTksuLtKoH7t5R09oKclpoaWH81q3q1i6p&#10;vbZsU0KJB0UOpwheNswWsMzq6+sV8PbaK221tZaaWrmtQqMDbcgsMStFGokS+UU6nRQzX9iVpEhq&#10;1eql+qQvJtNZgM8B9w8wCS6fzXEQkAfRd76scuSX45+xK4BgoWwgA4n2c3MjIB2YheNvwwEEXV8m&#10;m65pqARlHkp3q8nMQxoOYosQA5vKuWcXlxacFoejaKha8vhPnb0AOEQ4ljx59tzNoZGhkfGZOUj3&#10;PHySaq4y2hxVWr05lc2FothJZmbmnfMotJc9Hl/A4w95o+PJzBxT8CQBtAi7QoEgyAtLzmQ0yJNQ&#10;NZXWtfrKFgh5QaAu80MBDcEOpAwSxWuErWa5JMXYTQj3RR7dJaycJfy3+TwsOwzQcyAA8PH/4PGl&#10;xOcvXtq6fadMqXrj9Td6eruNOm0iFoGyUSAWAt/OgmCIZFzEXKOmwRaRZRYm5xLBpESsQudGl62A&#10;ZfVx+bNCQgZyy/APZNFuF/EphSIwnpcXDgWGIfk859I0vkP0VaRIkUil42AS0XSxwEAXq9cb1Tot&#10;OLN5LgSw6UwelHpkePqT4YiIKwoHs+vXbcFPO/DZ/v7eHng3JscvCihf3ypyehaxBAiB70gkM/7F&#10;mZZGBzJZ0jkcXsie4Etg3ooEZRozTQpzpQw2oOFwXKa2YcF66dTBzp5WnlIjLfAkwOgGwnBwk0Zt&#10;WsSHrgM2J2TUSrKItgIrbtG3sLy87I1ziorm2orVvQqrTSyQo+wAGapMicJPRjuFQxNAPQBt4dEr&#10;p4WwmVQyGAq4vZ5AKKlUKO0Om0QigocVSgws5iBzRyIY5tMaNQAb4hLeO8wOMPZEREGJRuIcp5DC&#10;JA1Ic6xklYR8MeyXChQSnjDAnSvJ07yYZPiyl7SJZZacmuSY1GvRZeRzWdiz5CDhFDLxtB9cB0el&#10;dWjKdeTM9bqNOoemlY0Kq6tVzS0y6IftjsoaXUeZgIRfGG5g1MegQiCYLQmIajC0FPRP+z/+17ED&#10;L92aG4j0Na2cEi/I1AK6FKSJkJuZWYoPulxXpPxkOrgMjlgJ+Ss3Mp/tHRq8QesaGyf3D96Xrb2D&#10;X4PXqdBfVfP4tqKMeuuNl+rqqvE8UCSXyWR8Hh82LHakfhWzYqh6c2kdEjoyKRTFRnttiC5AJebO&#10;s7E8NNisMc3IMil+PsuLJLneiCyRJSMpIpnGWp+Si0GyjJQXuiwJUz8isBSadBE8yiIZT1EET2o2&#10;IBdGQFBRd7CxvX3BH5EJVCoCkniC1BDu5blsIAyQDguzIx+yqayQBK8xFs6U5OZKNVlUkMVxMPVz&#10;/JUNFoWQD4QQMFN4GkVCsVgiSaWTGr0KegupQuLzuWVm4IswV5bia8bwiykwDc31BnBRLBYxKfJ7&#10;vel0HGZInB65Qh7LAuCdEBgNVE0ZkwbTCzIHzNa0QhLNMAlvXBDOyyMFURQBDjSMEH33VElqLURe&#10;YZUadUUoITM8rRI2MXxGWQGh0KrgFMD+92okR4zMOeaDG7WmFmdUcXlhemxCv7EjZRAuhJeMOhVH&#10;LdJZDHKdEjIJn88rpiiYKpH4LtFoMBtHFkZUBk9YIcZFuVOAOAIrdWyq8lgGIasujdWVgNKYoVzN&#10;cViGSUN7mvWGE6HIUtizFHaFQx4mRstV1SWWMXFIr3OJX2dJSChk+MmyFBksnPvbu2QgOpKeyAT9&#10;fSs7RSJuS6W9Si5ziOStBvvSyExv6wqzRn/zxq3rt25yMHTFfJwkcexCr+b3OGUS/s3rFzuaaqhS&#10;TMyLK5EhzSYrbBYVDKkGO1OgUjmR2dbRUl9vliKLjK+utEorLNicKYo8YEZ5crKptbEBEb/ZpMGq&#10;3nXb7bet21FRqxGrBJt37jCbtGQ298EL/7d7V6StHZSn3VePF9ZuxHI9IBSvunVdnsou79xuhLBI&#10;UU62z+E7BuAT7yghZKI5NlVUDA0LTx7RLy7U3ffQt77xgx/VN3USYsmNwcunTn586JOPQynv2p39&#10;/qBrdsjZUbvhV9/8/tq1a8raE7nAJygWpKp539IfXvn3Vx/9UoXCLCpiwwcjk4/mMtoam67WwtUI&#10;OejJlWIuUkOAGEUkS/lOzuEKb2tpqK2v6Ghr275jZzf0t7/41e07dikUyvPnjiwseDes3fbb3zzd&#10;1Yl45Pq6OjsAW6AyorWvrLWqjOrzlw4hriIYCecL0kSS99unn161utNi1ZTjKDlESlEanZukPMlw&#10;MJzKZxpyEt5I0FLfyYgkRVKKeZoGenaNtigT89Xy6pYmiUr+yhsvt6zvzGsESA6RIK+2yNEBdSfh&#10;Y/Ecz2CVl9JZKnHMwZAN1CByR6RFeASRJgjBFRWMBJHBRJXyKgiuYE7GkJBfZMBwyqYJvSJGJxl/&#10;VMqnQon4xMjEycPnL966NeeOVVV1q1S2bEqwMOFfGPVWGurVrHbk3PCpD4+np+IWbBuyyeEb48/8&#10;7bnxkSlIPCWgs/KKZYciJCISmUmvBPgttBzhxvJF7udbBYANClmdSmE1m8cmxvxOr7JSjz+uNJI5&#10;c+SmtLG5tdmu9uedLtqrJMRK3MRFiiMQoQwoW6qxIXGzuTERCRePOBHMysRUmkeruT0abn2BymZE&#10;M1yBL5X1E5qAoi6rrQzVNfga7zUZV+p1Lbx597X33/mDf24euxa7RtFU17T99jskKvWeDw6z/JTD&#10;ah8ZWIiEw6Vi8ub5m/fcde/KNbUb13Vx06LRyZDRpMA23++J9a1ccfz4/q2bdp88fkUiJYBBO3Py&#10;5le/9TWNjDp76rTb52GFnB/96KdrO/qJdO72u+8qCEt/f/mZIMlOzS9u3rH10qH57Sseb61puzB0&#10;/L3DL33j149qVGmTsKSgWpD5YOTYugx9rsmAXmqFuQAAw2gyMTY3NT418eh9D8VL9Mcfv7Oys5nD&#10;z/FVQgADhAUk0CSkGg1Gr5DPuOcXjAYjw0WoTSno9WH4CyA21uHeZaS5yD47eeGBLbeD5XHrykDh&#10;2lwVh9Ktq+euNs/GpkcnrsFTY6porq2tJmXG1z442N7QdseG1YjfqGxdOeMKP/u3F2cmJ1LxbHUF&#10;ZCzXlha9d929Y2xw9OzJi1cvX4dRQS6VXzh5laXz7uVYkdE6F91QQsYjlEFvnRidWpxOQmk/vTRd&#10;ZaiNREIsw5madrmXfdgORZYXQXGIQeLJkIOXru/fe2zjbbfB8ovCFR44VMxwBbvdHiFU6QIK+SAY&#10;Rpw8dRonF5ZgHq8Hq/j25pbP+QMoLTk0BkVcDRsNM559NVZ0WdkrE4Kqqt0CJq2BhT8t9LGqhVxa&#10;Ud8oJNOmYjg56aGUHUVjA5eTznrnQXHKSGx8bjIWWuZzkJKgQQBRkZsFTAypCGxgUciNcwXBkgBr&#10;P/BVkAaLTBR9lmOpbt1CySp4hBLp6mqV2B/w+oMeAiACPhjsqUwum0ynSaEEFL0yq6OY/pzYLIPi&#10;B20wEPZUvkDlOCjXywGpIO7xiUhsucCZzYC3llIOzoVMTfK6eoWURSqBUi80QQrtqKjFC4xOGi8U&#10;BDglFhRbbjbJ0lEo2aVioxFbGnk5gI09fuhsT/ftK7p6r42eC0Zn1q3tR1LRWy+9ML8cfeP917ft&#10;vuPdPR9qDWq1QvHiv19Z3dNZW13tWUYGT1aNkSJXgv9ZvHiIRwYVxl5Rff7czbWrtmEJBRYiAsQA&#10;9ENd6gl4QR2XqLSkRJnn4gRAWYqvBOw0tBfoz3DDwJSQ3ffuh+MDY0Cz79pyZ1VjLySOKNblSpW9&#10;onJxeWnRtUys+c5/2231Nr1OIcgSrEdUjEqcQRnarwzSuEJaMklyvRQ/VOD402wQ6U0o7AoMJKZg&#10;cELdplASGgmhJLGn4iBaHbYg0CrLllwp7nakUBeSmPSWrVHga/CRVB7PkomUoBghTFDNAYUmgn55&#10;cK6hqzsq5AFnmWPT/qHhKrVB3tCikZsQT0VkIC8TIfnp08NH//n8y194+KuygtQ1vzw3PjIzORqh&#10;Y43dfVpHDUAlHCQQgNhRLEWXlvkUYo2rCKGUA6IHlFOUBBUUVyAFiw8JqxxEOPNziQyNhgAAQ6x1&#10;0coWc0CMg0evD3minDwhksmx7hMQ6ObT6Xy4yEkiQwiyUUERaWhFVOVoF5BlDPMTuOdIUWRhUcSC&#10;mEnFkxG4X+wOS0lCgQdEQWidLTpEKjKei855J26NIfXp5tTUkSuXbs0E2rt777rnvvUbNvWvWrtu&#10;/cZt23dt2HTbli1b6huQj148d+7Mp4dPugKxpo4eS2W9TGMyIROuttlor1boLXKtWa538qhEJh+G&#10;cwveCbXWbrW0V1b0W439UnErwa0hRDGRgCdB5QGyI2Lx4NksIdCmbL7DmgHo/XJdjketlBPhwcZn&#10;hyI1GgF4CLHMeCWQqYU1JfzmS25v+4pO3LJ79+/74mOPozNRKuShYBAxDuC/gyIOmD6FTC6MBsPB&#10;iMs3MjDS0bpSJTcHfPEcfF+4NtFWYY36/5srbMewMo6G8QSCo4K/i6oknUyVipFl55Td1sAnlClI&#10;iVPBAodSSAwqqRAxThD5lwRFlpvB6qtApPG9JZP+RNRLlSQGZc309OzuO+8L+ILXrg63NFfncc2G&#10;nJQo0trFOBelcskmrRHxD+obl0/rJKTFXgNkPJbmWKSSeYhQEjJ9HQ3sLPrDXMwDqzQifTncy2cP&#10;dfe2F8VycSTHT2SXIsGUWJDXSAJ0HPcq4LFLQ2NTAzdnpyZ1PKlObZLWV/OaqoGYy2C5niuK0wVJ&#10;piArCRRQmDIw/uUFsIcB08aw6WRybmYmHIvkSkW5WmUyWbTQJEH/AH8dF1Zk/G38NQ83ObphtUaL&#10;tjiR00O983mmWwbGORHyiyI+KpfTi7F3geyblxHVFXi51JSrSqYL81xRaVgkU0VmObdGR5pXV4m1&#10;fD2/Bl+TFJnswPTEIkwG2Ft/PBsNZeNSK9WwusFRa2RjsjOfjd68eqOl28QXMiZ9tYxfpShpFDxG&#10;zPOqGEkkMOucHVIrpXISDYWw3laRDPrrbLUX9i6vX/GlYO2lDEVzVVxakpxnpjzFWdLC86f96MkJ&#10;hrQIHcf+7bp02G/trVk+ObsrX/e1XJOJoFp+/LVhG0e7ogk264vnTq7p7y0hNJxNIlUvHPRZzHoW&#10;wdlSNOwRJVXIuOcVFqPWWqvSVJv09Vy+qiiELAH9UlicdGdTfjxGyCEFSVMjEJJMDv1oIhr1B/w0&#10;ViUYtZVjX7KZcAYB9cgrAVU3H46SqMt1qhyy1TgEiVqJyUq1htnJBYvaAPsyIkzUCgkk2JFgPJyB&#10;KTKJwB/IObzLiyK1uUjJhIWETAAIcExhrKpQgpRZBGgL+GIIM2BbB54wHA/7Qz44lofGb/FFuCKw&#10;ixLDNRjLZEChUShlkZBfIxFjiKlQqWQ6bTzoB0UdYZ0wWIIfL5CgDdTE8bgvu+1yjSZHLCtUYM+L&#10;hSa90CaFTTWd5eVolo1suLNbpFRdG5rUUo06ubKagJJ5iaypogEUpKRQiBplEk6eOjbvUrdX9Vc4&#10;wh8e9n9weOH4+Tm/27ijv9hbFdSU7A3mxPKCpNqKdxCNH8tk3G6X1WwFRLgcJ8hk8WTiNTYiPbPA&#10;FaNiSiLtIZVJQD2Shx8wj3ZUphXIdbwU1mQ4ZYoyPhEcm0UxIDfrhFV6rU0nTCO0PCtX1YEqrCKp&#10;eY8zb1MHS3lZgSp5U82Gmsz4Mu10pcTslfHhxv6+qt4VPuDPaIiJeFcv3Lh44SY09129q9vbVmh1&#10;2tNnTr/8yosej8dutWVStF6jKOWZhvp6go0SianA0ihZymiUUmxbWCCsCJEf+q6ShCNQMrEgN+HH&#10;m8aRirMiJArGJEw+5vfpbcZUIirF6cgpWGsa2RQ0IjCnLCaz09NjA8GZxeEzF2vMvkfvFzNpi1L8&#10;rbBbtui+1NBVefBgYmRUPDo+0dqgrbZBzxaA8xNwXoRtUCrGFS8aK3sOHi1cOG954qtv3vHQ1y11&#10;7aQodvzUme/+/LdzwfG2FbJ77u0bGrl2/tK1rz3xX/fu+ordWi8xim65Jn/4+1++9vbbIxdubmnu&#10;FaaLG/vX11ZWIfg5jeh6zzxcoDKLOS3m+bl0nJsDDCNLcDB0ATYdfa8Kspp8AoRkKIsBTMJQHoGu&#10;2UIKcXkTY6Od3a1retdvuW1HS0sHWguXf3Zy9sZ7H73y5789/cyz/1hYdPavXgcQ0Nnzh+y1+lyJ&#10;x7CgwhA7b7+9paOGLdIoghEa60VuZ9DfWl1HatXZEocZdCVdCbSnjFAnLJFI/Cv3IHxetryFIGHH&#10;tdnNQMe+s+ctg1lrN9qi8DAjRoEPCAuJEkuuN+IHh4SYn1HAwFViMAzWQHyMYRyEHxKMXYj5wVtW&#10;wMIhSsafi8KrFIX+CFE9JovdhBkcPHAimVKi/Oc//jW3lL77C7vnnIt/+NXzzZ1wE8R//+vfHt3/&#10;aXdD9dzgrQ9eeKnTXnHm40+WPK7aFS1P//aPd9153+DNiUgk2NuHDwTZr2VDZdkETWQFMhEAcBTs&#10;zXR+YXwS2HKdRloqZnUVxsqVrYsh5uDQJZ2AvZOoEGRE/7v3ubzz1pN17UGR6jA3J1PL9BiCYVKJ&#10;hxgvRh5jLjBJr+dLofnpyDv/GLTUlggdT86xUyV1pDjo45xKFUZimYFg4UJUeGsheIikBmgtyzcV&#10;eSbS0lppbIWJcfHwqSNvv3JEXJR3NLc32dq6tm+8fuoskeEszAfnpgcNEuaHP/mRtbkm4Vv4w49+&#10;HY6Jx8edq/raU0na76b7+rvPnzuh0ziQQCSV4c9JDVydHp4dgTUjny709HacOToAve6ajj4AV7vX&#10;9zsD868eeKd6R2NBStc1tA6d8t3R+3iNuerfzz/dvxHUaU2TvKZGVOsgVtYL2qoEDUA9cJJ8q76S&#10;gTkPkG5ucXRyTG82Ntc1nzp93Lk41bqiIZT0S+UA2KGs5k1NzzgclWVAMuTWMWCDyCSMHTIx7Q0a&#10;leoiLB6YAoOCH4r7IxF5jtvW2oH8rxsHT1pYwhValrebpouBsDKvra2j8ipQFkqEYnEiEvNHkSsN&#10;zY1SV/OD7/22s6O1vqLi1z/8e0udY35iOurNPHTfHZ6lZYVEduXi5dPHLmxYt+73v/jLpfOXhwYn&#10;33354NDY8MLi8mfvn121du2li5cvnx8PhWP79u2Zmp3q693057+8cPjTE0OXr4Qhfpap/vDnfRcH&#10;br3/9vGRW5OxcNob9G3dthPERYCL0aFLKWE4HFZqtOjVAc3IZNlTp0/v2nWnw+G4cuUKCHtgA6I8&#10;gp8eXUscNh9Gsjx+pM1+vpSdCqUrTt9sv+v+Z/IR0eiJsxVGrlctipKavL1BQyZqfbNTIwF+570C&#10;QquKLXv8U2JLM6xjFC+1ND9m0tsFlAp4VVxn2AeaRFrYh3h5Jk25WEQegSOHgoUQhNNKvqzVUndb&#10;Lq8CjwaRmSKSo0BkKcXDGH9peT6CogyeDJYFy6GMJ4cTjOSEfWGZDH4oMg2iAGB52CLgnigWUyCr&#10;YJDMCFnJrXnPaTmn+uT+wOXj46ses8l4WV1WJ2N1MzPeBmM9nEtAB5KkMAOPNJ0JBsKJCA24n4gv&#10;s9oqI3yWDzFEgetamLlwbuCpr/64SAief/VvG7d0wHbicjoFeChK2U3btyrUGoTA/fo3vzXrDceP&#10;Hv3io1/iC0TYqwQ8weUpN48uYXbO0rGbN64h19diqh66MV1lbbZZze+99966dRtIHDWkQG+xFKCS&#10;FCNVmUSLB+MFhlroOsvACGyK0P8VkMASf/Fv702POh+899G33vrk/YNn7U2daMbSIHdy+EYzhCkk&#10;8cc/3WMlfJrCpDI1ys6dycxckM6K8y5fYmEqsTic9o3x6EUe7VXnsT1FkltBVhCoUSsyBRlXoOdL&#10;RZAXwSReKlIAGqBxgZoYbxAvxeGm+UQBgyoATqFJZlArc2VhHhniUomS2MQxidMsXiahNyr107x6&#10;a0gEtGDJz8WUMFxvrZ0tp1QJzRINjVwcJHWqdbNuBCXRWzfs0slt9tpGoxbD4qratlaBTE1jVoov&#10;v4wHK2Rj4ZBryYCNECUqwYcoQB8lKqGC4qPEwgcL8hafZkp0vhz1lSoH3qAOghxWSCHtjq8UEUg/&#10;M85MzMuh0AJOgZPKshGGjQAsUsxniiyTz2BQTKdiiWSiHE9VLCDwA08AYBogO6ehc0DZAYc8tjL4&#10;CISkUITYUTSHycLctZGF8bl4NOWLJ6u7ur/0vf967JGvIeNNIpWmGca55MQyhwE6BoVLjkWeLyqD&#10;dRs337btDr5QfuLspYtXb0US2UCUzoBsgPUSqi25BiWlVGZRgwqtckjlBgGlLvLQHvBYjAzQGImR&#10;k+wDcyISCsQioQzCR8qR4OU9SRRs10gIeycGDU08WgSyC3yxCOrG8oujRIMpkZRNKqCglBnWiivX&#10;bqxff1sslbxx81ZPTw9WWXAtRiIRvKrwLuaYFIFpTCEbcC1FvF67wZJN5M26SryAJKVIYaL9uTQV&#10;mzLIN3HAwjvndi0hdAh6ViR7ooBJxWBY5Udj05lsXKeqhdkSeyAIZCUSg1SoA7YHv5VUPpXMw3IU&#10;y3IAvEiCQoA5ENjaekXt0jwNOPOGdRvPnR9CxJPFImezyApaVmpClY30zBhl1OyWGa0imXTg6lkJ&#10;watyNBTK9EiqbHdLLuchp9TX0HwAIeKlLEKOl4VKA3Z9l84ebmluLIjkuPWRMwlVIsgfhWxeCj1n&#10;Ik/P4A/rs9Q57CuaVHJjTgx7E+nm5MLIBElmJVmuFtzrAi+ZSARAHUjEQdnCei0RjsTjeHJyOEx1&#10;Rh2WF0Dh4RMRlCdVgNflEFmGsjWbyngDPnxewGCKgdsp4z91GJUIAK3lJeAzinqWs4AmBVNAqyiE&#10;Mnz8TqpCKmOVmSTHT4vMogViARx7/0jOPR267b4NaVXCwhiVhDTk8qU9cT4WyiI+k0uncjQj5loa&#10;q7BIiXrn3/zbUQyb7FVKcwX+rPIqZb+m0KbiGHVYk8UQ2pzKclKWWotEZRDA91IqZbhhtR35ZPKg&#10;O/fJnitrO1UGiYNmKT+acjmZlFPLEA0obDnSFHTy3nj65OIgp6GrkT7rvSdZ9WipAUdV/X88Rn2p&#10;7+zCWGtDHTZjpy8ea2mG3B/kXwBJg7W1VaC84HnMIydLwl3C+M1q4MqU0C/4r83YClITFxIHmLqY&#10;sp+WiqckpYxCxki5SUkpAcmsMJdXUmKdyqTVq3kkxxdNe8OcDEcpVokR84q9UCYtSOFtzYjMOgb5&#10;JYDBxKM5hhYq1JRAmozEseQBcgOZEAaxUqfSQFDBIFohgQsgDrKnylrJEiI5j8klAjGuTFtRJ2Gj&#10;2B9CIh7BP6tUY5GSYbNSEHNzSbbEytRi5JZjh4YGOYiVbCHPoZD/oYq63Xa9Dm8ICBORHOMwGmiE&#10;F0ei4FiA3oxFDMLCYSXnpFn/+Cw6KyNXrIaLtCRFLklKLoaRP6cloFVD0kpxSXjsnyO9m7ZqpCJN&#10;Lhn3+ilzRUGsKceyZ2MWkczty0ZVFStUBGmkrJvbSmsqCw+tzD20Jtdsgg4HYvo47UN4OC3FyrSI&#10;jFCGQfMd1hsNGNmBQQZ7LuAFOFWsgVTRG8n6wngdEWGEJCgcSSKpipKWtS6g3SnwQeQz8Jekfb5i&#10;Klvd2szVy7P8Igw7uWWvvMAvauugb8DBCsVmKEvLEKESSJXCGYsO0kvuwuycJC2LR/LHjl8/+PGZ&#10;U++eOvrCoWPPHxw/N0tD2TYRtptqTDVWvU67eeumHbu2YCd//vz5ZWd5py+kREIKpbvUiPChgmhu&#10;3hePp0h0tEABFyA4iWLKSxTDBBuJuJbx9knMmiRS28FopWnY5nExiUVkFtw3oTyf1/MJ9bJ/+Nrg&#10;JzJRoN4iMlOy0QvHv/JFM8kP/f1vLqLUazbVHDt9ZHqevHiFbenu7l3VceV0ILyU7lsvyuP1kkLf&#10;n4tBak1W/PmfbpFq509+94q21hxIuj/Y8/ZLf31qyrnUtnHnfU/c76gRnzy0h01w/us7v9JqHKFQ&#10;4sSps8+ffnVg9Fb/ug3ff+Sb94s7Ui+cSRwfliRzihoz4iCmfZMGa41ACpcjpk25ZAn8N7asPSj/&#10;C4suPs7wQjYB9ncuD3oNYP6hWCwMq69cJtWqlUeOH+zr7dJILJksc+7i6Xc/ePXmyNnJ+ZsKLbVm&#10;7cqHH310bm5+ZV8/iFcHjn/St6orEk/Aow5BQVNrM4omQMkQrIVFK2/eqbXbYccKY76mMKpt1ZaK&#10;JuTX6EtqoMpg1CBQE0D1wS0PgTnZHFng6ExaPpc9uPd9LAq1ZgPE8skYmNUJOIRzyEnHBIlHKEhp&#10;OhOB46KYSUXDIRaqkPKiCBJUEtluUY9bjooVAR4sUhPiAkxZ7FYINCQIkET1k0ozkbR7yRsukHfe&#10;tb2uouLMhXMFNta7ckVHT+Plm9fve2x3Y0/Ltrt2Nq/pkFZqT10Y71rRcvHUxPe++x2xiHrxxee3&#10;bN1ICYEBQ/RaGu1oEZ8lKgUgm/hilVRlUGnwYngXpyV6sZ+TCiuKLatWcxAtPbQspFkln+6sUkaW&#10;F/wBd31bPVIKF0MlvUTBEbAsP55HzAmXxxCcJHc0UXDlObJQnK3CO6lMY69VYhdDxdPh0iTAVhyQ&#10;18h5RoyKIwuPsJ9bcCWSp064P/7Au1RUzdDe4fnI8nR+Yn78+oVjaoVF2VK3rXdNo63hxLmLamHp&#10;xT//oqTgTcZdz/3hL3Xa2q99749DNy5X1hpQ3+dYQVNz7cGD+/v71jsXvTI5ahjCOeN/7JtfsukN&#10;63q7EQpf01B99fy14auDT371Ca1B/tn1o1Eqnatcbuu3gEYbnMh+Yd2X9GL1X5/+7be+9d+txs16&#10;qkmRq7MUKsi0TFpSOce9NZWNRcSmoCriFjEtO3/pks1e9hVcPX9WIafUNlUg6dfKxBhvY3oI/x8w&#10;HBYg4ImShBAEw0E5bh5QEykRrBsiaDhLBYVIkvYEV9TVv3JiX2/HilpDZbCYO3v9WmWan5tdDktY&#10;W0ctslugJokyqUQ4d/Xw0AxIp+LCueHRCkfjsY+Pf+upr7Y21h3cs5+O+PHz/B76nru2AbocCSKa&#10;hJyfcT507/0HPjv40198Z/ddO/fsOfCTX/3Hl77y4KcHjtY3mH2BRYCv/+/Pv0jHfAc/PV1Z0/nS&#10;n1/9wQ+/f/u6/ndefnflqjWHzlzvX7vpu9/9qoCXQaD2k1//pk5vFgLvzubg3YV7x+Vy415AcD38&#10;NMgcx3H15S9/Gd6qX/z85+joFFI5VvwomzGkB/winQDUbk7GPayWsycuk/au/6lu6j/6/gFedNph&#10;T83o13gjyNRsUxcinGuXCI0hVd8iTWVF/tkAJ1nU2PiIjGZDPteM0WDnwFmNaB2sgHOUSV6hFqoC&#10;3gBXvZT/PBsJDsJYWs8SzQ2dD3L4drYAzBCkMGWNIPoJKADlKinLBVk4TmcAauAC+48Xg4sQNG4J&#10;MzWiXMqTTDkUhifCzA8QD6xTMEbgF2LBwHjswzzCKRYqDrw70LBb1bRGww1ybJnqQhySHlIrQExc&#10;Bs1VIBBCTwWgr1qq16tsJrVDqzSXgKeA2gddRSqdgYs6nuvp2ZJiC0dPfrpyVbNWLT12+HA0mVq9&#10;fj3BF5ISicNeefHspeOHT//5T/8nV6sJEv+wQK8BP0GeThV9Ll84FrPXVJqsdkIgun55dM3KjeFg&#10;9MaNwZ27dqXZbLaUx+7u8/MHe7wykRv/h+RgEf4d/nAsi+ErLErnjpwy6ww7t+3++z9eU2mrkzzh&#10;P195raW922yugsYOH0t5OfGnLyOiORCYuX5t4AxPTtW39VJNG7iVelmtUV1pkKqEQkzGAvHA0Hz0&#10;1nJ+IpqbCIIuDSOMFLuxXKbMdUcrBXlSkeGUw7/L3UWMNDBgBHKUHK6OJExk0STlgcqq5SNoDbBA&#10;rEMQiJJJskJWlcoIXBGm3pSAqxp00hIjiqURxxlRq0BPhmkJEfGIrxHKZB3NPXdsuQcuTVKkhPRE&#10;gDNVpYEGu8AVgjbBR44SJw/TWcC/qNaJBBodIosgbocxBRBMoHLwgKQhTIHeiy1k8Ijl03hu0DiU&#10;O6s8aDkgMkq0EiP2V0KEJyl0rsWJRMIXwXAkGXBjzR90u1zOBJgtsCESkA1JEHiSpaFW8sSjESAH&#10;0NmBaoCgsSgsHGmwStCtk5xMQSuQ0svhz97dN3ptSKsx3vPwY5vvvb9j5RqBRIUs09OnT+//ZO8L&#10;/3puYnzc73WPjwyNjw3t+eDds6dPAn8h01olcnVNffP6TVt7V64xmGyAUly7MXT67MUbg6Oj49ME&#10;a/UsF72enM+XxSAWT5g74JmYH51bHnFFppdDE8NXBzxuF95SjIRYlgX6EqZKfOsSkRhifbPJhN2r&#10;SqnEWB1zR1R7APQrlBqsv9CoQyyIl4dHkDdvDcFztXrN2iW3Z2hocM3qNZ/H1PIUai2ytBL0AiHk&#10;ewOeBeccGnWTXi8WSJzzXoOxOp3hJTKIs0Zj9Xl2GXaaeFNZmK4S4WBAAbyoHOvXdFlWiVkALKf+&#10;mbKASqRHcxhJBEhENVEabNTScb/Ts5TDB4xegMjRubLvU0KKjSqTRqSdm0xevTr581/+h0ioPHjw&#10;mMlEAYeTiLDDQ6eae9ImW+7KmUJDzZeEehNdzI2PDzEpekVrX6GE+xo7zjhDT1MieUGszQjw0oRL&#10;WQ+Q8CqzA1uygfOn2lpb8VzQhUKMod0hZChLiASjxuggmEh4fPADaOrsPibhQsJykZNg8wyyLuMA&#10;VuRFmdIywoaDQfyiBHYOIhI5ZlhPqHQ6vcmo0uqgogFnBL8HfJYwLmIJhtUd9BugpMTiwMZwtFp0&#10;XlYUTDC7Q2TLR/NUClC8BJPyxoM+foGqtDTrNBWBIOyCKZFC7BZJ8lynVcXB1p0usgFxIE1m3Nfp&#10;lLPYf3t3VOrTpyU0DUBqrsHerFMYhFKRHohASMWkoixKdygViz6dUt6/plGth8SHdRhajPxuSbbW&#10;TlbxaMY7PS+yNqKJksh0eayROXwecDy8WEESn1gea1/Xc33k2vLeiFxsFUsdEDOW0gUWLxuC2Hma&#10;9Bx37/+czA7zG9o2zB4c+mK+4clMjbZAVn/7PsF3N0Z0/HPHjvfVNUvk4hMXD7e01xVKOEfxcWYk&#10;MiklkmLFSZACp9stQs1tqIpFaG40/eEzz7aa9FUWdYmfZTjpeD4eK6QwRuOx6A8ytCDn52diEm6I&#10;j+MQ0xVKJZboJDJAvSXob8SKtICfFxPQ9hF0yuNZUlda0lBrYGJRzAY9SwqtQSxTRePo2JU8ogiu&#10;LpfBgIALb7EMhCVktvM5eo00izk7Pvpi0jM/XlBYMzy5vBhHtgCIveBo0EkanRWBqb6QUGigBS4k&#10;GRSO2PMUQ7F4gsuVWkwllO1SmbxUSvr8IgkygYjyeC6bVSjA42IAKkUsTjybBiUKZycg4wapMhuM&#10;09ODsOqie4AHheGxNFCoImk6WdKJaxU82/b1O1D4SRFYA9gtjfRcUqDTlGAQyRUjs34vI5A4Gqtz&#10;TlqUc+sLEbvEXSEfFqTxdenwbKewqQrADJhXaspyDyAdMKPM5SBEREwsCmSkI6LGRdvnRfGoRvif&#10;gtCrCHwGJKikeKPKMR98fAugiHASykJJjidndg6TQ54Dia98NM/STC40N69Sa2LGCqzR0X4B8JiO&#10;xoTlHS+EbGLIwrUtlXQyVXM63sq3tRVtrVHlqohudVh9v7JjPVG5UlyjDfMPHvjs7UsH48mozoSb&#10;X9ze2rpuzbr6ugYwEj/Zux+ReiKZNZ7H9syuszVCDxeJhRfmRiO+qah3NBebkkIwGvBGYllbQ02W&#10;LIVSUbQfbAr6NwgRUAhl/X6vzV6Zz2nGJxf2H3kTB1dwKbapq2ru2iAIWxu3FSIx9Tsf472X9fU8&#10;8OLLeycXkq+9e2jXXXdtQP7uii3P/PkVuYJpqIWEJpstyvyxur88u1zd/IUn/+u3oH9eHzn7x2d+&#10;9cHBNx+/o81QVU1aG6QWAx2L7H/74A+e+q1WW33s7OFf/vln9jrb/at7b+/s727rFyUJz28+yn50&#10;IzaxFJye1a6oJfVFfihksLZQqGw43Ax0E3kGXCgIPkF0FpcIyHIEGCVyYHZcQPKhUEQpkQnL4c8t&#10;IdKQBCEUyJdX33hp8sbce++/BWTyph19lJztW9vW0d3iqKwaHppA8mFP7+rhyZlYMlTbVJti2Nff&#10;fJ8Si+vqalQyWZKN4i7Pc1nHRBS8syySVEkxdsbKonJ+z9XFPx+g993S2iuyVQo4pWhuUVEkhIsp&#10;IdY2ySwYDpGwq7uu6uzJIxmgwFA85XI+1FaxOA87YZk8l0fqWRYbq8Cy0+1xoeXFpgU6EBWUIqhT&#10;lYif5S0EPPkCK4GxGzh4nS5F8QB4ZcOJMdciEsENpCIWo6cD8S8+/AVZSTYyOMem+Pfc+8VQlDl1&#10;6dqWOx5CvjFXposUyWff+cho1DZX1928NrF125ZgMAiiSXdPB4M2FyspuRLHb4bNFAhUFNCglCcj&#10;ONIxjhXy8zO+mYyKcHFocGLqK1sq2zb85fh7KmG0GTwDufKdkbNGfn6ruj6cMwQY9GRkkSpm86hu&#10;wLoVZIGeK/khEq5pNmFElIOIFrdbaTInmoYvL7Isf/+lU019GkKmnRosHvv38LQyN+sN6tV1DZVd&#10;3e01PR06lYoy1RpSxvhgfvz9w/sRBoxoJDWpOnPynJTP7elsKOjJCDd7Yv9Zu6Fapq89f3xvU2tF&#10;IhHKZLir1/YcOrp/65Zd4OzhwJMrRDPTrgYQ/ld0OXQIUFLW1zTYLBVvvvzOf333KZVB/of3/6Zp&#10;M836R2VqEvIOblD+yJqv+Cbnzp46fPe9D/IFSlhXRRmKF4OaSZlPFDxLLpPZCIUEoi1QWyM8ZmJy&#10;pqWpDWzFt59/vsJuQIWfyMeEOVYBYhCQR1qNZ37ZLFJyRJjIF7KQEhdLQh4hlklcQT8aPxkFNXte&#10;ieY7ns13V84MDK6p7TF0tVyI+ipdRfOwh5NMwTKtUekCmLKLeAk3PXV+ChXLA99/vH5VK0JMTn90&#10;6kuPP5DNJq6cO2MxW6QSidsdWLu294c//AFFiQF8W1ry3XHH7s8O7nvgka2JVOTIsVPbd62xO3RI&#10;ozGaZSPj16VSXU2dQS3m73v/oqOx9caFaz7P4sjZs7FQqrGra2BqHkxOi1KIgNHRiYVdd9xJot4H&#10;nAeimzSg3Bmk/JR3VpDNlXgg6nR3dTkqKi5fvrQ4P9e/sg8LbiwSQK9FuZQvJiF1o/hJ78JpiUj9&#10;/uHC3V/+ISUijn385+2bdKxg8UD0IV7B1GCzSlNB7+BARX9tSBzXsHTSucyqlUmKK6H5yOBEKIgE&#10;UsCiCJ0DDnQ5ZVBRDolQl0nlZ1ypdNaRzVZlmLo8p11juk1tW0szkiIigdDTCEpluzfqWsyeKUw6&#10;UCKAkgYlIPxaYDnAXp/HT4FyHy8mH6gMAZhyAiHMM6HyBIcG4Cm2FIlMlEwQk1e+8auBPJve9fX6&#10;DC9qyXdUF5rCHp+hUoskP+RIRaNRCMiqHDUGpE3JHZiniwRKiUCNwifGDQAUn4pGNArl4cPn1629&#10;I88lxidHWltqL5w6/ve/vnljZOSzQxcOHT6JwL01/WtbWppDocCd995OioSpPIMmD3BtrdpscdSb&#10;K2tNjgogr4BwdDp9s9NLa1bdNnxrRKVUNbe2xDN0OaasCDbH520KtgoozXCclWVHWLrAeyko0hnn&#10;xAzGiOtWblq/YYdaV3nfY0/1rFmDyxFrl87O3nSKQTQUlKvE6tsMk/NehqvtX/uIybQxk7O7lGIW&#10;jgL8wDRWqueLwOFrtld21zWvtjb2yFWmSGBpfmhsaWQivuyNzDuXhkf8U1Oe0eHFW9fDs2OZwBIg&#10;iqJ8RMZJAbKHzDk4/eFjlnEh0cnwWYxh2IQgoWCTGSplQlD45IKkoymUT1dwFZBUk+6YNitkDHqI&#10;UplChgOJH8m9ee0qGGiYG8mkSCLFLI7ErYEbHPnr4JiSmM2BHYckoKw/mQ8bHDo0eWi6UM5jWFZ2&#10;RJWhbSUaaXpYNwIwF4sm6GgMK5tQwuMK+NyhuYkF5G1Hwvjb6bA/qpApTZUmhUoGUjh2ZyKlVGc2&#10;mmw2HTxaamC6VEhIBE8lFqax0ceTFglHxscn3G4v5txY2gnKskMKAe4qvuT0oRN73/sIxMFv/dcP&#10;tj7wkNxiKw/BeCTohI/fcxcIvHXVlXffuWvNSmgTHPU1lbUVtvWr+xUS4cVzp996f9/U5KTP64Mt&#10;CbleNqutpaV1/br1O3fsbGluEVJwvUkwHQcnErCJdJbBljaeSoUT4TAd84UC886F+orGiakZrz80&#10;MTM3PjWDfz8yPrm47MaP2QXnstsXp5PlBHdg4UmhzmSjJKAXmxHDhebz8+qwCCTohx9+9B/f+Q6k&#10;AtdvDMB1YbVZy2RJPgm1EtAySXZxwb1UJPmWKuzNAIXCC8INhpJlXS+sQXwxbFWfhzCBHYgNOHIc&#10;cn6fB0rY8pWcz4FlibOSZZNej5NOMRZzBRbNTCHr9oWEQhTDskI+nUwEFVq50oxMR2QvY4UjF5OK&#10;dKw0M7I8em3e52F++dvf6HTUwI3ZvXve37DFBgloOiy5MfT25jtzYhH/5gXFqlXfQh450ih8IZ/P&#10;5V7Ztxp7PzpPs3lXJDLEF5MYaOdxJHAC+JXx2xPrbSzyLc+eqq+pI0QaGnwYkM9RZwulZe4Hk4GY&#10;EtEPvmiQyBdItuAnhInyWg1y1xxSwiUMh46WHf1qu1lm0fNkQFYgzQtISNTBnHSxgF0p+ikconk0&#10;nkXoNNkA9OPLbrhoLFab0WKBnQCtHbRLsGhh4FeOLCh5JQgGS4aQ2IlDp6pyRSKD1XBJpJf4Cq5Q&#10;3gsRPEMsRvgusUI/txiIF0N6uTwyX5y44Fy5fUVCvcx3QfNK1do7xAJ9KJ7GWB4vEMNhNOD3MXlh&#10;FrD8nBWRTSXwHQINDoCHsa1qtJJV8iLpnnBVW9uhqBTylEj5hfUQNgMghdWkEozSQiGuVqfWbDQs&#10;zko/2X/xxKWL5w5cub5/cOTYVHyJXtfSmBnKug/OdMir5k+5vqLoXJWQ2Y1m6qG1+h/dQ+vQnhXf&#10;ffXV2zZvRA9za3bAUWUGtnHGOWG0Wop4CIuEWK51usNiuUautmWzpIoS6YWCdT3tIhlvOeIOZCJL&#10;QdeSZyng9SWRwONGqxsrYhMFr306U0plMW0SQmYp4ucobobPTecLXJLMIrOSLAgBCyrkPC6nvqaC&#10;xYlIwBcCnapfIlXywDZUqiBiIbBjTdCwxsFmjZY+yeahuIOYVi5C5q0Yqyh0VjgRhZYGf4qjp1A0&#10;lW9N/Ey3x5fL55C5iil0OpeK0qEctCwoqyJJDIMovVagUafQRMGwy+VheQJVexT1G5LzsHIGpwVX&#10;bAgBb0WlRo1BGmI18ILjPAMUkdQR/pTf452jmIShWDLmxTJaqCTMGUZckmkKGpW2WEi5/Ulkk+AV&#10;nXMZ6qzLFGsXmv2u9FAooibF2twCFkoFf0gbZSgPjcRlSNa0KFsTSbBAeXZpCn0zDA84dMGeSaVk&#10;SgU6S0oihPMxHg431dTELLDNCDNltm6ewbpXWMqRUH7DxsJkhHlGnCtHZ8FZt+ASS0WSWntAghkB&#10;V5QpkMlU0L1sa6hzyTSYcQlwsqMRz3Ow3Yt4A0qTISYoLAOOJCOMY+4MLw1prYrP1RfzlSK+RYKR&#10;ChT6nPqOqu6tq1Z84fbZ2Ym9n3wwMnorFo9idGq12Ksqahoamj7bf3g5HJdWVJbEIoZTEMslWo3S&#10;bNA6TCaDUo7LI+kPp1mutrqBq5J4UmGQajPZlNfnkkKTKxLAbWmpqEikvPv3HhXwZX/6028fv/v7&#10;3Lji3MFzN664//vnVXJ75vmXlmqbq86cXn74wf8+cXyitq1q1713c3lSkg9zgCqVSJ4/N4wxVJop&#10;LThbfvqrqfq2x3/1x79hES0QyPTamu3b7l+7fvPpjz8KAx6EDKPm5hf++eq9ax/vaVl75fyFd/Y/&#10;/4Un7mltX1FVohDPEi8gwkLq/OdRkx9T5lKaoTXdDkZbQmkolNjwHQGTKyTgTi8PiGLe4PTN0cmB&#10;IffUnGtq9p/PvplJZ9etXa9V6QETxQGKCd7rr+5RqzRrVq+rcFTicN115+aOlbVO3+iKrnpQlfGk&#10;4zv5059f+NZTP9CqrB98+p7WoFFqEHMkfef9PWvW98OvhdEi3BlY8WHPyXhiOrWaFAhwMJCgOY2m&#10;A/93pHIEoOas+ZFNUbNMwkDWQnCG3Hsf+8nU25+OHT02sjCiarfBLFBZZX7/1Gc2vb2pudlgspb4&#10;pD8S0qjg0S2JyrCs4tzUVHNLO2m0a2SKxFKgmGCQ6JqAAUcpg9wxEYmzIVqDjhFCRLhHQ3H35Lyh&#10;vkqokOsJ2cjo5NmboxvX95WSzMXrV2AUWbe+JxkPfbr3s50b1uAC46To2ZuDr/752Z987z/yWfaz&#10;g4c3bFiPI+3EiROPPnafziDz+5ZA4gb+WyGRY3iQI8g8KWTw8RTSEn4+GnVj6yKv0CXx1maLOkpB&#10;mrQtX7jz/LVrmig2Vzm5Sbg067NK7fWVjRNIgiiz2GUszYWJWVBExkshEZmleEEkL4GHU+DpECJP&#10;5dFbQtqhYRIa59z8ipXmJENkQ3JhWrx1a8v2vmaHIVpb71NpZrmEP89P8XVxFQJBTNyxmdlJpKiO&#10;jXQ0dSQ8EZ1aF+XkPOmIzqLPFvMXT98aGhyQCtjOnooMQ4uF2tUbO7GorK6p8QfDRquko6MBy6vz&#10;A1fHbgzODI74lr1j49NnTp+7e9eOu++/y5lcfOXY2yPhqfBgsrmrFgWHfzj0wNoHdGLV9WvnEGph&#10;sFg5TJIoRjmYPWLTXcjEsoB5RYVw/SGOhYXNh5qbWGyobkbKwomPPq6utXO1GBgVokuLFqUqXmB4&#10;Mkk2nEjArqZV0DICw8jAxKxBpk7gqpQLk+6ATazKYnGokGT8UYFWcfHcBZNCZ6pr7d62UciKyfPz&#10;KleQo6SYWmD6ybyATXriyzeccq3K1O/IUqwgzTnz0YHbd210B5bfeONQR1cDtoILzigpzl+/sfSb&#10;p39eUVN9/sL52zZv37//YN+aXgEpefetw1u2bCIFwv2fnu/t7puemSI4mvXr103cvHbz5lRrX+/A&#10;5cv/fuYP923tbWi02tu6Pj5ysr9/RYNVvuhcmllc3r7zTjGOHlhq0xg7lCKhIMYsKGBAb0YJsOeD&#10;jx57/FEIeV5+8YWHHrwfJyFoYfDqw80EyYwgiwAlzpLfp1RVXb8ezFOmHffvTsXGB87/21jB5NWy&#10;faNbu7p6LWRG4HNG0wFJrZIphWXFgmfWL9WagkRWlZFks0EmG5dItKEQQ6dB9OVqJHZ+Xi/goHzT&#10;a8yb7PZtBt16hXKVzrBKqe9KAYUmwHatLLLlYDha1uhROAxwUENvA2l6PJmAJwpycPQdZcR3gSsT&#10;iqPhMNB5XEgdCoATcNOBEG4vgVZAE0mZMl5U8C6fCM+ciT7w2CpVXVyvr9OmmzRppN7QAgQ7smWG&#10;YiweViFGhZIiAklK6qSEVsCRgEmIXyVeXORzWN/SYpWtdnh4fkX3Wnwvly9dq7HZX3ru30986QtP&#10;//XN++99EDuPPR8egp9o565tLR31QpmA4WX4JDcN21YRwiCZAE5XvqgI/qOAQof/6pvv3H3vw3qT&#10;6ezpMyvaW/UWHRqJPB8SSEwQsVz/fPEPX0aORe6EnGeUCKQoZ6PewLULl1jM2nEg6yzVjW1IhoZz&#10;4d03Xty4dj1mQ2wWrW2aTwqIX7zxD1vtqgp7v4JfKy7aFEWrHFgajkbB0co5JhkHsVE2LmHmU1YU&#10;cUU0C1qTwVJpre0wV7UpjfB0OPBkG2rqjbUNxoYGhcOO4bAgeDQ2d847diowdSXuHHZPDsS8k0XG&#10;T5SCfF6UFKRAM7akUnw+q8ow0fnlbLMF0xxM2hJYkgAT4Y/mtUJ4/8ExwZ0tElN/+e3TninvptV9&#10;mIzGuZgZlYGPUDxCegDnF3INEVzhC80tB2ckVglCy5A/jAy4chpxCRzYcnPFQqJHJ2anJg7u34sf&#10;g4O3Jqdm2ExOKgS/QgV9JebaDM3cvD54+vSZK1euRuJhk8NGYWSukJFQdUHaCEEhV5NI5ym+4u13&#10;9u7/4HA2mZuamj177lxPT68IGwOsQSXqAguiA55MqSxVOvjhp0JC+K3vfP++Rx9VO2yZQvGTTz8b&#10;Hp3oaGsfuHCtlAndfcfOSpsZAH1uno0EfNFQwOWch1oPt1VdVWXXqg1w32A7PHD92sd7Pjx/7iyU&#10;M9VVlfjWZFJJa0tza3ttc3tt24qmthUtLe2tnT1dnd29q9ds2LBu6+aNO7Zvu7unq2/Ltl23bdu1&#10;fdedO26/e9fue/Bv+tes7+jqM1krpEptMg0qBnrkGSy7Lw3cunT95rlL167fGr41NILFPT6KYq7w&#10;9a9/w263g7Lwxhtv3rX7LhFY+GVIshQTfoRKlWRxuUEnkMkBRmAgICwifTxLEOJZpx8ZqVBlYPmG&#10;Z68IYjna/xyz7FqEJRCDYThW0DF6XD6P2+cLTSnk0mrHCiTflghIkuhkEo8z2AuAAXjxiJNSjF8L&#10;nDJAEFPa1Kmjl8ZuLnS1rtu5GUFBD8PiNDM7+offPn/H7Ws0RneOJsavh33Rvbvuz3Ayuumb9pXr&#10;HwGqFbXpki8gFvBbWxqZUh4z9RTrXPJc40sFHLk4kPKVcoF80gWRN6W2xpLZ8RsDdVXVOZ6Em4PC&#10;hBCVeHQkDoB0SSEO8XI8tRQL2+S8R490MpUF7RweEdBNEEuHjROKUfyZgeaOQDjMLaZKCOQqpQGI&#10;gn4UYArU2vDiYIX6ue0q7PZDEarUaLDPwnovC1l6AQ1VeXyFrgq7KlT14nwiEYz7EDygrlTramnE&#10;e0FDLUrEKV+EXBh0nyFKiRB/xkUEsJu2IsfW54kknHFvbvCcb9XmZqEplXGlq81N0MYVeTJQChlY&#10;FIgcxDVYjKgKIkGktOCHyMufzoashhqTZKWJ6DXzK5FeHg84kdWg0NQS8KUyEkFeBfSiCE0ugYVO&#10;hVpQw8eiLjDGKy1W3b3FuFrVs6ahsV65qsfSvsJU1aTRGswzg5756x56OvWUZFVvWqI2aap+9pDs&#10;W7el5XlIboup+NDscH1bg1qrTJSwgtCk2cTU3LTJ5iAlauzHEiCa0iiOdYRcgWQMpIERoUjY6cKc&#10;xVbdpDXbtVazyqwsSAsirRQ+JaEYpr+imCnKcOx5QuxyIB+JAZcsl5brfUbAYTkoXli6LIdMUBn4&#10;/z3gQhQpJJNk4ISH+gdr5yJJpWGkyLEzw+M4a5IMEwN8OJniUSJEsgBCyiZCJUoKGHMx6S+kYxxt&#10;TawgsisRTghvUo4SkEaDPplMOpcWpEoY+lieAHl/kIvnU6GI3KDnq9VxBryYvEYkgQcPgkM8DZRS&#10;ihw//CYRy4z+B7QmBCKXkyqwWiuCFkXFsEKCQolSkio5Bl9ZBFZ4PXFPnI1w2Cj8nyUJmVOKmXzA&#10;/+YzH0zkM6vWrOKeu6arVkcMciImcodyphWNrSRfxUvwUmm4sHjQleVhTOPkRCSMlcp8YTbj9dRI&#10;xaD1lQCAxcyqEMV2Rq9Hd1e2S+YhzCyHXYpLCkWGqy/xtVjlZTISUHDgh+Ei8AKjAKTYhyPOMB0I&#10;SIWU2mJEWcpADg9TagEWE27U41XKlbRSjchtmFzxiYsA2aCEYr0mBQMzn0vDz6rhadoldJ+K6ddn&#10;O+TUGoN6c4Vqm8NyV3Ogqqjf2aDoqSbhnKh1wIiPdE+X233x4tUTx063t66wA5fX0+2Pev71+p/r&#10;G+0STO+R+wavrUBc4iBURs8ngZ5ukRlsORkZKNA0yEygCkOWzKSkChkkSclkRqzVnj55dE3Hhv94&#10;6vuCYlbKsXQ0b+rodNS3Lle2l8aWfL/4FexXfOcsvap/W3PbWix2du3aziVScDjz88JbNwaXfJca&#10;K2UD17MvvuVKlypkqnpoga0G8FkSUJVTRY1OakeI1tRM6OzYGLbHKR/9nw99LR8v/N9ff7LzoZXV&#10;9VXcnAF3AaZcPvAvxEqZN700ObvES6n7qsz39I/lPJXVFVxEXJS4uNTL1zlXcPL0iR//5Ddvv/7Z&#10;oYMXwPasb3A8++yn/Su7O1f0QvSOqeSyK/CLX/whHEDcVKKpoRXhv6+89C9rlSqSXlZbxJQUmZdF&#10;uDKOHr6sVVZtXLM9Hkm/d+DltRvXQ28fjoYbW6vWb1yJUxB6BqlAWML0gg4GpWIlYk6EZBAosWzp&#10;1ovHKv1iJlVcsPBtD62l1JJySgQM9LeWfW8dX7txu7m9TWoTl1ZZSSVhqTbae1svHTk7MT3T2NqR&#10;TKEGxcCK0UqlJYzcElFMKZQ6I5y1JE+ghMIbcoFgUK7R4rZRS9UKVNsMq7fYUmjQuRzaEwTUT2rS&#10;4RgPLbjnFhaGpp3bNq4S8gp/+dcrff0Va1e3EcXk8U+v3bmxTl7M8GORZ3/x1/vXdSBR1FRduW/f&#10;p3AU+0L+WefUA4/cK5WSCpnIpNXmwC1cAkdBURSL4/iFCB4DI0khlU6FM7lUUQQdiwTTCBJzTpyG&#10;hKqyfv2rH77fLMk1FEruLD9ksRh1XGlD5dhsguIqWCQYIJ8FY7M8rohsNj8qpNJvPXvDnQy3VrQV&#10;48T0vFOoVEmERB+g0nCLFmWoDNpqUmr/FOn3UPS8mHBpxbLQHBVaipWS86zHqy8x9Tb4CAxZMff4&#10;ibNfuuO+nXc+UNCaPvp0r5hbql/Za2yu3bFl9e3rumTqfPuKtur6JqGMD8s2ly+EkKJcv5RSZnNF&#10;RV1de239jnW3tTQ0w22i1Zl/8tOfURLihbefSykzQW60EyxNG6OWM8u3ZqioqLUBJvGtE7P+V9/c&#10;b7fYJUIBW97Lw/oC2xvXH3Gp9UqsPeRSFZIsva7g7MR8fVdTvdk0OTda0VZdErA4BOhoFE5lAfIz&#10;JKpiPIVAeKLKgFmsjSvOROJ5gyIj5ItTeX4kLTFqFwEVw9x3MdTR1zWWDDbaWyR8SYwS7HvzQ1u+&#10;NK9KO5vghoMrL6shFQNnBvlyytZj5stKkhwxfP7mtesnppYmXb7QV7/15AQSJmmme1XzsdOXTHb1&#10;vs8OxJPZ3ffd/cq/39i8fSc4bXvePdHc2mpzVL71ymeYTYyNjwmgJtEY937wQX29rm/tuqNHjzVW&#10;q3K0ny6wxrqm9z7cu23HKikv6QnGbw7Pbdy4xWi0ov1ANg7yKcMBmMownpWzJc6ePZ8g/WztmtUT&#10;46Nz81NNjXVwg5SDS6FSKRVBflCChBOcyyvUNFM1Npr8/i9+JpXIT+z7WMgNqmvMF12qoqChug8X&#10;NF2cHkGGK89izjLiZKYQmV2sUJpmML9JYH+NBRJ+Ucu/n397fGJqZU+3SmwuZRU4uMqpuIQB0ZJ0&#10;QnDh4phYZqUUBgDJrg/dBCTrv7/3bYMW2QG2DIN6DNcUoAS5PXv3DI+OIi7v/ff2SGUKbJaBJMA6&#10;MhGJCMBfwROEEg2ep1hcZ1akRZloKYqU+Lnl6IEXZtds6Fm5yZIpxDXCNjNhEyMWPJ2Wi+oJPh/6&#10;lGwmKREhdwbYHb2EMvBRomAODG896IOFeW4eo6SUUKBZXIy3t6wEDQjmMNiHDnz03uNfeMzsWKmS&#10;6VvbO1f2dv7jmX/e/8huoYQHdFCRD50Jlg4FAVeFLBYpqUTgr4BPZZnCP/794hef+HpVdV0oEjl4&#10;8LNdt+8A7xPmqCycwrh6YefHqgrSxiLKV46EaxAXTBC44LgbvHbj3PFTFrN13yf7XT7f4NgYKjf/&#10;0jREM3q1anx4LODzXb5y7cTZ08Tff/I3Fc8oJDUAgOUoAmpQwCYonpRCxnQJTh38cSUiDtg9In4e&#10;9QoA6NDAg0Ko4Iq0PImBryhr/jlCRVEo4UArJZOTcr3IvEpVs1Fn6VKoq+VKu6WijuQUfcsTzolL&#10;cddwPuHBZELg8YdjwUIUoo8sp7EaXiTM3ZI8ogAgD4PZU3kNDCkUoO3wl2/uX1tl0iO0J1PKFqAz&#10;AkMCI01EhZSb5jJ3IRRcTCbdFQ2OKCcVy2cAAOPneHysubi8RDQ+NzV7/PChD999x7M819fT/u1v&#10;PbXzjtu3b9+5pq8fvs/6ytrWxpbayhqAk1b29e3ctaOxqXFwZOy5F1402yqA7CdFSCUBXoMfwexW&#10;qn/7zY8j4fQvf/ibtes2r127HvKYq9euGkwmhi1KZRpgTLRqeyRAn/v4oF6le/Lr31DojcFE8vLg&#10;4K+ffhr0P6lY0tW6Ym5iymqUWEz6NF02bbiWl8pSDYUciymNRoN5AriF0BKg30CiM9w+fX3ddrvl&#10;k0/2vvTSC9evXx0bHQ6HAwuuhbn52UA4uOxaCgSBmPOGQtFAIB4OxSPhaDQUO3n6lFAsiSWT8IXh&#10;r2EMHJI0CzAdKguTBTrq5taOrp6+Ves2bN11x6YtOzZt3trfv3rlyr7e3p71a9fsvvOO2zZu0mm1&#10;sVjsV7/6369/7UmFQo47Eh4uLObgzkcNQfP96XwJyq1UDmUibFx5/GLZdMHlDmLJkEPPDwwgpH6Z&#10;dCaNaIqU17tss5jRU6EUmJubhdPEbLEazSL8gXOMXIgHiRsDF0unrhSLkOCUDIXnkRclVyOqOL20&#10;7D1z+vKFM9e/8sVv/PS/f9PR3mkwGX1h39Wx46++9srK7q12B4wwCzMjrmtnBq3Vcys3cOiAzjVR&#10;2b1uPSuUerJcYBdXdXUAgIo+yZ9w5UrYXnoIMT+OK05EZiJ4Mr05GLwE2iwLNuAJix7WGgVHTtKZ&#10;uBw55wA7x2mIjLkAvpfQXmBQw0+F4qA0GIRgEPOQxcOI+IDOlU18SBYQkCyYiSUuYC1oqPAD+jis&#10;LTDAQ8uaTaZQCmMkmokmVBYzYhMY+PiweseHli9TEMo/EM6ElVWJI09xFucCGk2tWFlRIGXhUiLB&#10;93sKk7PJq3G+U2wsBSaWscMHXs/Py8m5BqCuExlPhk0PfxZVWLiSKo5YINar7AK+uliEfAbSJ1xQ&#10;aToayQTijD8rwdpAVIOcB7vZYVOt0PF6NMVaM7DkeefY8BlbOdlMTPMQ/oXVAskgXTAPxz8ZCyty&#10;WbNIqEPi+/LyQjAyb9GJJVKe1qzW2LWUXhGNFE69O3jx6VsttGObrGdlQqCs0Lf/8FHB/d1eEZKk&#10;WE4WgWWMQinXGTCSVthstqs3L0uk2JdmUTyl0qzbG0EtiGGvQq0HaJ5SsQCHC+KZHF0yVLX++Hf/&#10;tNZ3IHKDj22xMCE2yDlSJca+pBx5gwCOy/QGg8lgwBHpX14KudxRNo4cuCJAYkwsmUesA61AH5WI&#10;ZnhFqc6QyxSABGXTACDlkVVBc6DvzUUXPDKhrLqttbzUQghJIgFOp0aG4zGbw/hHKMvHfUoUy6Rx&#10;wkcbJKA2xsorMsB08nmlAsp5MUbJQFpAUJFIxQAGBXQBhD2WS8aT6JIotVjCB7cf+cSpeDmhC0Ju&#10;ULA4gJMSEoEQJCIY8zDCkCkRCALDlAKjHU5QloXPW0aJbRquTsFQEqx8IMDjRT055yAzeUWg1Opg&#10;DOvpUstl1QnoQ/3iumoOI+NrzWK1EGKgIEGjtY6IOBOJQEEpjpNQ04sE6CdDEWQmhC1iZRqhbohz&#10;wFqziB2/Qq/Ll7sgdG4UtObxQECit6P+FebzsYX5yNhEccnNzi1xFj38pQC5HBR7IkUgLa16cYWB&#10;JwPrR0ByqDwXMQllzSU3mYkue/CBS4BSBV9ehVhSXPNwxyH0keDDeQ6Zu6CUlDE5hyZfa8g6lKV6&#10;LadWmTEKEnLOiHdBXVuRhVma5cAJAz8evKn4Jaora41G+++f/j+EmyIet6O9afOavr/89rcGpKkq&#10;ADsgse4BnIiGJlphoDlCUH1S3LQfuiUu7jaI0/xYicsVKjaWEQpk8Xwp6mP/55t/hOv79OHX9r75&#10;WqXGqKv1aGyXoUZVyO969L4/b1n17esXrtc21rb3dD79x3909zdrVEjeoIavO3/9m5/WrUguDuqi&#10;8Sq+WjXtW5pbGj126H0id/Xtl39y/eLLv/rpr3vb1lvNsP2sc8WjH3zw5obO7p7a7vNnTl4aPHLH&#10;FzblGRw9zXIOB4BauOniRMne2iDvqaI21FQ9vHGBSjd3tQsQSUJgBI5hIwXLOOQ+X/vP/5yZcj7x&#10;3Yd//+dfOuosF69fn7zl2rlrC1LdsIWlKCm2sGaDbfNtm8vdEF/yh9/+ORiN1rdaO3qa1FpFGuoP&#10;uGi5xtOnbzxy/9c0Us3L/35dbMva7ZWY9czMT1kdUDSLwLDC88bB556JQAleNNrwnEeLGewHqeu+&#10;G6+d2L7hrim8cUZB844uNGspPhnDbvPW/Pz+s0bAegx6Vbs50CLhyIk8tnpCckNb9/5DB4OxZGdH&#10;DwR+cb9Xp4T0g4nGk3KdDpJ+PoZhkHgBYqsQ8ynBzOCYWari4SAluGKTNgELFqbRhSITjFTYHBhx&#10;hUJBsCJh4bs5cn1jb++5Y2cHro3/zw++a9DCI8TZ9+npLzz2oL265dW3Pj514Yqjse2TI/sNNo1I&#10;Knr1rbdnnQv3PHBPTZ29WExLxSTcmFwsulnAfyQcmTiFBTK0UYDaFZjlxWm73arT6Bg2q4F8OZ3E&#10;ALbgAohUJXcYLu4/1inVg4j4ycJVa3+lcUVPMM33+tLJjJPOzyMliEMqPbQrr1j2ZT329lZzY1ZF&#10;yS4eGTm131/Vr9TqIW9MAPvK47ZEPM7OphCCpnRUuybVLJqTbBBur/JZOvishp41QbwT5WikUA9z&#10;l1J0S0f7iX376ltXKq21DRU1Rz54vySVcZQis6qkQhRpHn0pJkCqcDIgUkLWhXJeKIRfupjWa+24&#10;UutsFcJyJqZIIJSDWrymf1U6F//FH/+nbWt7Rpxd06op8hd4pUiVqvbgK9ccmipzRU1ja+fajbe9&#10;9O/Xa6sqhUY59kVQ0kBXBHcnnUhIhXCJqgs5bk1t/e9+/YcHv3APZh/79n+wffsWlP64ZEORAA+h&#10;5hpsKgiwlGemxgizCiGEZj5+WwV3LilUyytlOqytCjJhTCWkLIYqGjHUUYFNi9fDJDaQKsWxoSuc&#10;Won90Z6x/LKQk7FZ1OVkIJ4UR31zH9TFfp1QftvqVeMzV5Hwet9jX1q5etWyb1muFzz02INLvpnr&#10;t4Za25qgJdabtZOzMxs2dfOI/PjEvL0CiCn54K2xltYKr3ducmLh1tDFthXGrz71VajpuYXo3g8O&#10;YTadzNNqh/3atRur+huECA4oiU6fHGEK7JpV6/GSFiDwY3N+j8dgNsJiF6PTFy9c+a//+i5aqTfe&#10;fKW60iaTUMhkgDkCTlB4WeOJOLuQJLQ8rkmdYg137rzHbKq4cGrgnX9/3NXdQ0vttxLNt3VmuTYK&#10;cNbc2IDBpo7xKnx0RRp9xPJErVIzQ5ngEMUoFGrMSLhw/Mhlh9WydmUftyAiuciNw1sHRUcc9st4&#10;PPSj//mRo9qus+ig0vrpL38M0beIEHS0tENkDp4Wn+JHoqF8Mf/i828uLs87Kqpe+sue7v52tVIL&#10;nAA0Hd4lJymmMlB1QDqXLkJlJJBzI0Q4xsOAOv/W8zeFOcEdX+3gSuOpAFkj65OgeKQCqThHI2jN&#10;ESnoCtOpqASUcbimCRXe8BJLwpmHvoqB5YbxeF1zUkquEDsmxr0VtQ2Q4NMRkKHps0eOHz90oijQ&#10;63V6BCIKKOLmyNUtuzbmkQlMYAGDTg8zEMA3QVwgJQQGrmAn5b73wx/fsft+7CW8fv9Pf/bjb3/7&#10;KbvNwuSyFJaGJNwLAjYNVBIWVjxu2YVGKPhmAaNE0DMGPWk6ee3q1ae+/lRFdfW/X3gHQNyDBz7d&#10;sLL7yUcewuLuya9/fWX/yvWbNuIH8eOf/R8rEGV56GFyqP8ynIKqLNrGdBL/Kif+YJqH2KMMl5Mh&#10;uBkCrwuWQNiJl6UdkE/hBwPkEFDSn/tTkUScRsHNgR5PkAXiWSHjaTVYDJUMKmWtQ11pLGKTKxbS&#10;Yimqh2hZwSCk9OaiWgMHnKQAuxRHyi3/CPm9lFSM+hXKVyD6oGnBPH/JuxSjYWoqifkCGTi18Kjk&#10;i1Go5ZanKGSi2VT+TJhDAe8ECZE44gnduHHzow8+Pnn8FDIfKx2Ou++6Y8eOLSChws1btolmczeu&#10;X7945tyZEycvnT1/8+r16YmxBJLSxEKjydC+oreze+X+Q/uvDlyra6yFX6JUwqZF5px1Xzxz5Yff&#10;/YkIuRrluGNOKBa4NXQDlpva2nrIaMVClWs5tP/TIw/ccdeu3XcVBYLDR4/vO3AAv+SO7Ts7WlsB&#10;PFu3ZvXo8IhBB40kZ2nJhaWqyWyFovTYqbM3hkbzJZ7ebMNU5vOVKyTd5eQ5RKTDzd7d3b19x/aK&#10;igoAJJZdrokJdzmGKpMPhZDrlvZ4YAWCDHAZAoaAb8nvXZJJNdMzc5ApgvWJlGOf1z88PHrhwsUz&#10;Z86eOHHy/PkLQciX4VxFsDAm8cDBiCg1PAsSsVou1ihl8E3NTM0dOXz4zTdef+jBB0xGw+e0ebyV&#10;kDSWPUIwUMW5wWyek2IRC5fPprPoGwRFnnfJh1IZ9wamGNhT0ckEfi4kq263EwH1MBnjFYRHH09Y&#10;bXUtPDAkVgAIWc6R/oAvlghhAy2XKsum4UIyk00gtRg2xPl515FDJ3/0vZ9+/Wvfbq1vRU99ZeDy&#10;v1554eiZPQlmqaNtlc1gVijpeGR26PJwIefddVe+vo448HYc6bZFblpsrp3zxP/652fGbl66fPZw&#10;fXMFQXH3fvzRO6+fkOqE+ioof/IYaB/+8MDla1PnB+fRFnrmxvq6miOJOM8gBRESlhCg82GOLiYw&#10;b0a5KIarhy+XFZQyUYwOup0sYp508jSgJoBG4hMqb0oB48JDDJEMaJ3lXOsCC5Y2FngYMpdg+ENv&#10;GnZ7AQnNgA6DaQlKVxiFckDQo2mFDxA/GZLJAv6amFvicSRyXWWSw4tyE6w4vJgbCLBjhJSBfp1b&#10;gnzQSM+ncRnmpNxgAYbAHBeOFkF+fizsnk1UtVsVFYBP8yx8B7yZwpLAvTgb8ruhF9MotXK5Xq+v&#10;kGnr1MDrkGaqYJfkKvX4Y5cvr9lQxK3UViRZMshHhCLS1LPxTAYDkQwSMBgBrgw8AOhspGK7NROj&#10;/ML0AjfuFSzMsCc/Gb3w3E3LdeqRfPvDqe4+2qDqN9b96JH0CmMkGeHkchGGjvHQRxZUHD52s0qN&#10;AbmEb73+qlolwzEjl0owYpDjh0KJ/EYKWcCJECccoKKAn3GG/e6wXusCGraiSqtWC/MZOQfYMnxH&#10;EuhteBIRWtykTECXVzVcwqCQOQwsspYSXjrkQiaVSEplCrSMV1LmChGvh9SooEzFrhs7Q5y/+VQW&#10;TAYoq8A4UnEoWCIX4jEFGnc8i0gayEG3tmTVy2mEugugcl/WyEV5dfVsiDWI+TpoqZBsiXfkc70r&#10;OizEbkaTmG2nQ9GQ3qiXaOXQJED3AV6tQigniigOwV+HRzeBDlDGJyFlxv4Tg17wmQE6xxQjBn1t&#10;KKoUSaHAwMYzzWIlj/RvAhMNGErFYnRwcrtZZzcrzDoxGjd3II1hkFyl0IuFFUY9ghwMxoqCVE7z&#10;AW5iVdnMTVnOk89AJ513R8xaPYPHNMdVpIvumQWd1YThHKR/BAOYElCH/EAoJNdquGIKbzOOaGA6&#10;o25PQW/AawtJodflxJCvsaVRbzbBeyw1mjSOSl1VjVJn5WplaSkqUCiosPTHSE7AwNlcLGiEokQ4&#10;Fo0FdZDpS6hUCW5nDh7+KBIzCJ4aciu8HVhPc6U0wwfFF5Zb9EXINeIXBaM3pvQyW4WugSiKIN5I&#10;Z+LOpXkI5Svs1ZAfajSGuvraawOXz104gaG7VVm9ZfOuoetDhz47LJWCgwKRFQO5Q46HxziBMAE6&#10;n4oDJcDHPLsQ9vtkGiW+OiHWmhnerD8IKUdPbc/FI8c+++Andfbw+TNv8SW3VLXToHzN3+odOOWf&#10;mxk+tO+YzdGiMcqtVYKnvvGN+QnPsc/Ov/XGX2H2MVu099z7u8ef+vmOex+9MX4jww5999uO9qql&#10;Ld2C9lrZzm0Vnx5+jsttsNU0dPT2aeRi562BbWvXYkj3yYmP5VpZd9O6gk9YvmWlCpwkVDYH0LjC&#10;odG2OhIUk+LmNDINOEWYkmAfB2UGvAHvf/bRay+89IWvP/7N73wH9k6ZRv3RhweWZjyDw7feeWef&#10;WCJa1b/mB9/72Wf7j544cubc6QsahRYgYxiNK+rNLd2N6BWEBKBrVDzJuXVlatOaLSGPf99He+54&#10;YqVcodnz4f6Z6fG+VU2ZtBcMpFSY1kiVFI8NeGbUpga4udDhyU9PJX79mYNWikgdGNt4lhUNSpEa&#10;MFrh1PJ8ani+2uIIZhNTH+93RhYFGxtKopwCTFgeLHmCFd297uXw0eMnVnf3ep3zdoMOnBhXwK+1&#10;VOA01QIAUGSzsJdTIO4idcscXnSh/gM7Ll3OqQG+C76lQiZJ6/APxuPBgB/vQywZmxoYjvuRUuL6&#10;xlcfWNHZLJKRKThZyLilrTYl5E+ngx2338at1DW0VprVIkdl9Yre3s6+7q6+TtQ1OLvhC4aUO+Dx&#10;4RNQ6A2oWyBsRFsJoG42GhQLMEhVY1oAwYtWkI/4keytEbGC+MIINtepggiDTAknxuFEfEKyqaNT&#10;BeSSWLCpz1ptFhaKyVCcjmQj85FxiU1VFGtExrFimqnQNyHaTqhFY4mk12pOtlNC3h5yZR7Z0NRi&#10;urvF8miX+bFqcuXkkQOq0nU5MVJtZmVFS8pjYEOytGb5xtWkJzG9YWvvqx98YDK1rLBWq4SCQ4dO&#10;VTfWy2QZEctzB+b0RjMkSykQjNg4QKp8PniLOY1GycWAHq4NmCFhnuaLjp+/VNfcitXKqdOHLo+c&#10;TVBJiVVqwtWMnQBL2aX9u/u/fPHw5X37363uqNTpNXW1qt/9+jsbdt1dLkuxKyhhECOM+CPABmIm&#10;hQQdUiy8fvOGVg4Nn3pyYVwq4dqMGpbDSLQK9BJSvlCt0WW5JZmIHBy6VWuvROUjVCs8oQBCpYTY&#10;QkrE7iBiu7XxIqIGeUQqBrLd5bGRiRuzGzr6IC7dm7rSuqPeTJU8C3MmtZxPKZJcMZKCAJaqt+hw&#10;sOM4bWqr6l3VX9PSW+QVmtsau3raEATc0FC1oqNpJUwZKPYEvNXrepRG6EXiGzeud9QAkh7v7+/X&#10;6jhGK3H33Xf29NX1re0hhWigogqS7eyq2Xb37dUruq2VjhWdNUqIpXilhqaextbWpqYOq7kil86J&#10;sXlMpRLxKCZ9UKPNLi4jRaa3p2tkePCD99+8686dSBmBSbLEKSbpBM5blHMOZd2JW2cjBL154xaH&#10;2uhbir7++sdPPvW9qoZuUVX/jZBqZeNIgsMmfREk+VjtNh9jCRcqMOLmR0ch3YiTdoaOogRDAKmQ&#10;NJ45OWDQq7vbmwavDp85dsXpdBttSpbjL+RSYFmdO3uuwE23djZh5PXWW68/+uAXGqub4B1AwEki&#10;EZ+aGhOQyGJKX7x8Dlbt2pq682eurOhpUyjU2Qx3aXqG5BWFyJ/l8lg4P+C9DgdEaoTVJsO8mDeU&#10;v/HhfM8Wm7UP+mIIFKttRE2Rl2RlDJPgiWkZK8LaC3oBAM8TQoGU4imL+FsAOMD2jwwgBjm/vPnJ&#10;UbsZER3a0RGXAVIQnfrQ3oOb+vpu39yYZ/2DI8Fnn/k7aAgimeDq4MXtd25Gpg2uXWCW4ZYqcnCp&#10;CrDggvuXYIkP3t3T3tKN9SPGsy+88Pzdu3e0tbZ8Xl+jwgcGABUAejApgORUOd8ZPmyRmKMQgcQr&#10;Bj+cQZVz5uz5d9/99MbArfXrVv/m179vbmg+8un+6qqqmrp6tVY7NzeXoBOwABDf+O0vWITBl7Jg&#10;pSkLBTm4uSBk5NIQQHM4CW4picaqxENuGSAV3DKhogQ8IOp9/LbL9CGU2uXPAEs3ToxmfWA6MKyf&#10;SI2WinMlPgxXHj+7lBCk/cVUkCjFheKUSlPUWCiVRWjAoMEk0Om5Gj1iHkQFEtUqGlUcWAKSl0xi&#10;78GqMFQjwPUF+YLM8jjjs5P//ufLNUa5MJul8qxnaX5xcQHCQFt9BU9SDGVifLGUThUTUfaDtz++&#10;cOYiEAz33/eFBx98pKuzB25FeFfiseC1y+def/3l5/71r3feeXfg6hUWSZtyuc1onJ+dHhkZdjrn&#10;33z79dGJoSpHnd1q7+3roVPxTz7d29XeIYIjKJs7tP/otk3bK0wVFy9e+8ezz27esjGeCe/95P3d&#10;d+2CowEirmwq/6uf/eaZvz9X39KcyGZffPnVq1evf/GRx2orqvQo/JEQIhQ2NDcNjtxis3Q8QZss&#10;NplSUyKEf/r7M6fPX/aGEgvuwMr1t7EYRpY/WPhZsJkrb4fgIsB/YADOE4pUam0ySRdK/DVr1lqQ&#10;VGLQOaxmNEUGnQrTQPww6TVGvVqjAuNUb7OYrBaTxWTQa9W1NVUd7a3rVq9qb2uB587ndb377rsf&#10;79kzPDy09+M9hw98dmj/vptXzo8NXjt96NMrZ09+euC4Tqt55OEvQAuLDRo6IrQI6IjQVqEYBOMu&#10;UQhh4ZphIaGC0C3HzaK/4MJIBFkqFNHoaaDlEwphkMfoKoIXBYosUlCmhi05lxw2Ox5BqOLCEcbn&#10;j6On0Gihk4KiQKVSi5hsGbotk2ktVbXYfd0cGPnaV77R39MPhfu1G5e/9z/fHpq43re+rW9DlUYv&#10;Nqkbi4UInxcauzkOJRFbmP7q1ytyNP/Vv4V3bGqYnL4hMjc//MRP2lu7v/OVR+vtKp1eBsRjMsnu&#10;/3hfQ0ejvrKSZYT73/746rFrzW1dWb6WJxQtzwzt3rE6mEB6ShDXAgzKKIj5QoTUcNIJmqEzYsD4&#10;AOMHaUOGXLBiMOAtRhM2FPYoc6B9EpLgUUP+hMBp9FSI+S0xHCxDIAeE1wYESQzmIQpMYK2TyxXl&#10;Grja0nBJZ3PorMqIyc8DI7DAQhIhxLvh+QG5VlugqHA+npHGxkJn0uQ8gcxJVlKImpyD3N//dc/A&#10;q0vKWMLWp1/iBngSQYaKKbQSpVB14aP5lVvXlBxR5JlpeWotIWM8IfiGK616tVolEElTfEEED1gx&#10;CfgCOPCCgkHLN6ugjw15Qz4PIgwyJU2qpACUuQCaAtSWeYbMFUikveUD3JxbxM0K8yokCAMFE5/g&#10;DX7qPPXe6MD+GWa+9P37nvz17q+TE0kLqW3s6RR+syterXCV6DJegSkzYEiBCJQFbF8+2ruXyeeq&#10;jLVAz58/e7K5sQpILlT+FJ9HkQjtictlBH63OkWFLFdi6OC4f4ao0iGtQUCJnaPzN89dUci1YF4W&#10;gO8v7/NRRRfwpAGligk3nDaJYrYkI216KYp62utFbQR5HmKa43PzmEmbGmqzJAUddr5AyATSMlBB&#10;RSFTHRELojQHeSxxSrgAPhX4ktySxaD3Ls0WUxGxUl8QSGOeOZtR58krgnlRaHEiH16i43HAWjCD&#10;AKNEqUR+A0er02CiJldKJVJJFgBeCD4YLhPNGlV6zA9gvpLIsZ6CLtSN74PigUIMMztBw8WEgD4B&#10;ZVcbQNyLzLlF4ALxhElpCvMrkqAUfJUU+AgoFMVgmhRoITcpk6U05lZDZSAX5Qe8w+cu/uvwp23V&#10;XUQgkzaTNC+hiqVhkwuUOGE2bYzkbAsJhVQWpjhkuiiOs046Zqx0mGg+XRYHlijM6fOEPxAm5TKo&#10;ufAwgvkjLiJ5BuodvaBUEIPng+cctnutitGpEjp1QKtwq2RuuVTNJQGogIGYA+gigqVhjeVBA1Xe&#10;dJMyUVEp5OTo6ORMOhmH3VDJ8JSkhIYqAmyALFSIiLTkJjkcmIKw14RKQ8cXYC0yOzziXvK0d61K&#10;ZDklFCN8Fh04SQogz8CMSS7VluFGJFFT74ingm+99X7bil6txtS3ZrXRoP1wz/s2s0HI54S9bhT+&#10;JpUsm4gDCZglC/A38BNIhGKESsyTZNEZ8MqML7374RefeFKnNOx99c01rYWO+oRSWpj3zzevzF27&#10;lNv3TGJyYN/xkydc3sS58+fHZ0Yfe2J7wDe/NElHfSGlJrl796qf/8/btY2tSYZ94/19zz731+9/&#10;Z0NfI12vjlkpVkZkJOJoTWP6Ly+cdPrivT1r663VTXajFFMmmXbV1u3/eumlSrWx1VypjGl8k4ul&#10;SWcjFwVMmgO6bSi4tDRfX9FcWMpmFiMcTMAEJCZbeHmf/eczi87FZ//+nAhJFWhFGOb91z7CifuV&#10;r3zx7Ikr6zb1v/ra6+fPXX36D79dnHdB2/rkl5/89OODX/vvr915724t7mIurCiYp8pQ3MyMLWxb&#10;c9uN6xc04FqtMwAADC5gdb2tt6cOOlkpkjfyZDIYgRTQoBGRCpu6UPA7F6xFidDDcsW6xUknfzmC&#10;6JyYBTwNWugsOlrrKpu6NI11UF9TQ/Nxz7JyWxOE9nYeP5mNo67kEkK90Q5lw/iNW531tWGvM5aI&#10;VjQ0IkQuC8MHE0WwFQl7VSolglQlm1UbNFML0/F0Qq2Q4cBErBaZAFMQTgBhyheQYdZkUJgtpk1t&#10;K1rrahE7l0svDk+cn3ePpIvBO7Zu5ksLCTZgqdPJtWRdU4VWzAWsSqZSmWx2tdEApAYl4mcz4CkG&#10;56dmNUqV1uGII7SSx0M7BxEkyWRlfO7y7Ay+sRxbiMVSzukFIUdp0tfyEe4p5C0MT9oamj8+e6QS&#10;pAaecO7S8MK1U7mxseVTF6ZOHpy68OnYuZMVar2alJnUWkx4BcVSmLukFMOtBKtsHc1WmZQ7Fbw+&#10;IbGOx1kR92i2r1il51VK2EpunIJcxxt/V9N8I0HQM7OajuanxFTr3g8uaVclEPChslJ1G6odFXWX&#10;PryyY+X6GovpyEcnzXqTyM6VZknwieVqPc1AXElmMJrIYpbHB+ccOgrYQmUkVw5OQo4zNDw5ODnz&#10;xSe/rlYr33/31VDGc/TUcNMau04vDybCUlm1LNfeZd3Z29y+6BnYe/StjZvWOvSauM8VTgmaquvZ&#10;OBjeSClBCACDJQOafDhXFv3uz44devyuBwVq0ZlLJ40yoUIiQDIG2GlArnHRgSiVUAKXZ5WTi3J0&#10;Yg5DQUpVyPTxeQ+pVSLDl8LEeSloNeh44hz8Ir6lebXe8Pa/X3945z36Gu2fPvx9q5Zbx8Vvn/Av&#10;LpqrG+fAlKLISiWkBTkEkwGJG0/6MauanPUCx6UzKhGQ5ve7sI/3e1x5KE4ERCaB6WUpnHSlMskc&#10;A115ErkJGA0g+tTjnZWKtUqlOAPLeC4fXRxKBZeaO3t4GjtHooKPQyvlJ2JBjdGCW6i6CjmwoKhz&#10;CUwcROJoEMxV6F5gZKKu3xxsamquq6l69tm/b9q4VigkAr7lUNCLSTdu/erqGn8gsGfPIbHV8PgX&#10;HzZAQx7JhX05dZVaYeeneILrC+mQSGrShshIMTIzJ5BwpQpToqjOQKbFurlArHK5SkaDmEUoYzJl&#10;6rTkwpmbaqnIYVS//uLr7qXIZ4c+1ZmktVX1EMEz6bx7yXXm3Lldd+66MnBpbm7mtvUbf/bDX9RX&#10;NoAL+bvf/ea9d96bX5ytq68/d/YiPjqb1XHxzNUNm9bzuPzXX3vv4qmTFL9kcVhgzYHeB4Rs0Khl&#10;BhEtTUWJqD9WmjrgXLO+nWqNZKm4reBQRORFkZRVaPJ0tuCZInUW7AZhCShLBvgiilBzEHOLvFy8&#10;ybB35TFEVAa8S2ZjZYHVDo0sQGRm0qqmR8aWF6Z7O3RqVempb/++vt72ycG9z7/yys77trb2tJY1&#10;DyhRIVguoa0Qo+iCaw8qu0snLwTcka988Uk4Nv749F/qayp2bduMKwNtV5nIUCQgusMgUEYqYMvG&#10;soeH2Dow80p8pVQYifhxOeBE7erqUavVO3fc8c6bHyKA/Or5y2vWbjx19lJ7VxeYbE//8feHjx48&#10;dOAz4v9+9DV5dLrkGiv6lhCgw7gCESZUyEZyLEq45eTSOL00ga9dQadx4amypJrB6jgtgHUV/RhG&#10;RRyGV0zyShgiBDO0O5N0s6lQkuHGsnQMT2g2zRRzmPgibw/7YTDMySzmKyRRgnYH6D8yxxOkSth/&#10;lGNRsigjBIivBvo6b5VqpyenEO6LZGhUQBkCGz1eLBWps5h29vaqsa0q5rR6o8VeoUC5KeCixFsI&#10;uo6dOHPu5NXgcvK2/s333X3f+vWb1Sojbs+BGzc//mjvwQP7h4cHp6cn2jvaNmy87Y5dd9yxc2dv&#10;Z1eVzQGiHTxKkMAZzPrmlqYSr3TowMlUkqmuhq+4HlXLcy/8E3T+s6fOaGTqnVtuh7Tub39/DoXg&#10;Hbu3j03dCoRdTa2g8uOpo/bvP/yLn/zGYa8aXpj9zZ/+z+GouP+ue8QECfF3kWHxxfgCvsaWpqHJ&#10;cb97aUVXD4n5uoBy+YPPv/DqL3/3f7vve6iuqV2lM2GXmUyEo4kkQcJGzofTHfYFAoc4Fh7AfqQy&#10;P/35L0B17l3ZDn4RHgo0u2h0MdnHRhOB4oIyk02ILg4AMWw58cah1Pv/GcefG3fyoH9YTKa6uqot&#10;WzYjJa3C4aitqa6rqayrstkMWqibzDpVjcO8bffDLS0tWB+hrQL/A3j5/59j8P/bKiT/JEuRdBbR&#10;qWXRGpAoEGp4ZxcQxpzFeUqIIQ5E/x2LRYALAYlPpUS2Tdn+NjM9IxQKEQUIANSiZ5FX0mnUei6R&#10;MFn0/JJaJtH6A1O5fMCkt9psTTnwPYu8E8fOPPzQYxKR5OvffDKVjW3Zub5/Y4fKKCwQQWhcsglp&#10;KrmQpl2RZRYvpbnSWd9A3zzLeOfZNX0Ws0136NKCOy7u7uxrr7Z2Nds1KkkwkoCc9/De03c9dDfm&#10;/K7lxF/+9y9funf36jU7HG39Bqt5dvRca71FqVXauDJePF1eC0r4GbkIiDMB0MBpJpdCYqwITWZQ&#10;kUbcoZFLyTwJKpTCABCXSQRaX6ksl8gKM5hxCjA4Q8VfgHylXFaXU73yLFNkgLQogq+dRmQx/tuy&#10;AvDzJRWWffBS4n+63OqglS2lg9fVZk0UehMq60yO08Qc9EqwAd047Tn8z5mTb01Zuxrbsqapw3Py&#10;rhynnkLKYITjR9KzTVK7OBEnJRptNwvhlawI5aDCeX20paoKYxhI8VAu4DDJCuCbWibgZSgosf6W&#10;FkW5cJiNxRbmPEWePlXQYKUnSyYpNiXOY9DEQiWQ8kwV44NB57mBk4fPfnzl7KeDzx/84NKRacIr&#10;vWf9o3c98MVHn3oCXhHKKKVrpNmdtaHtVreulIAuFBIysE3zRXNebEgTYqHYV8wqDNoP3vhgx4bt&#10;aqXq2LFPGursoNaq4R0twxHZUNgNW2ZBoXKLzaJcVoJFZMLTWGVqqqg2kGoOI9h79ExYqbT3d2gd&#10;ahIpbDgl6YIkkKY8cW2OpxeU0xkhMRYzyQoRH0BxZIVF6VjU4wGyw4znUCpGYh0NESCW4ZD0BwMA&#10;ZaQFGPQALsEm4gzfYmGFIvey3y4TIwLNolPSIS9SsGc9IbMCzhkeUPdctaMQ966o0mIxC8wjKAh4&#10;+XCYQOoGLilApJBP4RumKRQxXCbGBp2BcrkjEVFSME5ZCAzlhCATCMtEciSaMUgcFoBKAnUZgbgL&#10;EymzSZSIeUn5woxoXkZw5XwVDIJY1CCZjhEVklQpSlJRQh3nG7XhSE7DMcejc4Pzvmrr+sZ1yRsz&#10;LkMG1DaVnw3kuLpImcahThcMmWLEJJ7W8LCWzbqjTIWOUeGLLkZ5RcRWcJIsBKDeQECEEFD4Agts&#10;OZaayUWBCbFrwJHHzS0SQRQaxdEnAdSrKOQWxSShlPJVXAEkdsDygvpGZIRkAQNkjlDFAn4P6G4m&#10;pUHdS9XLtNAc5lMMM+tNhxJpjLhlACjhkyqlAQihGF4ug9tMB6FwMrZ88yoT8be01IuAoUMPBphM&#10;IQfsBIK0IBjGUgurYsQOSWTiXCllc+jNVY639x1wh93VNRCwWJoaak4fOlRlMLdW1CSXA4hAwoGJ&#10;wJyUIAfFEi8aB6RxdHbm+sWBwDjyEhfMtQ27H9gUjS3cPH6Y9V6sNDFzE9FEjt+2huudR125+e67&#10;Iqs2VA2NuCyV4t6Vmx564Jt1Nc0Xzn2q13Ie/sJDjz76EzHpuD5y4pd//vHew+8KqEJwLmkhqDql&#10;SpQL4cQGcquUExZNlbEM58p5Z3tDu91mFWDIzBHzJFDC6j587fk6rVj/V8/V19/3nbvG0iFOjyGp&#10;KU5NjyBeLHpgYOrbzyY/Gjjsu9XStgJ7fpwYhz/9ZHJq+ktffLTSYmPT6ZnxyTdeeHvnrtswqLl5&#10;Y6yjq3Hf3oMtTa0PPnTfc/98btP6jWqF6tiRk1/7r/+sqqkBUZMtU6MgLpCePzMApE/XirZrF0/r&#10;tGJFPVaVkqrqZjCWipyQiEL+IaUUa7jYvRdSFpMiglzRRd8Sol676uhVrYptG6Erc14flvVYO766&#10;+frZo8zxBdum1YvXBstMPZk09u5xNUTPfWZOMcXOLxaIfDid9ASiSqWhvqaRicf3vfdWZ1tDZTX4&#10;HZI0zNRQ9YfmYi43ARIqwEvBoFAtLcpJsU4BC114bgnproRElveEkFmHuJGUxwftUxzGghzjuzGG&#10;ohoGosaGVgS2KFVGDiuYmpxNh6BjNskQ7RGnlCkRnBKBsFOlNwiEIA7IsB/FWAcrEbdzwQgRdmV1&#10;BDsFPGKowDDrZaAM4JCAgEskoVAI0DQEwuu1rXaTPUW7k/ncnBf542RbreqTw+/p7E2yGLGzKLSz&#10;Cbk3ZI0zpmRGHgtzvJ6ps9ecNxYsYuNjd+yWMtHBDGbcxnQM4XSqcLQjvNhWilcyGa3HS0q5ps5G&#10;VZpLYaOIxPmYd45L76F4i8Wk8b03beseeCZpUe9dPKjUhpHbCPBt0cE1KK22pC04tdTc3lqvbXz1&#10;pVfta20KQKz5bDKdIylDLJ3M4UuHCQTRORxEyGCWJQj7FzEodc27Lly6/tPf/NFeVTM/O/faa8/V&#10;tFhl9dzKdgdHMQG+J48jr9PeRkb1OEub2+2TC9MXL4xt6t3t0Dd/evBYV/MKBV9cRPfGIbwujxFq&#10;F5JP57L/ePHZbbu399R1Dy2Mzi5O1Jp0eWwutKIcOGE8IjTnkuq1jJREFnun2h72BTh1RgwuTTlS&#10;znBT4M7oNRpSaM3ALpkXawWUHik/2YKfnjg31Ldmnd6s9F07241ji45bGlagvjLWtSyDJpxnrUC5&#10;koTKaGPKGGQasLgXX3n/5X+827yiQqmADQ1YNJhK8rFwBAhfqHEKHCwb82iiChklIFu4qEmu3r3k&#10;piigYCsFhAQ9DAqq6PzQytY6VoBVoJFBuYXZU8KHw15ttheBJoRIvTz2AUIXkT2ZaDCAiAjIkJhC&#10;8dLAjR3bt6MSOnDgk61bN/ncTo1aYbXiIoJyWXvi1Cls8B7/6te23nUvVG03zu2haA7DinkWhlEt&#10;Qpx39pZT6FAIxBpbkPWPXRNVG2lw4khQskOC3FJOwV+iszVhIqGSckDxh3aIj9X0eQhENqzu2rXt&#10;9qbGrnnnYii2vKH/IX5RxsE6PFXY/+mB+x6679U3Xqmururr7Pv3P/+9squvvqMBuI6+/p69H+3T&#10;G3QMk8GlBtf91fMDqzes+uC9PRjy37V929FDn1XXVwsVCqQFIpwIBYXCIkpJ6JIKMUCakffmjBat&#10;aSOHL892SJp4C1yWMof4GhmRUOTGPLRKjtA6HHvcXCrJSoUGkoCEDWg6gGkZ1JhFWpTOhgGH43F0&#10;l64Mb9i4UizkVFqtxz75cGWfze8cNletqayruPOubW0r69p6WkVKxCyVI354QDAgKgHSO25xfGDo&#10;vZffRA331JPf4XGELz7/qsVkvveu28vBW1CYYGiFew2kDiCigFtBohgirBCfimEAppa4v5JBsNDe&#10;ePP1P/7p7wB6w866bevtbS0rEFRfaa3advvuvICaW1xsX9Gh0igDQd8XH3+EeHxTO0bDpNAoVNhJ&#10;XbXAXiPRV5dIs0jmECrrZIZmuakO2SDpuIcOTKR8V0QCT8g9D9hJdOlGIjKB3cPs4oWxyVNTcxcT&#10;9BKd9hEUEjxkAgEuOpRp0BIXtRIuG1mKLg0lvWOx5VGKCcXGJ2V0RBiPacs4zmycn0nx0FlxSXi8&#10;EzxDHjnyKQTUSvSOcBYBEmKYnIrFRKO+Rm+r5ErtYb66oLOWhNoittglaT5JfPTywQ+f3d9p6f32&#10;g9/a3Luh0m7D1Hdycuqfrzz/z9f/cXHiWGWnsmttdV2tvb2uu1a3QkUqEEwcpARedBywMwDgSoqh&#10;8i8Z5UqtVMspdTS3Tc6Mnjx+CMQPh7Fm+/oHrp+d5rCKrz/5nRKn8OnBDxsbjEHfwo5td3icybnx&#10;SGfzbRRH+dYr763sQsDgCkRzfOPb33nyy/e0NigQZxbLiPMiBc3zpNkFqEs7W7pvjExNXl/csu2u&#10;FNiiJS5Ns/v2fCqlpLdtWCuQ5UIF5/6L737/sR8dP3V2Ynx+7arNn3xw4IVnX167au3NW1f/93c/&#10;Ntvlez/ZOz7qzBd4f3j6L6Fg9Nvf/u6jjz329ttv/eXvf/5o7562jmawDX/zy5/73IsvvfDc4K2r&#10;Gzes5CBAEsZ92u9ankrEPUjNVtHxXBiGl5ggGxDD5saEOYW0zqC1VderLdUqcxVfhNoSY0xE2eAh&#10;EwHKAH0mFyMdZL8AnFLKewqCDNB5uZiUT3OK4emZQa1RhedULsjriIwgMp6b/CDFMSt07ToZ8vKQ&#10;uYu8J15sztVcXRERC10iTr44a62SHDn28b/+9to9t98JZ/7M3AiPpCrr21VWI4F8HL5yfvmML+i9&#10;866v+GPcv73x76//4kFzo3V0MTrnzo6OCs5dd0Z0hYjmvgmmbp4JLEdvrtrgrasgP3lH2rsrpVD5&#10;FKLuP744d33YxY0tffj7P9ZazcoOpUsavXR1YOjY5e2P31+Qas5/fAjO6EsjUy+9tSeRdG9qb755&#10;ZaR10+6IXIf+SWsxQgDH+ENiOoPtJxT9IlTPbM4VS3NE8uY4Qt0Il07MsenA/I37/GKLGq4kqoCQ&#10;XcVM2FOCB0GUywioOClPUPqMwJQuqUqEFE0qJGggaOQWBzUFWifISwoZEG3Rd8DRCP1b2cpQAvyA&#10;Kxc3xz1TJr4oV9B5uKFYcUqXaQwdrnvzv08WZIlv/aO2c+dt4t3a48VbWA5IryfH/hB5suVrC3Pu&#10;jCNkWatmRBy1aRYmIFVOHltMWyuaMwpRUFhMod+AsKxAyVLiMIb+wJHERQrw29jUUjyMXRnrj6Z9&#10;Tq4wypF7A2QsUUL2N4Z1SSBTz41OPP3piWf2Xj5/dp437NqSkn1zoe5+YUejVLuyu3FFRw12G7Ch&#10;xqA+1EpLYmzokSiNzSY23ymCiVP8FMuPZUVJniiDvB+Tkrx86qDdZqyqcywvLY9Nz6uNJolaBhEC&#10;8igKCV5oIV0IyafOuErhUGWFKpcLZtmoRC4oUTm1UdBZr7pnhR3i8fMnp957a79qyxqeWiHXSdPV&#10;ZCzm4vn8JblIgl8pJ5yQyOM6k8BRXZSoSb2VZ69KKNU0ztZCuT6CihnD7eJSUKqHu5enKxCIUIup&#10;ECbDxUjfqUB6bgikesR9CMRG11xAkRNUWVsgQkQVR6QXYlGnWl8HM6hGB+m83LvsLmXL9kGsa2Be&#10;hZkrnxXlQEdnpaGR6ZXWisysq9XQxE0qqKKDVzJI5JZkngiERzUw/BQ4igzPUJAJ0oDdavJiY1Zq&#10;5airSX0jdylXCJZYv0+QCqqR91WgpEmxAuz9VE7LRsy8oBtJ7XhpLTZkwTQKBA1mFWUQBkcXNTx1&#10;gCTSKEzABkKJkS+4oCwXAabBE5UoZyykkSs56VyCQLAgG0nTKC2ZWELJITRScYrihAVoEbmScF64&#10;SBd0gMVnFwsySHlg1lhwhmstVWraSVBEGts5KhgmiSymbzxKmOGoUiU9DhD4g8tU6QykI9lICsWK&#10;X2aMaKx5g0Xg0EayntTMUDX8WJiFYgucp3KUIsLLxCmgijNpNx2Yz3ete4gWV2KGKE5zNOXuLLvo&#10;CicJDWWAUxfi5AQckQLGR/uXlYBVCTgb1rdPj9z66O0P1vTchgjy1ubV/3rlw451t/F06oxSNBTc&#10;H6DPppaSvGxBbZScuTAg5VZ+5ZFvPfrVBymd5OG7/xOphnv3fVIoeovCqEa3amJxZtO9jFmivPYh&#10;6MACbc1FG69v36nxjd+QDZwf3N5/T0Vt17p1X37ki1/TtJi4gsXLLx3/j19+ePbK/GNPfOPnP/5e&#10;vdn85t8Oyopqk5WJYjNNcN0LzXFz9c771vPJxb/99XsVNoPBWon8EWQa1Kltd6zeGptZnPrjCS6j&#10;NEVUeWfA1mKQSLPSSF6adtz803nTeAb4aXoibq5pEXaZ/AR3+Mro1NnLHRXNjs6uxUz66tnr5z88&#10;/J1/feOz96Zo17xR4F+6GWupwCSCOPLZwNO/++654x+lFlRf/NpGoQLSSiSXhC28mCzuXxxdrGlc&#10;o7PYTx19tdaY8GW2FXNqpHEkMkk+JS8QUiDy0oIcqyxxtchgUkL5Nu5yomfTAOYnSiak/imrM7pR&#10;ZuxpspLV7//6g4bVLWbjevevTi7+/ETyjQvO4pL4v1oNDzZmK1R5XYWCb2+kxAZCEne7HTaT1G4U&#10;VNlfOnGqpWcbsE9SHK2L3jBftMPayb1sTT0f0B5Jxi8Jq20GnnKGMVRxBFXO8TEi6Ms5Z2eaUE1K&#10;jX62pEfgW4C8diGIaKQVG8RSa14qwY2D3DShHgZA9cL1C9pSTgx3PFFcKmRU2oqoz6cxajNYbUNY&#10;jHgwjglBCxa9IuFBrHpAqsUWUFxeYuQlfKEqWeQwIrKInAWNjuaraNDMuFpkbmG8mafT4aVlWIHO&#10;npm1qzruv/+rw8O34koY5IUaUodBCJiGMpiOlNIqLePQhD0z5z557Z0G9Yo1IUUbVZGJFLxnB9Ov&#10;vdEwfCZ47UOxMbBhl76nOl2HYKEsshOQZAECZXZ46SZP7BcJQ775pM260W7oHrw6S8ZupKP35yV2&#10;U3NIL6szaXY/8+9nbt+40VbZ7PYskumM1hKGE3bhyoCVgC81VEpG01EnG3WGxxYkAW50YHpCmLh2&#10;KhWYFv/vv562NpoCieEHv7VCsI63UM2T1JMOqxOrIpKGXaG7ilOv48rJQg7achlXePbksbW3rdNV&#10;Wm4OXnJUIPOASBcwMKTi2ZTGaIjHk8/881mNVP3Ew1+G5egb39m6u7263lrDdNiCIpcu5Sb8hamc&#10;UO4wc1kPsIkVgfz/Y+kt4OQs7/XvsWfc3WfW3d2yycYVCO7QllKonHp72tNT74G2tFSgUKAQCBYh&#10;7tnoxja7yWbdZWbH3X3mvYb/y4emtFgy8zz3/ZPr+l5By7KvUorccQ2FZne7SCKOhMNH20MS0jzm&#10;UQlfk80WM6MBQ+I0X2SepcjKKrdyV++FbZ+LjTjclP4kSWcoT6zaObGYvEAf04t8vFgevgSTUygq&#10;LCsATbW1uYOc4aQjdIy7KCSuzeqRKlVwi0OsD+UivNJiOdfrcYtgR0tHfE6bVCJNUEMZTlKRCmQt&#10;y64skTZW+9hwCcTpKQ87T8VzC5SaYAqzApyKGj6JJ0SgD0Ss1JQtaKeJOVk6BoPE0OXR+x9rd9sX&#10;3BjViQpkPHQKVXSuHF7Iu2Mzd4bG//j711kqmc8RfvXbb43edFe01TLlUXib09mqaVva5ltuK2EW&#10;RkczZN/0ypxOUsSmq8B84dFKCEoBPcnVcqnT/usEZVaCHVlSQQqyTx8+I5MJisuNv/vT789cPOmw&#10;+fXy5nV9rRjxUWFKy8Q+O/h5SWnFudMXN/Ztw4L28KkjLWtaF5ftFy9f/eLAFy6Hrby4CIoVgGEL&#10;Dfqb1+7oDYob14c21zeApLI06RUQFcaCYk9yeDk+oGoo9tM5KW6QJXFWuYXnzo9HxInaXeXUZLRQ&#10;VOGzMAQptoQCR0NumS2le5wcJgb2TAlHHfLGYA2Jxjx8MS2eDmGyB3kFVJ8zE3MyEVanlHt3Bzau&#10;34bcddjybw5e1WoLfOGcUiWgC1RJWKsNQooQ8osQ6GRSSkXax10YMw+cvPuf1664rKTHnvpO347d&#10;DC7v2r3r8ytT33zpG1iFULKALqFthoeJBhdHJI8HREXqZtGdzOgkPzQWvXOQ7B7n0QOWpdu/+MVf&#10;n/lqD5WXPn7xckNXeVN3g1IvXbepJ8fIypWiQ4cO7dx6v1So/eTDg20NndTX33qTrylCyiVFgOUP&#10;nMRZh8W654MPBgBaguVzYdYb8YVAtdKr6QYNW2cMMoEgkkEAxuKLs/jr4VaB0dBQpNIXKLRGoVSF&#10;TXaCpcqiMID7jZn/MYo4GZGKxpcqiioEKgNDoCJ08oyE58zFPLFAxOFkuPyyVEYK0zI1nWQioQp5&#10;NE6L08+VyOAjh2gINyuVipiaCNaFK/PmE0dOVRVWI4F46OrwiROnLl+8qlSpv/O9b7f0dGCQOTo3&#10;dvzkwRNnDi3bTGXVZd197V09Tcg44rMZK4smuUQF0haFoGKZBgMXciWIZAaAdhp6PEwhQHolE1yC&#10;6/a4yypKw1Hf3k8/5Al4xgJjbX0dAi4wozt6av/c4tT6tWtv376zbct9s3OLToerqrri6sAlsMWf&#10;feY5Dpf/+mv/6N20o7K8CKIwjABzGRRXTAolvDg7A6dcfW3DzaGhkjpZmhmKUl1AYxDsuEzB2v/5&#10;RyN3R0pKjCgt3v3HBy9/99Gnn39wz543kQgMIPXszMyu+3fTCe6l/lvPPP3ytYE7sI2tX7fu808+&#10;Rk72iy++MDsz/d677/zP//ycy2YBlY5l1P59+wOhUEtry/n+frNltbikxOawIxRShvmDQpFPAQ/G&#10;knBzQd1A5Df2crUei2w2T5qjQaSH2Rz2X5gJgguK8Qp+xAYFv+M3rFphdELHRcaHBgwAHVq3TNTp&#10;tEukSgSC0Wj8ZJQS8CVShMRf8YBSXcaCWpWD45eeDnlci0sSbbnMWMqnBDgeR6nkYTW3fG4EX5ep&#10;b9N6Go8r0hWxlGXWGM+RUMyZEhbsTTzTtU21BYX1S6vLamOWJwpjpakSlcs4Bi5XqK8UCrkJBPo4&#10;Rz6sYy37b9998bGyuI091C8oKN5MovmimYLjI5TGzQ/87Y+/pgai98aG6zfVeBKhAx8cLZNKWras&#10;jxPEjROX1RLhD370nY7e+pMHDzca+CHTVIWR7XdNISQ+lclxQb4HqCecACCExeZB7MXlMaGVjUWc&#10;4ShQpJRcAuA8uOEQT5u0W2xSmSzNIGKptJIjzPqilAjw3GRxLsdLhZkxF4cMxFQgTYoiVSnBZfGZ&#10;4mCKYgvGwxlqFtw1OicHARWY1/heCOz0Sdh5JqNOaOcyLJmDhFbNkfRlPv37uZIKzVPfb1WW8TiI&#10;OmBHy1v4LfUKOqBzMZamRPe7Nz9SFfEt46GbRxY6NqqEaUXOwlZSilS8IjxI8PPA/kfNMbnAHZK4&#10;2CFn/XlzAO4BdzwB0Xc0FEcyI94WxE2A76ia8/Idkaw7NDB8Z+/x4xe+OFe8kH7Kr/s6qXILq1KW&#10;5mZEzLiYmtPwJDVGqooHKwjiBbGlgbcmn/+ew0ssppH5BFWAjQgpzYKblkETxtFwZSAAYFHI7JHb&#10;Q11relQ6zV/+8aeyqiIeYiSoZKfdwyT4e/fspxP89pY1PHpOpxWkMtF5k1mq1JFQy2fBSEmalxYV&#10;WgObIwJEuKCmTAC4AYQQpJRGJOHSWM4wJOIJTHuQCo5BFSiTbAJ6MiogITQcq3niBGp/coKCtPEw&#10;HUEEclEE/W0q7fF6REhpy8BqyQoicCCRlAJ+lSIrxErkSQHzjRUjcqWAz4eJH4YWfLByqTwei4J3&#10;JxBwgI9BugcaWEzDMHrHXhtmgxQ8VW4frEGwDljtHnjVcfJAJ4oFDzjaoAaZTA5MpbDESibIcEvS&#10;6XnTBcA9mJbRKHRoCBHMxRMKoYTEjgFB04Foyh8KxtIwv7gwoEL2NeCEeRAfhREOwK4SOXLkij+W&#10;KK6uieQgdIkykL0WT0TDUUhk8AfYoYKcghAxMHYh+ctnVZMyXBqdEc8mAyGeWABIfSiTAkOIl6Vm&#10;/CGclBkJ30aVy8h+ISUWIwlSpvEiMcPF1AIYTyKFHSwDM53Bh5KXb2XiBDk1PnobmBOkAkolkhQ2&#10;S/iZwzOfV23kYzHA69XKRBgjmFYsYoU2AuoLnQGeH9xnAnjhMKRfttdXN9J4SN0AzgOjnSQYxQ6n&#10;zRNOqwtKQbnH+irPdYyHZqemcAJHk8DIZ9w+f1lxJbhkR48cKy4oVulUJaXFv/39r+F8wxxdJFSQ&#10;MgCgq9gcRjzKHhmM/PZ//6FBylYmUGis4DGUS8v2X//038U6WkPLuEziu3TR39SZRcrg5Stz+hKy&#10;1y65eiZ9btgcIgQlxiKPiahv6eJws2Ef5eboxb//+yW689qcJ7b54V3//ZPvFxiKYb2oa+zB4KZ+&#10;/cYhm//MBPvTyzzzvGfk6gw9C5NL0fi05fLtsbHllaGFyRQnK9AKqHpu4dsLwagvn0Gio0le6l6W&#10;pb2RGMSKjnN3lCa3iJKZk5N06+uIWq03E9WK+SNXLh85c+yjk58te5bvQu7u9fTeX3fp8A1KyvvY&#10;w523rs/ipAYYN5yIdW2svjRwbmzM5sv6jx88d+/arQ09a5CbTGGr/vXWyeaKDQh/uTs650nEU5xk&#10;UbH400/f2vfZf7ZvWwujHwbKeecbWQCXDgIlSH4H9HgCsTgKpzVwzNmcgimuVhfrOArzxMKy2dzy&#10;jSe5JSpBk1y4ycDYqJA+20DbXOYUEEG8+TQCnnoXLxFkkf3gKfCwb8/JZUqo2Q9+uqdOY+Qn02GX&#10;W1Ek51k8Q3+4mLxkTa3COZUMSMLpUkhF+VIaZPAsHZjFOo1NQANkmLLs5RolqZjHfOOOvLGVLS2n&#10;5TP7YtDH4CrNU69iURmLMz02wRaI6CJJANmoNA5GWjBlcME0YAD0C2IGi6BBUZzkcST+sNsVduHV&#10;5bOBQqGk4pBvYKydDARdkDTDKZGIwuSJDTXqMrxJCYQjDd0dRYX+zPNPc5W8laWR2+O3LDLuCDV9&#10;PegdiQfmMhFHFobVsIDGNJBFLWxD5pbJcWXEf2WMNW6vT/JauJpytlyfY8dG5ufODbRU1jIVPFjt&#10;snQsigMsBktEcH2rc3ibGWya3UmuaN5SUdZ8/uz4p58e8xLzrb2N42NuJheHm8u6EKit7pArJEeP&#10;XSho0yfiGFbLIHNG6HMkiRlKbnnRuTRlk3DVxYaahx945Mn7vvrcE4+oJeLoyvL77/3Ln3Aq5PLp&#10;q8u9jRUcdgpFEiMp0XCqlPQiZoaDsx3HKPS7ngCg8qmS0rJQKHL18pXKikoCXnqPF3zUufn5g0cO&#10;t3d1PPr4Y9hE7N37XojivO++rWKROgg+Ley6DrvNFjI2tGNXLSUl6ens9PVBZrmBqVLT4wm6P+FO&#10;xlk6FXg3bCAvwIuk2ziaNOHyx+6cYjNnudLalcWCqqYtY/dSrjNe6qTfSwtEGTRNbc2i1YbZOYuZ&#10;x7myuBwC5V48HYinKmub6qqrOQwOFFUQkvSfv3D61Nnp2VmoStVqFfRKhw8dv3plcHZ2rrayHvQC&#10;87L51In+0bEZbDT5Igk9DiHiCqZvND7yi/P2cyzzgTQCnIQBkDELqTxcPlMAVVo+b4WgTM6OcURs&#10;vpCPC/fqxevlZWVIFD9//gIlm9FqJIXFGuREwUmfozCuXL3261/9Egfw+1cu3Tl9YUNF4Y5n1zqF&#10;YTrS62MqCiE5b56XlZGNTBvoVsCGeu1eJomhk2t5oNRD0wl5cwLwHcTTi7AlS0QRC6pk0ETHjxyH&#10;e3l2Zgpj8D3vvT8zsUwlM9au7cL1B1eIgMc9dfIEHPfzc3PfePFrENQc2L9v25ZNhw4cVMok9z+0&#10;c/DOYFl1iR/h9pSsUCQYGRlbt6ZtdHiGrRe6A351AVegD5NYXhVHW8OrMfKILHfGpvIucajWa557&#10;9unOFyrFKoaELlGQ9VqOMeDwS2RiSO1QWQFljjhyEZJFMmkWi2U2WxVydTAYwRuE0gEzSaR7QRaI&#10;y9zjdS+brZ3da3GHZpIJFpO6NDfOAxRApqGzJAAzo0INp1z+sOfe1Zkj+8+NDU143faa8rJvfu0b&#10;D9y3SaOURKOek2e/2Hfgo+9892UavP24xZCcghDgDDavKHSzcI0yyUDtOBduX3WZzAjZInP0gSQb&#10;aOJbw3Mmi+nRJ76+Zs12hUJ38vil2qq2//v93/rW5X1AUBo57S6wDJoaa4uMxuPHj1B/9utX7QGM&#10;FmCeAk6PfH186rVf/vyb33x53cb1pbVVhIB38uqVtz786Nily1MWO0Ol5sgKxQwlR6DMIhiDL4+g&#10;IqDzgB5mMZXBFGlkYtEbyHrdRNCXDgdIsRApHkaprM6mWF53iknISNB+0kXol9JMVhKcKSFPA91u&#10;lhxeMfnMK6l0hCkk0tmEzWoVKJSIls+7D8Fep4QwTxNScMnSwNJ775/vNxgb3v7727hJe7v7Hn30&#10;sfLqSjqfCXbzr1/7zdlrZyubizfu6C0uL6CzySBd+IJWFuL5YiGfL6BW6zMIpsFaH7I5EgpW1MaQ&#10;lmAQhWgOGLdxX2PRy5Qo+LfuXKpvAkGk4r09/3b53XX19XQ6/Re//2kiF3z0id0IyLo3Mt7Tu97l&#10;9E1Nz9TUVB0+cujPr74K1eYb/3wbl8UDu5/AW8VEKUYRs6CNyaYIWuzqletV5U0ymWFw6JqxnR8i&#10;e0IUR4RsT2TdJSWK1saKsydOLM9ajKqS8yeuPPrCWqAWL149jzcTbniPx4+oDXhOr1wevH/XE0cO&#10;nKhvLK6qqui/0P/C177S09Nz8sRxkZC7e/cDOq3mwIH9KpXyxo0b9SDoNTVdvXqdyWL19q6TyRQq&#10;tQYFDSSBCNamgyTJFuABJyFJACmpNC5oW2nkTKI6gy2ChvExKBX4D36HJC3/B9iz5v8Q23P8iE0N&#10;cn6TYSp4xch7ioQJnoDKEOP9j4QBL1doi5upIrkhtVDBcia8y5aFycDyHPI3dS2bnTluPOAgoiFd&#10;7UauhBdORm7evfXEc0+fPn/2a9/59icHDrR0dZ270P/KK/9nXp3q29Ykkgv+79W/HDtxQCxO9HRV&#10;3rx0a+jS+MVjV6qrykQiegGPHp05Xcq67Loz3lueqq5KWhZWFxZA+UR2O4NX0Pv2oYXGdds2dVT9&#10;5x/vGo3a+vW1MXL08Puntvd0K7S4L1NT1263VhXVNzcAv3bh0qWnnnh0cWm5Z+smnk41vrCaAYBG&#10;pcHimCfikwkyXiKhiA3mNXSTIi7NBM9BhsK1hfK0YAmLqZakHIGU3QdxOdRcUEQwuQqIYaN+dy7i&#10;4JF9PCokeG4qK4NY2AiX44FmKsFkihUMgTyYROhAEJov+EWQk4v+FbUv3MSgf3F55MnJeaZIGad7&#10;Q+kFNpV74sB4dV2RQJdOsjwbxTU+nwe8f+iMAN8qKSszh9zaGoqhgFMkU5WJDFQS4ZlB0HpRV9FW&#10;JbcAwbMEvngqJkGIesW6jR+1+yjYVsVydl84CjA5/K1WZ8AbQh2COthv8wEYbIpHLt8ZefvtD6lL&#10;zq8re+5LGqsTQuQ2ewsUqfbSku6iuvt6jT21aQXDkw3nWFg94spABQaLRAbBErho0IHmN54AyCTi&#10;sK5Bk4ZuHb9GXAj4C0+dOtXR2QGEDMGhXL99pbBQk5fYUtnXrtwpMdR+/1s/KzAUFho1CPsLRGJA&#10;XC4uLOpVWrRtfC4vDMFsGiWqtLqxDv+afJQTnkGgfhCKSaHxxBLknIZjcWTv0kEKSaYxDENZIATR&#10;FJz8fDwAmUYiu9MxUChF2NuBCUbLJUJBHMAQ9QlybLCEx0wrzGRGJ5Ij59y+6lCrDeZVCwrDPNAx&#10;C7UgzQuhPInF4QlAwMZr6wv49Dod0O2Li8uIpeJweRACAuWSREVDAW1EJFUXWO0OqHCUMmE2Gwen&#10;BvnmYE7ivliYs2aSNIO2FFZw8Nzy5PW8aAEZDShOAA5kESwEZOCnL2aCPS2UiZQKGDyALI4mo2wO&#10;OljEP2REIimOabvTe+jo2RKQfWsaVl0B/MV0KEApFIvZDEcjzLnQ90LrirsNNIwvRyYQQpFxJWTd&#10;AcxQCDHfk0XwFE2Yw0LIHY1HeQUaD1kgYWUysaAQkhzrDMBMYk1JPJMJ0VghFg55CjeFpRG8bDhX&#10;40BpptIBnUHJ53PMi6tqqRb6ZSTdY1KTP9vgxsLREovxOZxYPDk5v6wtLsYXyES7g2UCCLuJ+NL8&#10;klKnh2icx4OpJgp8qAvg8HhGpDLk0C3nctjvwlcfcDvkUqlcZaCxhRKZGh0j9vmYNMtkko8+/M+W&#10;bVtkSmlTc/3f/vl3iJ+9LrSITARIEAR4OUUDl1d7ujdKpPRLl06szGF5UvXuW2/v+/QALeG8f0dh&#10;wKIxLZm6NpNFqroP/m0vLlf98qcLIvH60u7H3Tn6lYtn1XL9hu27puZuPrbzmfHxi1u3eNeUOU8d&#10;tn3vm0+Vl1STkK8IEbFU/PGxo1GyYHCU9N8/73/4ke88uvOFdT0PeczJyTHThf6bOGdkUrlGqfi/&#10;3/0vjZporK1iFbaeMN8I6Uhd399NbtW4MZqyOjkihMxlpz2mG5xg7cZ6/fbGeao3Rg2X6+SdtRVa&#10;o7Sqt66soUStEGzsaqlqkubggxPknnlqo1xOGCtUhmpNeXNtbbtRpGYCh1neyB4duN6gV/R01ZEE&#10;dA92swvBcujytNpPj53wsdO1dSDajRUXizrXVElg16AAiJyvQ3KII8atThGm7ONsHjfL5vrSaTy6&#10;cWeY6o7y8TinKLKiwtaHd5I0ujQRYqkSnPIUtYpEKea7+dkQDTI/IkSJBmhRBzmGTX0+1hqyxlwG&#10;HKNSlaZEpTr4wX9Sbs/mdesSrKzr+kTordkSgFRzalcwxm6SLBd6cI2XCtWHjh9QCFXg8bgZyJDg&#10;YhfO1IoZ6ejC9WFtW2+OpRSBzcCg2b1+XHmJCBBEoPiQEtGExe0Saw2gIQoIfsbjhvQHpkoKGUHi&#10;OCPYcDuGYh4aIeArgX3x20y2SCCCdw+EBsi7UwmYIOLQhEe8IfxKuAjuSaHnJ42PjV24coUlFj3z&#10;0gsUAa1/4NjeQx/88s8/b3ria40PPNn8+CNrnn6++/FHWh7YOTk3e/LQySKxjuMnFbPkOr3MSOPV&#10;0+W8SP65hFBHnqG1kIWKRPbdQx8o1jZwlAVxcoJNh72WwaGUh8yhVNZOiPyfHR4uMDZppI0btzx4&#10;5d5VjsprtgVSGb5EExeqg6fPjTXVbjPoC25fmbJxAlJFgURsACkM56LNFTxx4nJ7y/pXfvv3jb27&#10;6jvWCnEcQOdJTQ8fOPXe7/9nxjkhqSlenYzMXV14/IHaBBM8VxY/pzbwa4VUHRWSfzSjOLjosN7n&#10;bt68ua5vI5cveu/ddzs7u+CPQO0/ODR44dLFH/30x/WNTfFk7P9e+YNpfvSF37wQp4LUhO6cWDFN&#10;JPx+Y2VDFLB0So7tcZvHF8YzQWVHAy2e0uU4s7PzJKRZciCJJKjRxNLSIr2gOsaQxCcOlPmnBJJE&#10;QDDrCxXopFtnxg4s7HtHH8mSiijSqhLCoJu3O9BIi6DvZGPsyYIPj84Xu4Mh5BTlCQkxhCmS7w6N&#10;/OuNz+6/f3tdXR02D1u2bf/jK28W6Uu2b98Fgt/C7JJRZ/ztL37XUFNfXlX+0aefVzc0Kbn0mfF7&#10;uvIKyMDy9Jgs7F+kgN3DpnFxVyB9h00D3AUTA8it4GbIzSxMYFCIIgdu/4nxmYa6ZqXSeGPgtkRE&#10;lBSLOAJAarjIqaXSRe0dnTB83Bu9gZPnW9/7iqoKMr+gSqYMhlhJvub27Go6bmqsJmK5MQazKBHL&#10;VhkrZm+PKug8rQRDzSQg6GkSplmseJaj4gnCPti9RSAxHDtyosBQ4HF6EDpRbKy8dvUmLrU1PR1A&#10;6qHGA4xjfOzeyRNHd+3a1tzUkEhEjx09VF1VeWn46rYdm/k8+sXz52sqChGV6nNZoZucmjR3bmi9&#10;OzyB1K+O+3pd1CWlItyq1aiZhVS9ekG9YJHdYyfi7KnMbUew/VFdXYMcsj5BWq9hFghQVeLGWLUV&#10;GQ3JiI9AKiWNtmI26fQ6OMoxmF4xrcoQTA+1MIZoCAdEQi8t7XRZzvb3CyXyts5eh8sLYhM5Gz91&#10;9LBCJjEai5hMSYbOtASsHq/zlz/9pYBQfvP5H2zfsG1tZ1uhUQ2XlMexcOLkZ//1/a+SaNGf/+oH&#10;kYSPwkxT6cCrA4WKOBDE5kKLlaEmwTNyj547SkomqtZvFxkamOoaia6axZS3rdnVt+FBg66WRhWV&#10;FjR8/unxybEl8LzXdG8CKV/E560sL4eD/vr6Wp1e03/uBPWnv/hfDoeNSGi3z/Xx/n0Tk2Pf+86L&#10;Kp0a/TDuNoNGt66t5+FtD6xp6CK5Yrgs9SJd//XhP/zp9UvXh85evTY2NX+6/7LJ6sZlRjB590Zm&#10;r/QP+u56lu7MzQ5OT92cHB8Yr9VVF4qLznx+9vD7Ry3jttVx68rwwvD5YeukJRejCaSaOJcPHSVP&#10;rydlCKofJO9kjEoTShW4MmFRQCfNgKgIvQDQZimmeclGjUG0S33s0ae2btmu0WoBHz97+ey+U59f&#10;vnOxY1P7I199SGOUJgAxhlwZWTkhJ5PAry+JYGa+UJifqEGjD6wCkje8HnA7oLzKIl6RnGHiwc4n&#10;wZOhZM3SQnQmqqUY5vidPe1jE2OHThy+OzFUXl++Zn0Hh8cIB+Pjo1Mb1m9fWVl1Op1Dw0Pbtm5W&#10;6zR3745euXrzW9/6HpWMh4SKCQcpzeUjDyLrzmWCyDLbvOl+aDHPn/9M2VAMGsCXJm9KCn52UlbI&#10;5skF8uOHT21au+VK/0D7lrUigeaLA8fQDMEuhTJ3/cZORAFfv35h564Nx08eqKktKykuPnLoYF/f&#10;WoRETSNW2G5RqVRcPu+zTz7duWvn3MLCuvV9DU3NFy9fkimU6zduQg2JXxU8EXm3XCyFxyoPIcTn&#10;DGwrcLFkrEbYJBp2ZPk5PuYr4Afkrfhfwkq+/BFQDfArMGrOT5vxv/E3UEERj4M5aaGxGTyJEgHz&#10;ZmuYRBYpVaWwE6tJq7mE0zQ1QHbPynncupZ1EkMlDc90yA6Xp6Glz6uIrMbcRy5eGLo3r9FW/uA7&#10;//vvf7y9e/PmumLFKz/71nPPrO97sClLBJwuv4hXVKir/tPv/tZcV/PePz8ixeJFOi6G6RUaY9Ls&#10;sI2dLzOmJqdcTb0qjlL+6j+dKAjaGoSucHzao3MljFNmy+C1y9Rg4r++9zJTmpm3zly9cK2vvaWk&#10;mJcNmanR6IEDX1iSub8dOFHQvoFQVp28s8ys7BpLoXQV5SIJhDsgmCieDYITmkLudMANKxsaUHDP&#10;Ahoxn0I3RoEyTS4m/QkpVGx8qi1A8UVEYqGPDgobF4wZBopzWDIxEAuGMlHkGWfB3KQnCXYC2EkW&#10;TGv4k4K8qRc2+1QqEsxEA3h6YCnGbAEGoByRkUjVFqsHYVQZqh1YuOtHVoVSVt8DdT7yiniisMrY&#10;x2Xosd4RMZR0OmAgYoYgGQ0t55y+MnGBXFDXrFm7rnSniFyQxUKFBq0TjyDnox/IMRgcM1HEIPkj&#10;8BoF7cHpy0OH3v3oyEcHTvWfP37h/P7DR4Zu39l37ubJoxdXR0w7hVVPMWqKwjSxQZ3YVB7cXcV4&#10;sJHZZZRruT5WaiXldiR8oXTU5XNCShHyIQchDlEpOopwYiUSsUcitljMCfZ2NOay2WfjcQ9orCwe&#10;CbA4JiEKRkLl1eWr9qVF06xQgvRpwCRpE3cXn3/im/gEjx/+HOl+TI5kwWKHWs+9ukpLJ4SImEyl&#10;ORK52+XCCANsA0aGOHrsVDCRUHDFuOBRACCdCdSMGO65RI6FLgHouXwuBpAzkYDXBzc/XIPIPwCe&#10;jy0Q8BhwaQHVlEaCgYjHvXn1unPegt7F5PW5lqwLdyZu3xqemp5H5uMLL75YUVP9v7/6BVZEFSVF&#10;4YBPpDTgQmAw6JNTU3/9y2vtne0iCfZLAgQHw2QPZTUjHZscn/300FlNSSOJyYO83u9Y8TuWZUIB&#10;XNwZMgfbMxZTJJNog8GE3xfFyoVFsHHy53mswFGid6YI8HP/Mu4Mx2IeLphBgHUaiUY0rOZdHh8b&#10;GQIA7GXBS0OgOl0sUXavW1tV3wgILo2F+MgUi5Tyer2pRAJmXLzJeJVhF4GtDz9vfFxo3bAuzfkj&#10;6UCIKxUhupcMrghCWJwBcjRJk/DjUC+SxbyomYBHwWcLL46IjLVxvh7I1QhLmGQLuEkPK8mlYmVI&#10;iqM8hZ0DdnB4LPk8ITVLAIwiBu+O7M//i/DLgQcNoBfkYuLUkMpSZPKCyYyPXw5nZi7LBFwUrJ9M&#10;QlZggMgA6kqPw5GkZDkCZEsqkXSE/QkZyAXQNhNhh82i0xfGIZGngfZHFfPFPDYvEg0h+0As5e/9&#10;9P3yyhLEV+AWHxwcml8YgVJ0fsFKIskh9OJK0jPzV9taGsFr+8WPf3j6xJ/SxNmNXXXDV1aXJ3wu&#10;M0VXGWjeShq+zbh3W37ppqOjY8dP//S37vvWbbxvG5vhX5yb69uxzWWxnDn8z2ee7+Cz3Hq25/yN&#10;rL7SWFLfEQYYi0IxB+f3fP73u3eH3v/3F3p5AQMXOJ1J5XBKG+s27tzx4KMPlRSUwNi9eGeit7a1&#10;vapJJ9N7m5T3pC5OJatifX0O0igSN2p2caBMK2Zzd9UFH25YU6Zf5YTDMmTOBUkhLxjhFXXF2io9&#10;TUAz6BUlRnWG6qyvajbqRFOzg/oiY2VTRc+mNc09bWItr7ymfP3W+3vbhFs3NvG4CbN3KkrzA8Xp&#10;dQQcJk9zc1uaER2bG+puL+Tz2GA5QAiERxD7TnCJ8EKhHcaklwQCi2seuZkUljQQo54/funSwfPj&#10;5wZXJxdcDqeyUM/mM5Nmd3D8rmP4qn/ujntp1LYwxsG7mU+ypkTAlCdRNZi3pCIJp0cM1DcKTAb0&#10;1UlkwuP57B+4yBYL2VKNLMv3fTZVFpYEc37kDpO3iGUPlzldwZlb87/74/t9nW2AAcYQSusMQO0P&#10;5xQ3GgksmBKFxj+8+t7lz/uPnemnMBgSqerMiXOHPt3f2tAAH/LU3KLCUEBmse9cHf35D35TW1Mg&#10;Ealy5CCyqigZLtzEJBqmhvRoJiVAtiWTj9luNBR2WsGoWwWTALUmAKJMTCEx7wjRVFIdHoNTZ04V&#10;V1Z+9eVvhrPJg/2H/nPg3a98+2l1hYrN1LCpYFtw6VQmmFUUBru+b31pV8doyDMS8y1wSGdgak+F&#10;3UxiLBNeUbJsEmJ8eY5NIgHzwBAxPj21j6lv0huA4o4ReWkx3kmZ17eKsF1tQcE7755XyKpkxYy2&#10;1g1qrcrlXxg4MR2Dz0EXgyVuesLXWd1Rotf+5dB7Ir5CwBEFPIGjh4/rNAXf+/aPt2++H3WQ1eGe&#10;mJh8471Xboz37zv84fzCHUM1l1VKLetppXJyrV08+FZp0FtFtCpOsYJdyspJkA5OBSwxhc0Ilc2i&#10;T46Pw4ihK6zwIpHK5dIbDDOzM6C8vPb6XyH4mJqbeuNf/4DQbuuGmqA4maQDuc+zLCwnYyG1VhOD&#10;fAA1R8gfmJkOBJKi9e1kgllDFq/OLHlEBF+n5sazWESZVk0StUbIqkhkJe7V2/pcjJL0+DSZz85M&#10;//Xxvz1BzO98mlu8pYgj13rguNPqlhxOIkPFCFkukQK7HUIIGoOFy1vGR0uBUHPko8SvDwyumsxd&#10;nZ1WqxMI4pbWtrMnzr3w7Mt8vgjBhtOjsxjbLc3bH9q9C8Pou0OLtS11agF9cWZMbizM0GAQYyLM&#10;gZGmBCyeEl0plyVmM5GazUW4PGTceF3CYV+GEuWJOYirjcTi0CWx2OyGqtp7I0tiIYBx5oIiqdvv&#10;ZvHlSFHkoy9js5bM0w9tbMzxkx52jEUBPkgZoYjPWyYnLZc3t0h5GVeSQ/P6EW3P4aZZlcqSlZEp&#10;n9UMNytKlAQiQdOIpxeLECYVyslEKjaLszi/aNQVPf/Mi5fOXVucW5mZmulobehsawHvDmEN2C7S&#10;oSUeGXn2qSeAhsa4/OL5c/ft3G5328+cPbm4OGMxr9RUl2I+KJELNXodQlm3378pRYnfPTFo8s66&#10;w8Gmti6uUBEQumdEwybOajJC+C+4Tv7kdmy9qLlbkiWt8mOSUnaXjCYHbhO6DHCNksGgQSlypjHV&#10;Z8MI6nA54EPDvRkKgQWfQv5BKo2cGjB08cdQS8AyAz0kqb6pdWpmNpfN6NTq2zevz8/ONLe0UFn8&#10;ACQYqfi502d2brjvuQe/zqPywUa6dfvizYEz549/dnv4Il9MPPuVhzbt7A1AUQGJfQ4z5DybJA9o&#10;Bn8ARklcPzDcxcmm4Zm6no0UliDHYscYbF8scfz4xb/89Y1DR06GwnGJUCYAdZcnfH/PB7/4xS9U&#10;WpXZvPzFAQhqaC9+42uQ31y9fHZudoL6u9/8FAoK6+riK7/9VVdbw9MPP8iXiELR6Ivf+PqnH+9d&#10;XVpWCIVyngBNc01pZZHGiG0wX6fpWdPd2dHZ3t7R1tLW3tXe1dwlFUj5DF51WfX6tRu2r9u2vm/D&#10;xg2bNm3cvGnLFpVSi11sQ33zjh33t7d3NbV21zf0dNT2NZR2lvELpGKjPZD41V//dfbaCI2QlBia&#10;REIdCxx2CqJdYFRBOGXe2SEipBKS6vXX3757feL73/pxe12zSq3wh3yHjh14b+87Uh2/d0tH25pa&#10;Y6GSgSAUki9LAyQMdOgwAjAyCRguyflUFjA9cWBTSOF4kE+Q7Chwhm9Nzt2btcyJJAKItbCahz8h&#10;hHkvB0yGsNVhRgEjlopa2tva2ztVBVpwhhDO4El6UhFcsaPbN++6N44y6zYwc1//+ldgdjyw/4vv&#10;fPt7BJML3xsDNRJi2zHtzsbopCWPa+ns+aHdjzxLZ0avX92XYqtAMsQBAzap0xmbnzbRqayFafAO&#10;V/v6uq9cvVjdvR7k008++bStqQVTEawaH9y9YXV1YXj42qbNPUcOHent7pJKRIe+ONC3bm1xcdHd&#10;O8Oolrbv2A5mxakzp7ds2TRw/UZrWxuQ7idPnTYYClta2mEpR7UTA8svB0kALwvuIJUAwA9RM/Dl&#10;olDLwcaXh/9hQo7VAo4GNFT/77d8W/Xlwgo7v//3W/4PABhBtCk+K6fXTPBYoG6CzeTzxZ22vDoJ&#10;C70Zm//TcZdbZKzv2qwu7k4Jqv3oJZOLKde8srjr5nxqeHA84kbDx1iYNj3z+PN73vugtLzqa19/&#10;FuDr9/d8KoWEpEeG9bRWUZaO8GZGLXdvj+zYvO3owf3VlcbvfueJVNoBEOLy6D2ZkOT1xq4MWj44&#10;FKGJNkbSueHBhYibwhRWxplVhsrt3b2d23qbXnjofgQneRLLXCmttq4Kyb6EhA3xalF5U3Fzb5Al&#10;1TR1F9Y319Q2g1K/fvN6kVpWyCNDLQFkaklFeTSd8ocTcsT/kYiAL8RjIYKImwS2FoJmoAiAzYIx&#10;CJEUbGg3hAmLCz9zbLFIQFjmE8uRU4dKT8MVGDD5IAHY4opRnAGK3eNJWLlERsrFziJGS4VETLJB&#10;KURseNTniQe8PCaRYrIh0AKXIZMApNubpFqYUrY3lEDZt/7BMoYitpZ6n8+VK5LXCMhCRMOpOeVU&#10;BtKLtMWikip1d4Gow8hvNHDLBCQ1Oc2lUlj5kHGYItL52EsEpfrsAVsyNDQ5/smeTz/7x5sL5y4W&#10;hlm//MFPdj31cNcDWzY/dF/nht4Hbqk6vbJHmFXFIfTeJPWONv7jLdk2BU2alWTDhGl+wLOw7Efq&#10;bkaqlIGmDT6qkMPDgPdLvCGyumOQy/JRwYplfI4AGQYMJkcAljFfgj5hfm7Z7Q41NOCE6MA7wxUy&#10;CXrOivQztQF6xYmR5Qd2PJ6MhL/5wtc3bd/Ok+qOnepfWVhoKC10ry6oldBSwl8OxTyyXl10oSDr&#10;SR4+d4HE4baXVCKUKkjL8ikEBEyhBAKiY2hOcA7m8YvpVCDgB0KHz8cuBHpPPpnHzi+7AP8mkb0B&#10;H/olAZdz9Uz/jYvLtY1VxU3NiDR1L9tefvnbdfWNS5bVg/v279i9a9++z1saa6pKijKJOEehR/eC&#10;pwARc8ePH3vk0cex3mVxkFBNrJpXQdZkJiLLJjtTWkgWaWS6wljYoxXRaYkAyM4CkYpECKFhzJPY&#10;SYRCpsbXtGpazaMg0PEAIwtqEt43sGERnJ3H7ed9otDmIvYKDQaEDQgsYjL4lqUp/HogREacRxr9&#10;EocD3xT2QzhOk8k0C+E1MYh3/CqVGj0m/k6QUrw+bz5PhgEA6Zf/VPTZwRBmNGk2EaVg4kVLuv1E&#10;JInNW4pHuCkJXhRYf6nAP22ZukM1titV2hSVsIsq4f9V03xZnlycwQowSzDpmBfjhjTbXAq1IRiI&#10;SkRSkFc8HgeNmyfh0KHDzpAZVLioY4hCC0SiCp0mRUq7XHb7wgIylDFTtfjd3nyMIpi8DCmdlwzH&#10;+XIFgy9KJglwICD14QOoTMuE/V5A+gmWIAt2Dng6JCIdxSeZlcqEGOV4Aw4gW9546+8NTQ31tY01&#10;NbV9vRuKi0qQb37z9pVPDr6xaLmMR/Sh7U+n3YyZqas7HvEWVrlK9KKZOxGZ0v3DPxS0bF+NUrK3&#10;bpPOD7gWXLGf/fj3uiJNGNVLlNFV0fnpJ39+4PFnhWz11Yv/qKrmiOh1ElDHJIVvHR2pamzVKksA&#10;OXzj1deXpq9Wl+mfffa7+Fae//bjx4+du3btEvRVGUpIBKuBXlZVW9Ozdl1DaxtPps7Q6Nf7D81P&#10;D2gNTE/KF1PK/VTm8L2hcNAkFcLjHaOAspgLLqXdTvB0I15mKmWbn0eNEEWODb55bFJyKZ6cEQzG&#10;VGqZEL27WLJiW52cm1LptfABQjDJYktjlmWccohFyTKI5WkLPytub9z4+eGz3Ws3gGekZQt/8/s/&#10;9LRt0KuKJ+7NmJaXC3R64DqjEXcmE2TCNu1eZGXJQpkhGKXu/c9hxDZ89ys/aK8AQsC+/4tDdyfH&#10;qEwivrJoNBRKyuqlZZVCg4pMjbtmx3Jmi57JZ9OR50YVkOLQS3BCmYTFi3pDwuThO+fzhcuu1Y51&#10;PReuDQYDrPKiSkGMfuv6aTivo2XZ8v9dtyCwSfmFDktuenRm58Z1DCnPFfTHTD7k22aFLLCAV6fm&#10;MkXFf/nTnlpl2Zr71v/2D3+EGayuqhYbOwy/kB3kDQS4SCiXKa3Lvo8/PP3UM7uQKB+JOkOodHGu&#10;YVSQTiOkNJ7MxAJ+DLgJgoUtOjYgGL9AYgYJEIIVOAwuQHtMqiwaTh45euTrL728bvMmfP6fHv/8&#10;7uztn/7vD/igjkOnk0RRwILIg45A1RQW0LDN0BkqZUl3V8X2TeK+Fn1nu7S12bh5bfdXnq7dsqV6&#10;fTdDLtp/5ohUxFOncs1x4tXjx9d3d/LEyE9ngwmBWBpFYaVM1lxQvr2utu0f7//T2BE2SPtKVS1J&#10;ytKMxYrYrKXIgqJQeuTzU5s7uqt0RdW1zR/v+WDo6sDU3ZF/vPon2MLVSu3szNzvfv+HH/3kRydO&#10;HQ8wSEvz18ZHZha9pqg8vOSe++g/N8dm5kJcF40VLxQUyFJlhdJaLlVJzvCw8sUZiuAgyJhRdcBe&#10;fvzIka71W1sam99+++3unjVnz/c/9PBDKrVqZHTkd//3u96+NY1NdXSmy8vENUYFs3VqaBzdvi8a&#10;JUAxSCTdS/M+q6Vp3Ra7gCEh02O35l3oWiqK4e1W+1PeRRNCu2QqJT82E8pMOr2FbpdXLHMcOJ46&#10;9B77q9HetStqB8PqaA1FUgpBVTVFopqaWUa0ggz9ioiXxKkJujYZoZR+HvTbQJDF0jNT8wBUjI9N&#10;Dt8ZGZ+Y/uEPf0RnMK+cu6KVayxW69vvvFNfX4PFyI0rQ+v7usbGxgYGhlq6mg1SjsO6KFTqyAwO&#10;tMyMvNOMRY5kSwsq6FTwj6UYYYPYiekXGKvBkBNqbhqXHE5hmJiw2u2RUKS1vicRh1fdQ6UF4QiE&#10;bT2STgMLj4IMO1EEjvzp3V/X1BVjsZelCN1pHsi0kzNXZCq/phCIaJIgo8yD9JJkA09PDRO1xbXo&#10;LJbMc0lqRqHUIQqeQ5UJCF7YnwC7Ui6VVFVUtTV3UzPsDeu2dnd0PbR7G41Iini4eNBTZNFZ4b8R&#10;r4oKBgIKNjP/fyMSsl1VpBCLFBpV06YuTqFKUKpWlRdIoOdmM2pVhQoyU13RnQn6GiqrjO1dU1zX&#10;KvcmNXiXesMz8PbsTIw5WRxrfbBBzAtL0iQDubCQXoOALTDUsPGWi1WIaKMgUFBpCEUiWp06HA7m&#10;3b9UklgiRv+MspJKx1uSjGWRXIirDb9c7uDtuxs37phfWhwfG60sL9OqlB/85/3N920ls5g2vzuS&#10;TJw8fuY7X/tBMpL58IP3/vjabyYXhgpLFWvWttS3VkOb6QraVyzzsWzI43PYXea8X54KuX0klgvn&#10;yAlEPCF5DKXaytikvLCY4HNBhIRu5eipU+/854Onn3sSCO6jRw5++P47FRVFre31BYXKuqbKd95/&#10;89rVaw8/+MjmLRvZDFp//4k//OHXjz/2IHVzb/PVi+cHrw08uHt3b1cP4FXHj5x+7513f/CD7z/2&#10;9GPOsPPCrYtf9B+8MXbVEbNwVQyaGIgtMouOwBgKBBhkYIETsZXlaQJ+fWpm7N5twMuXrfMLlpn5&#10;1elFy5zZucyXsGHoG18YWbEtOfxWu9e1HEZTja0JnckSAHSoYWs21vV1V60Zu71w6drY3Yklt80r&#10;4MmQDmZbcSxNmcyz9sVJ68HPTqqFhb/7+Z9EXJHdZzl98cy/3v8nW8x46muPFFfqCDaKT7QGgWTW&#10;iyIWkiqgEpATHw+G2XS234vnlswXycD/jSaTSLskslH7zERDVYm+Uk9ImYvLs0GHQ4TFAp8FrQCy&#10;oiHdJ1gEgqCQn4DHHZppCLQQ2uSN+zMQD4ZyMxML69ZusJptn+z95Bf/81OjQXv65EmfP9jc0gH4&#10;DBRHMdhWqBnks1PTdp/95NjotcmZ8OPPPT87d/3KuT1ShUrAAjKf7fNkJsYtx470z0wtjE+Obd3V&#10;BxVzghbe+8VHI6PXxEL6ls1r6ETu2pWBhdnZu3cmsdHbvevJsXuzI/duioXC8fGxzq5OmUwK/xP8&#10;1vD9XLh4scBYsn5D396PPy8oKjIWFB4+fBw7q9a2DgDZqCgcgZHJUeLIdiej5oHaK0/Qh9YPDz2B&#10;MT4iCTJQhqLixiAuvyv88jfUoViTIGgJwh5cN7Dy5LOWIKLMoNKjxL0hB3i00CXB85BKJNXALdZV&#10;lRVqwQzMsTLauuabTsJFaAlJ/hoanJsNCQvGfYTWULGzukhMJy1OXjtx+KPHnmzu6Cv87Ojbez77&#10;rHVDs6G67Fz/2TvXrjZWdez598eH9h9Y0908eOvqV7/ylebmpkNHTly4PCA2KqKM4OLsxTJtNuYK&#10;JqNkpy9d2dj8k5/8u7PvPmeIcuXWvMfLNK/Ee1sKSrUiHjjeBOw0jgTdxxXx3T4PTSqO5cB5AnSF&#10;oyrU+2OeDS01wtiq7+65NiNNy3DySOZSA+T1JH8AThm1RFZHoSnFMqMCkcdYjWY8+iRXqFYuCXKw&#10;o/A8ceqKmy3gRbg0JIUgSgw0IioKIArC4nIROh2TJieVhsjxpIjD0Ih4Rqm4WKEUIrctjtQ+LPSF&#10;fBbocvkAJy5XptQAWOsLIQwhxZEp0CZK2BwsTQR60kpslcNR25f8ulI6VxtTBIt1qgowFbLRqJIh&#10;TcAESVYCwsmjKSlpPZNSKSYEtBSHCWtE8stYMnzleccBKRFLeN2+Tz7/9NV//fXO0CB8NW1iYwdT&#10;W8WX1jdU0zSCNFA9LArCfNXng2xfVCpkwUYlf7onsaHAygeW2AIISjLqyWD7VqBRaBTIoQKFErU+&#10;tHYUNBJ0OmikHB6PzeXKBQYGQwTFRxZ6tlzeW4XMomSSJhJpuGx5TXWL2WJB6LsGs2dM+iI+rLzg&#10;T/rwP5997dlvFerLLp6/cP3qMY2xuLi8tqKy9tbVS6wszFwhyPiSQC7DMIggM9M0D2kpJF5FWyca&#10;JjWNi8zdKDMLFR/CmJBFk4umkFoNXBMO9Eg8CvE9hExAnecVggiuxm4wmYPZkw5vT8gvlIvBtKYl&#10;srOTi52b10cYzAsHTzeUVEFYMr+8AqXjqVMntu7acaH/THd7W11FxfzU5LV7U2gPAKwzm0yTExMl&#10;FWUOhwOBU6itIuEIcuVmhm6192wkZIYkSwSnETUd9Zmm9BKUKVSbJ+IMpPhcJjIV8uI/mLKANSdo&#10;TpctnYhycJAxofFD3EKcRoGcD8LlHEHKJ61h7MFlYUpKTkbgx+WGfbNCsRC6wxTGjwRl1WY9f/aK&#10;XCHCZAR/SyqFmBIPTgEuj4NXH/9nIIghfUYoEuLdzrc7+N0VgGOKkAuRv4EVX8oTpEaTAvwzuUQc&#10;mlGCwLMVts37XXaZrlRkrPKxlBYSP5CI5RJuES2uJKJLK6u+oM/q9nnDGXcgI5QWxFN0CBEhQ0At&#10;TaJn3UCGhiBdTMajMb8vgFUJTIlsPtcXCoC+I1PKMdmNBiOeQMBLyooriiHZ4uQY7DjNtQrePSIT&#10;AT3lQnJJJ6XAIgx7XWjfpQoNicbJUNlwasGDDkEzsqqSmShuULGUm8WHxiDv/fQTHGJod8U8rVJa&#10;Vl1XvG5zx1OPP/Po7qce2vkIPSuKhYOXz3/Y2JpwmL3nz9gffCrxXz/VQzThCbHorO7a6l+vOlkX&#10;rtx96eWvyKTaUDotovCDk5kTpz7Z+shj1CRz38d/r2soMC2qZUq7VqxmhiOH3tpz+fMbe/50cHli&#10;bNOGeiQG9m18EqpRtkiemry7dGcg4JoZHb5w9cqx4cEr2ISALjVrWhqavffGp+/HI8sNTQU8DUNR&#10;X3VpzvTaG+/8642/dLRXyOX0BAM8mVyMFCPJOdawD/SRz9/d894/9+iBwijUowmAyBZttzsRo7JY&#10;JAx7kN0sUWEMf+Xi9RsDdzD6g5nub396O+ZPqCsbYkwRi6OSUbW//+HfldJifzJrcToq5foyZXlZ&#10;VesnHxxGsLdEpPjv7/+5pFQDVwjyEqMRTyoZ8HlWNZp6giI+vu+SkqX/xlMvMyhwWyvq2trWbdoY&#10;iMQnYBJwmwZHZ67fmT0xPvvh7ZsXpkdARFbS6MEvpaHIT3PT0hwmj83gWJdXcc+srJoR8js5NyOT&#10;ypQyZUlhxc0zd0IxTJtjfZ2dLuuc4OHiVZ0bMP0gBZvJ0mNvHyouUzkTgQ/e+3Ty8jBOA0mhiheL&#10;Ls7M0IpLT+y7sq6++4mvPj03uRAJxYEFc+ZTBHkz0zNQ8tucnqrq2olx25ljF17+wddVykKXcyXo&#10;9S1M+5CuDrzt6mIE5Bav3UmjoPClYUSEusfn9yUQGJLM4SPNpzVADBbIfrR33zNPP1tX1xiOxoAK&#10;CMX833jpKyDGcRk0hKF6aJRAFpZeVI9gtkF+jG0umYkig8ZC0LOUr6oUlJTAgawupjH5HDoHlTH4&#10;lgytZHxiVOZPNaS44lLh7UvXOtY/GKczwxSEIOL0EFPjRbSUUqxTFjUIbkyeqtB10UjMhYmFGcvS&#10;E//12HLQfuP8eHODbPrWuUbNBrlAnXQFiXjyVz/7H6VEioSdA58e/PDDzzBfeOTZx+pa6771tR9t&#10;aGl9aNPm7Q8+375hy8bODV/d8dLa7t2o+SYvL8VupsuMdUZlJZFDZw/wJwQV+aQ5cl4+TEIyDdLP&#10;2tesl0qlNpsNhIC79+5t3rYVR8zr/3j95W+9XFhYMLc0R+G5KFw2/MQrE7MY7oC1S+PxMm6/OJGc&#10;m5uoXtsZpDCRoU6zBhKrbnql3o/7xOOnr7jJDEIATT4pTAmM2PyrRv1msHv2Hj5z7h+Rjd6eLdTS&#10;iNyheobj1Phomg00jTGSogfsYdeSpa2zLcenBbBVzKUY0GXYbDKFPBqJL8yvrCxbDnx+5if//aMd&#10;O+6De4JGocGXjnbi+KHDDq99+t7ifY9trqkqA1bh9KlzEJ+nSIndDz5Iz/gDPjtfpiLRebC/cqgc&#10;AZVDRwa3DDNTRBLwQTcV8DhYg7BZ1Gg8SGGlcalglY7wlmg07nS41/duzGTiJ48fwigrEonikkqQ&#10;YkjNvjM6zOeIpWLN5LWFyVWzvtGYTvpwOUXIuXue+aIKdcZiKZcYgwkMR0NcoDNJ4nQUAloOYjBy&#10;LMb04lxeZc4QcuHpyGJ+SomE/cgpZcBvRWHzOGKI67nALZHzUgKbxYllAIfDAe3dbre1tDRDQMGA&#10;D5lCrqmtwahRQOVrNGjHy6lCDkXA5OLux1iOYKgF4pQ/CGYFo6iytxeRX9Jl/4UQZTDsWY3OIcxN&#10;dPjcsnazds33egt5acCXdDhgWIVMpM4kyLgFEEEfDnvZRHZmcpRdUg3jFub4yAdyuxzw9WN6TzAJ&#10;p9sJ0BEO9yQ5GcJYhQ5kmNRsdtS3tCRiyb/97a+7tm1TyhSLK0sRWpwmJEKZiMlqEgsVdVVNd4aH&#10;T5499PIPnrv/sc1yg5TGoQYyETqfJVIKC4oLFbgIJRjoCmwmMyyhQFHFUarkktG0P0f1EwRSWZaA&#10;2hcqVaDxUFPcv/3zjZ/9+qcAK3S2N23Zsg6Z9/9+5637dm9BovQHH70DCvxPf/gTnVIHwdH165cv&#10;XTqLzZVIKKTu3LZFbyzdtPV+Q0GF3e7/yY9/VaRUf+3FF7V6FfJdDOUFhe2FZR1ligp1RJJIi0hD&#10;9jtX9nx+6+b524MXTp3cd/DgnsuXT87P3DXoJDRaatU0y2PD17nqtMxQc0EOK+VzL7MBK2GmF6eG&#10;Ix6Tz7bo95iPnz91bvDcgRvHc0oY1YjF6bECiVorUHfXd/S2dRXrS2N52JZALdfcvjoU9SQDtkSp&#10;tq62qGX3joehXj18+vC+cx+zxcy129aU1RbGU/5Y0oPBdDLshQidSUpCPRtNEllwNlIIk4YUmI6U&#10;BYFQScVwABIGQDWzoaBjORX2GwrV4JQhnhP6+3jAt7wwk8NTjGEqAa1SBPgAbG8AycaUPe/AhyKT&#10;ivMQTQgp6k66LJ6ezrWLcwtzU1M/+MH3sPN95ZXfffWrX+MLEXEN/gC0jaEUolyyzLRv0D7/PpuV&#10;G5lMb3/wSbvzzsTQxb4OADscuBvc7rCxsKqwsLK6rmbrzg3lDYUsKa2oTtvZWdXUWLJz23qE9oLO&#10;XKwvbKztevTB51sb1wt5uvLippb2YoNBX1tbU1lRAVttLBarqqoqLS0rLi7ZsmULlDO19U2ITcD8&#10;Q6FUlpaUK5WqPH0CYj6IHzGXxm9oMfLSPkC+EbEUoaASo2ClB+okqGBpIo+qgB0Df306AbdKPIKa&#10;DChM4BEQkZDvtdKpEIJikyGo4/KZg1SENGNvi6ygDBiEYjZFwacaOaHU+Gc1hdzCknazN6NgkaPu&#10;2eHFaU1FS3tZiVHgD9PuIb1wdHbg2tXxvg3lerXUoBWeOX5aJfZvXVvSUl3w2XsDYVdifGTusUfW&#10;1TcaDn5x7sVvviBTGxpb2g8cOhPKJDWFORFjWs2w2cZWt24pe/yhwmQGEDq+TFNSVtexYf19VQXt&#10;PLbi44/+fr3/YEtFK46SSNqSgjE2S1arimlUv5Ia10DSkQqTcmG9TiCmJ2hwBw9eVAK1kPa5Vscw&#10;RKATPJsrbrbEJ2ec3kAa6xY2nyVRS2ASY9pjoVwmrpc4In5ZjCzyogVNxZVsP5eslEtyi9a430eN&#10;x9FJiOhoUvBYBmCMprNBp2PQeTSkn+jkajGyA3U6nlgKSZ7FFxYAzAhdCk+FjoqQGamB1QxPJFGX&#10;cFAN5YIMZdrLj4jBhOpaC9ijQIVVTK1e2lQorqMF0k7zknXJcvfW3aXZycKCPB0BT/6ZT05dv3LD&#10;4/QVFZVgUoAEspHR0f7L/foC/apt9dDxQz9+6aXSosKmiordvWuZADAwKQKDNC2huqJeJOmwcxlx&#10;mSa9Vp3dUczYUhKRkgPIV/B748he0Mn8GrFbyVeT2bhLIE2DCg0/omfHLAwCM7QI6OJyZOwPItlc&#10;Ph8vz1LHQAqhTfllXgJeShIlEYuHPtm3X2vQIXfv5uCNUNgfCvhLi8s39G5uru2Ix3J//8tr27au&#10;OXT8zLp1G/CgIdzk8tkjcgmPgRBYBiOEiU8uHXKv0lh8DolL4vKRli3IAhVGi4PLnoBjkwR0F5eO&#10;LhefCLbJFOgQWEgkz6sEEwAjUPHwZkBTAHeBQothwBhG9DOGbElX6Or122XdXUjYuXfh5kvPvvDW&#10;O++YrKu19fXHDh958JHdp4+eXtfbiYLp1d//gSNVnzt/QalSIsHtytUrZpvl7NlzNpu9prLql//z&#10;85MnTpvmpgiu+F97DzZ0rT196uTed/959+q5k4fPd/e0swTyH/zsV7dvX/7kkw/n52Z7ejrxITJZ&#10;VKkEnI/Q0vI8Vj1CEaJ60NtkY+EAtGf2VVMo4AUoBIsgVLQEmcsgIbtlAWcUFTSyfPIg2eFwnj11&#10;srmhTqtADp7X7bRBP8nEF8PANgNaSFwnBLR1OA8wdcBEEeI7ZiTN0ci8NOw9qCzA+Vx+jBID1BQB&#10;v04yVSBRWOfvRBcHK3p2M3U1iCMZcJBcdFEBN2JUwWOQoyxcFpaW6wwFTJ6MRBM5vFi14lxUQVGI&#10;xhb6JWCuhPICPmyLXB6GCOj0A6EIvo4o9HF0Grh+sGRQMR2VKvgyJbafCKKBspFPYscdUdAruHw1&#10;nS1E9psI7FVqKui2YiamNxYw+dIcwQGWB084DH1IqEDXnX+6MP9hZGhMWGkJhUoeicUQ0PHB+/tv&#10;3R7iCRkqWRmbrONQZGwCk4Lht9/4BSXjjIZCluXMV1+St65FrIX4yMHkq390a9QPFBmfa27auLTg&#10;uD60HwNgWkKF4K19//rP+Mz5Z1/6eSycOfTp6/VNZd4IW6xZqRNY2uX+xjr2yNz01q88vu7ruw19&#10;BRdnr8LHWF/cVKYqWrO1h6MXEmr2lme289U8tUEu4NFH7w2myUHM15o7ywq2N0l0fK4ErhuCEmJ+&#10;8ubHEjb7m08/7It5csXKAB+7YaTagbhOoibI/UfOLEy6HnviYZFcicU1GhUmjR3IDwRjMHnT6Ypz&#10;Zy79z49fvXFhaXHKtDK7KhOWvvaHfz71X09LNDJYDiBQo5MZVy4NXrhwdP3aBnLUFravFJbqJfLi&#10;zrae0ZF7DIL1xBMPMABy4GCUpEGjJeBKuEyBJ86bHTWPXZn47jd+jECYP77+l89PH65sapDKFS2N&#10;Xb34RW7c0tWzvbNtQ083rO+bmip7ko7kmaNni+rLx0Pz/AqFlyaI4aqlkOWo7XhclojPwIJNIUdY&#10;OPLXeAR9rb7g33vfWSmkdVY22W/MVn9v66DnHtPtkxv0K3PWuZOD2x/fcfxCv9/pfWb3Y7/709uV&#10;zWUhywqB5Cel8fP3Tqxr7ymo05w4eRrA+tGhkZHbd2prKw9+cQAL2+MnbmYSEami/OSxk0++8PSB&#10;fSf/8cabPq/7yOcDKrnKurL6x1++AStOf//Fi1dvdfb0CCXCPKQinXFDM5CmCETIC0EAG/X06YHu&#10;7r51a/qgTn3tz38GguPZZx5DNCibTI67g75VNyJx4mEYXbJMKjDj+eg1SOmxe8aUkg2ZMIVC9REY&#10;5yK1FOtlFOG5dD4P0poNl7bUf7zvM4VKWURyeS2BCVO4tLtjzj937tLZk5/3O2ciBw4cdcf9/ly4&#10;orT11rVrjWWlbJb2ky/2F7Rm1KWy83sHu+pL4K1859dXR0+OtNa0vPCNl/DYOByuf/79XY2q+IWX&#10;vnn/ww/XNjdXt9aJ0tyykkqtpkinLpeKC5Qig1xUVqQvbqto31azIzYj/mjfewX6SrWyKIu0ZMyh&#10;8BtGsXmZS1YsEsEvO7e40tLaitqh/8IFbIF2P/RgGC3u4kJXVxcOqUDAlxN4kIDGJIFJl8DOMi3k&#10;B9NpFWqI0TEojWMqSTpJjaWSwWU7XyQMcQikhcRmzBwGKyXhkpnU6Aq0KWJ1QQ8vRf/dD/8+sH9l&#10;a1r2aK6MpEwnXrLlWmYTSWGibIcnihEv2zy6BByRskCJrElQpKgR5HC46aijGQyT2YI5Euw8w3eH&#10;du26H6vIixf6DQatTCoqKdBv2txr9VjCOd/2XRvZbHp1ZWmhQbu8slRVU9vZ1c2hRDwuC50npjIF&#10;kFbxaBwODOqhpFqhAzyThGTz/HAd63jIATPBsBORU8hcRUA5fCg4B8+e66+trzZq1TVVdffuztwe&#10;utvS3mR2zcRJXnSkx46cW9u9va2k5eS1O+PhsU4oez0uSEJveVdXl82tXH1kxZOQiEoEtGw0zWMo&#10;EEPriZAyyAYVC6k0yurqp0TWAAD/9ElEQVTisl4g5GHfypSiUcEd6vd5jEZjNJLAIwZyOhVyjVwU&#10;SnsuQxSNRKempzDF1OsNedl8ArYUpNTCG4FvIOXkc8lfSvVIgSgXfao76JqZTUXCIrWE0Ir8fFIt&#10;ij1hajhw9rbjGJmwkCOaPf9a8As4m75d0bueKwgvYCkmDRp5DiX0wFGflULlJckyoJaiSTdcmAXG&#10;wihbToPJiYTLC59VzrS8JJFJkWQmkopsHuAofEIZaJ4cwGXoZA52D90da1DPQGYPTn1jU5tALvv4&#10;+KdVLRWQJl67db2yuL5EV36q/0T7mrqqluIEIwI6ZYYF9BWaX1R4TPhDwV2j4DagYCzHWZ1f5qKR&#10;wN4+E04RES/JHCVbeBLK2ORtjVgBNp99ZPXNf721aF9uqq9HRgVIbJ1dXbMLs6hrHE53W1vnhk2b&#10;0/Hs9MTM73//a0QpPvzIg8UlZRKEhv77o0/0heVQ/d4dm3zjnY8fevzxHRvXM1kE4mpoBATwvkw2&#10;wGbido8rBIj1S4lYlGo17FeSohJNTW1RZ3fTxk3dJWXGSMwbCLmEYrZQxNTLeWqVSK1CsGe+bgn6&#10;7YmQi0VkDCqxQswuLVQ21BvWr69raS9B2ecIrfzl369cvdW/apmJ45+AbxuBtmU1IhQQBLO6pKql&#10;rqO7dT1ozKi3gqHgRx99eGnoXP266uKqonQu5vbboTaCkdTnttnNJqfZHPeFYFBMoF9P5tLRGBI6&#10;0Cm4XSEVbM0E1CMxoZAVC9hnx0eMRQVf2qupiD/G1Fck5iezsWXLDIOZBuga3hf0D6DO+bw+Pl8A&#10;JWreD48Bdp4mQLpw9DKCM9qb2qfHJ+QSUVtb0/DgtUDQc/8DD6DIoWCTiaAvBmwNWI7RTPc+YmZO&#10;QmVz/S5l58PPLa9cm7o9sKZpMhVfYLGp/nBcaSiCCBMVJ/S4VFYO4whIaUQkIMCUBAmFCovPAPe7&#10;AI4zp92p1SgTqbBEhuuN4LAgQRe5nC68CQAAtDS3iCVSnU7PRLgCjQCVUiAQ4k9hFwyw3Zd8v/yI&#10;+kt1X17aB6Qaisw4RFRxTzztT+ci2WwUMdoog/N/Hi8n1GJooTAlAG4ahtNcGvABEt40LLow9wUx&#10;gMLIZkFuxDIrHI5Hucg0IGG8lff+Z+NexBEBlhcNWMJuc5GSX6QkRMwEnxNXsaN061WV63LWf9fE&#10;wAycNjOzeuPiSFV1G9CxYWdy7M5EZ31F/4kTPkdgdm55U99O09Kq3W2yWEwLi9Zt2564fmM4GPdf&#10;un6uo0rfJHWp2GZ+Lj10M9G7C4nz7L3v3rh3fWJ+0Jyyk+CoNhSXFBiVD9y3RiagHDt48dyJK1x+&#10;jirEaFvoTCal+RlOiklmANMvM+gZQhGqMjQGCCuoa+vkavVClirqy/lCCbFcUgbHaIWWIUxbsVh2&#10;uhAtyGAXcNQ8p8sqSFO0EjkCVRHbjNqUDe8U6BY0shHcrxSZ5PFkbCaKbYmyOsu2LykiflEgIA4n&#10;ddjZUngmGGl48jQOZaaQLdNmmIJpizcBtm+O58uxo2R+Yc7qo3ADFLqWQ487liI8v1MUwlLVNBIK&#10;Oa1CdSjHqJGzixU5wL7FbHJs8PbAm2++F3SHN2+q5tCpH33xycLFBR6He+78GYFIIFPJ3nr7X+9/&#10;uMfmsP759T93r+1q6Ww5/Prb85PjI7dvuT3O+u4mtkEc5mQD2Ug6HgYgL+32ZmgOvzZtlcaC3BRo&#10;HGlXEEBJlkyVYPAyCbqYJqP43NBfAZMVx+IpmlwxWyArBy0MCklk/gHImU+6RnZhIoSVVDSBYAU/&#10;+isOF1MIIE/T8WT0zvjMiy++FIlFf/2bX0ONoFKo1nT26hQ6p9P9m9/8FicwwkM3bdlYW1NOZKLv&#10;vPnnupriaDIiVivR04dBnKOR3avLfBR8QgWW1LAjD/Sf1xsRSMNjUSiop7GpwDINbRXuPQRXoLnA&#10;ShXqVwwawqEQhgd4+bDIg4eEGsXUIEKSQMVHy7nCZouTptTFoX31xu7btuPEqVP56R2XPXD96iMP&#10;PjA5NlJdXnnpwgVw1L75vR/6/YiKCRYUGO/du/evt/6tViv+8sc/btu65T/v7Vm/rgtJdJEM6dCp&#10;s93daz5/7+37tm/+4XdeunrpdCJDMZSWHTt+6r77NuN2P3fu7PYdWyEigh4aSWdsHlut1eJfumJe&#10;WV6ZiAJ0mEiC/o7xsEQkQBYNqD8KuSabxLuLsaMdQdjwjYJ5CgWgTCzZuXkzExryvJPMi4tFzAd3&#10;hIK7E44ICEFEEgly6vKHQ44UDAbTyaSMJ4hijAohJr4Ypy+fAcljJnl0hFUo2byoyZ5Lmqs2Ps7m&#10;8CIU7r2YQCTh1xdLMcRVERFhzLzkiDIhsqWQMc8Si3R8aD9wSQbAhgdaixVJxahsbiotRGUDrwv2&#10;ahwu2+pyMnlcoRiiCEzCMYNlJzmITQI3hEMF1IvJ4CE7Dkr7cNqgh+YwT9+BXYVDZL12k1Ihlmo1&#10;NA4QGxzIrHA4wSQNQUsEcR4EGmVSNBnyhr1olhPpOLxXxkJDeUWxWAFpLunQoc/2/mePaW7y5NE3&#10;jx5+9fihvQHvUjbrgUbk5R8WF1WwZyez771pWXYm7n9Osv/QJI1RU1hsbG/u+/zTgwc//Gx2ZnH/&#10;/l8N3/6XRBbbvPt/kbp2b/Ct0ipRnAUHQVTFsUJ9EGGkuNqikrY+XU0FdsZ1DWWXT5w99O/P5HQJ&#10;vdToimcHV2ZqOlvZfF4sHMLtXV6gNRilaYo3Q/VGrS5NIBOYsf35t/++fnxgemymvqH+4a51n/zl&#10;32+//oZ3aLZkXSuLxcE2Nu6Jfv7BAahJdj+4e9XmOnn01I2rQ0ODw9KychYvx2CIF6e9P/mvHzFz&#10;tF/99KlNa2tqyrut5uTw3WtZHddjM5Wr5GwaMQKticdJocSaCyQZtwlZ5TeHr2Ewo1PLyiqKYbFy&#10;e7wGbRGYTFcuj0xN2C6dHxkZMl27M+1bDfzsez/nsjhn+08s+ZfbNne+8rc/+d2BlCvqmrctLgY8&#10;Zod71RRYNOG6NQiMNWWdfIH241OfcYuJnCjGYBpQNWOKj9EviUmLM0kRataD+FgkEmM3SUkJZobB&#10;3b6NNOt7EekUoX2km6nj+a+NLYXAsFEOf3qx88Ft733wn+62DolINjgyPTV7t6mxvLalPpXhfPL+&#10;cVRvI7ODt25cf/nrL9wbvofuff3GdeWV5cFAYHbShPBotaby4oVLOx7a/tdX37zv/vVffe4rK4vB&#10;cDCCBdPinOsH//UtlU57bP/ZtZt7uVwM3bHmDSSSWblcA4oM5AXYpy0sWL7z9e9Gw/Hf//IP8Wi8&#10;orz0zOljZ06eOPzZfvuSbXnCRLa6ykWyqMsmEICIloMkEGTdTF6ZjJEPssSgJSAw0oVEHwUEBiLY&#10;n0DkC50yjUlUbuh64/rJPjweIt3Fm2PXxoYXzXMSjnRL92aDQVZWqw1lM3fG7LcuTVw8fWbHhk6p&#10;VDU7b0ox5zFMFwsLBVk1NyxyzZGev//5LQ9sjafCZ66d//mrv33g8SfrWprDqdT08uLQ9NDC0uyf&#10;XvvDFwP7LkxcvHjt6p697x+7c3HP1aNDYzdRLRbr62raOgsLlB9/tC8YjkIOkx+7UrBvYyRjCQxs&#10;caRI5LJjR4+s6wMrS/7R3o/9/tBDDz2cTmZcbqdGq0IpAfG8OzLLZajSMGako7CCpvkC2LLlyVR6&#10;bo6mkrlFQlYkBzhzXv3OZeHwY3sTQYuTblSsZqJZhz9ly9HLtsYSgdd/+rfFz2YeINq6M01UuYr5&#10;ZIGjOutOSEnsNo9M4/NhmkZfujuLHQtfLbalfGBmYBxIswWi4ZiHTLI7PSq1IUeizi1argxcHrg+&#10;gM//4Ud2Xrx4+sjhQ1dvXJpdWN7+4GYykd378YejIzN3bg+BAvXcs19lMHkcaKECdoDboCgBZA+z&#10;QzGTH/WGDYXl8AKRGWxcMZCzZ1NJgpqzu0ygg6VpKUyhCSZinySYIn2+/x3UfnVVrbVVrYCzvvnO&#10;P+vayu2eldLS0qMHTzTUtQmV6qrScvPwvWsD1+WV5fBEG/kcr2nBHvCxxCqSm5yIr8rEGnKGnYRC&#10;nMGNwcGWtxLT3JZVMYOGFOYIzF/JmEGn83i9ViueOj6Via4fmeqhNAyEiG4EqRzWMWzIJPmM9Wgc&#10;ujtktZNCEdCM8N+kCIkONBmgx0m/z2teIiVCChlfouKlmKkYI87T8rSOm+PuE1PkW6wGaVpUNjWR&#10;RC25c31B3xpBOLfEEzEYdjo/UKqlVxXjFlQJKGwJlaElYCXjZnk8yDiEYQoHckRccpjjCxFEyWKs&#10;rpr0BUZ8qHiWUGiGQy4mBU4rCTZIphVbcWmxRC6+ePkcOnowRTC7uTY6lKPHhRLG5NS0To7wwso7&#10;I7eEMqpAy4wBi4R1FFhhyLSCIgtePjyv0NLnB25ULgsh60yX20rH1A54P6iGqIjGhZUZLTFj7t4E&#10;M5tVa2XAGF66cnXvng8np6fAvubxxbduj7S298DhuXbNJsCl3v7Xvw8d2v/DH/9w46aNPBjs8+I2&#10;NnXL1i2f7P3o5MmT0M499+yTZaWFEIeiVyEg0ScheCCY9NjTXjecg4Q3EFlZ4aB8ppICMR/SuxFW&#10;BU8e9pgCxFIrxHDucRHYLuYi+oIsFwDIkOGzqHI+WydlKoAf4yDaL8YkBajREMntW11gOJ3iaFjL&#10;Z23euV5VraeKeUO20YPnDpy9fMbj8xWVaDPpyODQzYmxSZczIJUp4AH4xzt/cwRXeje3ACGfSkLo&#10;58d8B4cjcjkdVgciQGUCeTQQd3mSBMGDJwFtAahdwGQDhAHQCD7UaNiVjHltS/MwPChLSiKgKKP+&#10;yDtKkWQXlSBszjFPSwWYUhWS1zCKSiYCXA7L43aLEVJHB00wP6ZBhz09vNABQ4624Pzpsw211Xq9&#10;6uM976zpbtfpteiJ8VfQM3QItsGFcVsdSesxKWMQtIojZxI7Hv0mg+6cGjzV12gH3gRwnhRVwBYq&#10;4tm0WMZNpoNoa2GggPtRmFCxKFJqmi9kqqlpFgbSqIwh6fUFTaHIits/67SEEUeKclAuUwCXIRCI&#10;sHtCQ4UhLdobQDnxk4UZis/jI5013xHmN1aYZeN3VFH/73eMnXLo10MxdzzjB48U4OZ8qQnfbooc&#10;j+c3D1hSkeDFwfImnchjvDB5AaEM4TEg0IAQiJ40DZM9gSxgoN8QcYl6Do8wHQiMbDwc9pCoBK+g&#10;EUWV+e4xLs1nSec8dCE5EzPkUeS+KMG1zQWccyvoh5paS8oqlDhUw5TI+t19hob6eW80kE709Zav&#10;W7cLZaU3mB9i1VT0tjVtmZyauDzwRd+G6l31hQX+ETopGE9Lbi3E1+3Omq0k84LjK09oFcwV1/Tp&#10;IxcvvX96jofhhiJXWqDtattaVFp2Y+jKFyc+V4KtLClykKU+hsGX5J+7PUWVawiBNI1Ig1Dw3rUb&#10;zS2NdLx/7FIaoWIDZSCn5mhuxMwSnBC+LLW0EDfF/Fx4KjXdaCigTphEkNFjqS2mQMRPcfi4FLJU&#10;JWWpxIRBLKky6ptKZWVaaZFKW2YUq5TIYvcHoza7GxYjC18+ubgyt2Lmi6QkGmGy2sLoQSjUWBYu&#10;ThSTMZlt7Pqy05mhxiyLUmoiLo4tcUE6Zh19/0bEaq6oY6eEVCPDqCQp8YWx+BSZRnv40NkNneu1&#10;Av2tGxN/f23vr1/44bq1a5ZWFoEeRG29f/++1/78WmND44njx0Uy0e3hwcCC+b++9S2c7P/+ZG/v&#10;I9uQP8hUQK9Kl7DwK5AIONwEK5bzh8iugHvJjLkDR6tmCoQAeHCTdGosZ12yBV2reHTpwLaweQSb&#10;o9LqhDIZ6E/ZPHCdCh0ChSTJZNjZLIeM8GUKH3wqpzMcj5H4bBmPLZuYnFch0bWyYnJy5sbAzUwy&#10;i8RVYd4OkT7ffw7W+eZ2HGi9m9evpWWCb/zll+RcmMNjRkk5vgL2JAYeSFouTUGaolCBkSSKEuvS&#10;AiTa1RUFHDAhMBzN4HHPzwwwMckPhr/kXOIgzQtek0l4p7GXxRuOgUx+hbLqEKtkQTbQjhROIOP3&#10;Jhf8oUSS2lBYXl5SfPfeCMQS0N9fvnBl57atN6/fKCwomJ1bmJldHBsbn5mZKa8oo1Cp4xPjRSXF&#10;sNueOXZsw4Z1ly6c27huXXV717LNPjx8p6et+eKp4y889wxc3zNzy1aXp6G5aWx89BsvPG9ZXQUU&#10;Z/PmTUKhELMJaEsoQKUA90DD4EmhVkvFYhWHJeZypaiqsUpnc5mu/DpLjDOdlAecujyeIDIw8Leg&#10;T0FMMVDUMGtFAv5INAyLCB1/DynndLkg0czHA0ALS6NDPOZxYZRIlSF+nY904hRkWjTwy6MJnkxI&#10;FXGTBJnHYpnuTbHT5Nr1jVkAJ1naMasvw+RUFcu4VD+LFOCSEkhaFalKQyG71+2ViCTReBjurQKV&#10;LkdPoy3EspstkCKqNJri45GAwxusYDA1saywuRyYoQo5LB4dODYemcekMSFjA04YInkCrnCvy1VY&#10;WiGSIa5QxKJDSJVBqmg2EVQoQTOjgzQGWW+ahJMOVxPWxsh9zJNm09RMMI45aQxUz2giAr4VBier&#10;tmWEt+sLtSXFErHQIuAPlRZ4S8C+EbAmR32PPCt4/tv8DMN77abt8w8yFUVP07kpNJhsfu3p/n4a&#10;jdvR0Li2dcv09PVL1z9/+InY00+AdZLp2fzLTNp3/LO/VdaSKCJ/AKQJCcKO+bMn6QXWDvrVtOxO&#10;lHHFIZ7KNOT0XYqq6TPDjUEZd85vOzvcxjXwl6NlEb7QFIetmxNKCkgUPdCNeqNn3PTNr75i96fL&#10;q6tujdx+4Dsv7H17b8KZ6OjouHWgv/S+TrUE0kByyO478OHJ6trKDIn86v+9hu300K2hiXvjz7/0&#10;dQrVlU5Qzh27PXD0wre++eCLzz3htM5t3PDE3/7x8bJzdtUUO/vZ2UKJxmNL/+jHrzkD1MkbE521&#10;NSM3Rj49dOnA+eFLF05r9KI333zzrbf/feLkKQqJXV/XkctwK4tbCo0NG9fd39PZvaF3I9Sag6PX&#10;9p3Z++Dz+cSR1s5GAJngfl9ZcYybHDPmiTnbyNDszaHxsVv35uo62g1FhlTAHx6/W0ZmyTWlLBg8&#10;IKqLR6j0HPJdUeplcNySaNBfkRPuxPUL6vYOVWuH2sThD+WU22rDolStocSRs1+6cGnxuknfVvfJ&#10;ngOxuG/Fbi8qLuntbantqEagsHPFd2z/pbKa4sYW/VeeeqKypOLcmX4cR1XV5a+8+gquqvE7i9XF&#10;RqVUj15ix+aeA58e27J1jaHAOD/rGb5zu6u3bWZ65fmv5FGxV87d2PnAJq1OFMZD5PPoMHQTSjGG&#10;YzAJ0+piLk7palzj9wTA/2htbisoMNQ31G7esHnj+s1rOjZUVrYnfJFTp8/549B5RLkiXpycZBLM&#10;TDzhXFgQ4M6mUaMsBtKPsGRFCQbGIICllCTEAjSK02MoK7QlIsFzgyJZiUSiun/H+h07tzbXd8il&#10;CpGGBpxhcUlla0P7mo6ulppOTF2Z+RQl1uHDn/rd84GlzOARa2vJ+m9+9aXWtgZrzPSdV78x5BiU&#10;1MqOXjlx4OSRwye/OH/92NDUWbNnzJS5TCunmQlEyY4PjU4q1mtjRR65MXJy3ydLK0F9U1tdcWFb&#10;e8fcwvwnH38Esz3qKFTzmMFinB8HC5vLtSxMgy1jKCqC5m1lxbxj1y6QvWdmZyvKKuDOgDsw4JqW&#10;yEpDOAdYaY9phSVV+9CSgR67vEiXK21srjCd87s8hAhZeQQ3RQ7PmTki4XImwuRwPJPL5SUVVib9&#10;+H8+uPT2gcdYLT0pTVaTYP6gl762xGe9x5ZXBZWtkaQvm8Kumgg4vIloRKlHIj1WCxlWlqBFci5f&#10;2AeGGQeYXwZHIIRW0GA0NDfXb9nUIxIi6DyjM2obWpva17XqivRcCISwSRDIGqrqd21/UCRU8nAa&#10;MpNBvzUMtZNYiZ0VAktkPLHP4VYj6ItMS8JgCsFnHoyagFzDF7RniEReDYiUdDh3KURxYblUxRy4&#10;evXencmuzr7y8poMKXX4xKEHHro/6Pe31Dce/Hwvpi4N5eVtlWv4HM296SW1mi/hxjVqrtPntZtD&#10;IRuGRmlfMMniCPnQ37NBJwdmJQPvH2hN89Nj4AmwxHB+E8FQTMiXYJK4ZJ6hMRNkVjKUgGUGbj8O&#10;xnB5d0c2hx+BXcXBmcxkwui8cgC9EVFMKm2xOKrnsDuMsBEFJSYjwWHAEJM5tBgr6vfPjk0LbqRL&#10;AurqktkructvmBuUwq33CUUVYYg5IatGVKCR1lSu6ZLxDcDGxqCJQiI9PhZw05DpQ0YriIUkNMlJ&#10;aD/JgN8DJwjOOpMFj75abcxQATQSU7PxpWmzlKNWiPRTEzNA1snl4sHhm2gUuWxuAXxUGsP7H77R&#10;2VmnEMun7i6vaV3ncdlWHbPaEiWLKYiD95QnVeHex0YEJoh8bZz/djCKjceEIkmOEgj6Z4RiSTgF&#10;lYMYuiKkJ8P8KRGyp2Zu+UNzTS01jz/xbHWpftWy9MfX/3zwi8OL1uXevg23bw/3rV3nsnoGBi78&#10;9fU/c3gcuGwwJ8H8lkplUfWC7Lb1Hds2d65f3yriZBhEPBsCABmkLDQs9qWV2QDAiEwalwvhu5rF&#10;QZCuIifj85VSsUrBk0vIEJVwORFqBv4v5AWgxIIe1E+jhzADRhMMWBpUpPgEKfQM9kWQ2/D5yBBn&#10;sZlSqUzCFQS9fvOKGcJlqMjYUm55ZUXbui65VmG3L9M5+KSDN24N3L07cu3m7S3btlq85qP9n7b1&#10;laey4V/97PfwNQl4fLhEICGFHSgSjIcCiaA/EY/kQZeoQbKpKBmdUSJmsThwAqKhSMWC8FPYLVPp&#10;YLSwpDLB5Qdo0Ijg3UHLTuPJBOFMsFAr8cxOCgylceAjWCQYnMQirtNmBYyUy2WjCkMnQaKkD+45&#10;sa5no0QgHr97b01vD2Liz538QiDkVNZUYUKPp4OahJcrHaGR/HYf2X1SxJqLxsifHM7teOybSml2&#10;/NqBKmUACbS+iNgRZDNEeiTTx5JBOtQYNPrEvTkhUjAAMYOKi+AgVocKdBaCetMk1HMIShCKuGRa&#10;pkhTA+G8UCRCN4UCC4P4/2ejgqX6y4Mag4B8/hRME5gVcbncOJpi1JOQZUFlkP8RzxgbXQQ6q0gG&#10;kbdBZMAk0gnIx2Esz2YZgGuRolHM+OH0hGjI7bb5vW6X0xbGBx2Ph0GoiESXxyfCHjvejZA/CAUv&#10;CfAqTAjIYNYgLxoMZWy6UNBASStKxVzTC0NcBbbKICGyI3y9TV7k5arKkAGOfAKYoflJISx3FUp5&#10;kVJkVGd5HGNtXVGlFhifTE5aXFFc1ShicGIN9Z2NNU0QX+Wy/q6WusXr58oVqzk+/eZEiqSItfbF&#10;rHNpRKEKpSvaAphAYhF5811X0SkYTQb3B6LQIagLtAVtHe0iGfej/SermvqWY/F7c0sTI2PlRUVl&#10;pcWhpBNiZLT/C6P3qqrKuWJhGM0oh4KtEoKZEiSsFjARx5gREipQe5giMWg2K6sLMzpIR1xOgVKe&#10;Iyhw0mPXHwPtzucMUVMIo87hvGAzA3x5SFrk4GmtXFlcqHfTKfNup5+U4OtKK8sw1jAI4dSigfqU&#10;5NKSFXByiVkKPkXBJfFsS4LKDn1xq1ZISVgXU+rsKsPtp6bXFm6o1RQmSHN0naKIXI/mkZRh46c2&#10;umR74+/7f/2zv7bX93mXwvOjtu+9+AJY5/fu3UWa4cTkCJQ8TbX18XD85KlTcrn08uWLWx94sLi4&#10;dHlpaWBo6IGvPREkJdF9gE2MwQOGYoBABCVqFkUoh2taW0pgF5pP68gR6UTAY3WFrXQxpbywnMkT&#10;kgGKwtcvECcArCCDNZ0fUUF8Ai5MKotoIhZsCVSCjdwPWEblUlhXY24HbjrqnXsjnevaeHzhFweO&#10;FhWWQy++acMGt9vxh9//Frlw5eVFLa0dck1xLu57+y+/mLp7yaCXcuUSiREZlgLIGBhIFIsGISHn&#10;8yQJAQsWLzmHXdxQLOXQY2YbHboxNgf4kTS+PjKQCejC4DEEWQ/VG8XrcAo5XBgPYPrxZWO+fGyZ&#10;P99ZcUF1ZIqCZKvJ2T98LxkhbV+3jsdlX792VSwSFui0p4+f27J+7d07d0qKSwZvD9U3Nf7tL6/f&#10;t2tnU1OT1Wa5Nz4GiM/FS5dmZqbX9XZfv3KlqaG2vGON2WY9d+rog1s2nDt+dOumTRyB9NbdUY/f&#10;X9dUOzY6tGPLVo/be+nC5e6eXq1G5w+EaXSgI7GJoeX1zKi7yCA7sNJQgVO5ZOwB03BckPxhL+R/&#10;ebIwEmYyeWIFLk8aHREuLNuy5eP/fFJZXLyytFxUXIgZM/oqn9eLRRDQGmkUOzkgqhLYVuFJF3AB&#10;HaGs0lN8KgYIyZjVzZOKuEYVXcaHIcK7uCog03u7u1cR85cjH5n1BbKsTZUCmEkoJF8xyZQmc1dS&#10;CsxGBQwSwE16tYzDJkEBG0k7eTxGMIIIeMxNBfPLXpMjoVbK6BQEE+Q9yqF4WK7WoMn12uxYrmWx&#10;ABfycLmAaQwpjTCTxYQMSkJVQRkF5mImpncI94pR0hFyNsYTCdI0VhZwC2p+V4/tHNxrEFLiCURy&#10;2cTsxLETR2MpuLBwYHPh38Pcicunc4Q8lBS5tMe+OlBfxmIko/bFxMS91e/+RNvUxfNHfGcueD98&#10;X7ihd5MvEFZqmgWCTWh2TBb7jct313d16bSK1u5Ks92UCIxXyDOmRU1Fx9cIerx/39vlxeIkhk9x&#10;dj0nI3IUWr7QxC8JWIup4J1l32jQOuS3jdg9U6uxFVf67KT72ijPl5zrvz13enjxxOjq6dnVgcWx&#10;82M3T99WikuG25hXL985dfL67ieeRh2EKNfCTZ0H39jrSmbN1Lgv6tz+5HadWMHOEpN3Jk4fubJp&#10;58az5y+EPJE//f43twauwaS0eUcvlWJF933s0wuLi7Pf/uoum2lCIifSJPEfX9/T+0DdmsrNt67e&#10;bO9uOXL4vHU1uWvzQwMXzrWub3/kuecTJNGtK7M/+e8ncQt/9NGxH/zgWwtzyy5X8Fvf+B4EEUK+&#10;UC6VgWBJi6ZcTvu7X7zzn+PvvPjjZyVKJOq5eBRCKlY2t6yt72jrXNvQvrals6dtPWJS1nTNmWYO&#10;nD/R3N1uVChHPj9HrCY8RNC7vGSdmVqdnwg4LFJ05yjXAQsN+cWxJJJowm5Ppqw+zqW1RfX2Y9PH&#10;LedFfYUwLdE1AjJFduTzG3w1P2AzP/jEk9/66Q/XdnTVVZTGOHgIEhR35otP+2u7qjraFZDfpWKp&#10;O0NjaTCXohGbzfXfP/nR6OC412qpKKq4cPbmow/2njh8pWttg0QpW5hzrdiXKhuKxyamevqafB5/&#10;//mrzzxzPx4UgMGhwcfgPT8vAr6IiwY+eu/WWH1lk15hLC0oKy8rF4pFgDnnp5s0NqRgHLasoqWn&#10;uXfdzdGhs/2nAJqtMBRmwzHn0jLMpn7XKjkbiogUGMvCjgB6e34CBI1dHliWc5mX2AxmW2nljYF5&#10;uzuD4WVscoDtmPbbPZ99dvR3b/zFnXLcuHmLEmFh/mrU67lsPpDxhbrKiD/Eyco2NTz3va99Z0NX&#10;k1xcMOG89OuPfpIu8tc+hKxZSnlPgVBDv3t3gCny7Hy8hqP0a+soPBFry7Y1EapvYdQ/eu9u5y5J&#10;XSW7r2Oz38w5+MFxIZsCsU9rW0s4Ejx65EhHWweSzfJ+bMBSsllYT2Nuy9DQ7dbWVoVcdenywM5d&#10;98NHdOrEydZmgLiwpIMX3hKhCMEXFXAzJLuNxZN5OQxwWEkrJipfGpdrqVh8LCLXTpagU5BtFXB4&#10;OHo1hU4Pz1ulfFGQmbC6F/7z8j93McoaU0ZBNZf4b6ajg52OpBO2S7SiRABBE/gAQapIIakcDkw/&#10;tNm4sRM4QClsMoltcnuRuaHW6hN5UiA7FA5jIA4hLBA5ttUFMHgMCGYpLIJPlZxnCVCgTtAptUqJ&#10;VipQsxgQU8nC3sVUAkjZpEimBiATfYQApQn0zEwY9QWJfAUPRwVqenyLqKcidr+JKYTRCQG4UEjg&#10;9CYJxayGpsZ7w3enRqdqasB7b7Q7ffOLKzwOMIaM8lL5F/s/XLHYSorr1LKilvISvoC84FjBnkkv&#10;MTIhSxCml0P8LBXvh5OH6WYqLABRGMdZMovSmsSkLqyuREJWoDUpOSaVxgHPky2kmByTWSKCKFcA&#10;+YDfJjKAb5NRNOYHjFgXoLAGGhjWXxodl44vEICvg88D1EuUBp2AHGTwMZz0AfsSCphDAZNWw5vZ&#10;wKGKjPP94RM/Hy9J5NrQBvbQ3EImiWYssJU22atlpb0QPsUB5KXLs4QqDSgvBRtKCKNQPcDOjHoU&#10;9zYS8UDIJgHwAiGszx/AT0Iu0USRhAnSF5sCfXsuTCvUVMzPLqrUwIcprt28gl3uhf7LG/o2adWF&#10;ExNDfMj/6bzFUcfGnk0Br/f8leNN3Y2xfKGLIErUKfmFAhbB+AExInGsBxDHQgMRE/AL4LssiQRV&#10;KNLl0sjGpID2CDgzMsmYUpY37Z8ZHWLFfOWV6vr2yu6NzatBU2ld8fota/d9vreztUUuEfZfPI3J&#10;M5RiiS8/PAZSKOE8OPrOb5kZP5Man75zMWCfcZrGSSF6Nhois3EpUyVaBUXGzYo5cT7bz6AFuazg&#10;lxE0YMFAMY/PJQ6/Nyp0Gj2JC/7LVjSRyzEg8SAhzAQ0BPgWEKuJFF6SgMLJJTJMxGDl6AIyO0ln&#10;BjAFl8lpOgUZJIs4JWcNpG1+OZ2nwDy2TI37PZ4MIJRpZHT8Rz/+b4FQ+PHhPTR+vKRGgVdaQlcV&#10;GnWgr2Cgi70l5GnwZhM0dp51zhbQsD6HZg8tMIC90bDT5YFCAE85+L2mxTHr6nRVURWFLozxeSmu&#10;kKAhIxVUc1BaqSj2ZAwKMxTICJQcpYLBwLWegluXy2JCEygWSyBjzWKRSk5fPT38lae+Dm8DxtSN&#10;jbWJRNhuXlDrlPAeyeRK9GnUIAOGmDA5I2NyQ8sHNYKFUIh26AzjoWe/x+UERy4drlUyYjFpklJE&#10;5ZezZMY8UTK/IUqArh4PpilpJo+86naZUOqhteezRTAQ06nIw4FlnZ4B7JOJdyZvlfpSFktF6iaG&#10;73glkskUAinw/OTBfegvgf4DoIbBRNkEeg8qjS+Z6XiP8mrADIkTg9QvF4p/+TtiVTF2CoWQHYex&#10;L4o2ZGqgOElDpwsREYcDATxsMTlQQaHUAusMf2CUiJVSEc59zMvZAok/hkQWkNhpmIJDccHg8WZ9&#10;KSGTh8w3klzNF6b8Ix9xzTdi/lCap0gTcWrWnsgl/DiGOFpXgMfl1VFJhURGQ4pxIUFlfsnDp9GE&#10;TKYhBooOd95svzk0ONTTuhk6tFd+9+vulrULc5e1lQsxDvPY+cSOR5h6ZWz4YFpJLZCpPP4Mz5Vu&#10;umXXlfS88OJz99c1GdkMxvnTCzcuL1RVFmr04sHR2TiVr+BEGiQxTcqzplyO4AQuA2yARDoUHxud&#10;4akKGbqSCMWcQT4Leiq8+yQVKSmHVJMOcGU2QFDcacqcOkjiSyQ+FW/GapImyQVMUYKeg4JKKBWA&#10;0AkwrWrZyXPF0m7ATAp8EengeMDphYREKoQHKBrRC/kF9fWAmRCkMDMHp/NSyLZQrOTyKTE2KcRK&#10;BwOrMyK4k3TVfoLFSXmjq/NZHWmOMMHNNHhgbub0oro8Soh7ShhbFHEtKQGRCfvaxMK1wclfff9H&#10;kJacPbivvqqipa0Nve6eD94prSw+efJURUl5bXWj2+HZs+fDru6uqwNXdn7jBQjyVueWvD5nXWcr&#10;NgV+pyvu9IPGYEauE4+QB0vSTImLQouSaMwshZOAhDJl95qww27RyotzGTddBN88hcHKUGlga2by&#10;D2Z+NZRLp/E24g+SUJPBDkJL4OTIwYgMAxQ1rNFCQRo2rU7PLoxv3rETf9vp0+cXZpaeevIpmUx8&#10;8cLZ5eUZUHxLSgr1RWVpCvfOjbPjN8/s2tJhhE1Po8txRSmke3NYgChiTVCg0BE0ZljAToQjUJ0v&#10;+1dLNWp2NGWKYJDBSQXCSOpKRGM+txc+KFwvcGNiPioC3R3iDLxBLBpNwsUtXqMpCgBXx0OqUMaQ&#10;4SL76PLQPVKM/PAD9/GEnI/3fmTQ6/gszuXzl776/LOoMLq6uwFem5icQlY9hIYOxGY7nWOTk2v7&#10;+k6fOK7Tqrdv3rT/s4OY5Ze0r5mamV6eHqsu0I3eGeZw+May6o/2f1FZXWkwqIZuXu/tXANnVH9/&#10;/9redbjt4OEHpQLbKqRDQaiITMM0yJ1ULtzR2TwkEJaiTBJGx0QQsx8ag415Nw/6fgZ7emFFrTVC&#10;+RD2BW9cvl5TUVpUXID0LSpOZcDmo3Hs4UH/g/AjkYT/wY/XT6vRQLOJV9shxVmbo5g9co5AUqzN&#10;KgU0Ltsxv+RfXJXyBQq10s1h37CnhTxRhcEIX6YkPa+mrEaytBhuBbrYRS/XkdzW1RUqNQkXG42A&#10;YDgJ3z+GL4DAJ5IcMlUcTGL6leSzMEdIwWuHfheuTsyV5BiDcbjwViDzkY7NFYXKzZL4yVTYaRdr&#10;5G5kI7LgGeGAx4sHLRn1uR0Wl8uNewZS/BhuJmz3yFlqAvOlUI7Ompmf/udbbxhLCj/cs7eqoZwn&#10;wMQHIlAK7F1I88DpyCazZgbnlfSSa8fNfofvu7/S6MsRXBR8888oAtTreu4Pe4p11bMu8uUjp6/j&#10;sN3Q99AzT24x6tHmktk8RXlltyDROrjfd/tutPfRZ0Uiiu3uJSlP4w5mZUpqUW4+uUgeGRQJqvva&#10;X/2q7JFq4aPrNNt7tTvatD2Nle31DDVf+9A6/cMbZBvaynZs0bev0/WsVbevVWiqbo8vlXVt8jSR&#10;B/ZeMF1ffnLb4xc+2xfGdlHMtQ6ZH9zysKZY8+yu9RVrqrl5+RH9wsmrA9eHd+7ece7UhUIs51vb&#10;3n1r7yMPP9DcXEqimtl0wbEDA6vz5sce7liav9vYUnLzjunQqRs7n+11XUdw6NzT39v++YFDQvBL&#10;kUXIT6x5uINTwPvdL1/d1rPt2a88/tZbe6yrTuhQ/b4wGn6dTvfBh+/v/XjvlauXb9wcMA+PeRI+&#10;jkG44ckNCEsDiJeP7jyV4zMU8RwbPAk+2c9IxxMrZuq8BRv5IjHn+thFCuZoBSU8rvazfWeUdcyq&#10;itLyIn1VWTElGpobvI2spdy8hT5vp4wuh6YWcyWlseIKMOjUsylb/xR/nfh/+98RV1eGsd8iqT//&#10;+Mr3v/8VjYjzyRcH40zqjf4BqZATFWYcIUdiJnBgf3/Xls51PcUgxNlXXXduj1NROHDoc3Oz69f2&#10;njx0GsoqIZ07Ojy1pqf07ugkwSa3r2nf8/GRxvYGsJfP9V/a/egW0+zK5VO3H39iczrt0RsQIII6&#10;EL5MsAEwg08IBCxSlPbmX98BJMVt91+9fP0f//rnnck7d2fuTS0snjh1aejOFCYCsDS0NzVQkRR8&#10;Z9gokfqsLjqLpS4tyAkYdoovy5bki3k8ZLifKSSw7LxU2A3TLBEDgxA0G4a2B1ZmHFSrpQoQTcvt&#10;lRXr0Ep0KZ6t70b0ZhnE8seOHx4fH5aI1VymHMiCxrq6jsodVepG5P+ZHOc+/WD8rWs/LupVVm82&#10;OJhL066JO3OD0Zi1qJynLaSJFZHCUrpGWcIK5yauDpc11+q6mkwT1l1dCqUoVyRa215wX7O46tLd&#10;iwMDVzBz7OrsAF8UXhiZTAVdF9LwgO6G5FvGyL755r+efuZ5NlcAQlJ5RUUwFDl35nTfuj4oiECf&#10;QxWwFMmGRUi580gCYeRMONGukSPwXWRI7LRckyFHQhOLkLFlgN5OYFfsY2FLFMul5qw5LstMpMav&#10;nvCecD2e/KEqq4+8HL/dA4uVVGi1Omw5skJAIZbILiKSzoCxjnLIPLdQUVKKChEZYVjek+gIEke1&#10;IkpiDA3JUiqN4yCZiqNajUR8QC+BIIoFQgSmBxCe8jwFgDNYBKI8SGxKmoG2KhRMspHNHrN7QnGh&#10;HIwuDAsZuEGQGxFDqrZYirsNcYbw0jCAGE+E0B3OLo9zFTwM/7Eow9SIQUBZkC9bG6rrTYvL05Mz&#10;jQ3thUWVb//7neIirds5W1wi0nevD8/7rr5/dM3WNUE2xk+p4S+ujQ5aebXVPCNNGJ9aTNXAxVGo&#10;FZPCdh4lxcEqJolDCZM1mAk4AoXIuXoPcGaFogBsWgAsUqSAN2KC3wQSaxKZm0FKJZmJdHg8a/D7&#10;xbGCAMIXnDcKFWpAt8eDkb1TQw3TENvmJtusrFUz1+FgBN25XCALEly1NFHCX2YTpmPpcz+/U1km&#10;Lv4qn9ghCzPZxRljU7hY6DCU6x8E9zBFeBDSHc+IoySII5IkigPiVyoZkQZMPB7odVg0ehz2CZfL&#10;54aS0QzPgFZvwESfQJo8IFfZuJijSIcJvbIEvazZulJaXgxR1+i9MSxsp8Zm25o6DTrZ+f4vGirq&#10;V6bda9o2YC/4tzde2fHQDjqTj6khK9/1fyl1/1KvBU0KquIvy7ksxqy5RE7B0NrsISZWonins6FM&#10;ykVnZpKkFAHEFFdULJOGV0em5oeyjLiqWNGypqmyoRxp4SB2Li9MVVcUlZUXf/TxR0KhRKcvQuuJ&#10;phpXMvWX/9zL0dfTZRXK4g6xsU1ibGPKC7kSA5OJSBwJaOmJTCKQiyVp8N6ksaXnYiVF4qQoRBb+&#10;S/ge8EXgyUNbj2sf5M1cjkeiSWLQ5uNfkQ9piiAWE4MihIHiMyKBSQfneM7PjKdhZwDgGyKzfEIx&#10;lS9GrLwAaxOneykWD2JqE4u5YHOzLCR9q/zd2x90OOZ/9atnn3/8/oAlXihUlmuB+qAkk5DRYwyQ&#10;n7niFeIhHyOd4gFSQ8tFIOkB/YxMCfgDEHRy8uiKhGll0WL21FSvibAldJmC7A7WcLgZ6wKd5kdG&#10;EBySGKcjWCtO4uQ8QZqUkeHTBWx2GNtBQLTsLpKK5aYnEIkFufnolfHSonK+RktTKwmxAvFWDlt0&#10;e0vn/K3LCi2LQbYgCDT/SaUlcSbTyZbOLgdSQbE3yNr4yAse1+LyzX8JG7Uj9GKeXE8JuMOCghA7&#10;zcjaiJSGbiK3aDRDBM4rhkCi0cs0rsXJkG+aKSDFCFaCUCWAUyOFMjkblH9YUaGOwoA4mxORyQIU&#10;RelUmMkKW623Eql5iFPzLzY5DRoehKV5kwlWXVBv413P0RFfjz2EOy23pKDkDmetd7LTNlFYTUvS&#10;A95pQWJZHjOHOKAHBl1eJ18Ar7mMlMa2VkbQJShwQcTBJleRDSWInI0WM+WC6O+xT+ZR4oiyjuWi&#10;LkoygHc3nphdmgaEEF94mipi6NsDbKU/YDPdOFgQXirj8NwxBQYHgKDNL04qlGBG4xAJsokUPRMD&#10;odaGwCKeBJnSTJqDSGPCx7ct89ZvuB8t9Kmjg0zmqogzrE97SZ6y/knLjqdJwqi2f5+3oMeTltAs&#10;7qfOTr3od/F/+USvnksUCtVF6qquzqb+a6dg0mOwmDNzF7samU0yrnN2VqyXJEQ0bBsR6oXY9EQ0&#10;CxKjQc5V0BMFVHXcCUq9yEuBWgUi+BAvG0b0HRtrZGjZXTE2zUdJBEL2oFzdMBHkX1ih+Ki1cWqF&#10;P1vozxRlaJViRUGCLgJDwRJcMmcmFKWpBgOplnCnRwYYPltzY0WYFwW0VYEg7CWH2+QyIoKQw4ON&#10;KZWjuxe9vKRgql4oI9MaPJHw4nWinnWdHnXk9HD65SLTpUVBRU5eQNtSJoFvECGXIFkTRz46jECD&#10;LdvWYSR04tploUFjrK0xjy+98ue/9zz16PDAcK1A09bWePjqSbfFVF1VvhTz7m5sDDgtptUlbETX&#10;NTWYxyZRp0tVSgr0ZjkibAvQs1Y4dzmUOIuWz4lOk6mxOALBY0ZjOVRY4COGM8V+Ms/PFoTZfEiz&#10;2DkmbgQE7iJAzQ8mL5UsiWXg20HbDbklA8IIAttmOCDYBNIuAd7wxfs232dd9R4+eFQlEz/z1GOA&#10;R7zz9lt1ze2j46Ynnvseg0X8558v+aYmKjdvitXWRFj4CeIUC8tS4cyqxc0iMSsNYBDGswBXMfEx&#10;rljd+z89VtHYCE0yKLsrc0MRtz/nBN6LI6RpxSwVaiCIihUaRJ9LYyl+KqvCxRCC74fJdDFw3hHc&#10;KJmXZDriKSt+EUVqTqOhrKoCjQiSfKqLKgFb8fuSNU1rnYF4TVPj1h19NsfiW3954+CxU8papJGw&#10;oL66evIzuNo6dn5FW9E30H+jt7iIGV3KwA02O7V5xzbEl3x++ItLly+Efb7nHnuWyHHPnbq2ff02&#10;l80yMTj83O5nmYCvuW7x2Q5E7GUj7FjazBTfFIQUpAiyVc3UrJngeFOEP80mOeCYAsmbzkIqbygL&#10;oj2PFE+Qg24lPavkkdRyelV9sTcVhMQOW56kawE8WaWhmBzLSeIZRtCuVlGZWig4OEksixnaev+k&#10;dW6GpteniiuxZV0NsW/chnwOwUnh6uoSLpuwsjM6PlUuiOBkFGSCWGuiB0SICv6aXDbByNjCDKpe&#10;WcDBxnYpGDIFKTk6ATMxBYoCq4zmUnOcYA9bvC3VaoY/dZ7CF4lcaT4cx3QjDZeLlBRVSogZM2RF&#10;SSIVZeT8RMrh9cHYrkGFAxljdsrDWXFQPREEPYg4NB5pxXzb77ghYlloaSuI/g5fKseiBZOu2VHT&#10;rfPXvvX8iygkp8YDgZSXJnPw1UyzmYdCN8tyUP3c4EXV6uCsuG32O38rFpHMK9bCF34f3tkRK1I/&#10;cXeZayidWZ1emLsofPU7H9y/4+tVpRUEQ2VxkVxgfoVDSUQB6gxNHTt2dPWpC1Q53/gbP3uNubn3&#10;sE/9kgKUfZVltZQyx5GX6DXPtWUrRVyJiIU8IQ2XK5FM/uaTyCfXliM+zZPt8g41XacU1Ko5DVxO&#10;C4vuoYWOjRg2CFIl6pu3hocnx9nK3LWhqVpDfaeq8+btQYog89y3HhRUy4xchQ03FIP77mvvrERd&#10;D2zdcGPf+cLWkhUrRHhzfU9uk5ekyDkRPPtTt8fmh5eZyWxrbR+DUXjywoXR2bmHn3n8yrtfcBXM&#10;tk3rzpy4tGt95ctPbOturuZxJb/6ySshU/j1X/1Xju3f//GZApngjV89UyMnPbG5bvTihzTS0s6H&#10;6jY9Vt+2rUC40aioF6oL8zwCbKK5ZE4qBEABj5zMnNq/75WffRdpeqalGWQLSyoMpAI5y6AXi+Rn&#10;Pz3e19pbWFGlrq49d8G297NbjohYqG8nycpifHVCrmHWVHFaa2K1+kCRQaDuM+dCSYJZZeW7rw1n&#10;n6+jKrf+s/O1oOV2w4MFIpGwura6qrmZy6JP3byK9MiiIjFofcwEUqk49qS7tatbrK1hUvi0ZHp2&#10;fFCr529/ZMuxgSvvfXEwxkqXd7eVteoWl2a0peqmx7cfPHX2/OcnNHTK888+ELS77t2+8+C3Xpw3&#10;TYzdmtjQZSxWa1k8AUyAViIZYoLWnAW/Qphhy8vVVX01p26dODlwoKJV+vBTzWu6JZ3NoiJVtkzH&#10;yMWXP3n3D6tLt9vbu0ur+q6NuKxhrrig8vbo5OEvjpaXVicsMYnCgLkukmcxGEFYHyZknCSdQ4JA&#10;SpwTytJadZJqqhuPOK/aPkKQhUJUmVzpSY9vpAeHLl2/lUr3Pvzk7u0dCWr8bx/+7c7MtVDQElhZ&#10;HLt6rr//871nvvjO39+cE5iFVfScRhihcifOzJ/97sx9LF0HozrqIhU0bBQa1rGF66qpz2gltQSR&#10;hiy5qLQoEk3UyDf28R4tJdVQyWqmQdTb1LUwZznff769q02ulp84e6KxpR6pKYAi0ShxkAL4gqL+&#10;azfQ9usKNTkWcuf4GLcOjYzXN7RjsAJYbDbBsXtGxTxWOoKpe9aaNjM4ImUSICgHCbUJpFgkwg8S&#10;vwg8JNhgE/6gV8LnA0Ns9vuY+f0gZ36aHLs40srNhDkufvWaLE2DuHJyOpKNmNP2FTlX70dNnM4V&#10;BGjGmXBkdjWlE63yMWj3CdNBFj3gZ6fd+FAzJIgoMKpKAKSUycoxSFpxcxGVo1a40gZWmmbMQyjW&#10;EiSeLGhiRcUpoLGZATFEPfnZel6pD3eiQS5jZjQsShlBV7IkDEdgks1M8CiYFZHTiLSBaS5PJ83p&#10;JTLT+Cw7SRYTfPzKUN2nckKsHhKEVVlOunL3dIbKLCto7et+/Mi+wy0tBYn0PJWhM9QVccvZiNgm&#10;R9Nclqamcf3Jk+cW7lyvKVLA9VrLRsxU/LRfJ60zckY/EmbSy5ICH+TVWWkqKS3PmKs0atOiw+aL&#10;K4oK3Ul3PGsLRRYTJA9LynWT0mE2WZnQOaiQ6QVFQWfAM+UnrXCSTrJ/FfwiQsNmJhP+jEkeHQzP&#10;759N+0x1Tb6esnA1yasLkgqpOc4ynXxn9WbbsdeOKdjR+54UFHYV5HhqDqmkgGhyLQYLddoUy0lm&#10;OjBdRSOXpMIN4yZRkDLEFEKbHwlzHBaeyxpfvOWcuJ30ujCdR2AGW6IEAxnGeyqaCghEc1FEf4cS&#10;GcRaiQUYfDMunLi8acO2SMh3dfBMz7bag6ff39a7USorOt8/WVzRMDB0tra1UKnSHTx6pbquCTUT&#10;PRNgROnzjNwMJndo/rNkF6Qc+XKZskIO88kRCXSjBCRt9OWAgykURgiOkyGh5TiaBBf3TZqVA9mT&#10;UVwh4YriozOJ+RmhhunlIfeEKk4yrxy5Vt61SaAp661f9+7f3xA0yjJcP5u0SmKGqf/zvz/PQ5Ty&#10;vdz/nwWLggnkQ1ho8kMnajJOSUbAOMgbwPJNUf4vg0OLlKUgxwHI7RzCZMHfz9tvsvh/YOuhZJ1o&#10;doi4kJRRJVJKbxByAV40TM3E4kTSi3wwapL9ZQf5ZR8JuD0mW7xwIgjjFJRt4Pl6fIEoyFDhQDKe&#10;vXRueNeWhw169YmTB5U6tkwuhngegWUAUfjCMZgGyDTANoCugyImMXxjMOqDIsAChahILnPYbbZV&#10;s4ADVawABJ65mbloJFYGOy+bA52fz+efGhlRicTgM1jsVqiTBCJRHumCRjFH9cJlYdBmmQQpAXNR&#10;/psgY0XJY2K+wcKKMu8MoN8budfaUK/kI3k99uYbfwf1VVUqZwkp94YuJGI+llDOYsF/CRcgDFRk&#10;p2V4amhCa+yr7dpxbeBszHONymVnRBUCjjQLfazQAPGggJ1JxwmgEiAGc0G8d7sI/8QEO8nQCqI5&#10;wrnsofoc/NwKi7CnaKQwWc7J26jgf8pnTOEYJiNAMJ/Zk0RecCKexBLP502IsGdDSip0f/j+gFPA&#10;l5i3W+GbzALFFKXxV7xznuhMIO7xhRM8OXx/AN4I+AKpN+Z3pTzxcAbeRUiuwCNLAT0LwDMFDVIy&#10;RUbrEQmmAjOSiIkc9oO9gbBEGilKAo4e31sajDUgxQg/yAouEFA8TqvT5cjSCKwXEjlCJDNy+FqH&#10;KzMx5+Cr9PlnPov4nKBUKsaqDY4uCLLBz4C9DZ0uU4BwcQYp64W21OuKXRsYXbNmrVQkHbh8Ppub&#10;K5R6uAT1honZ1p1srZBcvJEYWYn11gOhUXZusc3scz7/UKtWrssgbju/m6e63f7jJ06BDYAnZeDG&#10;6U3re6YXZ0QqhUAhjWfydCy0zUimDjm9t65fq2qsAgbHnUtzxMoYOY7tddYXyGByAkWdyxXGoAvU&#10;Lo1SKNQIRVqBQCYTCOUieqES9JRVv2/a7Zt2hRes4YXwwjQiB7wEXlRqeYG+hM4VrvrnB24hO7h0&#10;QyeOcwwmktEEVOnhRMJYWoSskwzKU4iyFleAzJGrlSS6lgtmadJsz1jncvN+5gqLGkHkX9xKriov&#10;DWZm6lRPQotMIyENgQur4Z7/vP/EE49qtApsWb1+3+Gjx1zL5j2ff1LdUr9rx66BC5fwADA57EPH&#10;jz338jckcunJfV9IhPxVi2Vw8MZTTz0BaDiHi4AnuKHyGUk0gs7l83PxmM0Bcxd68/xL53S5oQjV&#10;6TRoM2AtXDWZqOEJSmKBllhgJ5eEGTPJM8FKmoisJRlbImdsLHoYdAW3z+r0WqOJcDZ/v5B4Qkko&#10;mqEQHJsrYFq1rlnbIQJ9OxT6yvPPCvjsk8cOQn06NTnV3dXb1bFm5u7g9f4vqjZ0szXKWAgiWiIe&#10;9qf8AZBVqCqpCB8/BSp2CgZ0NotNIpEhFmBpxVpTXymXyzEA0im0PPjFVFymlJMHv7MTHAWZoyKH&#10;qd5wzp9h4J1Ogd/IhkYEbnLQC+Emz6Na0oirRyWztqOzsrDQvwp9O7O8sLCi2CCXC9au68Jmsq2j&#10;Ra1WQc3dWF+/ra/vgUefKiyv06rVu7f2bVwDDWOPUGmIxBIP79iwpqVCbRCKZIp16+/X6hsVqrL1&#10;G3cUlRoqq3SAPxSX8JubDXyFWqLUN7asUxcYhEqGN+K4cGnw5OnhuQXnzRu3MMmjZBCwEwtHg76Q&#10;ByRfkJuR04XRo9PmhNwNqPFUfp2VgVUJ6cfAnoNmXtlQH0glaXxuABREWN/cURqbQwKRAjoDKs0b&#10;ztKlhQmGhIXdK5cR95n8abKhrp2hLghTGct2J6T4LTVlhXJW2DZNRJ3m6SF1MGdksQTYS345XA9Q&#10;02FUj0Cd4USnQPKSwYmPnhqPkFAmgVnR74PBJAwkJVZFOPbRXGdYsqVpmxIWUU4MmzgeA5LOHEYo&#10;0OcRPGzho/RAgquSRyn/L1yPLGbzMpEk1OP4nyyRIIrZHRw5WIQB/8ggpAqoxmKBcMS86qYSAsxE&#10;p6fNr7/+Vndr0+TY1UsXT9oc8+v61g5cujsyuNLZ3MtngdTlDy7Kpq8M3Zh6t+lB37OPCugM296r&#10;nEt7rL9YQ/HIagaD4ko19fzJyyUF2777o18LlIUZImcP2P/wh18c+exDpZQzO3P3uW98FQ1RyBkY&#10;vDvZ3F5/6NOPU2wqTZRskF8xsudsMR7VISMtsBDhWfhQJwDBBGQvCQhfKNH5lYE9J0oD1OVkUNVS&#10;yC2Q4U1LpWlZBjRsscikf+zSkHy7kV2sikcCM5DviqGFZtY21TWvaZNqRYP3Lh07daS6QlUGDhOD&#10;SATDJw8dLetp2L5xy8zIXWy9vX4nh0La/MRWiVGWyGLPyWLzBeOT07eGps5fvmlyW2/PzFAEvHU7&#10;t/fv3VfSXFXb23Tr1p2p0UW3zZUh0iZv6MBnFxRK/uC1QYwqVyyWOYslySJmbW4qTwiazbQ31rB7&#10;l4vNt5IZ+lAcqT1ZOBVdXr/FivlFOK9yiCSSudf+8o5cKZ+Ymzhx/mxbTyfsC1CYRjMJrlhsstnv&#10;jN4rKC0qKCyCY6Gjqw0VBhCx586eA42Ji21Rmhb0AvIPp7mGSHDkHLc/djPRPxu8Midux5BvhuFY&#10;DjCzfLnuqfVP0jDF5PI1eoVOr6prqpGrZXKNmsUTy5VFTS09JSWVIqTtQpZHw5nNXtPXi5/Jui3r&#10;tu7avPu++1oaGxvUpRvWr/+fv7zxX49+/bndjzbft3bzo5t0PJrFubDj5Yc0PKZWKGpbW1lQWgiB&#10;dyyO+JW4nCsko1zEkCnveiAhvZpJYzU3tWzfvr2k2IjFQCIVWjEvIn5brjKo9AUtjXUwawVD8dLy&#10;msKiis/275ufn+1obynUG24PXAdzo7uug41YLAh/YKaAGggbD1RayAiHJDtDYWcIs4SkI0sWL09v&#10;/PN/T8Rc5+8NsiUaVU6lo6pTnsDY8UMTDtbGvvu3bnzEoCllUEUEneeNO6/NnKXo3N2PGGiylZuv&#10;zfMQRGbxRCNJpp6N69V+Y6FoMSIZtMzv7zdfGYMmX8RnaqQK7/yqkSE+8d5AglVU1fVMhgEiTYKb&#10;cIPlXVVddv3aea1WodNqrlweEPLEgHxymWwmiwWihYCJyQb9+rVr7Z2dXA4fkAdyhorswTWd7Ylo&#10;gExKsJGQETIRfDaOIGo27A244MRgZ2nsKDA3QaZSRyMzg/5AngSASotChBDJACESGTzsEBhiWRot&#10;xuNNXBpEJm4BXexdWYUxJMbPRmRgIFBS0VDK4uVTeEke4WeTV+CIY2TTfDhGyHoSi5uiBpF9ggE6&#10;fOzpvHU1DVF4/oujes1W7AoIkTAMeRqZI6PKAWwE1R5yQBWHw+PSsQ1IBZPUtI8rEEJlxqZlXX5H&#10;aXl1JsNj0GWoq7CZpyAfKQZGlzSNiSb8rnn4I5IRUXbBMiQCiz8cTspkOi5HDAlhKgnHTALOKJXC&#10;8MbrexrrunRqqdViuXDxqMGgobCl6LBRi+Fnc2DfIcuyvby4pqu7Z25+emT0TmFBIRXUJzbVliAF&#10;fJmuMgOyzAFrEdAlUPeB4SwhIMCOcCTKkfE5kVQikwt8Pgs8FxAlMRg8gsajJKnKKBftKIWSsEeh&#10;aXaa/LYl2wroi+R0avH2iHt6js5jeKLQzqnbGtqlclgdzsXVKwSfzvTpFvpFJ9+IXPvisliY6npS&#10;I2oxEHKxiCmvJ6oRt6lkyphMHpXBDoP/i7S+NA48JjOLuN84Un+9qMtNi2lyBu82TaWRlVYKjcX4&#10;gEjwVLOga2bAyo8kH0gY4ElLJ718HjfqR0iNFJFWez78cPdD9/PF3FNnT/SuQ0xUjkcA3a1ZMpuj&#10;sQC2jka9Ti7Rzs0vIz5HWyJJxEKiJFuYoMnmA7UjMdVKhini4c4QBBKYYcSplBUiHOZ5RDkf072q&#10;jyTwEEWYWFfiT+Jq40rxkUaJEPaZIg5bI2OlSI6hKUGGjigwjkDMU8r+8t6bFRWVWpFEqVK88o8/&#10;AaAhwHIADrbf/urn2PGg5sRa7P/hDfCrgrwSPG5o3nLYM5AhikzB2ZYX9sD/jRTUbAzZn2wqRYAo&#10;NEo2EQuTUUmDtfHln8Y/gEUK09NRx8LM4vjdoM/u8Vqw5fMHHMl0iKDgvcqxyFjQ5UNYvqzxSZF4&#10;BCIQvJOhQAhVNSh8CzNz8GGEfYm7t2a+/vzLsFa/t+fvu+5ba7WvioRSh9v/l3/8u761TSSV+3y+&#10;aDAEAxzeSsuCqaG6jkYiZhf/P57+AkqS877+h6u7qgu6q5qZpocZd2cZtdoVSyvJsizZljFxHEPs&#10;xIkTx04cQ8wgo2RSDGJeSUta0DLPwjDP9DQzVjX3/7Z+73kTH59jwe5sd9XzfOHez12yABUlkzss&#10;FqfRXM4V5idnIXTr7OwWdHp8ZLD5BVbWpESyv6PDBHSbVqtEYqGCRTvJyRRiKldLSjWMfzW8HBk3&#10;GDxArpIt5nDM4ewQIWshtBbL66++WIiHLKz8wonD1ybP3vnRu9YKXoWZJpVELBIYX5xWq2mhkQ0o&#10;W43NKXn5uwfPbcbx1rXutQOv5qUVvd2lsPYTBFdGWgZnhjsGhk5QISD4y8RXCJdFxfUuhgJmO4hM&#10;glHldhjMjDyXjC+EwivAryllSCfkEUwEC4pcVqjXMgSRlcQYdioL88sDfRsF3gbn6BI+CosVPE0S&#10;JKIyoOpombFNrKJcaSwPGZPJms6J40v+cJ621Y0CNnbFXBJ3u8quTwkik6jYzEaWbZgOYTAEV12q&#10;5VOlZJ7IlBXFskJcYkS0yBD3wP8BMyQ2zLgSkPdYLZRYROsUqw2XkVyFMM94DAIk1NLwsCJ1pwDE&#10;gZ4T4tGkCu0cJYOQHjYwk8mAQF4wJdMpOF9C6LsdbmcaIlIkvDOFaHRJTqiOvXvxsUcfVTLcuffe&#10;osg5sy1rMrceOTH2+MeaYqLm6afDH32klGO6jlzcrKgohrboNm/YK4fuCPxRcBsqNaBznQ7b+pHB&#10;2YVb+LjqRMHSjJYdAVBFUDlhN6HytcRSEC2NL+S//b47kLyRoIkczGBE3Vwm/NfHwQSFSVCwGEEw&#10;wPUA6l2c0eYQU4vRJZXX0jmzImtgYs3GSoeJtRvlKkVWTGcxy2XsQjuI8vFMU1GxevwcGH2W0T6v&#10;AotuWpsvZ4CzqFfdXe1ivQjHvwDe7tIitHTu9rYsWTHkbKVa5NT82yljIsH7SvRiXvKnF6iDf51p&#10;X+8iLZFR1Sf1rAWbARjAlBTndNgHBnvwxcE0Z7Y6oJDSyKi2dYO333dXNZW/fcu285cujU+MP/KR&#10;x72JSFdbe5NC/daJI5IofvnL/+RyutbWVjVaDdJm37fxlGUN3A28uHWzFY8LYrFzIDlBfqrX4RJV&#10;oiXGq4zUppEWl6CQyzO5eiJZCoehS2MaYlR5HrMD1B2SPJSMo2+3OhwIwl1cXQQgS8EzgMWlChlH&#10;syNTSLe12rW8gChXSHkzqcj/fOM/tm/bcuLdd7/zze8ytOq5X/7KbiCVG7sImsRyJBGPxqPRTptL&#10;5bLEBFIrY00Eg2jGSDCsVvGA5tmdti07NoEAiNwkeEUh9zaamxklzAxqSgFNmgwtB2IiKXxg0Coj&#10;t77GCtmiDlMCWlZAVg2B2BhMJcq4OcVoDH+M9oY3vNm/looGvNChFYpxCNIYFVmEaBYzpSqufSTR&#10;aAiaBxMc8ykthdQHHGl1W3MHZD88j1qhANUGp7HW5fC+G6ARevqPT49dO3350vHJm5dOY/J2a+q1&#10;s8cOH7sxt5w/evr45anjZ69c6uje/tWvfv+++++EcSWwVG3uNBmtenjXi3UpXcoUZaVCtcAhLyud&#10;xY8L0kqRBMu/ARbjBa3OaPWGIj/77dMj27blAERpoD8JLpSntKq6gYZcOV6A8tcTL+vrvBF1RjY8&#10;rcPIuHXLbCR5c9mbKEDpxK/raCOJpJWubu1qNmurve32/LVgdGHJJAgaDp9RFfA+eO5B7ka+IeyI&#10;YJYoGjJ6Ii0vZqkiQgItan06EMPWgaawNQEgX1WRM6pKJpiv8/AywjvNALle1suLhQYOnypHFvUq&#10;c03J4MuA9RwFFiOj9BC5WGyLa15fNGq02yFtwIAODuwMZmbVktlhLTUCOoVYTErFC//2L9+Mh9I9&#10;neqhfuvm0e5sJvbJT36srWn4tb+du3PbXi0XufzOpeA1/zvv/eXzP63f9ZCkkpPvvEh7LyQfuk0d&#10;ozZP5Xrq5bk3/vb2/3z9mR2bPgKf5FpiVaXhaZZ46fnftJi4f/q7z49YOn//zJ8++b3vNI9ueePo&#10;n4787kPF5Exp4xdEKr5Pcd6qqpxfqu9qeWDxqE/b1Oq8dwghHCTcG1grYoVEMvmJSGxuodpq63ji&#10;dsrKNtzIdbKGRGGiQkxJ/kNXhI1ay4Czu9X9xc9+eve92/c9eAelZ3JE7q6H9n7skw/93af393a6&#10;EBMdr+ZtSuOGTet3P3gf4ixBm9z9yL59d2z74P49FWWJ0yCok0pLxc6+/uENQzjDN+/edNvdd7X0&#10;9wxt2wSFd7+T7d4CwkPfXfftI8EzKhfufnB/ti41D9g6Oh12p3b04QcfeOT+bDr8zpsn128dfuDT&#10;H1+oZo9O3RzZsws9YjDgr9+chkuIJymjVt1gaelNGpNF0FsSYuGPz/75v3/4vQc/uP/SxNjY9MTQ&#10;ltEi3npKlalLnu6OG7MTP3zyJ76or7u5xWYxN3lc27ft3L5tx8T12cUZ39uvHn/tucM3Ly1O3fRf&#10;O35x0FYLho71V221sUyqdrS3e7KJq278wMd/939H5QlRYmK+4GogGmju8OgsOizu5ci1kCuB8bfo&#10;WkkCtblawJiO10BgD+YY7mYE3OFaNGj1cnnt2OGzbz7zzvKV2bVVtB3xrTuGFZpyis/hLGvi6Ga1&#10;itNpdW4nTnN7kxteg/DiMpMpuNQmzJVEZLRA/tXQsiIDjsJ2pdqYdLPjCzfNLqvR4QItAQ+8wCJX&#10;jH32xVcFraW3H7yEe7dv3Wq3W9ubOwYHhq9duenp71CpVfh3FajKiTJdq0DWDyPo+8b7BjYqSJSs&#10;c+nFYwuOvTvWf/ox47bNzx8+k1zK99vauXK2iy5NrQTOvPn2cPugy9WuM7ssHS5Pf1/Xrq406Vv2&#10;X1YqMjv7tjg0RpNCyyWK2UvLisv5f+7b1Bsmh/PCVoVzqKg8cuEAhMRWa5dGxnhPnXv07od9Kcvb&#10;0/LVrIbOeVs1GRmpQc4xUqrj0XCLp0UjGH74vZ8+9uhHMV5jaLrhPasULWYD4je3btuNaCZaRhdz&#10;0vlTJzeN9qt5ElIjAGCgfSigCoGUiMgmEZnAGaGgVhKiP7Bmsrdg6NfQMskpbJAw9gdvFhYuMLIx&#10;6CqLJfj0ZRatYDO+dfJor8puiEirl8dIpzrexIpauU6vKUTS+Ugip6gSOm6lnPTKc5auZlk460zK&#10;1ATWNVRZwcCKxBbKwBxhDFRBfCeMI/k8qH11gU/hmSYUVspTlmAD8guECvdAueybGZsMLcaDwesu&#10;h4MBsVlBzC/Nm61ujrVBmAweKwFRqJqZm5ptcndixwJDLHQdMBChRqvL8HxwdntTBcG06bJZgyAs&#10;Wq1SJpMxZE1peJNObb10/sbQwOb+vr6lhdUrF8djmThq8ob3pkqs6193+K1jkVBiZHjDto3bVrz+&#10;yRuzHZ4eSgjlpOLyKq9zOJusdGkxUs8RyMtG8CBMHYQA4DEfCkUg7FDzSAzCTkAuId0vW2ZqCjVM&#10;ZxBIVqVYOnDRd0siRI2Csre65Ery2qGjIw4HMPL6SMw4sI3ZOLImGxcVZ/RusJB0V09En/7P966+&#10;MhfLav7pIYNts1k2alO0O0mCXadodxU16bmEQesEBb5OqxIyplCBzwYeCwKaSzPDLU2P53II4Wzm&#10;rHrGYCqobEm5DEytEsUAcYGUDywBGqozLHZqaD9KBvRWlRJYCXa7Gya2//3+Dx548AEAcQ8feru3&#10;txujcJ83smnzLrxyb771mttthkIVCEtOpTl3+T13u6lAV0tFkj8RDH39neST53yHb5JatWhiJIza&#10;QZpk6TD8TfmShdOjTg0sLyHVUlQTIl2QFFKALISprAzgKxpWaxplmE1jMrCalfnlmDfQbrY4XGa+&#10;VfvXP/1p68hGt8e9Z8++73z721u2bkQ/SH7jP7+GsXRDONe4pRr/qcjg2Id8r9FpYyqIX7bYyDsC&#10;S7JhckPhLlRKqETANAiG1/B2xWNRCQOQYjGfy8ViAC9FqWimmCtRglrd2sQ2OdVtzRq3W2+2CZSy&#10;jlmJP5HIogKQo+qCpBLtGM4jIKHyORE4uxzGQXmRlcsyydzcxGp/18ZN67ddv3E1EJpRqfGZ11WC&#10;DjPuMqvp6u1F9aDDekUtqCjKO7uo5pQD3QMKOYv8t06QJJKptYWVlZl5/Bla3AD6N6/6/Iur3rnl&#10;pRZ7U2w1gOAawLJ83jWH0wH6JDLjr1++tra84sInJhjXEtG5tVXv7LzD7WZlZD4YK4AmrlFjvYAk&#10;b5mSHRzsWh2/cfHoO4Kq9sgn95f1tbwKSQwllVpptZgrXG382jkJtDRUG8D+1utjYwsPPfhprPOe&#10;fPqn934QQWOeqrapAKUGtn2UEnFmhVICy0qtjPCvTTM2Q9A1A7FVZoFoYzq4Ao7sMsIUaa1HwzdD&#10;jknFvaGMPJdNFaQ0mlOGqyCcGG1TKBzV62CW0MjrvFKA+ZJbWFyA+wtcQbTQ2FSg+0VbRcKKAL6H&#10;TKGq+8T4vILj86SQBA6kWtJiRUPCUVLJk6SL0cD7hTjPWCqOMINQMpivpOXKhoU+U4gm0gFjTqZC&#10;UAQoDOk8PhmIh9HBsBB6QUGLLhsXQsFEpGn8gCbeko6ls4kEUAJEJUNWUgit8fmXlEYHZGH42rPZ&#10;tF6vhW69UgGwexXEG7PFVKjiZ+SoOg3pkN8/q9W4Ll2YePjBh2H0euf1v/KC39FUf+X1uS1b7AND&#10;mgvjiXg4O9jdem6hndTts/PpB/ffKVV1goIHtxprUqzy/viHP+7bu9ds0h0+9BrHEG6nlTNq0M03&#10;SB/gSKZy6bWoy2ADdhMtu7uvrcjWi/isiKqOICMzC2bEl7jsZSUSrxQS4hHrdWWVSlNUWi5VYQ0p&#10;Zop4pGKBajYDf3R2zVsNB7RSQe6x8lZNq86kzWS4lcj8e+f0Xc2KDV1JNOoUw4nFwI0ZXJyOtrYM&#10;DP1weZYKa7OL5UweSImsrJCXV5vL9Qn/9bQjF9UtS1RQqBjVyVa3pa1zxERwYpNjcLvyI4xMoAmV&#10;DBsgmczpsMAu9d3vfVsA27ip1WFvcTnMYL7B/sQSispC8EHEeH7ggbMLEz/73o8f3rNPp9E88sSH&#10;9+7dC3sUAvuwboUSHaO2RDK5gi0BZMWVGojZSJfWanVK+LGVKpPRgBkMqLj4X2DZWe32EGkuk3qa&#10;wbnnUWqdlNEtaex5wVHRtBKqVjlSuzTuKoitZdwySr1V64uuSATEbIk6l4rmZhwtahJDDDDbCzmf&#10;3/vLX/70rrv3wLeF8cGd9zyAweefn/6Vu0lgbXAjID4MW+u0GRwdODIR9ctziKnCMCVfq8BIBEMd&#10;nFcQa0ml8oVL12Bcxktp1nq4mkZDaNSEVlXh9JTgViOimROg6MbkDlvzSL6cTOZzyUKlCEQnB2Ku&#10;JHFQTosAxWfxayLxmGFb8BIKjMzt0ABA6PUvpTJIDGI0gh5gL/QWNMugYcPQHbMIuizyJFEslaHa&#10;hVp/2best+pBDE+nkZarOX3x9JJ34lvf+td/+uJn/u7jn/nYo5//0IP/sP/OT+59bPv++z52++13&#10;77171/bb1t973wd27bgPopJQaOHAG6+6zN36NgaMu6yYSubjYM0gmANjV1QBSOeK+QOUrMYI1mIR&#10;acI4YNlSRb4WjF66NjG0eX0RtwTbMA9TwQilVSdQt+ns04uxMnxMLIcIQBmEuNUsA5mCsQl7p/aO&#10;JofN2GGySZWwFlOxYoIgJDyxuVqV7m4vqukF/6p/ZbkUjqORricSGMPyNRmAE4io1DWqCqRS4yNB&#10;ryDLV0qYnObzxXA0LoevFrMdWc2uztz0y7SaXi2Vyyggf5cJiC+kALrIEuFVi7MtC1kEJ+QaiK0G&#10;4ZCCRa9UUep0VYr0hUKAsjcoJLinSKBsZalsXk6y4D4uTHt/8eNfPHjfoxs2DB548497d25Tyu1v&#10;vXrCuzILQEir3dnb0nTu3ZfTS2vpxIkv/6/Q2l+uZRVPP1WqT3Of3GKeshn/VN7SX1ZGzl3/6nd+&#10;3tG0D/f8k7/4/MsvfRfmrr7uDf0dgwdePZqOkvNHrx69crrmaLqENtR34fF9FcA/lwq2IcPyZvVM&#10;VOSTwoCj3po4nxVa2m139hdxFcFiCIkT6BtypcXQZBse9uzfKQw7CsoKLm8M4jDTZPFnOhtNvnbe&#10;utXsp2J6LV+og7wCBW2NNqBGl8PmiKiIRvAgio8a+CVcpVxSqlD2Qn2EJhQWPEItUAYNXSBzqVDM&#10;qAX4iC6V8x6PVRKTe2/fDiyTzW602nVIk26x8c09HdjXw6eHEn/37j0ao8HR5lq/Zd3GjcPbto/G&#10;zaReR+3Z1PPgnuFWt9HQpOOdqrv27TKUytTCYj8K1R6Xxm0ljQL09GUWSm5FHjtJhvvzSy9jFXHv&#10;ow+C0HhrejKQTPSs6/vWj77/0sFXzU6r3e1AjvaGrRsLknTq2KHXDryCeFBMagxay+YNOzaN7nzg&#10;rkcee/ij9+57cOem7U022/LE6lvHjlemJM5H6YYI3rFm5pURuXXD/R+8eeOiwco6mpxtHR0iRgew&#10;HVBUrgKirk4uw81nYmHWQ8APxEHlCm4WOHKQ7IpxG2r2Sq1AEfVQMDJz7kYhHFu3edDgUvV1OiQs&#10;SxRFDbLylqKVeLmAuTGmk7QsXZGAiHbZ7XALS8k0KgdY4SHWIOGBblwiwGziS6yFkj5E8FjMThgT&#10;sFCuQUOvIpEasnHrroOHjlttbizVIdDwelejoSimQMfePWlusemM2lpdqlUz9VqOlBcRgtLY78JM&#10;gUITKxl81D565uiNVqj+zJzR5hrdfSdta379ygXkazp1VJts1VKJnHvrWf/aFKdnSQNfphlwDtzm&#10;tiHtcGuleybkm7m+Sq9Eeheqn663Pqb2ULGiqBFuZeNIrubrtEepu35t+crSyvq9W0kYNXLFezbc&#10;5RA8z/3l9WNnLwzuu8NKguRZMNtMzz//3OYt2z2e9osXrnZ0ddkdmFg1aNaAdmEqdfjw0cGBUTTa&#10;NQzwy+Xp8Wsjw91QCwHGJaM0Bp5E/GsOYbH1jCyfkRMYtILRlfN7l92uThyiuFmQq86xLMTi2Fxl&#10;kmkIB8BNTMXiRKVEEzW1xx6v1985exRSdTfGWCrK3t2cosoZdMtWA4BqBX/MmCkReTEBh0KnA8MM&#10;VbJWTBYlOVDbStxkbLmK3xKda76URUen1ehYXo0ZLJIbDASgAiSoarLsanZtTcEIZD3vvXl5766d&#10;gag/Gw27rI7x2Rks3hEDK0ooebhG5Dp6gVqxXqmvLq3p9CZUs0gQgJkLkN9KDazmeqUEQKsynxTr&#10;eIJYFiNLBeB4+cY/ZrfaLl++eOb0ydt371k3tEVW003PjxUlyQSMajIrZsRN6zYfevtIIpLqwJqs&#10;Z93bbx1rabXXuWA2klTxA5PZjEml6qrzxUJiNRnLJ2ucjgJkEz8TcBeFVFSr4wr1cg41vRLRDiUw&#10;y2T53DXA3eYmEvEAihMl4Mozq6sLc8Bx5H1rTW4T0SLYfD7WqVxtDk67JqomJnSeP/xvobEXgp3D&#10;9t1fcdz/BbeQKLPQc7c7kNO5ieruFI3ZiahSaaKs5gKtSEPlIldh9VcV8wJoLLncwvh1g0ZwNLlg&#10;5BfldAYprHhkMEhDIYE3iIAjpqyowb8NJCbBgbNRrcfSyz5vuL25VwKqvCq7ePXax574eCoZe+fA&#10;m/t23aZRqU++d27b9r0wOb/6+guDA12vv/z6ow99VE4ypy+d6hhwxxFRiM3sszOaI3FD0Vyp0Atr&#10;C4rtHr8L01MCbniqojZlVNhw5LQwJ+oScfiHstpk3Z3j4FFBXoe5boA9QMpLRk6XrpYkq1buNGPt&#10;5L94lS9JnT0elFvPPfd8W0+vTW21G+3fffKHo5v6yf/+r/+GfuZ9FuH/v7OSUMoAS4gVNIbO6Lwr&#10;DalfCSc4SlMoy/hqJRDAIZmA88+E4tdq0xuRbwixBlRkiPczyYwOmdqg1MLXaCwCvkXAJojrhKrS&#10;PGOwamxO0KhXFpfDwTDILY2ZdyoLzU0JK60cZIBYGcrykUg6Kl48fetzn/kyQ7M//PG3uvqcsUwQ&#10;CcqYXdZoXt/UDuuhhudLuSyWCQjEWZlb1EJj5QVQ3avUaawu+/zkVE9b+1BX78HXDgwNDnl9vsmZ&#10;mdEtW7DD1iiUb7/02jCYLH39R48eRSIlGpd33nl7x5btvmXvxQsXt/St/91fn5n1rsCfNTAyhAsR&#10;YaJ1PV8BsAwrlxJk5AU4HTcO9d62czQYXdE61WUewGkEUkIQWUNUJW5BVlZavHHF6XIkQYch4V+U&#10;/+h7Pzvw1mvWZlP/zlGSVmZx0FNyNC6Iv2A0wCfiaJazRZAN4fSBkobW8wIkl3MLk3aHHpJHbJe5&#10;OqVSqNVKuxL+YjNOGxBd8hjHxqJBTHKxfcakHac5TfPZfFEJurVc3tTUFAwGJicmEOSHIx9PsQKq&#10;C3At0CFXkghvKibTZUJU6VWVHEkkarnVBTExKyB0Q2GvERKhkKHdzRXzBrsJK9BSVQrHsYT0Ya6P&#10;yDIPpdchV4vnCrIKNviMWFalS3y2zBbxpoBFV+JwJiJWOJPxriyg58QlBJsHuIsljpNpdJkKjmLg&#10;PrBFpLK5NPN+BDck0DDyYoUFwlxNDpc+4PeyQGDW47FQMt38TPSBex8Emfm5Z37T342lbXxyNvt3&#10;X+oslMkDT0/1rBuZre/XVzWlyMW2+75sFdo18lQV5JQGQUGeTKYvX7r00IP3Q/T51X//ssNu+sPT&#10;v9m8bSe+KuAAY6FgISv2dfUrGT6aSMx7l/rWD6GLZuslM0FnI5FIOGxscWQYCBOr2GLhGjWQKj2B&#10;hcZsbmWmEIlFfclSgckWWUpw6G3tNneLyWgCUKQokE6FTiGmc1ML82O3OrZvkLptEU4VrYoOuUq9&#10;hOyNQvfAQLqSVVEQo+WrhXI+CaGdJwvoOo0o6xIZuHkrfSvhTKXpKC83Ry5of/yPJ91tdJWZd1o8&#10;PaoHm0oDhTwYO5hPNQSf0Chfunj6H7/wL0azefPmnVlsXEmJTsEiBSG2XHsrkjl1KyQQz1841ikY&#10;Yay0bOxFYKsoAdpD4ECHwgXMGAxXJCzxEIBHMaFwOB4OAZqEPgGNOv4iyBZowDBSSaXSQFUArH6d&#10;QRodKgOIyCsiWcuwRISpJ2iqDCsqhZMEGa7AmiCiloYuHwHfnLq+FprWW+lMwc+oCjgAklGEuhLP&#10;v/TCq2+8fNd9d7g9Dnhen3/x+Qfvf5ATdOmCeHX8TDfkZUhw0mMKVvUFAqzRYFbry2uxTGMTinhN&#10;Ip/LLs3P8ioWx1hGkv7611dOn7ry4P2PqxiTgUGphRi8DMJl61IiE1mhShklrKBiSi6lPUZB67Rl&#10;FGQik4K6WCDkGqReQJNQqSXSGWwvGbOuUtYivaRSTOnQWLEUviNopn1+WBETre4mbLVzlRyw8yB/&#10;IySNVwDjEIDg2WC2povF5VC4yvLpcK6tozVbjP3sV9/6n+/+i8dhacTGlbC1hw9JSZYUOn1Ep9Rq&#10;VYxWjf6QB71mcmruySe/87e//Wzzpt71wwNJRaZQxiC3mC4kS1AhIauLxuVdZho5bIBTZNVqSyNj&#10;oeFWLWOWbLU577z/HmSy47wpVZH3LXKFPGe2Sgoo6NTpeKmnu2Wo28MZ4d1QNevtEEWuBsYH2t3I&#10;osSxVCiEBAb1FGQkKmAuIxivqWxZWk4adIzdYGp212gKMeX5RDKx4JUAD0wXrUW5VS7AoVzGmwLU&#10;F4SsUIIglUujyRbKwXBUo9Er5KV6bSUja1leYJwOrsJDelBj8nksQ8N+rx1zba25rMCtAf5RI2Hu&#10;/X069jlyXIgJwBsb5l88pzIkd4GJBSwTYK4YNIEGZ1Qa1ZRwzz139A61HH/3LZepTcs137H3nqWV&#10;CZNJ+eEPPHD90kGyuhyLT37/V+Ats1RV9e9fTd7rMTy0UXmEfPw3c447bBev/Pnkl7/1rrt7y63L&#10;5x6+u+fOXYFH7mw+8OyBkeH9Km37e5dmJ73xm5HY4vwVrhBevYXIsyDT1jVXMN2mCe7n34P970Rm&#10;QNU6oAly2bGS3Gp13DGIhThKEAB+amJBdstLZ3g6zxA+39zalLbZWGdUmG9jU4qgn+qVRPzspP3j&#10;A1O5xZ/+/McT85NnL589d+3CyprX68NsMoNHAvrKW1PLad9CNJKKhBOiWIki7g1dexlomzI8xxRR&#10;ABC6FoJnsAxGo1yGJPRsxLegVZIMzC4sSv5EKR8BJ6+Aw1ouw+1bgKwAGUPlUjwVHRu7UEXCoaJo&#10;VBFSNSrHyQFRrVDLhH3NNKtN5+ZOnoF9TMOzy0ZlnpRD04n1J1JjAWFDTEA2lf/Wf337Ix96dF3f&#10;IMrpL/3bl52mljvv37dpy8ZSufiHH/9l5x1bBJUS6BgIgjZvWrdhG25SuK2eO37iOMhLwUBQpzUY&#10;DHqaBEuYcBnY9g33br3rs+tbtx9/9sCpXEDmMBhkWonh2U6Pe6TtqR8/rdEDGWRWqPhIPo3FIEBd&#10;MOQTOHoUKsSiMQQWIJDXlFklPPPUxPQ4UDSgOqH0UCnZbqvd5jS9O3b2vtG+2zf0U60CXOOaXFFJ&#10;aWlLWyVOhRdWKKUcMpY8UeQ4dUzKoHoOxyIchkwsZnRAk2EgXAeWABAcScotrS663E1Yz2F0TMiZ&#10;IjStlUwyEW9t73U4237yo19u3bIdcEVQBDvbu4eHRjDSYZMhoxKO9FyGTEVkkbAslsU4HSFIMPtj&#10;s44lL1q6OHnu2GndgL0JCCyyxPNaYHNH7rkrlI+fOnWsW81pWFWzyZhcWXz5mV9fPPXOqeOv+2/e&#10;XD12beaFcxefOkoGvXdx7nvqrtaEwsJogxx5pBL9/coYddvgwfDigoEcTvN2g3baOy0zG209mxzG&#10;ltm3Djww0vHI3p0JY9dfluiHm6l4Kqkz6AGyW1n1dXT2tXd2XblxZWjdQIHAfZ5XUvF4Muzzh8wm&#10;l83pwbYGUoiD77zZ19ehhSWSpaskjyczE4uIRtSSaQMhA0GcUiMaIxn1rbkcnRL8FjQO4YRSpcTq&#10;CsKNTD7DseAVN7TZJVh0KlW9zWztbjZ2trx16Yw/GR0a6OlqbkMCYc2sCeKMVhlcMg21EsvMeiHR&#10;ZNTQ32vRvImFahp5p/FEvVxAkQFlRCQVCkZDdif0/HqYe8olUANYM4y2yHguSVPH3ivE5saXpo1q&#10;ey084Wniqwp7cGHcaFRPL0c6uwdYVgedE82oMLpF0whbCr7TpflFFc9jig1IRrEmR00rQdWA/5cK&#10;2LBnIqliBrGloIPVOUbj90WgdoMTfnC4/ZVX/4Y87jv23N/d3r1n546jR44Vs8V9u/dBN7+27N23&#10;Z9+fn/nz8PA6s9E6cWtOocuTGsKiUOPsCypkmbByRNvMGDJKtYnOwuocEmUGQHihxQyvztltJqgF&#10;knKob+QgjKshII/5EsD5IjoF83ipGBub6dGYrUZjILJG1QuUTq7rsRWyK7xVlrNGQrp0pqJ/81tX&#10;K0uVL33nQ7d/zkFqZqLjY7r2TSq72awwbyP79Ml6dTknZetKj0vUYAMPCENFIeNkREGDm6ecW5y+&#10;1dHqgaQZbRXNGSGFzBMyj0yHGwvRudoG1KIEQCv8XTx0CMlM2htIBYJQq1tNLYUiZTW2nD53OZPN&#10;7bltz8riYiIc3rVrt5rlroyNu5s6jBazL7AG/cR7x0888eFPsYzm/JUzbb2OEomGjCi/uWSekKnq&#10;ljTcdkRWdZtnRSN1pFQ9izQXKjLZvKpYDGVCKDY1lFYvcyhOZkpPz5pPy8u/WVo4Oda6b0BkiFRR&#10;hEIVwz4RwF0TqoNKank5MzG5c+NWS3frL/74xwdu228V7JcXJvNYd33jm9/GQPr9hdT/D8Utex9K&#10;DP8UBmuNdgstZWPVIdVqOagfsSyL+yNiAdwzQDWdWN7V5QpE3r8fLYYSmcXeU6JQ/+MokYORQoIH&#10;DDOaArFpoJEooJdBuixPAA1pxrYK+WX4D5KmyuWGVQrKedyV0GwpJCkTx1Zc+chDH4klQs++8Lve&#10;oVaVmoXCFQ8rOOkITF5dWcIxqQOkjkAGhjg5PomgTJ8v2NrWAZzrjYkbFakw0NmDmV40EtPpdNdu&#10;3ty9b5/aqDfaLQU0poHw3XffBQj93ML8htENV65eUQsaRGoCNriwvNxlcb176fzjf/eJDcPrwHlB&#10;spUYjte0KjQ3SuSIAv+BOGHMI2RlkN49vc0rwdV0Op3LpDWsFpzHQgUcxDIYSWyVmJueFSwYgAkm&#10;Z2trs7PFo+8cdJMmAf+YhP0sR8pK6GuySoEDpB4CTMgOITHPZLJCaSvGHXUurDDm51emlAQFZQOm&#10;kOV6FsPmBA330TJ4ZpijCwICjU0Wk5uUqYxGK4yX5UqBRZFWhPNKAZAx/vgOhwNpfTk05GkY2ETM&#10;1bC7txORXIbwYoiiLGgEQB+0lbisyeNweLSI9yknKuFyNgy9ZbWs0mmwxYe+SEDSNwI9VRx8fUDM&#10;SIQsCgw2ziEUmgJuQGgBEeKXhUUT0vM88MlsIKfI5OV5jdsg03F1jUqiIF5GdhuXzsGKDkw2mix8&#10;wJgb1lGsg1eOkhDRYfDKo/sDwQkrPbLGxiMrTS77wkyyJPJ33XF/2Bt+9fm/blhvvDa5uH9/vaM1&#10;OD6vuHKmvKGvfWJNVWUpJJSs77tPWQeIQCxCuqtgIXedm5srFQsbNq67cgURsoddLtvhQ2Mjw21o&#10;6NDNeQNeV3ML1LBY7MDFsbi83NrqqaOYC8ekUDSdz5o7PWUlKzXks3KVnIGcNobSfs1nLeWaOHWb&#10;rdVs9GhMLazeTWmsJZLL4CWERpJTqKVCdHF+bXIGfhj3jtGCxwzWBxoDa53Lz3sRJGYa7sPfahz1&#10;lVwiGEklMkZbU1XBAsaA7TEuoemlc0VHIgzqUcEcuWR+8Zvn9QLt6pa3utuHjXe11LZgiwX3MzIZ&#10;MQNpdPdEyeay9PV1P/DAw8CAYioWl2W1IqEQK/nFAPHOjcDJscvF8Fwp8fiWPZDiBE0UhlpYVGP/&#10;jPl3W2trPo9ki0IikdIbTDqdAVeFkmaWV1ahKUV4WsNkDcQcpm4wRiYSGHfi3byWJCy8kcG+OlfA&#10;OLBh/0Mbj+FTqaYt4hGTGOTq1GO1ehwHp1iIyciGisK3FjZqHZRcWwPegoHnJ+lsaRoaHTbYkHBP&#10;JLIJwFPGxm6tHxlt6W9juXpx3luHh6GB3UYwpc2XSsVXAg5M8nVMBJYfnA4sZzUaggEfluIsxzub&#10;Wvr71lfxQ2UqS4s+itWWCIXa5OA0FtzxUplOQHpPapUau1KDJAQW610E4FZh1sw0Mo3xMaTyEgYI&#10;da0ad4eJB5iuks/E8plsKilBmM/xVpPJjZ17OhHEI09CQYwhFAbbUJNUkfHgN5usKl5TqFF13jIV&#10;yAy6jaIUrVHZ6dkb27fsVNKG73/nZ9cunrl+9aWTp749tfzr55/+1ZHXn3rjhT8fe+vVw28cPX3i&#10;rN8739Pl3rdvh8GEVRqaQpBUSogLx+GeyMYwsEL5gpoO2VxajIUhYVkOQF2tB6m3SmD+9X54F04W&#10;ZBYm0G82ACSQb2vNlGBZmll08cxAq4YiAzU5/M/wzLICbeepUDrsU7MyyDsxREThWEWbhLMZzRmp&#10;kuS0gPYZc1o5XcSbq9XwdgQCue0ul16jL2Uk/9xKaHkFGQ3QMoHTCnkCJWchdpXAOoSHXc4m/EGQ&#10;MfNUSsm1zMzU1DaDzQwDWw5eMFkhIYYCcKDBDkEplXgZsWXDrVTEfE5GFZAVDNAU9FtoGlM5RUMt&#10;RUhSCUsB1PVxX/KX//ubdqu72Wwz243waKGLPHHsrKdV3zPUNLp+x+b19/hXl06f+Yve7Pvn/1Bo&#10;DPGJceOffuS/26kZ6WXflLUdTivu1NGLf5r7x+89re4YjfkX/vS7j37+M7W+5gJiKGoF0/nza93D&#10;e8Ji5j++/y89g0On33jtxb++9JGPfzSz8vpwF9Jx0juMVxgxPp4Z9FY3sR7tMN+3enBN2drivB0B&#10;x4itx9ySik4vvfm1J1f+cKT4xpmJ85cz+Uj33k20IJAlGazeRVmldD06e+Jq5RH3W2OHdt+1z4XA&#10;RLNzsHtIiyRxEtB5Y1aiF3wZlaFVlY1LGYReFHyBKJJ5cRzNzs/gdNuybriYzQGRyJUpvCKCHkNB&#10;qE6g6S5GA2GHzY5WmeXwgpDJRMRis5SgE0IdAD0IVpORkJRJuOwGhpNJpbwwk4Glo6DRZBRK/Dvl&#10;TIXJyI69ferdsTnnvp1JmwNZQcBpo8GHqFOKpcRgohbLnTtw7MbxuS8//mEzozxy7t03Xj7xrW/9&#10;s8fuhA/Qt7w6OTV+/x17Z27e+vH/fv/0sXdFotTVD2GvbdvuTe4W15Ub569PXr166+L5q6eOnT10&#10;4cLh5Zvns5SOgRVYaZaT5UL3+rmYfuHy6tTK4sXwgt7aumdo74VLNxeWgyabm8T1AYsBzYrZfL1U&#10;Q6IRDVhxkSuV4LaVw8iHgQUc3al0Aj0RZhC4eiALbrJZYey8C0G6skJwac4IxbCgl6GzB4pDY9U7&#10;DPl8wh/wazUaENux+YCskeAYUEChKhaKuOpEHtdVY/heTicTglKlE4xAbmPpImJUTmGPJgLGoFIa&#10;zAaXVmM5+PbhwwcPfeTxD2fT+S1bt4RC0ZXILXOraSkwE09769WUvJqT14CeRukF8zsI0bU0xaEX&#10;9F+4rLexBgBtKQnRpwJsBAzXs22DvNN8cCkxlcGbqmpS6Yc1xk5KbkrHc7duUt5FD1Hd2ea+rWpu&#10;LanyGekWU3xeGT/Tzqjv3/4P//W1jXfe3rJ32+HkgmzOZxYqXSru3Du31m3+jNGz3qil1q4+p1Sl&#10;LT3rXj231CaL25s8cN7DRXNjYmrz9u3JfOr0pRPtg45k0VtlckuLZ0LJqM7kvDkxPzS8EV02Gq1D&#10;x9/ZsmMLBkwNjBYJg2w0FvVLZg0MZRxcAnkItLH2SSX8PrezLQPlGiPPFjLIRajiDEXkZlHEsBBb&#10;dCQAwY4CI7e4FnFyOp3FLAy0nAgun5scQ7hnY5urYI05RnOrgIKoZhAqaGimVtZrjBjp+WBOgGIe&#10;Jo16XSJK6Xw6XcgySrDMTLQSG6wGnIqtUGoU46sBWT2D6i4wNn7Xnp7leAACHiI54WzWyFRdi+Pn&#10;O3o71NYus9WDoTTDCWIRmRgVyDewsYSLEOVEJp+E6qFQqpbwVxCXCOMuATUGzitYViEzyoLWADt5&#10;IV+BnroCjQp6d0Vx08b+6cnxy+euosuwWO2b1m8/+s4JzP3MBnMhJ2JaByEJqH19g4MdrZ2x0qoE&#10;falUlidX1S2mZMqZCCrUHhnkpHDip9UBVtUJw6aJVfgXpw1WAwTx4Vq1pGLzVUkSExxH6qX62LlL&#10;/uVVo1IriUXWqJOzZNi/3N3fms3Fel2OheIKkJVKs375Viq0KDqHNTs+rW0aDGT8N8urbI/5DgNC&#10;CThPX91Z86ar0VoV6ETUSBoG860qITEygsOhXM4QUmZy+poWHBKjXkJ7QQtYtMA2xFRU8bHF2cvj&#10;cxdvjp28uHprbuXW/MyVyYXrc7HVGCbM4DFmS8rFWSjjSkeOnl1dCXzpC/+Cfcxzf3nGrNcM9fXw&#10;Oh08JucuXNu0dRvS6i9dOCVm8gO9652upvNXzhusSgOoa6jRRZqZqHC5WkojK25UK3c7eVrGvj3j&#10;ffXa6tuzxMvLJMQfw53zdCWKcUWZMs8X/X9+rw7/AiK2gJTuFbx4iRWENlk2pFAaFKJcHYkx8L4W&#10;A0nU6qomeyyb8V1bHhnaAljT2JUT5Ne++U30Cfi/9wMzMazC+B6x443m4X1YBWxTDZoj1uYw/uXE&#10;WK6UKhdIvRV1iRbYfhi9obQR0QvRWJBoJZzKxQpwnwDRYTOOCS4FeKIMqIQ8MC+ABzZCZApQcpcB&#10;4sTvCPcPpD/QEEKZjL0FKBmNkFqg7gjZ9A3/UP+u/t6RK2NnV9bGWzpdmFIgkw/KaIQ+VmXMkbff&#10;vnHlysbR9chWKopFrPA2bd4aicXR0jS3t5y+cFqn1TrtjmQqNTM352lvW1pbHVg/QqsYiqX880vg&#10;Og1tGMGC7Nqtm1t3bD9x/MT+e+/FCNTT7GnpbE/AypeKbb5jt5LGWonEdluMJkiTDjx+FTwEKK0R&#10;movLBH9OjsbhDQ22gdFgKuudX+OhVywjJaBULdQ1nJCKxEgGOUCmAqmwWjVOK5XMrEG4A4cfSFlY&#10;9cjBUE9GEOOTRhAQATIdoMGqcl4kDGAMltlS2UQy4EhgU5Asy87PeNfSqTIbo4UVrUqJKDAA1jha&#10;R5SVgC8CsodgK0QR8BpqfukWvgSVSoX3HWJdDJURO9lYKqoFfLde79qNW7cq8YWlXCGpZASHjoEO&#10;rZDNF4oqu7vM8RaLkZFlRA6R0zpslKBuanA7ShXQFsp5CfoeLccX0jnoX6GXNui0UFWgfCs3fB5K&#10;mV1fsPCinhV1dETDlPV6Ej5HpFbVIUGssBhLQMdVLLDBQH5ttSKgEkZ6bB0dYh4XIUoxGoZSBdnQ&#10;iEpqHY9BKkyKJTHFMopLZ+YH+vd0d/RcvTA2fePiYD8/OT7zob93F0rJ//teas8HvuCPm9u4BdHo&#10;HLnjG260KoiA5Rp7PzjrUAeePXumvaPV7ba8ceClQ0cOXLkylkwUxi5cKCRDI5vWaWymMgIWkRQo&#10;J2Px1PiNm2gpBJpGSimuB9ZiAKCnAFOZnEV6TmR+aW1xCelVWpBO9BqJF1JQ13JIcoAYB+b4LCnG&#10;tVAWFMXxi5cuHDlGZAt2m0PV5ED8BEBz2AKr0xUF7IexFOc0JxgwIco0FkCRmJjMGEzOTFWReT8v&#10;Hfyi9JJvgZlPK6JQDk6+W3zlPy7AK3rfR9xqM9Oi39stu9MUdeTK0ExVEfvXsPXA9ENW4YLsG+hX&#10;KjUFSCqLlYw8j7LKAIjvsYnkm5eBrxj91Ac23r4LGtvVRGipkjIQHIavgYAf6AUQWPHMZHAB0Agj&#10;06OKhxIXDRUeL41WFw6HIOCBCwsNsHfNl85knW43JixpkSisrnovX6LT8eTaAgudkpRmxYy+kDcj&#10;nkiK+fLj4dBsOr2WzgXVGlg15bxKl05WKhKoQG6kSVS5PEU34iaKBObulTw+RlqeQ5OXzw8NDf+/&#10;yKnpuakiXVYgoxxPNeI7zE4VrQwF1rL5FH48SF/wKMKDi/1nPJ6Ip9Imi93V1CqJpcOHjvzx939p&#10;G9iYKlbjeZh/9JzWoeDt7rZ1VUqv4M0yxoAMLxIjSKTXw22FigUSEatFrtXUGORgAj7A6RVIAURT&#10;XIXqneMs+QLYwi64ezglIs5y8fgSo+VqOC8a0Xko3XK4vWENgpZPwgmn89xYzbcKmDwXcccV4Q0S&#10;uc62gbHzM5fPn7I7Y7vvLNtbp+7s6Vo3WN2+UWUUVBigC4yho82FPrYMCGA+GU5PcxZHoZRToKug&#10;6hRH+YK+YqXEq1Q4PbH0hoYBF0oyHi3Be0Iz0M2WCzBF+L/3v9945KE77QYh5lu2Nd2mNOjgS6HL&#10;yXZD3a3BSyeVZeAUI3kBc3wMa2RSsRoORSHIMfI6TPrxkSIoEIYEhFfAZwtaPRBeLKjTSBXPgaIL&#10;YQsNg2BBL9TcNlkPcn2cCl65OD69dm3CygB1DsUaBobw28F5CvmUVC0m8gKtwipQ6PUVS81muHML&#10;Kbyu5ahCzFb55gJYtOgX8a6UQJZ9v2rB71/B7Ldh8oPXAzfB/wsqYRglhi90Xfm9//xBp631kbvu&#10;X56c0lsRGK0z6Zt+98ff25vKnZ1tHNOWSZd+9NNP3fMgef9DcOobr15M//onyf94rK/NlLmovP0d&#10;ad0dppPRZy98+Cu/1w3sK0eCX/j4+g99kLCZ4vEAe+Rg+tiZwqMf/we9y31z+r3RTaq0b/ngC0cf&#10;eeIJzhycufqjhztibnpGpop7s5aV1Dq1o1M7bLbFtCsHVriWZsftXQDlymtY9pF65I4cusHO5NCF&#10;A5rI2pTu+zbL1SqMeatAZ9bL1LlY6sgN4dHWs8nJ9Zs3bxndCTr8639+/emfPnvo9XOJeGbTznuc&#10;7esPvnctN319ZmwmEIjOzS/TpfrGdevWj64LzM1BasKoeGgHScqm0Go5I+TMinQRucyapaWI0dpq&#10;drfL8LVodXXksRdKiKsvlyo0zL5lnLVJIHZNatj0lFqTziB3J2J5jM+NHASGBhp3mcEER8LlSKhn&#10;yy4Zp+moFtUVAhvL6LzXRPMtZjsl1l9//o1iKu6221cWln79+2cfum/7ww88UJWKkzdufu1fvr//&#10;ju0Wjf4bX/nWZz/++NaNGyLljLvZxYKeUhV1FqFnoHX9tr6hTR3Dm7r6RluaPabkxJVX3/je2wde&#10;MnDExod2tW28c/vonRtG7+8e7rg6tvTHX7xFEfy64R1Ly8GLF8e6e3qRLp1LpQxqTQoIA3RaFZYQ&#10;4dQjC3iC6vDu0ZB/I6YBUnytWp/KZl9948g/fuTbxUT27etXDW7HHS293stjJapqNBjIai2squdY&#10;OCohB6zF5rw6BVcpluAM5rA91zdCR7KQxifTOMNhnimJQJelTHoLBCIsrcYUREvBSIvRWSTgC7U0&#10;dSMsZ13vpoHegb233T66bvTihfMbNm5Uq9X//euvf/Djj8Dubbfw2bi/nEuGvUsInEghQUJeLjFV&#10;A4nroBh6/TBTKlr29K8qJF6uphE1KKuH2UzQI/fcNlI2U0ffPSiH+MLqIdIi0ucceuTV67XwTDAy&#10;MV58Yfnm0+W1+P19d37jKyN7dqxHzDxWeVLVqNP1tXVcXBmXwovbOL1DtFy+HFe4eoyDLqBbb469&#10;W8rkls6df/nFAxt278XABp3EX//63CMf/GCpJi74xlt6TQUikq8EUrm19q6+WKrw0quH9j/0QYx1&#10;Loyd4XVsZ38PTknItBCbyZA5r3+ZsBuVTCWxvKhgtHXwiOTQEHhdnk64QfJFMZ6Mq4BQQiFAUxi5&#10;Ij4HzTA+YRGbIVxU2Yo8nIHHQdnubN83Gq/mXnn1eGBxTpYTHX657MXFBPqbweZgLSuIBZtYiwT8&#10;tEsLn0OpkIGDGHAyDhQCsx4nHQ7nRtXZSKqRK3Kl4NUJTV26OnYeb48YnhvobSqSXMC3wtRSUq3u&#10;6Rmdmbzc2jlACy6IvrETwhQTig14IzHPxGACVSEkTXkpBTwVtqawlEIKSshKaAYh9JXXyrFgCNQK&#10;VgnAUsOZgeEjKgbQBEHDNuh5oAEgqDx04O1SSTUytH7zhp2//uVTfd19gCqlUtH1GwYbNkajWank&#10;ooVCSpY0yKtMHDgQOWMZvTYnd3V79FIQjvy5+JSg6cIQkG6YcPPTS3PmtuYYpvg0kRITpRLm33nh&#10;BvgXCIrssbE6XyY+UwhZzKC4lbUthnguaqzUlqiArs8WKJSOPDN388DKns+PqOwRPpgpnqxtHfq4&#10;qnWLScY2VXTpm0FCBG29VbIbslBqEpKyWgJKAXplXaGgYylfeFmp400OV6QoGXmoPMBQqF45MfaD&#10;//iB/0ao2zO0Zd3uZkcPWBY2c7tB26zWuBjOWqwpE5maJLKJWMFpbWtytd53537o1CJ+/1tvvPKx&#10;j374/SJagKr4uRdf333bPvjCx66fXzcwXBCJ3u6esfHrYi3eatLAzFJubxdvhFqU5sh2Q/ajHcUm&#10;uQXxKzNJur3dah9xn8zNBxalHkO+RZlSVsWqqPGnqvNrLXuGxC5B1cwpTJRE16D+VRXqSPFOl2Cu&#10;xzwPumJD3W5e9CKcfK2rv+8PP37qof2fcLd2HDn8OvmfX/86ZjYNxlwjNQsyUGQsNhCAkAQANg9p&#10;DWYlNMju6KEIjMBSqyvL1qZ2sPVQfWLBDdl4oV7F7raE0T4eqzqB6KeyLE6V8yiqyFSCRDR9OFiM&#10;BAqpSEGM56UEcJQ5sSYWUUWWa9UqhtZQHyFQRa1B5B/Yc40tjhSKjN8I7bntQZPJ/PqBZzEk9XS4&#10;lGpduSFNRNmIBBcCCxIA69A20IxyGWxulnN6mjC7vTk1rjWqjWaDd82LvYw34DdjQNfsXgsH8iCS&#10;yVC1Feanp81Wk6u9ZXJlcTXkHxgeXF5cxF93up3Lfq+g1968cA2ok471QzAO4SqsFyGPSHM2I5Rs&#10;aqit0VKWJJSwNQigG/FQ2GBgFkwbOB18Z3ir0Cdg8YI1MawZiCPDkltntYp4gUnAxCHZTmLnRdIY&#10;iokYbnN4q1cWsAOMyFQV4OZQFsJMn47VmsLyclpTkbESpDRg8ZUJXVOJc5MqcFcAPJgJ+LLYmgEk&#10;XCsj3koHhhA6oFJFIuTFmflxSE5KEoHCCC0ytoH4W+ACwgwLgAfyw4wWa3Nrm9FqFLE6NshhngDS&#10;D3ahNGpO2nBrPq0zKRVcqF7DMrny/uGmmLo1sbK4hERggWnoH2LhWGAtyMkVcjhTZr1OGaLVGASP&#10;ZxW1LF5gGfhSVbYC7ahaU6AEkRDEmgoLAjB/UilFKlEN+GshP4/9lc3ZYJjCHARgRYXweX1QlEKs&#10;jIfQtxZAxADLqeJ4uZFOU6ncuhH49Ce/BNHFN7727+3N6mT6xnBfpmNEffZWFxVJGSytN9IOjsvv&#10;27jTyA9gNACqP2ZdeKxksAQT8hdeeOn2fbsIsvinPz/1lX/9yvoNG26N3/jDb36+bdtoLJekNDhu&#10;EZ3c+IeXZ8HICu/ZuQskFUiyKHSGqNwwuUWuLNYEM0tCjWzp7KhqlHF5NUSZ0rQaXVmNyClKYWUp&#10;KEss5QLTE5feW5i6CRyFpq/bYHPC7lUtyrLlqgTlVq5IZoqJtRDmdyWVIiQhPrlUy6UjXq+g1CDi&#10;I12AvosF/oNIS1iL+9vniYq5tOZ58weXYFP77Fe3ikzA6exp1m5RJ5tUaWOOiuDWwdOK2UQjqAHT&#10;C1gKIMiEzB3b4MaqoJQH9zxUKP7+uBSIGB/c1Xz7xmunzgRSYcnI+H2rFqXBAAdLqaQV1EgdwRud&#10;TaexW2ZpYOhrmNTiQVeq4FirWkymUqkQ8K8lkil4rto7uuB+wd8lmdT8zZObR1v06NKEYibry6ZX&#10;C6m1XGwhFpjMpLx5hJ3g01QLAQgvi6LBZAAJkhfAwIBtGKodRAPCKoMhL8r0hl0ZFggaIjkkNbKc&#10;Xq1TM1pBMP/1zIG10PK6zk4MewAVJCQ4vknCyMmjkXI4XdEAMF3CIgOPO+bT4SjoZQLKKQwUeno7&#10;hwZbh/rsanXx/5754YkTr++7fQvPYEeQ51k5MsRr1RToYQjmQ3ELIQoy9pLycgKVPNoaGXbutEnG&#10;G+FMRySjWBIEk97YPL+CYKyS2mCEOQ6eQhVHLKyu4UvAsSnmC6F4vrNvGPuaCmIIFKzIGJfS8jYA&#10;yhBARKuAMhi7OLNpZMNt2zft23P/7OTM2NWFkD9pliHtz08yPsTQmbU9Lnu3yexkeTSIfTqHOUck&#10;ItmYyaTFJ4YROYa0erMBUtcs4GzAQMgoi9FkU1uAWBSx3MEwFc42TCrISiy8tgOgZI0mH4t7Wu8E&#10;om1x7epQp5qrRBO+NQwfKM6ioNUKuJbquRTBq7QWxEOlEBWPBjGbhrFWTESKmQgB5wJ0iKwarTte&#10;CeRxarHawPOLbSalgGEtJq9KciZIl5Ej3+Ns7tbZfGPTgdkl+PNgTAdlEUs0KKbEdLCmNcPSKVMa&#10;J/3xFj1+NRxepAaJbbEEY+0SZY1fstJ4itFOwXNSw/eIxBXcS5AFwaAenl0ygCYKKkRZrlWZKlnq&#10;5DunB9r7Fian333njSOnr5hbej1urPFiN8YWN6+7K5UoPvfKP22/I3rnPTUDZz7wYuHsEeYrj0lK&#10;IX6ce+jIYs9O+cXJl27sevzfBnc9EAukfvPtr27qJmCD8Xkd4ciGDbu+9Q//9qPm3oF6JfGz//nv&#10;mfPPTs4cpgTVrbHnThx70mMvDKgxRqrN0s7rq6RDpTDtbglzlGmFC7y1JvS023e1w3eGdGzIFuXp&#10;qvjaeWoRkzWkQco5B2/fv7kqcNgJVkjoNir06Uju3ZvMh1qPR24MD60Hf+X/fvv8C88c3LRupKvD&#10;c/3qxJlz53bddc+1U6ejS77Zm0tnr95UKLhqOtrR0aS1aCfPX96xbcfvn33pL7997btPvvTepcub&#10;du+uQSMuN6+Ekt/+n6dffO3d3z717LWlpYEN251aKhGKcQieRKwN4BnyOmYe4AXZLSbcfVWlQlJz&#10;egjn4mliLcCBEKuUJ2QlW5N717ZRT11hw3Ih5AuuraFd8TS3AImBLGi13e7s6qzouFNTN89ML/Y3&#10;u+69e086lfr5z3/19oHDn/r449s3b/nuN39ULmRVtAKgs5aBLsz7bt668cTHPp3Ppoc39QI/XibF&#10;KilBewtDlFDO3T3q7bFm3jp+IFUTR/rvYCQaXm7BYNm7+cP3b/lAIBG9PjbFKoSpW9Mxf8hjd2NB&#10;CKEUQ7BStgyeZyFdD8UjkEvXYX2E91lGlXAI12D4kc6fvXz85Yvf+faTH/nK1/rcvS8+/Rpj5bdu&#10;G01PzcTSwQTIrJwsWU7XkPGJUypVKgRTMLIDaonLAgNFimV4nRZqF+/Kst1myWM5XkajYsE4bm0l&#10;jO8F4wrwiAUGubhhm6mZlalLYs2st8JhDuX22LUrUJTo9MbI5HWDUul2uXxSnLfbRb1C6bYqNDxO&#10;s3I8Jfn8Ff+FalWUlsFUUhk2j1RYFfob6OmR6puurmSoVVt1vslMbtkwuBRNH5tFMyGfrNZ9Cno6&#10;lx2PhqYSydVWru2zD975nS8M7NhmJJWWipwDcQaZLDRFZERziSoZPddOXWCTObdakPKR+di8ZaRd&#10;wo5P0Evzi9uN1IKmRykIXT0tBr3hyOGjd+67PV9InzxzsH/YjTXeim8caB0cn6+9euKxx/7ObnPN&#10;roz//Nf/+9hHHhQM4PPVc8UClMVVyZsEJF2Nzl+KrC5rHS1AkHPVVGB11ezpwEuBWxuzMF7QYBNf&#10;kvAZK4oSbA+QY+FZQCQfDj4OPrpEAfxJSaug1/V2bxztiSYTl8eueMfWRkut+dUI1oZpnkgaaXO3&#10;BzYJEXpd4NPUrISzCrZmXHIoIAGhA1+1EbOI5EySTGeXzpzbPtoTjGWdFmcqNaHT2tU6z4oXWfA9&#10;S75aOBeEcsfdNgoGRK2OUCYGDIw6Cf18FUxkvD3YRVTAq81nENregFjACFouooKU1/IFsRHygRUd&#10;MIJIAMX19b4VHQUZZmQNFB1QHypG5bY52j3u4ydvYCra7GnGHzkRj1usxoyYwijr0tVrBrNFqRT+&#10;8Oxhu6dGlUKVqMjqmBxvmw6alCTXykXp/DJoEJwAGD30PnWM12eWFhuZSGCpEpg3Y36DSZWsvhBK&#10;gHWYSFYCMEfJK8p6u8tYr+dDXI5oUi0GFtlhh0arSsSy0XrJusvd0WNlQgRxy3NH37/pTZ1VNtsc&#10;o+KTAV5pZtraQ4IyJsOqomqs1rXFKl1HAlCdFfPwXyhVWpPDA5IFodCGU/lL5yaOvvpuu6X9s0/8&#10;w4c++o/9IxvU+ia7q93i6LA39bqaB9xtQ809Iy0969p7Rga7+kcG13W1dTotVgRuXLtw4bWXX3js&#10;0UeQhGSwILAHdzM7t7CK/YLNYb569bxZbwz5kv39G3KoPELzNo8Jbhs6WU2cGt/4gT2Rh5pWW8oI&#10;nPVUOGRFRzqcJYMsHrgcI5cUdomrxSphP/QRfIZaPHKztJitnFypLayWlQXCqotRZYygUjVQmiDa&#10;rikbiqxqArpDTjV34zrCAhan5jvb1lts7unJCfJ//vs/GrzQRiQatBZl5GihI8DuoQFLhEiwCixh&#10;IxaYJGuJEKR2gc6uvhp8h/gn0Fa9v9XClBQ+LKynwFbKJ6KhpcXs+LgUj2PjmJeV88h5Ngo1BSFB&#10;VOYLZaaX2AIRZVRYIGDuiNoP/6UW1CgL4AQF0BnWDnAGoJsKeWsffPgTUIy/9OYznYM20H7KBJ3G&#10;Ugw44aKkod73lyNgslwVDEYWCCyzqQhElYajOJlWj2kbtsHmRDaDTZfZ7SCVrKvFHQe0O5+zmfVa&#10;rdrV0kzq+JVowGC32Bx2j8O5MIvl1izgG9YmeyaaMXW1w5KLPUy+LIEYX0vm4AjOYZuK6W0RK6VU&#10;NhWPw0UtU2gadH6cBlQ0nsS6dn52FocuRcvKClUFULt6MbEygXWRSHOQeSiqOUwRagDvknYKBAqi&#10;glkYuTwPOHGU00F1yaH5qXPw7ggIP5AXakIsRYcINex/oPEhGAEcAdWiv6bQ7ep04zWAtpsBzkjM&#10;5AxGNQyUcqoKhTdk0J6mZmwNfT6f292E1whh8PiwUQCj1UBQNMoTrL8j0NFjp1CLY0eEXhxKxFQu&#10;YgXqvcBmstFUMdRMQ3wCyH7du7iAdWNHewe2GfDVxOIJIERdLa0KB/KToaHkoys+olBSo9AmSF2d&#10;NGRLquWofHpFOT/VWii7ihVZILQ2OQsdQo0WeHNTVWWRGz3a9gERJbACoFMSSz6GYlaX1ywGa2P3&#10;UiWCa0HE1UXDaY3C5l1ezmaSJkPHpk07xieuHz3yUrOHmJi+8fEv6cyc5vDvIrKtj8TyITZfljft&#10;39K7nUcLyGuwrYNICGIizIXg93/v1Mn79t95a/raim9hzx17IrHU6fNXHnjwHsjS8jVJ7zCmshhw&#10;UvlYNp/IzU3PDI4MY/GaruPvYl5frUsVKZwML3jb3M16kzGDyFkkzcrRfWrIvERnU+pSJrk0NXn5&#10;VC4dZoDNs5sVdmtZrw3JFTAcIvCj4X0oyaAUq+EXK5Yg+UZpKOZyGUiPIa2TcvFEmFVpSmV4GnSw&#10;oNMVEJPIpbm5eM8Ele4+/OvFcjDx918doawpXzzd7BrUgvGDXVQR8cYxdFMwKyLHAx/e+/GvjcIU&#10;nkCwddAOgd+YImv8VLT8/CnB7mK/eE/WrJw7dX7T3m2WwbbB5naLwcYo6IDPd/P69UYohk5vs9qj&#10;kWg6lUGzAx5gIpOJRiK4+EOhAOwEDMN4mprwAUNEjsjF/5f6t7jkras0gt3DGt0Ge7tG5zGaWzQm&#10;/E+H2tllduxUax0avRn36EpgRWvi5WwZ0AFGWfGFZzRaUsUKNUz3UD03ntNG6B1odgKg5zlpYWYu&#10;Gkx1tq9fKUfHr1/odbkIJVMACo5g0yUJk36TWCBBeDQZ8WQXxYYMs4EzbcSVw8rGgSGHO6OryWak&#10;ZSHv3L37dm4cHLZrbaGV2MUTV9tc7QZIalXqSi6LexqKfhZsHaIGE0cDYYrRCUHbFVo0jBh7rK0F&#10;QoEIy6l1ZgeWWuE0yCxJjZanIcZVcnqjS440Suyf4YR2d9SAtIJNDr48Up6oKVclorVSVGNyixht&#10;TrXmXZmcnHY6PGardsP6vRtGHzGzdx458rfZVcnWIhO0Gn9QdLvgybSrdC6Flm9c5YIslwtjIAvc&#10;NromLGUomoYr0mi2KmRYfieNWqNNcAkaAxywgk6LhwCtRzabeuyjj2t5ZTad0ShYQd8JZ6PWSqJ0&#10;MWsQJmULp8o3F5fxcVkEGpPtDK2DDE+vMcGACE+dwCO9ggNgxmTA1lul5pmFmVUCImEkRTBUWob0&#10;Z66AQwUchSqhrchMJB1r8M0QtF4BuhhjVrhqYQRFNjFOeAy8JAC/0gmlzgnyrVxDgsZaSdaExtwa&#10;e89ENl2ssxoQwrDBhnWlMd6CprneeKrfZ1w3uCkIetDRykg8pjcab96YSoTyyCm4f99D3/7GdwA0&#10;ufvu20il5tV3Du29rd9l1e7atPv6lenDJ3716Kdq/aOrBlXlzz+NJb2qjzxgwLL5pmLLCV/LoC6W&#10;P3949+7vrrv3y+ms/wffeLCWDSzPr9z9gc/fdf9/bdj69+6WXqhVFxbP/ui/PrmuKffEXufuQWRi&#10;tREu66MPK7o0AU0hna5wv51T2kef2NDRFqmmIgxtmaHTRyPq7nbL9lZY/EEaQWoynaukX7tQXckx&#10;AH5UZEarIOzfLFMD/CHLUCVkw9cvhrznb+Y+1X5j7eZwz4i8xv3of3+1ft3wk7/58e1379Q7hRX/&#10;3Lr1PX0D7R/66BP5aOjqtZs/e+bbD+/a0jfUVlSUl26Mb9y8rWf71t2btp26OPfgw/s3bxuWV4tZ&#10;MebRtzxw50NWc/PRd4598Rv/2trRoVag/aAD3jWNWZ+Bf1jHoSAj8hKHL16nKXFQSOVrpKTUQlxb&#10;jSd8ocUZVT7Lp5NOqKoWFlIr83ElaWlt4kz6DGYIkKzAwAOisF7bvmH9hr179ty/7+6tQ6V69d++&#10;9l1c4D/5+Y/XrRvF/BHY8X//969evHjx+o2bu/bsm7g58carr+LI8rS4htcNQfeC+uN9yT18CRi6&#10;ZMnwG/1GWWuv+dV3z9674wmC0Fy8fvDNw2e6rOsgWO4bHdg8uqWzpdOg0r/18mvnT7xXSIsrc77X&#10;Xz345htHL5+9/ubLb7773rHzVy9Nzczls5JKwTWZXTq1ac0b+sIX//0b//7tHZvut9usTU29BrPp&#10;lTfh89zn6WlaCQPVNsPIq1q9uQotQkJssbhjgSjcqsjzBLoGqZKoCoBMYCk2lYyLsCQjqgZyWbX5&#10;l7/807e//Ytj75zatnMTvNFgXucy4svPvf2LHz39wl9eBU6jv68XL5Eo5S9evrBudASRXL986unu&#10;9SN6vR2aIwyQaYDJFXjdNDx2YY15Vyyj0/jWSpFrfkOzo4ppXimVyK0hpEidC9Irc6Ubt1iQAdTG&#10;jn17+j/8gHHfDs+9t7Xu3dJ59+aR/dtHH91j3D5kFjTVydVB3twQrSmIFEySCuTqoHMpQH3Dyi1m&#10;o+vEyZNut0qrTk3OX95x7wPRkrZU4m1ARq/ecHzgy5cuncMm3GU1vPfuextHRrAQmxi/1N/viSaW&#10;MDK02Uee/cs7enXLXXv3S7nsT5/8nyc+eb/FBvIudqJirpgNBZeC/usyoxpeI5zsiXhI29yFzgLU&#10;dRjCNe42tAM0/OZiWVDqG5USHExVGjlI+UShXiQsShOTxVqELlk0eaA2pUJ+ZlFTrTsctp6N/bp2&#10;x3sT47UYvb2iNXszdZvmsrmUazc5tQZTphJbWC7KywC04D2EXRQwHjBJwMfCbyiB68PJkabLwQwX&#10;DZYxG1TQBVlSLGnctpZY2ts8cBvJeir15MimvRXK8D6JAMcxPP7oqBBKXKQILNmxgodjPCCWa0BL&#10;Y1uBqgmwTQYEwlKOpTHpi0ALwCNoqQF8BLMTnRVsOJCj0pixA+MNQyAqg1wqTmmMFy9f3rZ1G+Be&#10;0XAUfg/EOSo45s2DhzZtvQ3l4pf+7Vt4Qkv5ULGuxauXlPHeoGpnn1kpYddH5JIJTmuCnb6hjaqT&#10;zmb3xYvv6QWZQ8fmomENVm1FIpaMLkcDeo4txiIqBT4IqbXDdnnlSqVTXW1Vc/22ZSxW4uXff+O0&#10;u8W25+F+BhHPFxa6O/YL9s1mhV63nAlO3zQ7PZTDFWRlKZg8iIqqLAI5ryopGEojq/HBhRUVb7ba&#10;O+p1db5ALc5FXvzrAT1n/twTn984tN6oNy2loyfPnX/1wMETJ89fvTZ58dKta3DyTEyO3RqDE3Jh&#10;aWZuYizkXz144NW3X3nxvXcPZWLhh/c/gO1la1evHPZFwB0biCvWH4q0tnkyyfDc9Fy9RG/etFkq&#10;5147+MLQxgFLnmo6sUoGI9kt5oOlqUIs1O4t0vHqCk2lEU46uXzz8gVFj1m9o63RlISTkBHFVsNw&#10;JrT3tCsSKcVSwGCzeDsMN3lEmVWU0AbhNq2XS3DFVkHhqKGEabIalmev25z2cKS8vn8LOnTyq1/4&#10;BCY4KB2rhQwyKYsxbAcSxVIcKklE65KyQjkREnPp6MIiRPot7d21GiUyIhp0rDiRg4bUIQRV14p5&#10;PcUsz00AieYymRxaN2+yk3pjRasrCZq8gk7l8eDJjYxBjOYVCiGh00KyjrkjPhMUsjg5UymUJmji&#10;oetgkpHgleNn79j7xGD/hhW/9/Slw5t39YH2BXF9Hm9WvUZVy4yYhz4E8gYZq/rpr59q6ugwO+0k&#10;TdbkJYNRg4A3PKr4ydRGA6sVZBwrQe6pkEEX2exyKDEAg6hBp2osoKwmndmIBk9guZ72DmCa1SZd&#10;KB312JqVTmsC/1atlsync7EEh9m/is7VSnQOKupUILSslBF6wMYTCGkheJ0hkE2XOQqkADVNioEA&#10;VIN5BZ+CvbySLQfGFQqipDbl6hS2vhyY5LESwXWiaM+jCkOAbjQIhlJMY6oTWO0DBcooi6FEAloZ&#10;HpIYmNshHi7lywKs5fiX61WtscsXouvQWemQ6KbCErlWSft8M9iWRyIBeNbtdg9Yk9DZYXsG4Z/J&#10;bMZOAfo6hOHgOMFgBaMu2OJKSshNq4pCSiVvmCAgRk950zaKtWsUN25N5isa+ew1dDy5aCybTOoh&#10;r0S+o9Wq0qmVWrXBZkXbmIPoGTYILU/wTCSdSCcSWMcTyUw+EK7mReRaIEQklIitxUKgG+rbWgy9&#10;3QWtJs2pJEEr8Wo8DdioYSOO0wWW9DpQAZG4GoieQrkgFqH9xboCMUMVkRNzKUQtfeDhJ3DrvPTK&#10;73fu6hq79s6HP0Z19Junj4amrugS3RtWCml73frQ/i+CpqBkI8CAikBuU+UsiHws/8ILr8IbODLc&#10;d33yMgdkvYI6dfby7JzX3eFENHRFhp1lHjK9Yiyd8sY1jHDu4sXm3o40+qBSJZcS5cVq0h8LBQJG&#10;hy1SEYNSBlvEYjpDpUTZ3KRsbTE2Mzl56Wo2IRktbSprV0FhBDgnU1OKNU4A+7MiR5JrjgGQEgHf&#10;sMwR1WI5moxqjXqkwDF1LRiR4LykyvlSnRRoC1sQ9HWdooA3QgHZ+uXM8TZh4NLr5yEaGdzVSdvU&#10;2VIpuLSmaCgdsykkyRYbKiN8xzhG8RVjQIGmBLtKlKQNOwzYN4CLoUq5tlw8PmW9bePaPZ0hrUxc&#10;Xrt56YLSpNHrNbi0Lp47l0mmPC7njWtjBp0hlUi+8cYbeCvB8Dx+7MTcyhJODCwMr125DCLo2tpa&#10;KBRqaW2TU8gFwYNG8GXOF0zomrr9gHkzkNQbiZpJJjfXaGtZZStxJhnIqxiXkRVOw8Qy4UDcZ3Fa&#10;81CHqlTYs0HzV0mIgpIH4wIPOfydAMvRmPQgU65UByJp8tbC5h33gC145sRb67dhZAsmHlAppJpR&#10;YqpRTgZlWkFSaiDNAAkAhQ4U3aFomEfUChodXs4p6yqOA4EDhuZENmVyuLFDvXJ9+alnXrG4OsPJ&#10;7NTiElw8sCGV0gknzzvVaqFO6KFggQc5IxFwnCQyUg6sYI3L3cxr1HnYS5Q0yXMZMccxSuiMazgy&#10;G3EIjFrJI6NAJpiBgwbCQ0nkMBpNylSLWVkPOW0QSmIug0Fwa7t9cfn875/5eiQ8jhWz1dKMPeS2&#10;Oz8ezwnnb07qbBzNg8yrNFo2YF2IDA4CvxVdtGkBhc2LuazDbkX7B2UJo+Q5xBhoDR6HB2yLmgTb&#10;tpLT6DiN2mSzanVaQSNgOEJhuJPIIpleKeAcwNPAxgpg2/JImaLNat6qzaFJBAsrLSl0AM5DU1AA&#10;vBpaKhnL1eCxIWmUbfjvIqpSlTKTjOIiwNg9nAqvRVYSkQjKcUosiKFobGFFLccQupHjESrm0mRN&#10;cFrGF2dRXhucNglvG03KMxk1q8+A+0tHVYT6+vWCBZFqxBKeVgVniYZWKIMOuXYNsy/i+KCIQNvR&#10;uEQb7RbaZjT/YNqGoqF3Dh15+8D5G9dmXn/poElv/+IX/wmmJPjA1m3c8Jtf/u6D9z/kMrrXlmaO&#10;n/nho59S9fZLECH++edZuijbf5+NZle88pF3rvVsMKbjM2+HmY8/8smvyYrp7/zvk2s3TjZ3tP/r&#10;D/7W2XNvXa6fmDhx7vyf/vbXf7t85hfbR8q3b1YI8qA2569Ye45m7VpZfEBahYvntZjBuPNj1qat&#10;CdGiKHE4DbXjIJRH9MO9pm1N6KwwsMySJEg/0dfP51ez2DjA2ca7BNXDW+BPwAYjTRUwIqQuBKNn&#10;Jiofb19cGB/ogKQi8Oe/vfDBjz/WMdRao7Odvdbdu4fgubWqagfGlpKra/OxqYc/fDeTi7GCLFSI&#10;LY6Nb9i6M82xp46evfD2sf/48qd4WUIuBVnkwgQiyGZ84Y/P9w+1Pfahu0hFFueDCq7cOhEvZExt&#10;ThgjsF1UkwxUCYzFVGYR/Yy7QpXAMlPQq/QGIzxbBZmKYCbGZ37217/e8cRjrNsCoxUi3mGQBWe1&#10;gNlGuQFyxGQDRYKKohH+KtbLyUxqLZK5dP1Kc2dXGvxHKf/pz3wGROBDRy/0Nje/+NcXOts6rpy/&#10;+tnP/oPV1giKaGwjoTWty7LVMmnkUotxXZo08mmxJv/bs5Obdt9h6pb/+9f/69B7pyb910qSpNdo&#10;W13Nw31Dn/rwEza99ebVWx5X57Ytd/zzl/97z67bH3/k4fs/+PDQxg14mtaWvGePngotB11Wd7FQ&#10;e+WVA1/8ylebbGYKTENegbLpj0/9YetdO5N2ldPe7Cqwq1fn6jmZskjhto3lcmC3TK4u6y0WYPLA&#10;+IHuC8RxaMmwW5fKogahcnrL0nL4N7/+2/d/9BOxUnzplRfuuncfcs9rJWL86kyXZ6DV2f7t//7u&#10;6OCATsvjI/rtU7+++567Kjq9SNJHT57BTW0RjEaI/DFmAroK7ZcCWzcFxevylNW0oGRP+5r7bDfz&#10;V7LF2TKdTGTDkj+sYpSurr2cs6ust8U5hcQSjBpkTURJEIxGUdNzecRHqFUtOpNbpowsrGisxhRD&#10;gCcJ6Q0Grbg3gKKmakmtWgcSGNDPTq02maxkkV/WPAL/vK6cCE+eVt32EY1Af/9b/7O+p7uSK7a7&#10;HIKSO37ozd5OT62UafU4IWb//W9f+tZ//kyl0D377B9NRmrL1laWFVd90/ApZjOJIuzf2iKphzNb&#10;VYj44JtSWN10Tc7GgygguKZmpoRASDIdzUHDykAFRWpqecQWabTARYigk8qa9NaqUhmVMhjiKUlZ&#10;s9VSEHMLq/MES+ksemtH14GTF7dKgkusx5lyusNIN5mq0ATymNNqM3EUdFkkDsMEXCkjB1SBJApU&#10;kxmqLGNrGlnFISeSyZLZbE2GlnTOoeVQrpaHqLyqco+qdCaH0Zqr6kq4YSGhrGNtpcAQokpk4ZDG&#10;Jk1WgWY7iwJCodRBGIQFNEQEeOmxKMWIMBIOggtqsjc3TFZFbPfxmVcbxhF8BEjBq+lycQyMSCxF&#10;iHIhXsnjlO7r6QfKBbhsjgNyNo9R1fWb0xs3365U6f/84p8e2twajvirHg/SCZNZVTFX7VELoCel&#10;qnR2+QoM7eCFQuEL4xWtINV0JTh7pZzwm1hlPgbxQVEGX3YsvmGor6qp5mVpW7P2+MLZcpvS2GfP&#10;MOLVhPe1756sNRJJyD33NSmROj/j63EMdfd2AwVSDfrDl5fpXqW8yRbHs09Slgplg2Jqfjmw6Lt2&#10;a/H02YmLZyZjiXwwlD93ZuLE0Wtnjl0XY5V7bntg/x378fNMTk389MkfHb70Uji2rEVAEWCnGOiU&#10;kBSXFNMgcy9G/RNrKzeWV6d1mAXKS/fcvnPHxvW9He3I2XS1dGA+BzoIemMIVvAHvHZjfHTdsMWo&#10;/d1TTzNyYe++2/A33zz4PNLb9StF6vXLlVb11DqWadK2M9puxqZWmStqgwcZJUd81lWVsGVdsB8L&#10;GKGprrOrrPDAaNtcSSPJW5WxpQDd0hbqsyVUhLUoM8TywI3EmWqaqtE1Ev4BvNRKWSUemBnetfHE&#10;8Yld6+9m8ZE99sDOZMCbj4eqmQQygRshYYWwJCUK1YxUyuYRipdM4BJWmkGKcbFKVVVGZsg4Vp44&#10;MnEl1BvhKFWAHfPp+PLUZG9bSyqbvi5oGssQzLlSNS5eV6VkAEACi5JQ0ONAh3ickEPgVwAiGenU&#10;sCRADYiiChBS4P5wTi3OTJUS2X/49NcRXvTzJ/9odlHOdi2K7lIdydZyxIHQYPtWSjNzi2CFY2xs&#10;sLs4NT57Blo7/HJEvVgUJehQMeBEDAqqf9gZMBgAgC4ZjXCAlcjliXxGadSJkC9y7KrXazWagUaG&#10;3wmFwrXJ64JJo2G0ZZ5LgMLQyJKrQvOrrpNYUABLRWbwkaSMeE1Zpt1oh2I+Hk7AiJbn5KuZMApa&#10;Usyz2HFxaAe06TKlx78Xm8fpWdE7RTkHZIwe2OsUdHJdpCxRpEkovhxYkcCPbXLIKWBSMFxndJXY&#10;1aJXZ2hTpDqEbAtbYsrQ+2COw7GovJUyqUWfC4V5kEuxHkPoC0gzBh2NSgikAUTWUpS6XoPiBlsS&#10;RTqTgdgSFMeGZAsrLXxnDXYTlt8KKGzQGeobPVWwXM1SNYsyL1hlEi+LxjIyRrNhgxDLxOIwqLuA&#10;4TRbIH7IwwIDmDMSutEKEDUlKgVWgfYDAWdKkw4qUoThwSfDNZmIdkvCrl51d+abmipNTUWbNQ/t&#10;HLxaSgA4sRoVcdvK6iKp4NFQ4SbG2i0ZTSAqEYRlGHuQ74SnDBrofA44Bn7y1rXOLs+9dz2aFwuH&#10;331Bqy3pteH9H3Dmpmd/+KTE7HmwVTGVkbN5x1f22HQCGcrBNV8wYNKVqiQ1NBASlV/96qn9D+3X&#10;W9RvvvNyOB74wQ+fQjBxV8/QSwfejOTWhkcHMbNDRQ/3pRjLaAUdMob6Nq9LgyKSL6sJJoNgtmCY&#10;N+gkpTwiK2E6C9SPPJ5J3VyIL7xHFCJKFVDiNoW6qcK4UqKAbJ5SBlY1iMBoZwJPL+HTKsI6BjJa&#10;dUGmyYE4wfnDfhLx0/KqvmZA8HaBLgE/Cye6WmbQlLTqaiORsPH6augbkXFOynfb+Hdem5vyRzUt&#10;9u4huxgPBlaDIp1LCNPqeDPsalAuVhtwTbRCaFkx34c2sMEKRENEQiIMrsiVpdy1Je32Qd+OphVa&#10;ctSpPr3p9bfe4OwGsCkPvPGmrXFLSSvLSy6nE6mFyCe559774AU/dvz4Ix9+HKF4Z0+/B966w27D&#10;rGh1daWlrUHpbIQ6YnuVHI/n1hy9dnQ5hXKOZxXAyyC6usYUG7MsEi5g3F4FsZooE1map6bnp5XY&#10;Nuts+bxMUNupulIOh0IS4RbwXyGZGlgCAI1QspVSoXiz3RPMlPo23l4LRq5fPNaxYwA1HG6unEye&#10;Wwlqg3GdRVWGwQ9qYpDlZXjOEILht0C37gA7UAltI4PBN50rCcD8Bb2ZedbCiIqyvb359gfu7trQ&#10;XVEXfvC7b6ejwfvuuV3HC/VgOLW4Uo5ADRRB0ckreYPeCMWyTrBrBCOUhrgEyhS4GDWcMKA8+7wB&#10;PW9QkkKpIENziLBG4KgSsGYBS1DLKWupRuHCGSajpTbqyK3Lh3NwrRgdKMx6BnUWF+CcU5euvPnW&#10;qy9ChGn17PJ0bAD+59CJo3a3wmbdYjBsYnRUUeETiWAK8A5AQqsVwPEBVsXYHCoWqAHRgMAgiKxz&#10;hxG7BK3PF0B4BL7+hmMWyhcVe/H8hR9+67v33X1/OpomZDEghoPQnbH2LJAsLGInswRZQLXjZPUW&#10;EDgDFyBewhKpQS+SM6A9SzImDzoRLNOkqkDwajIDRWgplcQWg4yle032VhMkiBoK/45JQ5o0jjkp&#10;7gsWVVScq0VkxUSt6PC4Z+bnBD2SQ8BIomSJtCBTprRMnvRrK+qU2FuU4i7lInKCq3JtNeNr5F5C&#10;oNNwljc0vZgQAJHUIBA0sjAhaKnHI9GXX32LUvCf+9xn7rpjf3/3xqd+80c87YPru2FNvXj5PCNX&#10;3rHj0VRAfPaFb3z4s1Tf6MridPLPPxYHmzp2bhcpVXix6B5fGhjRL/knbxHC/k//y9cRYfab3/5v&#10;8NjTG7s3feTbv1EY22dno9/82t/F4r+z208NdMc3D5N2U9GkSdRRkVG1EB7jlHpzvdgS9r4ZG13b&#10;/fthq8YcvRGk3PmapkTH+au57LGwbcd6/VYXhgSQf2Tgs5fK4dcanVWEp/IQibdoDB/anOVpZOJI&#10;8gI08fyxYO3kpPJD7WOTV7Zs3B5P5F9+/a1Nt2/vHm2tkElakdOx1VI2UIj55mq2mQsX55cWPviJ&#10;eza3NfmiS1l5wTux0Ltxc0bGnTt5tjq/PH/zkoFL1lMrIIKpkHiaLZ06fHh6MqTiY0ODngr23uWq&#10;WadbifpJvbIxxyNJC6fGXRcGVkevxw5SBDVcrqsA8AvBKYfYIIsEIKfJGlWw7oHNuOAxRmjIeDHU&#10;QSRHBTNHXMA12BLMyCfB9JjDZEm2eceOPXfdDqKM09McS6SOnjgOUcAvf/6H3fs2v/DUc71d3eBc&#10;hSPRz33u80gIRf+Drx0FPf6TqxYWxKAi3yObzWsrE2UF/9TLwfUPPKjWQzmR7bltRNlORqZDJ44e&#10;O3n4uJYT7CZ7R3fPtk3bb16fMphcrR19SMlDYArUX+AHwoW1ZdPmO3ftgyT7Vz/7FQSz569c2b55&#10;Q3uHqwRDBEFdv3zpvdDUHZ94HCcJoCuMTNVPuwOXJjGQIFgmz9Nxsq4ym71raxa9AaUMjluShbAD&#10;mVUcL0C+Dqgy/Zvf/l+lyn/4w0/kRfH5Z1/6wKP3I05LUAoDPRt2b9o70DX89C9/u2Pr1t6hPoj0&#10;dXrtmXNntg7u6vJ0At128Oypt6+ctwx0VgQGK1pgnXEaoqApEsbwzVz0m0f7b6ZOzB9R3M2rO2Gf&#10;zTDYI9uaklZHhDWB7JbAt0QWGVlWX8qaiw0LHFYieTmfl2mLRCYpqyZ1ZA7JJ4FwC6/DJBfS/YbF&#10;IS9pkFbJLGDEpy7rkhMJA2GpkbrDt5Y33nN/OOpdu350XbO2NnI/Usumrl93Wxyrs/Ojw8MIA56b&#10;utnX7UFTAa7V1GKNkxu2bdgbDcaOHXnzY0/cWyqvTc1dgi8BGAmdBoNTPaktI2opHctQ+bTarBHB&#10;ZcH4P+JPilnK4VZJShZznFwZ2YeKOtC8CBdXUsjGgMCNFiAOjMZicPniE0f2BLComHoicERvBa2g&#10;UsvlFCrt5SuLrnjRwfCrpURGLTc5LBhQFhV1+MANMga1bQ78BI0OJEASU80KXrp6hiqI9ayyLCYm&#10;bunU7UPDnTHfrMaxV6XXsLVwc8suicdtiaAjPlVTyzgEHuBTFdD5V4hsRZbGDYsEMqrOBnyLUiHE&#10;69z1OgdTQwPGi61CrbyyPA/lv8nmhHqlghYQDaK8COtqA9yG7TyhKeWRAa+D4lkJfnImmlMUg7HA&#10;xtHN8XAKBScy39UaHs6sSDx35137l1dDv/3r9z9/zx1za8ulDgfBmsWkRpCV+w3I7DRLCpBtvNfn&#10;llmlGpoqnJBlMWdUVu1CrZ6NIosonwEtgNcLJOELszwZ0ZZSTMbaZhJbGHrAls6EF+fnbqwt7FH0&#10;O3YOOu5tog2Z2PXpNnrTrpFHhGpMJxufXzhjHGyTuyxhUFbgNkNw0Grk+otvvPyHP08sr+QVmMA0&#10;97eNwlvV271p4/rb7rzt/gfvfHj3xl1AGecymd//8Xc3J67f/8i9O+5p2rV9/dbR4Z3rRrZtXLdp&#10;sLun1dLdbNg06O5r1zc7heEto81uW6vLageKVqPRaPWQZyDbBERwTOAKlSqwuCTNHz56rKXN7bCA&#10;kF5/45WDD+1/jNczl66fRk6mKlgtjS/QH90wP6TC06LltHVKkNFQBskrC4nIs+8Os3zCWvUyGUe2&#10;lnzjWmweZKDOc1dWlKKBejuIl69w+wDhNLDIr4OlBSg/RNZBMF2uoZgDxBtB9VQum48vyE2qs2cW&#10;7tjyEMky5M9+8xeDq0dt6xTs3YypnRCalKY+Ttup1nayyiZe18IaPZQBaGh9jcJRiQ5cDZdmw0ME&#10;dksthtF4HdkZVU0FxXm5LubidUqBA6sOC3JFymOrQohJxEMqirliKhpctmnggVWiYGJQigNmXMyt&#10;ri1myqLeZslk8gDhXDtxMb1KfuVffomA47+89GQgdRV6SyDvcTADXoTmFCrpbMwvTyRXbs2a+ntI&#10;XtWptqkUzFLE57sxYS++jxlETNt8fG5s3I/OcGrRCr+ggZXWfBaVSuZEQmiRyOElgOCqhr2vAoq6&#10;cgWxt/FAEAU9mjejxYlKD+FGGmD4i3mqUkpJlZLamMH7UJZz9VIuvlrUN5WU+hSkHUgU1yvDwVVl&#10;uayFRl3CW6Py5jHHUqrgyVFUUZvIw0X42UWLRl1FY6RIiBG2HkrZkH9DCUVU7RVQ0hDTYFGBgYBz&#10;msUcOs/p25JxhVKVMjBJFZJYI3QmyibLegZCG4Uki9bolJ11zNdlq5Wijan0wHJStaaUrWVBRbOl&#10;Ql1RYJ1qSUJWnF4Q0gksOMMYnGB/CWIh3BE0gYU7zv+ISOXiTD1CcgVeLbGlpCxS0zT8lVJoyWKo&#10;XrL3150DnGOoQuurDFuF3a5h5ZUU+TwjlihEXcklCqF7dS1JGIqUpmgyl9zWitNcVPKIXyGrKr5M&#10;IfgcwdoAb3MVUo2qKpKtBfEiS7J0joonK97lSioJD5+sDnipgeIMVUIJwjzIaloWwAU3IRbFywe1&#10;Fe4fv/71oLj8va/9ACgJheH5Rz4Tza2kv/nMCNdx/wart42URrQPOB1bzmfTGARYCwayJM9xYwj6&#10;UtR0q/5zFXl89867l6ZXv/ZP/1xM5V9+9pXHP/S52/bcd/+u3c898yZlbKGbPWWWYMuFykqC8CFO&#10;nbf1dST5HFdjKDTsUhFYYuyeOMwOcZmWa1yVzAaT8UiKttkIvTNPYPECfCOYlkhbjuUSKyXRn0rN&#10;J5ML8ErBc+iUskh95qliipFiOiqGH0vQ1BYDRkzxdOigKrB8Yv+jpVXFSEhLVkzgV6F5qKkYhdmk&#10;CUdD3rqWcK83z99KXHk7lF2z8Gqnu1mZzdyqpnwpPhrnrtR1KZrDFNTJVCUEVkOIRVRMFUjumJI5&#10;Lgsw1ciFCWYhXGozqkZbS9612Ny8eUO7mE7w81GRAiUscfu+vRqDsaOvH2E35y5e2rJtO5I052dm&#10;NCrVpuFhhHFevTzW1tqDqxtjlcH+Hq1ACUyBrsWEQgRsH337sNzYUiL1pXSxR6OxVfIaeAWVuEMw&#10;Q8DJj4D3xhAPamKIerG3AIjeqDUDAYSIX8Rwl4wCgncruSCRWDKW0nQqBRE5FkJG1/BkoIRAqvWd&#10;3e+cOSJxbHNzN/TtSkAyxGhJlmR7LUSrrYYHCO8dGB6JBFWQujra9VZrXclLlLLG6ku03uwvK1bi&#10;2XjK0dFZIFUkg3bO7NG6DOWakyqq015/02jBMciqbaAa8+4hrWej4NlYE5pplZMjtSCzlZHnrtbk&#10;GValNmCqYseuFlgbjSZUlBrjXb6uxeCykpIz1TJFlgA3xNFbRp2I1Q+bKtenZ27qA6J7u96Ym1R4&#10;fZTVasqZy2uKgGn60d75ezn/e8vHwV7tG2x22AaOHoo6XJ8Z2PgIpUZ7XYB0ki7L4VcMZgOpVMpj&#10;xaaDh/cPw1eEGSAbAzM/DG5YQKjyAWzAQPDB1gwuw6pc8gZmkvlwd/dwZ+dWs72/hGDXtL8SvVUI&#10;nNNQAY6EUgXwTGVJrg0zXEajNFAkHmx0NaqGxSFbCa7VI14mGaIjPj4VMcqRTGzBFFsCzNpg0za1&#10;QxeYIxUlBVuSIzkGYigub1fiCUHoNo45tBIwhAkQfiYANSnoDDzU8ZnIMiNUsmwrV3II2BUrpOWZ&#10;y2almtS6K7i1xJgANSZaKZopNmp1HCYNmlAtJzUCv/H6hceEgGzqenUiF23b1mNnCbdHTjbb33rl&#10;FVQa8hwVDTse+8SXpqMHT0999lOfzI64o+OHa2dfo27ba+vsDljK5HXSfXmxxa50XhlfMbV/9pHH&#10;vyHLRt/+5d+vnnu5fXTrp7/7rFpJ/vmnXzr26n/u2xjd3Jdvt5UdQoXOVrkcV4ggGJzAkI4tcrWy&#10;+mTJGnD19XR2NpvbvXUXhDbm6s0SzVlDXblbaf/qfIvHrtU7ZGDNyygl8CcTvrUX3uuMSTDnqYHZ&#10;6lPJto/ASoj+GFesLsZHX7oe0Yvsvvbr1fnmoc7ViPfUqbPDAwPrezdD/PD7X73+q9+8vnvvft7a&#10;dl1Sn3nt1Ba18xMP3ZUz+KtUxHtxnFc2Nw9sBCS/vYNtSQfePjt13z//i3bdblVbf93dlHO3bfjo&#10;33vL0uyUd/eW2zD1aOQwoYWokGSuhsawVJdDwCTHsjYWcPOqIl3FG0wjr1FeAvmykd5Uz6sUdYEj&#10;Rnta2VqWxwwzkeLiyfL8IrG6RiO0QExLyIzWsgGEwbF1BpNzMJ8gliKrBpMAbYVKwHSidOa9Y7tu&#10;W//gBx/p3bFpfHb8+b+98fDe9W4sMzDbjXnJarZSStRqWXmkrgnrJVrua2q6pduT1e9VKg1Drk6X&#10;MHz01bMd9q4hy/Z258hI3yYVq37v5In3Th8bGzv/7vG3s8XQm28/8/obfzh/9dzVyavvnXnn8MFX&#10;56Yms8m8xelsHuxuGW5798rR1cjyjfOrGtaaz2Se+u2vX/jr7774kUdGPXaIu8VqIcXVV3Q1LHXn&#10;lq/ipIeXEIFISIis5bAaiBtVNVotl3AnkBzA9cj8VJTba/WOn//hGVMXs3HXSDImxqbXPvvgHaKq&#10;BJ0UTzsNfPvFc5PLS4G//8KXsDlnNBZH28C8V7pw7bDdYe1wd+zo26TOEWeffzU5Oa2pSly5gIU4&#10;hieG67rFrx8wjxHKgkEbtVNRTdPWPTm3uciqOBlvziMPIqypi9q6BCEElYeLrZiG9KNcx3FrqFP6&#10;ctlS0WvlYDRh2V7xpbzwuPJ1BrpbgLQS1XJIUTdGyGi1eG55sbo0uUlBRuR6ba9lt20uev1I2+5/&#10;rK77OKGiijVVONNeV5oSGd/9d3WOXXkxm1sz97jDNEA67gN/uvR3H/mITUv83+/+a/v2FhlXwBFu&#10;buoSjB6a1Sthjc0nskkiHitnigShtXKCQVXKYas/tjTd0gXogjJXV9PwtJaFpK+gIuFUJ2E8KaD1&#10;o2lRJWh5o1bOZnIxKR8rF5Mq0GkRoVfnJJmiolFmceAlE7OR+YW8tENsNaYUmlHQ6gIK1pdWxrCb&#10;L7CWmlbKJWdl+ayJh/VLLCpzVTZRy/tyU7c0QO1B3JGYDsd8oqFF6BrIc45QyaGzNiuBSJUpYF4A&#10;DAUENbwjVUhe63GqWoAIBTjsWlHyBxbAPTJaO+iqHb8OZOVSJRTP+lJiWmt0mIzt8ip6ZSWLMpYA&#10;rl0rq/JUBVVlFaMnAaGKREQmz0BF7Q3FZsZTG/u3tHucB48+yxoLQPJTFnbB70eszs7RHf7phURl&#10;xYGZNRgcDf8Al5URc+ms1dJDEFmNIqyuC5TNmYkVtHUNvOPo6qPVRFRHpN2GcluzaLWVjHoAznQ2&#10;iHX8MMoy/epFw7xMz155Jf/sv0+69K67NziMd7K0RjTAvHI2vtN297r+3UAAFOJM0q/RNW0g9FZ1&#10;QSeUhORM4u2XThx6b1zpXP+Zf/7RBx/63B0b7944sKm1pUVtgpmQyaQTa/7FW7OX3j134PTVt945&#10;/8qO+0Y33b1OadQSTJOOREKlGUvttD+C1AhSqWa1Ft7UZnGPult3ue2bzKYBvbGfUbcygo1SAQBF&#10;vT9UhU8JoxwYjSCTrJrU5UMH/rZ+/SaF2nn47KVNuzZbDOzi+OUmkZUWIrUWp6K7V1Ka2LrJWTFX&#10;CkwFEO8bEfrnxyVGTBZjirWkRe2ifURsIurZuR1wYMEbKaejsn598UOdmT5lhkSKUS1KV6FJgzKI&#10;w54HDj8xBVF7e2gpubIQqqjOXYrsv/dxxBBcXL1Gfu1rX4MzGMwnjF2g91taWoTIZ35pETAugLYa&#10;Dy20GLA2VXEFAH2LchyLI6D4knWZWIZEHlU6tqA1QVHjICqElCsRjkKeRsKeUgUBCsI9wEIRrUxE&#10;/WE8lzajFSIojHgxikHnHvIGq8U60qdkNbZSoAIrscunrn/6k5/p7R1KxELPPfuMq9muMqnFClCN&#10;jaElgqylEgbvVQmBV4mMq60d4Io8smaSSVpgXnv1ld4WxLEa4WudGbsF9EBzX5fFAGcSr9ColAwk&#10;YBzBAsdAIVMXHlO8rpAgogyG5qAqlc6fPgcPrsVhg/oF2TsovpEFAs0WwKbJBBxehIbXEmCB4XvN&#10;ZOvw8DSIEIBxIfORxLJgbc2n5DBagk8YnRqcHikkiCOnDzQBOhwtSdmq3QzvOnZPDYsAHnmd7f2Y&#10;bnxSdSyu0pkUrYSnhoT4AXV7I6fZNwfLCio5hGNhW6YExzyTU2mMqNOKQHzKS7oCJdOqY9mUvpYy&#10;wBqKCBEZhh8Fvp5ukD3xg2AHgleYJgQDj+jtYAT8tCQCbbECh2oMQrJsNYUrtYHGgeQXimY0h5wS&#10;uTQaMI3k1NrkLbajH9HPhWwas6iqJGaSkWK5gMQTsVRNxPPpWD4vpWsizgXIMEE8gyMCUnR0RVW2&#10;CkuIAp4xqJmx9gMUBdIsyD4BPU8kYsisxSgcdA0aiDqFmlKoMFYBYlmG+GiAchqhIHDel7COq8oj&#10;wZy3FDf0r9vUssF9bmLi8MHzvGLuiY9yalpavmi+fIU1det36BLGOrFUMbl37KkrJLdCxlcZrFNF&#10;WgfHtUomLAWib753YvS23YLJ89NfvNjk6Pj0px6n0SUWCkaVgysSuHSHNjvhJ2yEX1VV+MxPXjy2&#10;ZfsoOht8iiweWeRpkPVYJrkWWNNgp4FMlpzEc7AvkfG1YC6SifmjyWAiuhZOR1NARUlJWPZEsoRv&#10;uw5MdqZaQEBHOhYF68+g4Pka05h5IIJHr46U0vJ4EZZBiHCAXAOVGIOuBDzJiDjSalPgv8oJdXUz&#10;Zn2RxGWKi/ePtqH/vnD2UizuG93uUnHGfEYfy0CoGIOdrFaknOa2YhYPB7qXhtIHe2YsPFF6hxiU&#10;A/LygSuqSF65ufPl8bNDvb1lMb+8OG9Vapz9fTdu3mjvaMfbiYBgvV5/+MiR7du24TGfmZoGeKfJ&#10;48TqY3xicmTdSHNzC4DFdofd513leQ72Ll84hFfG5PJUGB5VNPY8UOWWECwDKUu9li4WEOwb9wdK&#10;xRwkGaCtwP9k0lm9K37YuOHpAkkPxAo41iGAw+YN+dAYZ+TgvsOwER5uTp7OR65fv7pn8+04g2LZ&#10;sN6kQaQmyBLpDLSlgtFkVyJSryhvInl/OIiSTtfmrqqQxEUhCAIRQtjiNXgz+UxiZaV7tK9MYSFj&#10;xkRFTZq0Cp2sJKcpmcNh6fK0IYLkxNGD1yYvebra8L6ChUeBNqMVcAThabWQNQyZdKy5yOjjnDnF&#10;6pE3ZczwzchvvngwuvAuRjZmrVqJd6nYwIbj5ESaRyEeUAnKeV9kPpLbZ7qdhe3AgCCp+GxoSoyG&#10;MjF+jrSo2HQX4bWtI189hFFDesOmrRaL/drYrd07dwPiAIQMXhksYiGU9V8/ZzWYEWsYI8tJhL1B&#10;BYqGqk5gr17NiDDMRMJrdZ7F/AFBUg3ieaGQWVjpa+nvH92arhOikkVQHmzNnJrH4ZDIpXMA4qug&#10;SsIDBwwmPCOUCdQrillZWc1hK9AADJXBhDQgnE3FZ3N5mB4JJ0SemLOhGn/fJQ3GDjw2aCoRTIn0&#10;KvSVKBx4DcCtq34/yTFYm2IhA8vcxMS4wWoiMZ8gueTCGGtrS9XhC5CUHL+WrGC1bwIlRoEpCx1Z&#10;WTXpYIeWlcCMp1DP1eBkAzoeTB1gAnPpIkKrBnbtvHD99OkDF3tcXWZepdfqz1y8DpXBx5/4hE7r&#10;AEblzOm/dHik7duwfBBf+U25u7XV4gjwPBnP1KPZrkgVsRHLN85VP//5r8FAdu7YpSuXnxpcDz/2&#10;pzq6Nx9+941f/OrXOoOVV7ddHYsvL+T1iGxUcYipFjQU1LYy2MG46lrVeLnSObDjg3xqVV2JMxpj&#10;Hl9EUaLrxawK2psyP53KHF1OXPXLMiXBrifUleveqYmAn1PZKL2hbpQvUZGIRenp7qNh6FxaCh8+&#10;GztyKTA5bv5gz7FbFzePbGtzdgVXw28++w5MJavLK4cOHpqdm3/4sf0AhVmMzmtvHYL87+6PP5g3&#10;KapoWTjDxERoeGATI4pgU4iR9IHTtzbcebvB7kinIjhqBU6NazkUCp965+j2jV3lfCofT2cicaQF&#10;FYgarVPDIA21JaKxC7kcBe8mrwXADMxA3HSYqeKRTichZUg2FH15CaFGYOgDliICX2fQqWwWUqsJ&#10;5TIIOC3kCwicQeAtVHO4E3FKQIsL4ydCaepVwu1wDg0NuVwuwIX0vNFmMWOMve32LWqb0Z8KZwpi&#10;IhEHKLUQS1dEqU5yJaCc5TWlkoU4NeaDrT41OjoqlUSkupkdDUk/XhGdXmjvbLXabChgoFDWGS2j&#10;Gzc3t3Qsz8Vv2/ZgazPiy9zyGjs9ic/wcHOzua/LDX98X9vWmzfG/vy33x47eez0uYN33tvX0qHn&#10;oWdVkEWJKOYVUoq2aDD5lC0vzbZ3d8SyZYy9YekupuN4EgWDtgRwLSLaYXHFdYcVS0118vAhFCsP&#10;3bG9mK49/bu/PvD3+8HGYZDFQQiIuvzdk0/D2PmBRx6k6sWGb7BY6UXGnZh+47U346Hk+nXrWpvb&#10;h4eHE8n4H//0B6yjDQZrJJxG+E/qygw1EzNWZflaOmooyvbaojYyCad7w9YIWihC4/BFlX2r/mQM&#10;3HYyn0L1BC9XRcqKLou9ItPTCj5TEYFQyOIvQeRchuMH8iMoOAE1hAqs4QqNiZXgmWs7Ndp4UXE9&#10;lR3oNaoA6W7fWZRbJFnltTfeDQX9TQ79jUunH773DoooT86OO1psYr1gsmqnzod3bNmEMe6LL/55&#10;y86N4WQI4aI0Rmd1TJpla/5gMjVdlBVkvFwhkFCdKihgvDIsU/MHlhiOVquZbBYlCQbMdAkO2oSo&#10;ptTysgLdPSfTyyVVUSQQ9EthBUYxhSLyqTJlBA3hjwq9MKovGUZzjEIsnL1wfVhuZYvEKp0f2LAu&#10;WSkulYosa0NUB0L5OPicfTnWl9f5UuolP7PoJ7wRtZyHnlqucZcg/SAZjWewxDrKpH5myW9r8oil&#10;Ms4xxAuhCoabGWUxZPxY9WFbhfIGA31/IIh72YB4JwVTBGBdATM1nuEI2NVajVGlMpRLeEiLKL2q&#10;BHa8aQKLQ3lOBugPie03dIJitZoHhzgU9uXF9LvHx+66+16jUXvj1pWMmFDplQol3j/5wuz83u17&#10;cpnsweMvrt+9wbsy4zQZkM1MK/XJQB6rQIQLK6VGIgZKNiWlmJ+dEXRKqBTj5Xgeek8A69DXvc+F&#10;McrjlFxNmZsKDjanQYKIOrUof+XnZzW6XNc+zjqMtbUAnKIsSNAl3WDfJpDGsbFZC3rlGjApzESJ&#10;lPL0sWNn3nrj8FD30Afu2b9jwyasvpFIPr8yd3Hs3JHj75x6+9Dlc6fGrl3y+ZeX1xaL8oKj0zO6&#10;e6uttTktQ/hPmauyOkTd41jJS2CGOZqbeb0BIS4Q3YC/XW2suhv+bawnGgRzeFhQRTbWOagvGr1J&#10;w9yNSkJWMRuFX3//ex1tXYOtA0a9+dbN8fXrB8VyfuniDfZWWtnTxnR6ECBiKCA+oqZjVSg2YLSJ&#10;tqjF7e7MOr1xY0dqvXWlEl9dmQ8o8mtkOlXPUr2mZBNwz2UtBHhijifx/MmZZIZPZOvLgbo3mFv1&#10;5QMhCP7OXlr2Z+nWnq1373xERanfeuEgefz4cUTl4r9fgA3l1Vdhq3jvzCnkC129cuXN1173rqzC&#10;84A/T6OCRJFeQbsIWzLCahrAOYiMAM5jCaNA2TWMSU2D2KgkKopoOCVlCrlEjoNoDO7AXDm+FkVx&#10;BMNoo7MhAGOkCvFc0pfQ0jqXtd1saMZm6Na1Jd987Dc/eaaroz+RDj33f7+3mTWoch39rUqTGlrt&#10;HnfbjUvXL10dQ0ZYYjWAOIXe7t7Tx0/6fb50Fivu6u5t29VGHfZGaA8unT1vdTo629tsNgeS4tAO&#10;nD9//sb4rZtjN1qbPHCFnj5+CrZvKJiW5xbFeDYZiFw8dQ4pb7xaMz4+ubzqtyiUuFTGF2aCU0tM&#10;jaG1xlIkF55ajCTiUjCGyFOkXgIK0eBCYKlbqefSYCbkoJuC+wss+nhwTavSwiJFVspUMMwIdNGC&#10;hlOgUSZACycmKgaIQxqIeRJY1hpMSXkghmQN87wMY2LkiAnZEF6XKq9HecxWRIxMgOpHNw+fA+wK&#10;OEeYEpLW8qXEWnwVGcjj6XJRrVXpmDpXKxp4FUfLclAKseArFRDIhTABrUHDcVQSGPhIoCiliXqB&#10;g50xm8SIWwG0BoKm8Zgiaxr0P5SQIC6urGrMdofNlCvkon6fvCC22O3I/KItJg6DarVVz5swqlMg&#10;pixfIMsloaHIrSMZDocoIOP5UDwZDGdqJb1awHaiXJKwME8kojyvQs/HcixA8+ghq2UB9yZOLVkd&#10;HAt4IKvQTBeLOeCYsPtPZlYFuWbppvDZf/pcgUr+4dk3WZpYv2l2ZGQecTs/+WmmY2jfaO9sv3re&#10;u0yynR/iXOomZdJc04Rms29evbJUVNRYo0RU59YwCqJ2r3O9+dyvZ89O9jl77n/gTrSDVVpbSsi8&#10;166veE9t2WLDFwcMByXYsnVxbPpsb5vLIFPBoYT+EykQjQfLoEaxmAVbj1LBMoU85JqK02J4Y7Aq&#10;eJ3KADyk3uR2ONpbLE1uSOWxDcfyuuY2at0mi82MRMC8N5ya9TmVBgHoBqKa5SoVK4rqei4HVEoR&#10;BiF06WgDoN9aicVziCYx6HCasJkWhmStBl2lGPf5r2/Y5t5xR7Ong1eqjAfevgL+S986aDRaUynM&#10;HBZB2XaZW8Fha2jBCQEU5xKk49UiUF2KaF64uKSNSubBjoxNefrSudWFeZfNtnvf7TJkXgr8O4cO&#10;+YMB0F+g0EQRvG37dpahx8cnmkB8kZeQ2QmBzMXLl2bn53xBP/x70Xjs0tVLwXA4k5d6e/tIjM/g&#10;BOaQeCaAjutdW/BHkT0WzEuIiUKALvaPWQXaqhpmKwJcVJCuTd8cNwEHqeFwG+GAgTinjFBSwUDo&#10;LBAd1QSeFLCyECPx5WgoeN/tj65FvcGkz+xQ00qIRbGdSjlsTQpOq+TNoOHrSthypc3dzQloH6G5&#10;wOkLlAViZFGeyOUCBdhdmDUJEGcqGMFAOwwKK4W0UY7EgBHps4VwABX61NyFH/zpR3c/fj/+oliA&#10;10iGiRJ+6omVWV81qTWxVMavI+LW6opTm1FWl5TV+ZT3RDG/0Le+e3FhrZ5NWhFGjpu1VGrAbIoZ&#10;DV3zB/3v3Zyr6Z2bjd01lTZLqzQOk1ojgc3k7HvwQkQLbpOdCcSpZGf/Px9469DuvXcjBvTPz/xt&#10;7+13IcQZMjjgHpEiFgslDNW0wWFNKmoxCvw0rFGLQrkOZ21wYdEf9JFqTuu2MDYhDSh9Pdeo8VfD&#10;uopKaWwplOVFjs/i4WroceVptK4MVsWKeC6DyDIM2NB/GChsbROoEhkEexsQKaYSTCaTxQ1LfhYD&#10;HYahBJA+ESedMaqxXiypZfge0OygGgfDAlVZmSOQTCBD5kQ2m2U16kIFGeIpxMmDisXga5ehLk8g&#10;7BJTw2JggtbbRBomP4knKnMZFjR9ez1kUNUKpFDPpHLxrE7QkypVFvZonhNTCaRQKBEtk06IdYZs&#10;7fSpo0Pb+uZvzp07eG390HoxHT918czo7ttA5sOd9dIb33Hbzj/xqNO/4vv1kwVY5rb0u7RsEJns&#10;MYX75pK5a6D/nbdP/+R/TuIKW5j9ywvPf+HRx3ecOhO87fZ/5g3CT3/6A5o1/ec3f3bPw18cGf3w&#10;4qLsxNFJKZfp6tFkxHQDTYKc8milYjSciHeQtnuGPM5q4JRaKXEqpEWx8G4wFMDQMnOnlezVjwfn&#10;5g6erx2aNnmplqGNmz+01/2x7dbHtjk/emfX/rta+SbyUir7k2cv/Pqp+bMXOZ53fGRz5G7jlUPX&#10;htrXXTs99qH9jyfCsUNvHjp/8iLmVP/231/csmkb1qQAjoxfOZ9KJbZ/4B7GaKJlmnSgurKc0Zks&#10;L/z+l/Fbk+9eXqxozB/87OeRn3T84Ftmnj926L3ZuYVf/OzJ7nbXvXs3uIwWdNqCWqOzWxRGDcSh&#10;SB5o4MOKBQxiGktCWKaLJU4OI0R9bc27tuorgLmnbNAqFxZWn/jo1/buGBkYXacw6gs8k1DUkSLN&#10;aA2ZVH51YtGjMpPJQhLxF+VyAXq2UgWdGqAkoBlgVosKFVUSvABSWgJ4Se/Q77z/zgoGcnghsQnm&#10;VFS+klz02/TmNC4VqjFrQl4FXaVruZqUlTZt3Ty7NOFPrlpcWLI24JFQt0DqDs2Qx9PW1NLe3NKp&#10;VpsdzlaoXI++cbavr6mpyaIWbBvX38GrlL/5zX+R8uhgZ2+7ffSDj97z0ON3DY641RqcWlOB4FIs&#10;Gudp/el3r7/61xOnDt4sZgojA91B/4reqK+QqjKY9jSkMAAjheC0lPM60H4haUegXg2L3Bp34a23&#10;lKn8w9u2XXrv8umbFx/7/OPY5EIPna/JX3778MHTJ3/465/zJlUjnUkOjTRYRbIuT8fo0Oi7R08c&#10;eeuEzWK32R2Dg4P773/47YPHLl+e7OnZSKeC3usT9dWEhqLjVDozQuk+1L3G5xFb3+hOCb5SCQP+&#10;vrLg1fHGFmeHmja0OTpdRo9Fa6mki0DPyLl2RNIlcJvhMDRoq6V6IVuAn7Yo5UmY8tNJGcGX5KVI&#10;IlO+MbcZWfYSGVcLLjfn6OirGtdVVerxhcDPvv4fd963zjtz4bH772t2Nh05frwKAISyYjEZcd+M&#10;XwjccdsukE5OnTu+/fZtNbauQC+J251U+JfWEqGIuaWFN3mUOgfD6eGFhkyEQJhJCfCqlM3en8sh&#10;dgyiOExbdYKCq4npkG+GJBJULVKSVnUq0W4GwRJTWx1FYh5ngJ0vmwwSAIMRIH2zbJXXydRDbR1T&#10;16cjPlDzaH8kYayplTbPpAgvMgJL0eHUrTLM2g1o+QtUI19VUlQNTU0aN2zV+jxtU5jt6qbmLGms&#10;KqxVSod+hVKpkJPYmHBBR1LBxYLLpBGChpkBpkmIQl5eWUH17/I0o05G5l6DREOL6BXRVrW2dMtl&#10;AhjbmNCBeIKw2XI1WpQHi7WwWAqLhahUihVKGeg4MPgOQ0MZi6CDCISIxz/8kVI195Mn/3dotAtW&#10;mJqshDiztRXvbZt35bKpv/zpZ6MPbK/m4wL83gbQFcgm1nF90d/k7tCLDORUqmJIQBVIVeKFYLya&#10;EFnMvBHmRjF4d8uUpk6aq+HZQD1oMq9YvWVrohTmn/qndzS16ie/0d6xV+9nqlsrXaYkL90sbxre&#10;L1PqUUnMnj1lawFPriuWLE2dnPv9c4dYufab//rNLb3rLIJaSsaOvPPq9376P8+88qcUCWZufc+j&#10;93ZvHRjatW79ng0jW4bWbRxsbnGwSuRsxbTIykA2LUHr5UqkF9EMKyaSCHSWo+PAFgfrKKQyNRzj&#10;jXR4aOQa8uBGW4U9CMpjBRY2EB7jS8hWRVZRJqREDlyphUD/hl0drjagcS1WA6Av7/zgmfVJa8/H&#10;P1A1aC05mYfWZjhZGAlS4bDNqK0PmGdUqWI6MjU78duDL4YigQ8/uN8x2LKWDIyPXfQGV9Yia76V&#10;1dNXrr55/PjU8hK6w6WJhenzN9Mr0Uq67FsILE6tBnJy+8iOj3zhn3ftvBe75bPH3zty4i0SZJ7H&#10;HnvsoYce+sAHPvChD33o8ccff/SxRzdt2rR71y5EHUOzsTC/cO7cxdOnzq0se5UwG+gM8Nfgj4sS&#10;CbY1hkCqtlUgLESZrcNtT6p4TmfSmkwaC0+reYoHcYIsy81qU5PVowScvNKATkSCCUIimoxNDiNS&#10;uAzXr82eP3dzdGTXZz7xWR2vvTU1+bOnv4u0ws5Oj6HVUlCT2aqkqivyK+HzJ87svH3v5qH1K9Pz&#10;bb09mXA8EwgNbBixuayzV69v2LwRwdq3pmbKsdSmrRsn52ZjKwEGUB297sqJMyqNZv2ObYiVmZqY&#10;slrtJw4f37Bxk6ASbo3dcJgsCljwCNnWrVvnFsAInHW0tLbQmgvvnZKZBCvBXz9zTdXclF0IhaeW&#10;aJuhEEzO+30mm70GqwX6oBoWyzl4W5eWIGzlwbfGbi0fD8NLifQQFHYyr08FYIZRI6ujW8OoBWvk&#10;RFFtBbmFbiBmaniCJAzH8HFDcQcwB5TVdcJYTWYxUuaNqA6hjYN4Mp3J0WozOitcHvhdkW2hSs8H&#10;Lh0yNXerejeTTD01d9E3M7/kF+HBaNUiUqcVvzkgDoABFmFVr8kwUAffC4BXnEeIJ5sLTGJLo2tU&#10;f3JEccsrxag/YADHUK1uhCKh0YKjzGkA7QPJTspGzp6yjPRuQVlRYRCPXEtaRNibAFMMZK/IB24w&#10;9fJSFqFmqMHwWyCzGFNGkEZh08aJhLsVKHyzyYRZPgYSS95V2J9SaSSAN0KYGinlObERvVSR3sdJ&#10;w9MFeGnpwrHZJ/7uUy2dTZNXlt947g+85tzHPozRpP73TwcrHRs73JXbhAtpTSySHtpo/herlBHI&#10;JCm3ChaNs9tQpdUiQu9i+WefeWuoo2uwwzZx8YiinFxbnekf7lfb3PAkB9aWvvX1L2kMspYmE88I&#10;4JsUwYtXc1euXPA4rbWGohLz9yrB0yLkKSXRYTDV0mI5lQeySarL8vhzMXwWxnSk1XBUAf+0QQAK&#10;Q1QQeQimSZkIyxNUmMgKJAnQ1Sx6zCAE36K3YfLmgQ7G7KQK1gqp4bNSriCKAi8gs5NkWJ4XCqlc&#10;PZbVI4ecH0M3Ist02oSNKFIzublMZk2pslKsk1BgRJUS84HJsWJbV7tKF5+avOQyDfK0EeV4pYKA&#10;U6in4hgOAEPMF6o2Ro3g4dXJ2Y7Ojs337WlZ13/x+lWYpC0mK5CSgyNDbZ0d7iYPp1IOj4zAJAB0&#10;Z3NLs9FoXF2eQCPZ3dtrs9t7+vr6hwax90Ukn9Fsc7k9bk+bQoU/CXptsA9QKigQ+JUu5jsG+802&#10;h47X4A8uqCp4KgrZspozMHLIPPAzMVgUr60uJqIBjRpyUwkHRI2B3lWRwUOLYkUGkDWWmLjGKujk&#10;1/fuKMsKJF/VGDlEb4JmjgGW292C3hNeAnjVEoVoIOQ3sMjlIeC8xBgHeXT4XbEIVZaBJESOABmM&#10;R01GK0OoLKSDrSkB6cLfLeJYE5i0tOLzXW/uMj/08F4EwGQLyR/96IcoSSk1F8nFvv/kD9++dE6q&#10;Rsqhk1bpkrR4wjdxLL52Nl+YCJUDbbvvEY0jzSZ3cGk6E10FHAdiNmzs2FqhmIzcmp5tHd1REGw0&#10;uawSCLCroSc1Czqdq+1mgYmIsp3d3bScjxVbXn/zutPVvH37bdl8+fR753bt2A3oPHikmEcgC0XK&#10;5dX9+mQjRAozAOS6lMtrIckXrhYKSoD7mh2UUZfHukRWYGQFtiRFV1eqBGVp7isrNd/9wU+uj13d&#10;sW4YGQwY4GQqDQW2TCkLJyKNepTjGxFjFVELKaCCySJNCs5hJXKBiXS1LIEhC7YlKG0od7QctezF&#10;Ehy1Bqb6Me9qPhSRZfNVFGThJMAspWgKs2MkdYSyaTg/ceAlfSE46hpbJ7hL/SG7zppQqA2KArJ/&#10;ZIJNgUSzcm4yqSyqzJ7SgpmrxBQGLSNPB2ImtS6PrxlOMIx7xZIRhVQsnpZyjNmRxqBbmaVJdufQ&#10;xvis75W/HfTHAmkyfP+DD+lUzptjx2r1g088kVGUkm/9lcZ4ddduUS8rgJYRp5MhduNa2PTGsyc+&#10;8fh3uzr7fUvTv/rBJz7wRH56kjx2tHn/47fpTfJOz9aPPvFpk9Xoj3jVGsvGTXetG7nr7LnxZGah&#10;qRmBSFX86FAzLXpDSvOW5ZhdMLUAzRMJjlvklJYV0J4WqvkMW1mxygIjemFza1ezU70YSb19PnTm&#10;WnI1oNPqKypteSm28NaJhSdfST9/amVh8UYltuZQrTnVl+XhWpdu7aw3spzQMQbf3JpNY2lv8rib&#10;LBu2DbJK6srsJX/Ye8s/yWt5W7MbZPRMOJ1fSsSnYmJV3ra+Ox1fSSz5DB1Dj/3Dp0ss/9Kzz3U1&#10;mcGZvnllCkG67R3dn/vHD7U1I8QPK0KqjBmgArcT+BM4+ysaGaWFJnAtYqZVJbjLcUURyDcLASnd&#10;5PaYLTZBo4euHBACm13XNzLC6PWJUjGDsxuTxkI1HkkqKSg7VaEVJHM0IrwRdFnEzL7B0Ae8ClU8&#10;3AIgBaI2RZ8lL9TrBofZ3doE7Qbe6mqhCHtmPpkFFAkaD4SyBWqZnJQD5rSUKWOJMXtjvtnV0tvT&#10;fXn8fF1VRq0GAkBjCAznI6jS+G0avwXaORRjeAkVVq1puMt95sLL6WzQ7e4p5li7Gavl7PkzLy3c&#10;PF7JpzQQ9xrsiBTfsn733Xc81u4eZeS2QoY1qd1/9/HPPnj3fjh+X3jheZtJazBjyK6VIMKowd5f&#10;TcUDerNZ1lDDEmXMb+BrrcnVNQr144G/vabnFefOXLE4zc0dtid/8buRrsGL56786Nu/+PJX/sli&#10;MkA8Q4P4jbVRrYDkVLKOZYpy2+atnhbP8XfffeftN5uaXEazZcvmXVqN7cSJyylldGj31hxLJjVE&#10;yiMf/cxu0gMPf8Eqo7XpKh2Srq9eBumz2dWmUZqVpEHL/n9MvXd4W+X9/q9xdLT3nt5724mdvcmG&#10;QNi7LS10UVo6oJ8O2tIWyip7lL1CCCEhgyRk7+XY8d62bGvvLR1JR9LvFt9/frm4WqCF2PI5z/Me&#10;9/26tUISvQcCHgQk0ODBBEteBnd0hpVNoDdlFHC2Q1GMZaLf5YwHfRI8BoQyA9sRmPcj041p0MxY&#10;UbVCqhWYGhcnJTVj087vTg/fd/8mozwZmh+5d/udQD6//dG7zYuqaUbUoFD3nushC9oFC5ohe0Zu&#10;FSGG+1rMBmWSTdhm5iAUri+rTggk8J8mwVlLgwyagYiDk8n7XEGXIwyIXDINRWoOyPIi1zaTEImB&#10;QmNz4M6lvYg+zeQiNBYu8KHD2s6A80Eu5vMry01QtxQdcbRAw7eoxGamUAts98mh/mteh0Gol85l&#10;OQU+16gHYK9Ah+RcpgireSygEHZkVkW1spxJF0M4QwakZik0y+gt49kECbpdGtNUCZWMhSJeBF8l&#10;Y34lOPmRUHFmCV0RPslkEsJsl8utUKoB9yqiA+AELS5bgjPTgwDSlJVWZnHzM4tNBEqqSMzr8kwm&#10;KW80HYjGw3FkeSMlGMRmnBWYBHKlDmewp3fE64v96OHH0Bt8+dUnLA6wnAydGSRUKKkp+6x9+ZLl&#10;KrmG5qbkBvTzNEhCHKEA6SRyvjZGMcEc10j0LLFEVcBnlSGE9JR7hJCzcrxi7YlCTAigLvijibDb&#10;HubWlgTMwYh0HCPf797qDU5Hb36o2tTJTLIEas6GKnvaPxxqLV2pVFaQTNHcxEhVjYkjFs/6Qx+/&#10;s18vqrrn/p+uWb5GTJDWsaEvPnjr/MlvqXz4pru3PvirHzWu7KheUM+VYRKHpwm0OlC9ET+JRAYK&#10;9FCgqHnwmWXiRA6YlWI0EMrPoMsL8xvBFaBohUgO/ww2byiNixsq/B0cuEVweXF7hTYLDVbRWwz4&#10;IYmAmkgYvE6fm8EXfbv/SOeKlXq9BtmAMrbAdqx3ZeUy/sIajkwKtG++QEfknCSvoCF4kyfPnvxm&#10;71hPf96Vam/ouO3HP731vgdrW9pVtfVNi5Zt23bbpptv3rTp5mWbti+96Z6bb3twy4bbly5ct2Lp&#10;ltU33Nq+bHNtx5qOzi0btjxw2/0PLF23Am8Sk0nt2fPh5csHb7pzOfvPf/5zJBJxuVxerzcUCuFc&#10;iCWiI6PDUIgoFHJs6lvbWpYsXtzY2OjzBb7+es//3nkPFjEFHJdCJW46EaGREDoCIjQa5AWsleHW&#10;Q2AVA7RQ5KHwuUI4EVUStZCLtFaCSwjTidyc1cXjSVqq2gtpgs+R7j947OKV6489/sTCzsXQHh46&#10;/N2b773auap+eUer3T6jrSuJws4C1Vg6N3r2Gp9Jtnd1FdL586fPWhpreo6d0vD5UwFY8qYsYgXy&#10;hdIK0djY1NUDJ5fesKy+rXm+Z2jK6yJkkpnugdWbNqQBv3SHMEkF/D7k9nV1doGn1t/du6CtHY2p&#10;VqMrKS3t6elVKVVty5eEhqZQVuq6Wgx5oWNynlVujE44LBKVqr2OGcn44mFLZVnxrkjjVPIGvAim&#10;w7oJ9AzcUzzkqKaCXo0c+yV8T4X87Bxfxo/JxGyWmIP0CDZyh+0AWjBzDB5eQ7xVDCRnJtFZIagR&#10;HI3iWh8iIrjAUnkEVxRDq3OUgJULhMKkDAYBXOpo2yFJITkTpyuxUK5YfjQsNBtFS/WsMkODoGQV&#10;Bbr52CGuaSVUfkzIB+H9QpgcA/JGhNRJhIg/4ElJrpTUgg2DGYk7R1MoASHVQzqeTIl4HPw8CUIk&#10;ZE1PCBFxIBNi6QdiWMDhdiRjDhZihgQipoRH86KALCBXVQTFLkJJSdzKOVSvPB5edb5MIpTLAMeP&#10;RsJQbUkkIljeUZqLJGJk2NscTuytwC+ALAFPDDIfoEgAZQiqCqDIRHJ+PBODdDmWyTHl3I0/XEky&#10;5Y/e/Qcp//J/ni3TsTjTBwrjU6J4mbTSkFvMHPUR5Ng5Q+wjuf29r3mhMCGvZaqEbDIsEkhKJaH+&#10;Ay9dOnrsN7/4DSYDr777DkftZov9L770RTIaPn1s78c7n6d48cb2LoO+NhVNSPl5Ia8o4eu+Orh+&#10;8xYEUM3MWcHkwCcO2z3CavOpjJjDA2wDONw8riIMWHF1QctO06ijmZCa8zhwvKBRR9gXG8p6FleU&#10;prSQESlE4RwVx89AiaQS4dy83etzyrBh4HGcJKQlXDg3UpEINlbYHaGaRHa7XqainKjjfSzlGN4X&#10;Fb+eTekVgjKtooTHl3v8cXc4qCpRlTWah7ovTvWxFq9dSJMjGj0n7hcpRRWQdeEGQnAt6uQzJ86U&#10;Y6WMTNkSpVKrDh7rSYzOGrasgDD/7Q/ev3zm/E2bt+Cjx28aCIVQDRfp2AThdrs0Wi3kJWiSqaQ3&#10;HAzi8YDHXSCRJFIUXyhKpFL4OSJ5A304YqREXAlKb4jpoUmZ87ookqUtKcG/SogpbyIFgQS83sFg&#10;7HsBLOgqGD4hco0ssVhGhkej2DzzPVj64hRBRhsX+Ubo0DA+jxUEHLlKalnYvEosRG4MhyXIC1D6&#10;QdafjnBJNnK4cJ0Bb0uBkS7jy6WilM2TtDnTwRAkWxgw4irBrYZzGjZBrkSazKbtNrcKJxNHhDEn&#10;pAZQHeaIdIDhi0rCDBXtnBvlRMJ8ipKwOObqMnWVpX15V6nBWFqnuyHPLI9Huycnf/bqntKl9y2/&#10;9Z+peM2IU1K+6P60pGlsNl9h0FWVmr3ueYxoSL4Q1s1MPNxz6ZzWbFFXt4944nxzUFaglRAo81SF&#10;lMzKUp70e5u13GWlKpm61RVb8+WX7zz34ms4Qg/sP1xTU7ewsxN4MKysMqmIyzmv16kGxX5cJhpM&#10;dV2R2LgV15ZKp+bpFDAm0ogZx/iqgOx5fjxi87pmY5mEwlzLEpswz7eOTBgFZFdVGYg3mABmEAWe&#10;D8ELipVcGFr4gA9LbQx68KRHoSJlYf1cPJrERQAiDE+AkTApOkllUwjn0SmlWHa5o2GryylGDqlW&#10;CxWHXKMRyKSxVGrWhjAuURinAUwEmSzSJ3JxOFARrQI3YS7jDzExflEZIKfO+Gd5AgHEVQi1nAkV&#10;4oTCQNvk3HSUp2SRBQmDjLkCeFLwNSUTCXhMyVgqHAxj4iwTq8oThDKZFMQE8nym02SYH4yNBKd+&#10;+cydBrVpfmZ+eOzdx34JN61v5zuJ+Uly6RJCyIooIWpmBZNKzZ5zdf2X6e1rtm+75eFMdva1Z267&#10;+2asLkEou4Eht3AEbpOyRF9k0zO6z338xOM39fftVqnLyusWNbWt+nL3R1XlfKOKnWOT4058hqI8&#10;pZEJTOcGx0X19cBwFzw2ZjLOUpZGdWyWSCEhLGRSqhDJxRVc0VIuuUzQ5xiaPDUR3Tuv+HL4+s4D&#10;vb3dogpz/UO3VL7y87o/PlB11y2KcouA5C2xVG/ecMeSRcsrSyssOlNtZWXXwjaDUYVgMIVWIFWQ&#10;dCGJcA8S4wyR0BbxIc8H8VYoA6s660tqDctqTIaot3rtWr5CCcnouXOHb167WMRMb79lS/vi5as3&#10;3CCSYfKVDHKJJBtUOGYCzBhcEgzYYjFzT2RdMCCE9FIlhegyNhu6pngiajIaMVH6HjlOhCMRtOgL&#10;FiwsyMQxCnhsYFizmIfFXeGUPx7zR7EETeAYI4GyKuY7Q1MKLSsYsHDkg1oE9wHyNhDnHY3HQ4VM&#10;DEjyUAheVngY6BBmdBAbppCQJjDqwnACYFNZdBBwpBwFFaT37fr2Fz9/TCwVQW+kNEoFWF8jYw7S&#10;F2wzCFYsGk8n4tBtQFbOBwMHQ5MC5GDjOYbzy91fpFKMUnMDNCYVFqlGDheo4/LpD7/4/MuzZw4k&#10;Aj5LaYOAZzRp6+tqF9Q3tDc0tkgw6xKz6hqbwoHwyMBFuC2BpcHEAcpI7KOTUb/aqCuSM/GJ4GXJ&#10;5/V5vg94LaQzCjJv7z2SFXN+/+ffRj2O3S9+uaSsfNdbH/lm/Me/+m7nu+8nXdZmi4Hp9yFugICE&#10;Fi1PEfaaUipkbQsa1FrJ08/+zemxNze1VVc2dnQsff+7j67bbWt/9iPF2tbqmxdPRcej4Tl+LKTA&#10;azkXgPSmcUlHATJbNlL6FFxCLYZbqSAA/Rf5K0D9+212qQH5SBDJQI2WpmiEQVGI0+Dhxs3lwA7i&#10;IdaJi9sVms1C4tpIbSodSTNmGAxIAEq7Nnyw//o3e7+75c7NS5vLD3z53gO33a5UaD7+4tMJ92h5&#10;o76q3JKP0Qc+279mzS2lJYZvv9uHi40nR9g6RrIg/SbH+kYqtOZkMOYlIL6JxKM+LGk4uVDINmwd&#10;7bZZhyQIyoSmB+pLyGkyFGbOXFKczZF0HqU29g81EuWCdK7U6WVRCa9apsIpBHu2RCxAha0FpEJd&#10;WqC4iGviiPVxeSVXa5BUlO05doSIMTYo6gWuRENdSY7nF/F9HJaPouNxcNf5cPvJ+AU5mSTkHImI&#10;BE0KLnwMq/x0xFcikSBZkgSDNeAaGbvu9c9hnJV22bJOx5x93hcKB/3gRMZBVdDp9Cq1BqsqEg0h&#10;Df1RcmZyRCqRGI0mPP6s4nBbwIKXPuBPpiKQx8Jdi5MRchfgq+kMNxZFaF7q8sXBL744KORrb7vt&#10;gfvvf1ht1Djdcy+/+q8bNi4SyYCEBzkM80FUIJpKS4OQkOV0XMrtR7pPhsuI2zw4EWMsosHUEA2k&#10;rrtdKrlBTFDgbMQpXyju4PDxaSLQigPLWjzmw2ND57yKhq6M2R4Qn1cKOMGx/J63BtfeW12xViQ1&#10;gKW2rDKzLnXpkqG0Tm6sFLPE3qm5WC6jKa+1Wn3/fuz5H9z6y0033wuTSMjjeOW5p999+4WVq9rW&#10;bl26YuMSQsVJcJFtCB9iAiFWyKvFYqBAI8+VznOyFFpIwJygOyiaE8UCTI1zNH6UYFFCNyJSqhEP&#10;B2hA0WQDUVwx8gSGEthzsKAqtlXF2MwikxzWUNwnAHzhJxZCDuJwX7fIqFl7y+0n+/rCsUx9VRU7&#10;wWT6U2OnLpuXdJIt5TEwl7hIpCP9I1PXD5368H/vzvvdd9x33y0P/HjFbfdXtXXC7piO5oeujDz/&#10;4uuwJurN5TGaA8piLsdSQ+EP1AQtVCG3DunpCgVHreLLtSqtXihRYG/Re+XKN3v3/OUvT+JFuuXG&#10;DYx8il1aWoq11bVr19BW4SmZmcEiYXZyfGJ4aKS7u3twcNDt9WIvr1Qpa+ur16xdfcPGdeFQ9Orl&#10;vsOHjg/0TcBkxYVsmwS1Gm038vdgwEFtho4TSEomEq+gHkQwEf4ym2WEQ/FQOKFQGVQqcyqZczv9&#10;n3z2ZXVD4x+e+pNUK3P65//z8tNu//T6G5frzXLn7HRpJXin+Th0ZIj6StCxeTeMRiqDLuQPzM7N&#10;tyzr9E5MttbXt69fWtvU0FhSThOsIFFQiKUbOzu5Cj6mYRaR8urYcEVjnb1/vKqlAUCYsQtXtHpd&#10;MJ4QcQQNtfVuh9s+Z8OfjI6NV1bXQHY1NDLSUNsgMas9w5MA2JE1JWSAunbhqnFp68S5K4ua2yMq&#10;ISapHD4hQdZHosghDAYwrcNMLgMpYJpKw7sFSmbE65CIFGkOR4ABgXVOoBDGoHnJ8YsuYXY27pll&#10;aUpxu/BBFU7DrgZQVggSPKxEi+nL4AEht4YRcUfTXLkRPjcimwQWF79bQSDLIdIR3q0CHcsnBD4r&#10;M54plK8M6Rpg8akEmItrynLMIh4jau+lcjKTSskCtBryPHCsERiFNMkck0oDuAxvBMvHnsa8E20y&#10;giWwaBZBlKVRg6OMLwhoEAKrq5kJllaalQOiwJUU59UsXW2Fm5mzB8JgEql58qiIKRByEcaE3Khk&#10;Guc1myuWo2GCyQ9TcNS1xckDuxCJhEFMioRDkLmBZQ3FRiyWKC+vRNZSgUzK5AIYMZBMhLEoFMsI&#10;zgvHwyDUCuViwNY7FzRWWhZ//cng5WNv//y3garGoOO66JMXR259SHjZxylT1DUyenl2YWSnltdX&#10;xvfEJ3sGCaFJtbgsxw1msoHxvoEXX37+Bw/8dFnHUvf1vt7jL95/S76thi4xKLqvTwYov6qOt+LG&#10;lQpza3nzmuIjFJ5l56NmpfbSuWstC7vYCpFUr0IoLVKn+DlsRpCzgrYrh+lsmMLKCt6dXM4dpIFM&#10;yGaILOBKUci6kEtIZGiM4uhIAv5UVTF0OxPHmMygKvICsV4B1NtgRFPtnhwz8PlZnhzyX2WBg0VG&#10;McRFwAU5McsncSDJ0DZw2YkQEQmhOInwgQQpss81YkGdStMI+0Eg6nd6HTo9q6Sy4/yZa9qKCLgY&#10;ATu7xtKVw+qHwQMws8AInT90YpGuEvAlX6UC07X0adALAvzlNVGzEO19bNrWvqDD4/EgCM4fCMgV&#10;UBTDGsOORqNodeHJQfvBZWcmJqcrcGZBUAA1HcnDXw4MDdXVNUBVyyH5kOijSufgLsnm5hw2BPjm&#10;hECoQB2GdALEDmAqW3Qwgn0ZwAhQzgMjEzmQAL5BE240YVqZcYeGgX3HLaTkkkDCwESlJIVcxFwX&#10;JOEAeDcMs1rr8bou9p01loDnTqHUolIRSM8AyQNrHDMHzLohO5GqcK+JoQZH/GXaH2ZAR8dHUC8L&#10;n100lZBJFGDohZDj6wvh8IL7Mko5vDmbD6ZuuE25eTPiGUSyPObnkRDNJ8wNZbDXptJOo4Ksr5aW&#10;l5aqylfGI6ISpUEvJvod83/74BCjAiuJEvisvb44gIQKtRrP/bwv6A/FsslkuRk5CBVRltiNrOwk&#10;r4JtEGQThUKIRyinWLKzrsDDi6pVtCvNF7/83rE//vanOl3JuQtXBgYG77z7dsAV2Rzc1zG7c1Km&#10;QCYp18MMiEAQmnNSsEQq5dIyQ1LMSXGLgnQYBJm+cGYm4/Xbw3SkaPkyGqQCHa/AkxT4ixrrmtuq&#10;GZwkxOsEO5miPZlCGLp/5FVIIc3NMwN+MNtC0UiEl6AZ8RjQVxLEa8QjTLhWwmFGNC7JMaVMNLt0&#10;GHGCeKUBTMT6RqZM45QjyEgWERNwxxP4isPzbqaYF83RMKDzsgUhwZ33OAsCUsTj8aicbXRCVFnt&#10;TnNk1ByHClLiEtD+YtGEK5TUiFgAduR4QJZnRAwi6fKzMll4MoECwtbRPTWPLFomyGAQ8iaQtI7X&#10;TQcJoj/p6Fi3tnV9m6pCEvDGv/7wtTs3J1qbkkf28C+dE9+wmVDwPRpEYQDVa2INOhafOFtRq2t/&#10;/LGfUenYG68+Lldc6KjlTA0s1TeuFDY4r1wbGTjlGe7edf7w+0n7ngdvIg2qwL5v9ylNq9UljVma&#10;6509VqGM8jIJQiQdyiyqaL7RDDVrYLrHGmDr26TG0mQqmvb5ZYJOPm1Wg32CwoCIxIRxj4oBSxXL&#10;Ymxa3pUWpmnXLLtRGWgUVd65XL6s1COkIWzC8MCski9oqVfIlZDVYXIRCPl3fPbxijVLtWb16VP7&#10;fd7pzkUNVZUIkdKWWtZBUbNwWUd9S3VzY/nilppli5oEBix7I0rEAk44SGQwC0howlsby4XMmJjI&#10;ASmcIvkR1CY4yVAtMrGwBT0H6xMwz4r5WoVIImh3YQqmNhuYEnzqkE1l5uZn1FqVQixPYvAMtx6F&#10;XBb8YqBetE7ZsPjNxWCijTGRRRBJ4f2CkgczZhw4LEGRIAvGLgjiuBIQl4KJP1KmYXWGVgEaPrTW&#10;2CYjP1bEYosY7EwYnVYUmkGxRpMXC9N8fhwlVA77UxE7zYFI4vTRyws7lq1YtTaeS+7Y/WnLwnpG&#10;NuUZHx0fGo6Ho3PTsxgN6NSqPJ2ESIzLymRSfrdjyOkc1Bm069avGxge7Lve09HSgSwqTj7DZlqX&#10;rmQs6MwZ9AmPq+/IgR1nT5++fLF/YtLec31sYHBwx1dfYMYHCCqXhJ6tj6L8Eq0aPDKhiIdNUC4d&#10;gd+dI5AKsiwdxkHeaHRuHhwLSYmhfPXy1ffftu6ObWKtuPd6b7nFuPmmbeWttZtuv+GuR7Y/8LO7&#10;Wpe3g/NBk3mPz4b5tjfqhActmYl6Q7Zg3IU3trLWODk7tv/QPijnIQvYvGQNXoKXPvqUVsv4Zpm5&#10;XCtDEDLW+XjzFTJxdaknF0a1Cu0ZiYwbYImZIqAp0PHC0IFj1ufz46wHSZhKeaDBREmLUjUWR4AD&#10;hZ8Csnxg5swiG4OFcVkmdGWoJVegCuRn3deXbL8pKa/+94sf37cNPbni3ddfK5OVrF+1xW6fOHLu&#10;qzW3dAmkWBpx7GOOs4dOPfTIb+G8fefdt02lgISYUjAbAAxNs6LuELTyyVAynNYRtILABDLNpwPp&#10;wXO9Sg4KrhIYX+GBYOSEdEwjYenIjISdLYZaoHhmc4V5hKmBgcXiyZWwLsad8zMCMmsxgbDLI0U6&#10;Fqnj8PRIZBHyyFCG6g3EvSm/SisuKTGcPne8lBLUhgvAF8QtySRplwnQztBIz0iwuUF86xw4QFFS&#10;pfI54KJjXFZKTNBarEKcXkYwTCeScGDqS0yAENVX1+hlSpNSjUGSxmRSIkIUxEmBAKYgeFEhdcau&#10;FDRTMHURXK5WmnDKwimEhtvptPm8bmRJ8/hCvy882D95+kx/LMp0zIexsydYYp2mdNmydT/76S83&#10;bboJAaQolY9fPrxj13stLWWNTWUZGrOCKF8Af7I4FsxB6qyVm/ZfPZOwuiUaGVPKZXoQ5p5gyaRE&#10;OFtiLp2hwp4ZG08qJcXCVBpTjFg84IHVFc1KMOKJ5zykgiI1WZfQl5RdLzDnM3OK3f8cEXE5Lbep&#10;eRXo7g21VCvrmleBAESLMSflBl3zdILC7uLrU9euHB1/+tH/LGxbBhPcR//966Vzh1rayzZtX1nS&#10;bJRaJAmy2M5hDQ3mtxzyH4xrSLztDEAXYCDCOy5mIcEDpC8WUEC5SBzvKIAm2TiFHDixSotk2iK/&#10;uogHKHZRKIPhlGGwuMU//R52XMzdZcQZ+RALyYcAxmBjNzk5MzpIivgNixbHGASCXN955/0Gc41W&#10;rnFf6LvYfcmjYe45tr/bNdkdmL9y5SrPEa82Vdz084fXPPRjS1UNmkb/iOv6vlOnXv7o3J/+Z/v4&#10;qLk/kN7TM/bWgZ43vr766q4jX3804+nvOX+s+8qx/Qd2fn5gx84Te3ef3n9+5HLv9PWz18+dunBy&#10;zm3nqkQ3PbDd0lyRAsgJ497du3dDArdu3bqOjo66ujrsppoam7DMWbFiOaLrZCrZ5MzEO+++dez0&#10;EZVBqYKzRiyA+7++vnXdug1V5XVnT1186bmXrvf0LFrUIRBg5ZsLhvxY3mNXiilyEfoPgEEx/xfD&#10;Kf7o+LTeXMLDPkIov3q558DBw88+/3zHkk7gPfac2PXgz+7cvG1pbbNBrRPMzljRcQhkfLYINUVa&#10;wuW5Z2YrjJbRsVHEtM/Pz+pLzI1drYxUqqf36qTffrHnsloogRCWA7YYi3n93NkB6yhIA9fPXzbV&#10;15RUVs4OjiZy2QiSVWzOTTdtQbJnT3c3ZANXLl/S6bSNLU19IwOpfBY0nenpqfUb18fA8YymHOEQ&#10;s0Q/fOZKVWk5rRH6J6c7Wlq8IubE0FipRQ9zVxrhpKjv4kkUGLhgBMhY8PkEeH14wCP5LObyDGYV&#10;QFhYZ0UqSUwpReYBOivsrKiAg6UqwT+LMQQ+IADTQpEQljkQjqKHQS1SyIBAEwummdimw3jHLWTy&#10;6SgK5AJfzAQUt0CD6ClkBl22sMjYkZUaWQK+L05Fs2IeciJQk3PyQr3JMX6RyCWqy7SJiI9D5MRi&#10;bhpyXk5WrOTGUoFoypuQxLCJ5YnRCiHMXsYVCzNYceGjB+0PGkIORzjaLyg3IAAYrigB7uFkyoXw&#10;JJNWpdblgpR7ak6t10sgYszGsRyBfRewQwAVwLmDVFYhFORS0BWQQgEkdsTw6LAItiCRkMFkOR1u&#10;nVYPwT2aKLEK2epBNpDb0AtykFOohWstCjcOn2cpsTiHpm9qus9AlH30ypva8sO3/4JDE+T7r9p/&#10;8StGRhwdnDfohKvr8jb+RHX+AFBl5kw+ruYKgZQy3LG4wEWOUPb//va8uGzx7x57gmRQX7/12+X1&#10;U+Uip54fN6n4bQtqxcqCUiMen3MyZCbUEeqaalIhylCRscEr9jnnkiXLMrQwzWNLYFwrEKFZu5hF&#10;QjKXZBek0A+gE7A5OFRepZGQACoW/+Dz4Z0xaeRGrUSnkpt0mhID8v+wIqRZ+Vie4kE6jkkqZjFg&#10;FDOYCgEv7nWSdFqkMgtzULUAK4KhbZIlETBkwhgTo55cGjtwEVmpbJZKDOh1RqcuJAtWS7kxmVDL&#10;RUtkkqZw2BMIDSsUuUCgcPSryyXtWHkxMjGOWd7AyysSwZRRK52bGc4E4u1ldQlkpJdrZAWuPkVc&#10;c05ll1TKyrQlpGjbklUHTh7Didjc0gJuDYRbkHSCYVO8dVMIxsDOAuV3bmx8EnYxJNjCx4uz79y5&#10;88CRy2VybIaScYhNwslQxDo04pyzYgJirKmO0QynL4iQpQKVE/HEKQwE8LTwORSMx3E3WhqBkJeg&#10;MLZC76bHFk6lUeSSDOf4bGB6RsFkNFtMzESSx0L0PC8Yih07eHTT6vVznrnzl87UNlQW8mnsxBHY&#10;7XIDcoVAKQY7TYugpSeLhF5kohB8UsAiLIgjHJ8MJGICnQpSWy6jOOsRA+0nlXHZjPm58XB0HuRL&#10;ihPOIPMTT2ehKPGGK1agkZFqmZ+Kzs5NwamAgDoRMznPivuFsnJTy42rVpcWpgPzX826zv/kd79g&#10;ksrRydDRY4e/O321pqkD55+upEyqhayvWq/T6VRKTPODTGEQNgaXok6s5AlTNDGj4Iu9HKGNkizV&#10;CKSsxNtff4CebMO6G8LRxK8f+/Wf/vIkl8cQSzjIGByeuMYgKX2JMkYBys8I2lyw1sgs+oJKGGXT&#10;iNOBU4IJvZTbl3DBl1sr1SkkJk2yKMNg6UHqSbAzs67x3m5vwuZMufJRLJLtUjnOIiqWieDFo8Cc&#10;4JAWTTmCv5OIAE5m3PPzPocDTSmgqViH8DEgSVEhjzcTBy4VrayaD5EHltAZBpcjYEO/k+eBjJMI&#10;QEKfxIoSlqckOOmoRmHbgfmViRSlFFZgXCZbRoIu5eTIpXFxiT4PHtM0pWlhCzXMsD2ZgsFK7fe6&#10;lFjyCzmMOKXhi+KwfXh9zHQuhToEGa9SFYZ30Wg2KMr3iBx5lpYoqK4z7ewWgVIAYVf+ytBEh2r6&#10;wc2seFL48ovM5ZvLtdrBEj7uB1ZCnB3wtR4+XjMy4H3t1d9J89m9Oz73+Hbdcx9nftrPF98iKq8f&#10;co+uW3VbiUYRDryxqG16aSX6FJ8GOGOOrG9a0LJ09dS01Ta6Y2EVgwuzKovozd1g6tqulydaTHyy&#10;IN5/dSpX2aixlGbHh/ovhOZDtE9AZ7VcWNRQw7GzRV84rMZA6RnurHRuNfAfbLfxA2f2fXjgjRdO&#10;7Nv96eeffL7zg7mpa8HIXN9Mv9UROHH2xON/+PX//eUPeoPCZR87eGjXtm1rr145jvGZUSEd5SyY&#10;985rFCwRK2JkUFKvR8mk8mQiwklE0kn4G/3u8bKqyjz8zURWwklHg07I4ymuOEXC1ouGj5ZALAza&#10;QyKVD8dkLC4dStiscyqTAcpSBzQ8QrmSKPh8XgxI5SpFBDop0CdwdQF9maLg6gGi/Te3P2yUIlVR&#10;BoU5llQFgo1WDWMlEZIko3EE7OAeQyuF7gkWZDwPWIF+39tjIYr/L+6bPA8+TPyPuTw2AU6/T1Vi&#10;AkgjkkaYliyexL+JxWdIMhHaNun851PPrlq2/teP/yHLYrz57ut450st2pDTlnR7SkwlFRUVYoHE&#10;Oj0FHrdaibEJYuSSHueU2+Gqq1+iVFSKJCpzidw6N/DNV3vb6lZrZRXh0AxfYqczc1WlLItFWttY&#10;gbHp51/vkqhVmH/FMumyyuo1N2xFbRcOOJiU36RXBGIxQ3kNDQ8rHxhn0A9xhIHhT6etQXgxlOVq&#10;GB1jEjIG7xEszmgq09HKkrLy5qaCQqAs08nLtHy9LMRJiXQagVJVkAsKGm5GypYJClCZR6mAWMWV&#10;anh5TkKuF7YuaCirLP/888+hqGs0dtSZ61cvXfPpJ59PTU1UI8lUBKgvmVPLA2KeH1NLlhg07TQF&#10;MaqBw5Bivg8EAD5sNLEscBV4/Im+0zLQNyVkMumHh5/N42H0hPkWBJhQpxf7XgAF2DB6sDyXhxrp&#10;IyhhdgAA//RJREFUQiBKHZhwbf75T/b1Opas3nzL0sb+ia+uHO1+9o/Pwuv99rvPGRs4wZRNIpbT&#10;Ce7lk91wgtx4890Oh/2zTz5ZvmI5GxQFPDfQBYYSSLQ3SPWpUFogXMAvKMisiAtkrRenVq7aXK1V&#10;IHIGshoRYOtY1/KzSSIZ4TMwAU+YjfjSQ8hw5QpSIhmN4FwVD8FFhNM+mGPEDaU1AqU+AbQswYPP&#10;XKYk5l3TGW5hwcJSGLLkzOy57suztskbBZXe+Rn/QqkNo61AiJQp4JSjKJxjsB9FCOh2M3CfheC4&#10;oHxh75wnhkA6iQZ4GKXOwpFqcnx5PM+dnPHoTQgWgrRWWASNFXV/mAcjQLKIHEMvkKOz4ZAfOUIK&#10;cSmdRqNK4PS2O6ZSVLSsvNTjCbz80lsivrqxvvNHP/7pkiUr1q3dsHbtDZ0LFjY2NVgspnwBJV72&#10;671f/OWpJ+Z9ox0LGxa018EJn0jE+UIZLHBctvzUkavVFlTJ5v7xQehpoVbA4lEq4CM8nYontDII&#10;4QUanR6b2rPDc6jrVFLoMgCjhzM06AnY4a/iGVkh0j1PWQm9M89J5mPaT54dGv/Wtf4HbeaWPE8i&#10;1TNqtQGSGu5Vda1Og2xCpgIxN0+hPHt+dLw/+pdfP2vUmqyzUz97+J7NyyrXrlsYo33VnVUsFSeE&#10;8xrcySxcETwpG4tkdgwA3+87IrT/iMpAoltg3jPdPeocmhVneCUiA2jtGkgdlAa5xgQDBDowmgmi&#10;GphMxf9CjYRtFYolPEVFfgWDytE+Rj4IsgyCR23j/Ue+2QUUeHltjampuefq9Weff+nAN4duv2l7&#10;Y2WdhCeYHR7VVJtv+PltG9auW7uws6GldeXilW1Lu3TN9T6ZKAdMy47T7/7gjx++/bZ7bLKFkN+x&#10;dFVrefkqc1U5xZR5I/VJ9oq8tKpeblpvYEtoXaNBahKU6iRNcmkTn9cil5rFPKNGWN6stTTKhUZG&#10;GCGd4mhMmIizI+x//OMfxZMNZdL3v/DngNIVG0X8YuZValltQ/UNW9fqS9Tnu08fOXWwe+ji+Pgs&#10;mLh8PCAa7eJFXXfcfptCId6581NM6YAqksplCKDEuAvevmIQSVEjCPxqZnJqCvt0Hk+IV3jPnr1Q&#10;W//1r3+RqeTTc1P/fvXfM86xO+/bWlquhAohBVRRNKku0ULGk0fIGjJfED3pcZdUV2AKUlNRsWzZ&#10;YkO1BX7a0srSqpZGsVbVtqCjsqYK6ZPFgWmWamyswQOBL6+5qdlSVQmNU3lZOSLGoY5dvKgTmVhC&#10;uZTNJZF8K+Lx4RvBVZEXIAGTATgwXEM6FPdsWsYXzgf8kwFvuVJfWVEWZyYVbJZarUjL+Xabo7rU&#10;jAU3AraxPvB6fcFgEOUTxnE+r0erVWJuEQr7UFVB/wT1Q3ZuXm3WBSXohuCjgkyMyobdeaUJG3qE&#10;aAFHB35jPBmDEww0Ipxx0FvzOFyrtU+mL4f5Az4uMVarYS+gfCAE4Mnj5nMAWpCugdm0Ml+2FA8c&#10;N+3KCgxTlBJhCCVMN0RqPn6pnuOYnR31B134eeGMnbNPZPIASw/P2vuZHBDVMtATgtcKTijBJRlY&#10;DIBMiAeAJNmAKEBjAhLNyHVDa1MUMkW+EHtk5Py4fB58cSTKNQBASPKdf7/NwWsPQXssjmkCjyMH&#10;TBtx6XQ0zkxE9XJMTdQ2ux1wMaQxYPMJNapMitvfV15exYMpTcQLBOeg84GWEnMOSOlDMVg/SZPF&#10;jHhTqLz6rwy01q0B/8Me+e+9j3oIZWH/JzlpTLncwpYmdKGLrTKf3DF0buI8gGQWHItiIu0i/eJ1&#10;NZobFoT9gVf//k8oyv71r1f4HPqDD/7gSXzTuZQHzYOELZIQcTnTXiWOZhM6pXFxx6olnmzsqm02&#10;ChqjWlNZrjt54tSCxgZhXhvB1JNBQXkjyhM0RaHlo1iFSCaNThgHmVoiQx4BDxJ1hP8UtZbo8CV8&#10;OcZwYiZ+K/A10fADMy0DVBJJwBGNQC4mBMBLwAxQFE5yGbGYn2EwY1KM7gvZcP5kJJTAPAeEaegM&#10;OSClgU+Yysyz+HyhFKuPKnwB0BFmsqTfi8omrlWKqi3GSfdpU2lJ/ZK6ktLyVDoKGAif1kZtnGtn&#10;uwevnx8b6jMZzWWlZReH+mamrLYLfVK9Qb19SaZWDa0Gc94j4XHPXu9d1NWFqJDpmWm9Xo8l9rkz&#10;Z8vLygI+/+zMjH1uXiLiV1bWzsLfPTru8/oRdDs6MowFjsVkDvp84VAgEgbEKLhiSRemdBAOQngr&#10;UxlikJyksgI0aTR6dgG2d5ANiqW8BJqwaAi7LoFABrIV8jrxvxJslUpiqTRWqQXyuC84Pz0NyYUc&#10;tQCQ2xxGz+WLgERLJIKDRw6SAl6JpQRYIDmU2UwCezaf1wfQbTGaBEcX5JjFvCGAHlHf5NQGE0YV&#10;KeSAIU+AL8R5DbsICREMD6ZiBCDYvVFXNB1O5ZJqDPRzsKcX4lickowQI4slHiBhoZkZFaCNgLzn&#10;9SK2sniPAWCnrZGWLrXolmZGhmWz10skuaHeK51rNkHBNDs7ea3venVzB1esgZME5SMQw2mRbjJI&#10;VbDDBkxNhRRPEIUqdMzPiebpRUbhtZPXTnQP/OYHP4Uu9LV3Xtu2fVNNXUk2H7F7x6dtQ1i3yHSi&#10;RDZKMTKZSNQX9vG1CNKUYzOPyBJksVPuABVLgHgorShjSqRxZgoaIBlU7LBJeZPOSSuby3bGA69/&#10;9vGmrbcaoV2hgKp0A2cGTzaQAnArkYheQCx2ISOSiLICHlerEhi1oXyWUMm4akVWyKOxgZSLY8z8&#10;pMcZmw3hw+cgOBj+pzg0poVoJJFEEgcOKezNijRQCssvBIDBdlLMiy2q5CEiy0t4PLAGINzCpiSv&#10;RD5OACHnAdIE4pc4ZiszaHtsCbkW/rcoA18QwS0GaOcLWfTfkJbRgOerRCASRpieU+NQPJJ6pskt&#10;IIeJlJTHUAQ08TCPqfn22tFfbsd7aH3jf9iANhgqvCYtGO7sNINno1pOX2ubmOa++8afzdrQWE/3&#10;qQPv3rw9h0tnZl4nrqiNC4TllRvg3hgfP6bTDGvFfnZMANTuvDN9aSCnMq+pb14a8l+L+05VG0Uk&#10;DUW8xZmvUlTVeLPxVK5g4gkr1IqjfSMTvhg/GWXrqZyZb03kRidTsQiPopnwHnHYQTERmuy7qlIq&#10;ZwzAikeqjJpVXdWtbSaWjFzz4B3NyxqrFfnIVG+SkXIH6C+//OKNN1+ra6zxRzw7vvmkc3l7bVOF&#10;2aiZnhxGO+3X3RB0ji0xq9xTV+b6ryXm7Y6JcQ/lxUheLDGSPJ13tFuqNTCFYkTMGTQijPwIaArE&#10;auwYUbOQDJo776R8wQwKxghmXFHc2cVVlUwItVaaK5hnRiXe1NQ0kutqCaQGY1yKXTNEBxDsRVIe&#10;kMKm5yrQFuXzEjkYCvwosg3hZiRYWBwxMMkPhoBWRBdXZHuhcC9GPH+vZkGBAcVwkRSYxv3HcuIw&#10;CMKWmRNxRWZdgoPRJlsikrPSwDKAu0/0XBm/eOKilCP62/89teWmbbiqdh/ac/rSiWWLW9PxgFEp&#10;9Tps4LfiXy+TqxE0HI0npqYmcQvPz8+kqVhZ5QIety2XU6PvkwIFSruwf+i9NJdOSOCQiaSA2ETQ&#10;iCQWVYTigovXZv7y9HO33nXvwkWLy6trrl8b+PSjnWOTY9lUcElrVcTnFquMCIIAZh1jAgkf7i6O&#10;15c4eeScO5o0LOpgWKQOtr/A5HkGA8lBj6XAruDy33/+PQCuaqtLCQaE9zFoXyUkDx6rvfv3HDj4&#10;bUNDHbBhsLmhqiHxonEwskhgC4iAdEA7oDeD/trl9ZTqyq1Wq0VvWb9kZdIX+fLr3a5kjBaL0+iQ&#10;+FI+A2mysEoq1FwjvFV4X1DaF8t+lLYY4AIfKuBrDLKA2xHwOhMx5NFBws6JJtLAq2GYi+46GY4K&#10;ZFpWHoxsz9DBi118EXgHg7lUw023XrGnVi1b2shPvfHOX3714z8p5cYvdu3pmzrX1GmkMiERV07m&#10;RAM9w7ffeZfFUvvpx5/gR9ve0obXHics1FsCjjAdgb2LDRcJSIV5CnFwaLmB7UjFwg6PZ8Y6P2pz&#10;WV1+O/J00vYT8cBI3D8WC0wFPRPxUNF/UGEuFfIV2GfLJXqOUCVRcBVqfhygQL4izVXHCoxJPPku&#10;m1KOWzVg1KAW9wgzAd/w4HzENzwzY6RJqUYbXlvLrqvkM+XBSDYxGxH50qpggrDNS1NRZjzMzmC8&#10;K5PyjHowYsva5aoypkAWYwhCNC9NKAi+JhiDVUMo1GohSC9qzIH75gK1Ak8JKj5YVHHrZJz2+TIL&#10;fMVmPl/CBAvEP4/9TXV15Zc7dyPR+c9//vu27bdWVVVzhRCnU36fc3Tk+uBwz7eHd58+c+jIsb1f&#10;fvVRKOJYtryjsrEC40JY4ICD8ThD5WWNHELumAteOtPz2M9+DaTDp++/SZqRVq2QgQgJsR+qW7tf&#10;YTLAkqTJ87zJmDWUgzJUBxdGJCAXYqtK8DQcppp20PYAKyiyyDiF6Fg/c+9Ls87J+L1/XVHXSUnE&#10;lImoaOB3TJ3uQ4+eqWwiaNppnUihnpBpICF89LbHhDzhvjMnv9n/4X2boVYWxbMRBF9TnKwvEcUn&#10;Imer0T7AGxVx+8JOb9rmYYYS8JQlA0Alw24Cl65cX1ZraWhXmaoxRFPLDEIuAAQg32LkUuR7AOuG&#10;fwHu6GIfAq0V5FX4CyZGJBnoLLCtikec42O9w0MDGG2Yq2pkVbX6suqTB4/bZ72333THD+99sKW2&#10;Xq6Uu30udV1FSUMF3IwUIDmugC6SZ84HrddH9+z8ZvDgudN/eDX42XeLly1c9cGvVvzmjtpVDcQS&#10;Y2ZTeaRZzlhWQq6vYi+2ICCMUS1D+G2ChIyIqyAVBg8j+N5p8wmH8sw8eWFOPh5jumw527Q6moYk&#10;OguheyLDjefZTz75JIbIeCb+n/gH0mdsdYsj9e/D7nNFGQ2SPcMKvbihvbKi0VzbWgXx7cnzJz7+&#10;5KOr3d1KhVyrVldUlNXVV7/y+msms1lvLIHMDO7ONOSyOQiC0KXRoyMjwEVggIax6Oc7Pm9srvvx&#10;T36I6vzKpUv//M/Tm7dtbOmoIyDv4NJyERn2+mCZTIs4KZT66bQsmes7fc5cVRbl5WD/NyuUyXQs&#10;REerqypxghNqmUZnkMjkFDsPsH/MaTchr9KgNCHo1GAU6tRUMj05OCbWq8xmI9iOYrWsuGlkMS1V&#10;FdjTIGRDrpLDKQSyPiLJRQq8feqJiQmFUgzXkcZSJlYB5yjFdJyiwrUlBqFUGKHTOoNRhPiKQn5y&#10;fPyTj3dm04W1a1a63U7obuVSsV6nRgo3nhOhSJZEBEuWytntpgqzBxPyHB+jFegdCIxuAE3CB410&#10;dcTlJkBFyyHiF+JJIO3h/U1GY07/tLakLousBjxbWWSXu7hSIcoPXB5CRp4DgfRIN21uzxkriXxQ&#10;UgBPXeDEGSNh6DlekQT5zAqNuACYCOxAfSNjM7NWIf5m1CdTwIKYt870whiak+qKMhvotb7PGEIJ&#10;VEwVZWG+iJ8b9HzM/NxQFps4gwFZyziec3RGzON4QKEQikBXh9xv71v7LVqIBQmj0ShSaM93jzE5&#10;CoO+RCHhJ0Iuu236Uv/MCy++uvfLC0e+veIOODZtWgPar9lkEYulMG7gNwNrq76uXcAHnAwfr1IM&#10;twZsSDCrkaxYKDjqtdE10oZSZ8XCLzlS/8hJ4sJrhd+t2RQ6lZneXZ3tQVbXkKGeHa9YULN6ewpd&#10;WmCIs9bS/Nf740T++P7DX7z72Z+f+a++wnT6+K7jh//xywe58nwACxcuE+6aVI5LBlJSq6t87aYf&#10;Ie8+TSYqjY0FoeLC1f6S8srBwasN5bUsRM8isgTROgBycNjoN1gwAAG7AJcqZJZ4aUh2iZSrRcHO&#10;5olJJMmqoYGWChAej34Q2JEcyWR4OFmUyyqegOmPI/sdeZL/L4MIzBABAXquM1dWmuOzUtj0yYVM&#10;fJo4mnwhViTFiWWAVQIoGY64PC8dToc4fBPJa3W5CKdvhsOb7upCCI5YR3TZ8gfSBT/Bl41PpEpL&#10;dWCFKDiG774YWdzSueWGRbMTM6UNtYOjI1NztntvvkPNl14c71OtW5CXkkoMlGB74BTD/7o6OyEM&#10;FolEBoNhENvhvr4yS8muL3Zu2bRZo1KDLXL02AmHy1NZXYuHAmHcRw4f2rphk8M2d+CbvTyCE/ZG&#10;reNjBqP6mwN7KqpqHa6AWmNSKPS2eYexBIUITk2gwGA0hAiFCb0ywebNWx140mAeBze4+PCnkQOF&#10;GowrkWu0JiSKVmNDOzQ4NDE2ppEKoY1PhFJtXQvWrlz3m9/9wagvk4s1RVOeRC2XacFqZ3EEwTAu&#10;YlfQ6iBzDKlCCUxZjEC3Rat4YnE8H3K5MFjBmhZoLOjfEQwKcotMLYVPVgBwSCbvHrCxUKuo8ebm&#10;QNwSsKWYAWn4UiGbmLdOw4VEEwbII6UcilMo0kD8KaxmFVodl58ZSE0O3LntB+Ud7Rj3z0+N//nv&#10;f21ZtKKk1IxRHOz7KJQSXE23NbyieoZXRPkINFhPcyQXXQmOiqgmWR++8uEf/visTiTad263zT25&#10;btPSYHQuFLPNOsc0JjkwnsiFyrChz8lNzY4rLXqxWg6ZNB5NXiztGpzi5dkqk1GgM81monFWSCTg&#10;S7HkmvX5xuy4i4yNFSy1ApyVqRn38sUbRBI1php2zJaRFYEBB08KbyeJCTMMkehjCpkoIbNRkflI&#10;OMZgRAoFVyIWgQGPotzxOBABQrUmEY7N+z0AtPvQlDDgLo8lwT0r5AM4vwhmBoV1NpWKxNQyBaaN&#10;sLfB4InQBRKLWfSy4IXkswjeycOgycc+mxXKsJH3YiRSSZ8tJq3McBWQQlv4PDwLcRo84hySXnMo&#10;/xQKBlhAKa7Umop8fqnmSrQuImAeHEoenedHWB0l0FgiStlvi13ZsjJnnU7tO0Hcc/tDMeesyWSD&#10;qsgV3HDsQk33uPv+u29dsahlduD0K3976O47uBLBrNOupbgbTZ2LmSoGKJPJeGh4pJ+Rssu59NRE&#10;yf4TnkOXoltu+/nGTT9BIBEzc1EiCs5OUwPjKXtKX9XYjEFVRqKYp8S8VEqV8VudPkVZQ4kOB5eo&#10;zGTW6rTVJrOUxZmYt474bVqwODlCz/iYyaIic+zyjErKknh4VFxRQLsfTDFnBwdSV8/Vl2hLblt/&#10;fMeFRx76cUtHM+CxL/zvpeq22tbFbdjesUmGxWIeGhxM06Wluagq5xyc7uZXmvSNrYqSEmfY3z80&#10;TMTIFnXb4PVzXKVJpC+HqLiod2LmE+kcX6FH0YtgHh4jzZlxivlCrFcVRiO0fyR8YWIhrNIZ1LNF&#10;QaY40DdfWdOIQDYKK10uD7V4UaCQKlw4ebG/e2DJwqUI8iMlwryQU8xKhWgY9xyXm4Y9P+CXoB4U&#10;CeNsAq0U6gycEpjj+jzOaBgzNPyKxONRMFHNcg2JqAKpgCni5cmiSgPOEkYSu7eCc2T2g1feb2pa&#10;/rcn/u/mzVsVciH2zp/u++Lkhe/Wb1ihglIgjWPBn6CTGKAIZaoEDbIWMKcqk6UEmA2dzqTTm9gc&#10;VZJWs9lSKJOzNISQcbt9duOG7cdPXgolMx1L1nHzVUSmRSRbnGdVDIyH7rj35/EUGsPs4489dnDP&#10;XqNK0TfUPzHWf/eNGz9574Nzl0ar21apdGXgAcJMqxBrHe7wU8++tevb05qFtZIqECPS+Rj1p7v/&#10;dvC/X7arleVy2bHdh0MEtWBZG4JGBXBk5ylwjIARfuGF165fGb/9wbsyRdQOJhJMqPHxSSFDiIKz&#10;tuiLYfr90edffGPg2vSND9z8zBvPzM/NLGjvqKtpWLRwmcsf3rVr/5G9h/2Trqw9QhbUCqEGExdW&#10;Hg4wSsjlY5VSjMxBqVEsVothzmIZhoFK5JnMzzuj0QwPhIYElY7EkboAERALaUKcRCiSmjzVt1Si&#10;zBSYl8MxsqH13Xe/+eGDD1x49x+1ta2rV20es87/7/O37n34lnQWsSsUgRARBvdqz8CiFavUMjOa&#10;5+++PbKscynOdjhi4L0XEKJMnMawjcUA9BecBw6dZaVS4JZC2KuSSGBZKZMrywQys0Fb21S6QCWr&#10;V8rrKss76psXG3VlDqffYfdU1bfDewJwZVouw/xXqpDTLE4YbahI9d3FHizOqysRW2INecaFUBTm&#10;kAxEByZmMdXVt9WfuHqKIRQINy6iJFIYUuUcRYXIoiPwMJFilZKpk9BqOWYDBKlQCQzIHKNpCeBJ&#10;mD5kSQiZZbAqk3muUiazuWbUFhWfmZcLxFCBgg+O+RwqqCIkHJs+GK1zWKIaAHGBHCPPSCJ1t6qy&#10;8vSpcxKx6tHHn5BJZXBpdV+9+M03n7780jNffPGRyzU/Mto3ONjL5RHVVRWz89Zjx46DnnXo+Omz&#10;py8e3X/8+LdnRHxNc8OiUycuHTt65tGf/7K6vBy+xf37P6pZ3Q4NCtIu0qBcw5Vg94OIJ+bKJEkS&#10;VGFPCgzNXF1pKRy1bF4+wgxGeYGZ1GSUTCpKtIkc4/CuC3ufmQtk8vc9ubl6RSRADVdqoPXv4LvF&#10;bz3zqcuVLl25aPfHn3+z45v25WuyBbFzwGMkNTNu219e/+MjP92mk+RmU+7ylnpY4oYnpl9/7X/N&#10;dW1SsdRhnQ95fdjiIRTaYKlEgS6UyDHCFwoV6I3lEp222NVpoFJiZVBLwUDJBYAKOBxUmDiUMBbF&#10;wqpYiX6fcw9PFTortKxIJEZ8bD7h6++94nC62YRk9zcnrw1Mlbd0GNUlpRUNzQ0d+KEgIWp0cvQP&#10;f3ny891f9A4OLFm9gifkvb1zx4O33Tvz1bnBN76g9lwX9jtU0yGRP7H11u1tTz5ENCpcWX+ZVJ6K&#10;+y/OD+LYkxll7KWV5OJqYmmVoLVBUtHEKK0gNKU6ZbkqrUj3BUoyakVSkg+wYrZUYtjNvuZXjTE1&#10;MzyjT92UrSn3atl/+9vfihJb6IKRkYubD15GLDWL+zt49pGQBJNjOMWIRwGJYSb5gBaTWYNFurCr&#10;ZcWKZWad6dLFS/v27sW4paG+qaau/pt9R2pqG2DBR1OWzyLZD5qA5PBgf01lJWYY2J3u3ftNRUXJ&#10;zTetR9u28+OPD+z75qGfPFRRXQmQD47TAuQFOI69IY3KgBszC2oBHEaTNgUSPZuqMsVMPlbc5uQC&#10;R1hlhoguKxal4GfPobwlGEhYx+Al6Dfq5L58EpEd+BIS2HrFIFlIPP63f1SUGJFibov7FEpIORkh&#10;KoGxLBz5EJ5xpaI0ZqNFGjxccjmpSBj1ugCTSGbzwJijfxCQzJTH7rJPcYU4S9HwcVLI3g1g7ZsZ&#10;HppAR6o3AKXBlSOZS6+mKICaE3KNChM+nFvBgFeeTMm0MjcY0AW+MF/kFJBUNC3VYtOJUR86tHA4&#10;hIh4XAeY4AF3jumu3TqnL1PTBCyUAi6Lmwy4qEQQlrkCV4jdDg9+U/t8MpyAaoImwa8FzombiiXg&#10;bdYZecUomTxDgWybjBLROzShrq7rKqto1ulLLGazHGB5IScWcrttVnl5G4k7DCVL0eEEZUuxtYKg&#10;FR0rxmmcPENeiPaMj8sMFhSe0AuBciHjEGmvNx0Oy6QS9KjH911bumqRulQLcPtMKKEob8yL5FmC&#10;UBvkSFOzwYL5yq4f/uj+3//xZ7ffvba8woghJZ/LUynVbCD0FBrrxIyQVOSzPOjBoilIHeUI6sJX&#10;j5QrXN2JsD9RyMVysaU6D8fdzR9Xnvm3tj5b6p88Ox8QBXk38BZE226e0ldzvHmRbt0DJbdurXhw&#10;een2BbRWeeT4sa/3fv7Xvz/dsmjp3PjAgZ2/e+hmtq7glWdhh8RUPRXmqq6HKkaormVbn5CrSpD3&#10;oWTlOfmUBLRpnvnstdne3pkb1q9MZ2fEIuhceQhSiwNXwma4XA74pYUMNlQuDD4nw2VCfokokEgi&#10;i+wQXzjri2atDp8/ArItEz9WoKyTaFwhXUtkZAjtTmXZEnES2RQSmOKYeExzbo/KWKZRa9DRshDn&#10;JBbrlMpSjdGoQsqUNM1lh2D1pZNIClNbNODWjs9E0NsvaNfnmGNFaji/TJrTuWQn/bHRgaH5gx9P&#10;b9m+XiC0XjsxqGYsufWGmyKBqROHTtYuWdB/rRcV75TTMeSYZwt5DTVVYOWDhm8HGSrodtq82PFi&#10;XNLQUA/P9ujoqEIuR+YMAhiwQTXp9RgmnTt/aeuNN8GYK5PhhnBMT0wg2ODj996/9647O9vaQu4o&#10;RhJCCdnde7V1wcKOtqUCJDGQEhrFQSLMlwsFadgAYMTlZFJwVWO8KlFKVKlE3Ouay+ejLCYFly0h&#10;ICgWOw7OfEHgTxFCGUYklSaFwT0znw7FzpzFas6CJPtFy1b3Xhtra16ciuaPfndu1upiFWOrSJVe&#10;o9XpsY6mM5Rjfh7SNQkCdiHOgwNQIQFaJBcNIbIA8kNUgZDhFtH0cHcUNTAwJ+AWQIBJzu9xMKJR&#10;KUT9HALREViVIIEMojfA5TOCBEMA0aaCTCtJWiBlM5DRwRZTpFEdCIEBGBVoqvPpQkOVee3aVe5I&#10;IkITE5NWALskKu1MlDEWpDrr4iRPL8+qpVQ+J5Yfi8NzXhj45vMVDVUtHU3dg31vfvH0D358O8nP&#10;iKSM8Zk+yJOwEQVvNIWdOJuXzBbCntkSkxFReEVjL5sYt85w1XJNVRmDR2aopBz3aXjC77TbnR7E&#10;NsjLS+XlxgTKm1zOoK1evXw7SahgYYMEzKA3Y4Xs8/hDPkRZwvSPzoiC3yCDyIwoC5iwXDQLKXs2&#10;nJYRElGej0KDgLI9konYEdfmQ02M3DvY04uJVzk6Foti0YoqAxUcurS42wFJvYyLWDs2CJlpDmY/&#10;EWm+aGOGbDCcjIqTfgGPHeOrUyxgl2GjF0qZmbh7Tl6/8syos7XEIpmfyQoI4LYx5IdFBxCVhFBI&#10;sbjyIFNwzs6fCXDjouSlXDIXZUkzdG8IqeqMproPTz1zy6KwWZX4/DizacmTfMojSlpVKpabMl6d&#10;ar40kOpc2PiDO+6EaOWNF367eVOoSh8QZKoGJtQLtz9AKYXAzoBTj/GpTC7xjs/t/tAVZqytXn3v&#10;w//35+q29Yyk2Npz9Lv9L/T0z/7rv+4zV+j5PHfV3Tel/NeyYQ9NapBXhD11MIg1HWGUhmpR2sJM&#10;SUREdNjAz5n18hwMtLRIT8tsVtugy/7h64c+f2r3hy98ue/8haGxqXZL1xvP7fj6vW8TV91rlteN&#10;lmpshycefeTnWEm89tEbNW0NC5cvARYW8jiMeeDGhUj7+OErDbJC1HqNj6jL2hVu2CHhWtEY9XLj&#10;vo+P/f3R5y70DLWvWc83lGJIwWQi1yGHCBaVphSbBCGDJqlwxh+RGDRJEdcFtBIP+yE0X4BR5JDb&#10;Jkhl3SMjJw/2XLw4fOpsd9uiLujeKIxwvNGIP3rt/LXR3tnayuqwMMs3KHkyCb5tJBzw4MKEgAmI&#10;fB4h1kiC2TgDqdy4XGgECMewmwIPQ4hkBuBopKCfKOCKhLsly0d1Af8AkGGIYaJFOYIOps4eOZ2M&#10;Jp/+x7O3brsHLuT5uYnvTux/59N3XDFH54qFUilBx3xyouB0zOJ7JgSCRBavhIAUKPEhZAuw7EOg&#10;IGSw+BhJ5BBNh3cdd3yOIRML3U4rIaAXLm8dn5+52DtuMJRHYonhGVeUFtgDuZVrbwH397tvv3vl&#10;uee3b15929aVi1asbO/owH780J6DNGFctflOFpLHRRoeao88Jm7pr744kAwk6wyWWxa0kCH7yIne&#10;Qzu7MwyOoUajqdA1diwtqTT57DO5WICZjECoEHb6Yp7EfqTXZcnb79yGrw08LCoHBiY408WGCoTY&#10;JAWHG34D8cnjl5BDvvrOpsbW6p7hvv2HD5lM5TqVqa28efuqm5a3LYdfVSxUnvz6wszo7JF9R1KR&#10;OBDAEEwA6vg9BgC1KiYbUNRiai5g5DjwxsOeF46A1cZWYilGsPlICp6ekhhMjELA7Y9Mnx9fqzWF&#10;4wmvQqlftrbPSa1f2XnylT/99vdvIK3tna9eMjYqMOWAA8E/6wcvN51O8RWKT7/eu2XN9tqa+rDb&#10;75m3a2RaDvwNbG48SvEIoYAnDvjCOIHBC8rB01cQMlkyBkOM7EMQuyhawuEapYqaLFHHkjawpdVM&#10;sTnLAa1Fpi0v8cWCLo9dZzGk2HkbC54CMoWzgKfum57rnRqp7SjT6pm8vNtnvRbwO0mNwU3ngESw&#10;D0znvdFFt2/gmmRXBi9/cfSgdXQGPjKlRMKYio3uuEwPxskIv8CU4apJA6YFEQW4GQwZLy0A1yfP&#10;hZCOYqczUpqBGZswHzeoCeRTyHkCYTF3kc+BugdTVlBTipAQJopeEcynMjEPqEpmHLEzSiWy4AT/&#10;e+fTJ558msvhfb13565d7xVYIQCVq6uq+Dw+7iKdRt/ctODOO+5ft3bL5g3bfvebPz7wwMM/+dmv&#10;77/3oR/f//N7b39oy8Zb1SpzW2vntm3baipKk3H/8e/29sxdWtBewxSwkkSOh3cLnNdsvlRhFhbE&#10;SewGBcqxOStWo021dYhAIeRsWpEOCnx+pp+nFPUNTlqnvHGGtKpJ97PHbjCWxUacvSp9k5a/xJSv&#10;D474+y+OsdnyqvbKHV8cbmzqWNG+yTno/cef/r334N4VG5ob6uTAD425h9TNbdgJ8AWKsQHrZ68d&#10;375pfTIQF3H5sJ8ZzFqOmOMv8DHLQWRbUQjNEXDZEiHoQ0wpyZRwaDGHIYRUCjtwbAoAFyjS1dEY&#10;QOQGMT4eVoz4QAUGzAKVaSGDkyXhtx/a8+XI8FAgQDk92bXr73n44cd1Ki3sKwWauHy5+8iFs3tP&#10;futNhTbduOXhH/847PdNDY9X1bQYKqudM26pN7MgrzFnOEhG5uklCx7ZXvaLrTmNUM7iYhkugvdw&#10;zltS01itq5QItUKhhMMQ8Bmo4QUpgYDLE6qFSgVixRSK6i1rZJsWE6uaqdbSoEHMlqpZNLIu6KQ9&#10;HxiJjH83Ej3nYN93331XrlzBXBb6HyyaZ2dnw74odDUwJ6OH9kXdo9YhX8QNXwAusHnPrFgCPU8E&#10;igD8FGuq6pZ1LUfkwuuvvt6CJIiSsvGJGcSV1leVZ7OpInoql3ba5lSAy4LZLRB9/PEnixYv3nbL&#10;Nr6g8MHbb/scrkcffbSsvBzPJbRRGfCstWrb1DTCOoViaVYLZjufATf26Pyy9vacShRXQSfMzTp8&#10;aq2SBZMvkwhil8xCLi82zuwwE+S/bNE/ngwyNXKSgbaO5YNnLkkLChxDa5WYTWj4EOqyIuEABDAK&#10;gy7o9ZWZLP5QgCrQTJCB0doh3IWFLA2BjORMz1r5YkUuATYDUmOSBiGihrJW57xCosxxSBncVJDY&#10;FvWTrNVrlmu0GoFASNOZCAKMQRUDkAFWSlIAFcTc9FQdkikFREDIZSIdlwaGLM5OhhhqC6SnOJUB&#10;AyqG52o1+DbAooW0yW1342sQqrkZyF1QeUTg8PPLROjt2Vk2t+icSMbnRwdKy9qUSnRhwThP5oqT&#10;SjbdaiYTzHRSqsvH4+qQ1c0yZwv4pvXJFFsq1adTNL4mxOoha4ZKhOkUJSprKPLZgOIsRvkW04m/&#10;B1kCBA+yexEgquJRnmh8xuUTqlU0eB4sBh0IlilVmBIiqhmrgt7L9sXrl8yHnH999vlDp04cP37e&#10;uGBJmIJLCivEwkuvPs9haO+++y6FUmo06WPxCBhI33134uMPP/5qx0k2kTEZSr7+4jC+v/c/3LFh&#10;67az5y8//9ILQO021laHvM7qcnPUnaL7UgjFcL18cfYzg9p9u0WWqdkU461acFEnS93aTVX3KrIJ&#10;dlA271DxV7c7DdyMOHfpyKXTx45Vtpfcfs+DbJftf4+vW9HhthiQJyjBRDMJA76KN+oDYa1t5YbH&#10;hNqqdJb19B+fPPDRu0Ta19xUSxVk7rDC5s60tJnY3NGvPtlFpwhjdSnAEqBd6lXKHIT2Hr9AKMhy&#10;WPCdhKIuxGqqK+uyEsWIL2SFCVksJvWqqYAjKyQKAFQwU4AQKfNMbpKGJoQPZBeXSBdZgzk9iyVJ&#10;pgcvj2kR6SSTcfi4CgkhhwupOYY3cYIREbFjQJemABDmiSQWNsHTlQh0ljyPjyc9YhBVi7kGyDeD&#10;wqvzoauW8oUnDzprmxHb4p8f8KkLy1vLGyPB6aArgpzYgSvdt2zZpm6tNy5sKtcaLTkYnRgBRgKi&#10;/yvXLpuVFgDxr/ddX7FyBehGx48d27x5s0Imx3wUScHYX0mk6tnZ+Q2bNqLOxaKhv/+6RARAFsPj&#10;dKxbsxokiCtnr3d0tih1UoVWsW//t9jaWiw1wK8gwm3CPq3SydVEvCgQzuDOErFpTBBQSbGUiL7C&#10;WxmxeTzTWZC9gY/j8ihSnGCJKcRNQ+ICCRWTV6k1w+VJ5VMff/bZkuVrLWV1C9uWSgQKAVcmFMjh&#10;10Co7v79+w8c3D1pnyUkAnOZxSxVKChmzOqAYiMvE9mIjFzEB4nJG4mAo1L0vRRxS5AuIUgC+kE+&#10;yZBEEZ0lYZdKZLoMI1sUCYa5UkWaz4vkaBHolkIR4TpFISRbuDQpsqAA5xMJHgNxbBqaVaIqre2b&#10;PqGSlylgOcW9IRIqTRUjVuefHv9DDtOTZPbajM9QWdJiVDEZKg3gNkzSw8h/MGmHp+Xcq3964pG7&#10;KTr2/I6XH/3dvYgPFEExFnYEIm5VcaXGTgEjzeZni2R5oOfmTQoVAk7w3qZY+YlkgLDAPM+FTlAS&#10;ohN9U1qWW6nU8MtKkyptRMBFhi8fYi1EzaFcYCl9cciRcayR6SwtAgdNA+CGErpo7KXmAcqP+LCO&#10;5QQliAsVpJh7Ptgx1zu2qqFTmiVob9w3Np91RQBiVzFpfLygleDL4DOYMZefSGRhcbT2Dc1cH2wq&#10;KfcGXBaZGtZlaED9hbQ3Fon7/BUK7BhB5CjMuOwlrExVmcbFNbvjGTkjBvE4N0/DgJrX1FPKyuDU&#10;xCoRMRC0pRRcgRTB3CAxk15GnkWKNT5W/uCQRCOOruqKW02mRzrk23TEYMYxTEQ2tLx19KU3fgzk&#10;R+6TK+U6/W2RscM12us8dv21ia7+YFCkYf3j1/8BfefF/zwuVV9avDBMRjnx+UYfVSVfqojz/cyC&#10;no5IwcvPkX7ndTLh6nr06edKlwB1zem9OPjqk8+d/vLNxYsk88HQsQsYHHPYZdU3PHJfmSSQGD7P&#10;k+giXG2CobK7GB0NldXKuYI4CCYKgylQ5cVycLELCZmiIODHCr7QBy9+9ep/vxsbd2Ww14kRtlmU&#10;+rY7Nj9w+MR1X8Bbw8xtaW4bSNM3Nm+saGjYsfMzZ8i/9sb1WW4hXqCwMwcpioNkCr4gSBJz18/U&#10;qMiG9hZ3Bm52izDD52UKYoniy70nzlwez2bJzXfdLjIA04VocpxY9OyszWisYKJxApw/HqZgPlRJ&#10;/VxGGIA9BhdJVsCJSjGxR8zZiJXjif70D29eujBorjR2LVuezNLnL1wqsqkKXPRvyzoXYfAXKSfT&#10;LJDbEYlNi7IFVhw7kBifR5AIqSMZqPzIHNY4rGQsBueXFIGGqLERtoB6FK0Y7hQWwyNEpjzGuXi+&#10;C+IMC3F/A+e7j+w7dOutdz7y818C6OJ3JT9+763duz4xlWnLG0pVZTouxBy5JEIrJnq74euFKywN&#10;/1fRzAlTNzpYXJSQPiAEBa5Adh4fsSyM+AmigGtYhPmpSMxwBccY/GRFQ208zf3k8zf0Zqq0vsJY&#10;WdU/PGMubTQZdR6b59jBb9Ysbq6rUH369QHrnCs0Z/1m11F3hJpyxFs7l/FgfClKiolwNH1s3/7l&#10;NW0iV2yBhJuaHum/MkwxdZOR8OYf31q/rv3S6GRFMre4pV0LulVv357/ftF34IKZIZ26OMyKFLYs&#10;WTx49pwLZzyQ38iRpSiv3z81MxVPJIUCKXwMQ33TgWBs1WIdtLQwOAgUqnff/fjEN8elGX5taT2m&#10;ctWNLcaqmptWbOxq7+roaIM09Y1XX4FiymI2AkQFHQp6K7hdMPYvTpKyBG5wqDHjCHvJpBViEcjO&#10;UH9RAT9TLucQiRhVcPbOrVTqsFKcJfll67fMM5XV0ozGO9C16gfOwOyrO/7RuLQaCwchQ5WPgCuZ&#10;VWnlLJGkZ2gi4kwu61ps0pte+c+LNeVVIrEEKTL45FFhYFpfhLIQE4G40x8DeTyWRdkmLNobaAY6&#10;yiwXWmEln2kWsOVEXoqtBwsMDibJdIJLmS2Mz7hqazuvjs6dnXPPTAOaGBods8Zz2fqFdWIpI52d&#10;ywRnnKP9UqXKx5YGCuxpgG0G5wSuUM4ozJeKOjua62urp/oHu89cPHnxnOCqZ+m4cMmM0NhDZa44&#10;0q44VoUMBSctzwuQUJHg5kGB4WXQ8AoLOS2T0LKYUgKo9hhPmBBwEBuLK73osCpiXNAPwJ1BQIAT&#10;xvAOlwxWliwOBu+QwOcx9fN7E5u3bItHIh9//NbWbStq6vQtjZ17vj5w87Zb77jrgRUrb1jUtRyL&#10;O1yIjDyU5nwkg6JrlAlVSCHCDgovOhf1OCpyDnH23Hf/eOp3trnxRXcuKhFJE5DOIAHHjZhGv6mm&#10;xpgTc2geJVYwgnlrALFmopbGSg6PkySTMTZ0luMZHmXzuD975kpza2v12pb2NoGcPxwMjjN4pQb1&#10;LVrWEj7FHznTQ0eL05vSRv2pqz13P/iooWA4s+OoRCs7c+3y3Q+uaiyRxbLeqKwAXoRcoINdzSQ3&#10;7/rwm7tv3IKcmNam5iy2UcVEb9LCMSOuSs5CIjQ8icVIGwaB95ufAjIQazYoJIrauO+Ff/hVhNkX&#10;g4Cx38DzitIYJ0KR+FZ8djPMdGTfjg+//nLHsuWrt975o9VAUJY3xGP562fORQIxhVpnCwXVdaXN&#10;azqbF7bpTRpQL7oaO/rOX0PwTEtt9erOFb0Hzki5wsqu1urHHyj5+U2idfVJFR+TBQikYEEhoumJ&#10;fDpZWQ14EofHTxJoq3h85D+yWVJuHjY7sOOEVAassYiK4zYIwlVSTrNeWmfkt5QpOhs09RXKEpNU&#10;iTgZthbK+8nJSQDB3nrrLVRRTz311DvvvDPuGnnzhVeijqjGUHHrIz883X/GNtm32qLKjo8r2ITX&#10;aY85rUpSinxnGamLJzIALptLSvYf3L9i2TKjUffpJx8t7VoCNSAD7qo8FYCxxFCeKfDf/WiXpapu&#10;2+13gKe5+723M6HY1k03GkvLkoxMSlQIMsIcBQsSW1Y+wjfKbRLSVODonbHw8KS8ypKpNQZlfAZX&#10;IAd3WqRyxiIJ6ETASoBQKpkS4JXNUkroenDcS+ShVDbv8gqQXiviFZARG0qDiCfWyV1hH+YovCQ7&#10;w5dGJCyYKsU5zJoLsHMhXg/bd7Ta33cYQAXTJFKKEix0SUykI3LxxhOIBhYhQ4dmpebmNLFwUMqj&#10;5UKFWlGH2DscVTC6higOS3T41PV3Pj3I0dfWlZcyUwx1hvv202+8u+fEyjvvYsJzlcNPMB+1B197&#10;Ycf1gZ4bu9blvIzP9x4/3TM6dGmoTqjRSaW2hC9ARzVqRZxTIyxQqrwj6ZpM0zy+qSkOFCViNDNu&#10;T89wmaBWUKGfY0lCqlpkawuTVJvJRAArDRElMwxTQyDPSeWnyIKNyfACGQb7BJj1NIM9xYrY+eGY&#10;e7yKTnnL66HYROiNvJBFDCeXToDwx2aD0AshfQah4E62iFQbCqms/Wy3PkrL2WRESI6jVNZraH9S&#10;GqYPDva0NZS2ak1rahrWdCw4f/6CyUSWVxuRjE6nBDs+PPTArYu4nKDFog4FvVCcQqxP06xtt90Z&#10;y6SOn7m4buuWF//9aXA617pIKjWpXnp696/vWH39yO6JgcjGm3+M3AP/9T4e/apoy+zu6xX2hG/t&#10;P/f7bhm7Kt005CTaVSeW8eyGKORRKbacE81OzfSdq9ZbbBPRnbuOhSLMp/78DCwkH3zyR56if/ki&#10;vqIQFWKPyoQgRjPsanSmb+xY/XuZthKOwP+99fm0deK2H215/s1vKlpXSPXZmZkrad/UHTfU7f/g&#10;wEevjaTZlebGpQmhjJaqabFSaioVqVURhJJlPGpZTluxmKOonLEHpybnpGxmi1HRoBNW62C9Yo3N&#10;O2iBWsmbyTHdNLpaAWMu7DGCkQ2bFgJewczEA6dTt3Mg1bOdD8etTPOYl4X8CessezwqsEW5iYSI&#10;osS1ZCSX8PCJgE6bI7jRovq4II4EWcVVJz/GRJg8K36eDksZjeHPhtsao8kFEWZOHT8ZCcfnrzoH&#10;xdzyVRXL2CnO4JkeeSLvGxwRqQURJStEgC4bnr40OH15dOENS/hSQf/gIDbAHqc7EY+3Nbc5XW6S&#10;S4Yi4Zm52aoVW+emJkTAVKYiMIodPX1GV1vPVavHZ8ZrK41Ihh6YGmhZvsqT4qktrRKu2Np/tsnI&#10;TAdHvF5rgcWLRtNC5wifheV+EW+ZYiRRq6M5SaH4BnpdbJAoSmDPnJ2eBQYToxFeLspnAeWcRiEe&#10;JXkBvjir0KoxeudKTp8+A10fUqU1EgHoUSatrrqkauXClVtX3bppxd3CvM4xEl7cujGV5k3OexUl&#10;lmAcNOeYhYdxAS8uAKId2XDOgntWnohywxEyDsMzE1lNOWaUhf0iBg/QxYiFBa0iLWTYnOOI+tXz&#10;RSjHCVrqtEdc817aa62UEuIcoEWyPIUrFvu2JDAQYF1mwiHQq+BxwGZGwI3Wmtgbly7evnqbKC18&#10;48mnbm21WAwVatLOy1k9XNOTA+wyvviOUI9z7FzHbT+NhMQz3WNLtixFsEoOUzpOHu2Sy+lQiDTs&#10;rFjGsoiyJiWjHJU5j6VTSCvZBTUnpZFnTSXsCm1BTaYZTs88U86MlTXFuVIUmvAFkllYBNmA/Rdy&#10;Ai6TP3Tt8u8fvr9z9YZirYVTkGBhfIMmlmareHK1SEBmwiicRnMCdYrMA1XxxUfHTCKis64Jnu6h&#10;uCMJZpYBFniOX63Fb5HKiwf7Xf978+tTJ/rPnx+SyUwnvzvnmvWvXbIqa3cyzUqvjJUhOf/760sT&#10;R/tuu/F+Wixxe325yXlVJJtZslooNIsCrnTAZkulfvXr5zds3CQXVeSD9gpNdC7ruKRpqSlp4PbP&#10;1AD6z2P4ecwIGJR5Xs4fQ1qXTx+dXxkdvpN0NKQWBJTuwdmxFQwXo/++unl1Z+pqsHzkKlaXVmn+&#10;XJ1x0YWJit44PTvZ+8pv/yXJ6L448JR/8rOfryeIVAK0xuvIKl6wUWxshuuMYIYA/ScZyvBc8pOj&#10;x5949b9yLn/u0rd7Xvlh/9WdyurMsh/ezm9YfHmCvnZlLsVi1rRably/JJwHVt001D9aK9FJc0Rg&#10;bgZauCynMscpkZA64Pcolj0FWAAfbCJFPq79eueV99/Zw4zjPKYr1xrvf2Cdkk2xq4lVP1p15Msj&#10;kDNmjfTNP98kEJqqFm9g8oiX3n7uttvXaZWIYA6TmSADLwSbFUNOBl5OttSVFNWs+0EYy0IyCr0B&#10;WJlRDgHd7fH9Z0a6bWwJufXetWZjDlE+cKPHMhSyjPQqCzhHmKW54w6+qARZBEieF+aYOiZTnImx&#10;E36vb84adYtqy2Jq6cm9o+FwoKaprKO9FvFN77z2P4mIB18xUDEpbLA4mCuwJWmmIJlHZkvEj1RD&#10;zPpEHIUMvJw4C2Yanj4dYWTj4VgYSmi2BNY/DkaETBK5Bkhh53CwG4OZNEah4GIGqIwrcvnwuYDV&#10;/+w/X1q8dB32ToeOHHj5s38mRYVFN23JoeBBHFXQxnVMJCYGAo55hdGiLq2nMZNhUUIaGRXjZCSu&#10;YSt5tBIpsGkuM8iOUnFvft4G0yaNqGkpOwoRAU9GRXPJ+Xlq/II5MwSrw6HujMbQLBRpIXQ+emS/&#10;1+Nqbm/qGRo6caXPVL/o5w89tKSjyR0In+0fBs5p0cKGlkqLCkSFAsiXYp8v3Xfp1M233vD+7q8W&#10;b3ugbc3P/vCPT9sWLBvtH7r5hu1SQvfkY3+KkPqWFbftOj/76H++mmfoZmhZ2ZKNl6acvRPW42d7&#10;jxzuPv7FqVppTa20ynnN+fITr175ZujUFxeIqKRa33DtzFUI9hpXdkWiyAtDnhx/aWdzRZ3h0tCZ&#10;L/d/4vDMuOetMwODOSY7nAhrdEgGK924dQtEKJ98toPO5ZFAiC4TxSporFQy7o0GELZLFRP/CO/E&#10;XKXOhM4nxmA50tg5U0GhXpQgGUeOlUudDmH8uDPVdutfrg7ZzUJGwufsWL/FE8yMXZ/ftHiLII/s&#10;CKjgefEMEycepIetNSVHD58rBiKWaSqqDAcP7woG7FLg1IXceCqJTWWSgSDpMqGyEhpp4GLZ2SAd&#10;czHTIfClpABK0gkFkdOyI/BJURnut+H8dyGh1Sqa9c3M+Q40C60CxVzcHGwQZfhVca0lsYwXLk1N&#10;5dXORH7a6AnmMMukuRmNBTAlYYYt9KTGBscKGjXgUfxgFhocCclqrrXUNauYnOCpoOsLevgIN2AT&#10;cASUyDDN0J2N6K+lmtxyKYNDlQmmkWdTYBscSfGsi6bsdqYjJedcGpsn9a0ygQ7iru99QPli6hJ6&#10;fDguoXSnkpj4i7hCKq0hSHkgOlNgx5BetPfri7duvxl84ImJbri49IoKZ6bQM2V98CHkQoh4XBnS&#10;QCAq+OKTTz96982dn7/be+XU5YGr3b1XTl+6eL7nKuQBArHk/PlT//7H/6XCrjtu2mDQSPm5aoVM&#10;L8J7GwPAxV5hWaAhm5gMC0o5NdYawfGxRTclR0+vlCaE/LQnN3VofsdcaNgXYY2M80prpGs7PDmw&#10;adIhKXy14fpV6oers62aBKXGjefttiaiflKyZlONXiHtqG1ACMpT//n3wz97sPvq8bq6Wkt1w44d&#10;Z8JzqZX1XS8+/eHu3V92Luv6+rNDm+5cdb3//Duv7D38zcWhXgRGP+q0Bl76z3sH957Zt/tk3J8f&#10;6pk+uu/UzOj8px98Wmo0grHYM3T5008/6r92Ua0SF/LJXV995vTN9Y/0mswGCPah0gCWaaS39+rh&#10;436bv75t5b0/fbx64SpCIh2fmTh19vBnX7/dl+jRtMsyqghpSpGKKMmNEoxoJubnsQrpVJgXzuz5&#10;47sVC+tFjfKqWyrPeY/n6ui6uxfmNSwghwVYXSDuHcLEDO3zuDQymZmHjQBKFLw6GQh0gY8vipgZ&#10;3BwcBFwSfnFQ1yC6kTARC4Y1PFIdmGGFz2t2BDoS3lWZ2BaB+KEWwU9Wsv/0pz898sgjH3/8cXV1&#10;NaSAyGZ77c23LUrzt3sOM/ncM5dPPvPqv+/fsjniA9ZZJ1BrBBqtlMe2zriUUjPI0jikCxDjsVhn&#10;z5xuaGxEbPi777yHeCj4a4Esw0wK/HFwY65e6ZXJVXfefTd6z7fffrVEr6yuqraUlUFyT7EgNAwh&#10;b5LOwfuaAkycJxKzRDIWaJ2ReH9fX3sXInogW8a+BXI6JGex9SyCb3VFZt3Y2/Ik8iA7W+CJ/axk&#10;cW/IAq6HD20hkj2KeC+IFyFLhJAkn+MXGIODY7sPHt249SbK41ETcPJwozQ6Kh5fIYF/BhkKEj4f&#10;M50MSnXc5QJBmpGPJmLQt0D3hV4DjikpgvVkImckwBx1SQPIdYGmi5tU8mIaflojgs/bpNGc23vp&#10;p5s38WTQ9bEhlJmbmUPubefSTkSvxpEwG6dfeOo1OkpXLqytLal8/eU3Zj3ehx/9OeA5I1d7m9pq&#10;p/0Og8UiwQ8ug2844/ZNJ7IZqcZEYKueT0uJ3PD1Xi5XYq5sTEFdBTaNgA/ZdpVRz+ewssjQgFgb&#10;K0VIOzPZNAs/HbBdCpiagooGAVAWYylGKMuJ530OdY7h15cDEoIEG4/d5nLYvH4vQn/iSfiVwkA5&#10;QeCaxPQxg+EoCYD19Ng4Akyw0kdiFSZdUoLvstpOXR5d0tXJyjF2f/3NdydPW62e1iXtVZV1Pk8Q&#10;hPfDhw+tXlBvtpQJBJLxsZmvdn27bt36ZCJ98MDhU8fOzk7PNze1XDxz5c5b1918x4bdB87BU9/e&#10;oHXBlxNhr9i6AXXr1fNnFyyKmMrU3Yc9G5bxuZpwnLVkfFhSqbI1m6fyaawt8T4WRJoAxbNnePEz&#10;F2dfeGVXe2fnH//4kFxG7/3ig5nBz++/WcdADc2FhxZGJt2I3eJLN6/ddLdarc2mWOlE+lc//+mP&#10;frhx69bF169YoSxv6TQSLPL6hbEyvfTDNz8zQrBfXrl4dWc4FYbANxZG5IaQT2hk0nIO38iTVJQK&#10;lXPTI8VAZILZWFUnAClcjIVAXCoUG5RaCZcbocpGRljTs6J4pmbEIZmMaG2F0pG4YiAkvurn9oZE&#10;i6vTGRMyJ+jctb6uigpevVZRqlIZOCq9uFqnaGKk591TUjFWSpUERwHJIN6EeMIWiExD8ZHGWKzA&#10;97Hmhqwna1S6wXP+CYlDvlwhIgw3qG5rkNauqFzQrui8dPYEcgIq2utivBxfJ1dpVSGHG1x4sPKQ&#10;QVTV1uz1OE0mE1Ld6CytVmsMej38IR6Pq/d6D3yka9et1ptUYn7B57RFYzGJSuOLJapr67DrZgGB&#10;MW3FJgrImuaORYeOnTl75lzAZVu7vEsi4mL+WlLXwlPD2y/GY+0LxxD/BoU6UGEg0mLjj1MCADkG&#10;NkcMGIiReyaGuxoyiaKoDANBBva6YDJDdY33Ow9pVUV5eW1dHXSz0J7hP994440vdu6EYwNMJLCJ&#10;xWJ0UqULOhcK+AIYDAaHh3Z9ucs6azXoTXgIWTwRogsUYGNBmyIS4NCBcgErtXmPa9o+i3RIRpFr&#10;CbESkNBFiiGcdVqFCodDMBBTKQ2jo9MxTz7ozu/dc8Tt9pkMOoVSgiysVDzCF/PQu+Abmh86JiIo&#10;oUxDsgSseI4D66PclMpwEEi38/y+qhWl5fj5ZiDekRwa8zOzzFu7JCN9F8qNlobWped7uplJT9Wi&#10;2hSSPIGOYBfEcLzkGU6HT68pQZoal5QBxKdTCrEn1BsNkJxJhfJ4PCWXqQCg4BJMm20G/2C4QKaS&#10;GVDV8UcKcawpRjYJwXcxTASSVgh/ausa0ZfCu0DFwH4EDpsP2h/YM7w8fsLiuXEfYoBw/mfy+TOH&#10;LlYbtTBs0GyWosQAShC3wBYTvDRCRmhGwO567dl3lixuue+euzq7YDBT91y+gka5trIMwR+gX7CE&#10;grmJufFrI0yKUd/aypeIHvvRH8hC7IF7701hvJehvfN2rdHAlcn2fnVq09oVZpU+mohjESeXm9w9&#10;OeeYbWx8tqyuLhHyCeJeWXBOFp8lWM6CNiktR0622KLWFgfJ4/6p3tnKbZ19s/vv2pTgCXKfv5VS&#10;57cI2d0dTeJz03pHRuEfPPfqX9/hmdov9x2wfvvmAzeiy3FRSUCBzLMectHam4BXRVRXDrcaUmsJ&#10;6ekjZ7SmtiVty4Njp1/+3e23bZIs7KpJ82s6N/4IYSaDvT09pwfAEjfX6tauX5KmI3k6m4yAzao5&#10;fuTia6+8feLbw0h6nZuabGusV4FdBIYQ3EcsAfIuGBTrP3//V8Bhhwlz/X3r/vbCHzcsXmjWKju3&#10;dCK+7chnZ8MRpkJC37Ru2fErU8ePXRQLyKDPJRKSBp1mfGRs/75Dl873QJxh1tVwOcXQQOu4nYC8&#10;KhuHYRZhVOkkqYR9kk4f/ebU7JgXST03bltZbtGz84jQYfdcvoSMQWS/S0hlNh6NhuZzlBxu+0g0&#10;KSTF/oA/m0xDDMphC2qr2sBPiyfpg5+dDfn9rZ31jc3VBJdtKTHgbQqHIphJIfpXyEd+fD4ajtl8&#10;Hm8ySmoUPI2ClIhQeDBBFoRRGPyfeCScSDI5XJlKXQSAI6AMvL+iaR0vDdKFo4TzmiybBpaQzRQe&#10;/O4ygjh/+ts/K0sq7W7Ps8/9e2S0Z9USc4kgER87Gh0/GfNMY4wR5msLhgZJaaNIa0pw+V6BBKFE&#10;rgC+JinJ4lMRn5Dh46VnGL4RwjvNh4xe05pFkk4yrcaQlEpKGTmdVKXSlIkMDSLLIompqbW9s/vK&#10;5bnZ2cWLFlnMJqid83Suq6tzsL/v888+83r9q9dtXLJ89eWrV4HIeOSRn6IuwHeRBwgiTY0M9n29&#10;84OaqrKr3YMP3HefPxB+4/U377jrzu++O1JbV2006r/e/VVjTbVeo/rrk39qb6n/25//b/XyJRUl&#10;lhPfHUolYg/ed8+61auOnTqLw6e5ueXll1+rqKx46qm/wKfx0QefrVu39uLFS6DYd63qwmqQjW07&#10;u+iNLDFWrF25fknXCqO+RKXSpqksIsAgQdq5cycG/dAtVFVVLVy4EH/n5MmTXV1dgL4icBxZzXjn&#10;qTQFtQqdRoSYX6GSQAePvApfLMCCZYIl8HOJ+e5udLEIBntu3LZow33Hn/9MzaTj/NiyFWtT6dCe&#10;HR+tXrBAy5FwKayU8JAkglQoJ2FkRLlqruC999/asu0ObU1bSceKKR/15YGj09OTQMQTcZeGSGY5&#10;YlYOwewpOfSLMpnBYBRjFqUvESp0bJ4EID5rQDgyab0017ug2tAsyso19kaRi5jpLTTWBIxdeUol&#10;5lF4SyE5GL50lW9Rj0mzs9wM5BADTltcI/BgyBXFPr6YNIy0LvD6SkvMgBKDGAIvVHFLIhLKy8tr&#10;qio0crU3Frrum7mYnB4reHNiNi+RyXfPhEadDG+e4wlm0+GYJMerLmHpy3B3MnQlE3YbCKBGiez/&#10;IcGLi8Dv6SAFsFWL/+68fXZWZzbnciRydERSdiIRFYhlx46frK9vNJcbEokQnMwVFTUCteLMubNN&#10;jY0qmarITQ3HoKyuraupbqyVKqX9wwPRZKKxrmnV8tVCrrDEYAkBOk0Sq5ctbqwul4p4iUhUpKqA&#10;q5sDKRWLjQrXpK0pZLALlgJ3lWPGaCIRKq+OTSerDczz9g9Peo/lxPMWBe+Df5x3eeN3/GJBmkfz&#10;M6xacZ0wpdXxqiCIIkWoFlNYbM+OIygzQabiq7a10Zm8Wq6zWd2ff7z/uWf+df7ieXQiS5Yuu3zx&#10;OiJwVyzp2Pv10WgsAKrcwS+P/+CBbbBS3b71hzdu2fbaq6/ff/ePnnvmOYlEtnnL1v/+96WHH/7R&#10;V19/0TdwZePmFT2956yzk+tu6Hr4od9sWbfFabW/89rbnQuW/vgnv7h+fbi8or6rYxEoIdevDH78&#10;2XsDPdcWLV/RtmyZTKticjnXx/ufffm542ePNLTUrF67bPmqBRqVNJdNYK+FIHrMD7JZqkjMyhQD&#10;c6d2Xaj4JnChu1vTWmsAm6Gp+T//ex80Z0N1B0GTWLTkEd4mjGXYsRQz6grOIsIajvlYOoCxZgrW&#10;wHwKxmB8xmg94JlBPgwBiAlOMMhd8gzsKiS4jgsmI8OiE2LBiqKBrxQ3c7kW9sMPP4w3cMeOHQCv&#10;Iy8Yz8j6LVvBevri4x2/+PUv+qaHjx07pNWKlchm0umgMACDAtYCrztWpNPRPOzqEqC15umpqam2&#10;1jaEonzzzd6utrZ0Os7ns6GOi0WRCso+euzUwz/9GUkSUDUkUtGbt28MxcN8UDdhs2QmYvlonpVi&#10;ohUAEi1JKdXaDGgBGDAIhCjpbC6nQo3AOT6+K4wGsBoUM5hm4Kv4wpA/6HY50zglChR82AgqTROM&#10;NCDNwCcEIpQ3AaxXKJ8kYe0Ix5iptL62QgKgmKVGEUtBfgQeYEbKCxE5bLbkQnHQ6SpkMjAdoVRN&#10;k+xQBr4ygPN4YbePLLIDMSVkQeCYgchBrxIXEwySvqAvlYojWhFSQxn4enlGX/f13qHR2+7dKpZQ&#10;WYTqztm87ohOb2lf0Fr0UJGi91/7ZEHtAu9sdMmNXYBVvf361w89+kNLdQUrnRy6dK69s5WjAsNF&#10;QNDQQjG9vllP0i3VaSUSEETzciZzvPcKX8gvqW+NkwI/A4tHlqCQLVFKweNMweUH7D1gFIiHR3YV&#10;nUwUsfeod3Fo5jO5LCYqGUYqDLQ0N531uHQMIqjF5DKDajURDSOhwWgxQV9CoAVJ0163PxlLkFkC&#10;rK9kDq+sUK9Q22fnIUbHth0sbjHYtATv2JFrSxcv+mbfQafH++ivf3P52vXW5uYSxLkkKVTS5y9e&#10;KFfIa2sawYrq7x87f66va8HCp/78dGM99vJ1A9f7HrznR98d/O6mLVVylfn4+QmvayQZdxTgn9OV&#10;r7hlLYIe9h383/qtKToeufSta+nSUJpfeXWoUiZkNhsvyXI+9IHQlMjYUoeL5YvqLvRnLveHH/nZ&#10;n++65QGZQGwb2vPmS796+K68nOXE05VjMyi+rM8hcqWWrrvpz2IZNiQ0lu5el3//N5/fuK0JJOTu&#10;y47ZeTsWaLiBpvp8J7892NYoyzMyCh1j3ZZ2lZqn1PJBMU0gPBCp7KEIpJII6lQXQgDHRaPBstrS&#10;DDeNNUomFyWLk28U1mmw1OvY6kouDJJ0zOZgpRIGlQRp7oAjcblZnVpYZlbHuL0GZl7rjwKVVNda&#10;STEjAW4Y3BJFzk+6Rv3OEbmm1GCoQPYkKn8qFcvkwaMcKSK+ZOI4RcQpbog94wieFTCTE/3ZEVHS&#10;tKKMmWR3RBcZnbrRD454D10bpZ0cCc+yoJ6lk8jNapheEu6QuohMl2d53P/t2tFz9qzFUlpfV6/X&#10;G9DeoHB3Oe1SmbgBcW/1EHVgk+RAR6czW0prm/gKbW1Do1Qqgc2grrLOoC8rr2gCBTiRzpdW1re3&#10;tXe0NBhUqF4y0WRKqNSlwThkcYQctkShBgHS4XBg0ofI6qLxKYdLEIU6RKnFDTHuqXAopJBJORBn&#10;Z2H6gEwVrDlkfWK8DVcUSywSIXkPZirob5GpVVffgAHp6PjU/gPfHjt26lr3tXgsqVXrMFgRC6UN&#10;tc2LlyyLhlJ7937LYsLfrgMXNFtUUsF7Dq+BOJkrIPdTpTMqDSrECsDxiEsO2Y4oF3FdFm/MPI30&#10;dqwDHPZgO+gBlesXtmxoalx49NiR4fE+h3NKa1Cii0DUNTpcXNlqEcM9Y5/oHihEwyxmhOCmsFoo&#10;cAVhjEMaq91cukpjIHPi4Sj3u4GBHyws0WSpL098u3zhWr1S89anzzUpucr2uixgyfjOEQAG4wrm&#10;0IE4n8A1qhOyZbl0TohpQCyO6gjpKEkcQ9i5cYqNKMi2MH/ingYUCuihLASNaHfT0AejjEHUIp+V&#10;JwWkpKGumQFaaDi08+OPLp87t7RzaTQcnZ6c8bscWoUoHvKLuVxfNg7leZKiLx7rVovI+sraA4eP&#10;fLRzz4nTJ2os5cgeKBKxMtkjXx+I+GyP/eJhLqxscM0zmedPnQ55/KB9nL98TWLQwXFln7aH5r1l&#10;xkq1xtg70Dc81IsYQLNFDz3AxWNnPXY3KYDsmXVw19l777oFsulp61zv4ChXJIKi+sy3Owvh+YUN&#10;qlqzPhulOSwZh6dAGyYxKYQIWhHqU4gpUPHhxuSUVURreOPhL7ZuCYRj/I/fSC4vaWut5fbHVDO5&#10;iHsq9IONj9e2r5yw9j7/xIM/3iSzSMeAkKSygnCyzFixTGRQzbhnI/Fs0B+M+10SDuf43svbNj+I&#10;tIX9b/7+nrWeKnMaps+EsEVU1UWx8tfOHRu9MIGHtaxet3bjslgigIeUYIjOn+r9zz/eQjoL1N1e&#10;v2cIR1Iq2tZaLRMhM6foZAY4hU5l33jubbRhsAQ//tIvxCYyG/CA1sw3C6Ip6tSubr87hcXC9PDw&#10;3kOXrl641nv12jP//DsGuL1Xev/999e+2dk72DN95OurA/1j7U0rPv34jX8/+cKXn+zCRHzzeuBk&#10;ovff+bP//OU5nVbpnfOO9M1h83/3fRvVKtETv3vq9Rfe3/npwTPfnT6y54RJbmqoLLVbB57+y2fo&#10;1i5f7g2Goq+9/DacJYsWLEVi4u69Ry9fGunvm7x2YiCVTNQ3l6GzwoyjKCBnsTF/weY8nYrD0AgP&#10;ZJ5DyAxagVFdEPEyHHyrSKrLi/MAFzAABwvCv6pQcRGzzsAUrvgLcE2UQXhrwj4PFQ2Vk4j4VszN&#10;hk6eH95+z09vvON+kCFHxwb/9fTvoDJraDRNukZTVFCuFJfW1erqWgvqMoGxkiNTAAXBQsofBwEM&#10;IKJHCwl2lbkBpka1RgkvUTKDagipcx1yZQ0HI1tSAK5mPp5US+BWB31QnGZJKUIXJ3RQpGWTwSJC&#10;YGZqenLcZNSXl5ghk4cTbMWyJRAvfvTpLncovnj5qg8+/qSquuaWW7a/887b/33p+UMH9rod81Ie&#10;efb0kQfuv/fSxV6A43GKjE9MbN646Zt9+2Asrywv2/nl58015QoRb9dnX/7sx/fqlDIYcuAD2bXz&#10;cz5H8KMH7lHK5afOX1AoVChQXn/zrVWrV4OhiGCSS5curVy+yjozj4ypG9Zv9jqC0IxhUQGPCo8t&#10;pJJ5lUwvk6o0GqPZXFpbV4vgHCToHP3+F1hEZWVl+Dtnzpzp6elpbW3FeDoSjUCcjNoMzQAiyJPJ&#10;CBssZwETU5dYNpZiBFUsVZgnGem5tjEnAdj4mDe0bf09x49e3HzfTY7BoWWLKnQKoc825551mA3l&#10;heJojosZGFKlkwjokyKV3ZwhOHsOH4LjtbzUvHhB6/o1y4Nux6ljxwEB9vlDYiHc6nnF90pyLkod&#10;nognUXHEcjaSNQ1laZy00dyV2NSS1ZVyhjXPmpRy5319B8XIn6jvyheqRJQ8KrTi7k44PEG3nzRp&#10;Q7ksL5SV2xLEXACy+RyzEED4JzMfK2TjrJwLFl8d8psYKW6B4rNoMcmXKLVcQ6lY3VpW0bW4pWlT&#10;h1uZ7ss5Lgem3TT47UgFERf6fLLh+VqES1iMHHOlTFeD6LqZQAyMdoMvKNcZ4Rj9/3dWWFoB9QwY&#10;bTQYJHF/8MQiKUpCIBlou3t60bLWy93nmluaK6obpias5y9cqG6uI7nEhXPn0cbj53C1++qUdRrr&#10;K1Opua616cbbtqulyv179w33DUv4YnSEcsQz8nm5TEKC/0ynbLMz+qpFUAjigkJEdibB0MoqkdKF&#10;W5RixCiOn61MTQhLE6luQ2VhmjEQlA3D4zRyKGEpV3RtqyV1whgZaaNbDDlNZiJtUlchOC7ISHJx&#10;kcTovCM63T+BwUHHurJ4NK5Tm48dOt/XC8h7xm5z+gLxbTdvO3v6EibODTX6S+eu0/noqhXL931x&#10;7KZNy53WmdFe25c7ds3P2X/yg1/s2r37hhvWVdfU7Pjiy9VrVl08f96gNz75+ycoKh3wBcRCwb69&#10;R25YuSqfoo4eOty1cNGRo0dffe3t9etuuHSh7/UX3wn4ghvv2HjXfQ9oDcZUGhRjTNEzh84ermqu&#10;uO+hO0oqYHUBMafISIG9JR7xJWPBYMgDADWVpzCIjdCJkoxcfTAappK9IyNlzU3qsqo1m28+uPvI&#10;4KW+prIaJDjH+SEPMeVOzHNljAQ7YAtOuiJWrhATmDDgjfB3IQ6vaJOBZrFYisAwxGSCJJ+FgQnu&#10;L/RaBBARtETEIhEuV2viVItSLEk2yUomMUsr/oLVqhhAVcRvsmbsVqlOairRvPXfl9rr6v/8f8/a&#10;fKEMKfJn6Hi+EAkBFhmDYY9DYGYDjRvYs7TX51EqFbjUgdRTa+SgPWL457Q5RALxm2++dcstt8rk&#10;0vGJ8eHRgXseuBtGH0tV+ZBtGOyzaNbDBlM/H0OKEyg2iWQawFFuFl8JGS3QlR2tsNoPX++P212y&#10;AjS3kOvRLmH2ooKa0/NE9SU4OEyEQOlLUNdHZY6wOpKVRtOsLNNgKZfzRPbpGVQniCfigx+bSQvE&#10;In1V5azdI5IoCnA++AJFbDqUc9CCc/PqKjMoRdFAgIilElScJeaCz4Pb0mjQwtsdDgQx7caREeMQ&#10;/kIhbJAw682iKmNx3jBjDXYPZketolA86QmvWlXPkHCAfHE6rZgmzNnGNRoJFklkgfPmS2+2N3as&#10;WbkxlczW1tSBXi0UZcurKrFTdjhcFCZ/8QSfJ0IGVHEiEvLlUjFzWTlfKgYfgZOmxq/2CDkiS2VD&#10;jM2KkPmYSOpyB1yDgzmnlYrYYHcAAaDAEpMFPmaBTETVYqYK6TBcmCSVZocpRjBdCOWYKeyvAXli&#10;AsFQlAQx0JmGQmGA0WKxZBzjrGRWKVdhYREORlOgMaTpVKHgpZKJXL6uqj7mCiRdISGbH0E/KxAo&#10;ueKAy2+dc3etXk3hvI4CUAqIXV6M05bLXrVl44H9xzG/CeM3LwBKwdy3Z386zr59260430RskleM&#10;kmYEQgMhfwRwRr1J+pOHH/rjH/+6dv2iSNxlc86QEpvQCG88s7Qiz5HLvZQxkkvpy+eRsJLLgIat&#10;nHLLP9jF+9/HqsmpG5tqnnnzuRObl9wam3fueP6vnz3z5BN3iC1cmpdj8ETousVz/vIYY+36Wx8n&#10;5RDlCwiGHIkLNNQnEXck4swhfgsmKESK5TIIKXNOzdmt7nvu+xHGtBJZgovfsTBNshxSSaiqnl+/&#10;UNG8SNO0SKMtK6SjjpjPVldlhl5dgEuemQB4HuoXRjzIoxBvEHYN7g1MfcPJdNdYfKs62e0VoXWt&#10;2RsakivLgu0KWzl7QEzlAhPzgyMDxoXVHg7WazlTNl0SD5ITY3H3PK9GrlCp8wyQQVKMQpjPBk7F&#10;inEBAgyTcBEgoFBIhChPVgLXOYPgsijccTSp4qgjvbaz/9jhuToH8MaG+25uBlUsk0SuMx7mObsd&#10;iTGETJLGWZFjXTp1EbNX4Hto4MpR9jCQkRhCIpxSIwdd/HuzDB2c7Z6euJYElUYgT7CQbFwkz2KD&#10;HfS6wQbDeoJmEHyRFMxAqRTtD368EFojQRTWpeJoLxIO2+IsRK1o8PJXVkF0Nzs+5LXPFKgE+HDQ&#10;D+MLKAZZgATM5rgczu8NrXmkWkaxAHXZEcSD0RxwO1hVASyJ/8QaNgfzEZev0hpuufX23z75pwd+&#10;+MPVq1YjQA+BaQN9g//653M9PSMSgfHeO372n3+8bVDVv/bih0O9+CHKSbY6hCAFOF95smSBE8qk&#10;UjQtlcqMJiMKIcTyjIyMYRYB4IeQJ8EmSqMyikRKRCSwkAtD8uvrF772+ifbbrorHE1hOD0wMhAI&#10;+zlCBCin+fqmqvYNte2LuKLczNh3Fw6/YB3ZFfH3MpJR6FDGB/zPv/jaSCh15PpEe1WZiRUlo1ac&#10;0cqaRuDULx7eVV4iLiarw3FSTMLAFBQbO2RQ5zIUxcef51IIsytAYoJQKTa04cBIsiNAO6KJSuaj&#10;gTSfBIpDxi2IybyYm5eghcMffGZR455OZPMZBt78Yqo75NMSya033njXtu10PMbOUq+88PQ3X33m&#10;dthAhv3fO+8f2P8diTCBYi/AQAzVxQtXr14Z+v3jj3W2dJ46cEHI4CXgRI+n/U6fWav12Ke9Tutg&#10;/zWnfc7vBdeHAbN1IM7e89UhdgZbNvmitqWj/WNH9h9BHAF8L9UtC8709r/071fQ8vVcH/7vi6+H&#10;3SHQYYDlPXHq7Icf7PA7g289+y+Ov9s22X+se+Ld41NRZYu6dZGlrcHUUCMv7yhoV8WFDbpyhVkk&#10;knNErBop74YyQJppZhgMw8EJ5KJztRI/KysYD1j6rs0sbbAsWLfZk4x99dJvn7oHcD7a40PXL+II&#10;W+fsfEPN0vGpCUw6jVBRGWsqDGXjQyPItqlSljOpUCR4Xl+GUjZz4dJoS101Jx9GLBaFeR4ev2Li&#10;CqJm8VDCuUOCYXTiu0u4E00683/ffn391g0YyZ3efzYBZubY3EDv4NjQqMdhs89MxOJJ5HGWotQu&#10;l1HcFE/JYRD4CUelCPUrxuIwMDBikwK11gTElnVy2jnnqSpv+uz93TMj3oUtTf/8yz/1al33sb4v&#10;Pzj4wK03i3HeJxnemRArKXCOByOTQTjIGyprIQGAbRi/sKQCkb//6qh/PtZa2eSdZg1e9j352L9H&#10;+0bDrkD/xfFzR/qunul9/80dA+espaaGRJT49S//9dffv/7cX95544UPQoEAvk+UCOinoSgs0DRY&#10;TFkq5ZyfTUH0mE6JSvRsOSLM8b7Chw6pAVuA76DAwrcUw+Q1m0EGKOpvaNUA8Cga1IuOZojuMyjs&#10;0aHrDeYwf/G730zECqa//eOVW7dulbCTn7799LsvPra4AeI8Ly9vra8z61o76YYNQ/LOMWFtWm5C&#10;2argpvUKUq3ViBEwGvaoRLmOjlK5CYEBYlFZuayqzdS82tK6WmCsFcvFBnHGohOVV1fGmdx+Z5iW&#10;W0IsIcVAxgcMfsgaDEOmBRPS5o3rtWrF7i+/iIQCPBKj3zh+vnfdsX35qhWHjp44f+kqNm/JdBob&#10;8nvvvecPf/j9PXff2dRQGw77IaIWi8Vmk+byxQvXe64taGvJ5SgY0uGjTiZA6AC7hSKyyPtBkmrG&#10;OjF69sSxuekJBp3BoAB1F1IrcPvn2RDrgIjJOn/+0o4vdh369ijmknK5hssVqdWGutLWN154/0+P&#10;/+Olf76WT3Eunu1lZDhupx8wazRKWO3jUEQIIWblv/3tb3/zm9+cOHHi66+/xgMABDT+p/feew/j&#10;mGL8ZDqD+gdkURDRAYgMRv2g0sRyURAlOJEAL01h5p2lhQFCjHSSMg+jPhW5418/mi/lLSvrvLBr&#10;L6gsP374p6RS9coXOx1Q96G+ByAVwvQMzbC5QxJV1bIVta01u3a+9urff057Bswy5q9/9YtX3vpo&#10;6Y0/zKlbjh3cd/7E8QigH1Rx1pvEHJ0nFSj0HLEqz+U7fD5WatKCwCAyTLGiCUQI9l5HTSLpaMFa&#10;VhJ0RGNTQToaSIa8dkdDaQ3HT/Pn6GyUNcUopEXCzNCsyhoQwaUSTwO6pWZyZHlonZno6QW5PD+X&#10;E6CnzxVCODb57DAfVpQkRxS/6ZauR//04MbfbJtr4byQvfZauvsS056KZkKf9o39fs/oa8foUOb6&#10;xKjTZdVwOGa1HuKS/1c2F7dWeKS/r7pxN+FP9SbznN2BgTaOCLBJgKuFtNAVvp4jXe998jpCC+56&#10;4CctCxa+/vp/qyvLstnEu++9BV5JRX35Wx++/RB46n9+YsQ1G85lli5f8carbz/+m98ZtLp9e75+&#10;/b8vnzpxQiqUIHZseHBMgl6UCwsazn8hM80Ts9QELeBAQQ/avDTtYFjHswPn7UdGsnuvhN/PCJNk&#10;oa33HA+yu9IutrLUls97VTltNXN1YYouF0KjkYwTwiShRVqyMOHmBca1SlmMq4cIAhbkgNd78vjl&#10;e+++r7Kitq11wdzMrMfhx8lXUVoeCcEpnEaiCdYiIA6kIoln/vExnM9/eOIpRZFNxVzY1f7sf579&#10;+9//bjGXNNcvYOQEWE3QoJnk5JyCwufAvYZwWSuyyR979AcIZWSBx5kK9l7rDvpdv3n8Z7/97a/K&#10;6mrCmdRX+77527+enrbbMPffeutNnSvac0Qsy0I1G0GMhG12PBn2I00FS/lcMh4OeAAXg7IIJXG0&#10;STK+GbVTsmzAc/pXLwZ6Z0QCxd9++6eNC1a+9tzzz+17Z6BgzyIpnUf7GS5CyZCUcjOi8NWJE6Gk&#10;FXmlVNxBs6PunMtb8IQZIYSvUSA3cKCSoxHRzcAuBbo0dj7EYEQZjAlX8sK1kUgifOXK14hHFxQZ&#10;uJisC4V4A9FojYwNfrLrg/blTfG0r0AHb96yJuyHKZSVRGwjAH8FRjycZeV4Qq4MbBncYFkq3dfT&#10;s3rFCg6LYZu3Yn4LUh0AGMgWxIji448++cEPf7xo8aJoJPLW/167857bxFLIWvm2uFOgFx6/dCyR&#10;D2XzYRIZk8ycSIi0QIHbFWCmMghnR9RYFNTI1lYsbSd6B9zjk0QW42bks7BJFkxS7AhcEVjgmhVS&#10;o8psMcRsTmrUqvenheF0NJYiIO1jFXzWGSEDkDYopuDJy4gF4itXeuZQ3Zu0WK+nAAyJg/8L5xCd&#10;FLGlFcY4poWwYyENB4x4MAaKYV95tVEPxRI4OcEIpLcQIUoI0M9ROEok0poKSW1lXqe0hvyTs9ah&#10;ywPiKO071+d3BVhwZml0vhiFShK/fU/PtbHRCQyxfvfE48FUBH+CuW9dfQ3IivjYe3ouNzXV6nC4&#10;cwgK502Bjdyg8spS1HacAguLxvnhATgjy+oboxiDIMYXJTZHGIgkTAAkOq08FEfgUkD1h1sPKdVo&#10;duFWLZamSP/DQiCBl4dFJBiMJBZvoL8jth0C93QaGV/FJTbkTwDdpLOQXfFRt/l9QcxRTEZjyOFD&#10;xFwwhvkeM0al4WgjMwhTD2LqHEukEDePDYzf46ptr3rtw7fe/eh/mWwoGwkz4zGpkBuKBbpWdpZW&#10;1fz2D08++/wLu3Z9hRUtAtCCfs8n77+36/OdmLGH/B6Ue0I5flLsFSs7p+3jfZf6ju77kk4O0mHr&#10;V+//t74awA/u/LRyela+/1ThymAmz8mEMuHZqP5sX+nb7+ff/EwmXfjDX7/0zv2/+d3WbbdBnznW&#10;c/yZ3y8T5t7+4S3sBq1WmMPRyo6n+eGkyukxr1n3OwFS/HC/w2GSz/kio5O2i+l8Em2CsbQSlDK1&#10;RqpXWko0ZSGfG/E+r/1v56Vzc8cOT166NCsvlKqZJiFLzMP/u+i7jskA0Kd9rpDTWGEBpg2hZPkc&#10;doA0MlWRr2KbmXLZrciZdRqkmQX1hYXNoSptWCvz8AshIpMAQBsBZ3nw2FKl8+SkI6y7YT1HbWEw&#10;laECSxNnKbudQorULihmIhXfYU6CxcFPpvdKzxGt0lBi6mQRZVmWNMFJ+VnWMdulqFweFpizaaYx&#10;ka5KS/nXEplvJyWBXNvmFYufuCNvFuelRJGA6wv5pub1FouwzOInmQE6033xatoZ2n7zTWhwoIAr&#10;CkZwQ4PeJQAojYEwA4GAmJ+fjLlnF6JyqW6E+BKmBrg8RQIi5J1TyEDkk0u0cNvKUC5hqwz+F8In&#10;8cpEsFcpBpjJsBNGIEEYBkYGtwC8CYNl0OkaaiqRkzE3PTY3MwmEPQQbGfCBEVaiBXmF7fEGZueQ&#10;heYEnRmJNyG/z+ty4knFwgpVAg4ufKkYnxcrNcRF4CvOQ0ImKy0xNTcCCs9VKeWLOjuf+ee/X/jP&#10;SwN9YyA2bVx76xOPPWVWVGBjfPnCUDTECPjoSKSQSXMx7UOVn0kVkOaG8YJGrQdsD71ZJBgL+EMs&#10;JsfrD2sNJm8A8B62wx349siRSDSzYMENjz76z9tv+xl+29k553ff7fcEZ+ejtiAvn5BJskq9qrql&#10;tLEdwID5oQG21ybz2ZeIyW8/3HtyaDzkmq5nxRkMbyDsUjN4TAF5ZWwQ37+x0kBnExBIFeW8NEYe&#10;AbfXiSRFaH4ZuWQeo610dHJkQqnQyaUKuCPC/iDoVFhRp+KZaDgTj2ESzZMTcgUhUxBSFUeGP4D1&#10;0/LlGrEcVjIqEqbioSQdCoSd0EMCIZNDzBMhfvgHjz1wz69yaU2BLlXLlxoNhiwgb3wBqgXEvI+O&#10;Tchk4vHhcZ1CnY6Fk/5oKomwFCHC91QqFUIUlCpVSWmZWmcwWcorq6va2paU1lanKUbST5mVZoLB&#10;zabR+MWbq5sUCnl9W6PUaJnom1zcteSmbdu6r2BSwwM9eH5q9sOPPquuqfrNY4/q2Epi3PHrh39f&#10;ufJB/oY/fJfRjZOCABvR7AkK8cq8Sg+31OWPZBHOcs5z6tTFCceYr390paxER1f7r/Pv2VCnKicv&#10;jjjYrrFq6aL7H/wTQl8+efW1lnJ3vXaA45nIEfyQwHD+OrV44w8CIdSl0pKyepy1eE6TFOPShdHF&#10;i9ZgSuLoPS3WK6Zo3nBcKi2pSSf9EnpClrdhsQMeDdp6SMTpTJaLSGomLxnPz8260XpA6eDzuJta&#10;alH4YDk8PjKC7eLSBWuraut4pGB6cha4Q1RhArGaySteeSiltXodXOp0IlkMfirQShnn7bf/s/2B&#10;OzACg2ARFED7nGds1EVnGXfdecdt229vbmkTSqSXzp816oS15WUobqxD1qA9NjM4Fwsn9Mjz1qgA&#10;ZYM+lS5kR0aHxsbH//30vw4eOPrZRzsfuGczeEwBT6DnSm8O81csb2hWwBVL+BLGCi2fJ/zg/c8u&#10;nu+nKcbqLau233U7alEonzA4x78wk0lD2QfqJiaWVZVljfW1aEhohTgFABzJU5NiYTTHDaQFeJsS&#10;aQfaBTDSzFoGyUvjSi3u7PDtAIf7fRQoFC9Q/BbVTMK9l+IL1v34l7/5a6lRYx0888j2ruFzO9oa&#10;5DlmuKazUVZSAm4PW1ESYAoIsRqfqoIV1Rc8oshU0jnth4QmWyhtW9iydAGnlM6bIphL5VUSpkrP&#10;1WjEepGqFMHuTL5GzFQKSL1CWKJLC1hjjikqHwK3hYqOE9lpCfSzsTCfZGMbYDHqmxtq9+3Z3ddz&#10;NYm4geK3HAKzS6uQ5CHTzaD4S2K5jQZm89att91175IVq0HspNL0zMysWq3yerzXrnWvX78W00hM&#10;lNxgsfb1J6OJ2ZnZ/r4BwD8uX7mCmX1LW0dNQ2NxvomFMwaRBF8oEuET4pJ8oIxefvmV48dOXL50&#10;6eyZs5s3bc0U3eJ8GU98eO+hgasD+77at6hj4eXzV77atRv/COI0UxD1ForjGNRyuPzh7IARDv3V&#10;rl27oJfGsfm73/0OfDJEDKMDxPkJaQDgyrh8cHimEO5anMxQDB7LCOs8+FfMjARtFi3Mcti1FcS1&#10;YzssmsLg7IBqScuUK3P5yjiHr/7hI48tXL5s556vHB4H8HgIdZIKpIAbkpEhftYGTPHCJUtzIuU9&#10;P33i2Zc/7B+0IhVj3apVv33kJ08/82xtc+ue/YcGRmeEYjXBlfiDMevs/MjwAA49s0ku4Y9vETEy&#10;6bCKZyybZBUGM8aalUy+AZMSm8zjZ1oLgbRvzouQB0aBmw4zFCFRxkfMFIgRPjtaonbEItnr0+ne&#10;iVTPeOjySKp/Lj04nR2ZzY3b6TF7ftKZC0ViJAIiYzOilF/FTEqxWaJgvV9SX/rrXz3w0O/uiS1j&#10;Py+58Dw5cpyddaX40RR9Dm5lxvjSNm2BEaSrNYg1LAIWik6r77mLRUUgk0ph8A5sGWBtYngBUHzi&#10;W5ZCN29Crk+oscvkjtp27PqSQwq23Lytrqbqqy8/X7tmxeUr5y9eO6c36H/5m0fFKqmlofrf/33h&#10;wUcf+Xrvfuv8vMFkumHzhhdeevEPf/yDy+P+/R+f+Oez/8my2KbyKmQb485D2hVBE2IOhJgo3tgg&#10;0kSZ7slE70y2f9pziKPMBgpYZ4xe3MuJpUWPf9VKG+N4DUqY3C7WUr5DAiW12KxM8WDyovBVckMR&#10;9/hVY5WMEjFGvaGQN8XMYiDOjoa899+LueWPGluaSR7bZp8U8Ije65cQRVecMvAx/sPnwcRmlc3K&#10;NtY1KhVqwBvx6TQ0NIglQixRP/3040g0AMqAVAwxSjoZdTLzIYuRp1HT69Y2dy0sNejIifHLeHoF&#10;wuzqNR23bF9rgE3XZ9u1d88PfvjDSCz2/PPP19RUg3eRzcURmIJSNppwOIPTdr+bySU1Go1aqdIp&#10;NQtr2mH1zGSxP8iiHE6Xier+e1f18vK6cKp+LPDWw08c+u7wLB3rWNf6u3/8mkV53nrumZ6eAR5Y&#10;WXkCIRMFKCWUAlO1YdI2NOsaKRBAvbkjHL+f6XIW7LaCzcawuxleJyPoYQa8rBDSKPm5pCWV0uay&#10;pTpOQpx64/ihMbaejcGGUqlEgtPSpUsHBwexQb42camusfyBH912rffM668+c/LkwcaW2m133ZQC&#10;2ZvFiMTCeXdKKtGLhQBnI1ue6XQ5T546/sMfPIhZ9YcfftTV2WXUaRxO+/HjR8cnJn/yyC8WdC5O&#10;pNL/fu7fHYtaa5vKKToRSAfYUKZwsnKd2Bt0JGIIRMnyWLh9MXFBWl8yFAwX4SBIdUBGK51TCcU6&#10;lco6NTM8NoK/VicLpfMpUZAiEEyJvoFgxIh8QsguqMR+gp6O+6EtgbAoSMXx1CO6S8EHKp0ZTCUh&#10;m8HX/OnnX6nqTQq9UsoV5IKRXCiuU4DDjp9VMegZZDxMjFLRBBDOGBLj35+DGgkhHBApw3gA/kYs&#10;KSjAYgDtC1oeDpQ+LIKUSBDZZuLxxSdOH9+89cbSqmqksEuVhr7hqYHx+Ru2buSLBSKJYMmSjqXL&#10;F49Nj5dUl2/efoNnztbb3bvptpuPnT8x1Nt/19b1EOvQQi6Y52SeE/JP8ZWgkTJEeY5/ZArRBKoK&#10;c1QM9p0IZ7skxxhI8TUEo1kphnmKqxAFCxC3YDGJMjOJDocuxJnYnSGeNZfOM9Ie+xwznixSP3hw&#10;X9EFpw+89oBWA5kp2i8EakKYDARZnMp8nzDIA5g8A3dIIh+BgUbKR5qKDBEnyazL5lAakZyN/E8w&#10;VThlYqVMJ638/1h6Czg3znv7W9JIMyNpxMyrZWbwmhkTJw4nTZo0xZT59kLxtrectE2TNuAwx44p&#10;jplpvYZd28sM0ooZRqz3KP/3fnxTN2nWu5LmeX5wzvc0V1kqzK1NtR2NNXJkFqgVXIbPwn8voe7u&#10;XabRqZGwLFdIlq/s0OmVtTW2oN8Hg1BdbXlVXQ1PQlTaNC5PRqpnyoyS+b7RmOtGfWORDUevnTj3&#10;o2+bGdJUZf1Lbe2TOdKaJwyUwJzh2HzJqgLZu3HLfzz4+HcqetcrlOWzE1NH9j97dN8flub+tGZF&#10;tKkpL5JCORVN85lEwZrMVd0a4/SseVRj7iAKUiwjsTaPFMYQt5smUpf67iBPo6zG9vyLLz/91S/B&#10;knbp4jijUj38pXsb2tYNDi60tq/avOluIIDyubwY3mukVEGABJA6kUkH3aRMkhLSHADdeBTePBrB&#10;X5FYJp40mkoRMYxBV1TIMzhycPwijRr+uTwrz2aVmZwkmV4aHnbeHg4VxBU1zRKdBXUZCmUpnuY5&#10;J1crV1rMGGBzEV7DzfuhsVoYgsWqsrJBKDYAAxvNQ/MQDeZnRtxn+YJpVlObiZYPvDtQWZOtNqsb&#10;zyp0h7g8g9z2k3XzqgSLr1HkJEPhiC+ITkei04ZAQQaZUCJ7+9+vWuSax59+EHlRPl8ARFkx0icz&#10;GX/AK4emWyjwehwgAW5e3i7V1gZSoiKtxb4EuzERlcokPYaqMrg8SQmDCxuhGrQIqUgoLvFapSPR&#10;qEprgPgYUdOpTMERyYITCoZ9IZ0AaryQSZW6LrkCN3wMNaUII1MRwnKQfVGK+uLwdDrkUSuk8lL+&#10;OL4r8KUWFh2oHqBghC0bt9jnE8NSVkRpEAkGECSY6Rhm/viEQ2GI1dnaNavlctnFCxf7+/rBAjYZ&#10;THqVHiD1kZHxKxevXzh9DVuWWBBwPxQV/DjyIzHIZdO4I1EoYtePHC0wzDB3gC4uHE3t23+4s7kb&#10;9qe33n3t7bdexwyioqLeYi5HRAw+G5f7Lk3PTp7tv3T8fP+cl5WbKyAmYHNpuUxzp3+k0VYjTLG1&#10;aJEa757yTvVqs1VZX14qmPVEyRRZ2dFy6uKpdrvF0Gzz5aIEcqRzCY97MZ2GARo/v1IsgBwaAhTe&#10;7MQE3FY6WNIpGjUutnM2s51NQA+BggqNYoRNpmVIWUFDlMPlkoMuHDNmHhZ5CQQEQsmQAX/n+twY&#10;Gsgo0llDQZxLXEFepkarXIReKh4NKRSS9lU1WEEnc5mzn52vspnCvjiUt9bqMgg3K/XGJnvl4b5r&#10;GrVmfHgCAKx1GzcCHiSSqymh/OChkyqlsbNz5dDMVCbBdjU0/uGXf5GJIa3kI0i6pbn1wuULdW1N&#10;0NLcuTS8uDjX13/Zbjcs72w7tO/8ww/fffDTc7F0bHR4yO2ACFw3G5iSGQurNpfdnrk9G6ImfDBJ&#10;qoZHwnNDI9MB7ydYNockHHEF2WB2Jz1DB/c+skaolQUunA/U1FITbGxk0SKPpv/zv/6W5Ms/evk/&#10;6dDz6zoYRKhmgJhUrro6Xb5h61eKIkUAw4ja9jA0A6BVEdyrF0eTQfqrX/4eBJk/+tGXTE3KIE+w&#10;FNfKtV0KjTwcHctmY2dOTYzcyMK+3tCkamlvxjgM5NSFWe+Bj47kErlgJHLs6OHzp85iF6JQCh75&#10;yoNmoCA4LKIwpWJVMpbf885n2OHzxYbmHa0yuZKKQXdFJgh89LJH3r/oDyQ0muJDu1Zdm5q9emkC&#10;n+ZHnnjc5fF+cuATtCfhROxC34WBgVuBmE8spzdtLPMshKAPBPf1nnvvOnz46NDw6Iaty1pb7Ic/&#10;OexZjFAK4Ve/+0hHWwfkt8cP97368u7h4YmlpQBuu7au2qoGw/53+gvcjFwn/skvv/nt735FIpb8&#10;+he/iwVzjFz081/9j1BMnT14FqDY+iZ7S1ut2+tEQYmnFp5MPGiwQWLlDWM3hLmYh7K+YC4E+3gi&#10;HEJMS16kQ3SQOEEUkJ4Emf3/i6mBY6GQzeFKhj8z4PbRlPD40TOre+//4r1bybT/2Ce7X/n772pr&#10;de0ru8Rmi7i8zk/KM7rasLxBwKdswkx5YdFecHKdQ0QiIBbwEVBh1SlrbRYQxtOFACHAmQY8hiGW&#10;t9+cKlyZiAU4ijAlTNFMnFKlSWkin4frTSPKqyk27p6Oh5cENEJGEHLFScRT4XAEZYxSiUgwW11d&#10;Heqi3btfnZ2duXbtet+lq+tXda3u7b5y8dzk+BiOOo1Wi6BYESMDIe/awND02O0tmzYOD48ODY3m&#10;chyI5CenJq9fu9nZ2YphQX9/3/Le3rqGxlvDwwAJrtm4EZuaOJs9fOwkI1c1tnSiuzhx7nRXZydQ&#10;uidPnYa3c9PGDSjdARgj+cSej/fgJV21bPUrL7/kXFiEvx+wuK6ejqNHP81kUxarKZnBSjoLYTUF&#10;biS8gjiCi6WaZefOnefPnx8fH29ubl61atWZU+eQkI4fEBnXJfMqN+/1OcUKEW5hrO1QK2jiblDR&#10;YowqNONCPLaaykur5EPuOaPOCLbQn3a/ePd3fn3s+q3hkcnmiorlzW3qPOf0J3sNehVfQaYl/IyU&#10;lrqH4GpGcJNQoqtrXbN8w65YioB55sRnR+fHx6AA0pZbm9q71m7cnsoVP/h4v72sAgLFbCreWF8O&#10;QebVm2ckpqIlRYxLckhvF3x2HdGjXLNJGECQrzgcZJXuLA+UR29KlhXFSLE/zlFdjZSf8BmveKkp&#10;P1lr9loZrQKrTAWplufEgoyIa22q5SpE2N9nGQHwqBk0n24PEY8hNwZaRsxIEDED4XUprobMGcuU&#10;bRsaG+/uulNgjwSWxqXF8qfXCpoFTXaK8k7GweDTApyNsHh8kEufZ7xH6GlLo2xMtSERKmXICzwe&#10;Jzx8cOUU+fkwO68y8+GbKre3zM74p6ZmGxqqOruaA6EASu6t27YfOHiwd8UKyCX4DH324vlt995d&#10;VlkBKe+1GwNHT5xAToHRbDSaTavWrlq/eSOSCU6fP1/d0MhnlEBTEsUsGgkiT8ikqgLJSVPR6djN&#10;pfxgRuruP8uZv3n70t65Mx97a7plvQ/SAvkC9rOKTG8X70FthHAOTauqzAEg21HahsOqsNsxdBV+&#10;YGlzy/CiH4lEzVWVNKlxzMcW5kJffvqZG4PXxiYH+XTeG5yzV+reee/jARDQh1EQStvaug4fPLtp&#10;42r3kufs6etXrvbfnhjbed/Tff2nL1y4ePvOLWTWGE2yY8f2C6iQUp3tv3E4huWYaOna1Qk8WgAZ&#10;BAO+ptamfYdOfvcH31BqtLjon/vLX3w+n9Fu/+bTX1/V0wPdIwIx2AJYBcFExu9yTcYiHrhUkNQH&#10;fwohgDUJGg9BvoRq57ldXpUcr3/pDbAw2COWZ5eCS9NOo84s5IsuXbsSySfLq629Hc3lSvOZw5fH&#10;R2ZaGtrIki4WZjmMbEmL0YJp7fDYkEAKzyneYgChsPHAr3SsGI9zomFOOMyJRiD4z84ghRekO4oj&#10;MsqMlSZ7NsUhQAXEo7hhwwaLxXLp0iX4Hf/3jz9rW9UokBSq6wxbNvVuXL+6d3UHrZQtYb2QTqFq&#10;jC0krOaqVBKSMgqyywMH9n33u9+CS6fvat/tW7d33Xff1MT4pYvnUaH/4a/PqdS6YCjy1+ee05rU&#10;G7avjkGolIsiGQyZDXnkCopLH0WQWBdnFsK+kEgkjydS8E6wqYQvGIjE0JsS2KpCSIqpAsopWiwC&#10;GH6wf2BqbGZ6emZ6fGp+ZHxheAwp3ohtQxuLoFVWTHrmlhBylUasZxbrYBJvgtCo5ouFKV/cqrFa&#10;OlvFWin1eTq5Rqlko9GluQUlLUaQEZtIIj0iLxHzIileDCpkQMzoHJ8HkB1BQf2IQBCSnyoUQ6wM&#10;LkwAOVk0ISQEBWkO+O8cLOkiuVz3urVcKWxvQl80NTLlwIaoqrFejPKFl2WkqG0yl25ebuyCz6ha&#10;LZEf2td39vrJawO3vvbkA3UWU4yNEQopi2kxh5yd7TeXV9C0NOUOeYZGGxqqQc/x0YI48hbTeVmM&#10;vRDimBmhGmaKdKhAcuNIH4OIP84WUkgERZQkrksKyVd4sSFAgVuUSICTRGah/cV16A2oEnm/Tgs3&#10;ayk6gMP1evxQQaJgxkcrjmwEvD88QS7MpoUEfAUg4WCl7p2Zx6JAbtZjawAsfD6dxbQf+W8ILpCr&#10;GA1GemlWp1PTUhFSnkRa6Iz54GGbrIbq2kpEfmVzSZoWANwPUIJcyeiNGkYpVSKwXChNZxFeydGK&#10;RTYB1VETMxpijklfo8W1ahXY3G3Z2AqFvVlb1tTdsamjfn113SZ969qa9la93BqLRsYn+175+7MH&#10;3vxbpSGwZnmqoiyDaW48a3GljLNp+XyYuXQth6zapo6dNqs95k3QpAGhzan8eLgwFMhGvFHPqhX3&#10;/POl/S+9ubu1p/bee+5667X9N27MaMyyXfdtuzWfOn/65PJNNT29lZy8VyKEZy2CXp7mwZWDwOql&#10;uAdgaFVBokTMGAa7ZI6HJJaYz49rS6bX+9FrYBbJJiE/xdqeybM6ThYxhLyF+ejtOzN9l4lotKex&#10;Ptpci2QhpAzyBDwhSpPphbxGyNr1LJmTp/NkPDXsnMHj0Fi3jGEsDGlBB5DiJyLc+XH/+engpRlf&#10;n91EZooNi5f4pz86uuZJC+TF2r8lrLMq9bdWjbRlUDcHnShjPKFoXFtmRR42tNkSWlJyqwfCL/7z&#10;n48+9URtNTJtKZ+/1FnxUCcR2BkzoaBPqZAo5DKkNl85eyWcgF1Z7/EnZGJaLee7Fm6rtKJ4JkIx&#10;omA6IAArFo1jBjxfFs5auJaR4i1TaeNANRe5YpFk2htDJcTJsXL0ZIkoPri4m2gxA9seWjVsTeEz&#10;R8eOfQA6KzhfIbrCvgz6ls//Boa6Yr3BCOMsLhucBmjsQe2BvgXnEnjoGKvjegbGBaK5Er4HFx9R&#10;gKpKKmM2rF+PQuS//+u/16xZIwMFmOC1NbSv793Q1tQFMeWVc1cvn7mAqX+Z1RYEnAa0GkBzwwnw&#10;7zGBHh0dxvcAESAtlM3MO5FuUmWvVCjEF/tOQe70yisvrly9Wgplt1SxrGdNe9vKdZ0716+4a24u&#10;/o9X/mlBMJghyRHE4N2w6iolHLWUp1gy1eR8k+t0SSNy0Gj18EwYwW6VduOhw5/ULW/HCUsJ8cLE&#10;3a55qUyoVsPiKsH1wEaTjEDuWnRBvVxub4b5Cuo1n9eLPT9GIZhBp7BqRLEMLlw0htC5UnoEML0o&#10;aAGkLyVI4ZziRQL+sN8L+VbGiEwyq1KhzKQjS0sTqaxDIPIXeA5/cDAYHuIJvOAERiAf5BbPHj1f&#10;Yzfj0b7UP/zolx9sa2+R8gW5WOLK/IJea8SY8Ohnx2xl1Wq9LVMo5QWcO3dFpdB0dnZfvHo56fWn&#10;MU0PB775ve9EYsn5mUVkH50/f6571fJAJJLxJP/w3B8gRrprxzp+oXjuxJnlq3quDFxbsXr5w/c/&#10;cN8DD9cuXz87c53KLaxroVqqa8MROV/YJJKWGRWFBn2wwk5xGMWGGnOtSi1Skjol1ffe7i8+qvAr&#10;c+9fUYgbd9xwsiN3uN/79u+tav3YzfMXzv7PU3enjIL4tIOZVzUePBHduv4/xabycee0tqIunmOw&#10;KATZYPDWjU8/6fv5fzwHesrezw4CQlvbZbfXNKUzpu5V92LvESkEM0XyypnZ0Rt+JLW0dtir66qR&#10;sQzBEiS4x4+cTcUyyAVZtX5ZWZ2u2iI2WeXta5eRagmSWzC0I4uUa86396PjeO8R5lOxvN5sMxuK&#10;UkG0MB9xYc175P0L6Eq0usLGFdUjTk/fxQnskb/w9JPTszOnTp3ANhkxITMLM+lcEiZbqUHwzW9t&#10;nxhz9V0cCYfjq1Z1vbz7tWSW/flvvmsv1xw5dGx+JiRSMV/6+iO+sP8nP/zft1/6yBf0huIB7ECg&#10;JNp411qRknfso5soF0zlsi9+7eHyasvszOwbuw9goFPfVLXr/ntm5iYvH+sHv6l3VRPciEk2UlZe&#10;Buw7Zhrgu4hENJKZipEMGwiFvT6MY3AUKIxaWiVFSiQfNE50kDAjACT1+Z6ELNkHC2JSHPIGPQ6P&#10;TCQ/efTsPdvvffyunbzo0juvP/+LX/3t8W/sKm9rIbQ6VigLoxJkFNAYV0t57YqcOTnJd92B7VZX&#10;3SWsXR+UN0fltQmRZcab93qKaZ4+w7UVCjWOmOxCv8cdIONJ0ex8/MKluRsLmWPDS8itai63qcWM&#10;kuCYFBKEOIuEUn8otRRI+fxRFMewZ6FUA/MJmA0cRwDtTE5P91+7DlTuA3dvWQEXNJCsYvr2rYGZ&#10;2dmm5pY//fXZeDpTDhvJh3vEvOLjjz1mt1ceOHC8tb0NH2FkV2APU11dY7PbLl7sq21obe3sYRSK&#10;0+cvHj566uz5y9X1zddu3MEy/Jvf/r5cpT10aB+QBnffdTfae5zJRz47/Mnejz49eMBeZsVvsqnU&#10;5s0baZpcWlr817//Bc9Fc0vjipW9r7z674pKK4iB2EIBBoTlASo6DJuwp2JZJPGI0CK+9dZbmLmg&#10;uoPL5diJ4zW1VdhvQNaNCBa32yFTS4FBY3nwZhajPH8hzFFQOnGN7aX3dq9QKISR8HQiolAp20wV&#10;mzZveXsmV1HX5JqdH7l4ZUVDY1V1bW9Hxysv/WPdrm2eQixOEahzI3Hgx2NmpVwrEhgVkhqbta2z&#10;u3v1pil/8n/++ELfjZO2KugzNdW1DbFEGqdUhd0sFfNlwuLS7BBKv4JK5SoWZ4m4KzDnD8+rKozZ&#10;GLcwmg8cW6CPO9sCclBTkD2VC2bEAqkmLAo9d8YwmS0mOEU2IynTJbWiDEZKFJEjBdF8NpROEhJx&#10;XsgvSikgkmBPE4v4BjHFcAj/tNM37hSnMY8WYAtdirMmEVKQMvKIJrG6c82qty98SnVpVj+9pVxY&#10;bIS09dpNHRZQWowGhWLEcJV6Ksz0sPlD6Cm8FyUAO/ymeMwRNc4CW81IsAyMZrwgIiG+bW7eC7H5&#10;zZs3AyFnU12j3mjo77+OUaZUJvvs2NH16zbaKu39N66RIOvziXJrdU/vclic9+zd+/LuV8AJkcgk&#10;Kr2mpbW1oaX1by/+e9mKFUgDkjMkMKRySSkoL5qNJwXhKDk3G7ueFnoOfuN23M0KqgRbHl+5+QFZ&#10;tNDPEwCwW7aKfMoUb10avins0CCDgMzRdgKhv+OTQxcFOqGxZVmUlFdW1m1fgyDQiMeZ6F229Ykn&#10;voI249V3/lXTZH7o0a3tPdVNdRVrNrY++MSjDzz0xbt23SUUSRtre0w6BaZj1VU9qzeu617byyO1&#10;zz77P7/+9a8aGup++9vfiIVkJ0bvlWXpVFSvkRn1ogd27Wps2DI1sbgw47Fba+vbV05MjK/ftFOu&#10;MsI/0t62bNXK9ZUVlXCtwMPG4xVQ6EZYX4z1+cMOvIlmk5akmRSNQCBc/jAaY3aDdFiekBInYyk2&#10;njLI9UySUKagNNJJ1q8IJ4vs5fmyYbaDa3j9ry9E85ny5larqWbbqnsC86EX//7vxrpWAIHwRQrw&#10;w4KnhctVKU/GSmBhFY3ZOQBxKSyB0CJgEVMkYKRgMdxO8SMxDCwJFQJbkJ2nFiEhhk/84he/wAKO&#10;pkuCNLzlqVSqdXlVLB/J8uJ4MDmFpNfphEICWSK4vwlAGZb8YkInk+i5HPrSxf6zZ8796Ic/sFrN&#10;fr/7rbfe3LFjBxKZDh042NDU+PhTX8IhdfHClX+/9GpzR0vnivZQws0FU0qQRWWf4WRAVMCnAZlO&#10;WLMg793r9OXzvNjnBkSI1RJAt4aiAi4/FU+jZoimUqFYBB9lHSzilbZUg42yG1DiozhQUWJQMn3D&#10;M5l5r8CXLOPLyHhuKRxCdi3wlyhzMRHJAOgJaRO+VDylrbAGff40gmmxRuBzRUgN5BEpTxB2WwGP&#10;DOWyMaFAT8phSUumU+FkogCnEkOj9yhgms7hyaBlxArMFeOFWAJsRlKQEfCSgIaSPETElTfUYX4P&#10;lDZyptBxWSurm7s6QCGE5AtPOoSQcGKoDarO5d2l0TslXN7dWN/VfN8Tu2xatYoi551zlB7vUMmU&#10;JRfE0OdxMOUk6JTfDZRaTs7EJdICn1Kkc3xEeYssNp2SKKYTyZgIJxP0bbk8bBikAElI0EZhqSIg&#10;smnH7JRUwRhUYI8iFjZfgH0Ur0YoRngCbHkFFnU4BCF6F9AA7pT25PiFMQxMqVkIJcJhgYKBegP6&#10;rej8UoFl1RZjHjh7UpAMwS7MIoIe7TFUxQjmQuQrpj9CmRQnGkcsTKTBW+ZLERfEyaUgMQeDXEAA&#10;vIvPJw/1OWyrChkcAFhocNhCJhsjAfnys54hxND4GVnmxrWFe+42MkL25b8NHzr+xqmB80sB78R1&#10;3+TtiyMTl2+MXxsa/eT8/pdun9ztcn1QblqstBJGhTyfaGPjGwjx3Tn52hSzTmh8oKx659YdTyi0&#10;dpLRk4yNx5P55qYoMimSYEsJyEeILQRrK1YvW7Fz5wM9Gza2K8SKD9/b9+D9jweSDlOr1hWW1nXo&#10;168uo8k4BeQxNxWJeBbmF5A0Eg0niJxAJ9enZKo8ASwXAtEAvcKCCZ+VQmm7C16bSALNgiQvBzs4&#10;jZmLQAiB2fDAUGApLEc8cEe3vKmZ1egx8Q4Icj5uWMdmveNjYTKptqDqDUcFWUfULZhzp6VMTUVb&#10;Nof1jjyZgxk3PBG4MOE76U4MCmU5lVYCn+XF9137/vdo3SZN/fZq9QBdtY/B1jT5ZOWMLha97eDG&#10;8witl1oNOakIMkQgUugk6EBFTIZYIv/oN59miribS0lH2BFlIebLF7DtQe8SCvjRWTkWFz785NTu&#10;d/aeOXvl1o0bQn6+o63S659bCjjkOmUgHkLcXySSTWdhFMRuO7OwMKPV6bBtgxOThNwFBD2EMHBh&#10;ylrSYMXHxoUozkrxadxSUBctnJqeQQODJXAyFgeAE1Yv2DEQA16KLMdm/PNxdwnCWuQoVWoIApFs&#10;zogQbplFbEbJOZTLgIYBUThWVUiwBeLM5/fhO0ess0qtgooZ2pg1a1bzhbw51/SBA3u97iUsdiwq&#10;U2Nl86Z1m9avXbfv4B4FvEdKKUZCiE0Sk+C5YakGCyjYgVB+gARDyFWaT945jn6srrHCF55RaqjN&#10;21ZqdHII9/d8/Ont2+PA1UgyfHgIW5qqeTR1ffiEvVay5J0BOMpsbiaRLJcT+LTSUy+/UKvnm5ur&#10;3XPxU+cHezevw/J5/wevV23rwE4TtFTQe9OZNCR5aJG4gHdmCZlQOzU2KxJI7fZqBGt+nv+R93jd&#10;GE5DPAxNF8R7EEYKJYiiKKZgpAsEAj4/ltt4iWEbdQGf73ZD761EdCVg5LxsKR8FCYmUGD80VF6R&#10;IN7DuIgr04hsNk19pIirLRFNxweuXyu3GFb29PTfvnHpxo1rNwfkVOmz3rJ1I+K9VBJFKpE5fvTc&#10;gsN3ue9GMBhxzC5AF9RYWzs8PEiybGtV5YkTF7DFuDk0hGL97o3bzp07y+ZzIHNd+eysO7Ik00lv&#10;Xr8cdbvPnZpcu7ljdHHG7fNJaTKbYKELnR5ZmB+DhLZZw5HYhIlyZsYkua1STRfIRZ0guzKWtIT6&#10;ZM7xnDs+dOpYp3y2ez192hv74Hx5SvqDgUHOjt6yzZu3ecZj7770lbu2LtmoYtJHD2RVc6KHHtj4&#10;U4PakuBxQ+kATiJg0REJimzAd99872tPfL/KUjcwePmTC2e/+O2vVVYxMa9Po6gUyBBXVeRIlWKm&#10;ou/4rekbw4DftXU026sqShGLPEKj0h/c81ksHK+tr/3lr/5r1/13b1+33FJpLWuuzdH8EgezkMVH&#10;XMoXnjpyNuhPpDI8aA1qMNIgZOIciWQrkhEdevtMNJqpKGOaq+Wzvti1G/OogHc9eB/Sq46dPgLR&#10;xPd/9s2nvvbojvvWb7539aatayx2SiQw79t7FqXPwO1bSz5fTbP9Jz97JpOPHNp3fGE6IlSL8Cl9&#10;7+33Pv3gks5g+/fLL6jU4quXr6OU3HLvFpWePvT2JTCKqlr0j3/lQcR6OBdde948hu26yaS9/4F7&#10;R0ZvgWKCQ7u5rdJabpCpgCOD/YKLjw/2u2irQmG/JkPLhWKFWinSyFG/Yj2exleHvCZXoDJFkANR&#10;iaBbwGGSxFo8nIAHWURK+Fx6aHB8+5Z779lxPxSqL+5+4cS1Kz/8v58JjAZYHsE4xohESnG1NAd2&#10;RFvghmdhKpCXpMxrohVbz0Z0Z5fIS87CYIA3mZTOZUQhSnHHwxl2Fm9NBbxLQYOEe1enfnMDsbZK&#10;sLHOWKOX2GuNVqX6wuUxsVSjNOi5lDoHDw6hogR4RxVAoYJbiNksJPqQbuJcwlHDSGXdy3q3br9L&#10;KpevXdVrMWgQgAw/+ebNm++77z7UWraysonxsUsXL+7Yvu2rTz+FAHeDwfzI44/ec+/OZJKtqKp8&#10;9PHHV65cUVVZjYzXNRu3mSzl7Z099z348F0778WvNZA9dXRv27EdvFA0q1AytzQ19l2+rNeq0U3h&#10;fdeqlV3tzXXV5Ua9pqYabKA6gONq6qsaG+v2HdgH74DNZm1pbfz7P/7W2NCA1FCEX/2/ngrygc9z&#10;gCC1LJnnly9ffuLEiZqaGoPJcGPgBlo+g14HHlgp2jYRUWoxZU1jkgp1Jl8mCHgTRokRPgFJtW7u&#10;1sByhR6zqKu37lQarCt05VTrusXh2+/+7a8oY85dOFsN9KXFMDQ+NDZ2p9Kot8ITDmuTyiBmJH6P&#10;B4QSHOYKjSqeQXAMbayprG5rVzCJz44eGR4eg2kH07GD+w/YLAaLQc7NRsdHbuhVkOMIljIIj+Fn&#10;ZxezgjzC/4gZov/lK7GFjD5YdH98rqjSuPWSmDdIuOLERKg44E1UWRY31grKtQRN+GMBSTwpTBTo&#10;WDbviWSXIiZKQkbTXG+E54/L0kUZQWaIPIajAoueMer5hIBJcxBGIoywch4JjjyVE+QdccfArWMH&#10;zzz54wdbbDpbOMvOOhNiDlmhYtMelcAgKMo+FwN+bkr+3BWL2v9zVCAmTAIxKkTnglyphP0qkUWp&#10;CYoALEJ00O+vqSlHvx30x9Bn19c07H7tdZTNjkUHxoUttc1OlxMuCbvVhugfhJlikN3V09nd2RGP&#10;R6ACQ9qkrbzCYLTCznD08GftbY3pRATVLGBOQliwSOhhEtP+W87YMPLtx/+S+sIPHmx9tIy2LUgI&#10;LZO1G4imDv5DapZamjkjYszjZqTrxRsiMdeps25EQnS2E6VdaE6WL7oXYrdno9dPDhr05UCigLP3&#10;4mv/4FHsth0reFRKICxOzY+r1Ao+dndCI4sZHFtQiixhn1MqphRSc57IMUpRvij+9NNX6htqYUsZ&#10;uHbnvp2Pr+zaRnNN+aRi0+pHmhs2CbmVKmPlzm2P3n3vY609a1yLQbnOqjJYBbREqdYqVYpMBvMf&#10;HnLbOVCVYF+UD80tTXgiTpVWjqEe9Fx8AYPMGRQHnwdhlX5BPIL/h83bi2UvwWMoOZYyMUYSl9HW&#10;mpr0UiZyc4Yz7q3gqycv3z63/7hCpNBV2GuxVq6q3/vB/unJxTJrJSOEZx2jMAocHUQNCdlc2OMP&#10;uT3ZKMtJp4E1wpUsQJphLk0VMsIs8MiGHDQ68EgSmTwvg9661FlhwoG2G80VGJ3l5eUSFR8b/YQg&#10;noWvCmaaaEqtt3rDbJbNSTIEO+tR6GrkUt25M32XL1574YUX4ZuCJuO73//2l55+CgvQ115/Y+WK&#10;NQ8+8gge7P7+/pdfff2rzzyD5NBELhbPBXK8WDoXQ8kCkQycmqVKny0mfDEhyhBCPLfoYJRy5Pbi&#10;D1PDJpDjhN1BiF6SSIsBwhVnBheekkjWG5cmubwIAjAxeBPkRHw4ooRqRTAe9bq8Vo0R1K9kIeP1&#10;hwxaC5AYjFLhcrtUEhnM9eFoJIdRTTz7q5/9WqpWNna2xeJRpP5SPP7izDw6EkqhjMEskkgjbhBN&#10;DTDuiSjEDREJLRRi3oaYS3BzKQE2Y1yVGFutwKKDAD6FR0sKxWQIUHJBhMjGRFwlZu+wtaVS2Nvg&#10;iISuHYguJOVgdAejqlylhkOTm84Bg2auqYjnEwiDLcRhJ/ZIjDoOH7YpjjEfCWe5hM6EF0ojpVyO&#10;KZFaRSh0WPJLsDwMenJlndCGA4QIfzsbicqg7CIxN8lAGICymOKJEtGQY2rKYtIrtWqPxy/kCoFg&#10;LqoYyINoxBVNzybMZWCfYT2B9wETfiHD0GIxgBYelycdTYJvkUQCk1xMFApUKuufmjOZTLROESig&#10;RyiEnV4tKRboxThV0CanIvFMKqvUGwtiEVcihZfG5w3LaAmfwwKaiCcTHm+sxqBzpESlDFwoDwFW&#10;gWxRQNCAxXKJJMmoYwgWiw9XWhDallj0ZzZtoxcmPaeOZn74Yz6jm1zycc8cvjN67R+Lc0cmx49z&#10;s9dX1MzcsxFgRB68+/c8+m1uvqq648mK9gfVti5teaveVifX6aWMbn5oXKQW2GpbBIQFXCCpLO1y&#10;DCIMViyQTzuvY2BFM1aRGKs28O2jQU8A4JDaqupF73RDZwNLIH1CbtLLMfuX8iXuRa/TES2vXobZ&#10;uYixSaVljNgKxdXnAXf4n+CZKsUGisR0lI0GIaxSKfPQDXIYhDIhPBvyC1T78xMTFeVlpsryKOLp&#10;pJJ5blZUOnkLmGkjPHHeMVem12cTYFqSPsdSYMlnqK3CdwstPJSGBbIY5C2dH94/5r3AGAoKgxS5&#10;Y0iVvjUd2Pf7qVVrVdu+vslM6ch308RVnnZn17DVjzrdSNnMZiMm4ghEz2BljnztPJcpErdv3nz2&#10;hb9/80ffNVRYFdyszxvAx1uu0sEKAU8dFh5SsQiXAWBH1RVVq3c9Mr+4BBnkh2+8VFdp4gvycq16&#10;PuB2+DyATgCBTggkibjfvTTHKWAG7MUaR603YxQYj6WxeMIFL5bJJ8dGgPgDaRcPQgJvPwy3cgVs&#10;7harZXT4DnDCVoseA08eB8LW0pAqnYqDEIjfo07ARUaLpJjLyKRSt9MB3R5aPnz2IS/ENCkZDUxP&#10;TjkcLmj5oIyCyFmL+CujcWx0DA0ZGhUxVnBZ31JiDsfP/MzEn377u8unL0Jih2pIJBX2376i0ssB&#10;LIXlD68PJj7QdSC3x+Nzgb6DpQRM37jPtIz9tZdf33nv5paG+k8+/aC9A0BUBahF2AlBInX85Ik7&#10;Nz+83Heid/UWtU4+PT1fbraO3ZmuqexUasqSHOAgk7Fk+vgHnxgbWozNjQV3+PD+o/c//SVI5S4d&#10;f796VSV240SipNPTKHUwPcYiaWg4JELN7ZvjTTVdGqUJwfBZLsbqpRhKWLAwzMOTC48HHij8u2k4&#10;xsRChgRzRQ4hJR40l8eHRSV+rzWYhBIJaCLwys5x81JkzOewbRcgpwMp6QpKb5LXqclaYbpclq8J&#10;ioajuSTgo52dLbVlFTIpozaraturbXZdS011zOslTUocCxqJosxg72xfFoukeruXtzS3aOSSrWtW&#10;yhiyotxWbzSubG2RKEjYEvS2sipbVZ2tAnNFABms5fb2iuo9R/cdOXOx3CZrLq90zA61LOtYvm3j&#10;8Njwx28fRZ6nplMh4hZPvHmAiaftAEMTngzfleV41QxtQAnPtaaFZUljhpCp4ryyw4f3/NdX6Ixw&#10;4tP+pFVSTUcrHDPuH3xho1Uu/ul/f626LrHeHkGRdjnafjNS+6VHv5oKMwWecsk/BTEkZmf4gBS5&#10;cRHNGezvVwhlEM3+5lc/+elvfkkqsRqcuXntUkv7mig0phSyrgWCguH43uOzw2MAHszMLx09efa9&#10;Pe/0X+vr7uqeGJlenHO6lpYEIl57W/P5o4cGhgbKmxpyNOANrJCLa5iFmGji9ujgrWlMQKfHJ2YW&#10;Fjqs1dFFz0ufvKazmM8euB4JZhrqlM0V6vH58MDgHJyJDz18v1TO7Hv/k9LHWCIEO6GqsgrxAwrk&#10;uoozYlnZmVPD0OEARITa7qlnvtDcVV0ssHs+OLY0mwbq7L77dnz4zjuuhURVecUz3/jSJwfeHxuZ&#10;hS/07vu3FfnJz96/ihSAhm7bzoe3stnkwrzr4KHTnCTHYjNt2rJ+dOTOpVM3MBG2VWqXreyQKBD9&#10;kkG17vf53G4XGhCz1ailFAgjYdRyFDJR+KugNIOwAgHJBQSC4udmOSLS7/Yszs0h9V4pVVSV1XgW&#10;fQf2HnnikS/v3PFwJsf72Z9/ffbWzXu+9DhfJSsypEiBu04GhqoMw6pUDOElXmlDrHrnaW77SyOC&#10;j26HeFJIkLj3tJk2WJkOY75ck5VqE/UWWb1VXm0he6rl5WaW4szyCi7kX8iptFpCGGnaAhq9znz4&#10;/Mj5oVBSZAATlY+oWw5OaxRvfPQi4NnCTcYHiJiCASsLyhKOAaFEhlrio48+rAcNVYGNlzQUDgFK&#10;DFwbFLp2q8GglO59/02YqJtbOlDgyrBO5wss5RU6nR58dtSIUsx/gZsHzYCRSPDPlSqrxWKzWLGm&#10;R0cHYx0yZF9+6d+3bl6TyZjKinLoK/Vq1epVy9pbG8ptJngRwPFpbazB4ISRSTA9okXChsaGV1/b&#10;Xd9QX26vwLgEC/nt23cQmFlyuSgr0VCVRFGlKhNJfaW6BdXT2NhYW3ub1Wb7/ve/d+/dO9EUi0kK&#10;ZniNVo3WGqzGIo4QH7DbDCbf6jS/sbHpjfOnFRTVXICNByhrQdrth4WyvUy3fG13iJMNCMi/vfPe&#10;/tOnCD7voc3r2OnRenBxwRUBmVphsDStCJGqK5POk/03ArFghVVmxMZEmTZopFar/szJU5CQoSU4&#10;d+rUxo3ruIVUNOL1uhcUWjkcXxYvBpWkwZ1STkYiSo3nUlBwIqTeska9ro5za5INFMkmi1EpS8l5&#10;IaUoMLBAzUQ4A/PioYWgnr9Uz9BxXHRgUxfiMUzhEs2NjTJsfBgkRBcQDZCY8eiifJFSGYM4CU+/&#10;EpJOEgHWSpVWZavgyjWTybjYpLtx/NzCwOSvvv5lSYTl5zI3Y47CquoFMlNIpdSEhZeHKQ5fD9y1&#10;z9dWJeEP/mvpN/gdAxRhNCSgS8IPkE2gLo/CRQKUAZEEPK+3Z9nzz7/R1NRpMllxl0Gpvqy75+aN&#10;mxvXbaT45LN//stdW7eZtBVsgoVSClJqiP70GnVHWyu+/AvP/2vTpq34DO3/aO+mDesx8YMPmRIy&#10;qSyCLRCIwY1kXZ7YNMFPj+6Ot9yv5bY6QEms4HQ2EE+XCe6WFPMx71XQ/BQ2+7iAtIe9kSMf4QWQ&#10;9m71G6pBXuc6RxJ3xiIJ2Z/fvfT7H/x0xYrViD35y/N/4tKp+x/dmioCuhCbnpqk8KhIVPk0si0x&#10;O8+RRbKQFLBhj4hfQNgXCxhREQowrkEv2LNn79y040tffAbkTEA79WprQ3MdTUvIHMPBA8hgEMeL&#10;haKvv7T7nQ/e7lrepSszYTHEiEUxUIXFArSl+QyQAWmuILPoHJnzTunterxbGbzyfFEK4JaS7g0t&#10;VckMipMcAyzc3CjV8bItOR05WgCRFTaSiDWmxJRubaNx6yofDRSrr1wgUsyE9hx97+Opsxs2rbWU&#10;2dev3wjm8nPPPl9VXSeWMhy87iUGLrw5BGxKFpNdKBT7Pb7bNweRZyIRUQoRVUpAz2N1UDLP8DkQ&#10;1TIyjkKQE5fyrPD4lXx4kOXQNOzIWXgxOHHkGyBHEhPsQhL1PxVO5uS0ggplhbGCQGX5+KP9NCX5&#10;0Q9/iLXz1atX3njz1ccee0gopHa/+ppCofzik0/jE/b+hx+cPXf+qae/IsB9hfidbDCW8QGZn8pE&#10;wIjDGKu0vUYjmuGKCVEKmwP8UahQBDwWZnZAdVKF6JI/GcQTIAaIMM4rBKIR//xSeN6VXgyk54Nh&#10;hyfs8iLOb8njcvrcTsAQEjEMrnMSUZybhTgQMdLAK+UlTGmDlEhBPJTm5IENgD9To7ZSQkVNRUU+&#10;mQQWAm8kVybmKaXeMNgXLJx8kCLFCYAIsOAhgbmjC8V4AEZ2SAQESA3GN8PKBcAJcgRF3HMUVnBR&#10;kLJigIFwWZbBjQLkYCJOluibJUwjUg7yyRhT5GBJNTs1B0ujSKLI5FNowrEvkuiVSOniYHkZ8NOA&#10;eCmkJT9rpiB3zbNwnclV0PAxIJB4HLCbc0UKBPzQ6bgoF+Ma2hZ8LkKJ4buoCCaWbykX8wJaIpDC&#10;3A8HKN8fdGjgNZFJYtmMUqULeiJIUeapJVmyKAKlcnJa3NQJhCP8VGgIULp+TgVGWJJIKZPThCAS&#10;DIl1MtTYn2eoJtARylRyJLa407FgOGwUyqxSpZfEdqOYCcaxp4P5G/laQq0hR4lAUpSLVDqZlk9h&#10;bo5yvTRQT7IZlHposGBNg+WgiNUfDArY4oWdwFwW+Ubf0hLDH0eo0WenHPUryfpG3vW+pEmnN5FZ&#10;o7aYyGuNxtqvfEG6s9ezqdWwvMpglyS9jlQo2Vlb97UCb5WhcSNHK88L02kBC6ATARZQIZ73L/C4&#10;rFSn77szNu/xK+UqiDyw8/UuzMVjHmwEoDeRCk3JFN6K6VQkpaLFlTYJco2X/P661pYsVxYOefUK&#10;MeJvUqEATmqwHyCFhEoduV6lLLk80oeBdynp1UpKNvQEPLBy0gq5OBYNsPGoSaaOFnEuYFmNazqh&#10;orkVCqlvYsK/uChVySD7hsqf5SqYFHKr+c5gOJbImCU6SG0RxZGejVlU5T6kGhUBzIMAaOHG3KFh&#10;50lSl5ZopWipxscD7z07ZC0v55Vb1veqOzfbxHJBWZ9C+HYhw6jpeyw8OlFlbIoo7Xj5MUlBNCSS&#10;ifhZtH9EspB99qXnTTbT008+jp0kNh3haAzrdQEtJsAgho60pCnjWc1GTMVg7ImLFXs+eAcStK2r&#10;22iG/N3v/vDB4UODE9Nl1TWvv/bq1ctXDh09XVdnjwTcH354eGpq/P2PD+BPNJnLkU/24XvvX7lw&#10;0R/0b964/sUXXujs7EKXMnhnKBiOupyuK32XAb8R06SEgvXCMXzrxsjtmz7XAnZfmKpirBrwuUER&#10;AnorD1VEaX1VVMrlIG4BayHDo07xXYvzSECVS1VlZQ2gxmOVDbE7AA8w3CuVGq83AIwePoOBoieB&#10;zGEhr6rMUm62LM056qCMqa/GWzfrn8lBe6mUYcCGNhmrI4gMl5YW0PPiCcIZUlJyc7hWnflq36WW&#10;5nocdGfPXu3p3AidLEmKFSqhUsNr6TSqq4rzYWd9aw/YTVnWh8ld3O1G4i2PI8NipEiLbemwrn2N&#10;X9uiU6jj8wOehZl7731kYmZm5Nony5v1CSFfTcmWFlwYP/PhbicYDGRg0W+o6hCTSm6RQcQp8n3T&#10;mdL3BiIZ9or/b75e+mtJDsNCEAHdMu4WSANxAEJlJAeZDc8hxKZ4EfgkFAy+okqEQMs0aKsZhg+J&#10;4JVg+FQodDLgP5aInQsGjk7GknypMJ5DXQ6qbQ6zZ9AHGY2suqYSGuvQ0hJHKQA3ORtNiwhxdVlN&#10;e3MXA9WmgFeO8CsBuIQ8jM0U0FXGIyDg2dua69raasqqkbNYV13d3N1uttsMEumau9f1rGuE3lzK&#10;5SokjNxk4Kvl9U11W1d31zVYZU2aunLD9nXtq1a1LqUCQYpMSfVsXkmn1dKwtBiXLqgkY5QrgDg1&#10;j9DlPnX3CmeeSP/mT4X1lSpxNIhkvod2PBRxzx45+IenHhJnWMtAsGmy0P2Fh7+jxFHE0XPpfNg7&#10;CfKETieLJcFxZYV8xqA0XL9yfHry2v/8+D/0StS0C57AsMJqpeS2bKlKjdN5ErX6ieNnhifGiKIo&#10;GU2x2DCGOSi4vvaNpwHKGro1BhXW9auD73303vkjfcUiu2b7FgzpMHwA1Z8X80ISXGHUe5YW5hd9&#10;QGe4p8dOHzzy8VsfObK+DXdtOv7xlUgoix3YzlU9p6+MjQPDVeA8+tiu2sqqkZGRqbHpman5saGJ&#10;8dHJd9/62DHnalhTweGAXiu5ePIUIGNKk+K7//EtfBphNX7vzcO+xQKUz+2tNTeuXvYspnJIw0iG&#10;rly5hI0ZKsItd20CNPXTD/rz/HRViwXiQBzMPI7wrRc+wVjNs+QFMXxqcuzOzSlUCPVt5d3L29CC&#10;wv+MTCR0F2qNSgnUBkYBQpKFnCzLpkCXicbzgUghFGODoWQ4kkJaUyKKoSdir4xavc1kRdzZhbOX&#10;fa7wr3/x+9bm3kg4/ae//G0xMf3AI3eB4iGTZFSSnF6FA6ngCaVmfcX5mGgqpTwfFI95kvlcqsMu&#10;eahDu9KU6VazquysJD8rySwybIAIxtTJkGv0bME1dfvSmenBqSP7zi8tsd4IiwtLp5IIs1GKQL5a&#10;sbHOKlMxbp9zeM4/PI9hHr+g0jFymU4hRecjxqhYIi3hWyB3hzE1lQbI0VoGlV/11YHb9qo6l89n&#10;tpglQjoGeG8qws8lhMXUyra6RIaHEw9O9eGREX8wOAu/wvTMZ59+evnCpdsDty5fvPzBx3tuDgyM&#10;jowc2PfJ/k8+uX1r8NyZ0++//cb4yNDlc2fLbdbOToxppBCWQcIgAZoYuX5hP1BnwK9BaILmatQR&#10;BCQW2PsM4udEjEqpe/HFl5qb21qaWhGRdOrE+fJyOw5JCP/+n9sKpzc+iljvo7STy+Uffvjhst5e&#10;RiqB7Uqn0VSV2ZJREBD9uNZLqhFMggV8ZVyivOWTszyRUYP9p6hcf/Ls+XYCrg7dKfdsWYU94R6u&#10;sgJAY6pu7ebJVJfP34lleH/4xX/WmWQMJ+Qav+ar6U6R0ll/YszpC6czELDhPmlqsPJ5kURsPhaZ&#10;X5weqbBaLp67gJAANM4QW9bV1iJiGmruWDKWY8hxCc/sJZB1IyjE6ZnZPCMSByXUyZCM0YpIXuzC&#10;beAhuMvKsAGN0lm/jFBn6bXmpjZlmXR8drboS660FpVUDhNnMRkBfh3zeJ0ywssk+IUsQwGOLTNa&#10;BYwWQ21OKKguZoS5GCCIWZ0sqlPPE9RMkiuUC7Ua0c0ro57+2U3aNgkqV34gVs33kIl8UiDLGHmo&#10;5vKYRyMzC+HwJYMrXL7oeNFq4bnDdAMNATePTMG4WKLKFaW5EiyZ7/KMipg0SgvodWprlr//7p41&#10;a9bCQ1uy4bR1DN0egjcP/pR9e/e2NbcA0gaHccjjvXH5ElQZkKFSfAH0Blgpd3V2I1Zkzwf7MVxB&#10;NiMS2N56+30OKT5x9tzAyIBQyY3EF0US/um3ks1PCjSNaWZJvUv3hJ3Xwxa4wfxNn29RSldzhJka&#10;tjjbfzErJaXLeiOwaWV50bFJWbw4PxE4d3X2W9/8eUulPRKPPP/v54AfevCxu/gi3ALAsCNRYEan&#10;LeOgvGL5RF4Odh0BfkZKhOzOkGs+ES0olUwsGRCSar3R8oVHn/ri40+WlRmOHTkQTTrD4eErl993&#10;Oi4Q0sVQsP+T4zdPnfzsww/fIEj2a999UiAvxvIBgIcdvolMMRiFNBSPF9hsbGBy+kYo7dVX6fKQ&#10;5QHhxhPmcNHxEQYDoiBuZuwOEfWAiCCWBr0zH4OkBeFT4YA7HXYoKW42FyZgcCezaQOh2VZd+eha&#10;8+oKTbvFuLFK0CY9dGw/vBLl9vK25s6K8qqDn37q8rpLmhGaSkLWJWQKIkmyiMBYvlSjrqyuoUV0&#10;JAJlvRtajwyZ4gFcDmwc9lVpiEExISeI3/zmN3jw8ARCE/j/Wqw8oM25CJItoSLhxNPZGNxGlERp&#10;hGwrNr3UZqs6fWs0EUt985lvg+V16eLVv/zlT08//bjFYnrn7XcqK6p+9MMfQ0396quvzc3PffUb&#10;z6CAg2EjzUmzBbgN4T5zYy+CpirHhSOsmExgfZSPe8NySoK8BeDDuEIBHnLs/1KBaNoXNekASwC/&#10;hFqKhRCZlQvFa7VmWaXNXyYXWYAMhPlXpCkKbLRcR4hkWDghFaFEr0CEcUJapMNAhqlleMUliUwu&#10;GqH0UqjWMp4AKQK1qwvjqYWR0WAooLTow4K8HzBIJLwiY20pFpeQSTHg/uDHwUoE2R4tFlAevzeM&#10;0E2ZCDGakigw7pAxcVMyXkRFRBT8ohJWf35hzq2aD6tGPTFxPppj0/kcQvRA4cHr619ccM0vqDEY&#10;V+sx08HDl4smcZoVgKDko5PN5sMRg8WULL01FCdVUDvmhOWVLoYpMALsnlTcokVv4QthE5fARJcL&#10;O4vKZq5UdGdhVkiR7VaLEhaQQmLWOz8fDISDmZA7JlKLFGIa+aVQXkdjyP3gl3ZEBgWeCCkAZNOz&#10;izwx6BJofSAUhsMY/mm0jujTMbBHTY17psiAI5RDWlfK608FI5byMkcyHMin8LZahHJRhuNjOHEv&#10;/rAEfHtANhalMpakPHggPCGrxoJdTpYXwVfGAAl3Ol4waEQgA0WRip4K9xb25hz0W3EHJsdFflnA&#10;65ALRtOx7M3RyNM/rUlkFg/tL/Y2dpUVLPHYUqBAcYVqvXBclXPLshES50Q063RU5xX3VHWtk9pq&#10;Y6QIuYXYDNDcgBBYk5iEcEkD7iFtJTMyFdm589EPD727fdfdRpmVSyDFHrqUcSKP7bUkVuKwsS73&#10;eJW1Qc8o0JuHgqH5pYC9rS7KIaM+h90kKbD+aHCepLOMnkry4lleKgd1KeHnCqJSIO2QGlZqq/go&#10;wVGDFrhpGGJLssBURgwuiNCEbCOIa1H+IqNdK5SVGyrxmF4fnhIbbQWhlOTIwf/ls1y5O4NxjkvI&#10;F3IZiTMnluszekMhLQCdipSmr43tixHDMmsmT+X2H+w/t9e/ZtN2h3upu31NGBNUZCapwhpauSv1&#10;oOsP4x67orhJ2qHXCjmGUQSq5v1Q+omRUIvSsEgk89mXPn77s1NHf/7rn2tBjAiE5l3TaDktZRXZ&#10;HN4uTAWQuYfzCutJ6HMLMjETJIWf7ftAL+Q0203Y7fzfn//tTYa37nqgrBxzVdPyns5jZ65wcgms&#10;nP/8p7e3bevWGYzP/vmVVWvWuRxui9Gkkslfeu3l5qamZ597zmSzwVn3m9/8b3lF+a1bN0EJu9Z/&#10;5ezJE7vu3uhcnPvd//6Fz0MYM7Vl0wYhJdCoFOjuwOzEPkqqMiK1GzYCiDCwsIqGfPi54+EgaIQA&#10;5ygUOggB4K6EfhgTRMgQoabAcgdj2ps3b1VX1czHprIyEHMCE0NDYh4ZD8S+8b0fQaw775krCHNy&#10;gzSRhExRiL3Swuw8FsKAS5stBhTNBF2Cm2UgPyjBopOQtkKcGQ6DbgMxsRZiewGdZbPz6fz8SMDb&#10;vmqbWKqlBPn9+56TC91UPqJXGvhcQ55jKnBN5dGxeX3N0UWy0yDr++zlNT0dVeUd52/dnr69/8Hu&#10;miXsm+LgH7KonEpIeRqNfcqgLUOYVY4F2EJAcOhYGt7TFJjObDK64FhQypVYW4ECksUkSIYpO7zU&#10;mIuhs4KkE2JAiIPBm4EajZfCWc/B5Fw85YVT1IwRrpQfzLJXs8VjettVmW5YrpsylY3S0mE3uwoU&#10;QiTUQ7TJhmNYSAxNjqrNOjhghRjLsimhSczL5Pk5gVFlwowIYWNymRT6QU4hMTl08+rFU9NzEKDG&#10;fc7F0bmJCZ8LyBhcejqRPOjxeaLB8bkpZIcNO8cyXHZxejQwt+AGZ18qgZ8C+BQcpXQe9jCSgNRE&#10;VeZh1GmVbGJuWC3mSnNpfg40MyGZS9YUb09M7Z08cfL2keEaZWRdJ3utPzkwoWip2DwztWi3N61f&#10;tbbv1gld/IM2i/vTaZ2D+bNEUFxeE80Vm3liDdDDWgk/HkHIVzHOTgvIfI6lMonUjm3djXWm+cml&#10;mAsUjDsJImYu647wcNqlGW5SDmttSpEp8PRtdG/jqjU9G+y1eo2d7OiFm6ABSMmO1i7osianphOJ&#10;dFej8Z57dixfuyFaSHBQCHpmvRN3os6FQipTV9eYTMUgKk+lEukg1lmFlk0tyzeuu3L4dpollEz6&#10;R1994tj521MeF8QP8CdQhODeu++90X8DSYNOh+va5Rvz84vLlq1oWlte5KhjAeKzgwdRglfVVz36&#10;1MO0BBRR91uvHEgEaZAiHn/0XqtZe/70tVQihQcByP4S0p/L275zM5dgPzt8BexNW4N+445VANA5&#10;HYGRWxPuOR+mXijW7wxP4rbGSKa82tDd21oK5MKMmMeN44aVSnC048PvonkglWESlwmEZQW+SSwz&#10;Qc4jlQM8w6jkBFNiQsBrjgEAMhJPHT/TUNP84x/+p05tdbtCzzzzfZut7N5He5RMXsuk1HRcLS54&#10;XfNXB8eO98+OhkQxRbPI1LihhlypCK7h3eiOnSoLX0k7rvffvHFudH7vlfEX9585c9X95t8QlnNj&#10;cnhSJ9WpBJatXY+vatxpZKpG+wdfee7/Pnzv5WjCI4EoSioG3UUnE5abVfYyhciqmkpwjw7NT44O&#10;SZCLJUb6IH5AvkQqRd2CkcLfn//na2+88eDDD+NZvHl7BKCdmenZoduDddWVoFzbDKpMLIgx5Pjt&#10;GwWhSmO0N7e0whnqBCEkGEBnBQYGxC5arb7MXm62WcqsSOZg8Nem+no8Lziy1q1dZdJpGxtqZKgE&#10;cdeX4s8xziDnZ6cZsbDMamQQ+yAWauBqhXFUauLB7C0Evxcfm7RcoQTf+Mhnx1evWlNhL4/H2Fd3&#10;vwwOGwakmHLEYjEMuD+3/nBR3eELw6GKYXFFeQV6PkxUwSYSkySSghUaBXAjLNwZuKQ8EfmLl519&#10;g+5uC8Ry2N/6pxbIxUBSTnk1gpjHb9KnGVyeUhVwmiazjcvROWfcm5Z34k5AYmMm7fzNqCAvUttK&#10;QCitkSkoOGHWN8mIwa6D+5Y6euVqq46JhiITo5M9PauRWj4yOgF4A0Xxg2F/IOCRllmQoEcneCyu&#10;XA1O2sjs4O1yvr3cqxWeXeBdmLQLZNNsKPVQYzLtMxY5NFtUSjWTHeZbyzWz81NAMeobrUEluP5g&#10;nxXg4MX5j50eYB4lH1SxAFuXQy8bqFTrtapGPtUjoBvlMuiYbrudo+FEilAo5ZW1Ij4Zdh47fEOf&#10;tEjHkloCNkQ2aUzD26qLK1NT0OooobfKpEuNFTorHKvorPB34AYCVwl6bJjbwexjMwlGrgnHIGxU&#10;huNeg4kfisyivpMI1XJp9Z074421DSjfL124YDToF+fnpVIpdICpZBLii/bWFfFoDFIQmL9gHipm&#10;s/FYVCqSjY2M492HeS/D5kdGhqqr7KfPnvr+T/6jt3fd+k2bELHz3ievWSoVJF08u2ex/qF6UxVL&#10;TRTWCr8fc3sWyOOL8XA8wBg0smyWb7/cP+11i+66awT6XnSKo9OUK1IsqD442v+z//xdo8169uLx&#10;n//ilyIZ/YWnHiwKkE6SiidCCwsLBkMZjmGCy4gK2MFTuXQCMjMhT8ZJh7QK8dSYwxtwQWKLMGpY&#10;XqoqK3ENX7p87JvfenJ65qjD/Skhvp3InRaI+hy+Q0r9Q81NFWVlKjbl0xiZIp3yxRZjGT/eXH9w&#10;AcYWXkrPpmJO11SeGxcr+WE0SIwQvUoOkSg4kzNZEdimEFp/vqpCqU9zKZaTlPDFKJEVjFQvprXh&#10;wI2FAVbNjeYiwkxSkI4kBaklSWreTIY6tIV2UVWFsmNZ55HPjr773oed7T21tfUdXR3jM+P7Du/r&#10;XtXJFTBR1HVcQQJ20ZKghQaFm0/zIXPFYg01htOdxMqCVOaS5JILkz5EwPLUxM9/8Qu87Ri2A1cA&#10;ogOOzBTsWUg4zYKAV/C5nPxsXlFEg1YMz0Y0+mp3ljpxY/xb3/8RjyIgfTl/8fSXv/IU6F579x5A&#10;5MJXv/pNnMH/fv2jm7dvPfyFR0s0oNKdXprWZ8GZTwUBDEfGhbggTgpoCF+LaUE2BR+BaHLRBQsB&#10;I9YkUfXD1eCeQ2q7WCtLywWlrEuHhxhdauZrquy1QYUkxEcJT2Y5fASxxyG7kjFh/E1GmFHI4iTg&#10;4vAQIk+LTnIKwYDbzIiYQg6ceGiiRNC6CURQ6IFyjB+UEhGzDsdLL77VaK/XYQKLz0oqS0upGJ3i&#10;+UOKWEqIh1MAWAEnQHITYgoCBQHENJ6QLIQ1EoGNP140ZBfnkZBJiPI8mhXQPIM+bdJG0L2gNuaQ&#10;pVBmNBMw9gIuIZLQMMTo9CU8AKcQgqynwM+G4gDZRAtZ9OBUCsxnOgULS5YVx+OjXJmpzFTGT9iL&#10;0aErV6rb1vKUFTk+1KssJedNRpfKsG4RshAFS7OYPwrnZOpxpVGsr5WkxXIpQ1hoQqJLkCJBUcTy&#10;eEEFWfQFbLC5SWm8K9wcnbKV2y8dlAWWBJAcxUHNABuZAVgpA6CiIJchsxjmEFmoWshCurTj8IRD&#10;CrWaLvBZX8SsNSdJwivIa2IR1zwpbjY6qQgnBww0eWfWLUvwlgt9JHcmrZVk+YsoTGHSK+R4sP8J&#10;CthVwQJPUGDgsSTpz1q83hgsXUb7Ij01nzxKEaa5Ad5DO5PVdc6LVwqLg4L72udmlf6P6C/fGRc8&#10;JT9hhG6a4AflhWHWfHX+q7qmr9asXSZRQuoqoLA3wzgDuyQOQKqgdbBF2hvPxiS61nOn+2fn+gqJ&#10;qEFga21uI/gRHmMgVT0JubxIcYhcMej1WbRVYiQ1YbJMGCJZ8c3BkdUd66WpjNtNmK1qZ3A8mdAY&#10;TY0ER0QDfViIF3w5OqCU5j0hkSZOwkkFlkhAzkmjp5aXEJ4ZqGTTWbwZsjifojl5WTFP5vNhTtqL&#10;BDhk7nI5sTm3mZJZRNIkJysGJoQszLhn4OfDqASfen+BjXBxWKP5znEyUm/qxG3HpxRTO7/AuHws&#10;LUHvRRraErWrdHFhqi1ab+NtqYx/uda1rRDORhoixcZiXmdMljUkefnykJcsFPBWpoh0XBZ1FOIf&#10;7b/8+ovvPPWVlXaTIxPxMIQ1a+2SasrwVhNY2KAW5/JA2Ue+CgLHkGnkdM6ItPbjnx6USOj1G3qG&#10;7lw7efLKl57aec9d2zExGp2cOn7qwtItdzyZEaoUg9M3v/TNrza1th797KBaKWlor5z1T8yW2pn+&#10;L+56eMqx0Nd3bFWD/NPT73/pi/ds6d4s0FnDtODi5ct1q9qff+WNTVsf/8EP/lVevy5N51kh8koy&#10;bEKuIDuzMWzuLvHpMoB2k6JslvJBpheAMJ2f8uV9MVnRTbIurtvHc0Ypfwy9fAnVIuXzZMlI0qKX&#10;9F85oFfjjEzGXKEae8Nnn515+mvPaLSa9z9+z+FcmBwdn70zvTTi3ffmoaWJpagrymGJhUm3Umw0&#10;qcvnJ1yw5ZGIMSF1lEBRplCX66XlZliOXHm1PybxJIkwEF5xDys1pHRQg4TlSmFVPG9+/6UjpgK8&#10;k+i/81koDJLyUS03PJSY+vDZLRu5x44OPP7kHzOyyPvv/7RKVDQ31k1QOiYTXVpw6jGC5er4cSY4&#10;F9FL9Vng7FKwm2YiJRh7AhYXtI9yRo5G3Tk/k46H+cU0ZPa8DIvwSAQqQCktQJQ7svqKKYqb4qbD&#10;/HxcyMPBxXoWxp1FXzp5pZgczHhGyei0QThNpjyFcME3SQ7fUE6MQdvswhEGLFYhY07ySE/GQQgT&#10;BrkCwYzZQmwxOiHRLNcTopw3yxNaIYW+dOatN/71vzItxxXJKgWydQ0t1spNGlMN4BB6S5mKEgLy&#10;HXJNOpeG2Zwfy1fYQ6OFsAAnAzobcDo1WnlFjVRnAL2EC7I8P+7jeuM6sNj5Wi6rSDsLwWgyLNPo&#10;7DQdmbl2KnM74uq74bx80BKUmcsWo/HbPWqyypy5eikvVrXFjczJO6MP3f9Mmb782Lvv1jYN82mK&#10;Cq+5b9e2Ed9EUrFFKNfQRIwi0FZhQjotkXfMCoQhcVbK4+b8txRahmVaqGpZQZ0RkVa5qtlBKyNc&#10;rpbDpQqkl5fiCmLVVQr9shbrOmtNl7q3ydhgFazf0IYwjIwAN7pny/3Npnb7xid/vOvh7u4dzV4i&#10;CBEOf9jDR+J623KxrcVma1TUlFfvXLZzmfW+bvGXnt6p37itfXNvY5moe7ttzZO19+94qOilqyvn&#10;V33r2xvu2lFb133sGGI5ur749a/WtNkNZcK1axp3bmyuN4gPDIXVMvucc3Z2egxD1K3b2td0lgXn&#10;R8UFTrlJ09ioMWyxt2zoruzqIjQUzQg33b+uqa2qqlLV1KDdtKIqH/ZRNRq5WVxmYrpqGqlk1jc1&#10;2VFfHo542UzKYjftvHcbNx9C9EJdownwrnSJRAFWN/RpSYhwyZIUh8ewRMrpF2SKRqMVadlZjdxF&#10;FjNqCXJr4MgFbN2Hrp7DmZ32XDs7et/6xx++5ykceCfOXv7vF37T/lhl88NlUUmtny6/FbD1u+qO&#10;Dir6RkQySXWnXbO1Ol2TPa5xHo5dcxx9+5Ppcfbidfbs1dTcvITDmhRZY69t2f3L73tg5Y6v3L/z&#10;q49+8dH7nmxu6q2pbyWlArGGr9KJO3u7v/jUM2t67kp7eLduzh4+dt7lC0FBJwHtu5CrJfirZeR2&#10;BRXNxy8KRMdnY6dvz8c9Dg7k4nkEjwb2HTwcCwWeeeQez/z0T3/y0ycee9DtcpjNluee//cnh04q&#10;DJU6W3OWDz9+gxoJSv5BDutErYFGgkdk9WZtTTNKWzvEkNBHlmptqJqFfKClSEjzhZCHEMDkYIAF&#10;HV4OY5uUE/yGLDcTyyVhSRIZ9XG80uD3cJGOw4T8YcSUCVAuceGchEMQGMSCxWqDQLT/+tW2zjaj&#10;WTd859bU1GRTU2NprQ9XH1T+wAWWKv800GrAAzCkzlxtG+0fFcWy+obKmIxH+sN6toBN8BKdheWC&#10;x/enpZr8yWR9QF1s1znlvoYa24kzfasltRXR7HnHTa6uNsM3EyCn8ULGDGdlU3Wuovaiz9taafe5&#10;+ceGC5sk7jVQZfCQaBxggw7WOV8plZPxWB7Mz+lBuVEeELdjCHTrxvja9XdzSdnRoyfFehtfqmR4&#10;WW0+kZmc7ODYpRyBuijRZIzcQoVO0uSYdfoYb0jr59oLrtxCVhyK0THVxRnvzTFPKiI7OVB/fpi9&#10;NRD0O2mLjtDQvMBIem6GwMRtdi437zSyCZHDIZydlQc8tHO2pbC0MjGvpxRLVbrjgFClrAXVgze4&#10;dqld1kYsrhb6FMhVZ+XvvfV296628i91pJbpx5NQn9AMZQpDgy5LljBDsNjAWQMZVDIC9RWmeQgp&#10;yWShCQAxG6ZNMNfl844gLZIQ0LAk/IgIK0YYad4WmI1x0jkJEksQLBlJ1DV0esLRCzcuV7aU7Tv6&#10;8ZZt29Vq87nTN5uru6RkhuQtBfOB0RSHqV2VSBBct6NMmLzed6xn01ptpa7/0gkBpuJpee+6bZFC&#10;PJMLNthqzp+57uN5hC2pqx+ILL3C2jp/yuHPy6rHEmWSWFLoPZWTppYKek5MOjJ/mdFqFGAbwT7o&#10;CkYXI0p95QvHTu74+neaTC2zR2/tPvyn8nr1pp3dGQECT/0JhPglC2F3WpxVaHhacVYIHhrWtlls&#10;qktIXV+qkIlnixK1CGF9Ppc7Fpy1eu5wil6pwlpe1r1qzWqakxHF3FV0alV1Si+Iqwu8+eRDaM/U&#10;cCdE5iPBMZFEkEgLMxnsEUg+J5AtLsREyWRgzrM4L1FqEfeWQk1KCFLYkmU52mheEs/5hCx84xgs&#10;chAahPo2xZVkhMh5K8K9xJWkoZZWSSU6Y9iPGYI3Q2Vzck6sECgU4DgIIbCA5EFPVIT3oGFFD8iB&#10;e/6+GwhRM5hFrV1Ekhh46XBiwcfTiItCGrWQEP7STBp1P7jb0VL2L6XkSnVSURSEc1/EKDRJuEJR&#10;Cca9SPzy17/8/8GRkK2Vkg9zgFCzhXC6mMC/j44BVvtMnAvZgxx0bYVq38GDq9atrakqG+y/eubE&#10;0Uce3AU13cLc7K2Bm7/89a/gHTpw4KBzMfOFBx81KZRswI9Kxj00nHUs5h1zAt+SNBIoRoJBbrwh&#10;K5R7Y3EQ4fNsdHq0yHqZcibBDWsTifzUXE4qFeuNcJUwOTI24fAsLsnrywvl2gQvK0vn+Rx+iEaE&#10;S4FIFpk4IUkKRHE0HOJiQZQlJCwlw8i5kIyzbDrgD4BzD6829jBO5xJmPOg5gb8DrtBsspaWcQRJ&#10;kQLooYPBAAhG8AFmSqwFQiCVAimDSTj011IBjbYJ8lrc+kKgeSTiOCcXy6SA0QSfGcIbBnUzVHTJ&#10;DALEMCcpJTOKEU2BLRf20GhxQdgA+E1G4SiFiQIkitILXSxCv5nK+RYdIMojUAYJaRicMgppmi5l&#10;O8acbkGrWSIVCjNcJsYHwabCYheAicxJ8MCYw8BJLJ+amJbKFdin0xKJN4n1YhazKRkpRJgPJjQi&#10;gHKx++NySmA1gpvAH+uLyqDDVIlT6KEg6cA3ZmseDiSXYtBVRVm/SxAPyotZNaQDqCGBCkLwMIWp&#10;PUbhEIbxMZJUKJVwIkfZlFimALC7FHUTjeVAK5XrS/DrXHRqMoLQ8qZaKRZoeS5dUFOcmKKYknBS&#10;FIRdaKuFVAHtRywCIdNMJDof4/iiWrVA1kSneYZUJnc7bi1qXY4zDzxhymclu/+e3NRdpmHCbso0&#10;PMLrMSjs9CyNRBEeFaHK70xbd2z9aVltIxzc8DiVklEA7ijJntEGAguPJhj31AIUDog2+NfLu1U6&#10;gUymWJj1VdrKZFp6YAAhpaM5QfzDj3c3NzT6AuFYPAVg0+z8fFl5Fbj/cOtnWaye8CNm1RqBY2JU&#10;xlNJKI7HNT81thgM+ktZyFnRxOi15B2nIpwrEwjtpJROZhQ82uf0LLn9PAorlvI8IS4lePO4ES7C&#10;dfNGaBP8bOz25NTIhNBuphsr0FRkeSzI+NDfJtlQAXwKMT9dhFQ5nswDgYttAyAlXEfsKq0pJLOS&#10;g4cvDJ2du+vBztbWCqSuyfhiBVdrocv1HL00KctAoCWlzTZNIBLWllUBgg7ygwj2KsoQjiXFUjrg&#10;dZ84eOLNF97++tNPP/nYLoPWKhE10XQzj4FKNMuBTSIR5uA+zmbAj4KCGKNGWYmpnJvzO86fOGVW&#10;l4F0T0vUH3x4gGDiZVWWoZGJ11/+6PGHnrlzc3DFmuWReBCU1Xvv3amSKc+fvbB2zboPPvpgaOSW&#10;XqkKDDsbtvcGQ94Dp04HxVh2KO9avu7Pr/zx5skjdI43MjO5pnfjyYODX3niO0o1ppnIEchzshqV&#10;yI5F8/zCxyR5MR6+ms46I76lfEygoWwIAwxGZ/NUJFZM5oV0yRuVy2EykIUoDuaqDPAXXNiO4NXG&#10;wwddTyKf8AQDyAXwu2O5FHHfzkdCkeSzf/27wWiSy5X37rpveff6++76woY1W7dvu39Z9+rerjX1&#10;te0iWuVwBj89dPr40YseV+zwgSOb16yzlUjHMad/ESkzSECFwBtJG+h5liLOXJz7wh93b9j2oKXC&#10;ikSBfa//S6lTCHSmPE/GEHKCyw6MeQdGBzZ0mKaHltq33MXlJ9/83a+6mmsktWZfWshnod4tYtAv&#10;pOUedxBYfHx+oOJi0VpBRQ2JI2Lo4DrDlBG5CvBLyWQYSyPxIwbdVSLhC0BRGkHQIOqkPCQqmNOk&#10;WSzZQuEwLkanewnsgbDMDocDKGfhIOouWd9N52tvL90ZVwplX1bbHrPV3Td4/joHQndq0Zf0s6U8&#10;CtZiUiIUl4dPd5ECrF2hq1URZDqSVmjLsYxOR5f0Gqqjd6W9qtWk1AjhKDOp48h/4GeLYpIPeD+4&#10;crYqpaWGVlkphVWitxIQ90F2rFXIVaX/4PHRK2P2CNWMMIUI0TQyE9V6qkqYFstIanFxqaq6h6Ht&#10;RVYwcuOIVHyrrjJQY3cK9KE7I5o7c0uPfiMqpgpn9pDVvTvnwsrxgYX7t20yae0XP/tzU82coKDz&#10;hbrk5WV5aXYU8TgaCyXEJBi8H07MO1+Em0qBNbRPhWUFD8r0BCktyxMpmZBiKAk27ICBYtytwhnH&#10;JikK6naEkmajXJA1k2S6wAB84VsUY8YiwHZfRnDgkfQbymruTIRbbWL8Qcj6wEox7gmgyI4iqgPX&#10;ar6AmR1PxPD11fbqrkXfVE6O3AuywtIklqlq9L2VpGZw4H3jWqvALG2pLgfYNeh2AdTSXNuSSuUW&#10;ZtxffPCrW9Y9ajN1OtzzR/fuf2jLzuf/+GeYhrbvWGOya6V6ORYitqbGnrWb2lpNcgkpERHLuhvW&#10;b122Zk3Hpg296zf31LRYwylvc3dDx8rNWzatrq6ozGXSE6OjC4uLu197+ytfe/qeXTvhnjeYzWtX&#10;t61c0wlMFgmSE6bbn1ftJMl3LCxq1WpBKR8Jw8uSWJIC+5UGKRdCbwH2qgR80AQpoRkDz3Zw7yXI&#10;UL7zH9/s6lyOZfDB/R8cufT80z99UKzb6PS3f3rjyKJzXs0U6ozFVmuxyciNLI0ODQ6++NInM16h&#10;N65tblmxYfsD6zfeu279XVu37Fq/Zmtvx4qulq4aq90q1yrhX5IrvJ6Iw+m+cfPWzMz8u++8f6N/&#10;cGRoXKPUk1whfE4N7S2dPT3LelaN3B56Z/ebG1euwk2LCxnrgAIvIw85t0l425prVtVaFqOx8Tyx&#10;b2TGR0qu3hlB1s8DDzx68nzf5ZuD3/ze9zt7enHD7H79NTimsKttbm5E5UDgqSYUYD2S8nIerROQ&#10;KpInUjNgc3OZfE5PCThhv4wvwFxLRQs0DGhWSUwvsywKjLxzYRZkLZrm5WUqscJk0pRpBVo9R1lw&#10;IJxDROeEBFcYSGYiBV4iEpAg9A++/iIqODF4Qfi91WIG2+DC+XPbt21dtWLN4MDg4sIiglnxj7BK&#10;KSnWoKfGk59IDt0ZrtCZrFVlx48f1mhVMoMS5HBxLL9w8jrjZA1Rsi6rgC1JM0/kTi+ihCGbFD5p&#10;nFaLUzOe6MBkq1zZyiPOBhcqc3KbWoedErKbFEUZP8nbd3Rfa6uunBZErwyKqgooiWA69uCsDEV0&#10;akOSzUcyHE80O7bgs1U2Iy/ulFfjnJq/v16qgRu2dtnf/vgrMy9gLiujdVVQEBZdEYNej0j6QD4d&#10;zKUimRQKD4ZLgv5soKSBpZCwc7mwqVmykHMvRmq27Uh4UpPe6LhCXNO6HNzUFIh8IkZtrJfKy5Mp&#10;0miAVnldZUW70dxY0bDMWNXNWGum/RH/+IIsFNn/2p4b425jRWX/W6+IRvtWVyAMkvvux0djcZYW&#10;k70rl//r3y8B+XNr8Nabu9/dvnEDljNEBoJswHCysMMlEpFSalwOW4JS7gduH9QiOJYhwY2DAZRN&#10;YsGI9wGsOXTOUrEEA2Ysk00GLYfAElp04uS5NWvWGy3mX//mvx959IFXX33pofseNhps585cstgr&#10;jDpp6cvEEozS5A6yVRZrKUUnGX7z/fd3PfokQCznzp4cvz2yevXGioaqf77yQsDnbKlv0Rr0r+55&#10;vndH/ezNaLoYblxm8Y0tyJhamHrIbCDmXczwEdut4rEBwdgEZdJ5KOjoeL6ZJURvjcw6EO359I7H&#10;vPPuX/75D+u2N8HOSQP8Gw3D0AGdBINxRIo7N7loVJskjMSbUQZZbjjFjwKdkRdGs4IwknQ5Qg6N&#10;3B3UdQYHWViI8KdmnVXVlRZjRVfndlv5jhuDM/v3DHc1G3KJsCdNqJTyeIpUGhom5hxIBGXEFAh2&#10;/nQ6KhQHIYEM4upLF8KJhMMDYaATy7Zi0uBmpcHMFMMZkeS1gSwQaJwkoOilX4gRgjU2mU0mc8ks&#10;2i8oHwBEFwiwX4JZFGx3vAXQ/AKKjAcfqjRBHvFgfC/B1bGiroli+tDtkfmFq5yApK2qs6qxp7sr&#10;F0gdfuvQmc9OQYkg1yjw1iYzWCsQ2EjSlDSEyVI+Y9EqIaedmZ3EoY79vxDCuV/96helESekMwhy&#10;wuiel4lxASeMITsVgmsBl1ZLTXKRQc4YKVoaisb27N/3+KMPwnW2+6UX7t+5naEFUIB8+MF733jm&#10;myql8vChQ+BaPHVXu0aczKccCqY4OTGCqFCxGkz5KsbQQGrq+EwZmeKGMVnOsqJCiUuPelNjq04k&#10;Mijng54xHEgcpQ2SPjLDXxqa4qbz1R0tcSkRoTCtKRKReNa7mAtNFXxzWd8CNJTpiLuYiXDT0ULU&#10;L8JwO5WkIGGiaHRW0WgUUA1kUsEAFYnGPpdAAA1Met1uiUjExhHMBVlyydoIjQ9uhwI3DxwZfvA0&#10;gCQSBkvMbCxRjLFUtsgIKCAXSqUaHh0G4yYsSAppyPWTaZLN0WweuGik9mDhjPzZVBGTDDx5wPiB&#10;yY5bFVF8GQggsYvHwA9iA3wX0F0SbNo5t6CxGAgRJloFFv1ehQ2AZLRGmUicpylIINPKwK4lDXqj&#10;UHULijG1EkS1XAbFB0+EkikVCJvBRwaISS5mozGOH7jTOE8ihO5CmaUy/JL6t+QhFhRTQh43EJUD&#10;y66VJmDVKnARmu3IM0KtSSTT2i12u87MZXMIJEn6w2SeIxfQMoIfhSsSaXx8/vzsDLIIsVXPFrmh&#10;eEIolZUExVgABAOIweEJTRw+agdnsWBWWCslImfa4UwV+Gl5hh+WY3FL4h1Avnc2Hgo4s5kIVJPY&#10;t6jVUlKNTC0IqZTqTE4RJHwDqSt9H3/he/yyCtG5jyieh717NRUj6OvBJl0m2qn2EbwluGvzpPTC&#10;fLOu4tG6xhZuEfhLxO2WfPwof7DwhDEmm0+AiphK+R1L00Wak8gW//nvF1duaIMr4OTRC9/9zrcg&#10;g3/5tVdfev3Ns1eOzE3N3rfrvr17Dv/yt78fuu28dmmourESp+GLf311fHh+37v7oTS7e/3qD3a/&#10;9cf/+fvEUP8bL3+y/+PL27dtsOgN+z489eLzb58aGLo6cdNQa48U0xMuxxJihqBS0BiEamORkqV5&#10;QugrIdCmeIQ8lSaG5wOXB3MQXtoN4uaGECnA20GhA/4cfoG/QuYhkkrShUKWwwE7FMxGIB75Irk3&#10;dTtLJhDNWlbe2NSrZUhBMVykE1wDX6nKKPgpIenhSpNyHiWKchP5Ymqg/0ZFbTOLjGEwT7gcH9Qt&#10;VMGxON538tJrz777xZ1f+MZTT+DJLxQkBGWJpgUk4SumogohgWQ4jKA+Bx3iPYYaME3xcsCsO4KO&#10;I58cNSir1nRtzqQ5H+7/aO2WZSjTd7/0TnN579ruTdcGryLKDITNkZHbW7dshRXk2JGTre1N7773&#10;wTe/9aXGuqpbp6717lpFSUWfHr+4sFT40y9e4OdTf/77X371/S+3VjYdOHr8nq07LxybWLNitd6c&#10;FUoRuqChCmX5aDbsO8Tlvi9lhvngCklmuclFflgq51QAQb6UHE4Q/gQeK4AbgGNIp8Bn5HDSsLPi&#10;pivRsSCMA2cQPieZHPEJgRgYtbpPPj7yxGNfs1qqjhw+OTu7+O3vfLejo1MBTTwLBZw4D3pPLIk1&#10;kVSuEZFSoUheU9m8Y/v9d21/sK6i4d7td9fV16WLqcs3L0aSAZGYEAMzBeso+KAS+OCp0hnqS+79&#10;7FDHso46uwnY8ct91zC2o2VKEc4UBB2IrXUd9XYaJxSvZk3v7Mxk3wfvdfW2cUxyPHlymo9Zplph&#10;QvkKvTSygvBGQMyDerZk9USNDzEuFoUgYUP497lPHch6Er4QqQx6ZpxvmIDDAYuyKoQxFsyBiYTX&#10;5y25e4tFrU6PEc941B+OTU1OX+2/1h+K5qrqVzz9nf/8wjefb+y6y9bYLjWXxSYnMvRiUeaiZFKE&#10;U6jleuRFlGBBOVkqWqQEYkZjlSM1PpBQqKyA47sdI+tWd8AF6vTGIEMUcrKO+GwuFcxhUpCFf4mH&#10;JT8G1YgwEpGAOGJCDxZyoLTDxU8GpCOOaDy4fDFWpNFIDLYFeEgorlzIyjWkNuSC05BRq8sLKb0w&#10;q0wEb+qNV8V8F4IvFmL5y5eTP/mdmlRHRy+QcyPJ6jVl10YaRy5d/9LDNSpV2+DZv1YbXflMWSiz&#10;VlwO+RJiDGtmJjI6OwbMaRGqhaALEuuYEBHXMVE+bVQKR6fn5Kb6VJHNAqqLqTRSVBDXBilWKsvw&#10;iUQWMkkWGP5EIQXiDYmsbigXoIeBQAOLEr4EO+dCIZHjiaeWCm0WsQixETgps/ifJER6RQLUVryB&#10;mP/ASo77BJSygtxqqUQjFAiYeIyJJ41xWZ8kMHXHeSbWuU0n4UXZEFWgBi/fsulAAak+d/L8Jx/u&#10;f/rJr8mlalLANFVb89Hkp3v2DNwYxNzvK9962FINDyxow8WcgAqmWSONdWcsGHCEg45ozJUtIrHZ&#10;OeebhVbcUGEpCAXJpAiEaIim4tHo5MQ4AgRAdmZkclSOiE6mxCB3EpDeZJBPhWJKIYXYlI+4WR4R&#10;CgRkjITA/IPHZYSiYCCIsT1s1bglkY6If7U0m81xAu7A0Y/OVJjKv/2V/7Yoa0YWFv765i+CVGDL&#10;I9+bcypmZ135xMJDVc1tWg27NDE2cPrOzdMh75x/1rG+ffMz9/3wa3d/bXvX9rJyu0ioAI/KBZXd&#10;0vyoY+ra1I1LE1cOXzt66PrhvSffv3T+k6Pn3nMHRubcA1w6rNRxa+u1iaTjwOE3Lvd/Njw7fGdx&#10;AdjJcmtZT3NHmca0+5//AkpPa1DBjMEKUmqFkA4vFL2TMkZgt5Vz+JK5pcipz04NXroUx3CzYcWF&#10;/oGmxnrceg6X58M9e1G+Nbc2Xr3W98BD9zFSsSfgvnFnTqkEj17icQXcTm9TXZPH6XEvOKHamR2b&#10;NmmMMb8n6HQGHQ6oOUv+a04+GPALxXBCAlHIlSoQp26FlxKCJj4t9ePSEkk4jKRA0CgdBFxhIsxG&#10;ww6QCT8XMUD3hLsOscL4SnkQGgYHbkCdhsi+hobGf/3r34A8Y7GGIgQWIFwo+G5xox06dGhVZ6PO&#10;bjx8+khbd7tQCHAXXaY0zR686nu/L39tydE/w708qrgcRKhVcVV5oVO1qIrFuEl7XnzrSp9MxG8s&#10;0tcKnnK5yZUIkDUKCJfklH7cEfrHm7/btaM1O33HN3on3mpAYq4Tr7UrgPlvgs3hR4mnUfwA9E6l&#10;Y4UP7vi10Qm7Vv/inr5lyHXSZndsWXnh5siNoSlnIGGsaoMae9bpIKVMlsfFyYBBBGwFENBODI/5&#10;Q2FZmYle08SqyNzoDI8qUl02Q41F2lnJXVWhMCgBbs4hnkuppyRqLi3DNQurKgjNQjFk8kZSY+Eo&#10;jCJjg8Raq6sUyQuRvuNXrLWdO7euu/rRu4/tqGPM2pu3lv7+17fmlma23b0DmJHjx85D5YsohTs3&#10;bj9y7y5YyhUCiUwgRTUIolohm4L3Dyga7B5xaYpwm8eiYNljhYPpA85nx+IikCdQWcF7FQ5FaAEs&#10;sslrfX3gPNIUc6Xv+ooVaxBqn0jFWDbKwL5DiivtNY6FJQQdSYBqpbhALJZVNS96Qphz67SQxuQR&#10;/oGcwqqWdiUj2vveh/fc84Bco9//6Z6jn+5/6J5HjRb7uYGTynJaQnOv3pjedM+GiMvFSECpkGNv&#10;UExkILEGzIEshOkJZ1orTaskpbSOJDI+icmZxQZddUdNz5UrfT6VSCuO4bACEK5k38CgHJ1KkscI&#10;ZIisz6dA4c3lk7hpwScqCCGALOKvaGTS/HyaD6BuBinDyaiWk04lzhz74/HPfrkwu0QKNeZ6W+OK&#10;1TK1bd+nF9pWKLL8UNFPSAJWzrTIRmgT87PcbKQkmhGJUxxRPMFRZNgiReVwTBUzUN7KcvjKKT8n&#10;5aE4kGLh2y4mCqiKWLCbsJnFSDUDexuL8TCK2ZL8qNTFcHF7AuaCEY9QRPt83kg0jJ2hEBohTgaG&#10;VGg6MdeTpgVjb58sXp41F5got/DpyHW+RmqWq2sqWrav3dVqq7l6ru/E2fMzXshYtBrsFjhY1RfD&#10;pZsBOhFMsEXIbMX8IoQAB5+P+OWv/gdjftgp4M4qZaJwE4GCK12AJApHPwG3NCPQFtMY7YnT2aIn&#10;4PMG/Tu3bQq6nQPXr65Y1oM0ob179mAlvXnbNqA83njzrS888QWhtMhyUlwh9+jFUzKDQWuv4Ijk&#10;ySLNcoV5PhzYYkVaFlCo5jBvBkVVYpKX16eLlBzrKVcwa1aH1HIGaq5AYqZ/UGs0iCtMYUCsikVJ&#10;Kp/wwtMTQ/ShVkzRIPnr5DyDqoh8E5U0hxhfVBlwE0YS/mB4KRjEIA2rG+ypYEJF4jDOIq8vgOO+&#10;hINFYZjP0iSF2Q8CfEA52f3abq1eU4L/odgsbfFA/OCKkSyAPKtCPp5iw/EYoFsYxWGYDz0ncuUg&#10;7YGOE3sqtF6INI6FEOEYT+BtRXmPEEhaiPe9lDQDJDPKOygn0E2V9jyl/g6EXAmosvlCFD5ggw7n&#10;Bu7laCgoUcmAV4InH0Lf6MB1jUIHNl8MiTw2IyMi/OO3WdgqpAoEr8QBNkHmnSeIhoqvlftyrF4k&#10;M1PSSDTuikUtajON7HjE3xE8EfwhQH+SRZ4/irMqoxJDmYCZEnx/Sh6diiSASOdxlRyeVmuolchM&#10;6RSKjdmIezLmnnIWivMINJkcB94amDVctGCpB8JRChYsHopEMhfy8wgxn4G9LQkenFhqhRWdKAQF&#10;YT9mwvAYMYhgLES4HEQNI+4rhA+6iIakXMMn5Jk0hSea5S4gkUeYyIcWs7fGLvXct9izCSFTopOv&#10;xZ+8r0xAjgfk7afGdOssHlXhJleEIDtOOCHaO1i+YstXNbJQgYcLRgUNINoqGEvQm+TxYEMQnQ9P&#10;TA/m+Em5Tnvh6u1DR4/84lc/xLRj74enepEP1179xptvXB8c/vYPn3zmmacRrfTcc68gG+CPz/5+&#10;50M7lUrVz3/2O6NG+cJzf9QpJHs/ONTeXnnr8i33lOuZr+/84uN3H/rkmsvlrqo1//y///rgrnu/&#10;/dufyhotjW3dfAUj02pA7FdrTCKxHLlKgAYIipSfCOIWUsfY9LXR2Nistb5Gvqw5bTV7+KXgMlBr&#10;Sol2QIWUHn8qHExIJEhyBNOJiUSTKJ7AiIP/cN7Xv+idnUJWYSxfXqbBCl6YZIo+8IZ5kZEIFpCi&#10;rEyQx/tI5/KsRMB1zsyXVzXH0dCD5sHJs6JMIuMYvHnuvVf2bF/18Le/8lUeJ45IvCxHCPYWykYJ&#10;kYZQzueYc8xNozfElby05IpGsTTPoTiG6D+TKRw/dEIpUyPcEDbudz7+cPmq9atXbkoG2WP7PqXy&#10;6b1HjuGjai+3njxxAVyUj987svXuTT3Lu86cPgbcnTe4cP7yzfu3blaW1x749ALXmylfu4yrJM/s&#10;/bhn5crF6YWxq329a9rnJ7xuz0zXKgMyjRV0G5ET0rzZpcV/W9SLST9ogQaGGjUrgrlgOJ8QIp1u&#10;LjrrK0RFSi1aK6w8GLhgkpECBmscwP8hU8fVwGWkUrhLsXvmUHy9xZRN806dvLx6xUaLqfKVl1/T&#10;6PTbt+3AxN3pdf3rX3+7cuHUwUMfvfH6vw8e2nP9eh9O52g8OjY1mufkzSazGb2jTMKjiV899+s0&#10;P9nW1RQNuFC5gnXAEyE/CwwurZiUm4yma0P9k3PDa3uX1zW3Xzx7Zc4XqGmsgecUb+aiFwduXiTw&#10;YU5TWdvSf/X85J3++hq7wqhMIvKnCEhj2GKuQgULrguSD4CRwM+C9hAVFfpFTDfgoMBnBWwxNFp4&#10;AEpjBRjxUa1BakyLAJeH0QJmpZJnSaWRK1TgxYNJJlerQXsdnhg/f24wEXYvb+t+8r5v33/PUx0d&#10;bUq1EHqX/mtXD376+sefPJsPX65urooii9zcKGUsvJwyHSIZQox9YDgY0SjsgH/SmTQbxDmkgpUh&#10;x/qlDOWPp7/+nf/RgLxbSCvVMik0T2whGYimgiy4fIgjxIAw4F5IRDzZTHgmOh1NBBLpSCqPfTvQ&#10;8chliYPincsDVUJLxFIpX8tH4kYkDi6U0WQFfoniKTCTiQYmBIJhhpehkvo/vRH+9o8UFotv4IZi&#10;/9vh7RuKBXV03Ld5aejmF+9rYpTNNw8/X2cO5vk2vuERS3MHn1dUizRTUwF9hSSe54iz4VwUeTJq&#10;fzHJoTMABQkK7OjsosxYTcA4jacXud+lkW4BPzmgbHDe4E1Ao4j1ezoXB2YTI96SEJwiArEQKYIc&#10;mq8CbJDDXh+dLTJV5WKYUiAaAZ69pLYGIRAzTRDMgYhhiBKH3c/liDhSUMywYtdq7EeHRrMmU5GK&#10;UzPXJLm0qHZFNJ4VC7RSwnDh8NWH730CceN//uP/Pfjwrq6u1jgbjScjUqVEIBT89g//i/undZn1&#10;ez/+BsIkQE7CJySHcA4u1z85hcYJU1ujAftB8HHFXIqnNVg5tBhxjOEkJnoFFARgxJ09fXpsfLyq&#10;pgarp0gyTqDyABqXTUCs5vK7CWT6Spkc1jRIA8e4B4c2SbGxOISWPBqA/RSoCfgq6P7xcpSsfRCr&#10;E3TUH3nphVceePSbD999t06qvnz07Kvv7avddg+vpvv0kBv2/dU10uTU2WNv7x3vu9ZT3b6+fdPm&#10;7nvXt2zftOLehrJGjVpdgKhlfuS1Q7uff/VvF2+eHZ4bcIRmslQsBUm4mbBUKZqb7fVdlV3ruho2&#10;NlX11JT1VFgby+x1FaSFrmitrl/VhOWW2KQghKLLly6MDt7uaGyzGqyNTU0H9nxyqf9SVUsNzs4Y&#10;JU2pjTDNe8cGXVMLP/raD1zXhu/taE06HL4k5/5v/+e2TV1P3LO9taUV+IoD+w+oVWo0N9f6+5vb&#10;W6GSml6Ye/nZP9y1rntZW82H77/+8Yfv3v/grrfef//F198cnl786LMTLcs3vP/mW6dPnrk+eOdy&#10;/2Dn8pWdy9f8z2//+Nnp81cGhl5/55Mp59J9G+6Wy6XhbOInf/jVS/vf23/2sLm9niMm3n77jddf&#10;eulOf79URYDmAAUmBsIw7QLzjXRaDE+xDKurqz196gTiuZDgvH79+jNnzgBTgd/jnQqDy5WGGrAI&#10;K/uDj92d5mZfeOfV9rZ2JapXQuj0hxs11dHPblVqytMmvZjDqnzFRK02eW9NspoICZC8ELbzpXO+&#10;pWgxZciRIYadCAcy9QauCckpVIyS7XeOVC2ztkizS+PXKJs0qibZWAzMZIVIks9wYGr0ZorhApXI&#10;i9ye1MioQ11hsCmkXJFxMSbqu3K1pdpqtpi6epbDpT82Nf/mB3vxJFY2Nfjc/kKEVXOERDTN8ErA&#10;RpFZz7cbE1rREhnxcSKuodtBbnTPxIVp98xYfOF2xun3LaTS4aSE4wwFR2fGGSWTzSalcmFllV0o&#10;FwvU8oxUlIOZjS8O0xK/aBr108Wj18yVLfW1hrmxQ1W95Uxt+4//409dzc2X+kYeeuQuYPf7rw7U&#10;VFQipcO9AI95wjG1iEQcl9ODbnVyenxyYiwBcFqKdaCFWlhIxGLwAIf8oO2QpTQjITV4axBqiHwO&#10;uYsQDMLiTC0uzL/4zxfXbtoCjGQSs/WlxYbaGpNFt+fDD7du2TJw4/a6VZuwCXj30Meb1q1IeFyc&#10;ZEYq1fAlcnckhBE8n6Q7WrqPHDrRtWGdRa/DI11T3Yhc0Iv9p1Gx8DNURWWdPxOY8N4y1jBnr43b&#10;a8v4HCBDMUIxSrBgxCCLKu3VRBxuzOFMCwiZssSxhqjD5QsQsbyiIG1q7vFEQudnR7urpMkUi0om&#10;i3YmzRPTqmKKJ6bAetGBczw3t5BeWkyFvPlYMIMsee9Swu/MRHxUMcGQWZqThPicyVmMgqRVPr+s&#10;Pc8vjrzz9lv918+tWrNRY1vWuOqBhKjduXjSlKqeenmcPB0U3naWC4SLE5N+sNMYEcJftRLSDz8+&#10;incMctRiTjpRXHQW8hmvnBeV0vIQV+rJLNIcaDzi2DNkM0BcpnKZz8HjEFLAaIRlDK8AzU8aGO9C&#10;kgVjsKiQy+F6Qk2LiTkjEqFpFyGJFDYyAa21VbLDHuWgz5YUtHd17b8CtNDhZDpmLjda9OY1vZvb&#10;G7o5RebN3e/F5gLNldWgI4QFSShioLPgwH/F4wqlUq1eDyL0551VaRZagOwmVYxHcFVyvblSdgsq&#10;DYyxFRRHRnJkyHzA7BxtlTvgXtu77NrVq8Mjw4hQQMzZuUuXf/Cjn0pk6mf/8c/m9p6yqoYMTytg&#10;9BMzTqPRDmcUN1Wk8jxpoaDiFRSYf+fYKBf+V4oU1gg0dUKZWl7MyMGmSLiyDIzftcU4P+2e8czO&#10;1DdWc5RUUYFlUVEFqZQ7jF4WjxarVkUpdUqizdKaFAeTRCGHK88QQBGYOEoNK5EJFTIxjO8aLQV9&#10;/+f2TRTan4sDg2LkQWF/5YcKEdJKEvGaWLyg7xq8c7u5rdliNcMbg9YXh44Q6x1IlCF+YGjAHILp&#10;BLDi0PuIOQIJSmGhAJI88NvFQhHWXpD8SRUKNFRQBeGRAwfTsbCASJk0y5b0ODj8sMGHnBr3Kl5p&#10;KNZgEoErEZv6fFaqkoNji0hTZDt4A161VoMpIF5+UwT0CxTEdJIhCxK+QESY9epEJDaPqEtaCiYf&#10;2PDIa/QF/HhoKBE+z2m8vVKZcnJ8JrDgJxLYN8UpAQnUILxqcQHOtoysSLByGpAMssjP4FULpugM&#10;Ty5QMYSC5MpYlsungPdX8xlBnsojl2fM6UeJptVoDAYDRJUgXWKvHYjGMB6H/wbHRDrsziY1QiUa&#10;xkh4IS3Xq9P481ACRWYAeCDkdl4qgnBJvCTxRAQ7BIyeCUKWz9EYc9BCBZ5SFSHAG+Oed+//9J1N&#10;D4d2PokXgz7wFlibVUnCwbPy+7yNbn9Fg2FRwnfyCvxoLD8VlKob/rulpYfgBD7PRlRBAQiv7udr&#10;H3TFQB2yXmhzw4tamxrBzs/9fTd0z1IdNbc4d/3SmE6n6e5pOHHqDJ+S/OZPPxMJ6YGbw+988PEL&#10;/3pBbTSIGCbg9b/5z/fbWuu1MtncxMzAnZEymw7CP/fiwv/96Xv4SYbuxEemp7bvWvvRu6cs5eUr&#10;l3e0ltfwUR6l0qX4BcwUsQJFxhDqZwK9dZbkZSRYJt4cTy55qreujlVqJmGV5xZUBVqOhiBT6uNR&#10;C+F/i61s0OfVqUCBKyikDMhNDM2X0FS0EE/l5pDUdPOsf3RsuqunmpvLeadiNZoaC62XpGUxoPZp&#10;dbwokRclykhSjn/q90MSgX0lJKlLUe+cw9V/49jHH7xnMVb/+If/IVbCJ7+IDKOBO9OjM0PzSzfd&#10;oG4m4nKJCLxsrc5AYQgjkwtAH4biAQ1WKCKltM2NtdV1Fg4J+BPQG/VWa7uQVHY31efjUEieXXPP&#10;lyvsNlwzF89dNVu0O3Zt27xjs0wuqqgyTk3diLHhYoVqR+cGRHT6RudV4hxRRwsrTCZD3f5DZyL+&#10;aINOtunBFc3NTecvHzt++qPJsdjKrsfT7ML41P+WGacjk9F9b/Hm/Drg0Wor4Jn0YBhaFBvyMn2K&#10;pvlCBpA3xI/jk+tyz8PNic8bBkYYrpfESzgF4IsE8BDBaxSRTmGUuNTV0avV6I+fOFFdXdXR0XKl&#10;/8Lw8K36Jr25Ao8A2dhZ0bu2tb61gi8ujswOXrlx5qP97x44+mH/uVPjo4PPv/0PSk9vvXezSMxH&#10;ogcg3cjnjUF1Q3BjPuQUiwv8jL3acOSz/YiOqytvWbVy6zsffdjcWQcMUIpMTd8K4iLm65LFFLfF&#10;1ja1eOfG9EC92VCmkfhKegKMB8CRRz8Few4PhuY0CyA48uB4KJdLiYlouktgIAIfMhgp8NOV1Caf&#10;62Dxd0sBNoiJQ6+eR36ioFSAERRuR7DXl1y+k2fPRaKJ3/zo949sf7ineqWOMi7eWRq9ffid13/0&#10;0Zu/mbi9X8cMLW/NNnbhz2zQqh4jqTJU1PycXsarxmiWy3Okk0mpyA5MG5NNFtPAvVPY0vscEyol&#10;cINqoVxr0Wh62+ojlDVPKAt8FUFruZTCF8ss+AJLkSC3lNfJ86citByfTMyxMDFkcWCmEkk+hOw0&#10;KZOAmY+1ENJCxNyiJxkP2KwNBF+B8ROkyTg+YThbWpglM4Kjn7o3fYPf05JLLFS88o/oppXKnqpk&#10;mCu54jEQofzjO+4lFYa9z/+8t4XnCPH5xgckVjvJIZHMmOGw01GeVkUycF66HMjeCXML0UwQKCnX&#10;3DSHUhKweHAySWyW8VoXCzirxZjrxhMLM7MoT92OxTgSpQupIgmpLR8nJTRdATYq15q4cHvyMqBI&#10;RguixQjTbKTEICTCgOfzJ7lZoF8lmKsVgQ9KCKKwTWDvoGV5/lKAroCbpmaTDDOR0tqEMv3Y7dqU&#10;TGKV+4VqSVF79ezN+BK7acVG5N5c67/04//8AbwBv/jN/0CwpKmoiBdS3eu6nv7OI3fdt4Fm0Ncg&#10;eqOUlYqRnxsxcUK12VIulSrAu4NHDyc8ZmFZ+O840nhCEPBnw24/jqtoJHL+bB8+XPaKCuzUIK8L&#10;R8PxVBIWxHQ+A0MVRJuQteNpwr4KQnp8tmg+P+DxaJQqlDC4JlC7R2NRCfIMS+E+fGQUEAVi6OZQ&#10;0B382U/+QhT4b7/+96NX9vfe84AzVTEb4PWuMvMj186++566aF3/vacfevTrZZYGnQRpIzx8UCan&#10;Js8MHHvt5IuvXHrx9Mxn9WbJ449t2bK+rbVK211rkOfC1TJeGT+jz0ZUGcytYOBQoPpCAA0QzLkE&#10;qEyAGmOgzhXzRSRByqUSlZxe3tU6OzV16JN9ap2hvKJyxcqVMwtzR44fW9m7whGIBaKo30X6mqp/&#10;/Ptfl29ce+/dN0GrP/nxBypK9Nv/+EoZELwCQoinMFd47s9/efGfL1jM5hPHjktU6s7ela5Q5NSR&#10;g2tXtwOJeOTEpwtu132P3ntrbLh/cOD+xx+568EHetevXbFy3c4HHu5Zt2nP0RMKU1nHyg3/fOnN&#10;xWDime/91FbT/NHHB9dtX6E0yL79/W/5F+Z++J2vr1/R01VVef3iqY8+emf7rs3uqOvyuQvArCP0&#10;HG8WkIu4XuBaF2DCCQgxHxRW069//Ttbma2h9H/1V6/237x5Y3xivP9q/8zsDCSC2HRvf+AebzT8&#10;wf7965avNgFqyqf9Aq6SYlJ3HB5uVv3Vu2a2MvKuqmAD4zVluHRSmE9JMbxEVIOYDt6ZacvK07LM&#10;zYUFaXuN2CqjSDrCoc8iulBPNghTzuHrMqs6nXZiv8b1+TSkKJHMenM8D1c0kxRcnw1F8mqprraJ&#10;unUuWuZOirrM8jRP+uzeq96FmTJlDsDA9u7VWzasuzZ8va/vKsDW/HTeN+/0LCyhgLs1PT4edE8n&#10;Q6Ne98xiaAqqwQRHWlWbUqu7G3ulahOXkUu4EozTZ1HDhcJwarjdzqE7t6YnJuCANdisAoUsTQlC&#10;ufxtl/v2ZF8ufD0zNxtwFRMSafempjLYruWGBV929+t7Hnrk/v5L/bU1wMdar/bdMBiNHrfv0uU7&#10;qKZuD4yGgtHtd91z+Wrfx3v2OFzu6zeur1m/YXZmDrCTe+99oK/v+v/9/k+dnZ27d+/ef/DAxUvn&#10;ausbJiamn/3r8wh3Razi6ZMnL1y4OjIxiTQzlI7vv/8ubh9ATTxuN1QEiLhdu3oDmrGPj+5rb6oX&#10;FYpsIKpWaZHtOB/wgXhA45mH3TjLOXD27HKEnTU1Iokknkq8//Eb61euuNU3smb1OlIpOnn9YNNa&#10;C/BvVdV2ShzGEsem6iEzkkwK0/IoMEiAZhWUvMCsU57m02qZGx/rTAGZOVM3hjvXrUNoydEjJ6qs&#10;JCjkMhkUv4yc0eTTBEMpuDnEpRFJNqWQykQKk0ipY5S6knNVpoRsBPPLRKHoCodnve7FQEA+Z5FS&#10;ERpj/GzSboqtbI6TUc8HLx/sWt4hNzRxmfpEOChPVbO3QsTkksDlSI4t5rz5gBOofL9QFs3xnCla&#10;m8BMqhSEAg9LMUMXU/jhUeEEi2KEnUEokklxEyw3hvgmFqurLORhaKpKksAcnFdwM8DhX8DWNMqi&#10;PATsAWoUIBIqy6qQsuqYXyiEUyKhfFFQjJCMXKxtsjUuXh7mTvjY/okH128rb2865xl48dOXsDgR&#10;CqRGham5ov7edTvjntie99/DAEGnkjJSJay3EdyEpAjABT90Jngaf/mrn2M5hcM+y0lFM4EUFmtk&#10;DOt9QLBgXGEIlZSPQl/IK61/KE/QHQgHejp67oyM+vyh5rYOkVTu9oV7V2/Awvf5V17/2re/L+DT&#10;VpiJQKFPJeqqahBJSopUIrk+S0pZvjAP55RCnqBzmhShzGLtnZMRKSq0hNNdbJCYbEahKyhCV5r1&#10;29or0iXZOymHQRa2OIgasbA36lBCURyk6GLrISJCcYEnAgsmHQlz/B46F4UaV1QCQQDeDjBbaZhb&#10;sodin8ImnU6nRCYXA/6TzcUAvhTR+K9oFYJRJOVpW9vbgcGCoBbtJtSyrC8MBjmqGPjogK2NZlKg&#10;suL9wEo65g0IMRKEBwU9GVgJ0E4jbkLAzaBOAFlWCE0SBVEONoPA22PzB4uM3+uNBsOo9UrjvkxW&#10;iEwnPplPoNaO418BYQRMRrwHJCPGzSQHxx2eQg6HUVhSBY5/yUFkYtBipfmcINorcxnaIvetIUU4&#10;SquUJYMWQwZ9vjKNvtSUgwWW4w2evnbhyPnRyVlgJ/EKGCUwZGYTNFeYzKp5dIRC3JKQgCoe331c&#10;KheruIkMlj7idBIjJl6hlI3KUarzamsILZWEUsoUkIOUhHbAiiMloSRkzQHnTHxOXUNKk5isEEix&#10;mE2xnqLcpM7KMboXqnkhb2jJn4aTVRkKQeeYwO5KLFEjOhjLT6Qi5sGzzQcjkWjKq9RKJJ9+/MHD&#10;Dwu27wwitfT9l5Go9J3tX3omolt2wdE6PGuQ5g2kLK6Uwiyi8sRlzmLnqjX/WUI3ciW8ghAOLxgE&#10;4V4r3fowFWUSQF1OzQ7JDRK+nHK4vH/5v9c8vsC1W5euXRuM+bIo4DZvWXnq9HmPP7pmczeAPFMT&#10;C4cPnfrJf/0QjS42mY65+X3vH1qYdoT8zrmZWXQ2Dzx2//jInNOx9MSXN0/Ozfdd87uj/md+9FQ6&#10;z/1472dnL5xCnrrRZoHIssgvJgkW4a4ptN4gS4I+LUjXxPOT566COWBe1z2rIJwIzeTyzRmBBmmG&#10;BSLBKzDgwWEclGeDPmcmCc4fLRai7MwAY+VxTFt00kAOsWpTiCobh3g6m+pZWQU0OCMwcRNkPpjj&#10;shRXVAzJNBFCUcEymc+uhCYmcnIxBMXYn6EwR416av/AwQ8/xHT2uz/6kdQgcybvLITvHDx6uqpq&#10;mUlvgMppZt43PDSMcYBEKkd/nuEKBGIZX4gVOiA4SG8k3HNOfBAqavWu4CIUU53LNpMCFc2nuOmA&#10;3cgzqLnLd3yjranpzsANRHb86Cc/aWhpRkQXEC5ms6rcptm+Y237Y1sgqrJmmdf+9L8dmyt3PLhq&#10;cGEub6z66ld/ArLFpl13q1W0AZj2KnnP8o51qx7j5dXR+DlavEdMLIyeSSzv+eGD3/23d8k3O3Oj&#10;rCYP27wrpiDkrSlg5AtRNKdCHpYiQYRgyZRyELoghINzEh1IOp0B3ZPHx2ggjg0JJusOx5Jea0B8&#10;38LCLNBD3d1tg3euX7p8tqHdlCEQGeDWWJRSnbhI5eBTlGrFFQ32rhVtVfV2KRcRxuzqu1fbmm0U&#10;NoPFPCLFZUIEdIqjWdwocTGmQCmWzYfAyNEqFS8+98qKns0Gay1guzIQcEosfe/F42MOn0/fSOPR&#10;66npmli8MxmYaTToWf88z6YuUUtKq8s4hIiAQYkA9gxDeOUTiUQ4hREIjiEXrFbIncS8Gn9FZ4V7&#10;Dg5SNFmkgMK8M5ZK0SSTL51feEgAHOPHYuzcnPOTA4e++NSXH3vkCS43QXCSp44e2v3Ply6c+iCX&#10;OdPa6N2ytriui9NcldJJfb4snWM3qmX3gX+KOAygasQcUwomsvgQIj4oXml9zeQSwSVHPJPF2Sgq&#10;gUFCCoPdXN7IzbIaCfmPPcdmnUu2iirQCPkoCOAH0+KwEQukJBZDPBHOUgJxIAiFECMwiFGoZPjH&#10;CiFYE3Dw8AgY5JD0nsk68Zir1XUYYWGny8XAh4/rlTM5PTYzMd+0JrT80aLQa3n9h/PtvbLGqoiC&#10;TUWoivNuW8ZNP7R5E+ZfR17/c3ezZC5IqeoeY3RGTGrJbIxWiM4OzJvMOhVdSAf9IoqM8YhIJux3&#10;DqEwFzBGeLxcHmcJrIaDLpvWUxTCBgau38SgAamvVitQpYGZ4dsKSxki1sg8xJjEnGsRwY9cGFkT&#10;QRIiALl5yMFtspACRQlSBt9sWliE+0KRzA/fuj0/OVWY9y3OLJT5bpjE2ThjdxAyghfQUOKQJ6bP&#10;OuRTozp545xZFgcnn+BeOXVpdeeKyvLaiD+wasN6Rq64eOX6W+/vWblqExR9b3zwutVusFeZRFIi&#10;nYn5vS73kjMdSYgIgd1g4qn0aNUz+WxJgo6QH2gyC1Sa5SajYCESZ45fvnDmZEW5PRmLVVRYa+tq&#10;oCOFURW2PV/Qjzmg2WpGBDAeKOyvMD/7XBdU2lvBjAzpB2K8QdtP45aEQ44gEM+N/TC/FDqPTDkh&#10;nKiXTl968tEv1unq//7Kv+d4fOOaLYv5QFsz2W7O9n90oOjgPPPkd5avWa6VW5GdOjB07d/v/nvf&#10;mT2TkTsxkUtsKdZ2WbZsWLlhedNWtbLgdXhGBv2z47moTwY5ZhGG+nCBl/UG3Y7JsfTQKOGYjY/f&#10;To4NpadH+I75/MxUfHiQMzejioW0IiKLkAFuGusLmVb9xgfvTi/ON7S2tTS344DTa4y//8F/vP6n&#10;P+/d81nXhh0vf7wfgb4dq9cm89zf//UvVhXx1Be2CopAc0LylD/44Qe3r1/ftmmrRCQ9ce6iQCit&#10;qm8+efbi4J3RJ370320rNp66dtPpcf3oP3/Wd/XypfNX33jtH8va6tUYTUvlF6/fOHnx4sDQcPfy&#10;le3dPbtffb25ufO3v/pFW1Prvo/3d69oTiaiLz/30t//91cP7byvtaZBUeT++BvP3Lvznm99/1uw&#10;yr3+6sf33rdTpzciVwfzcIGAROwMdiCoOnA4oOPq6V1+6NCBUCjQ0dnR29vT1taKdfS69WvXrl29&#10;bFn31i2bCwJyZGTiztDI+p41Go4IjA6fDHvcYqVQcWlioLi1YckWXDRkgpLIQnQaiXxStiDhkAER&#10;EU2kjIsZrZfLl+f8YxGFUa9sr4ChnMmo9r/7aUdrhY5OcJyLNh4zT2ERIMtE8h4HuPuZgkQyDx1q&#10;IKBUqm16vZQkQr6JNovKYGvrDyphjH9kbTORCry2+63Z6Zlae5lRZ1rd1b2iuxcDnUgqOeFYuDw8&#10;6EnGeBKx2V6GOg1xqRu37dx29y6o4FZs3bR6w5ae1uVt7cu6O1euaV/d0716xep1a5Zv2rRx0+aN&#10;OxpqOhKhdCSY6r92h0sCcDoLYDuRj/TqstyJGzpKPbuYljKq9nZ7KBrWCKtunR4fGOi/f9ddg319&#10;eD3LbPar1wYsNrsnGPQFfb/9/Z/0RvOe/YdtlVX/evm1XQ889L0f/PBK301fIARSxeW+648+8aRU&#10;ofnokwNA4J48dQJSz5b2Zsi0f/vbP/zXf/0S042PP/74gQfuu9p38QtPfrmqphZVpFIhvnjp7OqV&#10;KyvLKj78YC9UYTvuuhs/+4xnBnKkpvIa7/yiXquLYyVD8UfnF00WOwpLZF5fwW09eL2lsgKxOM8+&#10;/zelRoyJSjpU7F2xhiXTV6dPqRoK89MhrV5LS5MLc44G6zoiQ+aL/ljYKxPqChxxUFVQpHiua0OY&#10;mHAQfytiDGLVjcFhU12dwWzN++Mjk5e6OpdNTy2YDOUigQwRqfCQYPOGoXEGRligPnk0xkrwKaZh&#10;pMFRCdgkQJYKCRI74GHliaCSY72FcZC93Z6YUhwyS4MNmpwBNF/fGY1WKBVqp24LZpbYjILMqBEJ&#10;FBKyXFFYouQZmrra07rkiHNAE5AnDfK4QshLZNHBCHEaigHGIYhYLhNJxUIh/qKrsOglvFAVRjMh&#10;9JiQXQNsDs84Tj2okTFhJPyeEHjm+IWsS34RGb8Q8XCljEwpVfGL1KLbn5MpNSKdjBXAGW9cswKx&#10;e9HhWd/1EUSUbH98R+f2ngQne+z86SMnTjB8sspiq2uo6+7pgY3w6IcHl9xhg6VaRMmzqIuBsgOh&#10;jWKIX/3ylxhIQAKHnVWyEMuAhS5IYNZewgQWcYhKxKCMQzqNbh2PRCxy6sypLRvvwvRrdsFx185d&#10;g0OjiChq71m27/BRdzBa19SKDGzgg9zxCFRhlEEfFVApIbMEZpyGGfTNXpq5MTg7ySLKXhiTkovq&#10;5FjBtxjO8SSWJpO8jHC5Yo6rXDqoq63ISAkxrtoij0nkc7E0ZdaRVVYYUbFNssNYkiaj7hAgZnjC&#10;jTUVkA6X15QJkau9OEuGwxinQX6JzgrVZyrNYuCO6FuklSP7BXtz+JCzqTiYiQCNC4RIHOMCYIzf&#10;YjAPICmKGmCXQeOJYjYLAFceiC2OUshw2AxZxCZLiC8aYuPQCgIthcsmki39Fyh7UlyMCFmo/USg&#10;YmChVHJUFaGXQKUOfLkWidGYzWLpEAxh4AcsRNTtZ7lFWi5DKSFAR4C5JnxTJY5FCnV1LJmcICXY&#10;0ZnAdfR5MX7hCkQ5qS4hAKFQW6mUOQeueiJpQIlgggGIyD8+I9OogacPLPimz9/+x59f3PXElwb7&#10;Lp47e67WWi5SSp2pEJMqqhBvJBLAUc1jMVLkZPMSNEto7FjvUjbo5qbiUPrySJha6XiOyXAUnNgC&#10;dm5IC8iXMvC4iN2LxMErKkIuIkRhl8kCIaVSaEvRs5AZx2O00hQXI7I4oScwvJD6MgXffBrJyKgG&#10;NRoj0kTAa4P2Ohj2xeJLSdah0ch4OebTPf+3da3gwYckbMy/Zy/JEf180+M/nsnje27sHyurLKsR&#10;Bj0LnNTiYoIJyhcTleLqh5uqG0qyGmhoM6gD8E6XfqE/xeYH7/DM+B1AIMQaNCSRyfH5j145+o+X&#10;X/jW9556+stPeN24fMe37lh98tQZcEma2ytImrg5cPvcxatfevoxqG8hS4ey+bN9J1rbqna/8iLU&#10;rRvuu19TZv7syHGf17fzoVUA+J8/Nx7nJJ/62iPLVm60VVWdPXkOY6j1W9YAR8sHbD2Prioqy6S1&#10;+ZycjfM97vnPrioNWrqtekkpigFsXyyYsoQsnIHMNIxGUFBMul2eJZfX5UunskaDWS3X4uWGxRXL&#10;yLA/iGbbL4wlU2i6ctfOLdJiqmu1DZnfKlmlhNJJBIxSoqFUdEikZOPCiunsxHPvOOfHDWvbP0+n&#10;EqP3GZwdfufv7xkMpm9950cYyy4GYK7BAxSEdu+Jh77WWF/e1mhrX71zxcrV8IW88+67F69ciyTA&#10;wigwcnUqV0DMC1RmFr2YT3MnpmYisaxKZ6PFMNpg1QZ2ZjThn4uHfJLyFZx8DrOAoN+LZTqAy2By&#10;wlWK0UEytKRXK3wCsVitiI8NXr5ydMOTm2UcTk11TVBITAzOLwX53AqDrigPh/HHkXOLYxbAP9L5&#10;ePw6l3tRIQxxI8zN0VzNtofN+u69e07pK9JYJjsCelrSHi/EeAJAfkDVxDQ96A9gzAZIMWxMUILD&#10;n1qagMDIk0qmoqlAgZeETQn7YWzf9CoNPI/zC3M93W3BsPfo8U9Xru8C5SV5UeMAAP/0SURBVALq&#10;CMTrytRqLJqh0MxB9FXaFGGjSyqFnHQ2pLIp07w0UDc8jBxKNEUU/JIkJmxu6EUCQpEgDhU7iaZL&#10;qGBM1rIWo74MG8hcEZHYAYYbimY0Zd3dSkV66fb46s61XHHunTdfu2fbxqGpfp1NSyO2l6A5OX48&#10;DFOZHIMhvU4Nd9X09BR2DiinoNBQyEAKxkFecgHBRlGahGFcQVKxGCoHPMFSSDeRFohvLJ/jJuLJ&#10;/QcOzc7O/eGPv7dXlGMe+JM//fmjg7tHZ/oaWyoamiyYJsmZvJDAwo+GYxwq5gXX/XrdBkBUC7iN&#10;S/F6NC+XCwQmkZ4A0BIPtBOI9xZHo36HLxhBzWFUi9RKaTRHJHPwhLH+hYnxyaF0yNlabeYl/Kxv&#10;Xk6A0hISFtIYuuUi4YjbJ4HhlkMnQnExUg6TBKJRxIRCKJADTAuqqQxpGriKElGF0kxSBjj2sUNl&#10;E2DvJ7mE54MDz3esTm/6YtETFbz534HlNbKmnrwItvJEwsVkbgcecE56Ht5VTjHmy5/9q6oK1urm&#10;uu7HsJLg5yMCHu57jsRgHl9YtMD4BqUcN1fATo+NpOJTchHDIbVBNimXwX7ATaRTYn5RxylO37ol&#10;0apttQ1AJcB6BFfF4tAthcXGISQCfOqKebhgpHI1OhgJiaM/y1OWTQbFFlmSUvAE8CPMO3MyEsiE&#10;3NDC7NxsS3vHcnO9UqHhTOzxT/tiIYmJlJank4K4Ly5IX18Yx25SDGqnhsFiVsaT+d3+2/23Vy5b&#10;oTYaSTHlcLuff/mlhx95fNHpXdfRNTV8x2YEK4qdmrkTjAfgizCW2RAqCz4DX0wm8P0QaSxbcoDl&#10;p6K4g2LhcCQEmCQn6PchVQtLQhDAS5IJPh+yQKjfvT4fVrCIq8KoEe4dMDtKiailzFmqZNmBsjGL&#10;dMxcEX64TApL4ZxICAM/Pos4IUVSBqtTWGMwPsKfNnZn9MF7HlAI9AcvnkqYLXMEZ/3WNkVhYv/f&#10;fr5K1/StJ74tICX/H1vvHSbHWabvdqqu6uqu6pzDTE/OSTOjnGXJlpxzAIPJsEtc2MCPtLuw5AV2&#10;wRiDbYyznGVZOecszWhy7pxz7qruPk9zrnOdf36sL3bXBsuama76vvd9nvtecXtPP/fSwdf/xMWn&#10;tm+w3rvb2dMmcRgqenjRwYlaCcUX/FPuqVAxqwfUcGRY09ouszYK9EaJ2SEy2SlHk87W2GTUSmRS&#10;tUFja7Y1wYPmtDlanZD1VUmBNxpY9i1KpRU86svAgGkVw5vXnr12+cyFi6ODo2A0EmVClouv62o2&#10;tnQ29478+Q9/emjbjvWr1//tvaMXp6cYY3XTBn1ocYpPZyIe109+8B+uJffRw4fffe/DWDiG+e03&#10;/umbsXTh3HTQ3Dw4Nuc/dvJSIZ1/4vFnTp86C13p5z/7OQh2UvHMF7/0mSNH9o8O9+E21NnWPDo0&#10;8OYrL6/r792zbTtDEO+++JcdG3bhNvLO2+999yc/YwwmPLmuzsz974svF4qCqbGFxbGllbh3YGRN&#10;/+AwMjggufPlMgZ6Gq3ai/GruE4Vxzq2qanxry+9iBaW3WqBBxEhDqDIMIgpQCKRSXtnvS8+95fP&#10;ffYLSlKOAE5ZSSapCgbMhryg1aQNibK9ySgoL1VZzhf3kNCVpdAGYfxiDhoSUSAfFAqaalzZmytI&#10;ZVrciFSa2O3EH376p8HRbqtJkpuf71Y7rhrWpooKIOKqQgrtPVImwjHbTFcbZSV9OaDmgwVdl4Ir&#10;Xhn3xgRGKwh5nksIBO7Yc//0zOwrr+4NRNJsPqc0GZtamrtXDWzauWvHA3fvfuC+O3fdtXZ0dUtz&#10;i86orzCCulcniYu8NxUJXD174uz4ucnFm8Gb1yNzE5F4eHreHwzEAii8eUPIcT36xCPvvv0e3Omr&#10;N65WsJSlFhLe2o+YfsOGOz8+eq23ptIj1qGUZ5SOj1/+WLC05F1cTKbhAROMrll38cLVweHRSDwR&#10;DMcfeexJmEuOnTjR2tZ16cKVxx97Cu2TxaWVcBTtFsP1m+MPPvwE8kYf7T943/33nD51sr2rA67t&#10;eSy6b9xsaWmfnprFM/zxxx87febkw489hasmZhtmk/rD996B3ALI4rWrN77z1nu5bHF0dJRUSC+f&#10;v9jX0UcjalHOKlUgiJukgN1XaioZCNaC7pG1ybDv8If4b3+APOLazaugLfnKl77JqPSHL++7uHjQ&#10;NlQ5/deFBbdnZHM/InKSrBQnUqlcXIhxhSTHGGRgs5phOhJIAsvLerW6DO+qkkFF+9yp8/du29PR&#10;3P76uy+Zjfa25u5sqoi3IOwLoCFhv42DHwou9bETF5QCOSsoyqpFSSkpKiVElUStHClmPAI+omEq&#10;blO6psLVUk9LWKqG7bGMEwiVRgUpI1bmpuZvnVUI76io6ZxTyncSAi1o9ZKMCysVRzRVYCyGhuZ2&#10;2Atod0bpKUGoK8TDWVzP3YODwMsBjgIIJp9PRRFRAcsYA2BSLk8Vy7jjZVIFAkSETKWSRfunTjj4&#10;07N/QSsZZBeM31/925uFfFGr0qGFc/HKLVambZIamBI5u+CqCCUIoZl2rEtLKwGfr3xyXDAbaATa&#10;cKBb0WdtHLIdOfrW+RMfqXWMWm9qbRm+Y8PDs2NzBz/Yj+EXFy+uTC3WiliHxMU/+sG/42tUD8wA&#10;81zDLi2P1nR9h4XgPip6QlQTwHmBnfvv51ah4C8v/mXPnnvVau3Z8xeGVq3K5wvoGTU3t41NTIE/&#10;v3rNCALb01nBuWl3Wkh44ulIMjs9NaGQCw1sNeo/79BnB9p0vMR8OzwfAfzeYDHZnZqmJpDQ529P&#10;RKNRur1ZNtSdV8sUEgUYDKitRRHgbnFIEbGt8wwBp4IUqzIbKyOjkFLpQnL5UqUKJibqPlKjRWlt&#10;qNBKBC6LEJqlU7AUwg+N25ROCyUViQskLq25bEZOU7DrSmn4VwlcXxmlOpXLv/qnvSa7vqWpBVw0&#10;0K4rMlCOKMy4i8EYSsQaApK6OgJMAB+XUlZJZrGMQtAGqECMhnPFAp5rQBQg+p4MR4F4Qw8H+WYE&#10;cRCMxpcO02WcWRUY/oOYoWQhVVCiYahRV+uSaWzk6kSzGkXSOBu5QulIvCaVerH8BHKpkNIhhyCV&#10;xfwZcUmqRBQR8XmiRDvUiWUg9qIKPXKjRC4SzSJWIyb8U66HNtzd17+2IqHW9fcDvPXWiy87WpvE&#10;RrboCVIQD8gl6GWTvBjZGnizSXElh61aqiCgtLG8KI72OA8puUIrFsvSaSSe46BVJpJx7NxgPCMI&#10;pD6UrBI/xHit5rM58NmN8I/wYFtDhrySKOpiJAtSAJEokKSpqhJYYZPUy9QodwGrJVJgSpEKw+TM&#10;NVjUNrPs3ImPYq6Dz3xaPDCMHxzlD36ZVXb/oueuz5yc845d9zaxzGCXZeOI9o5hG9vctuiKr2ru&#10;a9v0pKF1WEEUUajC2g1DAFyw8Ad2VljQSXAHLBaysYijuSFbxTMk/8Heo3Nj00+D1kCB6yVOx8rn&#10;z5zetHlwbGIc27NHn74zW4fQKM6eOnvzxqUt69eyEJJmsqdPH8fT4867t+PMPO7GHbgM4dL01PTm&#10;rdjTyg8eupKtxO99dA9XJjvamsxk5eQbp9Z2WMhkClyA/PxifHwmN7NUnPNUlvzVlbChr0/UYs2r&#10;WQ6LpnLZmORi8+5YOR8UF6FYrm9XSwpW5dCZWwyWNvTpU/A1SFVghVWq2EjI0GvImdL5arhWJq6d&#10;8opIfmCDOY8sKGlT0+gd0VKJNM5nBUWmPW9JvnlRMOsyDTYmrHLG6ZCKqfGxGz/5rx+vH278xle/&#10;YTX3qNgmYE0wD/jw7bOPP/BpqKiuXzs4NXtKaR5mFYrW5ua799y9dtMmdNU9/jAOH4i/14OWQkBP&#10;ojAsmcwtGnWTnNHnizlAM4WVuIzgPIuLatzubF2AunQ0Nna1t5ksFkqjEsrhKSgpFThUB5obG6oS&#10;m1yQLrPp1TtXd7X0gN1XSIQGMFd3tlzyx1eCpS6lCTBODMNoRdHjnsY6g5JwqeiSTFzQ6wQTrmXS&#10;3tFsXVsuG97cf9Da1q3R4p+ztVyLiIjo/2v+ICTFQCBiNDaA+4XjHd69YomApilof1FvBZKfA0+w&#10;AnIL0+hwAhsYi8fPnDm1cdMGLO7+9Ofn1m3cUAIfsSwJRzJ6Y0OZR7gOQ3rEwdBYQcxTwpDgBYSR&#10;MEIso4CWLITfJXwgMbGrEwykIrISi7FaAGZQXxQI0zWbuY3VOTVqAzxwFy6fYBrQ+/RNJigJEF10&#10;ZfL4xY277xOK+KnTl5s6WotMrhSNsSzkV1LcrjNJsH7RrdcUQKsjCavNgcdyKBLJJhNarRqHJSy/&#10;kSfGmRefShRd0MBC+rEeP63VsDFAFoEm6enpmYMHDtx7352PPfGIUsVcv3X5f/7wa862ytnX1Lum&#10;XaVHaLqVkbfnUs5ieiSbHgontPEcpZT9XMJUOHK5fjUDgaJO2V7O5UIqlR1TskQmBjtyMTIP4CKQ&#10;a4lsKhX2aXDZkyg4MQWeQ3h5anTdnuH+kZDLmwoEgRLCjqGcyaGoGvPH+RyfTxTwlYt4Fv0rCzG/&#10;Nx2Jxbyxaj3Er5IK5UC6YK+C1zmqhnq9sz78EYvL+RKs7KnE7Nsf/WjXg7W1OwsVifbQG1JBXLvl&#10;DgX8tXymRaAK+rX8ibG22Vun//GzqwhJ24nDv7NYwZbe1tazh6CyFBEXcRo82xS0UI4EgxT05HI2&#10;7qeNDSn0EIuLEGnwIgMms/h24o6HJJQM00aPB3B/x1A/J2fKICWiaqWQ5JaXJRr8J4EvAeG8HjlB&#10;j9fAamishbC4ooz1mxWTppQieZnPAHirw1hOkDh7u31kmDAZ5LjgM2x5SEnpBiUADswdq9xegmZX&#10;0qCPSFrDS3k54UNbM1MwSyoqu6H9wplb8Jqghf7B4fefffV39z92p71JVyjHRu2rAosL1y4d0xtp&#10;g11jNduw6YQ6D91t7ASL8JYLi8VaKpcDLsEHXpTf6ynlc7/6+e+BalUqSYtVI5cBQSZArgz/ikRC&#10;iK5jNarVarEGwSmKwrsK8UwCYRx8LjBhw9MKReW6dgnR9nw2w5VK+DrAdYJ5XT6fpeWYv+BVCTw4&#10;Hhki74Jbp9RYm3sXI8FbC+cef2w1meD/9uujn7/367t3reIqM4ff33f0vTMtnenVq8wWCEMKQTIZ&#10;Bv+OKFSkWDIJKIXKRFvtwsE+dfsqXmObj5auTweWvbkP3j/rWcyxlNWu7c5WZHGtKWe05XS2iFIb&#10;pXR+GeMjFSG5GuFKgb2dYBn/zBhkoFI5JaDEkBp39nZBxPv+2+8N9QzhOdDU2zLmXdB3t5sb9Cf3&#10;vaETZDeMro4kSscuXNVZ9Gu2r436/a0tTbFE4ne/+9PnPvPpr3/tG5948mmlWnPm3Jkdu3bitjp1&#10;deL3P/uemdFfPHUaXcTeweEzZ65evzyx5s7Hq6T5g6M3Tn/86uGP3lizevDooQPtLc0jA70vPvf8&#10;QGfzth1bhZXiK3/43cADnwqVax8fOLz+6U9NRaO3I9GPrly7ePL80D0PPfrMZ7pWDd3/6GNt3QOo&#10;BaL5h3g2JimoG2BZzbIqGLTw/kODuVzM93R1zU5PvvLySzARHztyaG5m5tyZ0xfPn4UjKzzjXr1q&#10;ldVgBLpFoVd7+SQeb/pEMbDv+I3jJ+Zu3UJIibTgA5iVLSa7s4bsvvnkeECBVxzIXlLytYXruzF1&#10;pZWXhZnOB7ZKMb00ds8WuY27NloZnssmzy3OqMztcrzPRBxD1TRqilUADolWHkLi2CSgG0osBsr7&#10;fSaUv78yIF/VoE4K2VjAbadL3YOrHX2b0yX+4qVDb775OhTGlXwRVFuTzljN5ObmZy9fv3z41PH3&#10;jux7b/+bUydOTl25vLQwk/T749lEiCjGcwnv2O18NIouP356KEYQTflf/NtzrW227u7mYGgmnpzt&#10;HzQiMnX70jusJOUYWb1Eyk5cukHlOF2jI9VqG4tGjrzx4UPb72xwttaE5Pg4UvfD12+OdXX1RiMJ&#10;r9u3+467Qp7AiYPHt23YfPHMud137jLqDVevXgPMwWg0j4/ffuThx+LJ9LFjJ+7Zs/vI8UOrRoc6&#10;ezqv3brp8Qf6+1cZTcaR0eHevq533n1z956HMJ1GeAiPThVLww7c2d7X2tpNEvTevXsffOSBBqPp&#10;wP4jA4OjWEbGQi6LQQlOEcmAE6daWV6UIerFartaGyNeVzAQldA0PEQP3Lu7p2vE5Xb97MUftaxX&#10;FWQzNn0XSHg1VtjUaAvOLJIyTN1oLdGciWbClXkj05DKZ/QmvaLIhabmCIM6JBPA7Xvj0DkHRjgt&#10;TZg5wuHaaHcGveAZmrE2APwwnYQdNwF9NsgoycgcGtTlHGIfOTQX0OzE+6cMAG/UE454gd6ZriVL&#10;cUgDeSUhKJdMS3HzTJ72Cmyh3KpkogF2MTHSFYCrgUQiFxptGsaAqIjDA1x1jOeXcs2qppUN4oaT&#10;PvVbU3SgGtWxYb0CHqc61wUtEjmRUUqyVhWC3TxwH2olmH1YRSFTDuVOLZG9+vFx/8JS/RACS0mh&#10;3NbWhC8fXoupRNZqMbPAw1Rrh988KI9WO8ytAOZ/+3s/SiQzA0OrYtX8G9dONLW39NK6+OmF4DWf&#10;FDrOTpOAKQ4MNVhs6qOnjr310VGpzOQwN430du7ZsWuotceuMmIWBFhZ1BXGzepHGDDVk/rgZwi4&#10;ErB22DnVT6v1P4taCyWQyYT14i1GVlg5nzt/oaMeh3BMT03qtBqwIZBtWL9+LfbR+/d/9NjDDygV&#10;yi5a1MoS/WhDlniLjOlubGk3GvOpMMFnRKWkSk9yWpFVbYeAxkea0shR3DyedF/QdilEg70BUWNC&#10;ZCipJA20TZoSxQsc29+d0zHorKgJORTv82HvfMYt0nI9wy1NzboWq86ipOzAm+QT4J4QaoIyUUBg&#10;mGkaPGKVmgXRV6OuIwBxrcL7Ac5xmZwymQ1SioQeBWkusNQsjkb8/aOpWEdbG1cqg+8ggWKdprDA&#10;AUFYLZOngPvIpPFOQeIBeyhcpTSkHO0phNlwkgdYVymlRaVKuJ5j5GBFxNwO2jgwlDA1x9gGI/N6&#10;gIfn8VVFJwGTZrx+ZPBfScUwawLiidJUocqjeFNI5cwSeT6RziHBI5HhZihhAXnH90FmVhry3ois&#10;WEaALyIoLgnyrZR1ybVCiISsjFTrVMser81kc0951g1vUqkt2P/iSDAwOJQMhFYiXqlFpeJFCizh&#10;VDK8sEiwQ/mKoZxlSHrFHWb0zSKlgzE2lUVkIhrh4z5Jxi+OucdDoQpXwftDrVUjtahgFMhW1btM&#10;1WoaZ9JI2NBsRX4G3DXk+/hCrEI1+YWAm5dYyEOr8pK8KiykpBIO5AFIR/WMOR3Mc6lib4tDRRdf&#10;/tP/djfln36AtDQUFyLV7/42auz9S+umR/dfPK2VS57etqqVEjXrAc8MScUuVyBTqSo7B1exhjZM&#10;myiRHzRCgYiB6gn/PP/fzQp20Sp+SABHVuiQ4a5F+Pz+d4/alAy4wiq9ELpoLWt+440PHI2KWCKM&#10;SOcTT+9CC9DZ2JwvxD987cKJg2/+5fd/brKZ+3q73njj8InLx//41+cPX5ztHe2+ffuKz+W/756d&#10;LKs4c+YmL4i3trX97YV3o7HFI396ga1Itm/qNRiUoN3rGm0tawbZpkZps4NobpJ3tCYsmqJCxlU5&#10;Y5XQREspNOUsBkGzTqTWYvokx/3JYEHaIVmD4KDK4cwKxjnyeZh+yEQ4B8TyiYwmk5IE0XtcuZlf&#10;9HhWbVXD0iqV2BjSgCNP/ZGnYR1uSvz6bPrkVKKWsT0wElHVzK1tXn/g29/6JxgtP/uPd5kNdgWh&#10;h8BQRZcKkbCO1CNANjjU8fHht9758M1X37907eqlSilfnyxhQ9XYODI8jBzdz3/+0/6uThUrx5JT&#10;RqtTyRISVTji46EBYV0d9FbhFqZn+rp7k6QKWmSiWs0nU6YGh5ihkfcFF0cM/0rcr1MyXIVViooR&#10;ilPqrDT2/gZtIe6nAt4yPu8tPbPXx7SsGv0uXKckwixXioM4K+HpbBT2D3RB55XW/Ktvn9t5xz82&#10;t/S+f/gMwWi7u3aVClgJxKpErlhPLEsF1UwknNbpHRXs/CQE5pRu9wK21Cjw4KQMOB0iwiA1zUzP&#10;z04tjgyuGR+b/NvLrz344EPYwb751luDA4NSQhYJxYC+lSMMKUZhqQ7kw5L571cr4DBKdRtcGdAc&#10;LRBQeeyLCAnUefUCUIWD/Q8Xgmw5LVYCrCyS5tFjKZ2+Nj46ui4bDn24/x1Dd6OuEjw2nglW5CMt&#10;5lsnLrd2DZkMetesCyvEhnZD1LWM0KxMSuMB4LA0eF0+DINULItMMxZwQhFhstq5XBLwCAxqAMXB&#10;wgprZ6yqcACu0yzg9ZbLwR/y4iDg9jz/p+dCIf+3v/O1ljaYoESvvfniH5771dbt6woOG2OEQDyM&#10;FyGG2oKaTKVuVSgHCaavQpv8BbFKulPE+Kp0sFIlgbyioLsK3wD5lMXLOJvlRRkNZkO1dDQwJ6Io&#10;+M29y/OADBGsMVsRwy4edS/IWx7McWQ4mTt25tTx82eG13fHi0hFg0q3WBQX4vmQa/6QWBRg6YxK&#10;nmNk4BREjUDHqNCW5jKpBJSyasas19vgcyOAeREJ9Er5mZMvP//Cv33mS8zmLZoqp/joLfLqMfXg&#10;yCgEK/44QKpNYRExUbB4kkhOuz6x57Eap/1w/x/EFN3V+UlrQ0epOOddvK0QGQEgqfIgE8qCSc4i&#10;FidDS3KjswIfaGkmHo7TbLOQQlkaDWwFWFegzmbnZhhaJmqwFFDnqwGVVK8acCtuITQesFdWgGGv&#10;CqQCj8erJGlWigsu6CqmyZDMqczSLPIZ+dJyoGpVIrRKL8YsowNuEa+WqWNiQVguKCpNNSuTt6s4&#10;pgXxCf/YSfVKUr2SsutlBZP17EWfD6VZLBGy3IcH9//tvVeyteQXvv5puRrf+ti1a2d2Dj+SjCMe&#10;fvHuR3dCBol2UV36jv1tPR1aymYTuWI85PXN354rZzjkeViZppirTM5M2Z0NAP1FEhFaBHVlNRmP&#10;oVGp04OjrkMuCBOFOv9PKAqFwoB9Q2GA0CbYm+AaogJX52NwyNWgDoe2mKDKaBHRRFQEuxEscjF1&#10;qEfHEfEQ04DjLc4vDt1x/5JvPD439fSG+1/+zYufePiZwaGhfIH+3c9/G5w9s3ZQGC/7KBUJTLyy&#10;fYBX2y7Nhr1ZSYqTFXgCUiL3vN9zK3n7+ORbf3jvyuGbBspezeA8pkpGiu+/eygSyjIQu8mrCuz4&#10;EWTE0UnI1+H2uGrU/aHlmoRjKaq3uRO7hZl5wA9ptQpzUoHTbmXkzM9+8TMELOUqPWtp/uvelwbX&#10;NnnjC69/sFdAE1hyTd8cZ0lJV1PHD/7zR5vv2n5lbOzQkdP/9C//vGnz1lQijuPA315+YeeWdeV8&#10;9OQ7bz287Q67jv743VdLhcx//PiH2FldvT3btnrLXCj3t9c/MBOpe+6+i1Eb/vLS3zp6Btv7+//w&#10;7PNDa9at27gZi/H/+eNz5eGRlXx64sqlGF8xqjRcuqBjtUeOnSCUbADqR4W8vQEnKWMslZVKaQw3&#10;cSbDWxYRzb8nSMhAMFTOwyJeMBogomW2bdnc2dHe090JC63ZqG92NoJ34IR6WC0HwtLEKBbD7iKD&#10;YgVZmlxB17epvd2uN3lWNWbMMjmCTa/fop6fI29xE3MrbSNdFS6NvsPZpakHORnKJae4SN+udUpK&#10;GeXoo35v12iLTZBraLG6GKHw2BtazqOWxBXSvEKGWC8WnLKiUFdRti6WmCMzUbBa7hzqMokBx/I7&#10;7bYOmwYHM06qLHIClZxSK6iG/sZGp/PcsRNvPv/igdff/ujV1z/c+/b5C+e9kSBmRVqzeXXjqp0d&#10;G/pGNjX3r+5xDnUNrHeOrB0Y3HD31vtGtuxC9TienzE2aOEq9obdrIrs7XIePfLm8DBWucTExIFQ&#10;JWhcs1YsBtRC+eHBo1Pp5MZnPuFHYmx6/MQHR3Z/4rOXbs7evXPnR/sP9PYOXL10A5nKlbkF/4Jr&#10;oLnj0FsfqMXkhtWj169c0iqZ4f6+fe+/u2n9eq5YgMfliccfX15auoDL9s4dx08cb25vtjmsqVz6&#10;9JkLn/vCF2GRdsJOrWNf+utfnnji88hD4YMCk4OSkeH54V4OdLb1tXd2B4OB4dEhhZj829/eGli3&#10;iWZkfCZsYKVKlU4GXBBQdHn07JaX3eH9774ZDwR+9O8/3vPQg4NDvXaLsZDK/+K3v+rb4RRaQrFc&#10;EDeT9z44619Odfa3Wknd5OINBElY3ogg61JuSpFRyHTKdClt1Wh4xAhSUcqkF4upZoPj4P7DW3fs&#10;VKvNH77/0dDAEDQb7sVFVG8j4QA6LFhXA5REyuCBNtLaJkrlIFV21tAqkOvLeC2wWpHGIDGYKLMD&#10;i0CVQM6nV/LlRT9I9koTZ9SlCWNNMqzUDhJyHV8NpfxROltxyBiYcoR6RmAzm7p6M5FUzRUqY/O4&#10;lWAr8tTNUPVqRByqkDp9SYWrmLCaBUAIODtRMF9nmEvrUWvkEtGoqqAgKqmUjQQwQNdRwdmwazSd&#10;gn5JJSZEwZDf63XBYo5pfD6XxbOuVWbsUreFWBIJuzUdq4ba+3MIG6rl7732xsjAQPeT9ydd0cJM&#10;4vbYmEOr62qDtk5jMThXrd7K2i3PPv/8sWOn2tqbKHFFpVZqtfr29o7O5rbB3lX1mxU+ngD+4Mwg&#10;ABNBgEk90oDIB9alFSLgPgVihUhRq2et6ggq7HE8S4ttLc4KVzx94uja0eGjhw/093Y7rJZoKACU&#10;uRlrMoFXkg7whZTVbNKx4EZiggXAElJFaU9gFrcQ4G50RNXKAkQ4fev8B0qy0DnYomqzx/Cr14rV&#10;Eg9XuDuSi0qkVZ0+U6nFglFBmVdqVTKtirZpTVpRl5pzagCRSNVVotUSIxZCEwGTCFJV+RCUl+lS&#10;Ji0l6ndXELQwhKuTj3JZZBcsFrPVZKoLprRaoNoglxdJqWd/8SelUdva2grgyeL8HE4kmWhUI5Ob&#10;NDq8pFCBQ7q/JiPihRwYoDjFAjOODwQgmCS6RlBYhmJcLA3nr1GtQY8LfJJcFcNj0FxUYlIKtwwS&#10;DSWE6pCiw5kO3CRRPWSCPF5WIkALVYJgZhGCrBJOoEDMy7OVqD8E6AGJFEc9boeHnKJUIzKFjJwB&#10;PcIbgNtXpqwJFIJcWQaehMuFRStHi9Evjs14SrlqU/egVKL4zfd+vuha6RsY6HI2f3jsY9tAKwOa&#10;RjCWwwEMThaQqjDi4tRcXswXRWDCVgrZGpejyapaQxIynB+EFUqiRDNBJsc2FfEpzGVRFiwW8+lE&#10;MhGNIVnT1OCoKMXVPK6WInwzAK+lzXYvJpulihMejko5U2HU2F0TLGpAJqU1F8mX4rlmm/r8qTcn&#10;br3y5BMNG9Yq4Bp77SPJayfbcszjBsddwkz5yY1dmxr0ilKaxG+vlMn7r0VKWSvVQUqcAZgFGRWL&#10;4gLynhXQwVGewQigLg74O8sYnela2ueD4EuqkGWqhXiV627Wd4C/YTOVqiGCrAZ9sd13be7s1Dlb&#10;7Hfdc6dcg5I/9rNkT2v7+tXNfa1tQ10dWzZvaXA2hFLuVZvWOrs619/xiZqkMDLYsHloM6tA0cKG&#10;LdHgcJPT3hZwpaZuXySkoqf/8f7uzUOm9uaqFc8raZQUI3mdkrEpGRMjFaASI65o4KVFdygZS2ia&#10;7CIdU66vivFXBJxUGBfOJgXuOP5A2V7oiwldaYE7I3HnhT5fdjxRXfKxZfS6pVVlyF0eP7u8/n41&#10;lp5yygnoLaLTZE0QFtUsHwd0L04Ls2XbM9tDnTJLX+vFK9e/8Z1/7elu+/Yzn2IdRlqsBwI6lzyY&#10;jf2NFk1EPJNGk8HZ0uoP8zLlQN9QH7aQt66cP37go4tnTkcjkcGhVS3Nzj137jrw0XsqrHk1A+iG&#10;ymgUeXJ4gpEStYBnpEIGJs1M2tPcqo/jey0SAXeDEKzOYhLIyBIsagB7wrlbyuKYJ0aeW0LzAuTi&#10;QJbEEwYQIcLvDwkrJYOiaNXVzoyvOJuMwIrplYyexYjCkI4JShncZBIyZZhR1rxzouXZfN/opo7h&#10;oTMXL8D/w1C6arWM2Tx2AHiCCcrpYkEkVxhq6Lr9HcEPFHkJE4tsum46wFVJJsdOAUTqqbH5O7bv&#10;9nvDZ06df+LxJ5F/vnDuYqPDWC4kkS5Qa3BpB1ALuQNAdJMIimPuQUO7i9+9GETNIokKpliKnVYe&#10;J0oFuIOw3kMPXSiGPCjPVbB9rhB8hEunqxfHJ+/bcz+fSV28cqF3yxpK6D93OjrtKg2tb1NWSNel&#10;xeG1q81tvedPnt62qgMPwNtjk3qdSQHrAbIblKLCVX0BX7nC4yolkcqQxIatIJlIohGKfBbygXXz&#10;PHACFInJHF65H+/76NbU9UwmAa7aow8/+MgjD+gNao93/n+e/cXMwq0HHtyF6/xcrsbIkaMtovOk&#10;IoH3xcotg01SrgqsDU0aVKnQVfil+JpKwBuBo6rwoYB/WgkqPXZ3WA4Vo9GlFbIUZKhqMJmgFAqn&#10;xTg7PauyNMMcjP6Q06zKAUXFVOLxMbfrnNkcamjySagbWst8U0dYoZ3iheN6ZVGrTWTS/lotuLIU&#10;SMQjuONEYu5SManVyRiaMimdCB/ytSgAlngFHN3/Rij8wTe/K2prF0Xdshd+l2k0fvFbX/sRbWwK&#10;CqyU1lwSk3HB/ZfmRwBFXdfYsX3tw+cunDtx+jRqwBs3P4nlUzG1gvsqXxUn09MqBRWuSq+OLXZo&#10;DJViSEDrCaVMQrgxzizBeC4pquQKsOuzxbRMVI5P3NYbdQWLPg5IUa3egMQtTJ5I1uFfalOlAMkF&#10;+ICgMJPgSHLoXqsVRYX9pk/Sb+RFsjwVy0jDqRpK+vmiaC5cchg8LPQBNRDEMmL0E3kFmCoSe9XY&#10;JDOqGuzK3ha6A4V7fUdQrwEc127WQTQuk5Nbd20Z2bTa2tYYjEJWBwGmNRYorB/Z4op5Xzvw6s6H&#10;tucwW4QnRwhEei3ji+R8AchGeE5K1mBWskp55fXzs7TUtLgQ6R/eoNSaCzVRETGMTBb7LEQBdTot&#10;1iB1DxU+NrVaIYfYaR4XXb2aTSVBrk2BpYIfNrCNQYOp0xwLeZ4rYsAaq6dwQZ/GfzxbKhUxekB5&#10;G11iZCPx0Zkcn9j54DOFZNJ13T1/daWn2blzR0cs5vrev/7n+WNjSsSTiih0GZe8ZU9CthyTTgZr&#10;UYEhlCFlcptWYSN4ChENg8Ay2rn60w996rOf+vKGkQ3DvatGBke2btq6c9cujDRuXrk0ffa0b3oe&#10;Uxan0SgpQBTKUeBqAODDcfAPILJbLKMqTsskksXJcUQsJIBlV1ARVOgc1v/+yx/MNmeLuZUU5N55&#10;54VtDzww5s69f/wqdoT5yOzwiH3bPSOD29Zbnd0vvP1WNJX4+le/pUJQUgO7LXn5zJFyPnL/ni1n&#10;z5x57c03rt44Mzl7U6GmPvmpBw8f/XB86upzz/680YGbTnXvq29cvHT7nYOnL1yZah/Z3DIy+sKr&#10;+/R9oxpn+6v7j+07cnrLxnX3bFoXWFiYPX92bUtjIeAZbHECm3Ht3BmbRq2Rip977pV8jejt7kA3&#10;GEXnOigJVTeAoeqkUGwN4dLJxKJhDFNw1Y+Eg1AnAQJeBTYtn8VeBeMYIAyylTRbqykxYlJIC+iq&#10;L/qIDG9c1VtxWnTOxuVT81kcCGhS4xEqLpZ6tz9yC9vDcrzbrinS1ZvTE5vjWEuzC/kU3WZ0OlsU&#10;Av1rr77f09XoMIAlxZnM5kGDqSiphUvZWCEbjYbT/ogoUxRmS8A5Y0KVjEfMpp6NmryRUSWkjeWa&#10;9OalszWlkTA0y6sFbcEnL8dwBhVyfFtLy+r1a9Zv27xq/Ro8IVetGupsaW3QGixytl2iMMoUGaui&#10;YMJXWqHAVR6rsXrVpzovysyWQjm/2xNOSmjdb37/0rr126wWy+Xzp+/es821dCseXewY3VRQtBEg&#10;dIIWEPDIm1tqIkaXimfnzoGe2t66Ry7UNjlNOFEg+gvMPaYrGpKR5PjA9KJTafzCI09xxVx/X/vx&#10;QwePHNivUsi2bFpvs5gWwFw9c9LndYPD2dbRuexxm21GQOUwVQfB4tyli9ev3UB7E2+Wjw/un5v2&#10;7d59J473CI0jSqNmNMFgIhhM9fT0bti4AVMBoiY9duhk17r1Sh1D1nDIdCsNVpDOIJJT6iD4JZLJ&#10;WmBl4V/+6dtSgsULeGz+5onjBz98b59ELhm5uyMunZaK7OVQqGOADFLp2ZtRaYpVmyXB7IKZMstF&#10;KrFJXvUW8VpU61VJLq02aTKhKAXJjpiAz9wfjDVqzG0dQ3Mz89OTE71d7VBjSAkhdGoqVq1UaaSk&#10;AmM+hCUk2DfxqIIIsbUXYeGP8UoFPSa4r0pcpcIWQSoTCRhFlTWJINHgI0WgjeNFOQZjJCL6VEEj&#10;Ak6vlq3k41EAUnMySY5lS0q5fcC+lLgqtGSrNlLY5OSbWoiahrydIK/4FGBOaGRSG6xlOBbzg3NK&#10;xXhcdNNbHHdXI+kzx46eP39Zq8aEMwz93oYNPZhzmUxa2KvAtjOgAGAAgJ6UK/CS5vCWlLE6yuiQ&#10;qNRctsJie4/zDRhrVdHDm3ZY25wJExEUlg7t+6gJkLxjK9XbeU3rmppWkxDJNDrNGujPzNXTl058&#10;eOLI5ds3Pjz68dWb1z3BYDKdEf/wBz/E+QPg/b/Tq5FJA488i2ULblZ1sAV4TPmqilRDgIQ4ELpD&#10;DfbGt9/82447dgACBsTRr3/+U6vF5HK58HNfxxZ73B2dnVn0HWWKYIlTI2JRKUtpqlAMVDm3jPAz&#10;VCDqm5VIm0WU30rPDdJBIx+/4vZxpg4N47CgKG0MGbVkg2bbZC55dHkaFDtNlRgwNWB5B4VuHtBZ&#10;YE3SGZk/jjmrWKnPSNkwukN1n6MK60AuxJc9ZRPu2nYN2H24XpcA9BPUAEHGsAdlPky1EdREEh11&#10;wyhYNULx+OTMzdnb27Zu27x+Pa6WVqNhdGgIaLnFiSmoNzUmfQ3qTrw4sKZFGB26lUCYKJZRzsMW&#10;Xg5QI6PUSuXI/eLjjRYW7qho1uWR60TND5ReQqLS4a/XA8cx1NATcXxc0WvE4geaYzBPgBwUgOmH&#10;Hq5Y6IoEfQtL6WWfXCoj1AwvhMEXU0Z1KsXB8Yq3RBH2IkU1kojnwgV1TYO0IHCEtRR8WxXaoisn&#10;ctqqbNEVjpQqw73rY/P+Q9PjrXZ7e1f7rdmxaCXdZbGWwtECLSEYOVkW4HIv59t87hggkToMM/k0&#10;Iy6IqxlwkitwkrDqLMlKwJJCvgoIhCoXScRC4QBAi0qGNer06CGAjFllhaKcmWYQRUzkolKRhi7q&#10;5OWM1CjKI20iknVRuGcIGA1jjPmwYq1Y9Mo//O/329vKT3+6U61azBWW/vgyioL3KBp/PLzrkd0b&#10;lDucjCEDV1eCkMUKArV3yudQJBj7iFJglRDEUV+1zUyrqwSHQ7NIgzIiBvlEXVlc//HFUV3EV5Ym&#10;btusVgGwY1IJ2mVgyaCqQmN6JiuAlJZNcV0dWLrC1yVJpNKspm6OLmAdJqcsIE+LJHds3oZslS8U&#10;Gpub/vb3vts/OuRsWn1z4sq29X1NliY+l0VMBreylg47Q+vXr97R18vonPSaO7aCm5OsZkB+Zwhc&#10;16CRovAUJCsUU5WBTIPgeXrRi3siDqElLUaEFRL7jRrAC/lZyAOrRwLFyXh1JSX0hvm5OLeYFbrD&#10;+Wlv/Mac9xyhSnvluGUWpDyTDQgnTsxte8KkRL2YadaQFkmxIuG420u+4q9P9LiriBQKHh0oDRmC&#10;sdDXvvyt4c0b/v17/1YJBPQ9vRhUUBjmL/yutflqrXz75ReW//0nXxVTpjffub5m9f0GsygS8D75&#10;8H1379yBMdXE5MTPf/6zbdu26zXs4GDf9/7l27lKi7PJLBDFBOg80YjKo4Gir5UlsYgHlGa4ACTq&#10;bkYKzUR9pK1GGp4kIuABCoF3KYJX4FuZT4nyGUpnq9gAzElRaUaQFdXEssbmmidgrsYIfXmpUJuZ&#10;Hm9rcDICGh8JuVQpl2g0Sv380jUEi4B4NrMNR05M96+7w9hounj1fDpUaLS14pNeQDYUzCQB/Jvg&#10;8yFEqEXuob5rqpZqApzgWfQqI9Go1xeWoR5WEenV5onxmW2bd7U52z/16WdomQKdkf/4z//Ytmk4&#10;kwyYzLpMPoHtW61aIESVHMJqUT+ixAwNvzYopyRQ4SAEYGoHQkQBwjAowbH6QT4qnwvOTWsbzVlA&#10;1QV0zp81mpz+bG7b+m18On3m7CnbYKdUFtUxayht80pmacjRNbXvUvdIP2G1L9y6JQysmHuciPN5&#10;3cHmhtYaL1Iyaryv4CiMJZLBUESrM9ah6vCEoNMIKyt+vtCwEhM5iPWQoaxVjh450t3V/aWvf279&#10;uvUd7S2oyuC/fvHi6W99+x+2bl/f3e1UAtogKAbzZrVMJ0OEoohRngFQRY6Po3RK0IZUPUBGapmT&#10;cwsxRjYklZhQyiyVvKlExGiwoaMFrerl6+c6LI6Ef1IqhpGJnFnygCyFXZ9MbfVFMzpWZgb1RlyO&#10;uy9fOPHKUw+p/+ELTb3d0YGBTJsz7jClmxtK69eS/QNNHZ3k+o3abVucIyP61audbe2N2BEixuj1&#10;zp04fiTkyb3+9h/OX/1wbu7WjUvX0LT9zJd0RvsUenx//X34iXuf3b7rc3BbKCzNmsbBBkdDQ1Nn&#10;SrjxygTqMuSdg1vNOmr//vecbT2PfeITNYzQCHL59s2m7hG5RlHilpamFxldz+Syv9tsrhYCOZ5U&#10;1KknYZylrt5ya80glWDbQeCshi/33MmTbd0dCTWTE5NkFWdatO7yZDTuyaRkGrOoQuJhBHaQQgFk&#10;Kz9+/XxLT+dyQTYVqG1sJnlhUhJJKzKlskOFPRixHK+1WHxy7Lbrj8Z8bVTnW2LOHaYDaYVWEpFJ&#10;XXKjh66lVEC4dyQrCwyFzGeBZchl1wIqp/iHBOEFVFWUC/g0ff7E5Nod23HOePmDF+5//G7skNF/&#10;4rJ8cMknyhQQGNESJJ6iXKYmrTE3Ls7+6Lt/xCHU6uhACRYXoHzdFkSm/Umkkmw2K/C5+CFCah0g&#10;Hx4ojEwWtlmLxQTpgkoJnYMwHI6UuQpiCxgqpPA6QwE4n1WrlTns+CBIRJG4iFx8FvcXhFRBWWAB&#10;rMqVjx08+sQT/9DuaPnD7180WYmvfvVzhFD+7ivPj4298r0ffuauXf+yfce/rNv94JatDw/3bRlq&#10;HVrdPDjaAPz6mu7mXpO5raG1z9rdr+/vVtpsQoYO5TGhuLSwOB8J+VMRn0mt6mpuWrt6g61jTUmi&#10;/MUfXj58/mbr4BqxwlAUKrAXR1AwVhAlspUsgiBleEDAjs1PXL2sA2lDIgGvGafF5sHeI/sv7dm4&#10;scXAfPD2mx39O629uwfX3fWFpx/Zsa1l3V3NVXWJMliRWunq7r/3vgfbHG2whSGqiCXZEw/uvvfe&#10;OxIR1x0PPtW3fsPDjz/61Oce7xtqkTM1Wl7es2t1a6NSQxVWtRl23/s5f5zb/cjTrKM9XiUvTLjn&#10;A4kacsJiytzeHa6IfnnnziG98VMPPYAN46ED75cKyXvv2vHYA/fk51duvrdv+fhpQWvPrt27T506&#10;B8cYi65ftVRvgNZXcwBC4n0C1HUV8xTUYDRqlcVk1qrVSOsACYOlt8NuxzqSMwmKfDE4NqUqi6Jc&#10;EUjMgi/a0dTho0UJDZ0qVVR/PK4XKxbkOaXa5r0c4bq7RFu7vDfO4GEhbQeNWcqeuGmjTYBExfSS&#10;5p4uKij96df+U+lQdq9yGGoSVV4Y1gzk9U6ioVXnbGpucLZotQ0SUXbxdtY91qgoDduknjl/wri2&#10;0dS4ism44vmP3FIWuGumpBVmKzGXUZKPhdDPrSI/BeFASSGFAq5OSimC4J6vBGIlXyDrnvD658al&#10;4bRRaFcC8iMu8nG+FJsJTn7oPndx4aY+K1+3cc/PfvFnm723u32YFJBBj8tpNiwuTK0ZHSUIXYJT&#10;x4qphUtnNqJtq2qii3Khe8Zm5+1dHbrCgF1ur8qzDY3Oro5OgxYdIcrAqvubO4Zau1pN9nNHjrtc&#10;C929HQ/s3r19w4Y1Q6v8Xjc+KRs2rOvv68N9CaJLvcXqbG22NVpiyQgWp+s2rMNWCjUK/BW8idrb&#10;nRqVDethuVyE+TOjkCXjaaul4eWXXhseWSNnMJYjRHnO549YOrtIBcILysj0uEZvhqY4URXkqqly&#10;NZrPCGGgQ/csHsnc9/Aj5y4fb2q0Pv3EJwfXDCYl7hLjLWfsjDAVyNxqHu069vuV6GKmZ52lTPqJ&#10;nFBNOvIE6aC1EQ9iewFViyVZyjbKNdMnLiPn4hfjIVIrLAVXjWzp7+v/y5+fU9ASvEPrWRKoxbAn&#10;rdUDHBjzMYI0Uc7TVR4WP4orSvisTJRnZRwpzFSLMVEZTPI+xFWzRFNW0FUDg1Amcohstqo2H54D&#10;Ck5JNadNlBjGW5WaVlHBVCiYydRoJa+gkrI42VmW9ojCuVIizTENHWx7N5Ws2MbC8ollj2vRr+bj&#10;yprIn+t+KVQ4MSGdCekLwoH29t7h3tb+JmuTGRY+1G4WVxaCkQAeZ2oNcq4Scf06h0cTieQVDugK&#10;4JfVypRCZctIFCVRCmYjAWeBEKCAoSUCBbUgVcbSxmzQ7O7YJj67nJ3MuJez1u1DKYaI1Ly0JGZW&#10;F/rXr+vbvH3VmjWrNqw22CzecODoyWNgA/4QDwis/glUoAU0I9SmhRHE9LHuA7sBWx8VqanDTMVS&#10;lN8wFcGyPR5OAMg4ODTqbGpv7eiOJDJWe1MDeF4644cfH1Br9E51I4kBSdIjl2QVKMIAHSJlE1Vh&#10;TFLNq+ka1gwLF3GgSjAdc1Rb2d411Nah9S9X5zBOCCnMnSWhSC6e1fLePla4taPRpKcrBDCGGAQX&#10;1NUiXJ4kKeBZMhtJCBJpFUVC1SMXlNlcSof0myAVplJLQkGUsrLOHr1zQGluU2gaGbWzTLMzwbi7&#10;UA5VBX5/+W8v7ZPLNes3bRxe1f3gvZsbjWAzxeVCX3TpbCF8S9WyztCxHuF/162L/NKtJgWuVIpQ&#10;TZuhtErUy/PLlQgPzhemlGlxNUHXClpE+AW4t2Otk3dHpIEMn4IGOosbE1jQPP4ZwQ5jNfU+OozI&#10;QZcoGcBVh8sl1FUBnytAwRwNRGW8yITwodMiNjCYAnAitbDuwEXoAv3uYl02ViIIASxJclCbYMUp&#10;UjUoymTJrLJQqWkVoDT7PVGYwbq1CJT2/O3W2Vu5AlElNnf0C5KpUwc+bFzfldWJy6kkncyBOFar&#10;cen8oqhCO/RdNYy9hLV8hYQIrgpIuygr42gyo5OUJOUcQB7JZCaEK5ZaZ1fqnQIAgXBZUBcKVFy1&#10;Iq7kwawLRmJBpV1NEJQRC/si70+KJGw7numWGuh/fCUCGWNsYerYxOJLd36WG7grHOADR48zz77Q&#10;vmT/zfBdD+7YZNzUROpEaakozEsXQokxr/t2LnZTg02wZh1ElHmSKNKSUjSU9EPrDhmADHuPQv1g&#10;l8fRV1wluVg27V5C1JrVCmRGdUFKxQS5CpkRknn/8jTquRIAvhgFL0evLEIpWTE0DnQtsxBic0BZ&#10;iWMR9FcSikZTRaVKy8AKE565dOGeXZuoWrrMC8bLEgBVhkShXPFWXmcQ1+yINvupOFObUJ4+Vevo&#10;LuqN2O4aikj01kK5dG3Gq/dnSsJCtpLUTi3TgcliypMB+KZdn1GI41CXCeNufmmavzUvuuWu3KhE&#10;YxWUMZCdCiXK0bQwU/IuLkMuiD6A3m6tyqXqNN6/0RTh4f2lqf3eux/pTtsWEtKEQdBlLztTM3Or&#10;HwmWs6LInU7pP20cJ2Ivvfz+L/7rz/fsuv/n/+e74JPIdBKhSkGWyMj0RZP6IEmFDx6r7rzv1aa+&#10;u0+eecV39aX74EhkS9lUvKSwzhYVVUtf78YdiMse/Oh9B+jC9obtd+65dOOtG7cuROO83T5ULRK0&#10;MK8kwhXoIacv6eztMl2XUoRqKsAn5XA6qDUrBJVUlYth7cNLpVlg36wtykxAFPBISgkcvDFhSFKa&#10;IDR+AP0wpVTURxZqemdfoMiemS640xUhoxTIVBAGh8mculsTjskLuY2M5Qmtrf36zStrR9cN9mzc&#10;f+RMUSLS2MzwfCug0MnnURmPhKPIbhWSmbErt25cmJi57YtHsKx3KFUmjURRdPmrwBzQuWtXTwDW&#10;ZLK1oDyG6VIq551fOecwKNQmfUQtTqlxYRfQoKW6Y1pGZWlsiqWzIl6MI00JSkQtI+IANA0IGAmS&#10;qSZO2JMXy4vcEpELSXQ8rWUkUiKegMa6YGav+VdGulc1kpZTb+3TNzVmdFttolkbd1Soaf7TvlsX&#10;lufZfP6ukdVmrfS3b79ID2/pquuVCovTY1ZAQjUAewv1ZVosUyPzkJnz6qwGATzeYnpxZs6sVVLw&#10;JXIpqbCUSkZf37u3f2TNvY88FityN25PHTp29NDhj377m//yBeYefnw3yQhYkzxdyfDSmicvZrk0&#10;GZhVlOeqlclgfCqRDmXT/iLvKhDuhMClSBrRmvFHL/ECj0CYjcdTkJlIaywrUlEFvugNNtoaNSZL&#10;Il+QK9TN1q5qVWewd9NKpVLNQrmRFuolvvEDZ2acq0J33j9fFbo+PksfP2+6clgxcVB+/aR1bqFj&#10;aaXmXSYRl45nlmSM12jyyQ3R1rZ4Z6dneMvKrj2Z1ZsDd94b3HNv6Y67w3c9FBhc5ypRtYtX9PsP&#10;Ge+474ej63bXYXVIMuLMgqKpQJ2s6m5NTazpq05e2X/HrkGxqPjib375wMMPa6ztIhmEZpA7ZAy4&#10;R0E+KJWVzPJM0NVICCeXxxs6BkOLyzqDRkKYC3VPez4ZXhYqikk1QERVVaHsWlzSdXWUJbSAkygQ&#10;ii9j9EStoJ8dvNaLUxAepFV8ZszIVZRVcVHGLTBuPBRXtHKpYRN2nEU829H1T0CrKiazMwtOp1lQ&#10;K4mzRVQF1J6D8diSfHA0rVbFE5laKCQPuZCmAOq6Jk4oxSSqAMVIOrjsa0DVHeHEio8SuMSFeR2V&#10;bbXQ3sXrO0YfxDj02V//4pG7d7IS+DmRhg2QCjmmsEDN+7ja2y+8gxQmq5GXhQWtjewYaFQZpYCp&#10;SOpEUa6UxKvETrNqLEUFoA6UQHIKRePL4K3TKgOtYXii/hbJIQSLbz8Kxhwi6vF8PoN2AICOrM6c&#10;LgmpYjpTaklyNqEYTGCPUsKKRUYh7ptimHVi4cXY0JrtWo1aTOQ/+eknMBGAEUFvdn7hC//R0rJd&#10;rlRKqEpgaXFm8vbFs2fOX7m05F3yx13j0+PoB146f3Li1q2x69evTl88cHDvlWtHL1z6OFpw5clE&#10;oOyb8E4fOn3kxq0bQK32NXR1Otof2vNYt6397Fvvjb3/bgOfNXKpnG9OSwsipXQC6/NEuYgyHQNn&#10;FN7AeQVr9AsFGamYKQuz1ycBbnIODF9b9ET47JXbh0c22DUmsVwrS0cygQm3f9aFtk+jXtdssErR&#10;AxSx1y/PPPP019ds3IWHiN7uxKNu32vv4jvQ090MCijBVCYWbpVBRm1pKFarSFCptcId2wc7mk07&#10;1g/euX7gjlU9D+xYv3tDx+YBfZed37nBmLOE0lJXhgo37O7Y+uSW++/aiua/kCZ27Nj+wCeeGPrS&#10;E98cMjiVsraOgZ/85F/nb+/tbS7UynGlvkNC2+UUqZEmy4pm2IYYnU2usxTxDZApoTWpkvIqSZex&#10;a5ZQSmFND0uH2lkg1VVeVo1mIRytMQQmK6hdlzG1cc/yJ27qPTXVspiaTJdWUbL7gRKLhlt4rHfb&#10;dN2zxydLeolByRWv3pAFOdPgNv2ep7xM28FriRNnll/72ykvufZKzHjp6vKh/UcKuqZlaiBEr6q1&#10;too6qLJ/tivBZzvvHpdeWiOsxfKqv2a8jzbq7iakN8vcXLRqlDDL1WRQZJTVhI2FyUo5EZXosaCv&#10;hgMJHOelecZiZdc+rFi93jq6vsXUnF2I3HQFrxUKlxLxq0FXtZpqKCRWG4imQf38pUVlzrBzdHuV&#10;d7/16reHm4ul+Gzn6IaopjNc5KjwZGBqUirTRAsSkH7SsUiBQ6SrqYa1TXqpUlkpx4OCfIYEjAZD&#10;Ar7y5jtvz/q8Gx+8t6RVLHDZSK62ctUX3TejORZTnoiztwqwzRhYE87HSZ+HKhcStVRBmg4Eb5fz&#10;K1CSVOPLJlkZKS0ZkQ5GplmDsGlwEKauKl6NvElaJrVsuly+ecf2kbffOLNp4zZMisVE5MKZU109&#10;oxpaD+yDSgkM9kJRnY+jB0ElcMIlyPL+I+93dnVrDVqbweiddg/1DhYF8Yo0oKIFTJ6RcUM86ckL&#10;fFySWbVjDa+rSOUONWVIFq5WRLCSb00RKfDxaqkal6jorPYEUWOMbHRisl2EQo38jfP7B/TrbA0O&#10;TMXeOX3gdmSJQGFVI6+i2yKUCuo1yFoOh148EUq5aNKfLoULgngsA1xdBguocjguSRYjNQ/i+dp8&#10;1FTyqlEFFxERohxRCoUa7OFlqeiCMoFCVQo3M6wutJTOiDxLBEfNVE6SyChECSmu8roUL0rlIzJj&#10;hu/O+VuK7gxnmFH3Hpa0vhpuPl7k3YSBNCgd5lSP0j3E3rZi9akii6w5asidyrcLmto0rLBUWPAt&#10;JdGZ1jZIJWoCiWkcrClFmNJiHVAWppDLQmdcWoM+s5ZFV0KSxfgSCCxJnlcJhNpuW2S9vryz+YOx&#10;gzKHtHnP2owU10gRVWV4gRE1Z/iRxZjDicsyebWl1bR552rxD3/4w7+Tyf//f6FxDpwUHIkyEamS&#10;MEqQNZGXAmAxFQdOE1M3O6CzdtsPvv/9rVs3w1Hd19cHIQySshgQYzTyvX/77l3b7oSCDm8ULKYx&#10;t5LUQYSiIp+vCEoSEhdXFHFNyZWEBAI4OVHG3UFONBmtdlq9tDQntzFIGHEirYon2HCSDAUNwPJJ&#10;smmKA/IPLSAC/CgxSQhKrEqz6PWBPKGUs1y2gA5YtlKk1UroX0iT89S0R6TUSjQ6H5p2lCyQSkUT&#10;2T/85o/Tlydsauu64YF77t6yed1amq2T2iSoS0vEhWwG96fWhg4s6OZvnpMUQ5s3bhZb2y4HuZte&#10;/Iy4bPk5pyAE9Uha1qKSQFgZiaC1pWawAkoVi8lMts7LT2X5HGjLWqHNgFwytk64azECmVakoCvA&#10;M4HhwDBGnUAO7bAujsR0FvCKCoYZRqNOgckAIcFyH/YG/Em6IJJVhBSwz3yNBQkDFe1ktpLCWT1b&#10;iqclJR5hUGivmBy4L7mKgcHtWFqWYHht0eJb1HXs8qWFdKoaTz52505Hg/knv/zhyJbVDAvtiDCf&#10;SoN3js1COpnvaltTzFRpCrGifCCSmJ1bxreaRbS3KGYoU6owFk64MF+1OexgEMnlJPKt6M5o5Qo+&#10;zUfdSU6WVRna5KzTaHaQ0PjKy/BqCoR0rpjI16ZlipXgxdtGhfzE8b++eew3931heue2aBfg1zf7&#10;fvs/shfmOq33/uO/rl6zq9fSCu9brVAtQFQzPjszFogHNWajqbFJrm4Qko6SmMIWFZM5m1E1fnsS&#10;KXkF8leScjkBtRfi5pDJpT2uWwxDK+0tJKMqUoVw2ZURxAUwLIilahQC8kWJnOYpCSj3aVegwWSH&#10;0lsj0ypZRSjgi2UjtIqwOU0yGZHIxYBjVFLE+WMH+tsadPK65jMlYAWFWoc8WMAgQzkqQMNdGoD2&#10;rRapVFwr+p4eJN9xNcWtIgqbUjJsbXTA6yJk6RpNKkhKYusoaI05LQQMREQQ8KZup5LTxcwStF/z&#10;E5fh1ysJsTcDcwQcSbnarKXVDGsGolopVkphMofj3SQfCNSyCYhBZomFG57OBwfFepIWWgcL63r8&#10;5pkX96eWKpIWjXP30Pf+8qs/vfv6UiDw0x///Iuf+WwmEgC0kUQyTqbLhsaq6Q81jDudIucX2j75&#10;pf/JJyPf/fYDj9yr4Yq3heL2VLE6tG5rRSQ/ePiww2xsa7A0mPTf+tbXduy4A7S9zRvX9fUOHPj4&#10;INiJA93tSgoG4uLi7BTy4i1tHfAmyWkNyEsEWrnJgAiyUOAiRIWyAHzWAh5a+OhqWPxDs7AqZfNZ&#10;pZrmuJwMcByeB7Uc9svlQEQizK218RI9cTtDjl1eMCqqpDrZqVQbwkyNcMRoFYv/1dD4/vsfanT6&#10;tvauzs6uvW+/1dvTQclq5VIaGaVw2GczOcL+2Ntvfrht086vfuFbfb3D+KC9+eb7gwOjtAwmNhne&#10;gUueFa3B+p//9et5CDRKovYmB4aE4BxmazxlMKD0KK2IhZBkxjOsySDSKrN/RwOWs6CwUMiaFrHD&#10;lsF4LV9cmGeBq8UzjZRmyyWQXVF9xoJUxKMFE1eqVDWlctodUNaYLkcrLRbtv3qircOpYZC9Lkho&#10;+Y15j0ppy4dju9ePYMzpiqe9/mA7vvWoHNGK6Rvj12enERShUIViaUy/0qGgukGPcSECqJUaPz0z&#10;hbgyCpPJdO7k6bO2hsanP/0Z3DTeev+l//3dT5sbzQ6rft264camhkA8jF0D8pk5tFErNR+h5P3B&#10;TgmNWl2I4BMMKWf1spSg4E1kCEEESkYZvFumbIkA1yrknZLXTCqqQ0zX/OXbSWkhS+mJ1LRObYVh&#10;fH5xpaHVbGrUK7X2cllLSLQCMcy/7ouXPiYNB578AgE17ft/IV/7z2ATwT+0LbemN2xTRVrVy7mI&#10;3wM11PXkB3+snH5bcOjl2tjHkvxiT9ptRo0LIX2mwKnlNo1Yx6aUimqP/wb7+x9MJBZavvet91vs&#10;W8VVhYAigYEqCeujoAL4pRw/dnNpuLdjZmxs1+aN81OTk9PTO3bcCZgqqFelXDKaCpgatZ7oUkkM&#10;nSIPqCnoU/F06YTbe6pUbGzvR2ZFL9TxfDWQCSN2CQgKbooCTGwWZ0wOO34tAbYUpBxYeF7EiYga&#10;jusL1xDBkKusRti283gESDLCZJKTN384Nn/fukGNJIGEajVTkitVPC2R4//BDCqbUjgsqWyJUWnE&#10;+Tjs8rRKz+h0NMBQeq1Or4d+0B+LLrrdSx5fIZeGfF5nMKvVauzKYOVNJSPlIrhXikK6FosW1q3Z&#10;Ho0Hr9w8/fgn7styicXlBSAHSSn8W0K4VuEzvnrhMuROBqMhFAl3dXWhPlWD9EcK4LM4m8YLKq8x&#10;Z4U1WiIgU+mFdG5OyZhUdLtGraMVMG7iL7SXawZCbKxV1KUSApMwbZpoRoumBaLMILHi3yecHBkd&#10;6yOClXIoVi5JybJVmyWlAQgZhHPe3pIkiWFfa2tbazekk4g84Sio1ZgQCZmZG//fZ3/9g5985+TK&#10;69nasoQKiirLlfyMf+lcTejlSJ+uS9p/Z1vTmsbm3u6WfseqDf1dIx2tg20NPU48cwzNxpF1IyKZ&#10;4C9/e+WVvYdweQMNp9FiX792i6W5609vfUAajIgDTlw/ozWBNaJATQREfwBuWUrmWV4hmToJTSqR&#10;ZcNJQaFKMwpbe+O0a2k54D3w+utGe0OHs+XMwRO//9lvU4G4Xt989frse3s/WFpcHl01QqM2rDe0&#10;tLYN4IiMsLeEUOoVybSnZ9CZLvmnl6+v+GcsNs3+j9+DZLbJ6dDSMLGHhVw8n/Fr5WgqcKmyX62v&#10;SeTpkjiU4b0CaQbH6ThCIwJOi5mOSOxTCGL4PgkRHQEqU9VAaqFBEWSm+Lk31450nQla/dpHDc4N&#10;Ndc1Gz+m0uMz2sdojJRCqTebBBJKozfRciXH1VDYltPYtOPkpcjzlly5RqtJUlUlQCdT62o1wKVg&#10;xwPxJCYWemNlrXQCwarqiidMtgbkO1tEDc5iNUJ2dal0zh5uflzOBt2XewhxY80+u4w52fS6+7R9&#10;dqZLZ8pGVqLFKd06o01Uks1Mlj2zVb3x5iJ35LWzR95/ef3dvVpbw8xiVqsKWUf7hJm2I/PswaJq&#10;KS1EPGQss6Qhq43VHFMtC0qFpYw/x2hB7fFOLWEYZGtUt8slJpmBcA6GSDK0MKdlaIMKl3SBP+zG&#10;w6elEfYBtbAYKESX+7qbeZ56+YWjX/3K13Pp9Ksv/ofDUtPZjO3DG8UqUwEi2Wx84vrNbBrsFUEx&#10;Xxu7NYNbJeDCSNIi0KsACFeMZzMN7Goc7C5EhngOj1k8RT/xiU/gILRj5/ZdD949dP9m2wNr//vy&#10;vnMrE0xFoJjyMxN+FeoIrZZgv1nFUgjeC9RSsVOXU1MSk0Go0BJQQlEqkd6UUyjlobAa0WQBBjPg&#10;vmJXdz6xdCLnmliannBHPD3rGkQV89vvHIEQHLAAMZSBikI4tzI5e8FkUgB6ztVkOEmiAvGHP/zp&#10;wXse62jrbu3s+sVvfr1+60YMvqYWZ7HnAHVZIUfJn3O7F/U6WSlX+eC1c612p8FYgJhBKe+GFwbx&#10;HCn2NnnwraswQjKE1BXwk6wKz7omR/N7e/cN9fd3trfesX7T7fNjZz86VwyXKU5eTHG1cg0Kx+WL&#10;xy4dP+5eWb41PnnszIUbN+avnJ9bmk9OjIVA8tLo+qgOGeKA6RLATAAUQe3E6TDRJkVJIcAWgrKN&#10;Qe4074vIQjk9IavIyaKGlOgUkYAHwJ36tUMpDbA4BDFAdVf5PIEhjFbdNbg6UxG648FiLZmgi7dX&#10;mSoPdJR2N6UaMfFAfqeklpBsQWjy5hVn5tTXXGSoqm9dJ+0YWIgscbHxFjXil3SyytRIlkQkLx6T&#10;5aRNJRBAVal8uawASLYErh1dwiiC4JHUSxQYsSJQzNuaWsAy6Nw8WjYpEPMH+0GTKFvESqz3wQWR&#10;iWnA5hl0Ignsosj/y80K1HEphEcSuUrMKkEg5/nbV6+I+TIYCcJ6kwYnCxajSZ1e9+qrf0M+2+/3&#10;gjlz/PhhjYrt7emkCPH05NLAQKeEwJlzHqq1/5ephdz23ykYuLehZ9VirTJUOFZGl0qnTALsBqhC&#10;oZyKBxytWuio4gKs7ggtBkNFjMciYviKUIUBQRZTFoS/UH0VlNIQrdps8UhMmuP1KnW2hi8KLklC&#10;E2Z1Xu9QVxOf9MbCs3/+n59dOvXhhsGmTgP9wJreTQ7DqBaXFJwZsoHIYjIVKKN8GgmW8mg5Eeg2&#10;QOkkpzRtDjYTX5hdnqkw2sbhHVFO2qhVyKIzJd+cBKIYRQOnqIhVyN8KEoFwLV7QQWdeIRKwHmQz&#10;tM2AuFcW/D1FPdVdSGSxvyLQ1yij3EshQpzDegLRmQqjU6OZpUNBAleCevUONAtUrZDhR6WJw1UW&#10;xERc99LxeDyTTQPDiCQels7JZAJDFIQbsZpHshHTzWQ0grsORdCSgnB63gUP92D/Wk8s7K3wvtm5&#10;BzdvgdQnkQov+5ctZqMSbS1glVHxIUQmA4a2Ggrza4xhYkGBkDSaG0QSNMhj5WwtHiqI6KjJ3KDR&#10;OCUiFQK1GOMTsK8Vy0lfhshruu3r6UaLiMJ1SiIQq6p49ZYRTkpKpUkQSvJeW3hcqcwemVj48/DG&#10;5He+pjOzqJUpXjun/Olep8D0jU8/9tlHhztHDTBSZcoxTCqvRcOLQlFJb9dbWhqFCjlaUvGKOC02&#10;otuBaBeaXrhJ6s1aXF6xUkftC+gzzFKxnA6GJyVyTmO3pzlBlIf8IloQhwRiXlChRCW8K4TJWJw1&#10;6/NYYuO9kqswyG/VN1X1cTf6vmqzRqKUpgG+EPJSCs/J+rb73PFjg23NYhgnK1HI1KLhrLw4xUny&#10;NbJdVsWHbh6Nm6Kbq2YSRnsjBp8F3DPwjOBqxpbmEisTgLr49x5VRUEWeMgClOlqZr4wFuQnKyJ/&#10;seBJJXzxeBgMPbPFwVVwcJEVssJoLCeXs/jtJmK4c6M/hisuNtfKWwdBtWJNROvsR37PYe+W7WsW&#10;3d7AeMl/vHztnbFjh48vZqNnApOv3tjPdFge/vzTX/7aN3o6B/hcHmDJbCYip/Gs0EeXjtpVRyhx&#10;/MIlg7nlK23Nqy+cfMUoP7RqMMVxwWS8D8QdS0MbXjGtbY2Xz52LBbzRkG/75i3PPfcnnB0AnrJa&#10;7KtXr9733jvpRBDXjuW5CRQYBwZH8EWDHpegFfisA23MKKlEKhRN+MvVvFiKlTX4dSDzYTCqhv4F&#10;ZJhkJizg80YccCoYw4thjq5QWrmcLqycygtqZh2vYqoi+9C+i5ebBYvmfLYi6MrxZrOSXZqfhcGp&#10;s7Pj4KFDIKg2NTphr/rww709Xc1gkhFiAdZPvpXQoY+Ofemz/3jH5j0o47FyhOY7N23Y8f57B9A8&#10;zFdzcjWr0upxX7tj2x45obYaTK1Ou39lamnmZlnL5PC24cWQOGdjKVqroexGZGaqqE3SikK2BCxs&#10;Dd9TSOGwUqxWHSptIQbcPcsxZJUQFQIxoNnx3mRISdjl0uoMZYhZZcyxjw5tH1nb3tMh1eKGlOYJ&#10;Enaa6MLlHdu31dQteDLPXDq7esOmjsH1+954q9HCCJXyBrMNrXzGonOvLEmqnLLBwOGcireLAUU1&#10;AId4+BxwCgeRNZMtfvjRAZPN/sWvfBmp3d/873/PL5z+1CcfUbMQBEsKpSwEEQSWGApFGv1EGn4a&#10;OlGELj3TZjHXvVJ6VUWhRjpVIUCKkk5UCuCO1CQweRU4QUGlxYQbITQDzGzpQtzj98sZMQAwqclA&#10;RZhidUKJnILES28czpYEcnWtWA543Sunj12MB85/59/wqoi/fVr90oeOOx/7J5FTe0VKX9evnWZH&#10;XcSoVLxW5ryTbN3t2HqnftMuvm1zpf3JnPPJq7n2D+bZ96a0z5+WnHX3vH/V9OIJ1aXl5tnU0B2P&#10;/J89T/2bWK0ri4R53HwJYU4oLAqFyUo1HIyfOnV7ZXrh3PGT99yxsdFqOn765NDadYMDQyIMngVc&#10;NhcMlAO8Gl/BLEVh7peOC0FXJE0mm83WqVBazo/5E3VSp5DBu00u5G5PKZC5xzOvgtI4hlBph9mB&#10;0DwOquhLY+IpFYksOivJU/MLcxI5JCsq3PFAQEQwfSklDQjJLV1WWS0qxw04z0kNGmQ+UPuRS8Q3&#10;blzTOxvrp+QStgW1ZC5HqrRF0PPxuADsBdU+/HSoNRqj2WC0wFXAqtQYCBBS5FiKHJenCcrnDjnM&#10;He++faS/e63O6Hj3/Ve7B5xNTebJuVtGvYmSyoEL+9vL7ztsVoCGO9s6MAUAqNZut6NDhdMo4nz4&#10;MMaiUdxFoQMRkD60aLPYmKcWsctXMXXwEykDVaGoUWkAg0C9D4dNlVTCSoVAN6L2AT4uoCMMzQG6&#10;KRXnNbmsSWQGNJPIh80WW1U3kqxZsGPNhb1equuaeuvVg6/CpwQEH8oGqVTq7LmL7+57+8CRtzN5&#10;t6VR+uRn93Rv7nW2OHRGtc1h6urrHFw91NDT0jnSZ3TayxR2XzWay2uIKmrVwnKGReiRwwUkq8Fp&#10;o5Bp1eu23LFG06m5euXAxRMfueemG1q7dA1tlo7e3zz/x5Ymay0XVaq0GY5AsQqTS1CY+EI+nIR+&#10;zQwuIp8uqxW6S5cvN3cCNN357scfrd2wSUKr7ty068KRs9KS5Jc/+Pm92+/v7d6wdu32tcNr49Ho&#10;yZPHrl653I6cfXu7mEC3S/jzX/8Oa6EtO0ZZLZUXZ5rhb8dBVVzt6elanF+4de0GtG00kZNK8hKy&#10;XK7F0mWflC5kCy5eCKoxbGo5lK/ZkjRJiKLCEiXgWPCBqlVtqWbATyRYVgDzAWok9BGKPMRcNZVl&#10;ZP3uQow++/GJ+ekLDR2OUKbkDpelnosMDr+xJTUXzbtuyxBHXhqTprySuEdXzSgxkaVB2sQZLA+p&#10;Kod5OQbKPOjiBRQawTMuYa2bC+vaeiujdHodZ7lvpNhJXou5SOcDHmXzhekL/iBvvfuOlF8Yve5r&#10;YauUyD15a/r4h8flwtTmHt1gl+2RHY9KbHSbOfLgQMfdaz5pb1uzarWhwZCoiQ3uQgutsfd2GW7U&#10;LNdi/MyNhaJ/3mkpDtkFfY2qps7GxWT2JLgKZaWhuCBkJD6iMRavNMnr5yS9kjagNS3UTueEPu9s&#10;kwkjPw1L8hHfrFCctdiVwLBypWAyMLd5uCcRibz44sc7tn+qu6N38vJp98z+TVs7dR3dIkt3LM+n&#10;/HP+uRmcZ0hCGY3iTCVqb+0z6G2wwtTZzFIZ2vf4s/i2Ai2rM5jw6UO6FXONyampkyePw5sT9Hs1&#10;DOCZcplG/uCnHmvoallxuXKpTB1b7Y9JE2VNkM9PzsgRBCKFKTHutmKmqqQ8NXKqaAjLlCEJ5a0K&#10;StJihSzjsMGQmfJEPr+vybygZ1IGXePeD89sv/8hKWX8+KMDO3asR968TInDYNNIS2Qtkg4tyhRQ&#10;ZOgglVNp1Dj8HDt+yuFodjQ627u63nz3PbAQLA0t4WieLGPmngcLIJ1x4dkvKFNXX/Lj9N09xAqJ&#10;QjZPtJBGKFaLeNoLa/6peadah36HWKOccK+AB25V6JYFoZPnj2kZtlHfvGvdvbtW77Sw9jInvDYz&#10;ezu8XGKpFvRAG1o2b71zy+ade3Y9+MwnvvD5Z77c2z3s7OxpX71uIZFy3TobXQ6WoOBkqLJZmSEF&#10;8VCwGoobkNWjxTUWUEOZDZWMTCEVicGawTGwfCCtj/dtDQpHZOylVUHDMm+O1UJRX8VIlDRSD2Jc&#10;Q23i1Y1Zh0C5xl4dbUjqeQ/WmtlgqpTCODSDHG0iIUKmqi5oRZpJHZxLKHKC1U0OPSv2+1ZSSci1&#10;NGTd2Z4zypRNIrOiQuN7XqPZOmRCTucJURLXkGoNsUtCREaxZCdFsXhidXO7CQnnfHbq5q3Lx89Y&#10;9FZgszihlJIwcrGyfkKuoWwoBC32/3az4nGKlVEIlKMIW+GWJyedVkulWAh7XQoVJik1kZhB+dxm&#10;tQwNDi4uzgHbL6MIEEc+ev+d4YG+ru7u40cv4o1utmizmXh9mCsBcRfBUSD7cRVAOhh2MrNOTBo1&#10;qrhrFi0m4ISktBq+HvfSrE4qNKkhXZajflSGjEHPItYuKguC44uVQMKh1OAER8CuzIHeIM0Lq0Yg&#10;Vpe8sNjiyJIQlOsdKkQC0yXf7FJHc1NHQ2vvSPcdO7YZzBoBV4Afy443CQuKEAf+FqOUIp9HoWmL&#10;yChBuqDo8oSUrA6m32g2bLQb0Qd1zd1WYWrX2iZlMDFqFst1XtcKlQ0pGtWFKuS9NQumd8mia2o+&#10;F8+AB2hstuXJSqJaUNYNkkBaAflGo+qXL3HBSPzazQncjvRafQ0dG4Hm0sVr2BVqNSqUf/FFR8HU&#10;C3DJCs7cOezNFDatmAUbGN8mnFVlEixAZKjtSDBjkKpZ3AqwCcR+SJrnIkF/TaPAVL0Yyc17AzIx&#10;s3Z4YzCWuBr2YdQZd7vXrR4s5lPXblwxm00yVJVJrMFV4MXXquDAGeFKw4V3aXnWamvVGCxIhQpr&#10;JYPGgsk5ruISgb5cVEoEakJCEyJBNOgDbqrZ0t1uH1FILDkhdm4FUgUxdh4cdOyHuCyjlzTMnpk6&#10;8MKrWdfNR55M3LmHb1P5xCXLiWuOJ38T/ii5ofu+733+wbW7G0i72BXNTN24eSzHh+VGCa0h1TZN&#10;FrNgDqlGMDJkZaBGBZQG0THAnnHzxGSJlAhwUMDSQAy+E4Llgko2kMhEbI2NOJokxNmMOA1UBNh1&#10;SLFSAhG8xUiexRMJqUFbEmCVIhJFskpM63GzIqXwcoclQh8wWkKKEamxUq2mebbG1EqiK7fGNt9/&#10;d5om0v7FxWB0JRAi+ZytvS1XIwGaLFfjYKMkF7y0AmR7fYFAR1oQmVtq0BhgGEggqAwEODyyQgjP&#10;K+oyWeIjydpigp/xRW/NL45jgdPo7FWoW+JF9pW3bx753eylvStX3/ZMXw23Ydcgt7/43QtYt0WW&#10;Cx/+ZLajt/OFrx226QxWseGd7+2jvIKxk1PXLrqnDq5UJgUXj17jMtWSXb7h8Tu+9uN/fvxLT1ta&#10;GvAhV9HKGojS6QTcDxBcS+iBkndcLzsmlBQPnJH3bfimrdl66JWfrB2aZJXFCgfNUUemWLY1tGA1&#10;PTkxdeCD91GtGejtuXnr5q2xsT88+8f333pn1+49Drtj/PZNh8Ni0DJd7a1WK7Zz+kweYWLgpcEX&#10;kXPoA1JSiALKfGHRNRuOBdQqcHcxKcd8xJRDPVomgoMyGnQVojE9rmQiOZzhRZBURUJ5xhOJx1DQ&#10;hYynSscsDsv87Rywy0Jputli4cM1g1MxNnbdajPZ7Zb333uvr6d/1apV2XTy4oWzdquRkWGGQM9N&#10;LmdTpS9+5qvFPPfZZ7549er11avXmU22bZt3OFoaro7dOHbi1Oia9QjU4VHqXvKD4LlqqPf6lVNn&#10;zxzWD/egQoDchKKIdW+cbbLEIUcE11IMOwKW37Tb7cKDDI/GDF/EW0GCqkoyS6nYYh3cgesUKNty&#10;EKdRcebyJQm4qkBqanTXLlydvTG2edtGo9Xq1DFhLE1KRZMggJuS1Dl69vrcx2+/1d/d67C3qEXC&#10;/UfesnW3J0MxHcOW6l5c5CtzAg2EUKWQa0VqkFeEQkiN4B2Ch93pbJuanscT5hvf+TYiDoePH7g5&#10;fuXuB1ZzlSxXLWDNJZVJEYCS0LJcmaOU6nShCFWstr7mLcNCgvsBfMTCAnCo8qKUQO6Lwo7FF2A5&#10;gLNS2UKkKNDGS2wBDUw49qJpKilZZVbHJw7q1Rbw3z3BiC9WaGgfFNGQSiuwhYiEvP6V6ROH9/6f&#10;/2xpa+IunCt86WtxrUN5zwNlhxMBbu31Fc3CAsVn1CjABosCLypclay7lg2IBEW1qapvqOjsYnOL&#10;xNpXtqyNS9vz7JDQsKamG87Km5Jy841w1FXlbsSDC1i4F8mlcPzq2MT1axOnjl+4eelak8X8na89&#10;3tzYWKtk3tn3/va7dinxkKjkEUy9MX66acgZqUWFyHtkYrCpQMYlUSHyriRE8lY5221Wpyo1TwgF&#10;YOxoCiJtJZCKSTBRgOdLzfgWXVaVAc06uJmFClIE+l6de1px2tujUV8kPGcy2yukSlRFxFh6bSXd&#10;ODJiphJyUYYtCnO5QsWEb6wA/FRKRqT8QFxJxWYDWRBS1XIgEqVU2ixmD+g2UwRMHn8fQaKKK8UQ&#10;HepYhmGxreL5EryHYKsAcNLo6MgkBK+89MFXv/KvwKGfu3L0yScfCCZcKDqplCpAs+ZnVv721/e7&#10;u9sxlg9FQkq1UmfQ5Yt5VAswv8M0BOM5FI4An0Bzosarczl/GgleplGraoUouCIIgL7F0NZ6Z12T&#10;1eNhzKVVRFnG5wW5ZC2XqoFUAQF8PFXJFHABX1cuS1NVNc02OhvUKpORbTQpHfl85cj4yhxh0264&#10;676G0uc//7TFonv2j/+776P3HE79mvWdHf0GnbUGPwKrFeuoLr3aoTU31etMpCyH3iOpKuHLBNAY&#10;wj5g6ueC6aA3G/SnQ4Hl2SkcA/BoCy8vB2ZnIf2oVuPKtkL/gKOjp/XKzVuv7X1/YHBNa2MT6m/L&#10;C9NYRFC0MlXkJDIJ9MKqmjjgcku0KkZvlAsoK20MhWKzLtfnn/kKrC6Hjx3r714VC8T3vvLW9rVb&#10;P/PYJ0khlU5mL1y+ZTBZTXr9cF9vf2/P9Oz0h/s+hpQWXUd8vg4fP2pr12ts2nQ1h09cPJ9k8UWX&#10;6axaZ0tzF02rX/nr60JUfgU8pGkwLeVK6fGJa3NIKrsWi+mkqMxLuJqCl2HqiUwqrthIVSoAgspR&#10;8goNxn8OR4kqclgr7oLAo+muEGqx68oWfZjIL398bX5J0job5D549aX977+ZrHuYJLfnVs5du7X9&#10;vsf0jmZtU6fK7ChL5e54VioOK8A7wkJeAIiVNI8tvSiYqfihyU4XgBkEhXA5PkQGtwiN67AWIqNI&#10;ybFN+6ciE7P+8QMnz19f0jru2Xn3467kktd9DSSNNoHJXLOfP3n9wIGPBppsBkEmrYGJCzApNXrc&#10;hBjFdxxAucHNj89m9IHZYL/aMluoAdPdYhWsd6a7mJjNok3EinM3p2cDy0RLw0omw1RDTpVxNiTK&#10;VTItmpJebiokINb2TwhBQxV1idPWzl5KVAh6pjzu8ZZmXYmPYk3qWZ5ymHQaheL4kXNqRd9du56A&#10;B/U3P/nqUI9CjcN736iHV0AwE566hKDS4ko+lSgZDA2NDZ2CKkUQ8qVFz7lzl199462ZmQXIU65e&#10;u3ni9NkVl9tgMukNJgXD4hYN7DMm3e+/9/6rLzw7eemcMJTo6Rqy2uyDD90RNCv+dP4w5i4tYYHt&#10;jNsH3KhdR+rUJaSNRAi0yUQXI+VDS+yNtPBCQD6ZLFz2Va4HDJEKFoLGsstITVerUwq9ae9Bz52P&#10;/0dTz/Yb1w7dOP/+nj0b5Cyb4qmaVJ8vZXQyTiMXQhhTJGWg9WL12d7W6XZ79n20v6dvEJurvv7h&#10;F195fW7B29e7Bun/XFZQq5CMGjHPFEObVnziqVOzrcMqCLzgIaSiJKFhiziUi0m9BOnosABQI5pQ&#10;222+ebckw9ONMikjfe6Pz2WTpb7OVQpW6expah/sHt6xeduunavWDo8ObOzHu9XegtOX2W6DdYRS&#10;UQYb09CO5qB184a+3Wt3I9xYkctPL0xfnp3WanS9liY7QYdn5tmawIoOWUWA8x6OTCKGzCUSXCpT&#10;I2ppgoMWlkb5KJZrjgtKb94sjXnNvU1+KlMS82+8/8FyrZhsYko2MacVlnNpzu/T12p6vSYlF/Em&#10;/K1gzqaqGmm0kQ5Z9em8ShbzmZfd/KVlba2hvWV9Pp1MhufE4pxMjfCZviSVFxWKKkSsJZGuLDXV&#10;pHS+Ik2VlP68ZSFbmfRHAmHWrEEbhytneEG+JCjt3ff26bOn777nfg5QWKm8lC3zWBkheZQpiwEQ&#10;r/7fdlbgAeK5DuAasj5cHll0t62pWcYiriOBowmocazaMDwRgJlVLg0OD+266064brvaWiKRICTl&#10;DeDEqy3PP/8HpFCgC0kms1jL4BKKHEV9E4ArnhC1PRagGDH0RgSdj2VsBkcGcneVGmfo2JiHzFQ5&#10;URZGcaDGs2JCQKplpNahd6ikVNA1n4q6wJipkjgD140jiHki8j7nXqJUDGy1uMlQQolr3v/PX/lp&#10;e2+3DrI8LGEpBdqPlFydJ8R5QpLApqce8QJdHcNyTiIh0NmVSimH1YHIk8/rB06cVNKAUkHpA+Vr&#10;ZOaqmRFla7LbaTpOGDtaG4XhycKSS10Djo+BGzgF2p5NIzKxhBpE9oqaq5KRRM4dxmAQfHA4UWpy&#10;jJdVwUTqhb+8mYokOx1WCLKujy29+fq70C6aLYZ0Oo4UUzqdRizQZnWajDYFRBywGtYlziIClz98&#10;2RDjANJaUmfC4w8OzZIihJQIIBbgF5CZtUBWZsJAkQk1CsPowNq5hcWzi9Mj/X0Xjx3ds3OHWqW4&#10;ee0KLcOmV4WySLZUwN+6CskWYcAlu1JOp7MJq6WpWMQvyGMmy+V5QqCAvhq7rb//ooJ4KhSO+dRa&#10;lQMiIIUaNWa8pEliBUZSUKLKQrSk86D8xlbCVw6+l3S/+YVPBr7yLWyexNmg78xV+hd/JV6dvsO2&#10;9SeP3v/A50b0DdWFpOdUKDEzK00z7QaRXiZUAkPP5RD5xIMO398qXpgcValahKjQlNHWFFYxqq6f&#10;OiKpwsxyJIvTIYWLeibjnqBZY41mYsJ4subhiDTmfeiP1XJwF0V4rp6wAm2e0KFpXYNzjEyjtkIW&#10;KSIrlRQhxBayvJBE1gtZHmFVqiR1lRoIE9KDZ84Pb98mJJkmlVnVaCZN+kRIaGxs44k04JCQpUrK&#10;scjUZUPzKgnLZkr5Qg5orqLdZk+Ushy4TfjOQ5mJmlG2UMzPB9O3p4PnFsO3cARtsbWLs/qLBwNH&#10;3ph/63+ulMF85gzmertVo6fUdsYZXcKVPqwW6iQptWch7qBaZdHymZO3ju6/rpfoB3uH7//kzm9+&#10;66kfPvGNz5jva52o3Wfp+cqpP3Sv7S2IcgIYsDBoEJDFdOnvuwoph6NUISVWDJjEirTvPUKbf/1Y&#10;deP9X9NpFRc/+v36kXC+rIhHH+xdtTkSiTP4vaSzv/olkgW/euT+BxwNjq2btz76xGOPPPrIk489&#10;DRs9Wu04fNjslmbsFRHRFJEcfkkRdswqlF4A5q8rGxCPQTgYG0MZonOKUDgUjUS1tBYZY5CEAAos&#10;CMoMw3CZfDaWRX0IP5A5aAgJmZq2KSslt7cAFqW5Oq4jJVcy3VG1gxXeVOe9gOPlxUkxWYnG/Uol&#10;jeGxz+dvbQY0p2d5aeXalRs2cwP2j8cPn959x72tre2HDh5wuZd0OtWBg+8veeYYhgLMau2qTYl4&#10;+uLZyy2NXVxJdP3q2P333K/Rsm+8/TJueWyzDeJuBX6T8XhJWquqSUIOAnoNZROQBSsUMh3KRCAk&#10;KXFKtSqDSRxo7uX6JqOqhKxIaBDKslyWgCi+jlIFEAsQWjRYqmvWrEHfBKMtHDm0co0nVDh+8kST&#10;ElbZWlqiun593hPGqDp/9+Z1LY7Gjw69m6iUWxpakJ0oYzuP9XydW1TL4ywZiQqVNJg8eXgFEJGv&#10;io8dPePzBv/h698gSNHb773+4cF3128e8SYw/02Chwh6kASXeAkssUAVEFylDG4VDvAKFODS4RI2&#10;NBTepfjRx39ABFglBLhaUdWKx0sqWkwBtoU1A4ZjVZlQQRUVGkiMPLeYXEyKGnlpSaftsjduMTV2&#10;sxYZQvfVKhX08A6TY2L8gLUhtOPTWbcru/dFuYlue3onsV59uiUy1x5Y3qHw3cve3k5etmmOtygu&#10;t7OzbXJvpzynint3NNs/sX7VjkZ2q0O5p1l7V7f2jg7trk7rnT0tq5uto602aTmvUdCQrRfTaaTX&#10;IoEAGLClbB6qXBFX/NyTDz364BaQBSanL7374av2BgOouXgiZ7O+ALwr4pSQrRLYJPPllZVliBS1&#10;Il6QDaew/RJVIVxX1aRofFuoqijny0nTc2i/pbNWhapMCDDXh/w9suhBWE+kojkYf4XYJmP6rwxF&#10;U3KaW5m7ZLI3lv4eYyhnStddKedAv14SosQlNi9EULyIYSmayhguAOOfxN2nLLCiqyJlJbUIOKuY&#10;2ipYnEcxPK6b+WrIeIiwN8QfyK9ydXsUIJPxgN8Hv5nN4iSEytde3nff3U+1NPdOrVycmb/V1mVf&#10;ds91dLS6XT7saWlKuW3LRliVMXgyWE1IpUK4KcOnrADUcBaYXBWkSDpdDduWGkLG1kyqrGJsBs2A&#10;RGBGsJ+SY2ZIFnJCaDiTmWURgR1nDHmLmpRHbVimYhT4wOgtrBFNpEa1sdHfpEa+sUIbvv2T5xGa&#10;2DJk8/tvnVwOZtnWLY2OR7Qld+DK2vX9saRneE3Hk5/a09CqjGWWeFHM0qAy6VT1B7lUWQUjUJAp&#10;CPP4VXhBsf56qxSSUX/U74pEvN5CCBNGQqXUOhym9s5//N73KrRs9dYtJqcjzRWzuSQYudFoKS+g&#10;nZ3DLKt//fmX9mzeNNzWuvftN5RWM5bUSIyUxJB3ixHIzOL47rRRLNwfBFUQvb//4NOf+hKyA5iz&#10;nDh2LugJLc8sfubpZ+65axfgaa+/9erHB/ct+eY+Pvju7ckr+Adz2BpGhtfxFfG1azf0Jp1MJV6z&#10;sd/UYEvzZThb8zjMyuQwLhfKSLbhlUU7zG2NrR2XFxZzAqJnYAMCLpiS6fXmlsZ2pNhMrE1SoAqR&#10;yqIor5gONi+ly5KqVyHmSEVSBLy8lCIYdRVMYSIi4SNYQIvAPQjpVWGf60RHp+2BBz/Z37/GbGli&#10;9RqhvWdkz1OLeeLYdOi0K7fIKa7GBT957cDP3j1h3LC11trblLiUS0XwdMJnO5GPJ7lwqhzKYW2H&#10;+b0YwxcxwvMJcwSqn6aiIbLsHruW/uY///TOb6x9ckfvU/1bHrqj3+01zUUuN6wxLEWSYxc8Vkpn&#10;Iimr0inOyY+899by5MVr4dqSSBOuKXyuCaE4otArsCArFaI2i/z3//FHg3TonpZbdCqssRCMNJeP&#10;5cbyzJnJYAsl3rVGr2eihkrSW5QlgxnsYawaAYhLpYxYom6Pq+w1g66NyjXWwmGYSGtpNLFZtoYf&#10;S4mUX3EvMQqlTdW47A4dOnD9mU9/XyGU7H3ht7nobbVFtvXxBwM1aRqmFK+rBHtetCiV2ltaehm5&#10;zuMJXb06hrcAcr+7dt311a9966lPfPKu3ffu3nPvPfc8aHc0nr90+ebYGGbvUN/hkcsqVAP9Q87e&#10;jkAyfuTo6SP7DzZ1dgHoaR/q6du+3pNLLoUDFZZe1gi8tGAyGXZhPBnJIOMTW0xWklUJ8mqobgF+&#10;mwwZU9nqxEri4mJyxr/s8rkK8r3nsqqWRx546uuJdOSvv3h8dY8UnGaVHpoZA3icSlKFgQIeBWqL&#10;KZ5J5RMJipAg19XS6ARj7IMP3zciX9To3Lpp+6kT55fmvc4+EPatYlKFmEgk7uPL4q6u4as3pqL+&#10;TNdQM5aohWiNYhlYW6WcUEMzEEljBIWuSiFXYkmFd8nN+bxmlbarp+f6wuRfj7x7fv7WudvXbo5f&#10;rSEl75qfv3jm4uSEa2nu5OH9Z08dOXpq/1/ff+nP7/z56u0LmYh74eLZintFJHcKjAZ9e9/dW+5Z&#10;Z2oLHr9x88wlqVUvd8DDKY/MLuEAB2hClKyAbo2fbCCgoKKVKWC2qNTXJCSpDVezR+dzoZJ+I2QV&#10;Cb2EWDw0Ntg2QLJYYCdziVBeApIwy2LJLpbw8vpTWcyDukdXxWCXSaooTtt0lIYT5wqqACW8UY1f&#10;imgZNWWWJbg0uEO4DGCoToVL+XPzouse8Y3lxIELxUOXuQ/PF985l9p3PnT+Fkzb2kZ9UpZPSNNp&#10;aS4jzbUMtW3ZsRVLCgSpDuw/iCoeosiwacO1lM3i5VwSf//738ctCtRO/Dscsfj3eqhUiiATuj45&#10;cNZ9bpfV0YSPHcLkCo0xW6r7guRKaAvA7kYgBp/RKlDursX59WtGX3ru2dWr1ziau2maeHvva3fd&#10;c4/P5cIFGUl02I4rELzg9V6tSzF4kQTZCVqmhbfYjIsEgd253KFpt6t6agmBZ/pycsGvEdA6GaR4&#10;REpYLcmpjBwrUJlSLQtjp1MVI8gqKiEXA2sjNO50yO+3MGq5RArJfIvZtGtdpxa7wIhLlA7QxbhO&#10;WpYJ0oD8lStRrpYEBBFEY5DkyniAQ2UFmjy+KxUelzUkmtP5RC4ewdM5VSI0Blslm1oav9jYYKc0&#10;pkRNMhcI2TraHeDwLy0mchmxmq4vfPG3hucSMhkkT6KJ3LIHF6Jg2JctpORqRQ1RsTI3PT03c2VR&#10;qyE2j4zatNozl2bgdGtyNvT0tIO0hygUYmES7PTg0hPR+D9UuAZwAjnwInmOEZBZsN4WUAcsU1hn&#10;1RAmxP2KLkK0k0FhwW9pb4IXq4wWIeBNnGjz4AYMoA7cutrT0R4Jeld1d6kV9K2rV9vb2iC8kLJg&#10;C8lqEF7ycrQWxQjNwrOXier1jTJKlc3FoZeoYGAoxNIwKyTyXC00t3KlKs41t7VIsLCRKsQUmeWz&#10;2DTQVdT3GD4npcrqqYs3PnzrxY7mww89vLj7LoDkClwm+/Ze8mcH+FvsUzHrfQ/uePKfNnVt00kl&#10;2Qvu5KWKicW1UqhS1tHV+LnDjxSizjDs1PVUYGYLMFxTlHkilEhHw9jLFTESj6WAfsajAkGdWW9i&#10;Khi3GEUL5w61DW3A3yQjTBSFYWT0hHiFZgWe2bly2l8ScDyB0LkOeV/EpaFhwg0As6sySxVIoiIQ&#10;6ZDfK+KBBz2UJC8SBmrFnLh+4zpz/MT927ZiaCytUHmKjgHWHKdJJSsFRhlzbziWSsHUwjVF80gB&#10;2b9yPucL6Uz6CvBxAgGoA/iYYL8RdnnE4DpqE0HKw2nLpIHWK50LNxOvfPfatQ8CRr5RJzCV8cid&#10;xcM3rVcYWELlnvdcPXk7MJ1avBFcuO7LeYrjF6etKsXGbSOfeObBL3/2c8985pnWkU5oBxuLuqu/&#10;+YhxJbvv2CZ/qJ2kxclECNwUSHWqRQFCSyBQcnxBQlY9/mWprlMr1HDZmzlp9vmP+Ce+9G0JGZ84&#10;80FvmzSUZJtbf0spSnjMzMzMQRJ66NCBJ598Av/v7cmJaDwGVyjgnDodSgvkifMX55ZXtmzfBuFN&#10;FZtBoaxcpXgRelA0Bdo6No11BxRim3VHOwIVYhHB4h4uJMLBiLSQBAKIl4qTNdRUaJ3WAtlM3XRe&#10;yTNKAqzmWEZb1bSJi67a0nm5tMFXxj23dnlyNsGbqtkJVnIrI5bXxMUynwoGPQDUnj9zIRHLrRpZ&#10;09sJOlzbH37/F64sWFpyf+bTz2Dm/+yzv127ccjRZBhd15cpRv7y8v94VvybRu5Al/L1l99CsvX4&#10;kdOrhkfxe1nwzb+9/91dD+zBwk0uFBQjIZBo5GYlZoUKYU2VL2nxgCQqMdR5kBWWyAThZD2kr4GU&#10;Cw4hUcjn0wGNUKvpWJU/7NGqlUgCoQjpC0dIZAspCBqrOpMOCKB9b7811LeLpjUvPv+nkf5eAmsl&#10;itSv25XDAaQQzC9cW7Vuy+bNm156723s29W0Il6BRj5XTEdkZgW6wtKymIeXSopQtCAaTawseY8c&#10;PvWD7/8IKY7x6Zt/eeW51RuHEL+U6hHXNmA9EcduIpXCDhqmRAkuTuDj1spirl5NkpRLKnwWZDQ+&#10;+QnAnViFMJ1FWZyB2xmoLRYfQ6V7OVTNwovGKXOMHtxWmSAWu1ksZ9t7V9Mq7dyiy9bWQrBKrv4x&#10;ledy2KIlbBbBwY8/7OnQDayZO3uRq+RXdeoa1ranldVAySfBGV9R8qp0mSLHJxNtgpLOixirp6AQ&#10;ah1qR39bF6NgpCWORvS7hECiTCmm1aB4ILIsqhkJUZuW6dax/UbjqNXWada2Oc1Oq3Fhcnzjqt4n&#10;7rurzWnx+Vb+61ffnVu5seu+9VvXjVSKMZd/+vrCJY7ldA4NUpzoSLkWV7Qaq0yrr7AkxpDiQEqZ&#10;zGHWSVA86lqpaiSlEk4Xw4yM0RQF4EajzR3PZo043KbzLq/L1OooilEvIqkqLmnyAhi1ovTctRO2&#10;tg6eMkrL+NEnrnjiTT1dJjJGiiqpeS+iLRU9xgqcrD50qNoZzYxrRdbcqILNIwuriADiYiARBUJg&#10;i8qVQs4gU5UySLsh8lnXz3uDfiRC8R3stHTA0khJNFcuoNxPPfXIZ0pc9Se//Mb9D9wJACZFiidv&#10;T/38Z//b1dGHRg0M78hJI/6No3i+UAApOZNJ4UaBLjRG73gyVMplzIcwzivXCnIZdIdWEsBhCnMB&#10;mEK4GlE2NYpMdsZgtJWaZYRdJzRrBQZVzaitGnScXlfWaKEmyCvZHKu4burwKDfM8Q3H9p2mSmiV&#10;UadhCqPkj28Y7ZOK3Jcvp0SZLds2tXU5zDYMoYLjE5csDXpwhnE5gRJdIlXFxbFCNSWTVBTCIo+j&#10;n2c55pkr5KLI0rJGhcyooI02GaunSWNeRIK09MNf/bZ/zXpbazt0xBjq0wKNLGou5qSBcAL7qUqG&#10;u33u5gM7H5IKpYcP79Pa1fiyocCMd1UpmYzNL5utVg4QJ3B9RcrD7x3sHhi9e/fDACH98r9+3dnS&#10;deH0+f/68Y/XrRlOZkPf+f7Xba26Bz9xz7qN7Rs3dptM7Mf7P8IQZ+3qra0t3Usryx8dfqd3qLFQ&#10;DWSJcpTP4DOGGTTiTJhQIloG2CKegUh4arRaW3P39Jx7Zm5+cHAExwShGMcnxGVY5CpICoc9c8ZA&#10;2GmgCuTLEMVlUly8AGpekdYDLaaqSpEsd0lEed6nxe6+Gs7L2bDBWCGVnM+tzMWbUJ9pbtw93NKg&#10;k/a1GDev7r5n+9o1/S0NDra9TT842oSBwelzR6ilZcy359xjahsZyXlw5pZKWR4MEgzLK8lSfiU3&#10;yNK0abAE8271gqTZK6o+8vSavuFGrTSoJ30SFTaL3G9/8dMb58e//G/fp3usJ25OuOe8QxaltuJq&#10;azCeOTnvD8s3P7VtJTb7x39/7vpSzbJpm1SaRzcDz6NYTbVEKdbrrs9cmtM4GpQAmcQTVUZkdrIj&#10;Orww0kvx2tztTBFKvIY2s4rQZRINGqvKYi/aWi8spleZVHYhJqfZsAQUGhRBVhxOQ4HLJjII+2eb&#10;nD14Cv3+t289+NAXO1sHZ6+czPmulPlQ85o1irbeOF/JpyKFUDAXy9Iyq8nYiQzOtavj505feOLR&#10;p5544qmtW7Y3NTkJqRQolyovxqKYotmW5pYNGzb39fXPzM6fOHnatewp89UjR05cnpwWqtSPfe6L&#10;d97/kN5oRYqOrAmtBv2qrWtt968nHhvpuGtH+8jqlv6+tq4e1AubOnqdI6va79xi2TFs2dFPDlpu&#10;mfJH+eWzWS8iEEe9/qTZ0XHX03d/+vub1j+MOu7F936nTO1b3W9YCeajcakRMnckyNH5wTdKZpTI&#10;lDLM24VV98ICXOc4Tbc4GxQK6qUXn0eLqb2lfevG7WOXbxyYONk3ugGkCVJhzBWxg8C5HfFDxcl3&#10;5h1tNiC3sM2olMqNAG9gGAD/HCPzJSICvqaVs6hR6WwWLllyLyynMonGVltPn5NlIUqMV1PBcsBX&#10;CYeqkdjt6kJ45qZwZs6RzDsgjlAb+odGDNbGTAbByPzEtfk/7zvy8YEjQGD3aRzdDW341OgbHXtP&#10;HRv3rrQO9qOqWCrnMB7V6zRVSQ1ZbBFu9hxf9kc0CiaJsIaekXl57bIw6y9qRnsKCG5EY5vsONur&#10;ke1iUYpBwNigzCP4JkO4T0okOWm8HPOFY5kEtotAUFgYscQANqG9YfU2McFK4llZKBObi4a93GDf&#10;eplQkFx2SSfC0r3XqL03hZcWCkueoi9Q9XiYAjqmgriV0I62Mk51zUoGSv5odHHy/PHk0oyalia4&#10;TEEGVNnS8SOH2vH1l4MZi/sQgHR5GGvF3/3ud1Hdqe+o/n6zwhUrlgrjIlypK225S5fPY8Fj0Bih&#10;z/7xT36l1Futze0J/7JarwMoAqEykBaQucL1BnTP5aXF5saG3/zmv9ds2NLZ3ZpOp86cOOVoaNZo&#10;Qc9AMB0GGywixLAd0SjkIXaFk58ERVuxe2FeDUaJkMb3lqadrKUBOF61UO65PRteWhAIMHkVF6gS&#10;ltfAX+Dax8lkqUxOmMpbGA0vqUV5rMrFlWRGnCwweKrSUpyHLI0mqP8Q9iN4rppNI0JQSicL8ETD&#10;7B0NxUMIKqKzBK9vJRFPBv1B4GJR10XWEdloWkFglL4459GbHLmyAEy/HKKbqSBiODo9u5CpLEga&#10;bI00rZcjIh91Byr+KL/kNaIuEk/BJeFORkiHSW0yO8AYTqEr6FNT+A1UgwseKB1rPD2yvh8rw1de&#10;/qDBYcNcf83q4b++/NK1a9feefsIuO14KR78+OiRQ8dunjmNotDZY5cvnzl74uARlYzxLKxcPXfl&#10;1sVrM7fmBCXe7Ymcvnbl5uWbTXazXMNoZEzYF6lpNNPTCw9tuVuhVH94/hgG9ly5UONKq3uH8pns&#10;6TOnzQ2OEvLVQqzTkPjUYVVE1l/3uHBlWMbEowGGYowolwMqAzofIfoFnkB8wQ5Eha0hV5CJxVa+&#10;okJ4QYbXmVQgLnemYhnPzLUje3/apJ7/zpcMG1bzMih7QtWjJ+kPjnbmOn5Edf2fmn7gobtG720X&#10;W6oFcaSA9hdhV+UYKiOuIY9D1sSsABZxfK9KQvhSsvlkNOYHDzQU4NIVtmqh1CaZxgQBORizyRUf&#10;JQQLgQZrypdaiftXTHIaiZsKBXgi0uo4QIqgg8ulQna9qtnuFLLQoEF/ICsBlQAFvECE2w5UzmI4&#10;8gQgunDKMkhcBQlA2qEVcTysy1almZQgFZkZv7BxYz8hqyuf45gJUDabyYJ4Vw3C4RJOVgQDkN/4&#10;pLyrO6YQ00VOFAE5UsUrSALTSlcoFosZLKZWk61VoQ8qw4imFyTgstWSUeFHz93Mz4usEnPelask&#10;clsHB+99/N6vfuNLX/ra5zdsXb1px6ade7Z/8ZufefDJex/55INPPPPYY594+JPPPLl260hXs92B&#10;n85yoQq6PM7LGShP5eeDUz1f3s2pwWEpKyTChN9PCbHiBPdEglk3akH5fELOkhWlhQQKRZ69OYev&#10;Wuu9Tz4aTlw/+d7hgc51VbpfqryXlKUpina7lvFjGYvGrFY7fj6ef+Gl5194YXLi9sLczJFjZ66N&#10;jx88fuLhJ5+Qo4NZX8hBy1l/3MNSJSCwhsZPkhhLQCxUQQPH0QLaQXzJpRihYMSEr33KkyvnJQpl&#10;RSKvCqh8sQJQtU7LZDOhXCqAzTGnsOP5oycjVLW6HNLK9Y2kCM1manqGqymFMX4Zo5lSNYsnQTIF&#10;phC/amD1seNnbt+a7RuEptmOZOCrr7y1du260bWjMzM3xyevtHc35MoxihXgJ8jSpJu8vujQdLQ4&#10;m0OecCKa/PI//OOWbVvKfPGFN18wO80KvUqvIBGuhaxPaVFL1FjXiESJVGZ2kShh0iAoMbi1izRi&#10;Wl8l8DIvMYSIpcVctZYtYc9aV3TBUJSPyklpuYjOmkJIyrA6kmMWh3oHgYiA6NJHh7SW0Xa7NZ9I&#10;Xbg2oZJJHCZ5RCyPS1Rr2nRn3/hje/eIzmCMF4uXz1xqBhUGxfRqLhPxsjYtyD+RxbBcbyvhPCok&#10;gMm8dun6T3/8U41GNXb72i9/+1PYMpV6WmtUZrHxgEWFohkWe61qyB8oZlN1cEEpTwlqgIzg54dL&#10;JSWFPKtQoCiDQbt32V3EscPvzWciNEvE5ahclxQQ3xSIfAhOMkA9whjyONtGpvzLcUkAXZtErmZ0&#10;dBE0GkTYywvw6HNYjDRROH/+nc1bmposwT8+hwCbuZr3tLTGlpMptXMkDxGFWTyebz4W2U4YfiS1&#10;PjSw419Hdv9rY/djlH4wkBHPLvpzVbrIq1y+QmwB97piPhER8UlCkiUIsJ3S4hryDcheZK5evDQ7&#10;7ulvdY70NDlMbCbj23/ozVfefL6hRf+pLzwq18MVmfDMjmeJjKnbRujoCgwqImk5ls1Es7C1ok9Z&#10;BqeG0rI1EuzIqZwryOHBMBMtJv0iPhAvVnzVZlYVSfjkeh2+nGo5g3VZLBk22CEalsIZJazgQyiF&#10;BJCoJMKTV0ytXVW5FU8Z3MHHI1lKxjar+WBwmalKaZUqq6hHLMBkxx40uujiSEJqMSGzrKzxGHHK&#10;ARKQ4OnHI27NktI8fIE+rOOKsUjMnwjjPe2w4yxoRF1MImTmp/3vvHXwW1/9LiLsz//5ObNDvGHd&#10;6qmZcbvdyrLKpYVlxM/C4Rg02ZQcr12+zHP4OYZ+FK0qILmxEEPnGQMsTBLzKNcUCua2PIYyJEBV&#10;aqjeA9lS3mRrsreqZdocfLQ1sTokXZfjWgNp3WKQWgqSyxHCk6Q8KelShJ9YTt9ciMquLC1euBq+&#10;fs13/KBFIVvT19Nt0o2qZQvHD7317t73Llzes+ehiYnZK1dv2p1WzBNvTy8oaM2J4+M00XDu9FIq&#10;KZuP+lxL4XSgkHVncp6Cd9Iv5Vmno59WWld8KeyPq/GSvKYQF9FlJIIrsbf++s6uzXc16Cx8PCWF&#10;LDKCJno27L+aDl8kK+6pa9carV3bd9zvccWPntjX0kTrwNuRyupSLq+3wWCGbQ/rWHQ8Jy7e1jLG&#10;z37hK4Ws4NlfPnf80HGQUL/29a92djV7gkv/8Yt/w8Tm3oe2E4oyst5iUQp06O2bt16/MrYw50aN&#10;p6unI50JXr1xrKvXhmA8MjNSoNAFcIhlCfwAcimRBCJxHH0qJUFGUSZXtXWNX740des6LDDg3CDi&#10;l+TyAkoGKXWiUoSlNaogljSUSaYdnhXrP17M3/Qibm/DfgcgewhWhJPoEYvw3yIw8mSkEj368JQY&#10;QgdXIjadT81Up45mXZez7iuC5CRdXRGVZo1ETCkLNBs5hzqrl4a/9s0XlU2O7g39S/FFjUlVwuCy&#10;KiFKnASM7PwKWfHZeqVGMcsul967cPscQ921aXiPllblODXPERLBMpIqxKKF1VaKsrRAjGJ9x/Y7&#10;MjVu/NIJi1wIz0Sfs5ctF4QWdnTV+mZdk8LRcC7o5rM5ZTBhVpmjps6TEBBpU/6ZvMru0AjKqqBX&#10;Y6WL4iSRTd1aiR5fFLKaEbuGuJbic76lkj+ptfabG7RTQa/a2NItyefD4xmtukQW6lHcXAwo5WK1&#10;jFtsvoCkhnJ5MZtJUQ8/9KlYLLv/5f/qcgihj0gprfKm7gz0WqE5cL9kFEJrNuAcTp08Gw3Hnn32&#10;Txg3k4Rkdmb63Xff/fjj/fv3ffTSSy8fPXJmcXHJ5XZr9Rqz2bhmzepVI8OFIsJ9xMjo6i9/9ktP&#10;PfR4h6NZiag3q6gWoGLCHR/ou4qUJVi9EhlC/MtusDn11majvclqNzY6ZI0GbadZ12lqGHU23H13&#10;00N3dz+6M2EmPv3jbzzwxUfbO9vpMhtd8J595Y+e8ZfuWycVSFSMfZ3S0DF58bzVBNgTshNspopG&#10;r0EnRp6joFFowFvBSBJMemyRW5qb3nzjdbTnulo6+7v7/vej12i0xPTWXJFilNZkaSXDjcvk1NyV&#10;TDxe6Bsyw6WlFEh5V0LP6NN4PoL8iQ5ePA2BmYggMrVqAiAOvaYqqiSCrsTStDAaUBSz0CbCt1RC&#10;CQMHKnFtu75tZ9XCnnELLnrziwmF3Gxs7atpLIy9zdw3vFlma10uRt84eX7vx/IGW6UVN8ieneu2&#10;6EXyfQcPO4aGJLJ6oQae1SoKIDTgeui/S1E6KubyEjnJAapRoKTnY9oEgosqSasmUk3HS0VvsSSz&#10;mKH/gdQCkSssRzKZQjmcpZM85i46fLisehShEd/j8jEpzTNKe0WpwYW20kXWDBJ5SUEtiAtz6UZj&#10;Y2t7q1xQo4IFcSCHCTEv4IxdVmmnrtSnLWy0xUYMZSuyVKWZ3FJOUZh3jytq0ANgHLxsbDCtrCyU&#10;w8FVsPhYdTKZeGzs6m9/95tNm6EjE9Z3VnjOPvvssy0tLbDcYivwqc8+1dbRaraavX7XV774JbVC&#10;vX7r9kQ0c/j4mZ7hUYPVlg0t8lxZpddh1YOLCFJq4FJKsAShKHAgQFe5cPXC6tERW4MTUKO33/nA&#10;YLaj1YrcOLYomGhzXBlCRYh2gZUtC4SUgi1AHB6Ksgq9lNBgTJ5D0YtkCYNO2aSXmSTpxIp/6jru&#10;Uja1DpexrEAuodQo0yOru7Iwj+CyWImbZ02DGGAaKwfhL377395KRdbaiQtZTYb7mlquschVZoo1&#10;4Q8Za1br8ANuM+IAwgIugzM2YzAYsLOHAzcK4COuklKJUNGENGUtHdSR4KXLtFbnwtICYPz44dY4&#10;e68HeYWqivI3hJ52ld4oIhtoZTmWwkuM1uk0La1sUwsocMlsDhFdKVfz314kMtWVieVYMAmlnTcV&#10;DRbSofmAwaDB5aGrqwM23v6+ISx4z52ZwJ3m8uWJRx99qHNVbzST2bvv7O77d/WPjDo7OmtSaUN7&#10;h8HhOH56fGj90Ot/fs/RgzVSS09bU65SwouCL1cEZsO5s5c/fd8TOM0dOHXAaNIpdaqlxYU7129W&#10;SmXPPvtc/+pRxJesGnhs8NakpVUZemCIBlQrRQaB5gJCXMVAcB6XUORqeARv4T1oaJXRJlxAKuCt&#10;1swoZzDodnPZG9fPvX3oV7ML77Q0zX3yycq60RhD87M39L/5leTG5H09W/9L0/fYbbJJmjN3kPTO&#10;To1YkCIBBgyVIZlTGiVRMgcXaXOGZNCOT6b9S8tgBuQALSyUFAwD56AV/6Nt0+pGhAoTR6mkEHAq&#10;lMhTpVemSznfguuSrUG8vLwgkqkzgjCjx/OFr/FyLNzjMVd3k0kOWXBWXCTlJTEHymJdrYh+VLmY&#10;icVVZl2h7qqpqeEAggxy4frCrUuicABtP6HXJwhFgvMzE5NLfeucvKyIWVGOpwkxfKrRQtET8Wfx&#10;I5QTpk2lYm7Cw7cbcwqZqihAEVViVHGEOOsOCrIFW2crdsWY8oBpkZDllt0rXp8vnchXsuTxd2eM&#10;jCnmzjz1ice/+u3PEprymRsnD5/cf2vmgkJHffuff7DzgU0kK8X3Tq6UQhgLHwr4/RKahBdLCgos&#10;WIWk6NCFq//78+fvuf9ecaNa0qfjcjxfzGMdAUdfOBDR6Kz4HWP8JkMiN+7ny7maSlfjojK66g8Z&#10;z18RP/LktmxmyT+fNhvXG5tHxGpzFdZCivK4XFYj+hfqqfnFVaMbzXbHqdOn/vVf/hnIEDBYwrHI&#10;nvvvA4QdaSi4QQE7xo9ZPfyHIgieJpB8wxJYBFSCw8wC83focXC5w4CWEMP9qpJLyv5ATCbXoFiJ&#10;P4/QJzKDPJb26BNWSvMrrqpc1CJezpTJANWBpEghuKhhUD3i1cKFqTyb0m0i42MEhUpfBglZrN1h&#10;de/uGcgXS6+/tbelo7mltXnz1i2DQ33QHL3w12dRaZJBtk7yjJbGjxiW7pRAefrgJQSYR4aHN25c&#10;bzRo4tnQ7//83+PzNzZsXQsHeREjmESM0WsIlQyBZ3G+tHzjljBfxC+1Eg1gjiOTMXIhlEsQj2LR&#10;CfsSLjmQxIpz4JIzmA/ACFGfC7AKcFaQr1HAViEuI7XNV6AS8wfoaO7iuHvPri2gLKZK5Ifvvi2t&#10;xB29vZdnV5aunnvorq3nL49tGt7gaO2avH77ypkL1g7IYEph94K52ZHN8GqRMcORUCvGQom/vvDy&#10;N7/6TTA8Fhdnfv6rH69a06u1KGUMgQisVAw+OKQQONyVWcAPhCh9kiW09gO+fCYjqlX4aDZRzoK6&#10;DdoiPNYagWxlxSW36exdTaJSIbfiK9E6lMJzXFqmNBBKDaEhcbOVAQefKDU4HeEYHJNhi2WbRrOx&#10;jNUN4amIvLlk0aYdyCWzpy+8NbQh12yk9r6TpqmOfW/d6G5LNjVjmZNgRXEBR10et26863c9o93W&#10;BnnIe33u1omkdzoVnK4WXcJKxGZDc8+M+IFNDcNejKCSIGgW44vx2Aq6YeBP3ZiZ/9EvfgNE4861&#10;a/Q6eCgzgdj8j376r0q97L5Hdg9v6KuhHC7IZWJ+iYBX2/V5XCMB7ROII+5gKVFQsRqU7jBtAnwB&#10;98MYfKlmRmxR4Deo1mllArTF+WpE6AmWzFZlvhDFZI3GTBoUB5YCThiXbeBda/Bp1ETI9qUF6Emn&#10;U5Pj8L1yMoMc9xgx7+Ik0UCq186Ew8t40TBKVQ5LRomIKPOaqtCztCQG1VhvoFDg4/PRVAp6Azit&#10;AesDbhOubc/SPMCoEHSBYIEEkEljrAJZUk8HKBGDePH5t//xS9+BvevK9QvTi+OffebuSATD1JCM&#10;JPAj2djQlk4X+UoNmimQCLE/Rv8PK3+sWHUarZyWY4eKySowEnha0go5MLKksh54Baw7HAcPy2pw&#10;dMrUWjnTKBC1RhJUKi+8coGeGYeukDAyLSa2UYtlrlRDE1APaFobGgc6etomPh6Jvr2DmlqcDqkt&#10;5k39uiE2qBLyP/jl3qGtWzo6Gv/8lwO9A2t+89tnN23e5nFHfvGzt9rbu3/6H3+OR4TTt8Ov/Ont&#10;bDy1Mhn6YO/Rr3/jh/Ou2PxK4saY69e/eG3b6K53X9r/ux+/tO/jg/fsvPPciUs/+Odfz84uTU/N&#10;b9682aBmqsUcaqSx4DVCckituGlTLtlU2YvnZ5/58ndk2rZ/+/F/m4yy/latGEYWgspEI7VSqcGB&#10;+IkSrehivorxRH/faKOjFcF6k874qc88tee+3QabPhB3/8+ff7Hnoa1rN3YT0lwksUwTiN6Xbt24&#10;Ct3cpvWb0snM5ctXWptbOtub977zmse91NXfgWUVX8lRmBAjkVTI4vJdLqTyxQR+GkFaUWTApaj2&#10;tDUo5SKY1hxNNoIhkPkvApUPpwpZ1nOUD4WJgsT4+lTuux/4T8wt3VjmLrrAbqS1KigHKqQvI+SC&#10;QmT3KKDJLKBt4eyFKZQGI54qA7ia1iozGaUGfYmmYjycu6Vx73IcSXUxgibAzmq6dz0aF1aXoxlb&#10;U2+pLA76POVcUCbOcKmgtMr3NHUaRXSxnJu4KvrDb9773OfXm3MJOlgi+GB5PlYMcEX1ikrUaTbL&#10;hod7CiXlvneuv/7qK49++4sJsfrNN6+3KEzNRLZNEHj9QLBYbnzgrpb2/pDVrpy7Fv/pv/+pYdM2&#10;v8C05BLuMsWF/oTYzvw/bP0FlBznnfYNV1d1dXVVM3P39DCTpBlJI0bLTHE4G9jNhrPPbpazoU02&#10;G3CYwY4dc8yywGKLeTQa5pmeZsZqqur+rsl7vnPe832PT46P7NhjzXTVff/hun5XBaCjNBmVWvKq&#10;Bj7FJtOCTs+59GQwkMokyR6HnXO1zORJt4ZJLs4brWa9PJ2N+GucUZDFMDDKF3lOoyqDCDo+1ejp&#10;ULPWU8evf/CxTyJs842Xn04GrnHqkrm9azZFKiwuopIkcuFqTkjnkMvNvf7SX/q6+7BXANh1cXb6&#10;e//7P0sLc5j/NTd7W1q8w0NDyD4FLGBxeeqll/98d/ImMn+9Dd6GVu+m4c3tXZ34JxfmFt45euTl&#10;N14+fenMnbnRW9M3Lt88e/TI66+98OzbLz7z0rETrx1D/PPr5w+/+d6RwyffPfru6WPn13PLj9+8&#10;eDy5Nt/MtjWqTG6rfuvwBptGiwHkjdfe/NlXvnbmuacYYmzvfSLwEHmy0dN3v8ri0XB1/9T5aiml&#10;sbjrpBLhH1RRocI8l0HwgSkcjUAojq4eIjrwN5//8/NDGzfZzQhfNo7eGFWpgCFE/DlCVoOcKQ5L&#10;zqqPjd8Nb9jjqqpoE63KLkbMWluJopECgUhWWV1SSGXBRYSYIgN7BCejVXKNxaC14DJVcywOCxUI&#10;eE41OkbvjmRf4d3VzLkVIgzVcZO6s53t8NZN6pyAOlKQkzXna6OZi6NegUN+2snXD185dcGoUrV5&#10;m3u6+51G68u/e7Z3UzuMLmaDXszmVFKpVqOkDArKos1VisoyYSLlWYuOmyyIEyl4wa+WFv94/e2m&#10;HZugJeNA9KrJanw5lc5VIhldjbFqMPOUyU1qABphp9SBI2U34ickzUFhBCdoLqMTUg62hkxONW2E&#10;CG42wt/M5lEk7TRpt21Mm7ShYITO8O4Wl3Rn42wHlXEBaUKUiukMVeDZEulSTEXn1UYlpAUQ05aq&#10;pezC8j6tM+5bUlvVayvzoaAPamvcjxBaU9/85jdBTfjNb36zceNG4ObAV0De3+CGjVqlyqjRj2zZ&#10;3OxpgCBYqdLu2X/A6nQA0qBmKqA/abUGmLdoGgIHCiJ+KCThGoO/kOM4DFDH7oxvHB5pbGhH5/Kd&#10;734vm8sZTWaGW4dFyFCLoKBGGbZejEFORBiUWjwVvuk5BOSC/4fSGY52Hp0JU8txZYfN2Ko1ZqdW&#10;cosRm9kNPTrmmFhMIA0aE/tAJCgUQUWkdRw6TwBv09evXBvs6+h2O0GlJ8sFtEsVxMXCEyQiBrcs&#10;KQGNkRer1WIVk651pyVG76gE1bj9NHr0fol4CtzwTB0Nk5nIrlaTa5DW5gWg3UwIF7aY7aD22bSa&#10;8OyyVWtn5ABt0RqXVVAxnNNi8njVWru0rpKVQFYCoBwkCNHIAevltmis8WjOH4y1dnVdvzMKFDHy&#10;d+Us6/P5gKOdmUIy5vl0OoN80YMH99y4Mm6GaGywC0uj8clJzqDu2zyMnBU8+MuB4LI/tLwcgNI3&#10;Nb6kb3Ju3bKRFqsMgE15iDqUVbNueTnYone5nQ23R6+QLA2/1OTExEjvRofDE1j1yzRoTzRCircy&#10;6grG7IIMoQ3ZlE+oFhFYVQYqHt1Hef2ehlpDZEwQKpCkoVLEslOLziaLTWro8pXzvz1/5mdKevnQ&#10;B2cffpxtbM1V6pXVoPm5lyTX51p3PPyj7t3vn080jM2ktrpKB0csiVI6EKdcGoOKkPsCY9qOeqIW&#10;qhGMSlRUfKvzc9PYGepMeqvTLufwkzZwsDfURcAxoBWhKBd0MtDYUOvm7joivRQepCRnMVVfXLuV&#10;LJenE7yzw0ojt3Z9Q8MIJQSJw3APVxYeR0OFQjRqBeBPdJ4oTzDUquKtsxn4elmDR3dhOXzptqpY&#10;6x/s927qIxsdQqOz7nEwFtONKxfdtJxei3utTpwzHFGxEAWymlyYWVjLYgLSqE7HqnOz1EBjRSZn&#10;krjgRRrWiWo5ND1v8jgqWnjFCD1WsvHIVGiaL2UsLp3RpoWLaeLsGiK5soHyf//wmxOrd/71a98f&#10;Gbbs2NG/sjLXN9B7+OiZRx6+x2Vzlmvg5JUg30KuVY0yhhPRSr2M7VxAxDVIv3d9duadmx/b90Cr&#10;xQZJsSBTo2CGfxHFdBQCArVeqTWDTFguZolqQY91kMIG/JSck+v1/XdHo7t3bjHqZWdOXD94/0el&#10;qPwISG4Z2IBS0aCKlRnNptfePtbc1WNxuOPJFGhIO7ZtpmoJk1kXCoeXANp2uNFOrAewo6GCOUSC&#10;2VEZsQhgsSA4CH3V+kQcIz7gAGHuqYC1gHRRiDi1WqU16otqaCSn4DnLwnaCRTlSXFVot0g6GhgX&#10;JNiEa/EvEEYimsi7CK26FhaM5StzVapqNckjacSzInwc+xaVMpFMR+PxlvYmLIV+/6df6ZAG521G&#10;wu+5yydPnjvS1tNcJeDclkvl2CUQmOEbDe4Xn39lYGO/1WYJx9aOnnzj+z/6erES/9CHHkZKHjCh&#10;iWAAwCXGqIXQkeArvvFZvNkDI1s4uxlhFIV4hizAhchWIeyD5L1YVoFuiG8fE750BgtnCkwLqpwI&#10;xhBnA5I+fEtyaEtySVJZL8nEYjzp4MnrU3coSrTbG3t6N4Jt/darL3g95vGJiUSc33Pf+yeu3+j1&#10;dGssts39mxcmZlcTa40eE85uldUkEbjgOEKrTp44eXZhdulnT/68u6UtEvF/+9v/tfvASFHMqYGr&#10;0uJmrKsqdZg8sfqoFMC1Z9ADw6GJtZJGZ0S841owYqA0BYjYgLiVSnVFCkrZhWAogiW0w+hU6jCo&#10;8MfmQEXEhqSKXWstLIMOW+bFHHFp7nKD3dts2250GFWapmIFitAKpyQDAX+DsxGW94npU5Pzt3fv&#10;95j1a3/6XemeA4cqleW2VqXXWaNrPHw9yUovYXike/N9MqJcSl0Nz/zGJDtloE/pZOc58qJQGFPQ&#10;SrV2A11nBa2kKqXiyXwFcetNg7MziW9987cLMykd6/nQw5986NAhjZYKxZeLZDpXS3YMtg1s3QDX&#10;M/z/DMiBAKIn49AAyxRAwTE4+KfGZkB5AooTQZw1ssxJa5xIgTpTocpcreAsVQw1YKdLAENBCgF8&#10;KHTuyWKAIKuYCKCdFqC5QRFcypSyCbsBMz4oh7H4JwtURSUWi9OzSldLFUtPBMTLhYRcvzYdsStI&#10;oxlEWxYLLrwlMM9wdUKXKS2sLMlhM1DpCdAP6sVitVJnwL8D9AX+GZzW4gLodg0ePLE5sYJo+2KF&#10;x7UpJwAbY1//y4n+rq17dh0KhNe++4Ov/c0nH0d2zZ3bN7/+Xz9A2BTDKFZ9EYoGvx0zSsjHKohO&#10;T0QSMFeZ4WFRKjDWxOEeQzI5UQOHXQsDN15LxWCdlM0vRQMBrIeHEXRByFSxtPbGreqNO6FQKt3d&#10;UBnuVQ31qBqsebsuaeLCVk28wZxz69L4tUa2auxQgsrO6dTvvefDDnHgEx9It3nmipI//u7s+/7m&#10;y7amkZdffPrzX/zC8XdP6g1WgBjUakVjQ8ext879/ve/hdX57NmTv/zeNzZv2fjMS89+/LOfUtkN&#10;Jq8NmogzJ07eu2vn6LkL5RL/g5e/K5VzP/3VHx5HGOrf/91Tf3luaPcw8tkIuhjL+HLZm07NRQPy&#10;bWX0iSNxT8Ouga33JQrkb5/5zebNHTazokrWgG4pxZNmvV6mU4kyupCDXarR1tD0xjvvjgxsxeFp&#10;tOsIprYUXHr56It/fuPpA/fv6Or2cHIBIPQanz5/9lwIem+jYWZqrFzOd3a03L07iqzk7s7+Q/se&#10;/MH3fpFIxOs4+RLFlC+RCCSSwVQymMDAi0V+jSjBhjwVCFSR/JMMq7UquCJ+/dtfW82mVosXBjOs&#10;CmDmLBFyY4WVP3Od//oRIVBxf+j9A1/+gjwjBq+M2rYPRZYmV9BeQQxMZjE4UWLXBBcXBmkIJGKI&#10;Es3mGH2O4jK0LEMzVYWS1ptorUGhM8s02lV/BIh/QoqsVn1DcyN6qu9/91d3bk0+8b6HESYG64fN&#10;22F0bqjSTXmxcTSlmUiU9m8Z7NaD45qp9cgzViNnVJBMMJ5fU5a9gBUh39ELxFWtvLqWDuTZgloT&#10;zAanR281691OicDavOO3R1O+ie5OjqktG+AUs41MVN2nXnw98NZzB7d3ioF5mYPkddBDgqKqy5ak&#10;5QreAbhWoBdYW825dns7hHSyajbMJjMWhcEkU5jNIMwmqqmMrFCWaErQV0H4xChUJVwy5TK6qXy8&#10;MHlj9qF7npCUMn/42X8Nbmk0tDgLMo0/wePhF/gEhne5NChg7lPHL3zqYx/9yEc+hLngsbff/NEP&#10;vn/vwX12ixlkAVHELVYrFnONTXapvKbRMp5GK/qrJ3/2fV5Av1GbXpidmLn7rZ/897NHnlurhAvK&#10;chFZeshvLSbFar4G9IJGKhjlBU5SAZtPBrc6X6Lxz6CxKSeysWwihMnu3dErf3r2Z5dvHo5lAkql&#10;VacGdFTyzG+fmrs73tKgvP9Bm9W1tFLZo3Dt0TZsBJBEqdPA3z4/OwU7od3sYOowUJNlHtBdTV0i&#10;RXs5Nj8OOosUfYBE0uhtfvLJn9xz8J4uV8/F0+dHtg66vapCNSVVidmKD5dgZJUKLa7173IxSloL&#10;k49Mx+cFjdqAgTtOOfBNoeouZPO1QplFMjGG9ZD64OgSlFQFWm69LgMbWbVyI5i/uFB6brEexviN&#10;Ud+7Wf7YltVmLmJE9l1GIfK2WkmHjNnleNWlRKSv12LtSlGO1dyV0+fOr0417x5q87ZaytTb77x6&#10;z8MPQs7hsptL8bjFoCM0DI80Pq2mtBR264xTDmlTwRC+sqgw66TDtoipDF4oIoNNOWnZH4vEE1kt&#10;68TFzylK0AQpUcdANRJR5iHwRoos8BIGB/JCNLW1xKIGVUbNUIQU3iNPGnmI9sWxFGZP9AZjQsFq&#10;3I2VcD63EAhVkuXdnoU2WZYVNID0qyVJlwz7/5X52Wo0IfOnVBgvulxX58ZtDY4WqzW8tmwyataW&#10;Fvq6uow6g1KOiA3D+s4Kq6p7770X6Fmoa2Ar39i/CZ8juhRsoxCrUy+VVUo1ARkuSUzMTn/h/3x5&#10;R1+TVqtNZfIGkw3/FCCVWBGjlMI/ADMco2TNRmjGpJfOX2tp7Wtqad974CCqqsvXL73y+qsLS0tu&#10;h0ct08EdnkPwLVFleMDdoBplaLs+WlhLr43qsJ+WggtJCPABCUQFIeNSzmBzZ0r84vIsJxUdelwb&#10;TBZdi5wy63TVaDLtC4B5oDIb0KkNt/c1q1UIAkyH1oqFVKUOXY6Ex1ioXq4RkMWVchC4IegQjIMa&#10;HHp+NGMKrG3wnRC0VmtELRQKxhiyVBfzGoM+li3EYpEmlx2WEZOt5catqR6P04HdBWFeXMsAtLX+&#10;H1UzlEYOmVAJFDG5yarxKiQGJYkvKpOTYHdisA1cn258zgf0wtCmrWPXRxV15uGH74nHUYFRgwMb&#10;33zz6N9+6jN2u3t5eWnf/j0dnY2nz5y+euH2UF9fe6P3/PGL06N31TT35ktvR31BPatZWwzu3LJ5&#10;e9vGozfOT07fbfE4gQNB1BXaQ3RWtIzzXZ/euWtfLLSy4F9xdbWAInbj7JVdG7YMbhp+6vnntm7d&#10;Wo5lyAwC6vRQK0gElCGrKoxlKYNUqpFIYUfK5fNpIJhziHRhVbU6SlkumZg/dfrJmZmfs+y7W7cE&#10;7ztQ2b6l6FAThYT4zvHsqydt/vInDQNfY9ruWamUby8tDPY17Nxs3aPTojqBkez6lVmTDNrgiMiu&#10;SvS4DWQqqSkRDiWIgK3TpXabamoZCBUCS6PQFgj8MGFPwO5Sr4TsASTAsihFmCEsjkj1oSprRKbK&#10;1GxWU02vjaOnVyLCRQW9k4wq0HQlGkvojQ1ViSIl5stSBDWTVkGmqq5DMaChLpRyGBvgceX9/vLo&#10;nMPVrusaEE3WCMmEJODeaksyfUGQBdeiD+1/pBBDisRiLj+roxELXlLJJBaPfCFFLqTVnbJaYf5U&#10;saUFwkAxmoR2rq6SU4VKLhhVdjZEqbqiKOQWAxF44lvkZX0pKYuU6BSjItvaHExZvng7vmWg87/+&#10;5Vv3Hhz620fvabK6BtsH06H8+ROX2lytV89dS/iiAFgKyfz5d0/cvrQCZRRbKmdWlshKdezuyo2z&#10;0+XF7KMje6sMMRpfQ7imwahBb+AHkjmR0ltdaEHgj8Knmov464VsSjBjzIWDWKGQtzcZXQYjR2nH&#10;Z2fAiFKbdUg1IAgVwDQiv24It5gtMEK9c/IclL2DA4NHj7xl0mtrhUUojswgJVmdNy5fRb0J7T92&#10;aDTYKcAfIChbgl00sCswygEGC3zHuu4Ihqva+t8ASZ5FUhUOcwOrSGPTWMmq1HQZSEUkr9aYQkGq&#10;pJQg3kyG6gpEdQCmWAfrBsqoWdZiSEnsCNcR/Nc9bd1YPKZTSSjv8EX1OlAVEHidkaup9m7vexfP&#10;/eX1N44ef3Ni+vaee3Yq1FwoGlYhXA52DVpTBHaZAN8129zaZLNanvrzrw0mdsOG1r6+RhgLGSkG&#10;2H7wNo0uT0FEtIYisxyqxDItPd0ZlkqSIti/dkKZWQqxBi2vR8BaXYykraymjNg6ErAtCqM+wGbQ&#10;1UPoHAymNHY3aIf1bKZeSDNGpkBXbUpdeXzlwINbLt4eu3lnsb9rE8DNvRv6I0vXN25oz5n65Na+&#10;5MS1TguYKS6WlIN8+MKbL2g0tFnB5ITy1N1VMS77wj9+4/4HHnno3oc9NnsouPaTn34f1tN1R67T&#10;hI4glUvhyOFn5pbGx2ulIhhwkAKyYAZB4U0jihxXjVKuNsoV68HikDFKq1jpUVUCzrd6eT3NhcVG&#10;TiFXabWsb25JTKUtVN1GMGZBI4b4bCC+dfMI1Oqs2goHaakEZ50agPkSIHHJeGtTC4RP5y++wVd9&#10;j75vayZw842XxHseAkHeXiMaTTRn4KKpuumab6B3/+cwrafK9fnJExJxWq9IiGU/2Okky/NkxReX&#10;GG0j/jT1hxMnXzh8bi1RK9cNDQ2dMNUfOHjofU+8v7eny25RFsu5b/7wG1fGLhlcWs6MhGqGRwID&#10;GErobUSUqnUoD2m1DpoGnP7pQELJacxuV1VWp+WABSaTK3OrC+PBxQkuuNpYKOiS6fzactq3LCUq&#10;yEeSmRhCXlxYm8Ve1WawY6aDDBaknAiVdCEYbDQ7EQ6Uhr6PrJdpUQvUzrxP4Wkh9FYT9mOMWNK6&#10;0vAI1opNrYYKtMsCjJd0HuujqlCeWMzi/+9oZgj8hgk4i7D2DMSTWgNibSACwTC0nMkkLPCrrftC&#10;obiFNoJDOwRg74Wz12fH1z79yX/AZPL7T35nz4Hhzl5PORmD9VyrVeORLpUEE3JsGeReQiEDUi7y&#10;PhL5aM4Cixw+bhgY0G/zPO5KQN0RuIecI6zKsuV6Ni+uhbKtPb1VqTC9MrcYWgsm/QBdDww2udut&#10;zVZcr3E0uQyRISVIPcrISB6KcUx8KFzikmpBYimY2mvura8dP+9ubfFu7ilJdSevjF0/ctFg1gVD&#10;c+3dlq7etrXVUBbC3xDCoDs72puPnTj6gQ/uMVklf3nrnQMf3uv02g8fe+vDH3zo9LG3fv2jH86M&#10;3VqcTW7f03117Kogqz3+xIGp23fPHD73xEMPoyz54+9/v31Ln9uqkgMEnA6YyGiHIrq2wL3wXLmt&#10;42v3PvovCnXTsbefj0RHve1WZBjkcBSVS6Vg1Go1V3DsoNmtSho9ra8cPfHiy2+sTi298doLz731&#10;4sWx986PnRvY2n/gwb0ej1WK704sBWamfJMTQ0P7mpv7sc5v8JoDwXm0TVuHh1975bCUULudvQd2&#10;PVRMVJbGVm+cvbt8J5hYycV9+ZXp8LpytoZlud2gdWphgQKuGyTWGmmzuh0G18S1O7cuXPYqDKqy&#10;YFtfLxo0d5JXvvGcStug27z9wp1ZTmd0fvaROITjW5qVFk0wfFNZF+wKA9w+ZaksI6sjkoNGyVyT&#10;Vuq4N2Vler3fpyEkWD90YQLl9eic62WLnI4vzHo0Kh48a5FvsuqNGsbjtmby1amV7JHTMyV1u9w7&#10;nGStv/yfV5aiObkl3r1Nhww3qIsrJLBWWqBvakposdvSyVt8hldToFhmbC5m40hPf0ujUhPv7NU2&#10;DnSd9sVKCXx9vqEWWLrrP3U10OrpspOS5sEBweEox/17TXT7Fnd5/rbdZSjKlCo8e+MX1FwikYuG&#10;lgMqCrWeYqm4sc9Ud9i02NVboeTv7Bjz5XTVEJyWwN3JcFYgCXZ9L0tL5YpcPodRIAprhJIJucrO&#10;bXsWRq/GVs8rGsyKlo4wxDzZYjP8zwKf4qsIcDp9+NLGng0f+sD74Az54+9/Ozs10d/TCaqrUoFs&#10;Ainyb2QUkcxG4UpCiC8QN1Uha3Hqmts9vsDyexffuzV6M1/MeZsNXZ2OZoferpF7DcC7AS8I4BlI&#10;NGp4rV0Oe5fT1uE2u5qM5lbwG+zmZhciLpubmtxeV2NXU+eWvra97SJXBZH/9eePuh1NjR2evv0D&#10;6mbz5MJss9siF3m/4yPevnuAFGDluONUFGvWmUx532Q2MKm364AVo2lDFmbMOiqhrFRJz/nmTTZL&#10;VawpVLpwKAaff5+rExxyaG8dTRUgHKCsKwmlQDiyvJCIzET6dtmMHMMyKk5lTEfzelZPE1Lc/YjJ&#10;FnC35stiMJnko0iJNYTJ+tmI8mzWcbkuP5WQXI5LpjKEv8Bka1V1jm+RFraZkkO6eUMuKs0qlZRJ&#10;ySrBLWBpSsvKOnTsJo+6D+Sofs3WDXqHkRfLdybG8GPsHR5sHuifvXNLLJftbgehpAhAwYiKkVOo&#10;qgR6aURMwOmjUsh6M8bSLTALcuxmq2qDDcRDRaQszQg8KHheC4IfkXBTlNWSYgZiCrJW0mhZhUXB&#10;U5VUPoWVJquz6hQmfVkjLhesMh2wHzWkA6N2URHqNk65xUG0eyoVSEPwA2Cpdod0R2uyWemHvBgw&#10;IomQ0kARXyUi6cj4/ObGbg+pAvYFNpYVedXW24ItB5wJhXjcgexzR0MkGEdcBtpU6qtf/er6Z/TX&#10;P1BbYYGDSRfmxag7QRleB8BWyoxaRVSrAFaA37q4urRrsN3R2p7L5goQO3JKhFaWyiUF+PR4ncHJ&#10;xugBv0caGb/JH//s5yB0OZz2hgZvZ0/38OahNf/qs7//4+rtBTyPHNyTBGhwUqJESpR0DvwpDTJC&#10;gcWcqcB1DxgzzO+A8VfAMWWKiAtxWWvoAVYWUTFUZNBjMtAIQ9vlVZtklToAShg3ovOsxrJAL8i1&#10;TlbvVLtx29mL0HGy5gKnq7A6UW1mDE692cCxiEBmbXYHJtCxSDQcigI7VOJhLdCUK+Ly6Fm305QQ&#10;GbW7tZjKSHnoR9kqsBECVgY+rwoteTttsRfLJd/yQjmJn2zCgKZXj9mOHkgNKKflBcSMYUgkZTQq&#10;eIgSpcqR02frEtmjDz1++NU3UM387afff+P6WK6Qbe3oCEQijz/xwdXVwMzk4t4DuzM5XLSKGyfv&#10;mHWaTT0D0C/eOHcVddP83YV/+MwXm53NV9+71tPW7UbaQlfr4cPvYlRRIXi3Tc9puAzHaDWmhSuT&#10;I8NbGHnl3PWrrRs2I/TtmR//5NF7HzRaHLDCvnP0+EhvT2huIpxbSgVX0qHZSOAORZallFnGWspi&#10;AYVyNpVSgweGKqSKlE3x1MlXjp/40fadxIMPsf39QYM5Dvrkyir/5m9l3/9BnVA9Ye75Zz/VslJU&#10;KKzNja2OalXZ3sYZsLwrEVpaYixXR7psV+ZuTqSutnd5VISxmpcV6sXJyB1LK9SUClie8ObDfkZJ&#10;5KU6Qr9QTygBsoBfB+IKzIsFsPYkcJaKmCtHgE3GkIvEUotHeFCEqC4tJZzmBg6502Qak3BE8JGk&#10;BRnZNFMDe1oCvvPULPIDYukkyLVQgZKwMpdzwdEJG6kuDY0sG7RpmGKRw11lDIJKgQdO5K6MTTiG&#10;B+muFo/enktOri7eiM4VZmdm78yfUrl6srwzeeeirDTNDm/VEApI3SmdBmtYWb6EJWrdYQbiUAxF&#10;cQMUXdyYdC5IhgpMCqZBdPdWnbu4JixeDrkV2itnb3//O1/tbXFbdBaj2iatKd986d2lqZWFyaWT&#10;71ze2Ns5Pz19/uxZ30zq+Etv7+vpLUzNPfej3x17+fbq2KqO0W0c3vTi7TPfefrJs0cvBfyrg4M9&#10;n/jE36Wz2f/+3x8ePn5i/769pUziq1/5x+effvnCnZn29l6VWnvixMs/+O4/vfbC0UMHPiJRVG7N&#10;XGpqaqMxwZfI6fXnKJVOBMxmk83j/cuRd7UWe4u3CYupZ//4hy0bnPOzc93dG8ArRypAPpdHO48z&#10;at22s97zYki+3kHBuo3/YUMCLNb/t8sSa+hqCTIvKBAvCp6e0WmrpkJza9Oo0usQquGkqSsqBYkW&#10;pqxKKVKrCkqjsVzQSoLLyFKVutyETVFcEJhkMK9vbLDimgz4fCyqinqVY5XYaEaSAacLghGzA1xz&#10;p2l46waxXl70LZidNr3JjEEcq9Ciu9BB5Tg9jrxUg95w6r13m5tdJgObToYwaQIKJxFNGE329a24&#10;WEYgeOjW5GBLh6BRRGVI0CCxgdKJ0kIoigQSXouYBppOwFtRlWi5bB1gCzbq82M1RBAliKuCwYRC&#10;b8YKz6xQltIJCTSqLK1GPGAEe695T9eGtRB/+NU3t+/aobcYGSGSSsT8hGctRTVKc+VQqrGrWwbs&#10;D8252zyvvvQnPB1r8ejo9bmv/9N3TY4WYCAQnJTOJH/4w/8VxBJMrVq9CoD1dU2IlAjj5J2e3b1r&#10;J8Z+wMSnctm1QGB9XM0pEQgHex7+JkHG4KiUl5EiT8NkD+twDt8yLLVKnYQii4CsEjKbA1BATDlL&#10;+fl8en5OVyk3KdqFhAVKqpQUpKkQS3fSkrZiKZOv3LY6azKpIZ/V3rxxQ5TMbt3FCjlqejyxdaTs&#10;TwM7ru/XSrXC/Fqcqinu6eoayabuvvwm+MA/mwLQeYyfn5LfHVdYPO4a5/3hbybfPHnl8LGjj+7Z&#10;/PFH7t+/dUuzzYSrgmVrxXJ2YXXCl5h57vDvf/3MLwa3Dj/2kUc4E7ceD0mhsV8XQaCnYtFXlPhg&#10;JMxZbKQgkyRLUA4ZXQ4I40Tw5krJ8WsXgYdvsZhaOTkdiUzO3p1N+qGksGdr5enlu8uTdYdKsJLh&#10;WEZKKhvtjXVo/BishcsUwlLW/LhBBRruOAr5g5jyGrCWXFhWNzQSOgxsCJ6p1pSIPMVYTbA45MJ6&#10;IhY62FoVfhugU0cnW4YHinrE8VECRBqIqqzXV9aCTqdHwH9kHX8DplyRUeFi5ZCwQovr4yBYXo8f&#10;OXX49dPf/K/vcZz28NHDFCM8/vg94djKzOXLJoNBY0ByQl2hM0BIv06OWX8f68VKHlcz9jLwXGE8&#10;D+N0OpPFi2lzWA0mC2DMGE/U+dh8QRsLz6l0qk2bWzSuQkeL29VobWygXaYMKQ9yYHusR+HqEIWG&#10;IWq9piIkumrdVK8hgk8v1qwl0eUtGJTVvETCvviXC0q14cOb9KbMqE5ufvP1C9//n0987ICybWQ/&#10;Aggn7o6+8/axZCr+xAcfUsqp1984/Lefvp9Rl3/3p2P3fejROkucPvLOfdt2f/9fv/3FT/ztx97/&#10;odffPPHEp95//NplqYr6yP5diYXwrVO33//AocW7E+ePnHpw73aUtrVUgE75vXTRVBFee72y99Cz&#10;ex/7e1AYLxy5fv7Iz/r7dAq3uQhHPl7XXEGIpcxOY1yC1gaTcR3FGG7PL3344+/fvWG4sbWhdUvT&#10;/Y/fu/ue3XabAYAnsl6S1orx1aXQ4uLekW0MZ5dI1SIab7Lk8Vimpu/A9bZzx8Ff/uLP3R19ZpNn&#10;sGdw59CBB+593733vm/Xzge277ivt32wXpP7/Ykrl0YPv3Hy3NhlwANZ0sAodCqlscnTOtwztDaz&#10;5J+abbO4V8dnJFVWMZuZHJtzfOEjrY89YbwSCl+ecHzunvhIS4Stqlmpi1wMr/hZTUOa4cooIcV8&#10;RYL+XAWLEU4EiRCpSBCYKQKkW62jeYT9nKoWIbKCUZ2UVqq5RExjcsoIXqwGW5p1Q10bLM42vWXw&#10;8q1gkKcXkqmzd2+olif3bzB98LENlF6Sk/kNVUNDyMblwwSjFogOXE9aYwwDMP/kGCFq60otofYr&#10;2DGPpt7q7EUOT8NDg0uzC6qYrwVgM71pqaRcnmeGWrZGq5OUJfP77/7PBmVH3w5J9MZFp6u5ILNj&#10;7aSlIKq6WBDyLc4WE5RPBOcX+mu5MbtD26A0Fgrkn+7g2I/vMlJNNB1JrtHqIu5ZJFyDcYMyMZeO&#10;AX3JSqg7l6/l05WRDdvCwcV6ebmkVWib29P5Gh9NNjrXkeUlgr59fRZWvW/9x9dQ3v74x08mk7GO&#10;9hbk6ZpNiIeC2QKnN1KFKByngcgKrFloYLHsh54acAKnC8CUlrb2dgYB5Zl4fHqcTeWb0JmUKsAj&#10;5wWwCMR0PFUNJelIVgIccSQINlCuDE011tLVUg59TVmjVYvSWiSflPOSIXv7owP7WlWuZ37+I76y&#10;3IxIut4eldF1/NX3tg3uDjpGMAuCJLFepWC2ESTAOMv0NpUQX56cuMFCVcHrkf1cAKEbSOIaOKaY&#10;HiASgka0jM3WcPvylf0b99qNrq9+9Su77+ug1JgJ5fKgy5TF68dm6Co1eMCODbWMVcEzL+QJpixD&#10;+DV851kSy6qyQpQaSC6nMSmKNVeYNVxNu8dLXWmFVaTsEqVNZ6FtOsGjLj1CS4aNRBdQZDRh4FwK&#10;bQeAP6AO2SwilFwOK9Wl05kMwF8t1rNJD+N5bE/P7m172/sXb95ZraTs2zYUl3y/++8nH3/fQ3m1&#10;UNEiY77YoLbYcBcBhmg13lma3aVyqK6lo6fnIQCpdigWqDBkb3qJGqmMFa8hQVW8aTIrqfj4KHQK&#10;Lr3WazNLzRwKL1GLNEUlXymWZVJz0eTkbWpSmS0nIJhnyzKj1CIqa+OK+YUmySwFwaO2lK/kdfJ4&#10;iyZiRy5PRJ7LqwgiXSlgHWnHTi2UEbK8xmYKZNIlmSRElusmEPMUhRmfV2uYujsx0N+PZ2dxNdg3&#10;uFkUSepb3/oWuin4WdFWgRSEXxfxp/XosCJNi3Azg2eqMugJikGMrEFr3bvzoNKgk+LWVyrTUX8q&#10;6uMolKKsBBjZGnwsiGD8a6KpXAY+7cjWtrnp0Svnr0/dnbUa3QatbmCgY/+h3VVWdvXs6fTyykBr&#10;mwSpT+DKIngRIxfKmCWdCns31OeZuC+ZXkkkfUjoNUENIjHr6ja3sU9JOpdW52K+KW2e0eoraRYT&#10;N72xqhEjS1iOPgtsz+xE58M7fQZVCR4HrLswuazCfAM7CNKQME6HhhFrLFxoyIyVQsYIvDx2dPi0&#10;fH4fFv9YINZY7B7M4YUYVpOFat6sVCVW4ymVjDcQCNbNz82GVBi85xkihLF/dTl5/8BBPonvSW4u&#10;VAyA8FZTEi6hpRktIzWwjFmlBrnSptXO3L7R2uzYc8/IrYmreptpZ0vv+NhEtiy0b9p87L2LdyYn&#10;Z2Zn5FLQG5XXr11c86/IHR5bT++5K9dCiVStjDvjgbnFxdVQcjWWml+NdG7dNr8yWkgScxOx3Yce&#10;hFy1oi5VsSaDzqWk8CWSSNYaaGo9dfGc2rBDkoaRfDIwemPj8H22tgaBVb/98p9am5Z6Wt5uUlxq&#10;V13qtc6wtdV0oUYbWtMVPQV9EB+x6fO1qvXG6XO33/uV13niM58r93eHsDC/Msb/8SjzzLWOX51v&#10;CSs/1/eJf1P1bXG2Wu/tt72/W7bTUupiy2a6vuBbsVitNipECJCXw4swkwqvFbMNdvd2LCUL5Cgn&#10;hKqRrNrajtRVNKMKbG7FmkyoKgA8WZ/dQsEBYWY1RkSj9WCMXEtQa0lyLcPDspmBNg+yGXy8FJFz&#10;KDXZIIkxNphz6/VVpbIeL4NJM4EcrJS2WDUSRr8k7Nzk1VscUloP6ZkOGcS3bpGETDeyvyCt6KUl&#10;Wa0Ih4wMlm9CAIwgV0gvrsx09DWL0lIctIaGQa5lh7pts6d9Q2ejS5a4QgdviYrOdPMDhEXTmUss&#10;RYIldwPqVIl/tcZVJRCdoHucj2hayNvKi2kpEshTOoq1LxP0rPTMpfCFKxG3ztHtbhlduXvw7z9I&#10;W5hkVYgX4eTMnb9w/Utf/qfdB/YfOf9O25Ye16a2xq09Bqn+0rXb3VuGz9xZuTgZ+sd//yeVll0J&#10;rHg2Nvz+j7/9wif//oEdG996/eWhLSPvXbnZ1Tf8mc987sTRw2Yt2+p1DSPecseWY6eOIc1OQgjf&#10;/+Gv/+6L/7Hr3oNtvY1qTv2T7/zyvp33aZB/IKVZCa+RJPn4tD88wcsEd3/3q4ff2bd9X7PF5Vbq&#10;Xrl4or+1U4GAOdpEaBszEtago8XYjKKak8v0SAGmBBNVR0I8rHroqUCYriLdGSUlVLF/zQkoQ94L&#10;Ita6r4fWExoDzUH+NycpJoAOJIuVJOKHWZGFE88fhg4lraBjAC1nZB5eVKDt1SpnC9qlslGrymtU&#10;NJTJhcQSWwhrSXVVCs1nPRddleZw0iJCvLS6tirH9BHOQo2UlJfNFrmkmpGUsvAhTVya3NY8bDW4&#10;D597z9vkBSAC5LwcLSkzKiIvV+YolUQaN9QQfGSfWmuWa+bdHM/IHAVw4YnUemiV4Jsfb9OjnCcK&#10;RHUxFdXrDco66G84N8lELG5GC0dIk5m0Ts3BsJkXxYQgKRYRzaZmJCqJzaoWCzHfclOrq3lDox4L&#10;Blk1X9V8/0dvtVs8T33/K/qNzTNXLz76wGN4DEsl+CHd0bU1xHqiOkdrVpEoO1oHc4mJf/2XL548&#10;dSyRiuMWDIVj6VTa63SxdSLrD5QjUePmoYJcnaopyqQSED8Z8hkTi/HQTCUTKMVCAlKos8tEViQS&#10;mnqKEQuJTPJOLjvuchkyvFCUYGdrkrBLWVFf17dnLWpuo02tcYvHaf3TdfU7sbRv1tVrzFTTNNsi&#10;yBUKPdKkr8IPWSN6QzmAII5zlbv3D3r9mdu3x+oP2je+8vTMlcjq1t48bpnr+b37739y8sbd5998&#10;vs2y6ZGHvz7y8OfaD3ywYeTv2nZ8yt76Ppv9ieHOv3lg6/s/+pEPODp6GRaGpcUbV45ydFpOJ57+&#10;03feevfPkfyqrc127xMHmgYsYFLApwcETiWZgy+MAx6pXDSgx0/EgQwvGo1pRm8Np1hxLemC3Y8z&#10;p+uh65d0Csa+9UDV3kRAJtTYTnZvpvq2Z1t7a2095qZ2E8X6x0cdBi6j6QqW7JhBSxnsvVLYRzMI&#10;0QoldK5mfNkoCTmhhS2WgNDyLd7yYC2hVoYhYoeHXUKvxMIhCaKdLHj00+thkjVbKStb82HkLmtz&#10;JSEOxNMPGC2Eeuk0lLF6JYv0aTRXNC2PprMaA2oYzCsInRDhI5nkUvnmqeW/+9g/t3f2XJ869+e3&#10;fv6hj99P1Mvf/upPVTcvuRzupTwvOF0xYBPA5AYlqVwuxZIVXqLTOel6XpQiNYAvAK2EAYDehAYM&#10;6nf0Y3xgSVOOna/ubvJWhoaRj4mlbklf8+vTa2wBHFyBymcs4QC2BJUKg9+bpBzUSkoiDYUxUKy4&#10;UiNhvnAtLl/1p4BdwTlw5M8v+G5Nzc7mT15d6d/inVq+c+zUTYl6+Mql0+1G3lJRv/Pc3eae9gc+&#10;NnD3zoUbp2997ONfXilK3nrh9b//8N7o0uIbz7/16COPv3X09Mbte5ejmWPHz933ofefPH9JqlZu&#10;e2RvoSS+efxs645OaK7efPG9vfcdEr1OwKNM/GivLIOz/KVL2UMf+0RaLP/qlS/nZ/7ji9vKnIqd&#10;s/QkalpLDYDUDL4H2iFwJmk+FFFZe68GjQBpN6luOdx1tq1D02hh5AJbS2rFhKYYYzKh6MJ0aG21&#10;tXdAYXEXSHVRoigh0QIhW1KZ0W1fjfj4anbz9sHnX3nm7uSNFZ8/C0xWLhYML2MEkM4nDTZHI4g0&#10;m3Zt33poz8hDG/SbTEV7YDp96uT1izcm62otZTR6N/WnJPXTYzcbBgctGo5djflvTAC5pI3wwbcv&#10;1BqM9k9ur9OSBnDpYc7XWIPYzChqaVVaT5S9ScjC5In1y7IIshpyIZSIoyGhL0IBB+Lvuo+dYDDb&#10;BGlIRrPKaCoDe4gJgBpCirMZWhKSSKvl8QM7XXs2GLY2cXs7jbv3uht67BJ04hVCXWL5aCQcmyFA&#10;ko8GhNCECb5C1l6jTUqXF1lmfCYi56VawqqUGmBtEapJRb0k2ei6cmP1/DJkKLrd5MT4jUulgS3l&#10;jqaEQhXKyR9//xNkNbgUWe1wuUiCnmT1S1yLXmyxkxqBw0BH58wYPERO22CpqXR/HiMvRdWPNFAf&#10;dhQa7e6lXOwKmZ1wOL2SqKIazlOcGQOK6GxF2yqQ6ujUREyw7Nr/mH91enRhqqXDqOHkfIqJZUm1&#10;XVOtpSX5+uzFtW/+4/dg2Hr2jz+ZnR7fuGGQZlmt0YqLSgRCl0CVC0QnRiOkWm3EfDabQmxhBZw5&#10;nVKdSWTwoSI+5PqV6y88/y6jdt2YWTtze7ljZHu6Qrx3/tb8ZNiMsqOxkdQpixRz7todYE2bXa3R&#10;5cjdK7cq2Yxdr0MtKsZzL//qmbO3pg4dvEei9rC9GxrapGOv/2VlotgxuK2toWtuKpGgy7ubuulc&#10;KhWbz1eDMtRGSNKrqWqEVWXrwSe8NndVSM4qVJr13PpSlpMZmJzWms1JqcSqniux6uSpdzu2bFab&#10;rOW8uVayNHrYcPpVQooCzDr6zopjk3poJ2KQzOp1laeBqHJ+8LdUerjqybwo5IRCncqCSV8wypfM&#10;0riM6GGDO9kbh2TXP1JdfLicGqBTmzRLI2jc6VqsqJvmpXlN1tHEyW3ekp402uNNbmi2mqQqc7lB&#10;qjSXVXWTlZQmfGQxy2Dh1uc27x64fefqoQ0bImml71cnD37qgYA7aIrGFGuMQtMXVcgS2iriOM2z&#10;6YzXa7xLLZ5cnKnm7+qzri09rMKcl2gKNFbyyFeMx/IZgRQZudRgNyuMOsx6hXLVAIM1NvsUiWWf&#10;Og70D1/XV0sKMZrJYPYEgA8PGbhcqVK4pUmCDmLeGcDcJVvyl3N+aSFRjgSr6aQQT7JZZMRg3V03&#10;U0q2RgXgyDCw+kYnkSroAzyUJEnszTyedDGNXLVoyg8YEdfUPTY99X9JCgbaCEsrmJ4hRECaRbFU&#10;0hhMCAgCmXw9vRC1GTQuoBxVBIPVRlTFpYWFer3GajT4UGB+pqGqAStcCeiUAvvWnu6WnXs3IYXw&#10;Bz/47tWroxqlw2jyQC8w2D/wl1deevnFF0DO0CgVEum6BQsFmQBkGLMeN6YyQ+mjA3s3POe3A2tG&#10;sTDVEchV0sNeKzVUBd+MP55aVWuVYl6uYBWiQrgVWltJV6psfcNgF0fUQXRiiiVOqJkYeG7yZLkk&#10;r1WZElJkiwhgKlWgeS6XYQVBF18FmRJBR9TCwsK6YQxpjnWpQqVaCwbNOoNQryutpnAwhEoQLSVm&#10;B2vLPr2lDf+eTl5XiUkVWZZp9GOpGtW6g3H0S42NGmurSmNUmWwqo12lhYMZWirHQw+8/56R/Ta1&#10;6xP7HvnA7vuyTaZdex55YuenOsiux/of3N69cf++bb0bAbpq7nYODdq33dPftgu6JZrxsvQH9+9o&#10;1lGNekIu+OWV5d5memMrA81GJhs7eGD/yMb9rKTRKt9IZiyauqmW4tEZKEWis3V7NMGfuzzT5HWp&#10;1JXVlfCpI+cP3LO909tRzSl/8uPfQc5os/VJGGWhZqhw9uXCPKVyySTgfY2VyqfCS8Kzz/3OtWH0&#10;A/9cGt6WqZeKt8cMH/9q5NXRA3LTpxwy9nO7bO93xYaUiy3EHUfumipwllm5pAiPkXxQb5HFlseV&#10;QN2m8itTwXQ8mspG2vuHCjV1MJEBQizPL+EzCvnjnMMOExWqiHAggDJjaXFxHRSdyyVTmUQiWQTD&#10;dS4oCcSQg60qVjWCxMqpMc8gq1Ua7is8pWjASBnG3XiEyFrWgMYoncD8HGZeYp1xmQRegM5UNTyR&#10;1inKeMrk6KfLuUt3qWDRtGMko5TApYT8IuTWyYuVxLyPTlbyC+FaOBtfWNk9MAg6mlxShCeFwHqC&#10;QBZTFVk3OqvJ5hpwmrYu3V1rd9rN9eRyMiZz2eXlOkYdiOCuwj4O+XwsIGoys9R8SAg00yZ+LXd7&#10;dO2NV+cPbN67aecus7dBXZedff3iwfsfHnA5jr994tTxczq97djJsyN7dsezqWPHj+3ftSu+uvat&#10;f34yFoitLAa2jgxfv3HnwMF9Q0PDly9fTSYznd2dp46egxhrZnx0YXG5d6Af4RuPPvaY3mg8feIk&#10;PLc7duw4evToK395dWpuZd++/YVicXXF9+//8R9BfxBJU3qNdmZqCi4Qh91alAMklqOpisGiXQ6t&#10;LYUitsYm2Nx//tOfPnbfQ+6W1qXlydBqyGrzyhQGKauCYdKkUtBkbXJqRm00YXCHgGVBWhSp9Ykp&#10;Tou/chrhNsRmCSsHJL3LRGwPMaqvSapAiZfjoN9XJVgCBQt8lQXyoVwlWJIolBGKgPkf8lilOD0r&#10;tSxy+nSaEl1XSCq6dHUtrFZZtGppxEwZ4mk6Uk/TiHbWOasGLqesgiEhMagMLrjUqpyCscDXpVQV&#10;/OH0clCOp9zgfuqPf/n0xz8N1taJy6e7+5pwpMoV2LuhEKH1rJaPp3D4ZLHAI8WGlBDyBQrNVgFA&#10;rEy5QiBBkFNLiEQorkQAkYxF3h0A8MD0QfMI/TN2QYg9iYMZnc8iAUlvNlGg3yhZnU4Lo0g+i84x&#10;AYewRm2hNcrRuVvwho1dnW6y9DqNjWN3ruXqKTRfXcN7r7/59gc+8KF8rnL16tWmdpe7yfjcc79D&#10;sJjL1fTGm0cPHLhXrVYfP366uaUjlcx/5Z/+fd/+gyh/Xn/1VfB4woFgX8+AhFIzhIaTGJGwCYuR&#10;zWw06TUyKS2i1KorUICVa5ZUOpktLMfSM4lUGDsV1FMmS2uhYMjG3Sp6m8xQ9BAsHESiBjwtdf08&#10;L31xsUVg0pLkTDnidHXGzAu4AgmpURQzfDqITEJkBvpCy7HIHZdldcNgfWIlP31X3N7RF6YJ6xa3&#10;ex0DYrDt+IZJ04gbcPjgtrauDXADgtSPoaBTY1dL1p2zgNMyapvMpkzkI/7LV5/+5Y9/9bMfyFQ4&#10;jonbE9e37tj62MMPt3sajKS8XiyAwg39ggai5UwyHAo47Ga/3xdLwWhEZit8FQ5gixVLVEU4LmFq&#10;vBGplGRh2e9bW9wwMiLK5DD4YVOOphjTlHq1oqIgA6whSYpDYVTiAzPzhp6t2JB1WPQhJVxpFXUh&#10;B9BAbiVsbmrFwlRVox21DA2tVJ1bjBbS2bSczKpV0FIzZcowv5YC42EbQhgrack67aKEzN/L16+6&#10;ujsJ2FwFwowMc38yEA+kc1mLFXkb6yAoDPjQk6MtUgO+DTcesh2oqn8lxklN43cWP/LRT8Cq8e/f&#10;+Mq//usXlZy0WiywTN1q0+cQi6nSsFqDnJSDuYlztZjPontW2U0VGXC3gD+Gc0WETUPLq9cpKLWz&#10;1cRUbfEra3nyh7HhhzfLulxYReU0vNaOmNb5WHYmCbR/XcknSzHUIuwqAUVGciXDx2oSxlQVnOkw&#10;0oS1gUrHU68t0JT+iv8GkMQNjdZqLdPe1lavVi0GPG253YN96rLs9slrnJM1GYi+vm2nTk9s2tHr&#10;aVVMT01XK9T+B+9bDPmuzY8+vGfbwsJ8Jpd55JFH4I3+/pM/mV+cSZXSH/zgw3NzExBo7dm3k6rL&#10;13zLv/rFCzNjN4sFYed9+zmzTk7khMCsXlqQ0WtJIvvqC8+/8fwverz5J/bbSkJ9Se7NmDoMIuXM&#10;lGbvXLH3eSUmq6AkkCUyOcpffefogW1OtcZktrsYSV5bEWlo4BG3nE7NL8xPLC5kJfXGTUNSuw0r&#10;2ih0RQyifxTQSmASLKMA8DCElnyI6/jE+x6Qiem3F8+PpidXfHcCE9dm333n6E+eHDv8Wsm3oGJr&#10;8JBSyjrKbm+nt29Dz8iW4f7Ozmd+85sz7xxta2ju7u5qa+388U9/eZ+tVdjbE2ZJy49Pu44szqmr&#10;hu9+VAv8OHbNlboEyJ+xUPbMTR1Jmj3WBFnNKJSryA2p01YJaeUFJSiTwMRhHoPYOqwp14MvAG5Z&#10;1yEJSAeC1FelHFudRFCdDBJ7lslhwozNJjKXpcCu1EQGgDCJGpY+UZRnS5JYdm1+MQNNqdcicZsZ&#10;h1kgiDVfAH2aWqNB86ZBQI1cEY/EEJsGERp+j/DwICsetsCtbZtmp0MmoWCpRpdzYtjgNHW7KnIG&#10;VdiWlnY4slNjk80udwy1JKMmc5jD1kp8GGJD/LZmp6ds1qSq0XWtYJ4cX9ivy+zd0KhwtNz05Z89&#10;NSEt5g7AoIUBBKSoUrCvEVqUJTVYxEmkGF9xrqGBLb7JO6Nj1x1eFbYlgTCfSPIOuyUaDv7kOz//&#10;9lef7G7vvHbpwquvPD8wuFGnM4AAUQOnQRSRF7Ke+CJUUWaiFMSOF0R8BJHKGYxwa8lEsk6QSlZj&#10;MJhBTsrns5/7/Gc6u9quXb+QL2R4Pg/rYLYQv3LlRl9fl8VievMvb966Mep0uuB3x5d9483DVqvl&#10;/vvvx9dLptLnzl2PJwr79m1zuLzFusRl5fTJauRu6sTtKzvu3dfpbn/v4pGd9z0EC4bG4cAnOTu3&#10;XOYFjUqLQMS6WNDYjIAVjM4sUJWcCpePQoN1nIqsEAjC0Zl4PG6EhsjUjrx15+CBva5G1Utv/dbb&#10;Y17LrSarxcXV9J0zC7s/2AMenIIfNnAeMY8PnakVMZEIgUuKxRtgZuuRD5W6w3c3/c559nIYpM3M&#10;BnnUnVUwanTwGYuEExnrebr9BxHhhn8yFQov+hon/P1Omb4JvFPKkawodAyJFAdGhhQxjoANGX63&#10;pNZsp5Umqia/c+PO2lpwZPeelUrqyJ23Rz5zf4tgDPzHWysvXdE4zFULx6tkaWl00TfBWDolry/W&#10;59OOx7dSD3prxnrdn9CUSAQsIXSR4ivIJ193bUNCQgNdAe1amaPpaqkKoUqpIsF41aDQBsMRrRrv&#10;Dc5X+eLCEiIQKJhGBFDGWS0tVxUxhIDS4a+xrUhXUchgQME2RmrR0NiKA5ZVlyo5FWc2imZdCfl7&#10;WhWn1oPWBXGXu68XbtlYwF8XgeFLtg+OUGogGgz/l84KjiN0Vush2nWBzyJNRVT/P50VIUXbk8kV&#10;v/jZf0J51NbWUeRLmLjqjXqxXlvzLZaKeRkrBf0P82lEEJISwCxUuXwyGpnvHWi9/4F7HLamuanQ&#10;e6evpflwe1vL5uGhmempbDplNCDMlwVfDAIiWKqBe8cyAuxsUMMUEBrrXIE5PxzDSH3A3jJajyHK&#10;QANSGUyTkZU0UL+gxoJ2wMK1LWtv7j+4axdkI/r1N60gLZZrhUIosIqaBkw1Em1iOEamAOErZUvr&#10;EDO4H0EyK5Yr+QLyIqVKVpGMxnOJNHZyohS6JAx5Y3U1F64V1QJdXggJWkUZmY8xPg13HcS7Et7k&#10;0mN2pdDoObNzNl09FQhOp6rRuHC9qBjlZTfTxKVw6bK/dDNUvuYrTaeoq4vVNVGZ5JwutVwlIUxs&#10;CexTxPwaNTqzucNk6dNZ2rQOp6OzoVlfL5byegi7m9qVerva2uRsGmjp3rJ11yN9G/dpjc2dnUPt&#10;rc1gUdaEuFGFJfOsRDxfzhyW1yaZfHryvTu7H/yo1e568cXXh0a24hLfuuM+3AfvvvVci71p45at&#10;+x/4gFLumVkJjc4n5iPEuC8zNascuxPp7ObW5pYunbkm4W49/PHK8HYEngTO3iR/80bj22N9pu4P&#10;Dw3d09/UsnNzF8ydnKNS1EpFjaqmVVM6I6k21fUNFa5hKlzLKOznJkO9bofN2Wy0WmwNdgn4wxbz&#10;9KLPYgKkOlvOJClCVtdguSBD3REJhVScwm63m00WwFW0IAlgk6xSm2Ug1rDQsyB3DNARf8ifwjkX&#10;j/GFnAKGAUZRKQtZio6VynpabgAEj8ecgZPp7XkhaQA2fmVlJRGSQF2mtKUppEytSM7epERWsWs7&#10;qYWFLFnPFXMQ0UbDgC2oWAUkPlrEh5TFu2NjyO4NhXxAQ3GltAx1D+5TlNxwdOJ3L7CEwj2TSJSV&#10;opXKLCWCehcWIDQMVyaHLYfBCVkPrk3k2NAaG5DBSBjhV86EdfaNgWUy688fe/7sxPLkA1t3nz98&#10;jjAYh8wuIS+azE6sOA6fPj28Z3tRrFx479xQV+9Lv/rTE/sPbt6z/+bNOzt3bpuZmm9ra4VNYmp6&#10;OhaN9/b33Lh+8/4H721sNA1v26zV68+evzC0ebNCoXr51VcGegdu3rwxOjr24Y987Pz5S1u2bFlc&#10;AHbMtnHDxrm5uauXLu3csQ256adPHh/avDFeTxYxWCtmoC2WqTHEChCSaltLE4JxsE7tHxhqdTqO&#10;HTsLMIPd44WnFfLfTDojwYzJbPFHV5wuTQrAvHoRUGC8yOizsFMEPW19fIrIHqwWwC2U4gomEauH&#10;2KhcJRZP+eAmRZBFPAVOOJI6uHXgBN5cKRVKRDm9BjYtpZTJxhJI4YBqmCylLCQ5XlCXdLBvyMly&#10;TWl0ZkuAkgdl0EwBJgEEIdwKsDUSIIaqkOslqVZSsci6VpmiPY3NtyZW9IamA9v3zK/M35q/NbCh&#10;LZdYk4KlwIDEIIO8OO4PWF3WaD3DSQlrRlxd8ct6WigAhggFzbAZvoD0KoBQCmVRb7LB3CuFAQWu&#10;NlzPcGgB6cFyDLLogOhXKBiOzZeKZXzXgBowUtAdUomoWs0WKNAeOSDZU+F4YrGwcic6PLi5b1PH&#10;sQtHdr/v8WxNkZtd2rJ1q9FkOPLuq0aT3Okwwq397runenoG/prhXmtu6lNwWoyjv/DFf3TY3QaN&#10;aWjDcDQSS0aTu3bs1alNcqFdXlMAYSQDo5pCoAKijWDdxk4FTm+XRmdi8fMzSa0NNRxDbnez3dpt&#10;sTXBDYeBmAx/UMDFx/LBAEJFC+UsQnlMK7z2TtjEC/lapqgVNU06vg2zv1bQmov8AlMhTZwHxp7b&#10;45cAiE2lxnbsy02Pu1Vs0euWzZHxSFkVv1iaC1oa7v2YUQE/O7Nclrx35Ndvv/Ls87//z2vH/3Dh&#10;tafnr/3eY5nJZu/+4qlfvHX+7XfOvCBEU20DTY//7eMNg43otbwb20ktA8SuEgwePA8VeAfDFp0u&#10;nUqsra0ASYIsegvim1hqammuLpc6vW0lKYKBeTIQpvTaAvJp+FJocqJ1oB8RSAKm9/liNBwPxeOg&#10;WELqZIS1F+mAFCirpE6mEJYSRs4xlQk5Go3SYrLOIdmMYCYDwRJP9rbJRVKbQxh5GI94FhtnUxNI&#10;M/nAZBaYdZ2JYG2LqylOxvVr4AbNSRnYD0s6BN8n0gpOzSjU62H1IhVfWNZ67GrgJvRG6GXRmcPq&#10;nEwm9Xodrvy/XsG1ZDBIEoqLZ2/3d29tb+965/ibPd1NUIKL1ZxvcSEZjgBDIqo1HDjyRRGaIXhD&#10;8piuF7NalwU8/ZIEqeeVXDYFpyxgBnVcJBhNlvw5gTwWN0fVnWox2VdaK6Xmi/FYKVbms1m5jtM3&#10;eFUWHfKFzJzTqdtD2tuSnFZmtMmtzWeipdN35ulapkDKTuBcVJp67EJC5COxpfZGe4PD0od8xraG&#10;3oGW5han1WQ1aZ379txraNYpjVAxJF74y/Ev/cMneN63dWTn9n33UetvlfSxex9CvjI+1IOHDsKO&#10;39nfefD+vR/75Afe9757jVq2v6tp2+aNqJOy5VpHV8/2wfZDO0caOz3u/n7kvxtkkmLMJyczUjre&#10;0KNqc7G7uuyDjTjAi8s8F/cM5xlDAyghY2MSHc12eSUsnuKSP0/NjCaZ2NjDh3oVtg1lSVZZWq34&#10;oitT4ysLc0DRU7iJWto9nQNlBQdwASHFOQS9XaUMacO6JVsGAq2SVBo1mkRkNRKc7eywjTQ3dag5&#10;h5xw2VXWFkPrjnauWR0QIydvnH7jyHOnzrx6e3nu2vjNFd+812616rSPHHoQWMXbl64fO3IKz+rm&#10;bXtfv/bu1Vyw/8EDzs6OsJjr+MRDqj5H3agRIK4o1Uvnxqe+88rdoxfJVL7B6aiZ5CEpdAGA41SU&#10;4GpXkF9NQU+A+gu/kAIZhFUWTiXIsOHeo3AfkRCXOnTqMoR0OeinRBkUzus6JaBVBOThIGUUkQyl&#10;RApQoEQ4Alm30e1QOW2kUgsPeVaoSeGLNejz8VQ2m2Ng0MgX6gKBZhO2EJw96QIfTSQXVlfk2C1S&#10;nCDVpMeudSIDkNYts8qB3UNjM8uRQHZzZwMYT6XRKZfLlgPmm6+aiuDJJjkVWQrFMAFo27QJNZUe&#10;ScA55Zbuzsjaik/R9M6t6dD8me4uW1+Djsv5c3onvrN0heRkEqlQTPI1nUJTTSUnZ6I7tu7LxuNr&#10;a0s1OmXBEj4tpDMCLCoXTr/3vgc/dmjXg1gR//TH3+vp6rWa7RpQPf6qWs8X8ljOIfwP1Ot0OsnD&#10;9YuGBpU4iYQFGteH1WbXKrUAtqG1jgSiq/7l7t42hHfPzk3nc9XhzX16CLqs5vHxO52dHQgcCiz6&#10;kXlrMsGDpWaxifStmM12j6dBo9OfOfOexWqiRTWtojoHO4HvlMtE7VwxcXT53PLNR77wN+Cn3Zm8&#10;0z80KIWzpkYxrF6nMVeKRVHk13Xc6CnXPcisurk1OvWegRF41l2WKLREIhDxKW290pLSjCfT3vb6&#10;H4/t3bfRYqdGF6/p3LpEPQXvDQULs5vr39BI0Eknu0Up5ySIswe9CrafbAI/uvWhKBLsRQMlaGTZ&#10;u2D4Shek4jKbY4tZS1JCMvK6HiTg5LkFzdnK7AGtc2e7Zke70mswJDNrV66xFhW4YLBpaC0appJb&#10;k8TIaiQWGJ9buUtadJTGAt322Ht3z75z5rNf+jIs2q/+6RubHu/3uprUR/jkj29CMt34xCbSqsQ1&#10;Z+JTwvy4Vber9PytYiwrua810EmwsrI5Xa4WyjF0lZTEozLylLpGSFLp7PT49PzEbGItNj8xr1Fq&#10;4dWHAp6CFJYE2gfvB/Za66sRDNxS6TSmk8j5xedOI9lPRI6fnOEUwIJDNSwF/ICRlsQK7CcViZhj&#10;6ayKzVMQfhFpBGfh13gXSEZvRE3bBNA5w7AGjQbjDIe3kdGZYW/FWPb/1lmtL6uwRYZFAtT6Ijjs&#10;mH+vo5NRZ0EAA8IxX0emLaY3yWQc3z9mn0i5NVsRpagNhwNLKwt6I3orDqprmUyjUZt0Snb0xlX/&#10;2sqG/o2Dg5sGBjte+MtLsGn1D/Rt3Ljh1MkTXZ1dSDBEY4E5AdZhdWTI46Nbj8ZhJBQLlJDG1RCI&#10;Rn3hVUYDA2axVMv5qiB0qu1O09rEXCbJq70OzF3MsEWHeYscqXdAkiG8KrO4vJBDhAtYQACeEHUO&#10;YB1IJ0OhWLYIrMy61Axs6DqkdhhCEbA3YitHVmupSJzm1GmhouE0mVAiDpG7XmWpy4W1RALOMA3n&#10;FBXZ+TsA/8lMliAlMzW3hlZmSoFZD/IbXI0KiyMVLp2PLC0jQZ6oFBQ0+rGilsPqlVfJFc2G8UTs&#10;4vL83I1rqkZP2iDLmWUJJQ9fnEqWtyrLOmnC4ZEGQ7c5otja1eruaDc1teptDQqDy+jqMNnazZYW&#10;WoYQBcet0asnjh1LxCI3L1+buXtVRs12dq9aLNeNujmXqTh2bc614TE5V/MHVsDIqsvlhSLV1dEt&#10;8qGfPPlNWOC1FmmjYdfglse37Huwa+iezSNfuvfQ50evn/EvjC6O+1s7K/d8MGt2rwT8xZ//Snz1&#10;4kHe/Z8tex69/5D10IZopycp05n8gjVjJPJqR0HtyKsNBTlgvFj+ejJA1hi8NY01kq9bNEBq2pFe&#10;iiTCMuQtErlGj7hO7GeTmUgA4bw1WBSBM0ol8KC77E4c9fjgcayvXwoEwdO1oELM6+UVi6pmVEn0&#10;ClKDRB87xlEwuQUDgXwyb7WY03T5wu1xxFqaKEwJZzhLE8+i1EmvTUwjS87T0VjW2fOSOpdOBI+8&#10;5dHobNt3L6vVgJro8unR8buCSa+GHsGglWsNSMzROB1FRjoTWe3aNaRrdAK/lM8VioV6Pl6Jr4bT&#10;+InkMog7T4lCkuH91YCLxBKN4AxWWbEen1tBnEJOhihcfnrpSkWfSahSyK0T5oRn/3UFBugZDOyO&#10;TG/u7Pjpp/9xe8/wair19PMvOEmg72XnLl9OlfhLl64+9KGH44nI9YuXtg0MTV8dbTJ7lG7L6ZPn&#10;7r3/4PzsIl6x9o622bmZZDS7ffeW9y6c3bNnZ0OLtVhB1K/kwqVL3UCaulzHjh53OT3Hjr47uHHT&#10;hz/yiZeffwZJiCaD6dLlyw8+8GBLc5PT4TAadUtL88urix0dzbF6sCAUqkhtrtdAjgaA5Tq2Op2t&#10;Dpf78u27ibIw0r1p994HfvGnZ7t7u206VijyfIVaTZZkRm2O9yfis1pri4j6GiDDmhQUYwkcJDhH&#10;60hdhrssB/9OBUpcATJBJPcU83wcpkW+nAGyMZ/H/wPCBYc0CTl6aJKKZ1JoTuCWg/+/VCgAOKgy&#10;ahHw4I+vKbtsd9YKZcpBK8G9zjvkLg4cjNyygmC0Eo2YScEQiURdaKDS4fj16zda2jv0HhcIDYaW&#10;ljePXvr8p/4VFpaXX39B6eQ8XkO9lIaYvs7KgUiXFNEECtFcVGlVg7eZn15G3q5gMy/5IleOv2fQ&#10;mXGtqGWqfKZ4/fYdj7cFR6JWZ8zn+Arc1Hhc6xIsWwW0/zXM6uRgdpAgr0lBe83gRFUwwARW8pks&#10;gTU4qArZyu2L4/fuuPfMkVOepqaGBrc/mRtfW8MGNjkbNNssFCM6vYbDR/4y0N/X0z146tSFRDy9&#10;dcvmq9fP7975sN2OhPEBGEsXFnyXLl5qa21nGRbq4pbmtppIQhKs4iSZ9FIiuYiVDAu+BwmQjAIX&#10;QlWSq5BwA4QJgPHWXbUqGeFSy1r1yk4ZaYQF0WAgHfZaOR1eXIPbs81Ul+enx6kcdkgFWUxlJgwJ&#10;Rdqw01xv3lCXo29YzGTuGCQNiprt+q03S3X85woGw2JLM4mUcrVkQd/IjubzXtuG23+JLJS7trz/&#10;MQcbB/5gJlpYPfnrPQMN94+IBzbOP7AlNQQvCXWnIq4o9Jbt9+x/7PGHvds36FqNhIlm9HJGJceu&#10;IEuVcnQ1DVcYwlN1qhzwzMkEdG4AbmB2g6l8spQjGBprPoVeXwIfEWtTgJ58QcbmKcgpdSZZCAdV&#10;DS2IjIU3dXFuTq9zwFkOpaWYSnHIm1IxBZkkVa8YZWplhsjF0hWuXtHVNDrGhAZ5LTw9v9gwMgST&#10;vaJCQDYkiFlRCl0FNKJKQKGdVkNkbSmwtKRRGUNIWJIZmoy8RJqlEEsPtgRq8SIJ8rvL7UHpG08n&#10;MMLAgYNRaRETQGTVkDRu+kw6bbNY/mpYXHdYTYzebW7s+eWPn/63f/kmHqxj777Z0evJF8L//E//&#10;jOmE3WyudTQipJusSjkBpRqdjkfypQxnBIRVWv2rYZoNjed1rYzFayBiVr1K7uhFWNt4hrldso3f&#10;vrpXPrvB4VLq1Gj9oZ1j7EzJIBY4RUJaxaCqLjSuxbq+Pfryc9dTmhY1UL2/PbXSPdy1rQefsvvr&#10;r75NytcU/pttzQP3bx6yITWFRWqJoDagrxdpDUsABupplCIFUgm+bO3ohatLS9F/+eInC+kVpdHK&#10;owSR17Ry6GHJVDzo9npUBh2IGlieGPU6jC8sGiUh5ixaLh0KpPI1AuyHUrHbYeGTIX2TnTKZkX2N&#10;wEVK4PFRcBy2LLxTY/Io9RK0SoQmzDaWPBvQX0hn7pKZANvbSlgdtEi6DB3jy4JCJ33iUFNTc2OE&#10;l1u5yszVd3m+3NLd0dTeobHbWQR/caoy1BToPggaYyGiGqbrCUYigjkC7A5oxsVixYBAJZthLea/&#10;dPtKZtbn1RhcDS7Wojb2eLVdjbrepuatGzbs2zZy764d9+z29ndl+Izfv/T973x7aXKyt7kF440t&#10;2/f19m788le+GokV7vns+3xjs2N3x+0PbHW4naNP/mFuYly2t0fKqNgbK9e/+IPQQvGxz/3DmVde&#10;A3sJ+XtSu1ItERoxA6aoAFlaKSbnp8YLuSyqcIBKMMyCWZRhgNQjcN3+NfiHAHrFKFeRhWoa1qpo&#10;nMgX2KpolLOwlPCRSGR+HhHeGGErm11VkxLodjyTaNdh4GdpDiyVOC04aBhTwd1MSgmE9NULqCrW&#10;I701OL7xCzmrLE7NVwyGAsXVRkdbhXJAwl1IJ/q2DLz2l1OjZy8f3D9MkGnJQgA825pVp6kzSvDv&#10;xeLd2Uktpdmz45Da6parnHbtQGgx29/t0bka/3zqJqFT7T7YbjdFudyUXsFcSTIcWHBV5EOvL1v4&#10;MooIZT6aHZ/wHzrwcJUHmcynNSNmQxqPowgTMwkeT9VXPv+fjIT5wKP39fV0YGRvR1o0VlVyeTyB&#10;qSyPqHSdVsWy+MrA29cyyUwJEGkBAz0JDnEIDrD/43D8S7mgPzw2eVupZbW6dRTwymLwvgcO2Gz2&#10;2dm5OzeWe/rb796dEpGvJUACZ1arVSgqZ+dnsabGwwbG53MvvPTQo4+peN2NpRtb7tmMcj+fz5hH&#10;ef1o8Y3l97Z+/mG7tuH6tdvtQ51lEVpOZHjK8MmpdYpoaJ4isaLRIrgzx0vDNbFFVbh5+qiz6558&#10;hdbIs8vBFZN1g14wgKWeQguRDOQrqe6erpVw+PrcdcpaUjYoUrxAShXNbRa1Lm+RdwN6DDuMWEKc&#10;OKyaDobSZnA3BDJBfzIWStZNXNVlQUWnnGaUd3Hb8341oj5F9wxbvxLqbmmY/pCvoCGCtXxlm73p&#10;wW0uvzo9yrs+9ciV5DUDQ/qyOV4dJ4qRxZlbOqde6XSH+HIxI3nmR3/8zn99S65TzIeWT5/66f1/&#10;+4jWTy/82/lSlNZ9ZV/+kAEJJfVUTvQteAlKftcQeuNaUUvW72uqeOryVKwaSYQhpm53OHUGJi+k&#10;CeLK1WvXLt+8b9+jH3/fp90GL6j0v/r171o6miA/weoEYyelSh0KI1jbhnBS3HFA/qRSSaUCliZl&#10;ri7EyHqBIioYQhAEB+EJTE0oNXCPwuJUFgq1alEiKCgQ0mSAkSkIqUqgkBsFSDgudR6eE8DAGLnd&#10;5Vha8ymM5iL8rHA5fv3rX4fD6v/9B3gB64wi6CLWI9gkyVQC+YPI/QRCoCII2XzGaXcCLJRKx7/3&#10;/e8GQv72jnasgn75yz9MjE9s375HrVbOrVwuF3g15FgVpi6i+dfZnS0Ou2N+caJSjYGCOzA4gjw2&#10;0JnbOzuVCuWTP/rR4OAgdCBqBW6rGhJsKWSxYPtNAIJLVuVcBdpxvQFxIvHwUiqwUBF5XiXloSZH&#10;GpLCgEpT3eauqxkAT5/63h9wNiYq2UQpC+WL3gmfgjuHmQR4RuDNiriqgFetlXAiwwBXAVUMBCmx&#10;DAl5FdA4UQAaAxMpgQgk0+vxjvkCxolr4SDWWYBkYDkbzKTlmCHQCoWJmZ6fV2vNnNWKb9FtUjTQ&#10;Ytw3VpHH1HSuQ1Xb3ZDbastsMqb6Dck2dbBF6XdJV91an4329VoKbZ4kqfNeXJg9OjlzORiaL6X9&#10;pRWKTaG4qhPpdDTS7OlQeYdrrKkk1dcZdY7U0BpFVSYtA3EPKnUt/eeXf2dQNzzx/o8+dP9HNm88&#10;5DL3hX3FG5fvIjNJgUEgR8azMGF5BzZ08xV+eXF+qG+Dfy3maukER4uvrr3+4jfnbz2fWM5hPhdP&#10;FhMpIpfJJqJXzr/75tLk3APvr+/7QJxiCsdfJV45ulni/h9t+659B0xD7TE9t1pH7UFCYFt3SBUV&#10;aRqsUkqsIDcIuli2nq2VAiQGVWQGLvlSYbFSo7U6FUoQOAtQVFegayDhCgQ5LxcPLNEMiaWnCGhB&#10;OGIxmbGNRX2K1goFAX6xvqQiERIthx8B/imkCPNo8KVUoYZOBj8VTqoEl0zE2hOnOiZ3xQyYtcVU&#10;IWWydCDBYG3lJviknMWBS6YAEEe94pgLWTJV2b6hRdBRwL/JpjLLqy3tfaJFX5TUCxIR4gcYEbK1&#10;SryQv7s02zbYXaQFUWMUjFbS5GBNdr3J6nE4FBJJfHmpno416mRcIVbOJAxuF8SHTEVSTuS0dlOG&#10;LufIxKTvsrJRmpRnbJImPlTf0d1+9fCyom767D//21e678s8d5lkOPWe3oKCGDs3emvittKodre5&#10;wchrbsYZV+MzGa/LbjAYxybnlqOLao12aLjX5jReuHjxzt1ryXhWb1K3d3o1asWRI4ffu3AqX8hu&#10;3bZ9Ynxq48ZNSoVm9PbY4ODGtvbOc+fO37w1Glpb6Orq3r9/34kTpy6cv3jjxrVdu3fo9Zojx94E&#10;v8HusqZl4RqNIbcE003MHBjQw0NLRoMa+xeNreHPr781rHEaPN6qTLmwMNXuMMjBPCGV88kCRl5Y&#10;B/hWRxWEB4ghoSCSJXidwFYo5lKYf65G40vJrK9USZF1DgscrAiqVdhpIfsPY7qDJTlOYDmjxkEH&#10;d91fqYKw3LHYGGPch/tJrdMiR0ulUVUpBcpGlzqHDnguzvhyFZteCVP5+qIboqxEopTJIWMKo59E&#10;OH/mKAJAyA0DQ3cnZs5fum6wuiEaXVlMbxvcW+PzP/719x76m/trEJWDL4sJrlKFe1pFctlEHGtQ&#10;BhFQ2M6H4jqbvaLR/O53zx958azTYuvs7ynmSk/98fljR84PbhzEJ5LLFrD6hr0KUQaoj7GuQt0F&#10;gjZoXbkc9IPSdLrwzB+f7WzrAPodnIFIMCo3s2JFevqdW68+d2p4qLehyTg5O9G/+SDQo7/9w9Nz&#10;dy9M3fDvPXjgy1/6dKGYLBSgzSC7WjdsGBw5dfIc9jNY/2UzILIWz50//+yfn/vSF764Z/dOoNYQ&#10;BTs+Ntbf34fth1I9vrQyihWa3dorVo2JpBiKR5N8iIdlMbuSzIcIJlksVMp5LhPDvU0j04+h1JRo&#10;qJUYpFNgqMxRnliUkFVUFsbQ3tq5nrLsHVKomuVae4Grd+4YRhoG+vgaF0nHV02StsXx8azwlsq+&#10;xPNZs5FoaeNPHlX16iK8YfPNgK5Pl7DpTHHDg1KTu9uuBN8IqowOBHuYvZnwnFyGy0sqEnCyIUWc&#10;pdSbLE3DaYmQlPJw1CBECNnhEoxBK/n1bHLAINCjU5BvCFaVnhdrejuSSy0QKZVxHTK4+/ClIOhB&#10;5IEctwknJPlImvN2whikikcqxZzc00ZQ3PTtS00tLQqNFV0VxzE0Q/lCPkxusY2gsb2syaBfjQWC&#10;3S3ePLLQGFJ5dzEyuVDf0ceaLI40rMlEnCrWlaZUntdKKwqCLyEpD2MjrYmPgVDlLwKwpfV2WsuZ&#10;+CKi8WL+SHAtnEoX4FiE3BwTBiwOMEdgtSbAYxF8h2syAEMdX1QpFEa1XgCGALTEVErOaLKpcmAp&#10;8eiDH4pFIsdPvt3e3RCOLi8thAZ7mw0akFGVtEgr6rJavhwLB0FQlcM6wYHlQTIYcaA+FGt2mxHL&#10;UgVW4pTi2ELmHT+7EoxsqN3d6ayZurbIDYWIQinQcr1MidQ8HunQpC6EFFuSevby9HPzrqHGQDC1&#10;rZC62aWt3r2p2bG5q4Eas1f7VrIVhyH1mY3vA5QG3Q4QrgC1IBgSuEkC6joCJ4GkRFAFoaLA50cX&#10;vZ0DTzz64WJqlRCzWrN33dYlQclbqsaLCO0AqxAKXp7Ar8tlbPBr/Nz07Ww0kPKvrmN8JcoEhE+E&#10;oCrlq9kwbVWmsY6TMOVIzGhSlqTKcAL59ZZESOTzXDDP+koa0tVbohRiIpadn2zo96atNlqmNbPy&#10;jF9z+caqq6fY0q4vVJH9S06cfAO0TFV7cw30GjhC5SwAmTTWFXWKBo4EWXTZIhkPC/FoCQj7RBKz&#10;WHQsNCfPQHtHURBaWFo6LJsGhSZHTq1CLmmV4UrIryVZXFcg31fxZzwxVL25wQPK3P0P3Zst5n//&#10;9FOxTNbubjQY7Y8/8kF84HAfGgDMl6nm/nws8vo5dUF0Y1zX3E3rVQVMaXiCmhC4HRudGzpCoSVt&#10;uz1WihOBiLASXC4kVygBcjsbdEpwvcOyR0gqeR52jApfAuMX8jYoBfA1FOv2KqkaUdkWG7x2+C0C&#10;RARCchir0XoNOYZyrxM6vzJyq4EPA2qzWucEUoWUNYHAEy5FbVYFBpZKRRLYjGIri3SKIj4qnOjI&#10;3gHBSKhjlZ/QqdYSufqVqxvkihkJE9DJtuzYzOjata6W/Vu9uULIKlOsBvx5qJP4aj6UhuTU3QoC&#10;yF4JYagRuiDXECqyqkLarcddUtzo0HqtpjvRECH6ceReCNAryaLb6SoXsiYljNbVcDDgMNsQtTRx&#10;d+nQ/gdQ+r391hsNLRyL2DlReevaEvS0X/+3b6oZ/XNP/alSSfT39ZqNDTgtoDbP5NKQKQN9Buk4&#10;3kJcfFIpifMQzArEVRK1WrHAx8NxBdpsLI2gdk1nF+aWE9nEoQfuVak00OQjqL2lpRV67MOH37nn&#10;3n0YXj///CvIVkSgDvgxI9u3ehsb7oyP6Q2WPft3T8/Pvf3WezlAtlZrV5fubL63b32NUa9z58P5&#10;4/MXpAutH9jdIPeMzy65e9xKpaFaAVoXRhkGiypWUQ9HVjB6kDLGdWsLQ+vIYsLnI0gLp7UKkjwt&#10;l+QjJQdykIUar6iqa3PTEzNbtj2iMTb85uXfNG1WiMrUneu+O9d8Pf0NNBuT0w4Ku0eBBIoOiBpB&#10;ZDERRI+lMMiMkO+6sOlpETFisCvoOK+dooyEldqIc7HmXMICOqnoLBUsQaOl29TSI2mWi+p6s+g4&#10;+5fz6k36RWq61mhYMlmU+dVwaFln0WjtVr6ODBj6Zz/4zRc+9yVnk+vG6MUnf/KtD//bo3bGTP1p&#10;UXY4VG6zkP+0OWeva8Ui0F/Lqz6lxCD+YtHnX+V2NRIbDfHkqugPyPXqQrMprZSSSLgPpo6+d3bD&#10;4Kb/+dYPNvVv1nLGBm9zf8/Gke1bTpw9VpGU7E4HVYfTB+vdeumv7wLqf51Wi/iJRCKGFSWmb+vo&#10;D6yhMFYtVXgYUSDFyWQQ65KELyWXZcoVZSxFB+KKcJoJZ2ShjKYomtF/I/qLI6QaCG/XgwsQ0CNT&#10;sMlcWoKEYvQwX/va19Ynl//vP0Scyfhr2IvwKwJecIfLxfMFOAnwHyzks1j/FIopKV1fxnoKT1Vr&#10;WwmquXQB7MgGd6vfF/r7z3+pv7cdTYwBUyWYEqGfwc6I5rR6xu+7pVTD2+bq7ur883PPbR4awhdv&#10;bGw6feqkUC62tjRjM4tXH44GFFggGQPoLhA4nZF4j9a6ZNOBrF2aGh/Lp7NmjcYkyrQlemp+0j7c&#10;WZIiZVGyMDdu72xiLAZYh6UIlpexhTqRKJbjhRII6Yh3RJYpek3sqzHNwbATNhI8tmAi4hWq8OX1&#10;fTqa1FSG0WnRvlDgCQllCDqDEwtaqxk2d+D+lMiYZOmkDa57qSQcc+pQikOrBrO6CtVhLL2WD9/W&#10;FyYcSlpWTrJiVoUQoVoOcFiOLOhAeaklZGRGTZdatM0IH3dxSY8uVyyGRpd9V6PkVMWbUG6gXSN1&#10;rW2V4lYJ9lpMdm45f24lfnLK997M6vGbwNssHr54eTVX+urf/QPidGuiwu42NXe2bdy2b2jTxySV&#10;/ueemb1yIyVTqFJF+8CmHUqN8fyJIwc2bsRnNxNNK9u6m3ssjcqJg82xVPL8zPzz7xx96Z0jf37r&#10;8J8unn59dSr80z+2NG4ao+S6//gP/1TmQXvnP7D6pkfvNXrNVwxUqEJoRMK7jhjl4/ZKQhCNdJHS&#10;SXXgLUGHINYgMoAIiUhRCOktQ2GQz2EnyyPdt1bPg12cQs8ipC9ePtPW6AKkRAk/iBy+AAlWGCB9&#10;I2oZnwVudNTX66tT3J1SioOfDcgzOMfWEQskTJbiurCsCmAKZmScUidnqOW50RZr18pa3Jdb9Xa1&#10;ykUNjajj6Byrs6UlXJgpmyQ1281538QMt21jUocsOaacCchmA47OnhwK6XWmW50iIPjB/l2AhriS&#10;4VfnFjb0d0uA5oHMiAR3AaInsiqTQGKFjYCGQ2hInvf5dCUynM+YPC7IWSkAALJ5WARzTD5OrIUK&#10;83WDUJISzKrj+sUVQlDcOub/yQ//d6eiO/yjU/F3xmN6aa5f62w3jGzeumXfDner0243drS4DBoA&#10;zUGpBerO2trf2bttcGhTz9aRQRgAaZmksdm5bfuWnXs379w9DC1Nc2vDlq0b2tpbR7Ztw0p7y9AW&#10;GAXdDvehew51d3YNDw0PD2/ZuWvXJz/6PtxGHpfn4IF7MB3A3+3oasN+97dP/dLVaHd6bEU2WUYF&#10;Q6wvjMHF4pALHMQLroPugDXY7M1tZ59+ZeTgQbXN8tLzzw73tKKjXnd3uFynrp93uBUWM5uaigNC&#10;Bd9LJVso5vPYCcDWzKnkNAd5GclXK/55hE2W5LBNQP2Ti6FJANkIunOAgpUc8rhqSKjDBAe1JqYd&#10;iI3WsfhiLPbyyEjAmQRyuknlFW/e6DXJSK3Jx9uX/Bm7vS7SWVppUcGO7lFV1fiF66WXjj7+yMc+&#10;99mvdLT0bR7c2mhqmLg6oSHUcqmxv6d/YvRGvpZo7G/I5CJkuez3BTRWh0Qq19JcOLSmtupZGYmV&#10;KoTBQCwTnOaVl45AK4Eg6l33HIzBCPziqxjIPPbYI1iBZwFbq9UDwTAkiDidEU1URr1cQVoORmCy&#10;Qq6ajucT0czQwGaxXMumC4VcmWFJpVQ3dhU/nsXte7fYWy0XR0fd3j6nvWmws9OqppTaLleD8+Sb&#10;r3YPdrU0Np89c3Hb1r1YgwwPb4YzFdjRibmls+fOIAM6mYjt3bPzc5/9NC0jX3nhz15M/VUIGKwH&#10;omfUWnCSBiX1BoY1ae0yTp9SmEucBk+6w6Qf1qu0CsYqR6y4Rq9Roye9g+B3CslU8C2IOfSVacLR&#10;oeLKkDYTfIDWMI4enccrb+HMW2xTc7OqtIroxkthqBDVbCpWjBXC/pP2jpsybeTqxZjHau7oqM5N&#10;mA62hKbqe5ciHVukFyKVuPfBby/cmml3WBA/bmKzmK/oPRsKdfl0RAiV24OVltWqNq9oN3ffV2VN&#10;uXpWg6SRSrkUiqQWfKmlNYYXAovLuCQRGCJDQYX+H0EHSOCA9QXIe2Sx4K4BcRpFPTiJOOrBGSWr&#10;TDGdDCfljub1qFj/MiBPWUiMpZqJ6+fbBnpB1YWaA9q5OlpLk+Lu1FSbzUum0dXIikpGCKWqoI7Y&#10;dOol39KN2017R0irNV2vwSIl8YUnxMhikcxGkuXogrKeQzhhHolXAiZg2mQsvRJMuZq79MXFqSvv&#10;4ZXE66FvbWEaHTUDctEJqFJSAb8ejwJiZMrAB9KJeBw1ls1s1moAp8V8AxNAATv5ttaB06cuH9h5&#10;PzBf169dE+qFkR0DNFfzNhqxpdSqtSKlVNXpfCRVzOW1Jg0ynQkF3jVeTSskKRAcs0JrXyuHvE3V&#10;mGzw51ejZoN6pEm9qxkqPtKsU0qUaO18YRI+U0YtmrIVT7aieP3UrVBZxVnIWz5/xjvw7y3FQHpj&#10;wnf+/kbl7XM1Z0eDR4vu26F0tV+5feHy69Gx2CmPxw5ANvLzKgKGaNV1kyXB4v5WgH1VLsL5EBGi&#10;jMyEO7qSDmgVrCjVF9df6jx8SsHZsKPRRaCSXx+f4cNEd1xDJwr7R0djY2h1tZQrSJQGMH8FoWyR&#10;CPnUGmVgqrBGQyeX5+vSiqg1CcpehrIjBY9ztFXMzXRDdxFXS7myevNaQ3NTDQ2D2coKhFbn/P3v&#10;Ll+/fPGjn+mtacBDc5RWbqeX55uG99QN9jxOJlolwEaO+QhBABCoFOtz128qoP6VAxndYtE5dCod&#10;JrTXbl3WmTWcUlnGZUUxFayGaUUJ3zlF4/viIYcm5UUBYFuA+ySAkokVTLl5EWAwUJ85mbOjadOe&#10;HZF89p//8z85uWpjzyavzbmzb+etsdsXbt78/BMfe2n22sC//+2QdxP1k3cWK0Vx96C2pVn9q1u+&#10;Qqjl/zzqfXCrrNNAmBmbkrNqtBKbgUA0Hh49BUpHBS4iFRIhEZuFfItkKuALmAyIroOOolpiWB6j&#10;yXWcPA3oVh0dhcmgtFrUDit+IVFxKWC+JICgSNiKiKYQxvqcWMVks4bvB4bCrJBEKl2pylIyhDvn&#10;cjyrVpXQ8GL9uA6ExZstJSOxmFa1gMDP2WWPhD6TShl29DR43IKsFazwVmuRh/OQZpQKXTyQhBpB&#10;yRk2dO10tmyNUPp/+qfvXjw1cZzrunH+2vwrnx1u5zlkXEoUbCIdX1tYXV18bVV/IdU56MLcv+bS&#10;y+UA/9ar8dCa1WzTGdxnT17Yu/OAnNFevHDB3oBHUEjE6kfeuPnrn/7W4/CMj06//frr9x7awRfz&#10;Kg72Kkxg6oGI3+Iwy5VUOpvA/8AADEdCEIWpoOEDi52UqFVqvRbMNlqJyhUQOaXWv+b3R4M79+2+&#10;ffvO4bdP93R3QGB27OgJb0PLnt17sZuCcAOS8VJ5PT1yy7YhaP/ePXVcJldtHtmw6vOl87F/+6//&#10;eGTDgy9efc7Vb3cY7YAJVw7P0JNZ8lBDscOwsWXLwkrQ0mzCtI6lMTOG+gN3nwC8Fjq+cChJkhoK&#10;ecFV0EAlIBT5pubs7qbMeg4JT8VTOrkdJC6pFjlg0dMnL7e3HcQ4+PytqzyzbGyUrA989I4mr1Mi&#10;KeSkK7l6NMXHi8B0YKYpwzpGSqlIUV4V5GKNrdkpPSXkpbYo0yTwy5XyNAbjVeMWJ2M2pAOBVqdi&#10;dWSvnWmD3E4jqTaqmYKiHCVDMnXOvL0pKAoYEmcWpzUWHWvRlzDvk+iPvHjMZvLsv+dQKLPy219+&#10;5z//z6c0bL12Opf63iVllHf+w57cPqtYSnTQSEaeLNU1s2M51csLCbfU+FjfYtUn5DLNHm+elSZk&#10;NSnFLN2aO33s3H/863/v3btfo9aE/b7vffvrR159afuuEbfH4W1uffKnv+jv24SGQqtFjhRyscN6&#10;rWG9uRHhdQWiWB4M+lcXVvhQuhxNZwKRUhriQCA/KUarkKhZmXndUiVhBDUyv6x6rRW6e51Gi4zu&#10;SqacWY2usgppg80Ery7gH5xaBSYRQgXX/Etmu4n6xje+8f+zs1pvtNZ1PKhwsO4ScIhk0imoRf1r&#10;Phz2IqxhQq4q8FBs9fZ2uT0NqIHlMhCruuxmJ59HvisFk9/e3XtA+5qbu24yqkkJ6uF1BB9FQ80I&#10;nVsEkVeGdSVt7ZlnntmwccjudM3Oziohc4RmRa/FrgIdINbtIDHTNTQzdRYTYOxtaTJVjKVqWbPZ&#10;goS5SGDZqbSQPBCWYbXbImU1nJTePrJRhrIU0yShLoVXvljLp8CwRX6piJQsBuwNvpoJxNn1C4mq&#10;1eAYRsuGPKcKJEoKGQPdUSQcxlCgDvmJAjE7Vdg+NCIpBmKkWVsxKeTpEvZZdLMtpQKoRdTni53e&#10;xoJcnq5rBMbMKKyYqSg5WC4yy3F6JV6O5MR0mUR9ZTNHAAD/9ElEQVSMPWx/yO2MRcC9BCwcD7Cx&#10;KhS0CsEux6iWt8g0A22b7d5uirWGk8WZBf+dycC11ZPjy2OR7BIpx6oaJ6e8s6Vh79a+VleTTWe9&#10;c22is51HUni+VPj9H38Rio/L2RJ4T97mTY984LMe7y4ImHdvf0xjdFUl1Jm3X79nYx8jrcykCyHR&#10;glwjU37KyYcNbb7GlmpXX2V4M7uppyWxmvuv73eb2m7hMP32v1MW7l9iWwf6O5QPDspMdEZKWAo1&#10;G0uoaglfwTdbyvLQL9VQL8ZThUwO/hI0+rDTwg+XR81T0+KyEcsMUpU8TgVZTwtljCGriUJYJMrh&#10;WBiHVr2Wd7pNpdr/U1WgJoICa90JCyIgHHB8ifetrYr5kiopiFiMJLK5UCIbjlX5Ala0LGJp8Dmt&#10;Q5bhLCg7lcrgQiwBm46Z01sdbKnGZRKFXLSs1OVplVSo+I68I0tGjCNDUadTSimlyUBhfspitvFm&#10;N10h9RVMN0r5WKKYTCmQiZUV0quRyWs3O70NAJ84yoIBqXmY1UEoR+I4A2iGwuMoamQlld7HK0F6&#10;hBQauOd6CaMQYLjZDJNezU8lqj5GK69R7MwLubMvzq5koha79R9GHqX+cDv7zoy+p4u7ryehy9aI&#10;GBTjVaBykdAAs2StUkBqbCGjNeqkKnmBBqkX+Mx6PI63P4kBF0KlZAw20zQuSiz9aESjMnjpbFCt&#10;0CguK3UVeiEQxgEOIjGGQy4nmFMsLCSxWNQIzyRBmsyWbC7b1d0+tTBx+MSbhx44IJVLMpIYBrEo&#10;FqhqSSMjYoFl7KUNVjvJajMVUaXT+27c1Tk8EIvDOo/mZGBTP6FkMhR8nMVcMQnkuaaQQkZmJhnB&#10;piWfS6nUavihpJxapBQSGpmkOpNSURFKiSSsnsEsn0Jed6HAQ2mJXhq7a2j3q1hpwSlMylQy5fzo&#10;lG9+BX0X9OnZQjaD+GMp51/O6OBfDk8ARyo1bpjPgYQd1UhiZmRkS+uA7nNKs38lXuGlH/3A3yEF&#10;+8y751xWj1FrvXHu2rXzN3btPuBwui+cfsfm1YkqaD14TPrzmTLJKaAFKkaT664EFSMizm15DeF0&#10;tMWEqeGpk+fdNncqENl58MDKauD82StarQJcqXQy+bvf/Oba1WtnTlxG6QBT1ltvvjs5MX/mxHtK&#10;uRZWqHQsB1g2lEQzk3NNDW3ZDH/21OWlWX8imIT5c2FhjVKQy6uJlv5BPPCZRHjxzt3scsTWBeRP&#10;5r3Tx0d2bB/Zsg05Xhg9YoPndNgff9/jxWKpa7BXJocThGlrafzoR94PE9fTf/j1zZtXh4Y24BOE&#10;ykAu69Wo+2UyG2LuKDZDsGFGzUNbVscCTt5ZyRtlRa6SgQRIX0yiMpQiDTkeXpNhnYydrURLlfW8&#10;vOiQJErxKcZpnIF8UMKWlJWSNZVho3paee3V9xq3YujrxjZ4YeX04uzbDd4Izfn5IjN1R9ixzWy0&#10;pC6fdPdafLeIllK6fYt4YQrBrIf+/d2Xf3L83df23/s+NVHJ55cQjMHZnNqmPkPLfrlr0NjWLjXh&#10;LLSWJcW6GCOQuOoPyQgS0lZHQ4PBYjfqrKVsOR9OmaVK2BQyOKglNNQXMOLjJYAgE9N03JpQO9A1&#10;GgQ3UQLBfwaeX0prVtbI1PiU3G4SLTZZHuPZstRkgPMbFbSEoXkZlSFqaoYrLAa9apDkaL8Mok56&#10;ZmLaUBPD12/1bNsEpzkU9pIisTwxjZuJdGo0Cgz5FWolm07F1pbnoI7CZZdF+Iy+aXZpTcNKEks3&#10;t28ZRiagQm1CzQpFLN5RDrO8cjm8uqrRaQSZAkNokHtWl5eNOqgewVcqgmAB0LrPt/bXJEn19N2F&#10;of5tBrX5qT/+oWegPZRYBfE2k8/YrXakxmilamm5lorFzA4zYn1KVLmIEBhOVUzw5Xi5zd2htZAJ&#10;Q+97ceXtqYkt/U07mgzt9LKOAH/MytNqo7DGVJgYoVBTwKmbTi3XTty6Q8g1vpJ0sAFZ3ZDNtB70&#10;LPpkDTPL17e3KGnW+O7s7cW1WeDHWzrcuobGpo5N24aUHr25nuNvX7tgRPIJ3iYgedGtQQMOlDwD&#10;iT0aN8zdoIsUKXhWJQxBg+sIbEcCV3oxQ+GehYcFLoJKrYIjy7e8hL9osLkqhTLSkyCZqcnZigIz&#10;OEKOQw/KtVSEUWmBV1DJZdFogDZpC6wWEWHrXhm5tGQ0h1HuUJS5kKpFYuq2/rTaaUaxTFViZNMt&#10;f/bxB7u6WxAUz7HVorAyj/h5dWNnCdNmtAZYLgEKAYlFvhALh31LKwa1DuDe22PZ198eO3b6eiAC&#10;5jnb3tUaCqwUCnGZRARyFWpHplphy2W40zioBGE2LZbUUlmNFIr1UoEq85SgW7c3AA2A0FgcKiAj&#10;0Ra3Y8/+PTevXX/7lVcRj+zSOPo2D82HfMcuX9j9pY//7MoxmcViSxD5N2921mzZsYXikStZL2t9&#10;/3DBzQUhMKUw/y7gHc/BTkhQhpIsg9BOvANgBmEqiWZIIjUbTAyNbEY/6HYwVyTxE0Z5RyItAOHu&#10;JN4MqAQB4Vkn9hDYS5FarKrKZWVBVFdIqiqAhlFjoDOli0IZL1sWOkCRx3Qf2ZJorpLJtFwDYCnw&#10;GOszEPhU6mXEv6ekdsfkmevbyoSaIN8t5rsf32Gz2s6O5pB5323NYBRVIGidzNJkaWoZ2NjeM2xi&#10;PHWV+/D0aiyU/Zv99/c80NtiUV+4di6emRvu8FqlBhWl0xvNBUPD1SjR1NNgKS1kExEbzSuxWpOi&#10;+I/J1o3xxrGrN/ftOkAzhqPH3mnu1M3Nz1y54PvUx760c9uuuempr3/1v/bt3U0zInbEGHthRhtK&#10;BOTY+FLVNMLcZRL8ORKPIOwUGuNsBjC0IogGqDLQg8FPK2DrAcgthJfB0NjMxMLK/O1bowMDPffc&#10;cwg6wCtXruG1vX37NjQmfX29Wr0SkQqsgmlqcVfE0vjkmNls2zKy4e13jmmNmu07tloE5btjJ0Q1&#10;1d3R6VBwE88co/JS4WCDvN3e6+h/8c034SREONb6+H69Z10X8SBKmqKZRCxttzVAcSCr5vJSHZTA&#10;/Nqs1QYIqkourZFhv1JjJwyamiSgwbwmkb15c3JkZFdX79bXj7xs9aLz5c+9dqPI102QS+pGRRgU&#10;5XyVQl0bVujLlLJAKMq0WibXqcFJiMYvCrJVX+3SqmIyRyeVq5Rx2SCaqehgXJAWkifinlI3c+LC&#10;2Osvc4xe3dqZ0qW7HTVztBLLc16due3qrZhcTuu1VWQoiUxsMnjypZPf+Mb/RivpH//+f3cMtxnl&#10;VcUkP/3yksRXq/Sqic/3BlQlUCbnJ65Eq+kK666TTdpQoTpiDhlzFWnZBgofSWIZYqzIUjdwCAW+&#10;9d1fdHs2ZbL5H/74a7/43TeUmlxFCBw9/NKWnbvt1vZ6WT8+vuRq0KOdwDwOWxOUlWiV18mXoNcV&#10;CwqOs+sNNhCvUBKBa6HXqTUqOSp4KVTUMmCocBaXZUJGXcsYFAkN+IvykpbFdIwyq6wNdgaRyit+&#10;Sq5mIMCUy6AmNYDbUS8CEP9/21lh8iCBDBBzCJS5kJYIwWDA6bBFwiEcCGCSiGIR+6h0BtOQVDQa&#10;QwY2hfanLJR5QCAkjFTe1DQEjbjVjl6ptLg8YbDq1qnuJLSTEOTq4FeBBwpXCMQYEOmOT04PbRry&#10;NDT8+pe/wDTHYcHkRQ+dANaw2G+vix2FGl56dFlISS2QGHeUM1AXGJW+yKJCZa7R8lhmzQrXTbAo&#10;zZYsWlojVZSi2bWpqeD8Si1XoQVoyASIFIBgl8MnFo1Dh6G32bDAwg8XjmERQFncbZlsMOBHXWy0&#10;GFU6MKgxvK1XRIDZiVwgYldo6no2jaD0XFmFIG6HTiuJUPGISWVjTM1JSlOSg9FCQV62TplhdXm9&#10;EzJ0tcWkNOkUOnjplShtjVqDRaOHYx+h8QCgxW1UHAJozqnTd3CYYqcDuvTkoDa2taHW75G1uRkY&#10;trtc0kGPvMtSa1QVWrVFoxBSVyJGSarPpextUD/5zMf6eoZM+naElX/kYx+NZy6/9uZvSFnQZrFj&#10;I9rXP4J8K+xj1mKxydHrO/q7c5kAhh4C3VxI8R62VlgqiJpcOa+nyDwrml97euX9f2t2b533p+o3&#10;b3R53Z+Lhpu7H+3qbixQ9AolsdSLjRqCFsNXpOl5g9ooMzfLbIjWiXAqCSfH9KeUCQeqCHCIhPIr&#10;IRersYsKeV6MUFKzVlBIgHar+9Z80O6FU+EcprukXKmg0PRTUsXK0rJeoxMq684qNO/owJdWlrAA&#10;UAKjZnZItboaGBcaFSlndAYjgq3LeR7EiVquqMOiEoh0eEwFwmKySm32hTxvNXrkxUwttgrSFGmw&#10;1QlZ+cKYEzX3fQMhBWuQW2Vo5hZW4ZKNNdgzBOPGsrjM+4P+ilCxWKx1JEcAilapBcOIJugVySq0&#10;8clkMJOJ5pJrfDRYCiL2ADYYeZ4m/FLlVN7c6TIxkiIkkfFwiNEAVEdnpcmJ0NUSneU0mgove/d7&#10;E4BX8hlx587tPYtk5dfnNXoz/fGdfi/UImkGyV6UupTPvvXqq4h2xbeEnAmzBTFf0EKBQy/JVwrF&#10;QH5qaho/rKamFiATIV1ZH6myLI57/IG7CjlBIP7GIwmXxY6zIR1PII8OAju8aEIZKjWiiFy2bM7h&#10;wLhP8q1vfXvLts1Oj+svh19yNtpae1uKYgH0KjUGqqgB8lnIaRfn5x0NjVqrR0QaCjLrSjmzSvuH&#10;Pz39wL0Pdbd2vvjy894uWAq5fD2jMqhuTc/YG3tVtbBc81fFlkxisBhB0iPgHMVIGfZ/6Tp8kaZ5&#10;Ts3RCgihEZAHti2wlBzar/VsQNwbJYDfaR4vEKcavXz7xd88I6/TJ8+f93a3Wa3W6FogGc9877e/&#10;f+PYuYvnx88fuwK2ib1vcHZypbZ8V5WecZibNfIGo0As3Jwb6tjS2zKAqLennn3+wccfzlRK3/nx&#10;T5Qm08f/7u/BWD/+1gvt/d4skYOXG4LjYlZgtDoMlFBSgBdXgz+0WAndGjc0e6RWs7RCv/bS2c7O&#10;ltCsv2ND95lzF5vcDQFf2OOwNricrU1NwJwCIgItcT5XHr0x093dYTJaDr91ZMumLa+88IpBa+zt&#10;7n/26RcbPA2nTp6F0XZoAAsoNhqZXFoMdnV2hgIl1G0H7x8Jr02CJTp1Zf63r7+4bWT4vSNHt+3Y&#10;Y9IZvvPfX+f59GuvvVjgs42NzX/3d59HdmrAv/bmW6994mMfbWtpuXn10u9+++svff4LaKvmF7Bm&#10;1GtUu7VaM7GuH8qQ6C8lOg3TRFW185N3zp9/Khw+vLb89sriqcmJ43dunAW0o5qHQrd46+a5ulDK&#10;xKpywsrV/fC0hJIVj2tIoXCGK8KtwEqRFxQZqtXcuBTyi8G8q2EwL1u7MvWTrt6cTBKV05rgmuzy&#10;JeJTn7bI5IGz7xS3bOVvZfqYNDsgvT6ZE2y7PtzeLPdH07192y2ySs63hmyf9T5j3c2hRmqlUI+q&#10;FczoleliJiup5pF0ZnK6ZVZLVi5LyeggFoKcEs+GklYFZ1aRtZrDUuqvAD2UwpgyqKQKASM/AZHj&#10;rAzSjiogXutNPDieLIwgFVEMZbJaAKINsgicbyJhMUgQ90AgbbOWF0SZTKmXqeCtmbx9G/1l3aIo&#10;6+3+y7Pi5JJ9qMWA9NO6EMnz4lKyw9OU8agRTGLnwSiTipxWZbGD6x+YHMX+lDZ31HVNK/5gITpv&#10;73OYGzzrdiAQ+nBO4bdbq8DZAq9OvJgXTOARogDD2qYaj0TMBmOpCCgD1P7Emj+A3TGOO5ncMD+z&#10;OjK4E3q4Z/709Pa9w1/79g8T+VWz3aZSG7B7B98AsqVUIWdpcAiIv5XWMOaJB2KI7/U09qhMzoLF&#10;9vx4IVyhPr/FuJWdlyOTSyJH0hr6HRqDakqaL/WlJGopdCep0h9O39m3tXNnb8u7l+aGO5uoYAYd&#10;X39XZK4irK7N7enG6J9sbmwcdFvarVGtLEXVkm5j2iGW5DA8LAe/8umvbxxssLpt0CfCVS+hVJix&#10;lag8C/QgqI+iHCSP+YXbgJ/84Xdvo3robjdAV8Yxjk99+f9s2DSg0qqrEHoXcFgVkO/HwIZVliBM&#10;viJIGL12Xd+P+qIG5E05E4sa9E5apobVJ+xfZbXyC+PXx85fdDXb4vUspYBtzIgDuZmqhienAJ1m&#10;3f3qKq/QyU9OC7An3bfZDP0kVl5c1Z9dCdMmq9xqrSEaQUpj4wydM5BXK4tLqJTSmdKvfvdntbHh&#10;wH0f79m4e9Pmfc7GjhMnT585ebq3vQ0kvWwwBNaLCrwtJBZlM+C3hBcWCsHI0th4EQbbRFQCGpII&#10;iiPWoJDu/DXEl6xB/chXCmg0Udjs3Dzc6LYdPfy6mK60trZsGRlBMt7siQv/+vdffvbKSba1oSdE&#10;kr8+sXj6yoo+0/t398q2elMyrDHqDFTxiLQCgAJOLAlAUtI8cBQIr5FAKERgAoiJFTR6sMRjguxb&#10;XsZSA/UAELDAoiEEQ46rsYZRIaKtCRDHZfhLQqIOZ1UUA0TUjG8pjV2KIIbXfJDmyzgmXMnHsB6E&#10;kRQbjgr0KNJ8kZcqGFiR4CcVK2WWqCfX1uQmdTJTmX7t9HCpViLJGzq27+FhNav64R8vF7OpD+y3&#10;VhHoI7eqSItRsR4eqOAMYLguZeqv3xr93IcevKe3tUNWctm0+a4DNxdyw0poN1qiojJWrx+ZGO9z&#10;Zj/oXDRbXB4HRt0hpCmCli4pJilGIcgtC6N3Roa3SlnL+PioySabmV1cWyzed8/jJqPpD7//6fDQ&#10;AOKkCnzGaDaXcBpARhgP6C2qbDGFbz4SDwJqplArGpsbwfABxBWzW5AGorHI8spKARnmYGgREiBA&#10;q/VqR19HZ287Oqje3m6Uymgf+vq7PA32ru42g1GrN6hdXptKx24c7jOYkBAoYt6+Z98WfK8Q3rsb&#10;nHqjzgCkOxttGenVgBiTTZK+qMzhSfYa5Fptl7Hv3MTFtuYW3OPwRuDSB67wr+YIXONSuZSZmRh3&#10;OhDiWkhJURpxhcCoGsYYpZEQpWoSi9ES8E2UpAgmK0nXn3r6Z9s2H2xweGSM5uyFt7xN+mgoFArE&#10;bpxCqHNWI7cU0ngsoR6JxXMzucpctjKfKs5H8wu+6N2cE3PxjKQBY9qi1lA2ZzTkWTYfD1cH/fom&#10;gzbX6zl6yeqKdfa6beYd2ubB1PT85K+eip6JTh1P9GhRFK3Je/qKsCbS8tRa4r3Xzuwa3Nfbv/HK&#10;3ZvnrxzfsrndrJXJrlF3Dk/KJYpNf3+obiVKN+eM/txiZEHlscWL8ouT/jePvuZ6oEMOe5+O5WXK&#10;NITORUnx8mzqxsJ//veTeluL7+7qZz7/yZyw2rPR0tSpUGqqsEq9d/rq/r2P9/cMnHr3mtGynqtE&#10;wX5Mgf2Z0avXpYDVKrT6Ndjk1rN9cCaSoABAsAPkeVXJcfVimasQXImQxgvGaMmdpPSiygiGD2My&#10;0UalQgt/HsHJQa6SERTG/jRYrlotdHyIBrMaVeF4ct1n9f+jBixjDQHH418zaaA6RXpaMZ/D8AbL&#10;M9DY0sl4OsXjT9gtwPFqMllQnURC/lgsVEMUClEGfBAad8RlPvfcU1aLCWmViVgU/1UMUoQaXSrC&#10;daON++eVei0WFA1NzWfPnUcl6fU2bhvZ+uLzf25p9KIVAYSQwDmVilaToVIeppUiDiPYOLESKa1z&#10;MUmCqaZSQbXRlV+ngqzUIonnv//y5TOnbA4uuBiI+aNCLQe51uL0bCKWtJpBFINLGQuRKoaLFqtR&#10;xIilhsaShLqqViylY3FOzthtFoNJj3IWyVxAd+DIQ5uE4aLAFxCtLZXLSoCU83mDxw47ZxufiM4v&#10;Wrr6RKB/ZVw1G5EKIb2soMOSQKIpE8aKBN2DWEW4rUSCSSY0jXC5o3xUqLVGm30usKJhSKtcIcBZ&#10;UPPjQrEqab0oTa8GynyS0vJlRUAmtjGEEusKEEmRuIOYaZUCXzBRBZJNDKksdGPDvU/98cxQ30hX&#10;W/u+3R1TU68dOCC7c+v80TeeXrm7gL3s0dd+dOn6ysU7l3fu2Ww3Npb5NGZbTn07wedRalXJ5kh2&#10;A0Ebaqn+F361sPWguPnRwlyMvXJjg1z+xe//6Cf/+N+bO409PHR9JELrBWVlpbZ2hqyEFNY2wtTN&#10;I1pXEs/TklxNWhRk0XTR4+7iNEZpnT382jkKeVVn7qqkOmVvp1KSkwqZRBDgnbrRgfxAM6e0j99d&#10;RFav3aGXkvTq8grICpUyBFRg7suXVpcheepo6sB2tUxLUrS8JJOiKMqKZbXegJmcUQtkIEACYPOk&#10;sUXVsXq0Fsjwxpp8ylcABMvMFaQi4icEGsqfaMZ/c9SwsSMiJYF2wTJTNrkmk8urbQ3JsqCFrb+Q&#10;X1meB/vN1dxclhIqhalYq6UK/Go00LNloCqr1626ut1KGZDsTYGFbCD1udVCKQOcEc4M7dIK1WKA&#10;mqAk8ulQJKBz2EosES6vToSuy3WUgjOllirXnl010IbCQu4r+z6WevG6Dsyy+3t9u3VxdUZay4OQ&#10;QYA/VRaf+flhm0PX1tmr1psBsv1r7i4BLzKfTDm1zX96+g2wHzzuxn/+yv/mssnrN+5iGVUqVQuF&#10;8smT54PLscWZhT/++s97tu/As06tG+KhF+Bx4ZmMOjy3i8tz2DeBuBgMRq7fuPGpT/8tVhhvvvvG&#10;gfv3AocuAokG1HkuM3P+HB9YyYTDVofb0daXrwNdCoi9RCmTsBrVxTNnujytbmdTSZRMrkw0dZkr&#10;9RiYibP+gtY1CCpAjdOi/eX0yNQlShigYoy/Xr1hC43ZCzz9JSQ3pstpnuClKKXVKrTRZThksKpa&#10;rwQIDj5pBskIxB9++rttnZsfPXQ/5EgribX+wX5YFvB99e8cGjw41NC66fzxGx98bAA9l5CREJks&#10;MjwWxlYkKYJORedHZw/d+zhDq5/88S/crY177t03vbrw0luv/uTXv+DU7F/+/IdaMWlrMgfzUcyn&#10;yQIGsUVWqwXpHV5DHiw/RqYsVoEr0Pe05OSAW1VAc8IVGl+Mqq2q8an5LRuGRm+NQfgE1fLM1PSV&#10;ixcX52K9vZ2oWpDi8NAD96Xi0bmp6eENG0+fOK1WqLBuWltbhsrrzJnLw1s2bd61B3LXqTs3YqvZ&#10;/SNbDRrzndFbe/dudljMsJlnksVTd0/v37vr/On3hodHxm7dBK79C1/8ECWtPPvnZ+89dN/ZM9e+&#10;/G9f+rd//rdf/vKXrc3NN69dO33q9L7de/EKpNNZp7sBygeZmikLEZoBGa7G1LUyUe+b8504/FQ4&#10;cvKxJ8r33Je791D14AOSQw/WduxB3GZwaWnFZhM6u2UASBTLi/7ghfz05EoW3blMIUGaoRKAIofN&#10;xkXL0kW4vbNkkyL39pTRq7+y8hptXlAri6xEF1qT3rmb+dvPeFpa6nNT0dUlgnL2zgbtjUygUe2P&#10;Eibz8EGZQV8VTVW+4jSUpWkNp2qGrB9YDQbFCSazpdTK5OJn/+ZrA52bW1vbaaumiJaelJUoeZGA&#10;uM2wTogFKzJROHXqzLnzl2LxsMdk4hBETkBvWhFqeY6UIExjBWGlM5OxkI+BH93s0qjM1WrOUqV/&#10;9+RTq0Apm+Qnfv2njRs3l+CfBzNNrMFRA0NmajVy5p2Tvd3d7o6G6eXpJrNjKVoSOVO719XRZEtw&#10;QjidUPp5r6clqWewizEJNQ2qcAD5sXVHhq6UMmm0qXiWoFSIgs1WKvF8vmG4Aw2bAqvjvLCyOl+v&#10;lgDU0eM74vmldBw4b4NMsc6oLZZg94MNGpM+rGWyIOqm0marA7pYUqq6dunWcN+InJJfvXoZy2GL&#10;h+0b6rU6nWXcLgQDqAcQ85SWpZQ0kJscSUQXV1mSM7lbCaM9KKF+umTarAz/wyaod/MYZ0lEqLIZ&#10;SNfkQkrkYxmJ9sSq5Z07o25NIRFKLGS4xzd6m4T85eWSx+Vg6vmrwdKudlEpqzSoOZNcElke1dVy&#10;hO9O1X+F5sPqUobNjVfzApEVAjPBw6+e2n9g0GiwZCp1Rm6BD6KOTNdKTE4gGlmWDiL6bNnttjoc&#10;Xc/+/ihZ5HdsbYzGU2pji6vd298/ANkCllnBUMAMA7NUGfDFfv6TpxA/aLK7q9i+1jUkSHhQaqKd&#10;SuahjRJpFZQRKOhzkdTNa5Nj5+bvf3irnKnJq1wJGxSoudK+ajSka+kpyHROg+PZ146cu3b3oYc2&#10;0rK4tKoCoANrxWwWhxmtNBogLsAihxBLiO9YW1xwmO2j1yfHRpe+9IVv7N35BKvU4mDQKOROk2vr&#10;ph0ui/fo26f5dLXR3arTGEuFShG7NZxhmBfarYrmJnVHi87lhLZAk68pfGldoICBIoIlIAgWS1hn&#10;SbUUrZTWFTQhVHiVTt492PHs6VPXr14e3jDQunVTvFwYPX72c498eDERvlqPlfudhEur/EBj8wNb&#10;ACtA7LMSidh14CaqeSkeKzEUiADtCsS1igb2A4U4CCYwQWH5C3UliewHIMzSuXQhEJYUeYhDpJWy&#10;tFKB7IERRRrz5UIBHnohx6cDkVA0irBzc3uzymJQQhpREqq5dTcqhhY5EpcGWc4XdTQnQIeD2T+M&#10;siyEwTUMzmu5fCoYoBrsyBehby7uVWnmK/nczo1t2HXKuPlKi6OteY87o2Ea7co2hcwu5XTA7qkI&#10;NpIqf+2nvzU0uu7b1K3DVrOcYcuZYJbErFtKmoxdG8v1DJsdb7VK2ozZwtKpMn7KcGosXDEbdWWa&#10;LcZ9pFxdU7ji83NNdofa0nz83XfGxq90tQ9+9IP/JBZlFy+cjsTnWtoaqgDrwz3EQkVFpPIJCk8A&#10;lm11XDjleCputJmwQF6vPQHCgfJUrIAUpzfovU2N8Iyg5o6nEtW66PYgERfbyDKkX1V4/sFkIAWb&#10;HellBrNZY4Us0ahk1SDoWjmlXKPhMKLP51Mej0OKzY1YRVDQOhE/k+bplK7ZSyM+dWWmnIy0f/Dx&#10;a5W4EC1hLDiXmHYZnZDCr8O84H5Y18JjOoMFuwx+gLX5cYsJsk+apxUFab2Qna9lF/FY1uoWmUrn&#10;D4xZkPNFIMXbxioIl1N1/PCpbVv3eeyey5cuJWKp/QfuQabt7G1fLWPio9Jzb4/PXY3Ck2w3aqXg&#10;7dbSVSHBKsuMIi/RNwfq1XCyWo4IOghhWCOdVvALIVaS13S4ZBta80+Y53cphUxJdkdcfuba7Etn&#10;1BKdtnuLkbWtLExo7+lFMBfOt3QgfOe9m0lf9qGHPipl1L/9zS+9zY6mdju2LYvfuEhHi/aUkBib&#10;WX39PPf6LX58oQiYWzQP6RAcJWE50TnSgF4GRvmsqJDU9en56OVXj337f36g8bRMzi09/6vvm12y&#10;hg6jq9VsdZltdlcmWYoGMUOzNLjbM+nYamCq0eNVwItfQ3eMTEHfXzFpKO3XiV/ot3hojSTiOi0W&#10;S6oisnLCFeSYxdIc6NJTy+RbU66TUfJGXDnOq25n61dDslClsbETyp8ykAYWSwwBQekUyCcaBc0R&#10;BanA81Cm///7rLC/rqLKAr4CUz30cKUidmTlYn5tdTkdi4G7p1CAquLG9hvNNJINwKFUqziX3SSj&#10;hf8PR2cBHtd5pu2BM3OGmVkzYmayZbZjCjgMbZoype0WtrBttsxNuk2btGHmxMwMki2wLGbWMDPT&#10;/+jfa6/dvXIlXUeaOef73vd57tvrXk9hfoCaJDV/9vR1jbKirLwxGIzi1YHRHD4g0GHghCURUYb7&#10;bporqhCI1xpM//ePf5rNZniacQ17/u/P1pZVyrh8OIcAwKTj4VFMYangcDuh4sFPRwpqbZ7Kp6d4&#10;ufh/Xnz3g08v7dxdoyrQS4TlmFPn1EVdRTVQURwRHXBer9/HBrgQfno4KBDdDrkpHCpfLkjlCwK+&#10;CPpav8cNbgh6pcAxcThsRNkIHgtzMTg+sQuJ+wIZb0CmU1HE0O9mODGo53lUk0yB4uaITSRXKatL&#10;UpGV+GSvY/TqumPK6lnLun2iREID/Gkxzy9SYNNiFXIAPWKoit8lxj2RfBRCJRqfjK4ti3h0Nrbx&#10;2SR6ZHEKmeTKaRKNN5t1uO1ZJIeC0BWAg7kedC9FfKthv53EH43PjhcKcTwxsdlJ6RBneu315+87&#10;uNOgNgkoqtPvn97Trd25ScxnT+RSZ6SyfDwT33ZPN0shpxIWzPBSjmkTGyPtLOLtAX61RNeGPsad&#10;/isdWwNd+5Di0vzjn6iK3Te7RpmeHfj817aCTQFdJDOXEtEdifBYIpcRaNvTHH0wH0dAgElFH0CD&#10;/cTfn33jpRfeE8o1Okv5gt35u9/854EvPvjCqx9aA259S5uIG4N0en5sqaqils6hIlRHI1TRKG2D&#10;/6mRAmTicXogx9ioVlGo6TT6bsnSMksan/MNUhwXgzagBP/8p79fv3px06ZuJglrFNTzDK5UTOGT&#10;kWjQsWrlSVURZhxwLCbD7Fx16NUZJisdj+NQI5HGI/Nzk+yqWqRT2GChpQNhv4epL/GCrBvDGLmw&#10;MDchAL1dLknDxsRgJjIZNoPr9niXVpcbmxpzBJq/wiwVkycwCCj4erJZUF6rExmAP5a4XGHIzjAq&#10;cOfCF3IRyXa6UBimJpZ90/bYrFQrYRVFkzc8E4dt9XXNZVHhQY8hO+FOduniT5TPC1xZRpSaz7Ao&#10;XDm4a2vOixdv1zZWNnX3AHFLZ3Hwbwq+U9zjEdGQm9ZeudhrMpmKRWJhYaazq+fIx5dq66vRUiRJ&#10;ztGPL2plapPBvDQz/51vfgtldY1cIUFYicNGphw95pu3eidnpyenp++66+DqmhWviorqyjOXTwei&#10;vsr6cjqq/mQRIRz4VVPW5e6qsuY6TLvxW2ZReBL49LKpEB/RKjHfotaeev/oji13sxWqk70njOVs&#10;kTAbSaXmXcTQIqJ9jCJbSWELEILGVmojOEXE85RIkR7LFnyRpDsIAHQ2lqImgamh4cWQzyN+XUQ1&#10;BnNcYgO2js9rBBnBVO7oO5/cvWmXiMWdXFmZti/s3LVNyRVErCv1RjWPNB89fQc/nl2NJdq8ncvL&#10;9tqDaVFpqVlfaeB4/Y7B0ck9Bw6FEvm/P//83fff21Bb5bNbu+vruptb1pfm/vLnXz94355A3IO6&#10;fTSSdi24aIA4MIGFSUYdeEPzMDTixjM8FKLKtDmJwDu9fubYrS07u/MB/8TyfCgaf/C+B86eOnv3&#10;vh29N4ZWF2ewd0oCSKvUgJAbCMS6Oxs9Ttv6ytL+u/ZNjI4A2yiXyxoa67BgvDM8jtg9acD7ODd/&#10;ezHvjZUqJFi/xmLRTZ2b/vrsSzPzCzgXTa+N7Nu37+Kxc5t6tiMHrtEw29otJCt17dpQZXXV8PB0&#10;fUcj2Krvv/sBl8XCO0On0mCagO4cCHkSiRwFZ4KbRF0wES1IBOK56Rsff/JMMvvx3gOZ++7jmDQp&#10;BZ+2PFQCqCYORLAMNTZLVOrU2bNr6VRAqc4odWGBak0vKHDk6xnWrC0wsTA1ll+Zpy9c98y8lWEM&#10;eLOTC47bdTbmlYnjFDUoDsxiWpiPC272zey+n7ltF311zvfc/6Z27K69ndrCpPoapDcZBT6DcYBR&#10;ishgTEAoTn10QqKVSqAtkKohW9oA0ebYSPenM+GZhelTF3vveeIemriQRrGAQuQ3ejQUGUOAuZoG&#10;KnmX/9vf+M7y8hqutWPXL5fq1c1lldGEm4UjSCFlW18G00qlkJaVmixaNUjIQTp8vlQBNV1Y97z8&#10;z4+9UmBWBdOHj9/70BNenKA3dJIw1VFlBc7stTvvvH56zyM7Y6Ch5dIFrwPY5LTcqKvQQdaRKSYc&#10;03Ntuto0j+eHNsXmSC6uBhx2gEPwnw9zfKSAtQ0YxozIypxWwsux+XNpXktlGQw8aKIszM8KtTIv&#10;JnB+F6g3zBwGglGhQsFnkBk4fKMbQyKAdEHSwB/H7wvi9AcTCb4caPEuzq7WlNbiBt7bd/1q3yWt&#10;WaUv08NwSoBbQcGPLxrIJUkZ6lt5iBAYiSQ1BLyIEet6N5d7an62WcbfXc4j85gzqZajcGhywFqC&#10;9wiBvXA0gXjaS1e8BRl9S4UgSYrf6A901ZTo6MXza3Dbuev1aQXyJPywlpEuEcLThZlJqZqTsyhI&#10;maExI9Ax4fHhyZICvJgAjud++tnpx544gEjme69/+uYLH2hY/JYyVWx57rkXP/zs1U9bK6oqyo0M&#10;GR3zmivHxuUMorNdS4UintR6oyFUWcQclCWcJ48clwlkYr7Uuu754x9elygVJVVVoUTEux5PJAkU&#10;nolcznZ7Sq80e4Ctg46KJN3TLvccFWWJzT1NbAzgIsi3lkWQAaK4k6tzfKWWIkPqWv7pibFqXWF/&#10;uz5JYQPvx6NtWKLwRnbPLEINEuUSWVoKFINkLJAIhcLO0PKk/Znv/1EpLLXOR9575S+L42f7Lp8b&#10;Hxytq2oy6mo6O3aQbN0nJy4DJ64sqdCYLTJtKWw2DI7cHcKUmefzRCh5xN5BpVBzpao0RrACPh3E&#10;LBQDfN6wYz0fDaPRiRQe6PM5Mq/c1LO+utx/4WLbFhD2q3m5wtWz57vv3WtjZH72xl/jMuaWH++M&#10;r66SjjBkNDif5HJxGy0CQJeUzvnTD3/z8kufnf/0vHN9Ua/WC0RApeMtgvQp8jpF9H9BjRdJxSIB&#10;evb4K9kUlDrJkD/sDcdDqRxWpThcokFRpJuMfA0i9QJk8jHNx9idyWHjSua02tEi4KcLAVSw4Muj&#10;Q3qBJB4tjsS/iJOGhZUk0r6AlM32K/kzJ/o1c4EGBnM8G2c/ut9UqkS/pN8qKS8v2Y0iBbOal5HR&#10;6CzMrQRUcFxp01bbb1958cGHDrbpxUwGzouwWrjyy8M3jly9eGPmkfs7ldSl8evnzDx+ZuOqVcYo&#10;4tNCL3pm5WplhIrwthOJrDRDnfc40JArretGrr6zq/7+ez4XCbCOfHLuzsjlvfvbUDRLp4typQ4E&#10;TmRsAmEPW0jGM2Ho7EPxjU0UGCrILCCgEQx73a41QGsx8QP4DKtSLAJJNi7XAqFEjHpJuhjPFuLg&#10;0/uDgL8AXQWCDRh1KYg+QD8hmMi/s3hQ2sdDWIICnRWPhxVKGS7VOK6gWYNQWAw2FwkVuAMuIZZH&#10;HFb7fL6rvd9lFzgoXa2bp9wjIqpIwOFSaGgXJHPIjlJJFGo2mojZnEzBjbpnOVJxjqC707EMNeCa&#10;vFSvNufI6iAppuXmOdlghqhJw+POoVqMqunh8fXF9ZaWui1dWz872ru6FLxrf7ulMVqpFYnx8UxQ&#10;3Avx4TM+jz2dDQsLMcxPTJSU2rqYPfqXgZHPbBOf2t1BTlpcNhVzmTepqNZc7AotpWJM90zYC4ap&#10;Nxanji3nin7wNVR0Yds9TzB6DFG1Z3ZivJrWuKC3x52u2euD7BwZjBTuuf/JgCfae+7Sjm3dWV7e&#10;kYvIfMZ4ysNMpJ2hHEuiV5dpFyzU8JYao9JiELFyiqS2qVsqQqPdmcV6n9DGljOTN+/84k+/FVWV&#10;TSxZ//r738iFS/pymOIsTK4YqASCpmATskQkvb620NFeLVaw33zzrdqqGnQOcf2A8IPNJAM+H/AV&#10;4DlsQOuCwUIgAFoFFFP4fcP6xuZwFKimKeDC5PshhJ0PE35uLE5krRnaZJg6HvBNOUBWMfdsWkrF&#10;htethRieHIShpKSYjbPQUmYWVuxe+i9++gz45hsnf8y/0HABAbkQCcZ8UIknM/jKRfHuAdsYnyoI&#10;MRHNYjAB3xRls9i9CMA0At0TY0QWiwnvLixc2LqiTrXunItFot3tW6rKWkk6RywXrq0vsJA5ZeN7&#10;hB5JEdJoudbgcnuB3FOp1NCbfvzhBx0dbWaTqaa27vWXX3curcXjkYHRoTNXL92Zmfrg8FGr221d&#10;swp4QpVQfrv3Fpua5tEzDqdXaVFt39xcIlSZyxo5BrHAoPLkQLUhI2noZuOeFSfiuUUc7WkZ6AnW&#10;HasSjRJNUmgQsUj3B/xqraa0zEwCBEOlwAqHNhiIZhEku/HlAxiQL9CJZQKVNMulF0NxRjqnqC+l&#10;KCFBILMDK+BtOAPzKyOXVMV4Q2udsrw8zxNkw/Hk8qJnrN/jWI9Z10PLS7H1tZTdGlpZTHntPJKC&#10;nlsqH2OSVE8W/BF02STUrDqZ4aL2mmLGUpyATMSsFGlLmQaW0KeUZmX8tEHBMCgR7KN4rKupaJLL&#10;gjFOVMA4VZLVmHM00nHt+o3Kkt3lZZtqlNsOf/Sx1hAoqaQCrL8seKhEKYrGgxqdzh/AnCuZD64b&#10;+Fp8T32s4nwxOzMzP3DjqkT66t5D+KyIXn5XM7G8s8Swh8MMjs/2PvnUb1P5hfDSOgsfL7fVl6Wx&#10;VFtnXfREJGgQF7PUEID/0gSfmxG899K/0uEo0iV37dm0aps5c/zG/ge7R6eHZQo5wcRyNcfPUAJr&#10;3pLyigQEP8BvMaVsJhvE7QKHikxCNJDlkkgFY0BbmJ1bMBgsYoEkmYmjnZlIpHhJwC6pR945w8jH&#10;Duy+i8HE6AHD/WKSks+CpMzlAHtsAziVGuexpFymzmdziyRIxeRjkaxGCsyMJ2RzCc0VcS5PHE9H&#10;nTY7bK90ASuyEWz2epaLgShAGAVk1rE42Zgvpf0un2153b6+Vl1TxqAXBAU+O4vjCB5reQCfECHJ&#10;MZhsOdMWXslQiWCYUipGttJh86ybKmpy9EIkZV8NTSZZcdz9ignuxGeOAk2cd8Z2olY2EmWr5YIf&#10;7rqj8lHICCOTQvdwYXT5vX++2tt7MxBKN7Q1cgWSd9/7CFP5lcUlKV8o5QlgS8Db88L5S0YTdvok&#10;j88XSSVDAyM79u5QqtRoBvVeGzBry9GvvD04pNcbVzdceHIQ2BDNRtsWk7auzV13HXxIJpP4A2Gg&#10;WZRKhUgs+P2fflXdWFlRa8SpEZpx/DtJ+Zyo2xawrUO9zeAKMhw2WoEoBghxj6XRkrRihdp09dSV&#10;xtZNYoV2cGyAzohr1fjF8SSqGgZXEk2GJ+cWFldtMM+iM80h4UOPwFZVLHjyeR+lgKUjsltRJKVx&#10;CcngA4y6KIhu/z/xn0QIGWviWJoUCIL+YN/5a3dv36NRqQcmhwssOgAfIJPCuRCeWwXr5P2PT8KP&#10;bRKwcmFrgZ8N8ySz9gzMb2IZJUdkRhaWtmy7J5zKXLxy1eOy792xzazRVJjLc4n8G6+8pDYqUqkA&#10;VpVAUiGzTuRItVwPgR6IofblebnakKexMp6QdWpxLRnFFTfnjY2OjRx66L4YUucDI431Nc21LVfO&#10;95WX6Ww2b3v7Nq1Sd+l0n0mrgZ8TT5jWFq3b4VhdsnZ0Nt7sG6ipbSwtK1GrZRhp9V4ZhbtZUQoZ&#10;H2emfw4S7eoyXSDkcPpDlsqacxd6n/riU3qT8NbI1Yfufejo+xdLKzpsdhuEbfvv2zK/PHXjxlhd&#10;XeNQ/2THns35TPzCsVNGtayi1ILauk4lA+Ma8b1k2rEhkvf6Ij6gkArvf/Jnq/vdxz5H3LU/plS7&#10;3K7I7UHaG29IvM7977423z9AmRyMlKn4FjN3125L7w2n25biCpDhitGh2KYjIJok1Ei05qUxpzw2&#10;bC5fpZcsZVluKa9odBChpFNaJsGRMehgXrh0e9fB3N57aJ6A97U383s2P5JMC105ca1ysoQzl8xW&#10;Rot7ZbUGX2E2lwge/tfhYIatMUDgS+KWsUHzK5LReMHtXo1EAxNz4xVtZo6SNTFmW5hZAhGykiUn&#10;7cGiw5cPhf70819ns7QX3nph78G921qqwSTBIcjncc3OTK0srJpMJVqDMpXOEWghppMQhtF4Ymqe&#10;RU/41wZHhgdXKQbZY/ft2V7bLFGYQnTEvaHFykRsPmgv1qcXp+bXtz24lcqli5AUs9ptyMjxNFBP&#10;JymZ6OJ0d2lNWAB6LZGy2mP5pFqq0WhNfIkkEPKv437FERcIDg68hNcm4bAIVUm/N12i4JqYHPfy&#10;stIgK4pZVIkC5Zf0+nImkcQiUK1QYeWOVS2jSAkGvEq1aqMiwyALaHMVaVweF7znjaRiOMFny3UK&#10;vcvhQZpo6652dEsRisTBGTsrEtO6mJ0m5qUpHBmNTFvXZRIRWyJjasznppcZOuP/yGajAtM0oWPS&#10;EnJ2NIOLIFIu6UiOEIcpPKWAuRrk5ajpbrMyyuKM+BnOlemEe9XHYNdViCvYPjUXTY8EkYCsMh+g&#10;ctN0ORvR4GLGRzf5SWWW4IYLggwBop5kYc1+8rOz9z+8/+Sx4+ODk/ds3//Ks3/X8pnP/PAvhFrX&#10;UFFqMmAAqIhT4iRNeuqji2IGrb5RV+SxfPHCN7/29MP3PXBncPjpb3zXY09+9OHHgCNfudJ75/YC&#10;5MxwbX/46eGzH1y7OTCIyZZ1bva9f743PjZ9ZXhEqddN9A2d/OjM3LhPSGFVtTQe+eDw6U+u9k4v&#10;qRqrRCgWhe0VtW0RtujsqK21dsdj29X8IsKt7FwswspGQ9FoMOaOza8azE1eNlYJ2GJRAn4PmkAn&#10;P7ny0x/8nkEVnz1x5a9/+csTDzSaNDmxmI8n3OtvfQTMPhRGepO5o3tbOJH54JMjpweGzt8cHLg2&#10;sja0PPDhZe/Q6sTlO33Xb396+eq5xbnLbmvvhau2RSvu7MjSm/VmAQSvmbTNacXhHrEPCpnJMkSV&#10;FtNE38B8/+Sm2k6DxjgcXT86fPkeS43nfG+GkTe21jdb6skUsT4zFcuGYvSYnxaB+VOYL376r9cf&#10;fOLhLz5+79mzF4+dOKU3aY6fPPXRp594fL4SXQkLvtACbW1tPRiLM9Ez4fPQUsOTlof1iky2wRYT&#10;i/EqZQj4SRovhoY6NFmwEWYgt0l5CykMvXD54CULiCJ4sFpF+SeFNAkVtxEUNphcMgPQF0kmg6Hy&#10;ErOXS/a+fPxBdaUol+rNBks/96BISHKp/GsLybXZ0c1GhoilYcRpFNbGchBv4kKOfvH2RPeDB+9r&#10;rmNn/OHobCRpc1HFZGC1Um9eC6YP9ojFsYXhuTwpKEEpxupDl8QFszwv5UYIMMkUZEN2rlgOB050&#10;dcG+tNqyaX8pBismA9JVJ49fHxwY+s53nkLpEMdpuUyfQsCGZGZyCayJ0a2KIwPKogf9PhxToD9C&#10;sAhvfyTDBXIp0IGQreAfQ4Ec50ISB6gMTiXhbDyGIdSSbZEQ8oxmo5jHVSjE+lIDpg4IT+JGmsgm&#10;HU4n4HIKqQi2RdRxwR7Eow6Lr0AkiowmhCJrqzMAVEEvFYklBWG7y7saLa8OJTiVOV1tac1U6E7K&#10;k1OIpaixZwBcy2yg7aEOx90AYygA7RM+G8wTqHv7YiiuBx3j10tkpgyrKsVjaoR539oclW3kC5Hl&#10;yeBMW1VR8e8X/0+tlZhLq3s67p6aXTt19uPKGompOc+Xpg0WeUtzs9tr889Glyb8o732SxeXrp1Z&#10;nrvg0RspFrqxc9dW845Odzhz9YOzieqUJWvW3SkJCKKzOyfvv9bc0yfo2L1P/lRpKDkdWPXnOIpY&#10;xoWnCLGWqls3jzS57lzvL5PqB3qHe/bfV1bd6Ji3XTp2mi0VJWi46FLoakvN1irLlnr9Fx+Kbyml&#10;7DVad8im9ZAt0dE7jnMSNKYKuCuEWlHHHr6+MH554pn/eUZbVzntXPufZ55prytl81ZResTaGaUf&#10;ko94Gk8uVGaisYnRoU13dQtlkvGRuaQ3UFdZjvEBukHMDQs0cnsY2+GCmwYYkcdgGTgqPV1etAFT&#10;HwfLkcInHPHAnampizdv3F63zxTzi7T0ajIcSEdx6lQRQrc3nFCLFwpBo0VerRYS8QQsrIjn8Ajk&#10;uq2YsNF/8d3/3VADEzjq5HLUZJIa9VPdCao3S/fmSH+S9IWJUBSHVAoSX/xEjFvISWlcMoaRB2Yv&#10;UGyh/gQ5DeJ/THGGIk5kRThTSUB4ZTGxY4mF10O+5Wf/8qvG+sY4HNISOT5V2UKWwUDAnYfPazoF&#10;fTxdwKYnEtG33nm7vrlNaTB3bd+pMGEYJtGbqpubt3a1796yaXeppRoe5d5b/c0dHf/z+9/Ubm0n&#10;1OzSUoVcyqTE2O4ANkHRLBXIRHAUhZE0RuN5aoROWYga1aaQBHmSLC8YpUcyYqWOjm9Nnh73uAQ6&#10;GbdUnWAWsJXH9y60OC+hFzl0HNfTTIFSrDBwhQIm2CDFfMTpwspLWmlCN4jP5AJ+X5zozTiWeQRX&#10;W9nFqt/qEhmjbBXBV7M0Jk5FNVFWmdZLqRqlQK4X8+UyQqDjinnJ3PzI2MZNQ6EF6ghMPSETtEfk&#10;sJ3FtC3pXGKlUlK8y/PcLI2bYnMj4MNS2OECO0rhx6jCDF6eclMqQ3c63RxccAlKCJs4Ii0yCOe8&#10;zpfeOVZa3lJaV1PatPXc1fnxWZax9LHzqYZEsrVe0ETxzLKZLk84zuEDYaekE2XRfIKjm+w73tdY&#10;+cZj93ozaf4/PpIv877J1Vbd01BURQaGRm/vfurAytvXXnju5eNXR4aWovv2f+13//vs6M0zw9cv&#10;3LVjez6a4mwIi4jZsUzv8AdbtnXfGYjuO9iIFcnRd0cOHto5Pn1LLWhXpu3/ePfYjfevLd8ZU5eZ&#10;Xn/uUxDedbXKgmfyvY8+c3DFVz44cuu83b0Sa2uvGJvpO37y7M4tDwCndvrCGTFEKwL18uLaxfMX&#10;bl6+peFzylXaid7+yYEhmJgwhEDgM4XQpoS9sZf3J5MOn4yWBDUq6Awb1BZ/0CaW0AX5/MzSbNEk&#10;hKwGUzYuQ1WYi4m4vDlV0sUM1HiQuCViGgWquhsStXQ2BN6jXJWMhGNRPzp3gEVyiQSLES/CrVjE&#10;NVCMxiBSeRhkYY80tWyHOqU+G3Ssj7NrK2Ik2mi+aPCiLTbMKyvz5kleWHP617d09c25Y+OfjyoY&#10;PAb96a7Jyiw85uJMHm33yKLv/f98ULZna9PWrUNDk+0NzWPXbmedkccPPnjx7AX0g0ua6v3UAkw4&#10;Fy5clMg5LR2NlpoSFDVwm9q6bxNGK5hogIn05fu/5/dFr/UPasyl1/oGbw1OHbrvyamZlSWrtW94&#10;4JPTSIo+ODg09u2n/ysVTwwO9u/ZvfXiheMyGeh2DrmczaDn0nmw4VhsnZ7G4vvsdo9jTqiiZoXJ&#10;DJFn5piMOIuXTY/dHjdZKlZW19rqG6qMlW+8+LHLmlTLFGpeuFrqEWimW2t0Er3C4U0hICdlKf1W&#10;F7Ry2ATiLoqcLd+/xkTBPpSIOYJkJJd3BohoEOs+LM3SOFmAGwMPLJ2Z8AROH77WurlJV2m5cn0I&#10;gNOWto4kleaPZIKh1M31lbX59e8+uC9DOG8XkZatbojOlkQH59KtdkZrmSpxo3f87j0PxQGuCqG3&#10;k79w8RhPzLF6fYdPXRxfXtyyryNBT+QxFIoDmCbj8aUIYMciaJVvxMIELKV3IWy1R3c9/CWDsgrf&#10;Q5/HPzk1fgCZSS795Nm+ew6WUAL5sd65+iZFkU98enjUHfWADd1sMoZ8vAXfmMEQW1+2WteDJrNy&#10;zWEfHJqzuWbsjiWANKA+nxwZIQKxhM3rWFtwBIKqqpIkhzPvdle0VAwPX1PyObcu9QUiaw8deuqj&#10;D25RmCUClXlqaX7zvl3vfXyMILjbduy8cumGaZNUxAxfeb+vWqfs2tSkMpaAkM3MLtLioyzmciB+&#10;LnCt7/Tx83nx4b1P2bbvTYHrHHfQPno/OrF0b1bxV1HbVyJcU6aKyizjM5NVNz6G+yRoanPVtVLS&#10;YcG1a4DDUfR5NfJt6SKaJ5l0wirWRWiSIAAxoPJz6Vk2z58sxkrCqoxtUqrJX7s10bgr9cTnsC1h&#10;/uOFvJdoBCw6kTA8yDhewxpD285J04zLZFqdhT86J8lnYSKixGmGEg4u3woBBo3ZNOCstIx1bNVC&#10;6q4dvrhn2z3TI67XXj1BcIWf/usdjd1fyuBweOTy2twbL35y8N6Gmn2tAaKILjiNx/j3K0dfff0D&#10;fHdu3wpv3nzvit2Kv7Jpx56BwalffPcfh3ZXOm5T/v6nZ49ePj+1FEc0KZ+Zf/3dxa279i5MX//D&#10;z14aOHrJO7fe3dk9MD06urj8wH07xEyCS6EmErEZehoG3saYuHBniaXlBzTcODgwC3OCZESnMzm4&#10;uiDcMkymUqamJuIB26xaCNB5AZXtAGJ3Mlm66BtzB3GujYRcMs0GTiNONcsyCo1zMMjP2sq20yhJ&#10;QNUQBpQwmcAhiHVK4Nro8FKjQRNNyVQShF9yHMzCibffObVn673VpY3HP/tUKioqFWQBuTUCZm22&#10;GMq/4CBdowgUKjTBAiu8nJQW0zJOhlMyNJVtNzXkpSQ7P2eiOuEYSFFS3Cg7uxRG8GEywD9zK6Ar&#10;LQEIbenmfENVk4xmv9tEM+RzGkV6R2mmiiHgUkV8Yi1DE2QYLGR50e7hUOMYtWYI3L+RxYDNBTri&#10;IjfLQZzC63CePHx+194977519sChe+rb6/tGb0Zp9DsL680dPV/6wTe4ZqE/HwYDiZ9lnvzgI4lK&#10;XNrWyFTxQwnbhVd7P3f3A//+y0u1pYbf/OqZ8an5NZd/78GDV89f+dbXHkCjyVLSvm3H5pmRCefC&#10;HJvOuTIw27yle//uvYsjc4c/O916z/Y4uc4IgL1Qcfb67KPffFjYqjPIOMXFAaEZzYjON45MRcX0&#10;+zuU8kKInUaW+kLmzmB83QrjPG4Rrc1NFJEiTROSVOTB0ylf/j/PnfjSE380Gur7R2cu3Pnk6d/u&#10;zeVW+WKuot7ccPem0vaqi7dPH/30g2TAu6m+odpQsr9n99bG3VXKut3Nd21t3bVr876tW/bv3n73&#10;Q/c88fDuR+5pP7i9dEuLpb7cUOsOZE7fGLs6sS4qAxhKgyY2wQRGfjHtsyLhgEVUVVvHciAxNDHf&#10;1r2l3mimOR1Hjr77s3//tmpTzcBHnlCcZuquI4z0OMMaSy3lPKtFt70Qip04eqLRXKFqNZqrSt54&#10;8+j99+3lM/kavvLVv3/IzBV7Wra++q933nn547N9QxpNldnUlEow3nrzSCrFxCkrjfcajhwU2FHp&#10;0gI7jfA/EoRJNEdTfkrGioBLlsqPoP9fDPNYOfREcgglIeCddwV8KCahGUgiQYOOdJGq0OtzTOHC&#10;ud56lGsKxJXwuraj3MgxCKgqQpB86d9/Y2u7ZeVlSmSXs8UYk+Gn0W7PL/XPL961uUGYdiRjczdu&#10;f5aeGyJlX2Q4JgQlggucdn1leWncszoeYJZpGZwoLeTPkLE8jc+IBdhCdaRAZsNrfIk4SuUoiOzV&#10;MxesobRGJFpaXHv+H//w+FYamktgSASTXio0MWjcDeRVPpeIBcUodlIKSbKYzKcTnqBcAJU3K+D3&#10;8zIUQOmjTC6NCWqjAEw1NptRyMUzKX865g67VxJBK5+el2h1SZmqwOQbhQL0hVJCVgwqHr6Zz1Oz&#10;xMJ8ImiSoduTZxFMv9evVGrzRcay1cngi+hcfppKuJJWHVXNS8jwh1EDyWRfY5lRA9jlOGtt3lfn&#10;53hffe6d7s2dGWoolvLE0j460qvg2QAFh3Ek2Kds0e3V81QyQuRt3HyAIIWLnoRcqxGxxbmCiAMw&#10;TWhcKjGx2AQeKVQhW1ule/XV/4C43Vxm2dW2zSjp6D2TvpFcVVTqSDWNIaZUb+FYdhfUPcKqA6UN&#10;2+U9m7U9PWX1mwjBDlOwPceWjnfkvQBIhM2151+7/KBXRU/5C5ssnuJN3/7c0uYcsRJWfxagpNgB&#10;bA4uLTCuJQKRJO9A1RLTgeprs66ZyPOmopHa1i6TUltVWXdmYmr40nSFWxmtxoaA5dZmR+WLYYsv&#10;krcqcwVOIJrIZ9977Wh+Lk/lMoZuzI3e9MRd/O6mnd/53nc1OhX80e+/+s+uZrM9sMgpsehkJgrC&#10;OZlAlpfhqhGxCptkapszsBKKN7TdhYH7+JlzKhnJMnBDlCSTzgvGaQGSz+DjHxOpCVEhQc/3RxJH&#10;rYlza2xvGmaG5z7855tn3rs5PLZzxy5lu5lok5It6kCX8JLWdnzhag8hKI8Ktfduy23llnBXi9Zh&#10;GUGHbya2oebOrvjWuaVa+n//5McUOC1ZUDwBPRtJYMVZxFgrjfE8wKmALqVR7IJxLk0SCTodJs1s&#10;MZnxSuG9Bb8tESMoFCD1KNnchpaOCtBSkYJdAivHYVpokMOk1qbnRj/+qPeuXQ8ajMKZ2at8RFbY&#10;ynQ2yWYD/k4G4X2Px8RKldlowrTglVdeQ4odVm+1UsvHZ1ok5bB5gM9iPyeVSTs7OjEG+Mfzz//s&#10;mV8gZ0WQ2UghoNGborFCLJ60OtftfnsSPT+CnUJHFzsnZwBCSL5BCWMJgBg2h9VgKoEnhxQKGXk8&#10;H7IyAwStGJtsSJgFdDLs8wEbQvI5gJfmAGPLAklBQXcz4HNDM1JWXg6kHoMNACEKhUS2Wp9tqM5X&#10;VEUlcn8eDEg+PMMEXUihojoiiLFJHpuRRoSQz0vLREkpAzl4uUqG6QUI9bBxMrHCo0oYNNyt+HxS&#10;LuGr+GxktfPrVlcoGAW2IxiIEEsrObsHT6+iP5oPRCkpXPmY+MPiIOL0+UOppIquASJKIeDoRHw1&#10;n3v0naPtjc2AVW3b2j14c4GWr2rpbknkTVemKeISEzOboqPZK9LTS0V2yqKSF/3kt3+0dN56dLOY&#10;ElC98K5mnfwGIRNt7YrXVdEmljZOhI/uf+BHP/nOk19/sm1Tw9tvvaeUEGePfvLvv/1+59YOV3jd&#10;G3d7Yt60j/r26yelCur+uw6cOjq4c3cDsmenjg0fPNg9MnzTrG1OCxMMU8VTD33unddfAvAg4A7d&#10;vDW9qbtp8sy16eGp3QcP2GdXdm7Z8Y9nX6ysLusfmDh7tu+Jxw95XLH//dnf9929fWZ06Fff+j14&#10;JIG10MHtm+dGZl76v+NsWmrg+vXGqkoRyUJzuAAvClLrInWOTbgcMxLC11IiLIY8ySjJ4NWCFptD&#10;dS1LZYgxJqHIqGRs1SYyqbwkLKAUvi+ZJ3Ew4CBcQIP51+uTCKT44KXSmXWHvWtLd7qQCS2t5UJx&#10;xJbwmEwQyQgNxYoMSvf4vItpKvu4Jx+2KkqrCbnWR1udzQyPu1YLwEJx86KoavoTh6vfnvBFlJ5C&#10;q9yk7qxh7qlaIXwAEvPgLnD4VxzeobGFp77yFD57l05dK68yj41N4OmZzCYnZ6Y0WrXBrBbwOLwC&#10;9+S5c+WVJQ3NDchgQM998+bw1m2dGiWw+/krl64/ds8DDs/q3OLUn/782+3bd/7nn/95/OHHq6tq&#10;5UoV2K9vvfVeQ239//3tuS994Ytf//I37tq9F1upnTu3nzl/CuBA8Powu8dKDyh7NhUNTb6Ez19Z&#10;XXH7/RAiU8BRy2Cry+UBxJvPY2H2yYdHuro2ScXyHTt22myO99/7YGJs1qgq06ExnoDtOiVXRBeX&#10;JsencP5uyQoPLOfqZmlGO9vI0QmZiiqA/8TKBJOfI/iaYIrj8jkz/nVxPK/IsBPUFJLOApI3NTEk&#10;RxNYIr186fqOnVvxOApHQoixpiORU0fP17W0VVSoGcDoZClUoVANGe/amqDpoRknVRbJJ8Ksndv2&#10;jY+M+n3LrR0lBDu8uHbnUu8pIR6PnRUkB37wLB2jbxL1dywqkxRaigLjWSIqFEgXJqD7GH/ur3+t&#10;qaoA7q+8ulZjtFQ1tIiUWrFGfc+jezUmgdZAl8vR6EVFkdp2b6mxnrVtZ6tS1VDd2mRqllaVHpAo&#10;lKV1RrawpL27g6vw5VC4D+BTuiRUTyZzUa8/jvI6Kq+lZaby6kokJ4HJ2bRpcyISm7wzxqAVNdK9&#10;99x9/5VbHzU2i6rKDSsL7pOfXIg4vd98+rFYNDA2Mnnvnvqgf/nmoLN500MN7duRU7ZaA+eufbS8&#10;MHHn/NTaUEC9KfjUf7F27XOhJMvM7HrhRdFzr/p3Pfpzgea+sTnEBsukmSUm96ha2McjD8Yzjw4M&#10;TTltq+0dFE1zXC4kR9Cln02KRAlEENEjUAv0CV+QhZ06hWDAH5tG/ZEaTNLUgtLgMPvi9QVVT+6b&#10;38gkQuzvvUKfWLrv85adBs+AoGbWyJwSqChJGnNinads3s1lEO65gar2BlFNmyeUYcbzGmNltgiV&#10;FJbSeUYiHgl5iwLi9RMfbzt08MUX/n2oa8e+HZtGrw1v62yq2nuIXlK/mGC+/OqHD+xqV7KTYoVk&#10;jSpe8nn/8/qJL3zlWz/6yc+ff+4DjdyAAsbozcVDe+6enp1//53zzSXSv//0dbS7f//qL6fxz2cS&#10;jIhv6Lr/wa89/t3vfaezoubgQ4f+9Py7bDUXjuS5kbnuWrNWghFhnCETnl9LqCQmgX06T/HSa/Qp&#10;2H0cK4xoXmxuCXOFMEkAhYz2BT2XVQtFSae3CDUMh0NXK7yFtDfgq9cYphbWwxkkbHKSeJIp4kbo&#10;Yh4F9O9MUSGlUHWsYhzvYnS2AC8tYuO5gaUSAHRBZCng2YBWDGkgk+SIBcrThy/K+IqaCjNBL9y4&#10;dfnjwx/LVFqMeAoUhijlcRfiGZGBX6RzY34nEKYKHpfF8NJLb1tjncYsjT3ET5Up41o2VscFIAMp&#10;KXGSoU7HiPzISJhL7zZZ2Har0+GckkhBAEmV6iuy2aDbvRIOJKAgiWXsqHkQVBwCQPpDUzhJoaRR&#10;MgQIFeozdCTxU+FQQJtKWVfWT3965cknHzx3/Jrf5+y/2S+Vyvfs2mMy6D959/DS4qzRIFdi7Erh&#10;gYH18QfolJp2HtjN4HADiWT/FfvWrds+ef+jnq6mxroa4OZvXBk3legHbo307N5JpXNu9PYfPXp0&#10;cWFFLBHodfqRwcn//sl3tFrNRx9+0NBQ27V509DMgj+ZbapSz1650VjS3AM0d3QxYLuh2Llz0K/+&#10;55/f+tJTe1RyBpcSD8/M4o9av3cvaS7VmyqhiimIRGEmcIBYoeeIHO123zjOiE89/hUUq//2/G8f&#10;e/Iugo3sZEpjLME02pOKSxVqGDih8D576vS5C2dURg0o3TSSajLokAdNpINY8SfinlQO8znfhgx9&#10;46eUQfiTI+M01Vfs7G6HuvtP//2MiMq0KHSFOE3EKc+mtC67lYeNEIcuVbAnJu9Mjk231HfVV7fP&#10;z8+dOPXhnn2dtd2NV2+fvjB00lJjyXKphEDAEEJtY1l0e9785PT2e3e3tnYl49mP3jv2xS98vruz&#10;p76mcWR0yO3yiASCTz769He/+9W3vvEtgwpzw9j0nbFf//CvyXSws62Oj0BvMYESEOIgqBklqfCp&#10;puipLPqQ/kyChuF3MqfjiDAuYkkFQCqwsDhJw0BXgP1PrpCjik+SUFT7Nfj1igVBAc8GevDQ7E5C&#10;LS3SXjt6DLgMFU8Mq0rbwT1n7wyenK6w3YBclJGTk8PDMz/45qO1m0XVbfxgePDm9Y8yKVvS7tVW&#10;P0jxLVD4nPPrmQadxIwaw8wy32LishnFBHL83GyOj0wQyZPmWPxc1EllkVls4rLxrqaWRavv5NEj&#10;d+4MtrY1q9QK9PyBjhAKBOBSYIWA6mks4MMRlKoQxPA1xz3a5aBJuKBkwVMaWnWJNUoGg6JhE4CS&#10;oZoDyFYBiGo+CdNeSszNq8VUg5pg0XBlAgVzI3VRjGRTPsQAMZBBthHEIFY6HHQ58DxBdg9bLKzQ&#10;OTxBOptFgY0vFCH2AkgBMXVboDCGstrI+wslY8ENi7tGaKEKl/onqnvaQEJcW7I5fQ6RkoeIUwJh&#10;S7GEzeLj+Ad4CNj9OShtAqPBVD7CVVL4MpKSCS5PVxgMBbqAypViQApEnWNqRaJToD9X4FBSnLy5&#10;ofyVN18em5iora6tq6zubmpxnFqgLwoaNFs2FJJQM0mQzmTm00kync/63fmYTVTgclZTHC+6nFSl&#10;WFfkUwkTlxMnFR56LLceka7m1UwuELCBMtrHMedEkvHA5mSnyEfYM6U09r7GoBQlw5n8tI0fxDCo&#10;7FL/uMMVLgVeuKqkdXursVQwNHR6aG6dnaRxuWKKAEwgjpJUZgKFSJJqtYWDa4GZgamEP/LYgYe/&#10;9vBTX3j4kebKci6dMj7Y+9xvf2pU8oLOZZVcDFMWk6D5Q4FUMYdtIZKkEp44k8wi9nny7LkdO3ZX&#10;lzYdvn4ajR4ScU6WPJVipLIEDzYVXzoyOkecGGa9dCU071xMh6eE2Q9XBl45/yGKV/d0b/3fbz29&#10;tbmlelentrWisaupYXsHXcgZP3l1F1GOkZ7yic4FTVjJwBvdTZQYkJTTU0iHy0qT84UcIf1HP/9+&#10;kV1I0+IBNP5zQXj6UC4HwQK3B7CykLtIxFCwhFKKzsjQWVnEtXIsXioZD62vLIZ83gTqn7EEspo8&#10;SIVAF84DD1hIolpKTQBhKhAZeHz1lu1dCiUL4+FjH568deVCU42RK5ZlkS5g0IXQ6uXz60srsATU&#10;NTZVV9T29d7svdF3s3fgyJHjszOzt28PT2JiPDY+Nz9XUVFRWooIXtm/X35ZY9ThwEznUWKZHHK/&#10;QCRhMZrOI/7hYwEABGttLmdftfFqzBkeU7qR3yr4iwmFRsOnsxHfjwQ9lUYDFVgb/KFzOS7oVAWK&#10;iCcALAw3G3ToQcqBhgLxtHDQH49F9XodCLkI4EK3hcQkeKbwpOBojQ5YPpsgQG0P+7JeV9Sx5Fub&#10;irsXC36H2pNU4/DIIMKAWGB8Q8klwyHb8rLRYuGAdkUpeGklUaowgSsZg4Nwd46BbwSfg240/r2Y&#10;aZYgpxbAGCnkiYR4scEjZvf63MEgKInYMGaLxRCe+qv+sCe8OjMn5QEWG9cptO+8/r5UJTSUWuoa&#10;9w70Z26O9bXtakmKM47QakO1Wq7IS7UqO3oLdNrpN3+5v57asWedl5Z89C53OPjVQvmBpjayzLQA&#10;bebgRGRqaO6L+3b94cW35+Yct/vnHIu+Az37fUuu4b5RpcpoqqwXK8oYIiU7TX/jlSPomDQ2th39&#10;6IpOx0I5+8KJoX17O/FmrbS0lnYbL99Zn+qbWZiYau4ssRhLLl+6fejA3dc+OlxTVVbf1Srn686c&#10;O760vM7hyBQy0dDQ8GOP7I2GmCO3Jg/es/XZP/32kUOP/vePfzx4Z6KptWVsxk5nx//4tz9v2bHV&#10;F3CPjQ6xkzEtnrIbGD1EwrmkWObLZxed7hwVs6KQSa2hiRjgvlCtYVIjC5B5UTrPj6aSkIuRBbi0&#10;s75wgcujQcKHnQ0YGgnchYUb7g6e8Eb/rca2Rvz8hQje0IquqM8ZsiVTXnoGph06mwasM6wuQper&#10;WNGqYSs1QWp4OXd1Mj4c57ClSjknCdgq8dKPzuuN3Niwq1VkKq+pKH1oy5wwkuAk+NmkZ3oe96bp&#10;NSt8a3t27kBx+ObALYQY1qxWDEctlebm9obG5iomyEv0QjyQPnfxcl1DJeIHSO2Cyn3jwtDd9+5E&#10;6C4aivRdGdyxpcvqWJ6dHf3Ck08ALXrsyImHHnrs9dffPnvmXDgSHhm509XRfO3qtScfezLsC7/w&#10;jxdb2ztwuAfN5dU3X9l/9z7QdGNBxCm52fgGRySZzUKV5nd4KXEK+gyJApHjCTjUMHa2doedIJlH&#10;jxxF6UuvNzXVt967/0G1rGRhwrb20dri4DCz4OURfp2QVleqkwKUkg0QnCjBDgXCtkVUBUUpDgcp&#10;LEaaxoqzYkUxRSwtlbNM7FQwl1pxJeAjzwuwnqDSr13GdgqWQMfuPVsvX74+MT5aUWEZunZt4OrU&#10;9kN3idTMgseO1XdWwpHQwul1t7DtoSl3Zvn81e3dPVVlxv7+i3i1FWkBhZYn00hLykqlSiWLDxFp&#10;KJ0uxNFrJMBXBJw7GwhZI1G/VKROoDO94H7+b/8nl8tn56bOnjtXWV3v9IRuDY+ixJYHKxsbd0w6&#10;qWyzroFDmldXbVMT18lkOraUiPr8aa6XW86mZKsFYgVLXBQrpZkCrQSQYGNtfUODQsVVyLRNNdtq&#10;Ohoq6sr+/6Rbz5MAViIpqylFs721tf7gvp1ms6a67KHauqrPfX67WBQnCnEhS/StL/7w5z/9MUju&#10;s7PjrZ0WZb5BXdLUdm+toV7oh0nq1HOx4mtNW0ON21w7tuYefkDB3R6Xs5jpGfblDzJIXhh7nn7o&#10;J3+dcHKTOdWuu8rL6wPSM+93qObq9PNsvlXIUpRKIIjwXrtBU1nqO+qSO+vB3RdcOZsgAgZOlE+P&#10;uMlsGrDlYpFHEOJsUh32GNcd9Fu2JdLKr2CWPvRnqTPnefVU860Z41c3Ceop4wIFh23qUxeLMcTr&#10;cxUrHlRSuymUMDvmpUgFXlKQYnBe/d3rupZ2iliIZrQglwcpJRhy+yipI1cv1Nc3nPnouDjBGh28&#10;kYu4JAKOoaFjgZAMWUMXT5z8wv69bP8aWEF41KetKxc/OvHrH3xDwSwknVH77ES5jhy8PFyiZE7f&#10;uTM2unj3I3vPXpl5+ukvtleVn37vpkIrFZWIlldyVRbzZ2+9/MI//i3WaU/dOpvAoJTFci6tH7pr&#10;q8vlgKwXCtuFGF8Aj1JqydKgcpBASYaLq+76inYbXRgmaMKiPRML8fgidJKB0VWwhDPY6NZUBrAA&#10;kHCTAR/b5deW1PatjVQhMmsLs2SCEJPPALGR7cEbVRiXcWiQxWQ4cNUA/EcrAM4EiTDu2ShuRMAI&#10;FbMyYDWA8UIlOxpbTh492tXaajTpbt66pdIYjCUV+DxjdQCkUJhKL/IUglwK70O4DuIkqZAoV6LS&#10;FV9oX2mETneK8xZBgkmkgolkIcomb67bIgUe+kp8kfr0BWFddRhJfQQqW5uMUkBH8wVoI7U6lHLk&#10;dMDliRjPH0867AmHjR6NyGg0KVwX0WjK4YhZrXmvlxoM0tn42GejgcDxz67dd8+Oa1duPvHYgz/4&#10;/g+29PRUVVS1t3Z0VDf955/PQ6pUX11hs1rjocyZ05fLq6ubu7vTNAx08yePjO69666r589t7WrS&#10;KRWnTpz2BdPN7S29vYOtmzbPLq6MDA1945vf8AcAFHTW1tUMDozcd/8+cGKPHztrsZS0tVTcujmW&#10;8Iv3NyADyHr3/MDq9NIuLRPHS0Zl69lFwd4d995Vi7tTLORYds8sNHdvCYjEaYES1tx4lhJAPa2Q&#10;Z2ENmKFKCfV7bx754bd/Cp3R62/9y1wlaWgzoQSvNBjguEBoH4WbDJSNgPpwycbmWnOl5dil07fn&#10;R69dOz8wfP3Y6U/OXTkxNj34wWdvTczdGRy6dmf01s0bFy9fPj06nRoaWgS10qjSm5VVd++8//jb&#10;H3NpyXTYFfcHyCwrFbeGQw4akeSLSaVKsbbmHh6Y2tSxqa62Bot3m3War811b6oLZzwgD+nMZSwe&#10;eE78SJ4SiKYOf3Lhsa8/oeZpZsbnTx47942vfgucJ5fN+/677+/atnt1eXV0aMrl9MZiXr1agyrQ&#10;G6/9e8vWhkImt3tHF24rTAAyi3FqIQkgBXxV0WgUmTYQDHGNRm0IBQYele70uNlSHqZR1HQOk0MK&#10;Tj2BoFItR7gOfZBQwG/akDpib02VyPkL/cNSKskScIw6eXbBevWDY0jLlzZUtbbWGYTRz175w7nF&#10;6d54FOK1nU2Ve9rKyaR95eq5Zp64UaqCQFla0pML+q+NDn904eaBrk2WtGd+aVpk3mjLUJNhodTC&#10;IGTFcFQk08Jw7bbPcIQ8CsmN2Feg9BLKdC11jbhvQ8Y4OTEGvl9tbTUaZ+iD5POZYNiH2pNarQlt&#10;jEVSSTfA4EwKKJ0cVtodwIGSp8SzM0tEnZ715VjQg5sGH7A4OIKgjWaikcxEho0BPFM84l/3BSL+&#10;RCGYjrqZmHFLlMEC2kA5wmXD9BNJS/wjTpcb430wM9CDcHm8XN7GOA8HSIljPcVTJ1dl1H9MKsNZ&#10;0YHySe9kJYMPaOF80I/ubktn5zsfvY1rlUQFagAXDQga2Lowp1ESvhRoJf4yQRHSd0JXBh6WRAAY&#10;WpJIppT6MhIgFiYa/CIM9r2BdULC8NGCGRI5LGZbR0ssFv74/fdFfJ7FqNvRspsMKHrPDIV9s5XI&#10;WPkSskwOqmw5o0nAr+HqJGqJpjQvEwZQiakVQYhbXIvkPBN3XAuL8zWHyrymUJqymcIvE8/niIEl&#10;nzIRvFdpFwX5NGo518BYKRTH45ljfUlwkBrM/YkFg4KdHr45dOGoneKXVJu0Mt0DBx+srGjDheP6&#10;tYHzl/uX55zhtejw9XGvH9Z3zvb2bd9/+gdf/9o3a2rrQdcOBr3nzhx5661/Do9c6dnZJpAzvWG7&#10;Qifni5XxbAYfXKPFiOfY6sIyFjOIFKEyMTc9i5F0nblhlRJZB9w4L1C4GUInlTkeYJ2dpR8dpNyc&#10;yUJBm0tMUSKXQ0t98XVFZ/1Xfv7Tr//iJ6337EsoyE+mL8xGQYAmJFhx8gifLTR6+FZP0aggWaqH&#10;63Nm0u2aoBfoSaUULAAZOlSxMEuvQ1+F/sNffDtFjUQKwXAukKLG8ow0RMk08PvxsM7RMFiA8jIZ&#10;Rwchy4RUqpjH898VWBofGzbqDDgliwXSZDQRC0VBZGKxaAh9owSWzQtJTgKnp1RaxOEqUWj3+1eW&#10;562ZCEUuwr4nwhGoN1rrYLHjXS2GXpC2wTDA8JzDa21q3rp955atW+Az7erc1Nre2tbe1r2p2+Vy&#10;f//7/3XPPfcKBKLNm7b+13/9V3NXTRyJNIyDsgTkc0wWlcNlwGUsESp4xQIR8DujEWZDaYJa0OWZ&#10;lFCUrsQ+Cuo1HnBOBCVnXUAFUIBRB+RXuTTctnQoyZlsNl4+08tLaL9gSo+sXgLt8jCMTX4Qt/h8&#10;PqCpTALiooIJQHaPPeVCFAhqDSejmJULmKUqaZVcbOGwldizzQZTbhwouYAzJrMpdpGScsLg7kMA&#10;eGMbCPtE3sFO2cX0MFkI5TLBApHFHxVR4hRPkORJkixJhBr2w7RA5KPw+rHIaD5v9/jgct3AhSbB&#10;zGWkC26C5GEvMzbVr9FjzcLUlzX+++0XGVKmvry9oa1yYPhaNLG4o71ppN9htrRidBRHBsoaeOkP&#10;X+zpXth8wJuPcZ/966qq47fsmoPKSo7eZOMB3JpVTfQ7lkaHqyy8W1Mrz774p7vv3vOFxx/saKxW&#10;SwBWtr729tv77t9NERFFnDZW/c/98Q0GL3btSp99PdrUUlpVWXHq6PXPfe6+G9dvosGSyrje+Mfh&#10;nua7ZOwEKm/1TfUDw9NV5c3Dvdce/8YjNyZvP/OjP2/d3QOFuVxuBp1msL/vvkO7wiHWzNhSc43u&#10;+MlrX/zht+gCwakbV8ra28pa69/49Njk+sLOu3eJ1eKalkp0qLx3ZoBLtAgBhUrgSsQQlscl+stT&#10;c+6Ip6PGspZ0IxdBLvg4WqlfUCSTSV4sE8pE4VQDRiHoDmXpJF8IIlEGV2DUDQmCyQJCjic4f+Vy&#10;97YtiWIaTX+qGOwoFWybHAzMvIGcKyghMXwSYV3ppTAlZawkzR3KzC64euM0v1gpgv1TVjSceXnC&#10;5fCyBWrjCq3GUtr98N5YOc8vS4djrpTdVq7W0Vk8Zzh+7fqdg/v3QPx98eQNfZkWcSaFVn7fA3er&#10;NTIsUDVKqd9pRxHlWu/15rYGlVrOIAlQ/K9eHmCysnU1NZFg+PSpS7XVpR6vY2p69K7du7Bi7e+/&#10;vWf33pdefvnZv/+5uqbiyGefbLur49rVWzt3bNu1e/fOXXvwSWZxQYsK3Lh9HS1Bgs1MADAciUkl&#10;snAqCREBRHYKliCy7oYhjyIReRkUHhGFM0MgFuNbSYdD6e23jp44Dg+9gCfTa0tam9s7WtrZfNnF&#10;K8NHPr0oYZNqQSgXulIiXazVBsw8f6uW7/eJnMsOiUSPUTxFAA03nhIbDiIcHgkeyZahXidD2RNn&#10;L5VSVVNVyefztu3s0ei1Fy9dbm5tVKjlS9MzpWpdTVcjwUoX/D6BVI2XfNa/Qgvlg6rGlUBs4dwn&#10;3/3Ol7hc6mefvm40yjEMYZBc7LYYTCmNLgxEXPG0B6ysXBYyWSKTTQGSTFALMok6GaWdP9n/22d+&#10;a7FYpianutt23f/g/fW1DStri5Ozt8UKTLw2HElpzKaZplyQ/+G7zynVi194XLCvM3tXR9ikW7l4&#10;a+jq7aEcjrBUrlACUd0iGwPHjBSRN6CAGFQjUaykM2lZbjgHrzYiNTn8oiLYaOWpKYmMJQaZiR4p&#10;5IKfHuvHw6a8tEIvU2YzQD4OD/bd7unYq1ZpLeUNY7O9vefvfHx0yZoYv3zjxeD8xR8/Ldl/d1Qs&#10;0wglXJjuGTn2IrPu3CtLJ/8Uq1J0m1t/Y7j7wF/Pvy0zSra1Vwk5iSDl7PztPiNzQZhHyjjkUjhn&#10;svqOrocp1rXjf55gUIWixoywJXfw/rqJoZnJ3mjWR2NR9b6IaN1XmHd5b8+u9o6thimeu5+K3b9f&#10;nUuP5qThnx1lfHJd+O27il+uPU/hz3vNVl6OIsioFn1lFwa5VU2fM1W3MQtxfipBEQoCkIOz2Gu2&#10;1KXp0Yb2LsynRBtCnDxAJrPrK3eG7zy4c//41TtfeuK/Hnnknpoy2cG7dwWyGR/wR1z5iQ+P4qp6&#10;sLvHOoUj8gwt4LxzZrjOJLMuTVw6fT2RigrkWYcn9vgXD8Sx3jw++sjX7z9y/OqvfvGjyPJK39lR&#10;dYWW0LAXJsEKl/Tf6nvkK1/KFApjI2MYz6tk4uGBmSe+8mCeWfSEPVIpUL3mGxeub9tUE6L7KETG&#10;OrlQo2tIUATADoAIEbVPRdc9AD+SfH5qw7/IZORxCmXCMomRnFYqKAQ8FIo4xMq616xldFlRxEjx&#10;gLajJahB6Ag0cRmy3BF6ikUB/Br5j2gC+idwKSjMDQxGMAgaM/J2hTQL3wwGrRAKOFDZqKmobWzo&#10;/vd/3m5saQdrFn87VlDFVJTHloEbK+ZkIXLll7UVaMqr18YaKlS1Yqc43b64PGOL33b4rcjYMDSi&#10;qTXT0HV5U42coQhOeLkF742Opsbaag2DHmOBTIXXI7SP+RQQ8YCTgQkvKyDxKJOLxXghOq3WxdnZ&#10;RDSqkEjgNcYaAEvmBYcd0DO8xM+dG3zqyXuCAecnn36KeqHVbvX4HNPTUzXmiuPHP9SXyEtK9GKJ&#10;pNJc98Y7H6AdYKkotdnXwoHQiY8uPnDv3pGBgYjfgZP8qTPntSX6mvpmIDu6erpu9vblMtl9+/Ze&#10;v3SjSM+1t7VdvXDz0Sfu8/o84xOjarWywmCevdWP1cqW8ibDNgOjQX30tdP1VcLmHXVLcyXOnHbr&#10;DmUlw5kNe0b6b1Y0NNBkihxXFC5QonlIgmgYGrBxIMlnBEX5yy9+KGBqdvTsXlmbOX7q7Se/em8o&#10;5oCSiK/SZQhMVaj4cSMZvkFCLmRILkOoEJU1VEHl3txSg+FI97b2lu6Gxs66xu46owWqThTB1KUl&#10;MAOXdNU9opWaX335Xx9++OmmTXskQs2qfWRt/WhPVyEfuUbE7/hCMNHByMcPRnCekRkMlRfPXxLy&#10;OKVmIyro1y7d5PFcuBpube8yqI3/+PO/So3VKrE+HS+E/bFTp88+9MADYrr8yqVesAG//bXv4NP0&#10;n3+/pJapf/LfPz197BTwpECJvv36e2UlJadPnIQNEqB/AYcoLzVgrgR9FwDGMKTn8TVk0Dbq0CkY&#10;TZGUBIEBCCso30EEBDmDixQgcjvYxUT8foVcxuJzQHWHvguHGo1aXURQnhJplFT4i6nja5MDwbUS&#10;Nr8hSW8x6meti2c/+Hi/2gIH5N59za2PdaibBTvMrAe0VKFrbG7ssqW6gik3JGmCkNOmLmvJRKjo&#10;kE0EQnsbuzVxl9MzK7E0c3DUcC0RpL6QBscuK5Ors1SKz7suVkjDCdx2YplYBhQyzC/icJO6XdAY&#10;cLjoQWEGgbt/Bh8YEAFAOkV9ERALJyAiCI/IAf/GUrYQ8gf4YhEYB37HcsJv12pVcrwNfT7b/ErM&#10;4Q8su6Ir7tR6IGcPORyLyUTEqDKV1VWrTGIJo4g6ukZvDkBXVkxSnTYO1EFURiyZ9PgCYokUb7h4&#10;Mh0IhHFR3VDLZPOgulvXM9Sj/k3zbFqb2vuocSW0Elt2Gcsq3/7kPbmCZ7BU1tbX/PaPv2xqa0Cv&#10;Ta6QQQADFXk0D25dqMDEsJfuDoWkEjSgCyyOTKuqXLgzI8kl+QIOhUJCNMYVBoLF0ODMAE8M6VpS&#10;zGbKBNwSna6zq/PZF/8eyoTLaioN5oaulp5T77w3d/J8fUZcnohIImipVBCqxqhMJPJnku4kh10h&#10;0Nblc9ZsdibHJW/2O1QlAtM9JUOSoCRdy5XzlKm4FlVRPoyuaukyUziRT52c9IxPrVLdD1bdjWJB&#10;oVTKapRqBPkqNi1dDL127rMjnx0RARFlqpVK5PU1dbu33XXvPQ9CXiGgC+/ee2jf3rt3bNnWWFOL&#10;sI4n7rtx6/pv/vLLZ//zF3/KUdpS0rC5NkwJrfjXaBKWGN3UJGGNeGUGDQfArgJsUhkK2gcsgCrQ&#10;/6NP949s2bkzq1BePn3mS9wm2r9vEken01fmiGl7JhKep4WPEI532e6+xEpZS9Xfnv/7Q1/7mnlb&#10;g0Mo6E+5Bhx3qrrMaoW8XKNjUsKUZNi3Frz53rXtNLMwn1Tt1geNidDyitpUk8dsIR9cnhgRqbR0&#10;vowCV/f3/vsLsYw/kQ/n6VjC5OGhIouY1mVp2TyGx6mNEhVuVdhkggKXoVDwhQsHIsFq/DsjO4Te&#10;dxFwIDGLzYkn4l70Pul5kYgHCGgxzaEgOwVtBi2JCCKLVME7IhDkxCKpWlk5vQBr2+91OpVapUun&#10;sySHDxPa+toaNsugaWAOR0UcCrsZBgVKAbxzoQ42l5ZYykrfe+f9stJyo87YXNf4fy/+qbTSQAXP&#10;NgLtHnR3SeyfcJmTi9UcsKIWZyh6WVEv55IcJYATkahEq+BKhQj0M5Hqoxf5LIYz4Pf5A8CJIjlM&#10;UBmpNDhRIJVtEDl8Lh+bAVgAqC9MNONZgHTns/h+phCKz6QDXg/CaUz4mXlaodgg15axRWok3pME&#10;J0ihRUh2CicjrdrLpKziscfl8rlcmBFkTDK0bo+Adb/qCqzYmAuXc2vT8aWJ6Op8ymnL+gIiOgva&#10;SHg2OEDiIaeUDgDiDI9qOARPahz4avwuYpEkcJsYxWOhnJe7E+AV02Ehoo1OT7CFRjpfbao1nO89&#10;ihxXZWVHwWdNu+NlwtbVEX/v1WPzU2fGeo/EnB8evGehbQslnChcfoMw7H1OvO3xG5O3Wmsccpa9&#10;UCQ5ReVK3+j85MT3n/nB0RNHNGpOd09TOOa2Opcq6ozNnRXnrlytbFAaTSok7E8eu+L0Bv/z2t/v&#10;f/ghJlN08dqxmvra0ydvfOUbj1+9cR0NhIU7femM+n+efqbv7IdCSbJ7z/apFf/7bx+WayR3P3nw&#10;x3/61YFN9zZ39ty4cquiplIpYs6O33z4safCkeLpI0fkvOLUxFzPgd0AtZ/88Gzjpq5NPds6NrcP&#10;9A28/ub7X/j8vSD98RQGQlMFAbN97nbKNiejJGRcGptGwLsI6I+1SGMIVeij05fcfIkgJoaPIw2T&#10;IyWRpvG4afg+aGi648HEQccKP9OQP8hicZkgrXF5F65d3bJjGziEkHviMYyXCxaLYoZILVIhH7AI&#10;kyxXCLDFSsDGVcVdqT6nvx+PZq1aXqC7SAoG2NkLb96GCso1mt2jrdx76ICo1eDm4+90ZhIBUMDY&#10;PF6KQhfLNZNTk7euDS2vzq9bne1bW+qaam7cvGGz25eWpyUQgVML0YBfrDacOX+hoakaiyIkaWm0&#10;4vTs2MT4bDTsv3GjF1Pz733vR26na25qSqfR/P25F5pamxvbWg6f/Ewk4aytTl28cPqBLx2cnp+Z&#10;mh03l1k8fo9aD6Bm9sy1U7BW60u1afDduCSGCBhdZjkkdEIAkorB51i2KSF/k6L1h95sFsBQQGiw&#10;pzaUGHbs3a7WKYfuDF2+fmV8cjyWjFMMGWV1TcvO/Vt2PBKKkucv3HI4rZlEnA5ZaEqIM6RczUul&#10;FSNLkYKYVSQRIuJxE/hqxYuFcKrATBb4AG+DiwP8Riabx88HtzixQpbOZWYXZ9q62kC4QFixc8tW&#10;AGiomWARHi8OHzYH39w4qqvLVDm+zYKQ45GH74fl841XXq2tqU+nsN1F/nZDlI6xH46JyWQ4HIqF&#10;Q5EUcNAI0rEEfJYi6qNcvzTyh988V1NZ6nLav/yFb+7bc+83vv5Vkp1+6aWfF4sYXs4JmOiA0WOF&#10;bDFe7Pv0N48/MH3PQ1G+KoZMDslP6NSp+7bKNlexErSZ5aX+hbF1NMThC6JSQkWanUqE8GTZkKTm&#10;hpzBYHbD0wlTYAFCbPwvDLNCISeTzEvFTLdnraqzbXTqTm1VK4HmgFTZ13ttdg7hnVlQU8qrLHX1&#10;m+/at3vvgR06zcK2DvtX7q+SkbG4NXfyHe7JT4mbg5ztBz9027fOXXvvv79aUBrVfQ75hXWGqdG8&#10;uRRhSj9B8eXykaDUMpVO2WJmR1xuLTDB8YrE2HfXTDxYmR6+lbi0xKYwM1qtv31LfutdMpFJt5ZL&#10;uhjhECNBCtOtHcV77qfs/RylQUumNWHebtO1OyVvnZAc2lNdFbm+PBuFpipNy0VWql3zZkHZV3ru&#10;/bmlfDODFJDJFN0XI7QSK46yDFr3pu2KMkX/9NDK2jpAcHhuMzkiDo089f4nn7/nUMwfPXVzzFim&#10;Hrl91W6dFQtIOZ9tFAlp8dTRj48oq1pwzPJF465Y8sbICqmUmZsbX3z3zKEvfYFvVAxNr+w+9ODI&#10;0vyVK8OfP7Tz6rGbTGZK22B6+7PTVWUGETU7PWp77OsPvXf+w86du3LR1PG3P9AIFSSHPu+wbb5v&#10;s1AtRe884wtqBEK8/7JcHoND4+fC6TWfXF4fA7icFc5GloqeZKnCGIuEXakIV65MF4pSudxrc2qE&#10;YpjRUf9niUluXsbg0cfnF9JxulghADcnj7daMSqA0DXEjDASGXKjwg9cus/rJSA95EsxW89Gk5FQ&#10;UKAQQn7NJ+TZNNys6VQicOL4sS2bd/O42u5N244dO+V0WfUGeUIg5bjmVFxZhCYWc4COcmWl7TOr&#10;OT2baDHRQq7b5JI8o+NbJRyeFuugkjQtKdfUL+NkmIxLdCVz/ni9NAUNvYgJiBXAAniZwkALJyrO&#10;ojinFPA/I1xRhCDDBIkvEqnTikrL2AZjmsvHX4R6GhZBrXSDoxMKg/oU7uxqNlgMoEANjw8sri+V&#10;lCsOnzx98crlhq7GJ778gEwrZvOxO80PDo2sr65cPHfEuT6tlXDtcxM1pXKDlnP4+OmJxQWYnQ88&#10;9IhULpudvbMw0b+ls2F4fOrmrT6g1QCb5vE5IJ0eOLgbRlccl8+dO7cyvWIdX8XUFD2KQb9/eWpV&#10;FHEYd7beDOvf/2vvN39wP8GfVSdDwYUl3H2FteUJsN6KNCguM0CVAB0JG0oKdQbyTv/itTOjP3j6&#10;ZzKJ7IOPX27vqdAahE6/Uw3sO52DECQiK5izAdMGKxRmz8VCLoMHAlYYGKggIpdGnTwBnHc4HcEr&#10;CaY1/A1c7OnZPGR9BXkOixFp2ww6C+/62GTzlrYcw3nj1stNtR6j0Canu/myKpsjwGBpCdKczvAL&#10;eaKywvTiC8/2dHWVlzQvT/vu29/JzZDzg9MlMuPuzh39l3rz4VRtSc3AlYGrp69K2UqEJK9euvHc&#10;355n0dg/+fH/YIPyh9/+EZ+ok8dO3LV7z9e+8vXrfTdyGeqRT092tneeOH4BAPHNW3rAFg+GQPwK&#10;2Z0OIlcAFhkGAzwwcaWCuJ0HJG4WcXCKN+QVy8GKZyOjA5oC6GqlFaXAKFM5jBhCtvAPMOiJVEKA&#10;eTTovo1tuu6OJIuBg0Q+GaGyqDI+r4OUr79z6sqdW3P9cBr1pW03uYu36DMDEEVKe5rXtKp1rnQd&#10;JyabXaovW11Ph/J5UspukJWLYq54blViaafnSO/aGE9gyKXSFPDiuSxP0JUABwA2BRoWb3SnFXDQ&#10;cCKczqRyfLygoVOEjUkE3TfF7fEBQ6qQK1CFBFMz4/bGkzGKkldgFshEJmJ1FXhMulgA9UTMg39T&#10;qUylT2YKcqVWozOJ4WeU4XyqlEnl4D8ZS9WG0hKBQo/RPA1Yd3AtAmGOXA3WR8wP0I6PJVGAuhCN&#10;xjaINFhyAkpAhxAc4GEM9pGpojqQD4nwy096JIGA+xFzbzdFJETjmLrm8zbWl39w7A25pqy2sqa9&#10;s/Wzjz8y6LUA/SI2ni7EgJsClh4WdG9BwqHEyMCkFuxvorxIVCiEemf/VQGviFqHn8ryMxai+Bs4&#10;tKBzjZPPcdEkz0D/jMwd0bS969bMyOtHr7O4olKDZUf3Hind5Lzev1lH1/I9fuc08ovuOFVjz2ML&#10;ElWX2YU5LzEWZAXmIpDTyitliA4mY3LMMsN0XjZSjKeV0rk5J+XIEuuKSxQlGLagaEvZ9CFjgJWt&#10;J/je6yNCsaIgVcbgI22p7+zqbmHw7Uim9Z7oG52OhkOIz8BqXao31FRWSCUiyGxHxwYvnj3+7nuv&#10;XLt+1uVaqag2HHpgd3m1Tihju/0OT8BHYzA0eiO0MrloPstlsJFiBxoEXh+eKITFHwf6CWaZyth7&#10;7kp1R4tMqVg92Rd49bJyLZFP5Kdo4QtU6/vFuY+4tmkRfE787du2dDTUbd6+hSoXDrn9c14/kksP&#10;llUyenuVIn6OUxRSYgoaI2JL3/zsVmWMK6ZFqdWUlI4qwlhs41tBEHBEMOJCjbGQ4+DZQr/3/k6B&#10;BNvtKH4BSITm8glhIclABAEXqlginoTMBpiKHCrm0bifQk/Nr06otZUcnjiNvwoCJhUaYhwSKCqt&#10;GstKmIhCQb+cxARIAohzIuMiSJAueFTQayhJqQJaUNWaLcLlQtkRqqtvZnO4yWQW5aw8alvpZCaT&#10;EIowsANpcOOhjgdThpIpYk8N/CetWGIw4k/0m9/89v77HjAoNNNzw8EorilBpVSPERKHTnFZF2Gk&#10;ysQLGiq17/q5mkN7AQQUArQIV1AsWl1S4k+CrIenYhE8dAAsJbAPiCSpZHZ2et5hdyTjSTbkM5gS&#10;ZnPwXM1OTWFJhTM3IIzoVmVxihPwMAhZXlqUS6WcEnNRLMUCmsHgkpAw0VlYAOIF6GNQHAyqjSAC&#10;nHxCyvZloD/NbPynkIwCgyLUybkKHCHUKo0uV9LFMbcKLa0SY5VMrsOOYO7m1djscH5piLpwozB5&#10;ZX00sHJrlBXO00IZXpGViaTZBBe/kVAkgp8UUtCO9DKVInauwg/rlEoRVuTwRfIiNVFXozt7+KP7&#10;du7V0x3P//7ZM+f+LBDc3rN1fkfH0q7uTGtPWlri93gVz/4m0rb9R9rtX3ylPy7kebaXxsncqpQq&#10;A4FwdepOOBzZe9+jOXfkr3/69/ufHPnwxNnunfu+/V8/+eCT04DIfetr32NS+Gwq74VX3m7tar9r&#10;35YMkqDp7JsvH61s0A0OTj34xD3nL13xB3zVBsHF84tslvD8yXc4XOb2Qz1pqviTVw8/9ZWHy9qN&#10;d8YHU85irMC7culqTXOJnF848XF/z44dh8+cXJia7K4tmey/wxfLywymN15/B9E+o1LVVlU9NXx7&#10;emD4ru4m3sbYkIgouHydVmqx4IU9NXgzsTarpmZ1fIFSWr5oLTiC3nqligYT9NKysMLgoSYE8B2v&#10;+7kSiY8s8kleyOWXyZX4tWOUhEUlzvTgSdKZ5KXea93bNkG+zspl2Xm8Wbho0KVovDidnYcrTidf&#10;dS+kiv5C3hvgjTgyfYHYeqmlCf0rOpFaWva/9pMhE1+VHIlup2770Q+/XLatxsuOhQBUTAVDfhdo&#10;5XmExTHBzlIb8IKqsnR1d27dtUlv1gF0U1VTJhCSCpnAbNIXMxAsESDmsnmM+roa1Axw3bbbrWq1&#10;lGRSJyandAbN977/tF5fFwwGF2ZmFmZnLRbj//7uV9j+g7Xx5789Ewwsk8zYvd98pLG19qMjH7/8&#10;xmsffvZheb35S9/6YjDl69m1iSXEuhnR8Sy+8Ak0alFT5gE8lBPBaod9NprIWrmXkQAsArYLHESo&#10;kIzSQQPJCWXc+pbaTdu78rTUkZMf/eWFn/oCjvb6TlSkKsyVu3Y8WFvzyMx0/six23S6ikrlEuos&#10;U8qgChRDo8GIJ02N2ekBF8PHTdnQ3I5Tik6GUJhIppB3JcFIJZkylTKeSWMsaiq1iGTSfAKikVQR&#10;hFB6NulcK0pkVL6Y5nG5FubFDR1X5/1iOr9VZ+xq6QIi8MyJy33X79y4PnD+/GVIz+UabqbgXltf&#10;ZTIFeHZLJFy9Fll6noitP3uk37Ec+fPvnis3lzq9K48+/hCfo3n7zTcx1Tn80XOTo8e2drNUgsj4&#10;9Wu4U6pVjaOXD++qmdpxD5R6mV88y/jW/3JffreQC2naVHKNKlDWEOjZxkTD4q3/m28w97CZGQ6Q&#10;rSlvlmbFJ0TAqTOVNPJZYglXphaqpAJkrmAcQKlUAPkvloUsJhsH1qa2mlDMpZBrijlJfe2WM2dP&#10;g6fz0psvTE55t23dzcuyuMIPeLzny7VxNC9f+7vtX38KdvXESuuIs5fl+x75ZdKaDCy/WWtJ25E3&#10;QHL3YJNGmpfFc7okugMRCumtZJQEZQcvJCk+T6Bkib1PSonY5nwxs7w6UlPtamYQL76eGL+apWRF&#10;ukYxp3ZZ2xUzdRa27RA3VkVr9XSdVJCNy64dEbg4n5eanhkblF2+2MdJRsRevT9dM+O1LPbK+wfS&#10;3/3DVUlFSwZU2I0hHlYDGYif8kJelI3zekxASRoEgoDH+ZuvfGsukm7etp9JsHk5+s0LF4VCVs++&#10;bddHBp7/11+dQcfBQ3e7rSvO0WGTiH/3PQe8yfT3f/W3f73+3rmp3se+91VxScXv//rPT8+eFyq1&#10;P/3Zz7ic4sevnXj7lZcH+wcjscIXH9mRC8dfe+/Iid7jM0vuOpQBQ+5wJH/gsd1zq8v/ePHFpcnJ&#10;5emFX//vj25PDq9ZA/c+vg8TB5VInPCFXKtTTW1NdK4cg2glBVKRZJEmwJwwTXMxUxFZRg4POMHH&#10;0K0QjiWAe6DAhRiLe+cXzXIZxpJYbyopaiYAxXX1l+edHCJbqpXEIZopFpwDd0LJ4pR3KQXHYTwV&#10;cXowRFPqTKkUzevyQRSIlQISWjQWE6sjNkknyVw06h8auC3gqsstjTgpdm/qGezvvT18S1ldrU/4&#10;YfMoihQCdtjq9ER5zUtz3q1lipB1SKci9dLIJK3kR+84phZTTZZKpNFyxBJHar9wcX26X8ghivdt&#10;U4OYDXIDUsAbZapiHhdJhBJhUQCZgEHleCmcPFRzdGkYM040Qqi8BK5/WPwSuGzAXcnnAfLIQa9E&#10;+bkHHy0yi1z8+ra39ezq6NpaJ1Jx7n90z477Hunc0UoKiQIWQ2gNUOn7D+x+9NC+fVsahPSQRUp7&#10;aGclhwhnctHa1oaWHXsbt+3kbEz6c1vaKzY36EXsYm3Htu3bt2zdtrmzs91o1NfUlSLKi/pXz5Yu&#10;o0FbapJU1ZarOtrq9qog2mwjS57cbMnUPnAu1v6tbzdjeYaUiDgVHusfqe7oiPAx2kbJEus2DNhS&#10;HCp8aNBuZe/cXjz64ZWXnn8dJEarc+X0hQ8fffJAKOHG2ZzJEtNQ0CzCCQaYLyufieGcm81jPQJN&#10;JbKBWewcg/4IMI8evxdG0EQ6gQN1PBxPx9IQjdmXHAyw1/nAfMRT9DhbJl22h7vbu3G0OHX4Ldt0&#10;uFSuoka5OSzD8emga6iEJo/dLh/FFyYQ57FAsrqqfXbU2lxZp9I3aljKqeEpUKz2P/DwpVNnlmeW&#10;9u28R8zV8BgA3+d+8bNfmk2lR46c+Ptf/w/u+E8+/qSpsQnw55u9N/ft3f/6Ox9/4amvffWr3/D7&#10;w729fRQaceDu+xBRU6h1NAYLLqCE1x/BXLPIKDKQb0L7owgkMnamsAWQqJlzWTCUEQQNKme0YHli&#10;Hvjs6BuFU9GFlUWPzw0+ewx6UH8i58rrA5xtpsbOgzv6qc5zY71ooVQUBCoGr51fNMeS5kiEMeMc&#10;OzV5+LM5dlWPR1+DqwnDlyiLUX0rS+bKmkBafmt2srxM26isKjiXMzQHIa1gUfjUqI0rU7rta3BM&#10;cHmchaUJKo+NLA+S/LFwkc2QacQajUyPVCAy+263H9R7tVoPTwP0j0DpwhOZxcCAXvSvrkLAkyAB&#10;pi1GV6wKMfSvgMvxqBH89rI8pZ7OFaeojDiVnuKwUxxGVsROSdl5BYeqE8jFEJzyolwemPSSQnEV&#10;Xgoel602QoPqtznlKjEqF7i5+7z+GNwvTBbSldDJYK+XSaeB2gSeLihgCjMsfZ9H7Eqt9IgdnWBw&#10;pbVcQZ6kjt25WV5nOvzJ5T279pogsikx/fE3v66pLBOLcBgFxxt5hyzGwBFSzSt6SNe0lE6KhM0J&#10;qkzKAYuKY7t9QSRnF8TkXHwKDW2CmlEJeRjJL83MYGiMQiDMzjCyltdVNMrU//m//7KtjnV2HSit&#10;7+6/M8ohV9RCK5cWC7ri1ECjxGKiciQeDhHlu13hqwym+MJpYOmSsIpJMV8qWrbbecvxVNFSPs7I&#10;FPXsfHCuepNE3qPDjSEU5qs3PZTVJxTLkbTNn9PLl1EGYxGiihI+k9km15bIJIFssGXL5jPnj//h&#10;z78dHxm0ri37Aq4bNy/94PtfH+g7ZyyRNDWXNRk1fKD0U8EokHg+p2N5KRdJlqgNEoRQNjpKzCyO&#10;6zgLwRuWTApR2aUx1zw+Ot6oHKmUxo+tOYHxb2tqJ32Zf733Qlgk+Vdk5IgsIPjC1s//5ntPfOHx&#10;Z779o59/54f3339PjJL4yxsvp5mgcPP3Vpm7eKL0naHSdKyglTryISmLmvZF5qac507dMAA4y8vU&#10;PNSwxPRXlVUli6Qsmc+sL+bMkjhbyGWKWZ4I9dOTfyip0hfJDcgDFkUki4zb5/FgwBwNS9UCyQPB&#10;C3hrfJeysSjU6ADL6+RbmXRQvADy5OZhFS5QUQaPp+J49aAg6HM7GB4PV8rgiJRU0pTYuJYlcLKh&#10;Uvioc9HxWGEmi/G4ze7U60sQU1Wo1cjp0ulUBBucztXa+locreikDOon+BQ2uLLoNVGK+VwBxK3v&#10;f+dHPBb/6S99++DBe954//dxhpMUghpqZBNMai64tjZhLCmh0UVSX2Bh5bb58w8VkNrIISScc8/O&#10;NijURbXEiTBPCirfDCLVODNjJoFFFWRvGD2hw4svnVgmZZKMdCSMpKI/iBixCn10pGaRUELwOptK&#10;mo1GjPHyOKKg7ZoukPhvWDEKBdiQ4tAOA9G7wfsAWJrJyZH8ND2w4JBBcyBjx7mZBP4BPKqgTCgS&#10;AUKLqSDuj/R0kpKIMnIbk49cyJsNoWsQz2eSrJACX/qhsQmZsYSn1ICWDT6HJxzkiHgsDontmj/u&#10;zYcJuMcVYoIvKFLQACnyGAil5KK3Th/7yuc+rzcej2XmKDykF9BA4qfj3kSIsr7CGp2j2qL6LZt+&#10;aOrY8/r1KWeedv+OMkPhtmXjmbYYwaKQJ2NCD8GXYwV6a3LUmgxVtDfjcbK6tGSdndvR0cVD8iWN&#10;+Ut6LuqVYp+i30DcQK83PNKn1xnmJq07dmy5dvUKmk6tTfrjp7w0lrRFn81Eb+/+4pN9/a4/fvW3&#10;r736e22NfNE2ffj9W2sZFZVDPnp/Yxk398vvv6CqqESWP+5duqemUcrX/PPYJYWKHwxlW1rr8C3q&#10;672KVcBD9++7a1e332uncbMpThbwRRpbA9AWLRnK2dYi68v5WJ4vBH3MvEoJx5nxboF65lKvuLs6&#10;aBbK4zn2qCMr4bq0Amo0lXJGkQgSCbGoYmBu5/dHq+pauCLJM7/79U9/9RO4WQRYwheZSSobh5wM&#10;FS+pNLMIIYYvnLCtOOfCqdAqqz/PToq4JjFHl49TIpEYRFx9Hy4HjjoMw5zftP2a/V9ySgXLnndR&#10;6In1lRl1mcENcwJHwIxSISQWMjk0mRSWd6Ci8XHH/4dUGgewAizwqCMCKi3BGIqPsQS2/LjZZHwe&#10;t0DA5/HwgGKB8goYigL45gxIlFwBCE2Z5LETR+964H5r0EslCmhHpQL2qM+RLzfDVkIFUDdNXV1c&#10;4bL53oAfqycs5QDPpTFovJw/l6GtOHza2lpXPCgiKBYa3Tk6Wt/aGJJyPQyQblT5HALQuQ1sOh7u&#10;sNBCGINvdo5GLzCyQCxNzd24ejkajgo4mvKK7qa2nSp9Kc7Ubv/a66/9Hovani/ve/3180M3bE1d&#10;ezo7q4pZv1lacv6Da0ujtw7u1zd0qMJCLY1K53GFyPfiUIECuEAswucMgZNkOhm1uZ/7/b9KtjR8&#10;Y2cXF9vc0qokjaQN92NHMKcpn4XwxR7tUkoeOfQA3A4wUOPPBs2y1bV6Z+Laxydfa9tcZSqpZTKl&#10;hWKEir5VIjc7hoQUtadjz333HkKS2etd/P7Pv9t3a/yTd44DBtN7+ZO333j6vvtldPoimgiMgi7i&#10;Fg6v5/yxqT/+ThPzFP/yKmMtv7frrm9S4rnJS29QYzdUytCuHbmWTdkCPWZfVn34jpfP31pi6dKV&#10;1mVJexFVl0htimrHL4VIwySfANM/h7EQCeU0FQDobDqD/ENeK0+nI4xibnJgZV/3k7XmRlQs//Xy&#10;7xdX58ZH12l07d0N6z/9fZIryl66SDvWV2it/YaKLtarX+7tm6Oxv/7od54PjVy+dPjLd/WIw0QV&#10;rWVvRJyhJgKSgEiZ12YEyajQT3FX96+nODUKPUB/4+Ph+bNTfnIg2ZxSD/ZYxiqSBmGWvwCPknM9&#10;nI4p9dSyUjCHmcwiK+GnxxN0/6rd4xEPRh6VN7Q+94v7hRR6jJrPI93vQ+UWB96cnyQGTx6/evrW&#10;w//zXX2FWg5bATWTtttp3mC+nDPH9dCKIbpjnk2VFjmGXltkMU44vNE6ntJcoG5vq0uTqZG5IQuP&#10;VMpNYcR94MMI+mIzk+GllaqebQVTzXoK446cnGMDsi4ap9q8U8m0h10w4ODBpPkWR1yw63ClzAjB&#10;KWmsymc5/ZfOABVeyDClFjVDwfI6Yo2l5Sg0jsytQGFYVmZuaKgbG7tzZ3Ro+66tFSZLPBsBWMNp&#10;g843qDHUO2PZSCDWZTQH7PPcShnCfKi9GhyFYqmMEPFiwNi5/CKzISeCK5tC+MJJl5vCosYFdG3O&#10;rJSw7nAF5+00mXPs7npFgiXlwDKxsFAwlqX4iNdRaPEkIxzXKFVROvXZV9468v65Z3/5P631NaSc&#10;jDIxU+OnsxHknZB6p+b4R9/ve+anzzNpGz2XcNz+819+d++TBxUhp8cVhmhKJIkNe9kLYXMFh5By&#10;ElIj0FXuLCt70tn0nxtFk8AjWrsmYwEWq9NWsCPrSsoSo7m+X6gtBfUdm0wObnIQwaL0FRPiNRWN&#10;olAxMzO1Rs/JYBoEThoE6nwur1QpRSIREw3FXNbhcAQDAXWVxqDTV5WXiiU8BoEwDlA4iTw1zSBp&#10;yTwaTIUEASxbNpvGeZLE6R/L/zzEl4uThcASEbOq+IW4fz5F48cJ9VpCSFM2FfjGRLrIw9khbKUG&#10;VjgsTlLSxGKS+Dqjnr0hxQ4G8gCHqNS42BAEgXGjP+VjVes0FJWEm43518fP0sK6A/2soS/tYjbj&#10;tBOjDF09rrZUSC1lDL44lIqwYdTDXg4bp3R+dWH1Rt+k3ZH94dO/1mvLZqZn/vrc/37r+w9KDXS7&#10;b02pNbFZihg8J8WMgCAB9UD0Ce5cLKRA/oHWGUFhKpboFE40mUXGjCCpmKdiIl1M4lpCx6VXyVNJ&#10;ubJkEeVcAkJ2AL8+ePfY//z3f5foNfiZjA9cvnzsrIzLCqSnqVz2aihBKgwybQXkghWmatvcWktt&#10;w9337jv62dHb5/vYbHppU2kotLKwMFJSbmxs7+ofnApFqF/68ndlck0uHUYmCl8Np9MVR9olHFpZ&#10;XgKpCL2LP/zht9gyWepbv/Ptp3k8bijo27Zz26uvvtjYVIcRVyDmw/IUzSpO3LFus6FWEgTOgsng&#10;JouiNDUQ8XnSYYVGBodpkrFhJl2fWyg1GPQaXQS/Wxyy8KNIYcqzcWfATFwe5NvemaDccNFBkr/L&#10;4NvMnZjp950YYHvgExC253VKITryEeh3ohy2J09OJtKXs95HfvXVUkrWf+WmqLJaprdcWxX/7Ff/&#10;89WvHXpq8+ezi3103jzVchc9xkuv9PNKK4MOByk3wRI9On0jp5AG4j5aEnpfBReJBxrBZghSKLAQ&#10;nPn5RUxxENHlclkSmXCj4VHI4Oq75lqVycEbwzIJJC47n8sI+AOUAkUhUwLDj4Ob2lxFZQAYQcEd&#10;EzwbnGDzENUT4O0QTJJQAz1DcOyAyUdTliSCRze4VUZCamKkucH1VXzvgIOH/cfj8cA8KxCK8BHF&#10;t4AOc0kMGOw4D2twEWb14tKTBcZfBrK7zetP401Y4KZCaQ7Xag1O903xeGXxWPKpL3zRXGJ8992X&#10;r/ae/up3n5QbRYBU44qGBL2rwDASaeraVMad1pv28hSdlCSq/7F4YGh89hRNmCPL6rEv4ZMA7kJR&#10;m03iUwGCWrYokcDUJMVeJX7l7Sxl5OzVVWPDT7Y9/Mt4cP6ZL3f/6nPpclVm2bkpVvj9nS3LQpib&#10;ClFfZiCfnMzYZJ99lppcGvjSj80tSo0o3mbOCU/D3yDSCfiySMqrSPkZKS8wy1V+OfV6LOCnAgge&#10;dC1nmgWGL3fSCyHS6khBXGk20lKkOMOfuTOl1BNSoz4UBp4xNjEy7YyFjGUlWgl2ECI7ZvyudVG6&#10;yEZ0cmM/giAqZWPmCpEGjRMKxWHzg3ybwSd4RlmagW8Zh4yl2DTW5MqaprxGxJSIc5zF22PnLp39&#10;y3/eYFEEN05fc4cDiOc3bu3UimR80BSSOMdQfZQsAB4w1f/gx9/78v1f3FzbikdMIuO9M3+upE7u&#10;IpMkA2EnT8Ya+d0f3r49YH32ga8ak/5iG5nYpIElXESVUNy+jH+lUK9awYUkyVbfXqd/6RsHmFyY&#10;uFMFoO+T6fWVdVDmy0or8atYs9oFEjE877h9YOBIB1Het5Gszec1IOzhUQsDFgeNWxo1Fo/QmQSg&#10;Ntj2kCwuTni+kNMfDDEYEETiU40HUKxQADWFuyGzYhSBExSK5bki/fNf+irJ4+lLYAXh5ilxOAOt&#10;jnmlUg6xd46ezANMSImlKYl4NrpqXfnWt7917733MZhEqaW00lR2886FZD7A4/OUYhWme4mYD1k5&#10;sVxOZXCoSYSaIqqyMmGBJWBwE3jd0Sh+8LNikUA6ruAK2ZiG4SdZpCdjUAVAEp2LRCIiiRjxIrfT&#10;Cf8mH29mApVND/5suEUKhFKcerGBKTebUYLkcXCrjyP+6Lba1q1rDr/bGwngxZNCHGLNWXQEzAUo&#10;nNg8KoMVzFYINevjcyB8EMC10CnYaLDQMsnSRFQvjxqnpyPIrCcylFiB48nyw6QhyK+IyhpD4gYm&#10;IzTmsgaZhMBs8SO+TJLhdBrnSxXsntlcxOtLuHk6gVQr4gLrgituOBEJRWIaSVmTvpEdDbOTk2TL&#10;RQ4zROazdpfy9y8vvXo4ffNKkgz1bO/6ddehZ9Jljf86e5ak+O7dZWaTEL3l07OOoicuq6hKYqXK&#10;yzMj8wvrS5pyaV1XJV9CZhhBpYrTUGWyO6d93hWZAoigBJB7SoWEidJKEQpNUquVKxXyEpMe+09s&#10;/PRmdZAaqWzYLLIouloNZVpBksvr75tVptPlJqw9IaUTPHDo0RhbvOP+AxYzR8Eq6mWKQ5//QsPW&#10;uhIjj+rzNza2tjxxsLy5du99u03V5qbO2vae1o4dHdjbppG0QzOHI8v5kzGvn16Mc7loBWCSxJZb&#10;6mUlZfGQzz0/HIt4JtZWBRIJ3qA5OoPUa0kaXy2ULK+ucZRiCFVRsfN4XUL8vrg4mOH0EAAbkMsX&#10;XkEacPsWwKCxQN3AgqF5iFkrtiGUBA3sxuxShOFcyy/FZTG+JMjj66lUAz5Nc9O+t785VKmtyNwa&#10;o11kft/0Be70yln5lG5bebjgT/jsEha7yGQl8BFisOmRVD4UlCr5eWRPARtiIgpHhVetkEvjMAlQ&#10;TDQWBfqVh4YD+vpszD0IPJgzmaTeoEP2Gn8wOnYcfC6gnKBZkgyKiKQn4r5l6zJHxuUo+GlKPBb3&#10;FLNhwKILci2mFQjUJRLwwatROMfSBviWDa8UR5xL0TjZ2NKKXaEuBX2cjblJATxLlttnp0NfShKI&#10;oqeTInx+QbnHwwCPIVR6N2q9SNYXsqBxptIRsZDb1F6lN2KKmfRG1l5445+TC1Nl1SVKuWBrz+YS&#10;jSKfTx5+7np8ziujLO7fVW4q7bxxJ3Xsg0+tvkmRonjvfQft+CJ5g0KhGMZ1kgHmrTASiZIkK5vZ&#10;+NJF3aHqysamrZv4MT+PRnPQBT5/jOOw1tY23MasSWGRURO3Lrxls04GA2s4yWFtQKeQMqm20tK0&#10;a/vBF//xJnIDIoQ5aTSPw3H0s+ONFU3Yvna2tOPtc/roa3/9049sLvcP/vvn+3dtz6Zcf/7TV+7a&#10;o2KTq4AiUlIUALUVQsWNG9M/+4O8IEt9eKFmzrbrn8/+eEeVvauMv7upPVvadSa7LT1jPfveUnUl&#10;3IXx7bvlDsfUrRuDZ45fXF8KB8FMTgyLuMWQcwFtganbl66c/WhtdQImB41WT8eNkqOiIV8gySBY&#10;k4MGksb43R9+bTZbIB3raOnBQ3Fu/pRG7/jn7+0wiwbsm//9tvDpn58Ns1tssKc4uDdPeb761HNI&#10;Phx56VVNSTLHidLVTXlB2eziXC4M843b67u9HlyC8iGs7NaLVsuLOF7K0yYJ07xZoTdzTdZ5n+XW&#10;9EOTSUN8iaGpZzR05FrNqpKUsTCWyUyFc24BzHD2PFvS3sAU1cRYar7ncGOpnaasckRoiYgng1aQ&#10;24nirk0uarWUGs2ql0+81t5VDfsdbuPpWJiOcZyMg8Q6M56izA8RkWTAHZDoNOgU1Jkbr906+9vf&#10;/EJVYchpsaiWFGyDDptLZqqKkTgDkSIq3bW8LN5oktEFIrEWFe20j41JFqQzuUA8GxDK9QwRKdHw&#10;jFX1mioT3FJcvhhRJYd3nZrPNtXU1NRXSA0KrkIM5B0eDo3lVS21tZb6MrXZGCiGFTLhztaOtNsN&#10;1BBPIgpC0SNTKkVc3+w4Q6Aec2XBaxUX/FwBEeBKCYaUC6iDSuam5MoEKriAlxbm+SoJ3tMZah58&#10;ZICp6cCQBhOp4HpRbnIyjEnffLcG0Qr6wsiUFodUlTxNS0tIFSWdq9CYIK0ScjXXB4e8Tt/1c71f&#10;ePgxnlQQTScRduESzKmpMbO5Qq8u7++fsJhq4I1EVYPHZk2NTTJpoGgonYGQRrmBKVyn1fmchUaW&#10;S6YXpZUmViY+SbLoPLTGxEQk8OW7H7g9Tr95RzQ8u1qiou1v8BXXf02o99CpMRo1wy7y8piQpuFZ&#10;EA9cm3r+2Wfv3Br+3IPfenDXo11N3V31ndtaNu/q2tnd0Nle09pc0VRfUtNc0dhR2y4zGmenFj98&#10;7+MP3/0YBwG5VAHOA9JZmFiiscxmiOMUdjwW5kNcjqsRNl2JlGN1nlcMcDOrMsq6nOFRS+JcNrij&#10;ZLaYjyGxnSvw4bUDFCrg0iglfLE4SQUOLo0QabGAtowLoBu9URsM+SBzA9MiCRpAdYlIu2gpNtFo&#10;inect2ZJw/6ONpbzQsaf7CirmrzxiUhhUDd3RFD0TgPdys7SKIl8VJEk3MMrz//7bUtV5zM//ANf&#10;IF5eXvr9n3/x1e88WlarWbbPIh0tkWtpdByUY+A255NxRo66vmxDWocvRCiKyURGyOXNoEKDPic+&#10;1ZQ8djZw8TJxIk0W/Y5wubEWrK5MCopbhTucRK8763PG7bffev6n3EK4ur5DKq/oOfhAdc++rq79&#10;7dsOdG3pqWupl8rk9Dw34aM7VyPdHd0ao9RSpWzp2dmxvaeittZUUQZjMmRTizYHgyc+fenG+58c&#10;/8+rbx399N0bvdeFQlhF+CAolpSYK8rLZXIZSMu7du3GPLp7y3Y8znPZIgZP27fsqKys5wA/DYYy&#10;U4I7BPw5cgbdte7kCYU5BNZF+OJRgPGGqJAugYBATlIIdHxxNkL7SAbtsBBhbIzCNmyoGL1gF8Ki&#10;EQH0j294PP8eLIwmcqvRnM3f0dHSsncH36gtlJdEKkyX11gv9J7xEqEMN1TkJ2VEupJOz3rXC7xM&#10;jhqJh4Kl1du0GvNiVtA7N39vR1uZVB10LUkVzLxQEQ8kWclkiqSGPTaGVIPNrs0+sxaNYXkoIQvJ&#10;HORrXAXeiWzBBnqDzlxft4bDUQT5MA7AgQ+brQ3MrN9DcOlpMR3Wn9SaTcxiBCnJFdsqIxAl/FG2&#10;RCA0l+RZXLzjsrkMk1pUIlNQpAgLFDmFqqTQZHkKEw0ZBiPBBJuYIclmFiaHleWlNK6UmiNdNjud&#10;S8P/ayxP8M6CGRWfeWCwEFeEE5zP5eDlHvR7lUF7Ri/kVdYVrjuEtz1CDoOvQ0owPrG88uGpG7XS&#10;9ttjY0i0DNwc2rVtV21t/drSLIghKo2ESuIRAi06ISHi0WSaKTWnc8zIulWE6S9HkGbzQiRNqaGn&#10;vIOj4yvZcBTmSpwqopjg8wUbe1Cx1Llmj6y5JBRWaOxctSnYWlE8cviWpfEeldHS2CIJeXo5oow7&#10;pU2ydgc1GUjKWIHxTHSaliGvfLJ49cRi5+Nl6nK6dJ3CPu3LTxV1FfXhVX9ZXqgSqLMkP5cikO1K&#10;GimO/FiZNmSKlap7Kti7y6N6AGBz5aQIGycPk2JFi4XHA1E8l3UXwQIWc2AciUW8ljrz+0fetuhh&#10;A0/Orcya6i2EDHNaCRXnUSGPCsCjWAq3V6xAiYPJmEt7wiG5XIDzCAtVbexi0DmjoHSfMCpMJFgE&#10;WYItlXx2+7otlapp6dRVl1c211dUlAmzKV4kcfPm4B8+ffeZN1587cO3dt11F7rrM/1D7ZXgDQFK&#10;5L+5dD1hJl1iVoiWIym0bDj7ix//qndk7dt/+8Hdj+zRW+RWIsqoNMboWVk0v2pdlluMiWgqJ+Cw&#10;8ulY7yh93yNd+FZglIJGH1biCIcYy8uw6MTQNZJIsvDJSAMIiw3/huMgH0oZxLocFd8+dM6xWYkE&#10;PA5qPsVmQbRbzGSyNPwOMRYg82xuOSha/tBsoein5bg8pgKIoQIdjV5GLoVOS4HOxMmN9IQilXV1&#10;Sp0ymY3SMPggkmu2aQJEanoxmgzAXpNDji8DER9SyuGx8YnqqhrQAr/9je8ipPDGxy8o9KLBwdu3&#10;B0a2dHbl83G+nCvUqApITaFe7LPV6MtouJJSaSkahc2Ht0YAxgszW3RbXYurqw63KxqOAwiHKzTa&#10;sWjcYGMLqAYaGBAEE+izkgSSkFqTETUbnCUZdCY6vDQalcNkOGxrIS9+gyKO0iC2VPLMlVydhQoq&#10;n8wgB6WXJo17cnEhyO4FMDmyeQpPLMIRGYjSAkQnvjjDk6B5oX6OMeCsy3PSkXwyiEIoYiEb10lq&#10;LMlIprJ+vzPnGF9fk5SY4lDyEYx4Nh+KhOUwNBUKUIRjNqjXtpBkJJ8PReMkhV3GN1UqyuorqvdI&#10;eOqbN15uaLWFmaxP3+Heuv7o1ZmKyXTjI9/6x5e++H+dPU+wZJVD1uiRAbdWFwGWR0RzcPP2YtiN&#10;P4a+tBlayiglHHatxdwOuWWzUKWPJOF8QN6SD9j4+qJdztPCWM/kyGl8CYGEsc/OJYEUZqfjIDd5&#10;vW5nNOrDBZJkMnCciicjSqEmSSa14mLa7aKr9Beu9pULyJ49zTKLKRXKuv3uFGr1jKyUj69dLuS3&#10;clRiTAUJSjY4N1FSZpzD4IhJhbRaKGLmKYmRySF9qT5J5JN0YAF4EQqXK6gQknQisJZcG2cVwiA9&#10;5hhsJDMEGrXcAjsTk0VyppeXYczVaEukSk0MTT7wIb0+BXfjqo+X40ZwHDVQ1kZWHMAgOsFE6/Tq&#10;tSvbdvRgJoq7FIYliKRSaIgDoUnn9CYmvflFe2E9LSwGGSkJISmGJfbx6OCROSFVlXVyU+fcmdPh&#10;R+StmUhO0aU0fK8rAAkcMhR+L8y/aZKTYXLoKRrNGcC/dU6OOg7GoHl8C1PRCDoe6WgEHUBE84oM&#10;HIokICeIBcj95jDv9HrcgFjg1JZHzBxSERoF5k8k9GAXwXM5FfWsLk2rdXI6n+XLRDN40jNpSH6L&#10;OZwIE54eZjYZF3GRm4cN2YmfGX7kHKDjs4C/yLiZWCSSN5pqaWmWhi1nIaVbyGfoRZ/XVSZVieNY&#10;OSuRucfGFc9w7KloBUY+Q0kncGLGjR/PSJg1ojZA6XlSZzylKC2v3dZFyHmvffRhKFxUiqoqLG1C&#10;Cu8fv3nWJNc41te37+lI0Z3JYmLo9iIIvPpSTstWi4hQBjyB/hv9iQiitQRILfQiAoO+fCrjtbkw&#10;PlCpLGicMNMesVzsywt89mC5mKkympcyIpAEGkpUciK9tjp55uxh2/rtjz54tf9W79zEXImhXC7R&#10;HLr78ZHR2TtjY9ZlB6jC3/zS0/ftv5fJSI+PXXjtP/87PnrGaEBfpuG/vvu/kRjmOI9WVkcUyhC6&#10;x1hoc9ksKo07PuWuaihWdwv7FjM/fc6678Efba5TswPZ6V9dn788lSLCDJ20sypZV9J58STpdXLY&#10;/GznNkHnzvjmHRmVPOewTbF4d2iUxUxsgkcsyvgulbIgkSVujw+MzcxxhUwBwBdsQbTgxkGFpAkl&#10;QllzS90H778TdEfa6xvqqkUV5asH7k7IWZmBKcOfXnVseeRFW8TkdGYfPlidikE6xt9z7y6fM/XC&#10;P37Ysk0VISIspRlQeb2+TMJvVqk28TQqulzgDGTXHCGNgGOz3cT+zeWyZtxOTuq2mh3bVv7A3vIu&#10;ltOeZJZPzWunZg3hGFFSEjNbfOXVVCyvpE3msKrmpluaIjQPtd3qIFde+3j+7enkRN9UYsgxeHts&#10;wr342bmzZ8/f3rW5EViwd068c2j7Pg56ZXSaL+wkca7g5oNwj0YgcSrKjZjTMuxeK7jOTKq/udzS&#10;tqkZ669pm21xfaVOo0LrJ4HCKYAjeVilKI41p6S0LMEARZjCRAKC4HrCgZE5G0cj42oVaaamIBAF&#10;KOkQVZCgQkwS9gT8BT+uQ0VLZVkOznUOrLpJ9+SiiMfRVFdgIk0tprBUsYesHBC18BLLpFDFR6AL&#10;ASfU/KIIxhJMg0ISwx5ZpsC4OeTyiDWoGIlBws2sT9GAPmeLQPpFk1YiFi7OzWRwF8oXE2h3kHiJ&#10;8AUSXjLjytJkY/aigl2oRxjQn14F+qxcjUAGQQVBmjraN/zRq0dwOhWoVA5PxKQxB9fcTrhDox5t&#10;qZFHZtbtq1ge6FTmeAyde4zwKBajGdVRCIXjkeTIwnCpQe9P+jlKIsMkrXH94oQNyk2ViWcnBH2D&#10;80OB9Vo1W7chp+amOOX2uPPQPpOJ7zALFy38AC1IK6rqcxQvCl+MAg8SkkQo+Orzn6xM+Z587OHv&#10;ffP7VSVdSeb/R1oB2Mlj0/mcApYWJNjSNAqP5EolfIVMI9F1NneA9LW1a0vQFb528ebt/omlecfi&#10;nNPjSC7N4/pJY2ao7Dymihw+IYwEQvRcvBheZqcWZDSkj8KpfLqYT1DzaTydQH4XgtMbScSSGWA2&#10;aRxRKLlxTMYoF8gZzDfxoBaKcHTO0bGAzyIan5Qh/6WuE/KIPD/Q289e9Sl3PBqo467f+Mvy6oqN&#10;K7HxKLS6zq02TKwYUkTgcgUUiPLgV9w42TdwfXbnwS/cc98XGAR54tSn73304nf/+3M6C2/dOZul&#10;ZbR6E9oIuIYhDlbEUSQYnR6dNRjK9KaaGJArTJSOsuwiNbBmzQOQuEH/wGaKJuXx0iF0d9LlxirE&#10;yIsFmBcF0fy6AKUB7HzTdoPK09ZeHBy+fvbMZ4s212rAFszb1PIKFkeCli+Xj1a4qa68qaOpdvf2&#10;Lp1JFksHVh3zgC0RiNbSQbkQWiCDqOvoat/WWN/5+GOf33dwr1DM626v2717Fyrrd0ZGrly9Oj46&#10;vra+7na7E/E4RtwCNN0B1Pf54JLxOJxsBpCf2DZhakeiBYRBgJAt5hTT8WAU/aWCDMQeipCaFyMX&#10;QS+K9NoCgaMZSWPS2XRC9P8jvhvNFhbemClaIc+m0MgicvaFLMEpvDkWO2plFlQw3BaD0UwsEEZB&#10;jsFXqiwCtb5zM6X97mqmhnsnTJ2lEk5vvrSoU3CUn9y6JTQZt+7YJxWV4YI/EEqTMtXDne1CCuAo&#10;i1I5D9xewJBlVB5AK/l4JM1ThiK+VMw2C/ZSJspMecMZAuULWsybSEAqvvFfi0tLbDartMyyQbXO&#10;Q0qZDYa9iN9SOLQ0tuixEC0Zl4n5K7YVrUzaYqnEFzxdyGosJuBhSKKglQklHCaRTtBTCTKTwcEM&#10;vz4q6p0+R4JS4PPEsMDSMpGo16ZVq2gMdEkYQAwXMlExycEaE9E9Hg+CokIkGsYnTiZDgJ8AlgkJ&#10;cGYyEaQVXFjvcBS024v5aMYmIQdg3fFnf/P7f+/rAnD3wNFTJ8FiY5HciqrKbC4+MjEIqCzamMCF&#10;4qzMSAYIrswLWrwAOdO8d2UUYKQimxWipvOMpGSjd6IHu3thaoZJJaRiaSKbxUI9X6QoJSrUWa3L&#10;awyGAuRVfiaoEvDffvfi3gOPm+T4Dq15MSpgSvxiiIox0lrx5/oixdilW7FrQ8HdP21rOiiEvNzo&#10;kuYHbQ2nylJ3HBa1OJazRgrWKBlVScSSIisr5NFLtHkWJ6FIEHKqDKsY5BAIYYDgF+icQDAowsQy&#10;56f5llAaY6qkG5mxMA49vgyWkHNL7TWVCEgLlbKCkIfDIQYqWH/nmKw8wclAck6lMfm8SCoKaD4L&#10;Vy3IKgpFVr6A2TQOQkjRwewuZ0g4aB/QIQSkb6lsu3lx8MoHZ3KrgcHZ0WNzvSfPnbRevhN3xkXt&#10;bRk2s1uu3t+1hZMs3rxw+eD+LQVGcNIzGGdFFCoJrjkCYPbS9I//8/GF94ee/tlT3Yc2Z/J+7+qy&#10;xGiMcZH0yxAON86iOZ2GSWVLstn1W32w1tAPPrmVK8RykgM2BY1ASTkuKTFTCZCEc6vrNplSlcNH&#10;p4DGOJ0WBUydVLClOVKKd1A+HU9GfUAF5lPR9RUUfigSiRTtn1yeGkUQGewJDkOrUfg97mQ0RKdn&#10;8OrCJwz3N2ScUGXB5Q3F7fqmVrVBizUrJnugTuC9K5aSC6tzsVRCqhRuPJnAzAAZFNX5bGZzV491&#10;zVZeVt7V1TO/ttp7+3zPrhbc5MxGsHNMFCKHny4+TTS+FLD6qHUhveDhgGIul8cy6SLqXiCq0QkD&#10;FIckE4QIkEJxdPM5PHgygm+GwQKDRCyRCHi9CvjIsQQoZAGKQbmNzmSiRIQmGBzdmJi5HevRaFhf&#10;XsGAAwGqX5iSqDg4AI0DxHACSoiiiB1lFfzOeaVYGsUjnMNJcBlMmQiAOg4PjyZmtFDw5bI2aPaC&#10;UVhDM5mNjhmA33RwFWKuXMxOFvyZyNrE+VsVSiNUghslnwwt5AkAnigTiYN+D5qwANcUeZxEYcEf&#10;d5Cijjij5Y4rNRPKXh10DY/M3Zl9cc+jkf6T/Jtzm4z3vqTZeyDL22TUGuyJ1KW59VfPDHOVjNqK&#10;tRYLWGVQhhUz9sFsZEZaWu1gi8CQzCYWQvZEqeX+FA+km40WNyzqYFh5F9eVAjHacXCC4bSbJ5k6&#10;jAqKqYDLEw/5va51pFuqyiuSseDq4qpWqcH/Ebc6TBKtWAmNSSS67qQZLFKjqlLDh1gqwGKqpaUB&#10;hy0hLi6410UskQw/ypQtKygEKXRWkZlYm9RpQOKSw1bKw+0mHspH/VGP06BS5jFeozKZSFyiqMCA&#10;wJ7G5IqV8tKIL+laWafEIyQFUC20yAFJ4JlVRpXFrK6tBg5OTAhzLK6PllGxObxAlCZm0SFT4PGA&#10;+tFBZEEnAMfzB8JyuerKVdystuRyaQEFoQOEXvE89jkoS9bijDU/GyRcaWYCSYNsIR9fU6bXUgx7&#10;/PZni9mVovO8o2SR9xRln54pSjUVFM/cFRRGMyzcQaK5WFTMhaaGk6OzuUkqKxgRAR4qRMmBCcU1&#10;Ajchr6eQTm/8omUypUbDRfgblz289NCJpNPcbidegIDTJ9MpXKvgKgY7HIMaGA8pDBAoQ8VUyONY&#10;lSmlKToluHHKQwEgRUP2Fc1ihpxFMNBFpudR24ZiKYyJJJsulLI1LJqUWRCm3ataQyWNBtuajI/p&#10;E5XBFvNw87Jb1wprHjXekZISOAiZVCYLzPkCIxVDeASSBYzicvEIntvFVAHnMmYhQkv50T1Bh0mE&#10;UVJHR8fi3Nz7b71dbrYAiPvH599s3XMIVtbGHq1BG53uvSmnqcKuqEYna2ysvX7i4uuvHHbb1y+c&#10;HidplFJTyYnDxz985+jsxPSZ41fgC33ltQ9jDndDvebNw5+8+cqF/nO3Qp7VqqZmtqbt6p3xO70D&#10;514/szC78s1vHCoxcHncjIhPhyLinXfeqK4EB8kCJShqr+1NWx6+7zGD2gyb+d/++v0Tx/+1aZNa&#10;qaTZ1qa//KWfSYQ1p878y+480tGDXbiH9f97dsk0J54uXBsI3PMkFUmPt19iq5RfrWxv0Ok0jKRK&#10;FKtiTLnWPzgiHfRStPr67ftKK1qjUe5br53TKBQKGSkQRHRaz+bN1PpahsGcbagvlhrDleXJxia6&#10;uZLo2mHBZ/j8lWsjE3f4Im5lRQfqmbBWA5cj5Gobq3oGe3svX3h56+a8ybDII2dWV7cev6nQb/3J&#10;sBXnft29m0Tx0Nh/Xv/zV37wlEDAe/uNo907SKVZzZe1aXR7OXxAvDNJQhKmyfz0DJeUB+PchHs6&#10;iQeagmEB00CsE4vzUnQsBPuo63ZatG/7tvKq+hpDTUNM0DDgo3k5jDiRd4e8AXwFSd3wEi7dDWqG&#10;m+/uS2VNpvofP/nAlw5s2tTV1rS1u9TU2X5rzmpk8bd1d2BrMToxs6NjLzMH+Q7LE4N/JhJmxZKA&#10;JAQzKdjk+WyKAN/DbGxxXENNq8QcgVIu15ckw/lffO8XNI5ya2t3MRNgcqKZiJ0dT4WCSa6hPFTA&#10;rwRdO44zujy9MmysLKdzk0wigyMIPZtgpHFbQB99LZ/zyBU6kQACXi04bggpxqPB9bX1htqONJFi&#10;YEVCLS7bZr1OG2jFKR9Edtw0NYu2e5ZFRfbbKFUS0HdhoR1J8RR8Bidj1lQ4E5xoHo0/DCadBWiL&#10;GDI6iaoGPUbicZQ3wgHqDLqsbpZEDtUM6g9U4P342fWlqMPKKbXIxNm57HIoV26K8QqSJC5G8YvX&#10;Rz54/cih3bt/+fM/MHkCTzCKm0pnQ9vzf3++pMJY09pot43Ad1Vd0hCK5kiGYGR4otxShvaF0+4Q&#10;C6W5NOWlUye318pztEhMraBh18A2OxzJHZ16EnJsKjfB77xxMdUoJhrlMUwi/nHa2r2D0W482yWI&#10;NSvMgQBKozUZHsi1QWID/i7IJRLvvfF6T9Pd3/7yT8pMOqhSb12Z/e0Lz5w6e2JscrT35vVeDO1e&#10;/fe//v38hx+/f/7C2aPHD//n1ReJFLExd+aJNQp9Y2Xz9p59LfXdjVWdKkk5h1A6V9DxGL94+NTC&#10;nblLxy8BCw6dlIhNYeVdOl5AWHTguBfDNhxj10IaUy5Ujp3rbpwRpOpSHDaCeS5TpKBmA6C6hUIB&#10;AtsJ8ExITHcp4ONjh19bX80UFYSobeRq31q2zk3O7U+mNM5Ly7M3DIbONF8cT3l279wWo4FsxE1Q&#10;6cGNghaShZmJG3dOnOj76g9+39K0H1/1n/7sx6ms7+nvP84RpqaWBrhiJvA5XA5MexhsInASRdjf&#10;tmJrrG0VCvSOSDRLsKLJZCwQYucL3uUV8BNB7gZoVEgyQ053MhQpM5QjUUcQqHVz0jmqmGJLOP0p&#10;DyL7uJ34imw/1iNXrloXltJtHe0GE8w0ehqDk86TFEAG6CRlI3Mdo9Fjx0599Kdn/3jywqXxCQyS&#10;b77+8ktXzl8JOCKz44tri7awO4hreSrmr60wTc1N4xL1xGOPt7S2NTQ0VlVV8gQ8p8MxOzf3xz/+&#10;8ezZsx++9+bQrb715ZXR2yNIpl29dBmSGz6XByoYQjw4ZnHxQC9QA9CaKtgJWlyIome24A56i1Ih&#10;Up4kigyQkoOBiRWeL+Cx29PJRCGTiQZDEa836Q95rPb/x9F5QLlxnlcbwAyAmcGg9769cbnL3WVZ&#10;9k6qUBLVZTVblmTZsqPEduzE/t3iGpc4LrKt3kxREtVFiqTEKvbO5fZe0HtvgxkA/9345CQ+J7Is&#10;7gIz3/e+9z5PMlU2X+XL5zNM2SgWMTGm7FeVglOThUPXo19MjF0YFU6erV7PuHzmVlFbs315YTLR&#10;XJSjy34hE+y96y6KtcqrikJKuIj1lSDeXt8sLSdRr9FoWZxCIr6YTWrJUUQ+GckQOnD7sLOVOpxV&#10;cZ7hI7xUhT8CXUzi4LcYqQI2MBY1mcCf01REYObjCALqTVygQIKWi9IZLUPHuaSYqGpqksjUjFav&#10;09nNlUwBI0OWJXE0QBgmh3wEUr5qmraqpBYNYdbQbovJbYTFTpQRFBTezHn/7KhDoVYqTbizSlVo&#10;fie5JLK9gCzgQEFooFyyW+BinZ6Z0ihV8LhifyU11xmxJ6wWYkK0UaKcHPC8uRCou+3+bz7xrzq5&#10;DufMNFmQs0qKUk2MTW3dtDGZiV4bvtDbv0xMy7DBEERScOJTvKQqY5HwqkrzMBsVsr6JyStiSlRh&#10;VTGxCvh+q9Xu0lsWhiby/oRVZwGRDrHsSo0IJROAHY/O+eV8rN0Q12s5g6PNbNsEFp2QDaeDgj+j&#10;1nfUy5I6n250lD2fTpAHXg70bN+65HG5zjzP5jRc2kDUqwWcSXEZHJ8lhFqLQgfagB+LaOhnNc5S&#10;1WjS9WWdyRQcuT4/Bkk5rSRNlswEoHM5pYbCzCl84grbsjRN1mAzMuBQVCzq62yutjppsZL2x02u&#10;ujKFmiGDoXetjGMmNLIAzixKlsSoBkT9Kmzn9Gp8SzL+QC4SQf9PpIScVwbZlBDIayg9iPw1sVya&#10;lWwwd2k/HqfevuQbGu3+6q19/cvvdq3l3xmohGv4L336iYe0jPa1199qWgqVtyUjCsxHbzQ1mVHv&#10;osukulgd/+LSyz956aHNt3zl6w8WNelYaMqKgb5cx0klOqk0HZzVNzg9UkpFG41D0+nrV+Q7eogv&#10;fXXz/+m28bDBd6bmnRs1NTYTgK8XYH6LAFUEELVUJGcFTSWBAx8+FkbcovHKCYWTnkDEYndrtItJ&#10;gwT+FUvgecUALIu0tjiFol6lgEWRtVJNIhaMBbSKtmH6LxIVpLQGrU8BgB1W5ossJHMhMcWJ5CVO&#10;nE0WI1JG5lkIxpIgDVbBL9rzxptHDn/e09mDJhNyNV9+EKcH/fOvvmxzGixGs9PWaDU4AVpDrX+x&#10;USojtQodTEIuW52kLB2DA2J2ihUqULcJ+DnhfsQJsUIGE0U52mEYOZFAP+OGIK7IgYkTcekM+gJ2&#10;mw1kijnPnNXtAnMGPxm8dJB6gisQmKao1weUQlmxOJ6gaiVpMUPmALcMQ3OEQGtVXCwSuQpYImUy&#10;NBfCyy+HlB0Jnn0B/wWYKoPYG5OK4zWhGaeKMoYfoSww92KcdLPJUi5HSwjwr9O58ekZl9xgszpx&#10;hEa4txhN01WR1aDN5jLxZKKurh4MjioTi6TnNG39M3G7gnJ1LW/esaqj0dYweeHTxtbry7pyVw9Y&#10;Clp32Oq44isWcYubm4sERhBt3LqjtdESb1eeqKFkkxGVYllx3l/XbI0Qcl6m4UqB4PDVJc3rqvLm&#10;JDWFRShy42wmk5iblEjLGgeOC8hqgXNfqoprek7C6DSBEPIPktaWJo3JGkqk8PnI4HGP6J2KKiXS&#10;KmVjKh/SyTDNBZrHoKboQiwut2uKyMUJUotO788tUIR8aiIsltEOhzJQiCktTXoRnRk6Z9QB11Mn&#10;ETAIRG2WywZ81kWjnEQC5BZBo4snI/LorHGkLCvXppBZU9vsJqeomC8lQ8gB4udK1RgpSRO0siQD&#10;VEqLXdpkNDwSD+HaHpyLVE0WMaQbtCacSVosTtxXVKwSdCGDxn78xKk121bxNWxX4SMr5SrhQGXa&#10;W5n05kaIKvZeZULG5PgaI1Ecfguvu3F5nvN/UWGu0F82du2QdptoG7NCufw/tww6Rdlk9PrV6+gs&#10;LGlshV+YJ6iJqYXQjD8dChscJizoZEVpLJDEgYOUVBrqGmRot1aqs/PzsUSOpRH3pLl4OJmIwr9h&#10;c9lLAnadmDLiMob+YQ25VmCcgAQVcUV4EYpl7GGJdIVPFPMMw0gFERdPE0AF06gmFRjEc0USJeJ6&#10;ac5lgftCW8pLQO6QiOR57xCjN6G2i6cYg4y6gG2YhFCyTfXtXKiUmIpzUoBVaYzkkDqCkIoUKUp5&#10;oZjjgJhHThL1bk2WUKK9WBJxmbxOo8FdkQaVWVxsbbfAYPfZF2839fQ89+yBTXc+PHDpk8alGqfG&#10;ePqTi1vXrJ2ZnVDp6lua10IutWXLmgcf2Z3LJ4euB3bftvvCucuDN+bbuyw9q9ot5uazh8+btNLe&#10;NR28jNi1a7dTrz19/DqcYz39m/728nOTh87dvuuJtu669Sta7Eatc0kfZW3RAt0jF9596wWU2Jra&#10;WhCSsRgc6XBg//63Xn3l/8nl8+s2WAl5VKhl5mb1jz78H9lc4vlXvrv9VpOoFpUjQZIHj4fhS/JD&#10;x5I3P6hfvtx2+qT/5LF2m23r1i09YC0wNcTtJerxMHE1BF3ycU1f27YeQhjQygtdy9a+98HYyfdz&#10;g9eL0SzEqrLJ0cLghABsdTIiD85Lgp5aEbsmOdHcYVizrkGhKIyPnx0/OgNHjEpK4zBQSpMBTygS&#10;uSanTnQuDVRKk/4J/lcvqzvXPXnycqF/5apbVqgCY5f3vfbsI48+Vlffe2Ni6rNjH667vVOuxbN5&#10;Y6loxOu9KMqU8BkhRSUxLPDMwGC6s9+sMlIGRatQQCtBEaLVJbJbX3PrzEqJWXFjyteSg1lCmJJ6&#10;6htWiGvrL8zoI0JHtNw1HnaIqOa1XSuWWgpyyWqJ60trt96mkf5fq00R90bPvvTPd1VG5388vRtR&#10;hl//8KdrN21udroI7FmqsMhEaUaUl3DYTRQRQmVluCtkq2U1CCp4B4UjqTSOmyRWtWapor+po1AQ&#10;YS1QpUU6o8DwSSGWRdJQbW1E6gUl7kgpGi5cL2d9sPEIZFYsK9G8CIOx9PyEOFOsM6gsOhUJOJgY&#10;JPssWRal58G8CrqWdIQlZZ1Sw6cSM3OzjB6BfmQmLKjyzk3P6NUolVSkaqVMSs2PjOORy+V5E5Cm&#10;5RgWZIlqSaF3jo3G7LTCQIWR4C4LOohueXERNVs8lMgawo4UZjGZfJJWq2DJK0JPxSjGb2QokbnK&#10;eMjsCAompK25xElVeVHAO3v20kzYF9q0daulzv3Km+/cdc8d/3z1tcDsVGtb3YWBocZOJ2ArZrOL&#10;wyuME8bHps+cuvjAnV+uVGvHj51ubm4BjeIHL/51Z5cN08CayV5ToblrnlgotLQhPeL79PxCuNK+&#10;ytZsJYVU7GN1s/l6tKxR55zEKDkf5MPwn2eVNuTnpWXky1EcqbD+G1Ojlye+8fSPcTG8cPnMK3te&#10;8iViq7chCtHQs6qzqdnV0GBes7Zrx5aVt+9c+8hdO+/euW7Lys6ZSPCzkwcPH9kPHfDMzGSxhAcR&#10;qWJZk9ra5Hb1LevbvLZ/8xp8s7d2Lek2mRxYKQQ8qWtnzji0FRNbAu8bO0jsITC8q3GlKqEO5umK&#10;uqHM6KEHIoHi4yqVUjobT7KU2GpVI76PiS5sm0atvL27Iy9TZKTaEY/39KifM/U+vrN5kyrgkq1o&#10;WbW21saNeCudnWvUFkkBSRpCkammyzJNARw/v/eTFz588us/butemc34X3/xFbwKdt29eS40Fi2E&#10;NdhWGM0EqgTgHYgkaoKuFZJzExNak41WmdLFskymQPY/lc0gv43OD8pyKoe9VMMtkECRJxGMNbva&#10;iQo+SFpU1sH/RP8gHZyUcAiwN8FYNhcK7f34UqFW/41v/fFrT/5HV2ePUYWJmyiCj+X8lNfru3jm&#10;2rkvPvtw38sfvvdqNOR76EsPbV6zqb3D1eSu613a2+hswlBNKFWvX74eCPinp8bgzHp331uUUv3R&#10;R58AZYR0Pn7+6FM5nc4lHW3QGu++685tW7ffd+8dt99+e8+yZTtu2tnd3b1x08bW5uZjRz/HUV+v&#10;0SLeQfLAnImnvOMq8BHEnBLJN17sj6dR0FGi2y+SFVAzxr/ABsOqRKnGJ7MCCD0+kcgJ6vQYBdIq&#10;m8vVLc3ykVy0aKk4Hl2x5Ds7Gzd1QeoKIG1Dm9uu26qrNpnw0Ssxw5cGcZGypKZ0xtr7mUzfI3dS&#10;eGfjByuq//mvftnRY1rb5kQnLBicJa1OSq7NzPtA/AFJxbMwnQfckShVJLnUYsKoplRAdczKGQrJ&#10;OlSr8G8olkrnUqCg0VpooLhYNuKPe6uwUli02WzewbADI1dCMW8isKCVErVMnqTlGqeDS4MzDsSA&#10;qJhNG21mU6udseqlKiOhscxyzHRJPRGNmO2NOqkxH/UKSgo1ZSVfDs5N6VgdNruo/ciV0E8RQGKl&#10;E7ksn6OVUgyW1EqD2elMxoOIhpjt9rxOa8IGA+F9ldDZ3nP59Ih41crHf/g07j3vf/DOkQNv96/e&#10;PDPnOXHsBE3TGzeunfKOhFPB9p52bI9BKsY+DB9MODXxYuerONrgOrxIcmcVZCgSLOB9TOM3AUJW&#10;DbUktQpX0Pjo0DDiuOViOZ5Ng2cb5YqMvJoOT1GSoliu++DguEjeBavHmaMnRicSlLpJDvgnrV5g&#10;Jz2S2eqCZu4Ab9Tbmtqg/IlCwpFlZLNqX6IX66M0AfzAcEF2QWwmWgosUybzIOKoFaoatrxKCZo/&#10;apcxnAvkuLBRC+d2upbL1KRSPaEOnZ+iljWL8Sniob9lMvlCqpRTsvT8xKTFYKV0Zh4CMfT50zkh&#10;ma+mCpRQZUU4aONREEVDATA45GrKyRyL8rHNmkZ1GXU6uVpFqnKRHIDfOAiVKVKkNogDGfLyTKeY&#10;qpPqex68TWW2Jt+6IHnz3MLUrGZF/bLtK71x/5sH9j74JJQbiQXfkB53aZwUpWwyW8SkbO/z76au&#10;ZG+ydlrsqqw2V8rGGsyuGqPEP3TSOwVIhNxoKZIkx8WEoUG921RsaCAeuLsTRyKeNkiUKkqSK8XH&#10;rI5GTU2Z8A1AjAU4AvSFSjFr4Bsis0GNRSdm62qFLC9iCoR2OFCg9XXYIbOLUhsFAqzBkD8UXiCJ&#10;iEFpkAj4yUoRFaVQYAGWPuTFu5WFA12QZ3EHKpcRG5ycGfrFb3500+4tIopPwfctRVe9lilyRpUl&#10;GU9hEIJIYCXPY3fZ1dyVCecDC5FdO+/Adesvz/1p89qdZnWTTNDQEk0xW/rFz36DJw6JlRmXVbPW&#10;AmXPm7S6RnuDFkI1T3x4eGF6EmbHikGzSD/i8fGUwmBfQKARgjwL4EYom5b5RNppd9YwzuTzGCg2&#10;1zVAyou+JoLGBswGwJebX6h3uvDMQn8X/ag0NtlpHH9qMk5UzXLJYBRVK5NaL+Z4zAtFgjQ0Mc/j&#10;vAstSTzFYIHFVZPYYvESKlNjcrVitIiCWkavoQVK7YfVXpLGmziWS12egHcyttSVYShBwUTiSaA1&#10;TBBbEKJsKo4Li1xrLkuVTPqMmnEmDbfOpO2Pb2nq1HltEmVjKDv46ddvfTBRp+UPf1G/4+bV6/ut&#10;nW7RkuZKVwu9qo5daSgZCxN6KuMPF0LhPFVIGTCrNDlzlBmlKYVQio3NNzqXSrRsRhqmKsAoUeKc&#10;ED077mbNysamMCUTMPERZGDUlhGQIlS4DUjNZqvWCkdQSIz0JzhLIiJdwnMqT4vy4tp4wCorxES5&#10;KZHVLKVr6hzIM7zcZidIoEglCWjW5JQLeiyJ+vzYTFXKMAodJjsKIWehiQX/vLbOkavgB8wiI12I&#10;h1DrKiHRLl1EloNnRVcwoFDhYLCosgZ6B4qYGifTGpUml0ypKvN8PBqOBpH+SqvICktJxFKEWWQu&#10;yurP5qeK1VCO9C0kA0luIZsCxCeWxs6xTAlJRdl84cLV5Tubi6TeQ+b94rl5biAunYwUx9LeWXmk&#10;UpjGncY4eM2HAFuzSHPt+OzM/vzdws6viDf0cSZGk1HcXmOfap63VqU1IjKXfOuFfcm56PbN2yUy&#10;5uKla0ePfWFtaPjnJ/tphWapvUOcrHyw5/je1/d39jn0Nke2yP7xL6/euHF+eihw9cTgsma7NBfD&#10;K1xlMXDgj6EshV4tZhHAx0ooPEHgIGFzGLiLI4l0BSU+Ch7eRYaDkC2QBQHKm0w4U1MzgHwrCMBP&#10;EGzBBlKbigs0bajVZNgeC+KqJufF2ykPSyIClBi14kBQkeXKkHLQak2TxrjEP3QQ9zkJ5r6YJ+Rl&#10;oLOLcb+SSPPosC7yXIvGYiKRRU8lTpqVuIRJ5Pj6L7aiS2KONNHaBkshwb3/5ptffuCm2REPxeuX&#10;dW3ed/jQhnt2j/pQ9ZU3LV3e11Y/5V14++CLQ4NRUnBt2bzjyqVrC77gk9+/u33NEq6guXLotKuZ&#10;bmrpa6nvqVX8HBe5cnWho7OvqYF59Xd/NtR39T9yZ//WVeaGVYQCGhANQWCB1+lkUeXPHfvovUsX&#10;z8XDkVNHzu7d+9ty9ePOrlBnEzbVATEDHklZUrtt7cqHRwcPzYTeszryTIU0VIxo0JqoMt7jtE65&#10;7i5CHGZ//OusaPXWkjLz8OZ+FdouvPjCf7+ReO26pqud2bv0cBs7EAzuaF3uVKDe2rFZu3n1qq82&#10;te1mzDszwvoqv6NafbxWuctm+6be9ARNPTI4YDp+ZDIV8zS7uOVLy91tiRVtOOBeSEzGwhPXsvFP&#10;hfIHO27hN2xFdSN3+QLxxWftG7+599Spy4mZoafv3rbvuefPHz/yjae+2dHWkkh5vvfjb3756fvJ&#10;ZgelsYE8FI3Pnzp9RKcyqWQqcblmlDaMB+IyNdukEyqkPARwBiHWFfHs06JZZ6nJOSlLZjTc/5w8&#10;sT91ki+7OjpuMev7LIy+oTEqtNGu9fpV/ZuW9K5RuCXufq1ruS+RNxh1WJzi2nbxyuiLrx6+deed&#10;d+3YUa4Sxz/8dCHifeQr9yHhi9Dz/NAAKyI1BlsJU2VpeTo5id67TgYZmaZKmku0gbRYOQSdsHoS&#10;MopivMvEwPh+uVQbzPFdDfVMKQlmfjDL2+wQg2eiYBlKwt7UEMXVtKwyIyI4mTrgixaSsKw6qnpt&#10;hqXRTQUJBjKNzGw4PBfAocPY2JirlpW0PBUMzg2PGhwOmQY3TzpHkTWWNhJ0dcJvZrU5pSzNiM0G&#10;owhC31SmEh3mg9Fy1kpoOJnCW85pa2mN2ZQoZb0pAhUgtQ42TwEcatbDM3ESIBzQXGdqXEqiMUdZ&#10;WyCln58v9Xc5OnU1g1kOQLxWZPuvb/3+j7/da7YoN667a887H2257+6lW1ZNeSYvnPrsaw/fddvN&#10;6xo77AanoX/1cpWqVyRWILLxwbv7rly6+t1/+ZFZ33z98uSZMxfWb1yZygfeOvLGlv7+JqbRoZcn&#10;NcnhgjaWYzvboYMvpoWlxy9yDc4FixuyR6OOdrj12unLk8tbN+h0YEJNYp8pY+z4khZIOiThdRX5&#10;2AfXWgyrnG29x29c2H/28J2P3da5w804JY5GI8qYCkVJpxYUsjRRCeUTYwHPlWRsWCwKulstN9+2&#10;cukKt9pOFWWFa9MDJy+feu/Ah58c3D8wMIC+YCgRdNjqlEq9yWI1O+uWLtu8one7Qdn03htvLGnF&#10;/AdxMhW9WMAXgcAXKLtnKssKlt48cty1gqmcRwgSO3ccpCB1BaeOJore+QsWh8rWvlyiXnl6oXx5&#10;mqQ0/d1d2W22kBLhEX1bzKZIK9iqtPnQ/oPxXKhj+XoV6eSiE5R0AlfgUkm057nf37Xl8W2r70ul&#10;Q08+vWvnjpbeFbpYLqBymBQ4AzCGAgQ0EgxLaxrIX7E+CWXhmpLpzQVCio5+Ad35DBh6fBGQoUBI&#10;B0iVVo/7ubjGB31+Rq5TKxqImk3Eq6nFXlM4GLgi15tIrW5gamDfgY+bl26668Hvbb/tMZ0N0/3c&#10;ySMH3379rb+/+fbnJ0/eGLhW43NkLWtQET2dLeuW97Y4bJVUKDBxFTV2WGD1arXRqNbjFWdVdfW0&#10;2tApaXS1d7T19ECp1bNmxWpKSr/40iuff3704OHDM7OzXt98vduO76hchi6YKpFOQQ8wOzd1+dI5&#10;gAHc9a4Gt/M3v/wljDWtjY1ETcEhBoJ+ezrYqjXlUe7hSQhjS1k+HgqhXSvXKbNCEaKMCkWJWRWt&#10;NVJao9SgF+vURVpewK9HUZ+3EtWtpuqtOuZBF3OzLeuohE3l+HK1r50YZIKRlky0u1LbIQu7ax97&#10;Yrue+ToRuiwWpd/hi/at/W7elxXxfvNOJppc2x1EwUI7F4/FAtm2lfZinSodnhBPi+Gbl4rhaY+m&#10;/FUGuoQa7NykRCUulcWl4qIgkUdUtlTB/4hL0bgfYmZ/BOLlOZVegXomUji4v1VE3PzshMugd1lt&#10;Y5PjGNJ7PB6c3EBLYixmY2uXqqVBbFfJGRXes5WyYmBB+dIB3+FjNw4++6rEtoXRLNEoY4HEkEO3&#10;xKR21Fi8Izw1T0yHc6KSxlBTI9XrWXNRUUnlvdYa41vI//xvf9+6sa+ajqCbXqLy4nIqUUwh6l+n&#10;db+6/8Ad33mywep+8903AqQ3OnL+5i0PuK31nW0tmzb3y1jRoTMHVBZtfXMzzEiLM/5iDgUVDHFE&#10;pTL2MliVQeuaRW+BZtU6ZS46J8RmTIwKSDofovpalrToYzgJzc84dTpoE5M46lYqBpkuVah4E0yR&#10;7z56KNTWtrqtp+/A5fOU2wCzlISrljSAkhSITE2eV0vT5dGD1wY+io1dq8WxU9WWXfWyUl3N1x4j&#10;9bE6oyUckEku1uxjIoWWlBuA3fFoG5V5OKpEAAssxhHFqKfgVkzXwEMxaBUowATmJ2StLuglZYwj&#10;UiJ+99d/YA1lV5FIPxnr3TzW/RWylIYIN6VR4NKMRBPM1UBlFfAKo416XPFB5CJmgma7UaKh5xJh&#10;LeQZNTzU9GqDJZKM8UJOrVbmOEGklarWthq2r6NX9si66j4/NRR+/bjUN3+anr/tH/+Ohsg/9z23&#10;ZrPbbC2l8x4MJkDFI8RqzAx4PueNFH/3m703E+2bQ0wZ8L0mud5lLGqZOCh+xXx5zqOsXxIQ12xE&#10;1hqbG0hOidautgaNxJPf3IYlgwJUmSqOgGUpZuBSBl20oHcMN++aVM8JnFamkheUAHXY64A0xSQD&#10;NmsYBcWpWAS1RTzsBGDXRbA7qawmHbJMmXwVaVcZyAAkzt5YTSH8qZbJWOjnOKGox5u4qpIBeSHC&#10;OApCL2VLXUcpXeGyqBMpagVMTRgK28GaBEHVbCa3pH1pS+OScrE2OTaH3cKKFauvX7/iC4yvX7sa&#10;G0bIIig03OVyoF22b9upUmoCgQhTlSkWd7EYpJTg/iFxAXWZcjJpMpxGbEQrZrNyMoXRS7Xqw2rI&#10;bl/UI4KPlszWAD5qasCbFfJ5CaJiGbyVA9VgUggnU4FQIZdWGfWURYMKdS6SyEZS8I9orDaxVkPo&#10;tGKNhmCVhRKfjedIhPcEJI8R8ySCKI7kM8glE7D0ghtQQT4L4mCJqVCJJxISlyFCYdFQ1GZ4yKzg&#10;JfaPTyyiUBqtdI3RgX0WyBLIVprVwmKXiBCiaafOwinkcTXpmg9ZjA20ti0bp4wK2qTFJV05Png2&#10;UH2t62ZqakY3mm7r37BWDvCjOCAlgwppkqASApXlZDy6xZ5Y2NDRolNrjHCE42iSzVWyyN9NNNqd&#10;jE6dJGohgmvP1kLp8HzU29jZAgRhXFIA8VOV5/g5fzYZpzV0QlzJLv6uyEUSqFSCBkVhEZkImEiR&#10;0mCBgY2P8vpQsa1BJ64EWIsD3QIiD0StiDQyUL7IcSKpJbQyE/5E9URpGXoCnKDQGuuQK5WlRQ7H&#10;zELMolZixc7xIhUjTcU9epMGYJ4qrQKlqsYVqGgydf5qPhhELRSgOnlVhOAOlMtAMwBchw6pQQdQ&#10;BV6GmdL8rMg7r4xF6WhIFPEaqnxnnbm7xVGPJYjAoz2JOl0NAnIFjd0lKVafHzzbu80SqSTmyucX&#10;yIFpcjZNJLKptN6MIOjSbFL/6R+v3Hg1kZmpiM5Wy5+X/s20Y3vFKWiF9K0695fbWX3+6vgpkYMp&#10;MgI+NKM3RjuXtLS2NCRSyb89/9rOm29euWpNOODLJhIdrS3oiiEnfPHqxTvv3qxR6T/54Jh3fvLH&#10;P/5eU0Pnm2980L2iwYFToFoDYgwq0hhZSTFnxngMLzrsUhe3Vpi0VzmsEitVtG7RDqUQ0oSFFzEB&#10;ZOjBPikV09mCUaMHYUdNsRoFjh/E7NQ8oo9YJyxunERVNp/gwIogFOAsA/MJ2zz4yDy+v4uBv4qC&#10;QKxuJpbIsnpbuSYvg9hWQ9erTEjBf0lUJOAy5aoZvy/m1dqNiyFGnDGw86pSVV7GYSqNjbXUEJ0J&#10;Hjl0+kf/+RM8Ey5dPKMySOe9C7fv3nHxwpVFvxcjf/fDT9779AgcOCxDxXyZNSvqr185n0qmbtrd&#10;jzN/JJY7df6CSUv1Naz//N3T7370oTeX8qYK2iaMOkTH3jrz+L9+g6lj54YLN+L6PEPY4sHW4iiV&#10;i5eVXZbWzSev7S8vfswlscxC49JC05KYWlESF9VSQQlDZshXE3LN67fd5QnHRoY/aHeVqVIBVj70&#10;ELDGvnQjuOsB3m0xfPKaJ6xtTTev2bB8/QaNmypJsizRuKy74ClfPH+642Yn39MwefXyUClecbZZ&#10;P+Wu/dsnxZTIbodaoyXY3M02rOwGM3pZq9pukVpMIJll1KaaZtn1cd2nB+LxMK1iXbmGa64ebVu3&#10;srsntmL5bG9vzqIQkiHHu+/KhmdW3/+N5zEHVSuoXTdt/fT9fUaN6jv/9gxkqfMezwuvvnL3vQ+g&#10;VYUI+pUvrh7a99nAheHpkYWRwYkbI+NGp1OkUkz7A0aLvaOapbBzF6PIT7o4FQ6MVUKLFwlbYZKv&#10;nSD+cmLflpYHOlavwexCLU/Iqi6G3G6iuyxUnYJ2FGXZK97//uC15StW+H2+ZrejVCq/vXfPtcuX&#10;vvX1p5qb6jOpBLphM56pn/3iRzXMlcSSwOQ0Dba801xR1JKlqBgT/mRYDp8jowYPRV8UISBepCR5&#10;GkdXuZnQyRTGtEYlcdti6cwfv/fT9RtuNRvslEZ8bfZCRSPBVwB/A20ZncRgFlQ2WkZmS6jqzPgW&#10;ZHoNMt25ODounEioZL2BuXmviALrV00qFmVPKMt4JmbSqSSFT5jOmCrw8PMiZIG0gR5DB0I6FfLj&#10;/UNJWSAzRRpV1axidFIbrqYZNjU7TrJ8SuoKFitWM8xpiYqIlijBw5DkIn5JKa3UWqJ5EXIZCmAT&#10;gEbSd/CS5htXLi1rY5e6EWfmpVULIVb8x4++lcwGe/uaPtx3adfODWilHj955OabNjssxj2vf7h1&#10;4wp4c1zNTctWLUcCFw6Qa5eufvTO5wrS9sxTP3TbGmLRwKMP37v7zlu7u3o/O3harIl017lgApTZ&#10;JQkp6Q0Z9eLGdsTYCYCBXEmx9u19N3Q6d6PDXq0FmlW8TDRXp1VqGJtU056SmzMKZbWWRh4cQ9N8&#10;NL3nxTcffuRrFrt9z4G3N961Dt0BVSlt5TgqmiAXQsXB6eS18fJcRJKrKFR6ymzOY2YqJpTDgZmr&#10;g4gVGEBed1g7e/rqepqXbljevXlFkeYH5ga/OH7w8OcH33v/zem5kas3LqO8rdUamhpcXMZTLMxI&#10;KYQSsaqqlSrYUtLzSXeV7atKsTTGpgeP5iIAvjqTHFU8scIsI02ReNjU01hoWTkqWfXxlSzs37v6&#10;u9vrJXbciGsc6HXIMmBViWMQRn8nDl/Ume1tHU1c9GrixLPikQOp4ZGDr+3X1MwPPfi9DE/9+dVn&#10;d93Ui/BPoVbWWC1arQVHFsS84ZFH9gbldVBv89nMQjxsdrkVIgoFKixCvZkkiLLgblWCcWCT9XXW&#10;AuZMMjIeiRXSvM1Qx9J6dMTRs0hnwlAWgT+k1LsDvuT5U5d+9+vf9a9YpVJQqXj4wCf7Ptj7hndm&#10;pM6qX7N8yy2bdq5dhumaAfkU9CeCgTmPb8ofmoFfTiyvlNG+Dc0F5kbTIa+0UgS1rpAC7bhUKaBU&#10;G5GL8vJcTMdgzmns7FmZKFbWbt4Bg8flc6f3vvTs4PkjV45/sveTo2hBfvzxR5cvXfb4/MODQ4jL&#10;2h3um2/ZhaAn8nN6rYFR0gq1ZHj8WlnCsSoVXh9oYcGYUquV48kwW+Q0qHpAQ1irFrF8Rr4cfJpa&#10;VVEVaWsSvYjMAcsrKhTlAm3UAXwtRuKDk/NJcTENta+SExjZPLh8pnSl+N5Hx7bd8siGjRuKh9+n&#10;KvxFvVK6tgMWAzVnvDKra1FXe5aYK1U5uQBuaJpoXiErINCTuxIbx7QXMGpsOWkpkY1F8+F4LZGR&#10;JPNCMMX7YsVgOhKKpqNxHoUqBBT9wXI2XymWHEajTqFEtdFYK0cDo5liRlWUeDKcun2JkdAH4O9Z&#10;Wm8o5aVcrKmrnraZk6DHEYS1qGKz5Knhuec+vnbfbWu+ukXcqnYzhOHTsZF8IrWyOKnUyCblGEow&#10;pMUWoejw0DVzNKo020hKt3g+NDLpZBAMmXCEe/2ND3Zu78ejjtVYsUgis+VAKNHc0jN+fGBsePbO&#10;bzyBW98rb720467t+op4YiH+p7/9Zc/br527eLK5yTU4cr2pqZ5WMCUOPSNIgGq5BEROYEgB3iGD&#10;9RTQQ5wMgHpCLMxms+Gp5pv2Youv0ptB2Mcd06BQBmcW8jkEoRGokskRyAPUupy3m3RapdnrzXWv&#10;3OpqaT5y6lOjWaFWKIKegJLFhgx8O+gVIkqX171CJDGW8ZKaO++/cGxq/EbBsr6poaHDyOgSCpF2&#10;fTsVyukGs75rntlrE2anirOVCaMdUHi4JfAZKsWTVQXOZNJaKg9WI96s4Yl5Z2fLYrMgXwb7BAcv&#10;t0lBlHN8qWC3uFDzkGCcmM0ZNHq0ciqMvERJa5Bbg4wvkSBCDOp3KZ4WMB/UsQJFpgtFJa1ViFkF&#10;mo3Fql6pTUTCwD8waqTLymY1K9PRudWNM8X03K/f0V6YHWc4x08fartpazi4cOjAW/fs2gK89+T8&#10;NCqFiFUjKoYjlBCPifPST5779BFJR1tWKlthK26wyux6vCplJYV4OOmQGOR6N/Kj5nK6NjhSAW1D&#10;s1xxvkg8+a0d3lBYbbDhmIpKopKGZTdvVlpCvnH07ASJBqV5RU0uScpyyZjFbijwWA4T2PhIhAK2&#10;tmj8g/6vNlhBuMBJqpAMuy0WQmorl/OFUihfCEhlEjk8mpmaSmUipbJwzIuMsRT7HFjeCFKr1qCw&#10;C02TXKxgCVU5DWWmGP2zUj6JlQgw69Njc5C6IDAjlIlLFwd2bL2lwd28/9B77R12O0g1oNFURN5Z&#10;DxDS69dupORKqPG0aosA5513AtdElpFV0BSslWbBt9AbJP481OsGky0sLUMkXkmmHTq92WKCKU+E&#10;qWAm70ZfS83wDK0lCWAPSb2aBMQJ8546u9xmJMxQgir4MuebnsY/pMloVxlNQOoXMB4kySJGf9j5&#10;qgzpeCYaiFTwti6U0OkEyz6UjkV9ATOrgkuhCLZpGRZAIjw2qTLpBPCshZwRlZY8IrfxeDLqsFks&#10;9XbBqFiWVlZTuUXChkMnaOmKnCihfVEToT6CZ18FPf5QUdfQpjO6eF4VzJXrrUptRfbOG/+95c5R&#10;muZf/iu55UtfMaoUyZGB6uBQZXJQwyWB4MZ2FNGcXCanVxqqUAZJmWJykdrrT8fKhLi5uZmV0/B3&#10;cehOQr03Mp4nBJ3DJFPICqWijCYXJif914bEyWw+nw6EfMa6+qIYVmmOxUddgEsMeEhg7MscqBpa&#10;ZRWxcyk7Nof9WkGn5hU6C87bcY+/wd2eEeW0oOElErmBC95AtlDN2/XI5Ul4swWBVWzSNAppTmAr&#10;vCw6fllrcWc5FI6q+VQYaXBSqcF7hi9XWOy5SLyR8662erkGsq9iCJQ0rAcFkQZNP76mAAEBaXjg&#10;ACi1xuLCrQD5WBHg5KCGWe14vABsRxazUPrRclFbS5vb2GJg6GB0lNUaD11637VWFOC9BDclpUNl&#10;vMCyBV1aJU+bj388+8nvLqiixk5Tx+x0uu6c6lHR8tYyGzMXln9/o8iZ+uT6O1Q7K63xVp3eqxUV&#10;Q5XPPjmwdvVyZL6vXR84f2n20ccewhHw+pXLM5PjN2/bkhf4E19c1KiZ1Ws6ygXu0w+O7b59l91p&#10;TqX5E2fObLlljd5sLeNuA4zGYqEPlx7cpHC/RFYXMWOs/mppmQiZLFycStEk8C9qOaOAEgofTvw6&#10;0CnUajBMBhjYrDYuRigyGA9L56YXLBYbBl4SGL9rNXUF2omM2uwEWR0yKayagJpdjMGC8sqXKTGR&#10;Sk4TlJJSQWBPIbQK8ivqWrC4IS9dESeRpsulYkaXg9ZqC7hao/6FdiMCtxgxi+iKQALmPHN15OKp&#10;60898TVwI/e+82oi7VWqqQ3rVpw+ecak1Rv1uk8On7rlrkcf+coDtJwZHxi65661N64NBrzh/vVL&#10;5awon65cOHp9WU/LxLTv81Nnvvyt+7bfsXVuKhgLhJwGxbUzo3dv7dmxaYvN1lacO1DxDA6PEaWq&#10;RSQN+2qSMUn33v2nWlymTZt2iOUpCXVdow0gaSArqikRNrXlTJKcm+BX7bgbU+TjHx3urSNUkjga&#10;8iStOXkGAOvSlt0iz/nUoTM6xdKdekv/N9fuUM3l3/+v/6l31VNyXf4UCLGz5ZaKvXfZJso+NHrt&#10;6txY/rWjlXjgrHpm4si73qn5d+XS637WM31o/8njX1wdDucSV6YvvfPxy4MjU/2r79ca1v71uZP7&#10;Dy5g0oaDbiSSwW8/GCSCfuMHHyevXLG0tH7z3vu//V+/+KtKL8omorOjg7ft2Hbz9q3A3589c3bf&#10;ex/0r9mQSBTef//A+PkrzebW27fed88tD9156/0b1253uZvf+uA9jDAZjUpnMMjIlLIoUvKkXqzS&#10;kIYaIh0gDtcUgY+vnPn9m93dW+KNNvadc4WXP0sF5s1dxnR6HlQg8JqkhOSlf775vZ/9AMXpHTu2&#10;5TMZk16/7809IHp96xtfw1YBTpIXnnt2/dr+W+65WSGTgMST84UVegOoN1UaaBzEaPMybPaDPqXF&#10;hrgFoi2LlElIPapZ7EMRc0HyF1m5DJg9RNmmkrV1rr4yx1mbuglRoJobrYnzEjBkyyWdpAJNdhCJ&#10;QrVCmasIgQT+DQenRwnDGhBeJJFZL5kqqq1mTkHlpTjVgUcglPFwXvBrtFoRQ4lTFaa0OGUvIIyI&#10;RBxmwWqqpleCwgOujpNgpWDhwPJGciUEaBmbxaacCk1F8gog0FqNNUU8ghFjTWPOgqLqn6pGZrI5&#10;rsQ6QQOzkKW5hWDVvf786YUOt67OnCWq4cPvnzh3YgqQkmB8aOeu3oe+9MTCDJ+Ljn75y3cfPvzJ&#10;yOj1Opfj4vlLDz/0gNlmZ1T6XKU6PDXzyp+eR87ywd1P7NpxD0Oorl+6+tv//nkkvPDtf/03ncb4&#10;7jsfb75TWcnx7kZXkkIIzzk9J+7QulwEziFxVD3OjsfbHEYgFgPhrMtil8kTZmMVg8hYiSqTlhKk&#10;JpIc8t5wVKl44sqlwVgi/9DdD0Ns9+nVz1bu6NNUUupoYPDqRa9nTkyT6nqHqq1et3SJoqVRbLLA&#10;56vUOQzmOlmDgXTqQLWfHRqphuNmkjBTciT3cPYxt5idHbYt61at37K6e1mbWiuFY+KT/Z8atfbm&#10;urrZmZF5/3BDuwqsrzKJX63Kk7Zna0vlik6eJ6QEn09HiqWs0qoqsHk9s8gwSgixuLprOHfTqWEj&#10;zioWXWRdv1vLFMzVEaaWUokUSpEKpziJPAP8N/waBO3o7ulXyvOBS39bzXgbaKoalGdipm99/zlW&#10;aXrl/VcJmrt9+7KF0Limvg4XiBKOqDUw7nCqw+GqCk9FOITXY9Dc1IR+SyUFVnE1ApwvrCwolUcT&#10;WT9IekxOhpT04g0wGkg5Lc2LaqmyWIkidDGBKTte3HqdZWIuOTwy+8zT/2I2mj0Tw3/8/S8uXzxh&#10;0MhXdLdtWt3rQMSGLbAkOHwenL48swidhQE70OqddvcSmnXpjS11Ntpi0qqUChjG4YkOeOc98zPZ&#10;TCwcWohG/Ml4IB/wYq4BpKqMVticzpHR4Rpf/rdvPLamp92slPUsadly56O33Xb7rl277rzz7h07&#10;drrq6rHdisRifStWtba1/fONPfFIsqnFTVAVtYENxoJ46TMKMPs4iibReWGRRPDG8qk0GvMAKItA&#10;+sKIDlqEag3zfEUZvRRM9Qcl4Xl9LsYkwkLSzwkpvF9BNSsVAMeNWfG7iSVFKmoiEgBS8cnHvwcZ&#10;Tf7M4XIqfhakhWWNRjnJpPWvfnRiQ5O1q6OlxNWyE9eBTS1beoQclyrOBkkolSJIw8mR2KAJqQZo&#10;LblEr6po2JpBLcGBzWZUm82MWS9WK9JVPlUt1S/toNAdxvxEJsJxJccVFgaH8T5XWQ3IWJgIUmfX&#10;CXzWyijqVyyxdLZRLhtCeqqaWF8y45I+J+h/8ufPzMbwY1tV9YSlu73V2CgSG9n/+dGzVsJoaWDT&#10;Ok2ON8jorFyT7bQtEw3Op8COctTBECfB4ryQpJWGbE56/NMTW7avYbRqWqLNJmKoElnsLfF0BUWg&#10;Sq3WsLpj//GParKyo8E1eWHsB7/41aqNy7/x1OOOOmMyEdbrMIszIx0GE0mNWGScicp4cpLZZLaK&#10;//BiiTRXKiKTjPG7tMzxao3BwOjx8eTAAxZj6cqX03kdrZqanLE6G2qI/JRFVFlAlIxBnLrGHDp2&#10;7f5HnsI/2973XkHgFgMFdOTxDyPjjaSgrcmSElM4TxZ0proN21YvXdvU3F1nrW8o+PDpi/K99nhT&#10;wUlIlmzaRsrcjktFTahYbadL4iDZ0UHmSjjgF7KZpC9E6FTlWpVP5GiVEqfl6Jzf6jBgJLwI4CoV&#10;bRrWqqEDc1M4AuP4KSWZVDwjr6A0hJdVDc3jGpoyFSxUoYAQgZhKFDAQzzB1ZtzwUT+TyWlQAYzY&#10;AEi14F0AYmwymQGkLRbDMIyZBOivarM66bWDZxv3T0nC6cmVhrt/821CWvnJL55Z29feaNH4PLNa&#10;sKPNpgIhBluLQoM8GKiIle+8cvAuUbOZE9S39RV3NlVJ2lTS6kZr0Vcvxy94hXCts6VZmp67+MUx&#10;6bZdxVp7YN8g8eVvboXlUKZQiYBLkwAJoyrkEsiAlXJBSonAFQuQgwLx8aIS/4g6i0aoKRYBNbUy&#10;U8tPDV1taWsfXwhKWKMIEjmpWE0AK4/6jVWtwSY9l12EtADer6cpXS6/6MxB7AhjDzSPRGL0s9PF&#10;fBqrK5aWvfDs35LRaJMLwGYaU2VoWfPp4sGPD3vmAz2dK7HBzaaKFy5ee+yxr2H08/57e9at7sQZ&#10;ky8JMxPzNMVi+g5JgcDhIRilZKzNaoIuwQfUyMyCHqNZcDY0NMGLzEnk7Uo5gyILbzKG7fFEe2sr&#10;R4mLoG3jd1YoNNbXA0iAEksZ+gGWysvx0pXGEVKXYOyOlyxKdlXOH1HzEtblBC4f+fpaDY06Gvtz&#10;sClASEsDMMgoQhnwJmJGBi8XoooNrVq56EIAHRO+YFqGg0QJMj24Jp1WiImVEpk4nIqMT4PkpnQY&#10;1UYNLmMVENo96bxWWm7UEkbWIJXbsZJNprTNrpoeYS1elcpK9fXgARo15prYcGwqtLTZnL529uql&#10;v9++O52fLU5cuKkB+/NIDK6o9oZ2p95RqpG+VCaZ45ClFkIJY1Vm0FkIDjvxOYlWKa+zKQ32oqTM&#10;4I6UKTBiydj161WmxurUFgbncr6ayZw6dRL492VLl3Z0tAPGHY/jNZes0xtMeBPlcthK4xMv4PrH&#10;V7PpDAyXchUriOhowYaKfINLBhIERpB8Km0wAOfJLZIvLgyS+FO22IOTYxenbyQ1MreU1UulEyn4&#10;M1BtAAJBlB48p8JxH6B/7E/wuUjH5Sodeozg/ivBf5VwwbQfiUEsgWmdAWRY3NxrfCURBtMuVsyj&#10;1EGCyA3PdgxBSzlRZrVZpbyiVAgYD8AmU+IS/jnMQawuPfafWb48H7sR56YERnTw6ufudUJClEow&#10;UG+UVSWFNqAMn8wc/Pvl8feyK1tW0EFRZmCmu6x5WrwOLKDiOtbxeLNHNPjZoT0fvzlFS2N0Y4uo&#10;oZ6XKMLjkWsXhzauX6FUKs6dO8+w0nWbtuTyxdMnzi5d0lhvtzEgZb//2c23bNeoa6CqHD98Abou&#10;k1V36dro1YtDdz16CzyV/+eQqqK4LUMuqipQWISj7YSXBQgzlXIG5Ua+qiRRbJVhyguLABLwi3k8&#10;KYqCSCAydrE1EYqDF6iELJBkSgWQpzmAOkQ4zaLegJ1zteKNpTQGFCOx7QN4sSyRwrkBFgYmTeiy&#10;8MPDl231LSSDgRqDlylE8oCpoSCDwQ5SrnmojsQmuQq2MDzeF8ecMqzCkAREzRBbVwnKp5XIqP/8&#10;mWtf+cqjy5cvf/Yff5+Y9N96y6rOlrYzx86JS5V2JP6PnFnat8FktAbgXZ8fu//B269cuhGLFtdv&#10;7Oer6dh8eOj0lMapmEgVcjL5rfffiu/U8Ikby+salIrKqUtTRmdHY+N2I1to1mUcOkqkbzoSl4nd&#10;rVeP/vOtn35zYTg8v5CYGR/UaqR1DSg/LhLDKPjAEA4SUlWR2u8TG5s6XQ0do2fGlTWfRpnSGmre&#10;oOLSWOLr32mDjmP/Xr628j4fZ3qw95Y2uaYSTIycOuk/ck7++dDY0QvlRmXdV1flzQWrJN3jUuiH&#10;piwfXlvlbOr68jZLh0agE8tvW7LMIuGVpeOnD127cqrRybbbxD2Nsm3rnH191sa2pkhexdPLt7f9&#10;+7Xz2cOfewauiE6fsAT8/V3Lnnny6f9t7eyd9QTe/fgFPRhf+fy3v/UvTpPZ751//dVXP/zw47qG&#10;JuwFWJXu0Ucff/TWO5cuWY0cB95PmTivN6AJq7904yLII73LlmIGViKTMjBqIX+iVQqpBngfSYVE&#10;W1eTlS2Mzw16p3TXF8h8TlmuRA+fBDzH1G+bEebOXv7isW9889V33gkWC5FQeM269VWuGA0F52em&#10;nn7qSVomPvTp/lde/PtXn3isa0lbNBP2TE9WckWrvR64Fpx4M6gmiiR0lQ8vjNZKBdrmVgoQHdZS&#10;0HKQvFNMWiEBEokTUAug88pXGUkR7FGjo2WoKBsPhFY5tK1UbvDU8bqW9gorzWIggts8EqLQ9VZF&#10;lTwiASWANBETAlBosTkUTOoZpUTJJpGeQbgVS2HMd4VauViklSqEahaf8jUSieeSqGxAEBrZD1zs&#10;5ESd1oD/N/CV2XASLCYkwsoUG2eYOSHC6pnYDLZVZIMKCY94VUFJWOtsMKInuKV2zej0fEVhl8vR&#10;Mc8FEtysYDEp2b5mfdI/9uPvfn/yhm/4xsjBQ4fue+T2lSv7ZVLduXOD0mpw+7a1Fqf5xMnz7793&#10;9qEv7Vq3bgsS9OMzCy+9tmd0dPa7T/zwth27zVqjb37m1Zde+MXP/kur0O+69a6t27aFo95LV05a&#10;22dZpok1NUDskhe3Dd2YWunWuGUZkSgwV0ifGhQ9eQtX52w8cnYhmKhZbLBHonovFqQ42YhkNb9Z&#10;FMJ9BtcqOk989MHnDz76NYfFffCz/SkyVd9tFEVm5499Xu1uNixpZpsaimpVVqmIkuI0oslSNVaB&#10;5CLMRjbEpPBMBlmnxe0qh2ORqelc0K/Fu5xG3ydDoFnH86htwzrJINlPkfA15jOVJW1dw2OXEoV5&#10;tVlHCEyibIjwjVGuUUy3c7yUpauZ1BwnRPRuLcBUMraJkhbSpfC5Kd98AQkf6Z2rW7qYzAanWo2p&#10;stinKk9L8pVkoBDyR5Dc58k8B8WJyDm3kMRrV1mZtZUOaYVgPun883uh+//zZYu549jBV957/0eP&#10;f+W2QiYI4aTMCO4xLgskgc8JiioVbOnTIb8fzYXWtpYCUIJFIQNuFzSOiJmG45icZlMJfIRVZk0B&#10;3ppaEe8+UqTSKCDY1IrwSStnaUYci4XkcIHka+9/evL//egnRpUq4pl9+bm/9HY3b97Yjws+uqqz&#10;k5O+BU8qOjV4/dyJY0cXe0YScXNbp9lWT1JARpk4Xs7hlVnFfx1FMCpKZWB1VvTfJ+a8HcuWm90N&#10;2MvpLHalwoQm5cjoKEbFRlbaWW/xT944dfzwinVrG5etMLlbQYpHkQGBe/S0wevU6oyd3cs+P3pU&#10;qda43ODybRobGg1FAo46G8aqGETkSvkSV9LoWI7Poc+L+JWG1WAtAulMLp3GgYTHOCGN404kHPB7&#10;/b45v0cEBUG5jLUHhYVSJR8V5+fygVgphne3vJyS4a+mNajaTPt8q5dsW9666vBH+zLDZzEoHaoI&#10;trZGhyC/di3w5of7dq3rteicOSQlriA82Z2W1vGFTLI0k5ZxuMUFg948nxejPYHXISOr0XJORiAG&#10;z9PwlWI6I1RAipMSwGug/Ka3mUqLhhJpFFvCeIRQaku48ObLIkWlQylND11QGfHH5ZUUSyxdUrU3&#10;pQnkJmWuHKGVURfT2j8enu7oUN+zVoKOUCqFKFEpQ0TsBsHm3nA53KViSxohQJB1WllIzo1kivas&#10;v6B26tIUjc4aOta5VFhusqVjonMHjrYtbdK6bS//ac+pg58uTAY6lvVfuDJ+5MPP573TUqs0kJlb&#10;1r8M1/lX//hS67q2O790+2t7Xmiqd9b4ktVkunLxUiQSnV3wKdSaL06fXxieQ9FOp9Z7FgLJaCIW&#10;RYYsgXUFxqkY53s9wQzSaJnSxMS8VmPyz3tRbMEaBzsrMCHSgBJUQHQTgztfgXlNzOzdd+Tb//Hz&#10;RD599OQn7S0uAJaL6TJ+8SSvV9RMWAIXeUksLkF9Va9NMqZxQ6+IXab4/PPy4Omzxt1kRZpsnhWZ&#10;U+7A2Rg3OsV36bm7G1rr3WkjDBXyYlXweBY0cgZFmyyMyVkeGFxcnSqZRQKM2WgfuDyQj6dtRp1v&#10;YSaViNbXNcL5BmkTKHo6twuuWwC8eECbBZFKBjCsoKLZdCoTiEQYZKvVFCcG2BkCKHnKl24yNwmZ&#10;mlZpwHhNZ7WY7Mi/iILTc6JUEVUQsKSTb5wWX/dcE2L1X9+1Zu3y0aunT177+NH774gEPFYnRhdG&#10;qGwh65QjDCGUUjMzBaXu9fdOrBRMrVVdeXt9eIODqFQd1/mhn+7nj3jKnpx3wIvDUE2emeci/LLV&#10;loQ7948viAe+tgkE80oF0VTwZhdBmiJc8jPYw2FBLy/WFm9WSjGjrBjiQZ/ODD4MOr6kQiJIuaR/&#10;eqy+pbVGGzzxvMFiTYc9BpDTC1izIMVfpGRwtuk4joeIGvNzYvGohes0DbEpxJLFcg41tASgYNko&#10;pgWFYlyjljpsAN/5n/vHs2olGLaG9tbO/hXrjXorGmLHjpx68vGvtzS2Ijd87cq5niVtFKmAytLt&#10;bDDqzWaTjeO4l1568ezZM6uWr0xmkxOJYF1bB1sQ17xRRM5zuPeUBUUAGbdKucOABaqRWxy0yBcT&#10;sWQOOyuZPI6cGGaTSE8hn4t3rohACkBWKLPpkilXMxbETKEcnpmHr9DitKcU8twii1UkpHLxuYV8&#10;IFJOZnCczKO9yucrCqTPsrQggthgEexHIqeHJig+S1JAhMH2wFq94tZDVUSVBLNARMemNBq1o7uZ&#10;tKhFFIFtfNzrSzqV1ToVx9bMcpkxIxRm/GqDQWLTlGiQiquVeKizfZ2aajYh/ial9g0EOxt1b/73&#10;Q7sfAFMucv5IgaceaezX4rrPWF1xRuVR6hJGh9jUCDAdISzCcBxKNkrh2EDC/6i1mHiaLADNhONy&#10;roQdVjActjntQr1WtdgDLUYuj8emfE2tbc7OjopKkUUxGywofD3G0fidLIaic4PDmWhcr9JUSwJF&#10;SJPptEgigT6BF9Nzcba9w6SWZ3B7n5ubdpvwnkCCRIJDLmqNrs07wSOst1kNrt6QLyYfHFTncxJL&#10;45VAHqtCisiqwgvJilRhs0sVpEohQTWuJqFYtQXfJRz/MV3B24/V6kuAS8kUkOiRrIJQUyA1oeGY&#10;YymszyphDy5xGI9rADEopSgAl7BF9k3mw7MyPqlSM2qbqSzLZ8SppCg9HDxFWBIL6dDF2emODVSq&#10;UvHI6plqPXVddO4vQwffhlWwVW/VT43OmOptv3jg4WXTUajgxLe5yPtNw7GTGlm2t7NNyHIOd7t6&#10;/ZaUzqjOSS+eOJtOFzes70Xz98zZ82gbtC/pwq3l80P777/zDtyjI1wRl4qtmzfoNCJoKyeG4rtu&#10;24o46zv7DhsbHCs2LoXPGjMcIDnJCsCkVQmXj/vn56dHU7EQRk5aTAGQeUJMkBegN6SVsGMoAERJ&#10;QgAPm81ipoXQ8madygg2dzgYz2W5TKao1ZkQysYDqLqo4xYzVdBSQHipsUo15mwECaFSWVQrwhSB&#10;/eSFy2eRETI7m2HfroBZK0JWBfR6hH4r1UVgCAg2cbtrHVBpuAQCkwF8M1b3iBWigCmTIsAFpUEZ&#10;5JCzZ66sWbOqq6tr79t7goHIvz7zlJ41nD12sZgo3rPrjsmJ65fPDFy4NPrFxavgOd/+4MOffXYx&#10;Eubuve8ek16eSwDIPlbX6bI39g2cG4xkAr7pyaunRjeuWbK0wzk7NX5hICWiycDIuULR7m5dzbDz&#10;BFOcnCZWu9p3tkpHxka27Lz13lu2USAqVKeVspgcf0SBg5AmK1TSBWZqgdi09QGT3jp4+SOdNq/U&#10;gVhjP3exsP1+kaO9dvw4eemGNNjRZXGtua1+BWLGYqN8yepWpM6Ah6DXL+n6+i0yhZCaHi7XUQEV&#10;GB6UnbEnzy0sHL9mX91gv9Ulyd2QxS5dHc/u2Lbx3juWr1xitrKUQ6uzmahKxRsID27csGZpR8/g&#10;pPW2B+579NE7d+966IHd/3rr5pvbl7YiKx4vkns/PekrRm9fs+Whe+9HdO3MyZM//OF/TE6Ob92+&#10;pXdF3xNPPr5hwwYQq8up9Mmjp99566M9e97fsHGNwaQbnxs58Om7X/7yPcBlS8VFTRWTUtIjJ3wS&#10;UKgxlMa8BykqQgr4cYP7xMjVVSzZ9Zeni269YjoOBm+8XvWLP/z8pZcPTHmCZL4K3GyWFt0YvA7g&#10;+OjQjf/89+/QcvLEkc+Grl955lvfFLjF9BTmaKDYaUx2XN6qJEZSi6oO7Mvz2VAuG3G5XAKpxPAR&#10;mewcyg2FeH5kPD48mcsii8+A7Iz5sqKUUaNbWa0YrM4Xfvu/voWFHcu74/PTIKwWsT1g8YUmoEtX&#10;A8dCYAhLpxbgZNcUoGuAXgDidqhpWIWYoqAuQKkIB2aMtPAa8nhRgteoaGVBLPbTlTSLZklZOeTR&#10;zIXrYBZDhpWH/V1SqQOjS4cvVDYYBB2JwE9VASaaqE7tUhfoUjEbl8dlRhNXQ4gt7zaqAatLY0AM&#10;gwkQALQOseK5GLdphbEQmfvhN36OEtLXHrt/x66V4Vjg/Y9OrF1zq0ppvHTljKiWnJifHxwe/9nP&#10;f/HAA/csae+7enlk3zufCEXxxhVbvnLfl12mJYlY/LnnfnPw4BtKRjIxPGXSNf3ohz9XqKgXXv+D&#10;rV4m0c273LuKpD0rMwwuFFFLWNNSpLjZOe9ATVl3eki5dmlIzFgdDSuGBkb6mxqZHCCisGRjm1xV&#10;i+KKaiBbA6xAEZqKTg/77r7roWQu9/X//Nbj33rExIr91y4sb2lOdSyR0Vqwp+Q1sG1IgEPxncYj&#10;oyCu5kTVvERsqVToReluFfYI2mmknIZoJTcxP+WbmdDgBpvNeeAFQiY5nSbx4Svk52dCvtn4rbfu&#10;TmRys4FpxJNqObs/Y5lJaKXGLnxgMDLmi5DQ+Fj0M+vMjEZpoo0jKe7QcNlm33J7X8M9SwMu8qyb&#10;5WSo1uaC5cR4IOzLo//F4fQcLklytEYrIZwffHzh7OGjO2/uz05+1FA5CcHkb94pNdzzyyWbb07O&#10;zX32z68/fA+RzhdLVUYDBYgUWTUE28TYyBNCBbBbWNohZDdbzTlsQgsCfnJpcTWPx2WmqEOOOJbg&#10;pWLKpc8h3wUpOw8+WcKoqQdqlYSjBHMLqK/EHJ6Mcrn63bcPfPWZb9bXOQKemdde+uv61cvsDuPY&#10;+FA4Gob7FPAki9llMnRLKceed46bHc2heOH5V19vam9R6Vmukq6IcdovcDIDJ0bNicpXEONVchLl&#10;fDjjbO7ixHROABhJURAhiWK1WwG4i01dPaUSF5Z3AdgtHDhypr6zX6y2ApEuxcgL+ZpFJz0BhCvN&#10;MN3Llr326qvz8/PdSzvbWlsvXb34wYfv96zoZZSY1Ek8vgUaRRjgDpA6wHNcjkqbCg09mpBp0KGX&#10;oPkmhXxMZTVq3FZNvVPDLJEZW8O0Nq40cSqzjNJbUOEO5HLhNEpABZJMimlIXWK+2I6lt9tVrtf2&#10;/IMLjtsUSh9XctldDp6KaSwyK7VxWYvd0lysZLLh8wrMkuT15Vwsw08nqjlAmFidEp+4RChUTqRq&#10;yRxTENhcRZUWZKF8NZLC9KSczIK1XIpjVRJRAqaXzKR9flqo2gDylyuT+QwcSuIFLzRuaoeej6ak&#10;ep2+v09vdBKMlpeA2Qbcp/Tloxf+/sbF5hbLrl6hXWGsFWEpm077wlkJVFV5u2XZrNCe8c/XZaZh&#10;wETtB1cgYCEhzjTV2TNSpNVEQiSsYuHLkqTDtXMfHVuzbc3/vPiKg3HcvHrF/oOnlSb7cy+82bu0&#10;p6OrgdaJl67pyC5+zkT/fP6tu568w2wD7ljb5HZ7ZmdlYsmvfvnHdCaNozqo495ASFGl//Hs873d&#10;vVfPD/z9b89lU5n9H38WDAag7fvfP/4FLfET+48MDE3t2HHLO3s/PHboyPD1sbHBIYPe+Ld/vAd4&#10;z+kvLjQ4jMDpgeY2vRCTyMy333bf6OTIhYtHlrTV5TM5GcFygIFxPINihSDJZuQqhaO1Dkf6a2Jd&#10;OKUWz0n5fNi+/HZloyFpTHPqoMN+zTTw9qnCVgPz3WVBgyBtaCqLcxRfjRTS2Iva1IaSFIPYMsMT&#10;GLHgBQTxpWd6OpnInzp5cWRoFCHGSDTS0tqOtCchU1VrMm8oSrrNJQTqypWkN5yYDxKoouRKvoAv&#10;D36j3QjxA9pJgHwAOKGU4fOqykQKTnMd1mAk1mIQgLLYw+n0tgaiuSmf540H5/KvHQsS1WN15a//&#10;z3+oZZIj7zx/16Nbk8mws7VRjJ45ltQQhokqWEJLy6V40M86G987elbnL/fTNo9LnN3ZBMiB7IVr&#10;mYPT0Vz5WslvkJljQ5PQVAputchgb5mSEPuvEvd9bRteObjlaJSoRuBaK5dXEnxaMJvoeb9XaajH&#10;0IIlsMxjvXPT8FbgZiUsBiLRuoxi36Y1WYG38MWzqWQaZ720bwpQyhqtgtwGI0IwN1lWlcnFs7kY&#10;lsu5fEmndZY5nPwIPE1kEDewDFoMYxPDTc11aiBdSJAwY3Pzcw57U2dHlxIkA3zKedHI8AQW8t96&#10;+hmwo3/wg//oXdpl0RqBlcPC3WGvw7UQeSa9Hj0vBoW/unr7O+988Ivf/WXdpu2tJqdaIGLlQlkn&#10;V2FsOTWvUVFCs1oqIU1iGolFfFgEVlau4TG46EXlE5ngvAcMdB3Aq/FUZj6Y84cyXpB0Ib9K8uIK&#10;azdRNnNGJsYtGcE378yUf3JKI6OcemMiGpmcmJDDLIBJQIXXAmAVyyCUJYBpV4MohE77IwqVAuwM&#10;rNCJAidyGKBRUuHkEEBCJWJvrye0DFwKEANlslmjSlN0ISRZaaCZzNScFKdvi7Fg1+GhoiBEolCg&#10;XsWo02rfyaSJVwHzdTpC8uXcyfd/vfurREUu/+igaMUjX5NZ0HORF0k6I5blwR6owe2Lq4jcgNeF&#10;BhUTPqLAggpOQxG4lyyO4ByPHdPUlUEVhAtNzgyIGRKSKVaDA1MygWhs72CsVrSYM2IyCSgd2Hxy&#10;RbPRAPULnt0d3V14/eARYDOYuWIR9gz0yUysUqo2XJ0u2+sojTSJFqyABK1eD1JfppKauHBmVeea&#10;iNpNw1emVgDW321wWfX0yPWBQkIS0iIDKQcvxZBP+EuYGLQJEgERTqNWk0oVVXoHtB8Cn2cpXNnh&#10;FGCkahO3+OcAPbgiQNcJ4BR6SBRtULA2loVmIjU9n5vyymKp/LwvHw6pWcrV7KKh06WlmHPnJOm5&#10;6vhEfCxUG5aYUgUpOTDsa1uFXa5JtGAJf+h9/3snIpOcvqV1HAnGdHHLU/c+/oMnXG0mQl6M3Nth&#10;2uIcv3ZQpS6j95L0ZauNTcTOnaTKaCyJ88X022+9uWJ5u8mABja2mJJPDp5ftrz7hZdebGms37px&#10;dSmfTgjc4OXpjRtX6rSisD94/epw74quYNz/wf4jX3nqSYUOpHMKcikKDW/skCUVxGRx7W9tcouq&#10;XDjgNaqVpAzzfWhmCGg2kRnF3Z7QKJEPSEWT0K6CY8FKHNglocRls7gxaYZ4GCVoLKwguIA2Eoci&#10;7G4XAoG6eqCrxCVEXiQlBYPqYw4DydMXTjdgmljfLiDsv9jhQnxKBsgI/sn1OjYaC8YS0ba2TgLn&#10;IDX08/ipkywtYWGghNINHzDEZfO5RCROcZqVK/vMVgs4BLvv2H3//XdVOInD0tjZ2rN9060wCq/r&#10;1PT1rl2+dte23feFhFLPmu0SwtxQ37Gmb7lSIS7xlTTP9Cxr2NzbwxfSiehMRUrZ3MtQNL/j5tVL&#10;LKrY4IXZoVPnb4xtXLFzRVefViNxCuFukrowXY4su/XdUycevHnF3RvWjA+e12q8KjpZyfL4+OAo&#10;XagSY3PsuId68svfx0Xz/U++72zXf/DR5MkTRatLfuuXKjOR9HOviTs3fSuUZx7YuLuBUkOGVEUy&#10;Wi0Y2+vUt65Vb+tChjj2v2/d+MXRKKtOdhhofUO239lS1xD/8Oi8EKi7fwvLmJ/+9Yt8lHjwtq0a&#10;ZQFmDgmNdW99qaKXyZSUrDwzcqLJWhJkjb/9w3/UNyGqbEF6v0qHeSIOtfjxEwsnTlzfuGnZV2+/&#10;rVquvbXn7W9+6+lVq1a89MqLK1b01NW7wBAamxp57/29P/jBDwZHR68ODP3yN7+xOuyJdOD//fQ7&#10;Dz14q82k0GDXyaVksShM04JU6xeXaBGJHCAu5mEC3Vax2qhW2XQx1RTRgWC3aviLAdfuHS2P3tFp&#10;cn/yyr6cpAKg0cMtmx//60+b6xsCnoWf/+RH+CRcOHvqzX++/tCXHuDKpebWZqPNplOZUV8tY0uE&#10;a5UYqXDxIrK5VllYmGANbI3BIFOWICuYwoCxHbhyHfQ7tcMwNzZCZjLNNmu2FjWii1sqKbLpehKd&#10;W+lkqNi8tM9t0/snh+ob2tIC0KMaLdLYFVFNLc+LK9g5J3whm92GCBMto8vA3dHUIvgYLzakkKvV&#10;AvRsLI29RCIUNVNq6OPLCkleXNKjnDkfGj96IpmKwKIB62EFFGGFPAFfD0M0KQyVyTg8JHo99sYA&#10;f8irpDIrkema9GXo3VCyzocXY4y0Hlpuogiduj1KWE4M+92ou7hBww5PDHivnh746uN3uxvZrhXd&#10;L7z4QYVXbdy4/sSpT0+c/+La4Pjuu+9rqF9y5tT1n/3096Iq9e//8v0d67Y3WJ1ohR0/fe4nP/2u&#10;1Upv2bQCAiJapnrssa83hchy8QAA//RJREFUNDUNjF85ePzt7pV1S1evqNS6ObllKLwwNu7Zusph&#10;YaaTnikFHrOalsEFxfh83GDvKeE24L0RP3v07V/+76E9nx06cNbjDSLALxfLIgEJotJjN+btSldP&#10;54p9n+3XtJi2re6LDd+oZZJ17c0pykzAPlmBJxKXBXxGEPMT50V8BpUIUHIkXBO4OiJsVFCnkOIX&#10;UgQOBVdXbMuzpYlzV7qdzfMI8xTLi7t2pISrkisXhlmZbcumLdPz0VguqjVZ1ERLMM+KtA08npCy&#10;IiMD2njS4XYQKgNpcNEaTS7v/fxizmDuv2Njv7sS1qZibLkk1OYD0TMwg/MVwtTYy7J1UkwJyPxc&#10;aI6k7RJR4zt7D7e1Odqa5DXfUUdpXsKQ753LPfWT17N85vmfPHzHijmtLsnJzeau20sMmxFzDCkH&#10;zApUigzGjeFQnctNMXRRECBF4Th0h0sZDt6tSiWeKYcSALLRehXyhjANImiaTaeAaFfRVrDocOEC&#10;DBNF4kIeZ4foG2/s+/GPf9XVs8Trnfjhv39r1/YNGK5iMGFvqG/qWEopdDK5lpSqilUtR7CHTpx+&#10;+Gvf6F295pPPPqtvbkKAPJEM03K41/iFUEVOa/+vNCTKAU0kZx3OBorWlBDEFGolrgrBUQGajVrV&#10;ZTM4rAa/3xeM4bff0Ltu29BsUGW2KXBlx71RKkOpEme0bL5AU3L8m43r1r784j8QcGyFU27lCp/f&#10;f/7SxWXLeqG7Qsg/m8Y+wZrPIcFDY2RSg30RgzOc4Vi4OQgpwFAgwkFtT8A+V9XmDIvSIRlVEksx&#10;ycdomeIg5lXOzwdlSn1RjOYeRL+hXKx485pHyrnyn5/9tV5WbmI1WQjKVFAB6S9WOVZPtjdCzCuL&#10;Z2OsIjQzM2O1LEtG5zLcfFkuhuoFeQn4MnWYT2i0fB470BJkYzVMdbGaouQqLHn1RimozpiQVwS3&#10;3Ym/0mzQ40kFNICqyuXi07LFxBtfUqjq125xuLucy1dXLXoWfDC4NIHZF5Gjeeq3fxuQ5qf+/Yl2&#10;yVzm41+9fOrPz59//fzFcwNwYSm0jTDSOXWVF/+yFxrpety+zb25WlNh+OPGRlaiMGTFJClnohNj&#10;0IJnJKAlCxcPnupc2XH85BUtaLDZ9MDYtM7V7J0PKFXs5k3L5xZGOClHKBbBcR++eXj73atU4OtR&#10;9OC1gZnxaYfNcfDQsQceerC3bwWtVMJ9HJuPTIxNgyQc9Iexlf+3f30GRZXBoeGWlvY3X/n4+z/8&#10;ft+SrqGh0XvufuC5vz3/9NefXrFs6QvPfexym0eGR/79u9/fuH5r0DupVDOsRgv40JYd9zbUt1+8&#10;dMrrGWpucuTzJa3eCvaaTByTi/3gf6AppLbDSXidQoyoZCgwy/Y+e0H06Wzfo3WMJEfeEDpsu+3W&#10;NRE7WbnX5M8OuY3mOTUDVzp2DwvJGFjrKikyQUjQVkCAYbS6NM+zYGXJaL8/JqcUKPuhm62F/ASH&#10;w5JQKIuKZdynRAKoC0I1E0uCSoKMhk4NNydlddhIFPIkFb1eryTxrVMraZw1FS5znYG1+H1Ro83F&#10;wcRj0kAMSUjUUZI5kvBPXBljXr5ony4ckcfWvPCdpq7GUHDk3OX9LfVKQkWJTWoOAi6xwNQkympV&#10;znHe+Xk5CBxG99x8PH5xbrvUHTWKiJu7TUgo//5oOVF7pzr7cWXGVdEuS8oA9ep4cOt0JabM5QIT&#10;U8QD37wNt71cEisjFdBwZcR4CmHcrEgCJrYiwVoQgGQJWl0zeeanHQ3WKrBwQpkmKrlEVIVWGUnX&#10;/m9KPTs51mjVuU2a018cg0/Qaq0TAOsWMbhgsSyRTOPTg4a6BkQT5JXAqUQND3peEN0R3DAZrPBk&#10;Y+6NTaVczixbtqK5pQsP4sVMBy86dvQLrLme+ZdnkKQ6cODjUNC3srfPZrB754NGI4p64MxCJoVU&#10;V95qNaQz8Xw+1dPUc8eO+1UIwWBzLZRH4x5FixX3QGkinYuF7e11qCzDGJ6NxVXIMKJIXSuL+bJV&#10;qsLlSmMxFBkCvAqiJOgQam500s0ORZOr6tDJzZaSjChWgZ2uFUORXCikJCm73VaTSlJcvobdgERc&#10;KhTQblFBS47iWUkgKxKxghakUr7AEWAz4BqNnTUaLJmCGEoONNYqtVQoxJh1UrOWRVAjnILKhrEY&#10;5BqVvSrF0Tg2PFZvtkK0WDGackpVGjK+sqBMpu3lWjEju/bq1cC+o02berLNjuHJKRvz7tYtXD5n&#10;2vt+teeOlYunFnyOoXCO+iuY9YZ9ymiUyWdxvsEarQSzFjY8mOZyAm5BjBKHcXwSMhhkYSkHZSZa&#10;h1iIc75YIBwx9XUSNluWXKQlVEB6qEFNDtIpFaeK2BBTyCszgKmwYItrsDFhETZYhH1rsJnWaThl&#10;eyY9hWWbpIR0tAAzBCeRZfhkZmZqWeNyAa8iUu0TiSBdFPP5mJpROprjs95EKmJkdY0SevLqMUvX&#10;CqCXSSnUBgJZBjC5YLDUIeRG4uopg6MuJkeGjVRW0ParCgjbKvicNJ0AGdCAn5YI2RVKrjFqjA61&#10;yckYbQqHS13XWDEYA1JxUCzJEZV4JTGTG57KDAdyQa2DEKQA/BLeYKyt3nn5sO/ET64MHhxD4V0u&#10;16Xmkqtc7f/y1FM7V60QZVLxYoprtyUa1PF0SOwLKtL8dCQdsbsLHR0xiBWQxBcipLrktLraWppx&#10;YsMcwd3YoDVrz1y80rd82Y7tm2pwoPF5cPctFsfS9iaOC0cj0Z5la499cWQ+ML8OT9xVq8RkDhxV&#10;5Ou1DC6oUi6dQC1u+cpeWqFwuutymULAH1SSGqVMhtdgVYo1Nl5yCIKJFRQtxU0rmnSggifWwViC&#10;zy4wgMA24lpMoLiGV48EF2v0tUW1SlzAiU+rxoRKxOJumhXKqcDs+NjI9Y6+JYZ6G0DKNcQC5Vgo&#10;4OIsEQlFNSv3eeawirDZ3eCEV5UA4XIk0P3o3OUzpWQG/ms4xcgaUD52s6FxaWtPU0vryMg4y6qb&#10;Glvf/OdbSlqPrqrD3kArMBgRK/mJpb29JmePvq7B5HZevDQtJ1gcpjV4xUgJm8PVtWxjSx0yXuXN&#10;q3tuvWXjhvU3bVhz36rla+S1WCY0s23nHY/9y/d3P3BX08ouXkwpCfCIIlYr4e5tGfWFDr76RgtA&#10;M1Ihmx1raPYVcjEVxIVlsA1RwrZeuqr5j5+9Ztc1XDj2waHTbw1Nz3/96396+j/v613rQRTi0wPy&#10;RHXdAm/cYend3LpEjiwy7qMcphPI5/DeUokvZn3vfRx5/8yKrT3L+lr9Lx3Rnoq3iJcGjs+nrk8o&#10;1riJLd1p2jrHG1b3ql0NmhL8bJSSI8hMGeM1JY8GroyyOhWJ7CiTSFw8+QmjskhULV6JMkOpMmL6&#10;6rjvVz/4XWri2r88tNlur/vb31789NNPf/bLH3/jW09IKRIXqn+89OyVa5emp8exL2K07MYtW//7&#10;f/5gdzsKQurFN55dubpt4/qeWGwuhIxYKpaplmrpUm0h7CgqDDVWnCvj8wAmGDaYaJymlMJQ7jJ1&#10;cSHz/lVOazA8c0/eySol+oUrQ0PTcw3r++t2rhkeGcwkEo89+lCDyz01Prb3zT3f/vZ3GpqbbXVu&#10;6CWQ08MYBLBTSB7LeFxAVYT/U6kCTlUhy3ITm0YgYBHOClzxQv7CcIfdbevprFkRfbDy4UhkdpQV&#10;hMCcb2x0qhBeSE9fQ+9OYmjzJ4UGk66WT0SyZUtTDx6hYP0kwhFAMoBrFxQEOEacN2ZVaOFHSpNo&#10;wcSrJd5IYUSFZmK5CkGNuIquAiIl8QU/6G+mGkZq2LIXlFpExPkoYgZ6JuDz5r0hPS9m5LCMkuJi&#10;xWmqT3jnAcVVaVQZSTkqpgdnEhqzGJI7HUh03hGtrSELKzYjF8VmRTJlgG78YmB2S7slk7ihkNHr&#10;Vm0cHx4BOLd/3QqUSN117VcuXquvMw0NndM5Gv/zBz9ualz63LOvY53wzDf//d47HoD4YWFq8p8v&#10;vPDm3/4REc2v3dDX3NiIN4zfC6JH7v6H7ilUEj///Q/7N/Z39i0XUy2Zgu7k1bOh1HRXm6NeXUn5&#10;Rqo5wmTvyC/W11sPfpAdHZlKh6ZUpdiOJd1fvfvxL937xK0339HZ0lOIkGMXUwOD185eHLx2bfzh&#10;Ox6G/e/Ng3tv+tIOppgOXrribqwTwN0qo3csK0uILMJNMiIrFWckHH5yuKRDNKMSCcB2FNDUXBSX&#10;EEhmirLlYiRTSZbUcmVNEMNpJjZqIRrHNA4vejxxrpwfvnX73fB33xgc9UamrU4T3tvhAqe0GiQM&#10;J5UlQ4FRM+JtpiUKU29J6krX3BcnCCrn3VyXEifPxtIhT5yPpHkQsdATlDe0MtYlJOkollErBec6&#10;Gs+XjKbl16+Hu5YsuXXHUh2bqkRH6ukAkS+mQpUTJy6NnH6rQzW2uqcmqMohuldi31yWy1h8UEFM&#10;L2axvE8nky6nG3ofgKszhWIqX8zBUoxuSirPBeNcvoDTHJD9IAYt7n34SjidUjIqNaVfzD7X5DjT&#10;L5YTKuWJsYmDB0/++rd/qKtrzsW9L/z5v9f39WK9lc/nW7u6WIOZlzBVEWhBCgQ6OAVowaEjZz/r&#10;WrnMFwmev3JlVf+G61fG3n/7UF/nhqGrc7/5za96ujr/8ac/nTp2dPDKZZwc9r+/r7ej7fjh/eeO&#10;Hz1z4tjC1Mjy7s7X3nj9xPkrZ29MXRhZcLb3jc77UaaqlvJvvfp8Nplub19SLHJ/+vNf97z9Do5O&#10;Wq1WAsJhPrVlff+hTz6cnB5F1L+3d0Usmt779r75uXkSK1iQjTghmyolwmhWLsL3KBmeXYsHHE5O&#10;ogCD0B1+/7KaBNSuvCwgEiexLsPOGVuNxf01fqYl6A7RZyDS40HzdFFeCgeSpQ1r74E86dDRd/K+&#10;yBqHM4KkR4OZNxuvJIN+f7C324m3EjDcKi0XCnjC3kw0POdJTPgjoVISEDEwyxffXxz21Qa1yKiq&#10;oati1WSNdEElK+LlhN8AJQ3lUxmBM9TbM+g74UqolCFSFM9FW1SsZ3SabHGxWpNZbxcanVKN3ijX&#10;ggGDQ0qVy18bTH9xMN1fb/mXh7unL548+uw/byOZh2WuTZaVtM0aG79y6pMhvNT17EIkq4oSuq6V&#10;dCaL42yrlY4HZy6Yna0VQoGfigqs4UpWxurSIf7Ix8f61nacP3Nj05qVTUajtb2uubd7/Zq1Zy58&#10;cfTA0Xa3tW5JO6KehVD27LkLvatarSajQs688vzeeDSHXNbI+OgDDzyUKeThgH7/3Y+kVen83Fz/&#10;qlXeBW8ul17R15uIx+fnF9auXnvowNE16/r5fOHylcHmxtY9r79XFUoDA1dwPO7qar10edrn9dQ5&#10;6ipCQqVTgdJhd3as679VTSsD3ikG6rVqTmO04AXKVhBj8idycxIzLRiFhHySI6MC55wZsZ49HmDU&#10;xi3rC04dW5ojHOoNCrY9IVSkFgJDEINdW9ZQYS6j4yFuz/nBftPqcBNC56uA/YqERkkBzA3M2soV&#10;tMMVMKOgE4U7XgVHUOz9KQW+WJFIjOfKepoVsiUwh2g1C7RWXoz4AOjrZZEgGBQozaMkBjktaTaa&#10;lAycZ0aDFkFWGhHQFF+gWHY+HFnw8YMTszaltjNKx7BSg+hwufnmHz1e4KO/+PV3b7+pv5IP1/Us&#10;S0lINEcQ+ZGXS9VIPO71A82gtLvxdfb4oyOf3VgrWDNUTbW5TTUQLO654K3yr1YnzXcsR/i5m7RX&#10;SslqnzHYIIpQKRniVPd9407MlnJxv0rJYAeKiQJbTRcSpUVTmUpRkRsQuJCj4FwzIgFpb7Qt9omq&#10;i6bRQBBFLK2U0SRS2VIhV2cznfz8wIt//ytMZB8cOhgMJpd19+fynByqZeD25RLo6lCIYhl1JpUD&#10;ZF8o43Rfwwt4sYEvEuk1BjWrYxUaJauTU8pkNouxSokT3nzznZ6+vief+BrCch9//N6hg/u3bdug&#10;pGl08UE9xdUJTuFFthl2FYtFMQziKXwpEb20quwYT772zp7xmXGpUQmDAQY5To1+bmwClScK7UZK&#10;ng1HMeMsA/Ku0anw2+CrLMPkxEKZlar1ZqVJJ1EwHIIkIlwBqyoJVK8ZFUDOYso/Oi1JFussdjSB&#10;gvD9CuUwZvL4C+E8CYElAgq4PFerIRUKnXlVJlt8BuVws6owi39DMKJ4cbaogTgIB1qJBHse5NM5&#10;FaXgRcmh6bbOzgx+vrTczdPw74IMuNTUGNp3UXI20qpoguAcFxgJWjLhKGVf4ohoMldnRJ0qcmPr&#10;xRteu/jCupYZIm89dLjWt9LtruhIjvfPjBOVbEuT2WxDrrMaTYYWPN5irqTA36pW1Uvg1OVnIgHg&#10;E4HiEFMkem5cKmszmKCXtab42eFRZZ294Nb5yEVgshwLPjAPMArG0Cubn1VVgbgAwT4i4VGlNCrU&#10;kzdGTHYb9kU6ik55PDqXOSG2ZwozjXoQNCWe6Rm3w46VdqFWkERjzRpXTKcO0DpWJFIW/TBzClVV&#10;VW7UWJWpkQFGrKthReYfdKxYm8QqBCMsoaCAmTfLG231OPhDtQZAbWbBb9Y5pOB0CZVCJjx49Wgy&#10;Nu0PTeTKibyQL+EKz5QDXNBfiyVUXFJRDVFZLxkPSWLRaiRU8HjT04G8b8h3WcSWjXZnRkgIZYGP&#10;mcsBUbuu/tK+2eBIwaC3lz1Z+1zuMfmSu1u6lnQ1RtNBgKEkFam/LNDBLGh7BMqFImXZ5Eh1NBXx&#10;xg+nAcWJK9MGddWpr9fqNdVaGWUDPaKrTmdX77LmtpZcNsEqJGCMWuyuBmczz+eLfDiVTnZ29S9b&#10;0d3X36EGXh8A2UpcrDZwpRJUYBZaffnyxeWr+qF2hQgvmeddDW3gWdy4dK1UzONoI1+cuKMUinYA&#10;RrCQIkm4RAb/wRwsB3gKgZ+IwbEUzuSqQCL7gmAmV4O7HG0sWS4DIK9BC7hTGpFQEXq1Wc8YImr9&#10;Eg1SkQVICflFWlYNR2JKXtWp5CH/gk6jbmhuVbC6MlaKSlxUedQU8un4zMiES+fqalllUjVqmQad&#10;uoUvMdgcIEHq8fpLuWJTQ+PF89ewPV3StRRtXCzDoAdMxwZE2NLIzLBkGfTqJe72ZMDn914bvD7i&#10;9cfq3ToXiw8pAgzNUnkdyPFqSdJMlqqZ2UI+PoJey6rHy+puvRywlBJa3FjiXfdnpS1tf//1Nw9/&#10;9zubO5quDo/te+e92+/srsiuZrAoREEME15JbX6e7uz69satdyYjo5s379h+y6YXnj/qqmvLcy/l&#10;KvvjvqUv/o3R1S0V6RSP7PiSTlkrStNQm+ZmF0aun1zIZkiBNZaqeMfoN20Qbq8URAvaoSxztDj+&#10;6kjiol9mkzX927pwh2quIrBUvaHdIyhEPKlFkY0h0iZ5lJT6pLJqHsQ7DEy11maL0N7nKhGlczfG&#10;nnvpg5OnRzAdDswP3Xv78mopuHPbTYzC0NRSDwhKazviFtzLb7zw6hsvP/jg/Rs3bJqZnBkeGP7p&#10;r36+ce0mVHpHp4ceeuKBdVt7br1j08DwOeyMMAK3WC2kwWw0ONtq5sKhkYm3j/sOXKYSJYXTmBYK&#10;jIL019L8qWt9clcwllr6r1/+ZOTaL3/5xzfefHs8GHzprX/279zk6G/rttc/+shDwFdwhfw3n376&#10;N7/+lbuhHndscKvAM0bDH1QPACzxiMP8jAAvFJ/DfMbvGW/oap7P+nDpT0kK5nLJe/xce32jpaW9&#10;UJPjWSlS6dQmHQLYtdmgWK5sW7OhrrNZbUU4hPKHy5eOXfmXr/z7hi3LpQ5XWaEGnUau1col0kI4&#10;gmpgSlbB+aPiCWO1VNXDxUDp1bp8Mh3xemE5kVJYMUhhe5Nhi1UV2/SmrC9YjidUVn2Kzy+qxpVM&#10;PJVsbG1x1jU4TDbv9THxVMgIDqHZOM4VNY1az/xcIVui9bhv1Q0NptvrNBp4LAtpIZsgDe6cFMW+&#10;UjE05WpZfj6MFxTpEodbGpByBimHq3ebf/nLv63u32i2N1y+dmF0aORLD+7Y0L9m+drNUqnitz//&#10;n81rdnz5S1/TG8zBaPDv//jTX//4axMjcZlZ1xoDxiNalTWXFO//6Oitt+3q7GqaDYxeH7/+yNee&#10;rohUM7O1k2dPq/S1VcvdjCgZGh9yKFx1tt5CWXV5YPIvf/6dtdTw9INbd65cvXPleruznTZYANDS&#10;aaVApXW5ulYvXbNh+7qN63Yu7extcrh9gelLU+d3bFmRmx6jCkXT0vYow9RIGuFKqMVgpEW9VYG2&#10;Zy6rxje0JGhyRTdJMzUgldB6RfigmExnShXAoXKRDLTuQPEagplcpZinpKoaMveUwgdgUTz3vad/&#10;yGVEz7/0rKNBBTxhIul1NNYBf8CqUIiL6A0aBVuvd2zIV50VyvrOJ+clhOvhXS4nvWBWwBdE2Rqs&#10;NZu6pOkU5CvKMgNuN7DwYVBbrRVKQjqZrp0968skhQ0bWhVUmJZk07FwLrIA0WH/UlW3wbeuq7qk&#10;rprh8ws1N7v0vrKyCfMoXAfRBWCkstmZKbvVKmdQ56kVeeTI8gA3I6UCqDfvCStKVZPLlgSbD29P&#10;uUKSKSYAPdMqZSJGR5sIOG4qqJPIMeSKhGJ//ctzP//lb5b19SWi0d9/919XNTaVIZIpCi2tSzCv&#10;ToPqh9KbFGcqPLkluRo+rcn9Bw6ePn/2k4MHXC73su6eyYlJ3A4e+dJDaDaeO3XosYfuf2fPnrXL&#10;u7/+2KO9S9tOHfl0961bu9saWhtsKkp05KMPe7taj5w8lRJk9zz53Tc+OORo6TIYjW+98qqF4VTV&#10;9MtvHbr7rrveeOPN2QXP9773/R/88D+X93QbNAwP71Mu0eS0vbf/HYwnVqxY21jfvmPbrQJfCQVD&#10;r7z4mmcu2NG0rN65RFWTTo1M44DIGHUpspzk8/huKyUweSCxWEQ131ecCHvmknM+STBTvBHgz3gU&#10;V9KaCxnTNU502Jf5aMymVsjk6Rup7Pqt9ydCkaGJ89J8uJXSVJSSMdStnPZT169e+uD87vs3y1Vc&#10;JAt+DOew6gGcpRgZZVK429ogUbx+YyCRjKtV0FqKhUWrI8Kqi8tU5BWR6UGjclGIi8BqrpDP5ew2&#10;O/5KxIzm5yCJnFkMMDIGhU7ftXpZnVWrYSQamxpr5yzmLoqGcEX52t53fv3//rG7b/2T9zR/9Mrr&#10;A3s+/1aPQT+fV1RW5aD0khb7SMpZlb9/7rR1dbeza81wrqJrZLXea+ZihbfUe+fHy8Wc2Vgv4bG3&#10;QmIqDTh9PlE7efJEd1/ryND86v6u7SvXcEpp07IOi1a185ad+155hS0xRncduD6KKjEzuzA8cGXT&#10;2nUSQXL12mChVDZYzZeu3dAbDcFI+J+v79m2eePtt9116uTJvr5e3KwyycSmzesGBwYQPb3lplto&#10;hv6f3/z586NnH37kXoZiLl88d9PO7fc9cPdtd+yQycnOzpZENPvy869t2tar0iilFJvLVPuXbsHP&#10;CtcD78KN+hZHATEuCCUS3mwxISjpmtkQhEGQisNwGw0b3379XDkYfPCRXmlTPAvpc2KJlO2JI0qd&#10;SahmPUhT8yo6XC1ywK2jJeOPCGoGQ4patoTDfiQQ1tZw0cCkpYYXtC+UeenlV3RqNR7LqIWTrLIm&#10;A6OBjMYitTLntuFLThZzOQwyKYOqjGe9BlYAHKhrDmidSRk0rWUAr9NpRLAz+EUb3KAmFguQN5JX&#10;b1y9MnSBlqvrdY1b3Rb76dixb/wGFfRxDb/2ew9q2w2Dl05UQ3M7VnaxFjYFvrVMmxVh3S7igHGM&#10;RlWsWml1FuUqQSwzO5o+e/uzXsHFV0SrN62rfTHBXfddFsfjfarv/+U/9x49KtFr9PUKeTsda5TM&#10;KStmnZO466k7UZgQFRJVoVijWY6kcFQu42WRC+qsYG5gkVWR4Sqeo0v5lM6q5aoURPeI5OIKJsem&#10;Xs4gXw5b+NuvPreit/uH/+9Hu+978M67HwIt7vMjn8/OTylZhQ7bBjGFdocMGtRqXqUiC5lUVciQ&#10;EtCAivjf2J3z8JXisIeeOxbbNXh1+TPnzp+/cPG2Xbvvu+8+rKT27Xvr5InP+1Z0aZDtlRJTY6MW&#10;q7FYLmJhhQ70It5MQgDqjnwa8FfFVGFRMKiWHj1zBEjevo6OWrYgF5HYcTAqnXc+VKryiAq7NAa7&#10;ycITkngh7wugBRgFe5dVsxBbF9FoWaw786pSlY3mifkoFUnLk6WUN5xNZkwQSegMsUweXMQCX8Xd&#10;EonEWCTlmfNikg3NHNhoyVJRWhHDAslLpVkECAAfC8ZU0EeyFPweQjKt0BtxsUY+Oz21oDDrOAOu&#10;i4IkzdEGCGYQhSYBeuGsmjkuJ/cXV0zKy89dl17K5SNl2AANSpUkW+LUdbbhSPTsRK5JSm5oPX8j&#10;7L1y8MH14H/Iz43I+rr7q5FkKZjS1xQGxoynfVqqTNEqkdaiddoUJAXaBgh++WgS6A4OoieDpgDo&#10;FXKaWDcl0nJ0wrBMlwmZZBySb9KixJlJWyU0VUk4HPQGPSwv0vHilJK0wOKLHyjux4uAIFHKF6pB&#10;l6hHDFpk1+ugPL8wX7I3yG34NuUX+fLA7iOgWAaffXamztowrhGlakXR8JAGtJx4XOwrKBQacLCl&#10;vOjy0GRZIe5yYf5hyZOALeJiWCwFIwSiS1oTCux41cvzaTYQd2ht0NpjfjgXHaHsFbGjnNRmvGx2&#10;VBweDV/wLBwL5IZilZlQZdpTHglXJpLlyVhqOBaGL2gsnvdnqhmjBeRzZCWUYU/SSNpP71uYftdf&#10;jy/bpTI5IbLPVm/mnd9Q9C2tyOLFkHitOdJIzsPBjqdAjVKWeEm2kAQBwqTM0QwbLOiLmNWWKIHX&#10;lVH+UuKxzy+OMHmAJRAZl8iALUTpQ4BgBPpY9AwxdJie8Gi0CkGckGJQroBcB5nSnGch7LI7gbVI&#10;MUaNUhvFIIDj7DY3rdHxMrpCAYWl42oUyRhdyCWIcKaIQbkGfoVKLsfrazG3ISHgdQzFIrRZKxBc&#10;qZbnavlCJZfjM4VKOl/GMShTRrESOHIu7JmfBeygQkkyREGiwAUNpRif2aiDfpuDNITAnY2rQIQt&#10;ylQrKVJU9MxONjQ2APQqBi6bVudEcUSykflZ9KZAM5YBGlaioNGIMy5qDGmgoPEipGIh0LYCy7q6&#10;KuXS0MjAinXdJXE6I4rmqkjg10b9Eyo4hAHZKCeVRalenlEqwz3LNwxMhvLZBYt41mByazTLWZkZ&#10;syAhPZBeGKgJ+A/q+jY8YcDDFs0uBNGqmfj0/vfGpq+Qxk8+3X9q7+FXXt73lR/89O4v7bA4XR8f&#10;2N/VC86ZRCVyKRUyhTpF0VYFu7W+Zdm1iaOYH33rqd/gOVKpHMtxb+IX96PvTVstu7VG3aY1vd31&#10;HamSdzQzHQhl0D5o7m02OZrMxkaoH2oOZbqxSanQShz1wrr+/PbORK/Cucuh3cHEOjJBaV7NuL1T&#10;JakmyNL/dysAXDY6HvKdTcfGyuUUxahFMmNBpEpKArQJ1k2pzVimsh42k1xiVq1bYVNoshfGRnIi&#10;fU+HW6GUlmu5M1dPfPDxPmwdv/mNb87OeQ4fOFLvaP7OM/9p0CrHxkc/OvjRuUtnula2b755zYx/&#10;TGlQ2lwOUobfq4wqMmEpWfTlx54/LLoSUg8nF04MlJqMGbcyXykMjdxQ/nHQfP+d+XXuv3/yWpfT&#10;+dU77nrm209tuf/Opq62TqutU652NjUhejpyY/CVl1/+ype/0rGkE89AhAcw1we8iWZVIiR2JJgi&#10;YUxURtwyk0CRbNbR5kwTGdT+ikK6mgnMHv+iqb5O2d4UQ1xIjCiOVUIY8MGGHtdqb2RdrriMCIJO&#10;oUB3TNnusjS4rEqLOiqWejIpg1LPSFkeTVEF1pmIrcX1Om0V2FUGxskc2up4KYDpomBpSAYSmUSh&#10;mKuUSvAvV4ocg4g1koFaZSCfAR+VAleBq+lLkvJM1KQxFxiqqFayFjvAuL6pkQiiFw2NOXHKYjYv&#10;QpICExVOmfSpGlpxnQhF0cw22nNgOUAHyiUA8MmSusvzya62xh4Lbt81TC7wkHDYrDhv/O73/yBk&#10;8tf3vPHAg5tWLOuSlMXXrk1/+v7B27fdfu+u+8CCfH3vGz/65Q+d9YavPLYbM/ts2iO2aaVSulyu&#10;Bvzhmen5n/70F8lC/g/P/n3jzpvngpErwyOxaMTpJuwWlbRQ0Vd5O2WeH07t//jo4KBPKFCP37Pr&#10;q3ds67DQGnF1bHz8pQ8/O3T1i0ujx7/44r3rZ4965oPY+ogZgLYoXGUSpeSrB1/r7nY2oH11/VLX&#10;8q60ho2QJI9xiaSiFol1BZ4Op8RzIbEnJs0UgSeJozqfSDL+XHJ+HiyTQCISyKHkL8QFDmlN1GlF&#10;Elk8kzWKeK3GzGE8LpN9fuSz22++vcXVevXSlQsXjvSscpaEoMqg1Or0LA2gCq5BEZ3RYbCsLIjs&#10;gUL1xKUT7e3Erj5Q1PGGcpMylRJ7AEGUFqkzi+3tgrFcVENcCNcNpC65FA9IEqf4w2/f6OvrWN1v&#10;oERR/1xQTJlj+Zq2VmO5VA3t5qocbPY02RSVbdA19ZeEIgOpKQadYpHPtwA2khG/a7EIAY1sEUUe&#10;5OCQ9ssXg2EsNXU6zSL9CDNRQhLxwcVSYDWAruGfSl/OLrIEGVqcTiBNmDx57PwPvv/zNRs2Bf3e&#10;X//mpysUZrtEKcLucS5oMLsFkObRdALnrAJelUCTEoTqiqnSyWOn7tq9e/3aNefPnUIuS6kgZmcm&#10;7r1/mzc4cfrC5S07dhw5fnTtho3rNmwEMeLK9av33n+fL+jf/+mBCOLRE8HtOzefunC5b/WGbTfd&#10;gs0Y7h0mDX3p5Gf/7ztPuU3ag6eHN2/e+rNf/GJZTy9F01evXLbiGGjW18pZSiKEfbMaiyYeSw5c&#10;H8NK0mJyNjW0dHd13XPHvXX25huXp04euTwzPIhXLSSw0AprpAqDFP2Hmhg9NHQ+wvFCIm3JKexs&#10;vUZq0wrGyOczsdcu6Q6FTGcSqoGc3MdbRMaZOk5eVxnjq2s27IY+/OiFAxjS1Vdxb6pc9cy1LevH&#10;EUgv6elbbi7IPFXCUiaUqP0js8ga9AWYxMUSo8HS1t5Gy+Qxjz8firJcVRRNi0IpMpyRRrLiaLaa&#10;x04+XwonKzjdhNJIdoWn5wB/kPFCkwXpPCfd2GRsdqLvRcEp1GDW4uwp1/ooZczHHzhyNRyS3bbc&#10;+uDd+j3/+2b41OiDdWpttDqckx4zc9cViLV760UyvZAXs9Q754ZWrkcIsDQwElhrYcTJyaLOqbGY&#10;oqGFbDijZwAuqoTjXi2hjEaKB0+f2bqpr94i/ezIKS5ZvhYYmQxOD58/OzQ66rkxfXP3xitTC7o6&#10;l5VlBSV34uMzISQMAn4kwHVm49K+notXLm/dsVNA5G9gCCEjHx4Is9MtLY3TU9Pg7a1a0TMzNTk/&#10;G1i9ZhWOzhAlP/jI7Vs2I3au+eLEKdTkOrvapuYm9AZdMBBCoebqhQGVruqqdxNy5uK5oY1rd3KJ&#10;1MfvvWGyYhNQhHgNQlIWqmOABd22tAQJ65RnIrLvTxeh0dh0c09nP8lSHte0ypujGrQ9bFETBeC4&#10;WJr1jNOoH6QERYGeBZ8ZnZpoUumyFRaZMtDDVzIJQEyx20KcASVE9G/44esjS9sbDcAGAlKQy6AC&#10;F41HxJWyQUWjj0Ly8kQ6AUYDCMbgii/2t0mJhmVgJ4YGSaHR0ibH+Ow04PwSmQybMVy7wsEIl8sj&#10;P9veWLeydYk5JZp6+XPP7/eSyfSQIqu7d80t37ivKi+//+HrT91xWz4RLBnBWtMXMfcUUbF5T43L&#10;Ohx2ldbCSRTQqGZjhX3P700cmV9HLDErzBaRMvrZ5Wkh925ufN0Dmzds6YyUxa8cfmfJLQ1WVYm3&#10;qkOMXlJWEvd8/X4JD6VLORRakOkMZRmjLOflVToUmtLazBwBh71A4YoZriJBLFOiGMyAvxNJ5czu&#10;ZgmtWYQr88WJGxfkEuGpbz2jUBlyXJVVGDqXLlm3fgXeKG+++SbM2U5rCwTeqVQI4ahKJYoqlsBH&#10;y8VQNuMp5MO5dAjxoXgUReF0PBr64tzpN95/9/bdd371iad6e5YjmPnH//nD1WsXH3/8ETjANGo6&#10;EvLB54o9E4/OrATcWOy0SbBEcKYp5QU1q4/lktFygjErtm7buLKtDV2X4lywqaE5IvBlrI0YrWds&#10;JL0wZ6Agp9YXlbK8Sq4xmyGQLUQTEGiwUrm4gBcJyralkMebSiWQj0I2mMRsx2GVmXSJChfgEIEg&#10;osm0UKxUc8LUtbFsJG3UmhUaXVYsSYNsURVkgji44EcNGk1fBKxkOE3D8KpC+7nAwYOsQSNFCpcL&#10;MRdVGDQxaMCBXfIGcNyGoptKcSxpxHZPYdDl/Tlyni9dS8u8YL4IoQsjolm/PitEakbxnk90/mqt&#10;z0hu1M6lLecPHHjs1kyeib47rLC411TIDBHj/O8OzD53ib0iseScjMSOmWVJLgH5mNCTOo2NVlBK&#10;GWWz2bH6g9dLwnFG8K1FIk8mLrPpg1ROBdL6wFC9zabHMrGMlm4MWDqL00Hg8z4wVpNIrKmqFnsQ&#10;AQHRlFYgUS27vjDF1FsBawToQFRIJ+lGh5s2iDNcoqTDxRpAAxmD/GVybNRtaUJozxhfIAsxZ10r&#10;VjTBQjBWiFnNbRkRm/SEVKnw0lVLkqSCl+KsVqHy2djcnAUQJxlbRF5RzHPZaLUMy7EpQ4gjtfRw&#10;6HqejcZJX4bN5Fi+oBTLTYTCBi2PqCBk4hFPxD8bD8xx2TjHo8RfVpgZnVVFq4BcwCVHJuHsLzzx&#10;eSpJ3NL10I1PhoY+uFYd53bnex9Wr3JWdQlWktpo57faZK3yZCVGKBGlFEE5npFkYnymymCxwwM7&#10;20Kq5q9ev3HpUmLSn51Jk5xKopUUSzm1ksEPGcn1PITYNKJGFMcheZJBEeTKxevehUj3siXpkk/K&#10;0KRMW65x6XwMuEOnxUHJSyl93ezknEGFrofmhRdflqn1lqYl1+cXpnxxWmWBuZtVYUsgc5rNTp2+&#10;EMYazIM9FabrJVDXpUSymCsCeI14oqhYgHsbJD5xGXnSmqQEN4YYjBVKRMKMW61xpQKpoUs0Kkgp&#10;h0odXZjBEUKiYxb5mTjA/p/zvlLLiCoZCZr7ySQjUyhYfZlHdl9Rk6DFifkrAwaYVWVpsLUiSRXz&#10;R/D1RG4L8yqUt3AUqvL86ePHkOQz6lX/++zvzXVasarkS01I1DJPHlyfGCpaFkqiEReNUq1aHBwY&#10;39/WvZ6X12cKQovBev3ysZxvKDFzyTt5NBnNdfU9Ylt6s8lhx82bUmnR60pWq6euzR04OY4m8dp6&#10;4xev7vnqU/+2bNfNoCIgqdrZt+Hdd0831dtYZJ2VDWplSMomADY5fUTYcOv9Brd7+brbFGJd1n8k&#10;lfmjlEidO62f91e7VjRblK67t39JmsafelZM8XZTm0VlF5c5AohwsTSPwBmwfzwafZosZc5QsEGq&#10;nEtbyE4T2aCIiRJELG5PCe+8++aV00M3r92ik/I+z4BQ5usQfdQ0g/vjnZkzSKFpk+YoqVLcBqKV&#10;Q8+uXmlocoEhA/IPKZaX1veveXHvy1e+OLYQnPyPH313IThz2127epf3/eCHP4Lx7+tPPLOhfzMl&#10;Z86dPvqj//fjZd3LbrnjplguLFMBUSyYHOYMWpwiuUjKxm6EAjVh7OgAPxC+48lnFGC3Dsyk5TVb&#10;f2dJVh2LeZr+nv0kMPTp1Nn/+tl32pbYWJsu74kpyuKX3t0zcfVC6fLgufmZ55977vzZsz/72X+1&#10;NDcjRo8KzdDI2A9//JMvzpzt7VspgnWE5wALkWQSkenhVDFuX1JXRNJCUgRGUsYV86e/MLU4qCV1&#10;WamaEym18iYKoTGxnhKxfqkwJS0HCA7XpppIky1IYTAgah6pBXGcOzBqblTqX/7Frw+ePruqfxXg&#10;4yWKh4AhN72gxndKJw+Vc1w4YaM06ILiKU6qwC+SoNcrzhWjM54GhzuK3RN4l7Cu8eJCNs8ALyfB&#10;I4YseRIArBVM2nmuiAK3zm2gGhSTg7NUEpQw5MVgVdEpKKiDiOlxsnmFhUqPJMNRxtkh0BpJpciS&#10;aOGQEzEuWap0OAwGEpWXPPb74KnWBKJYqI6OTx8/cvo3v//RjvUbSVH1rX++/ulHX/z709/dtGZz&#10;IVP8/e/+O5IKh0LBrDiydn2ngCZ+Yr4gqwOYhlVIR4avOpy2TRt2TUwlP/zkDKnQyjWIylbXr3O4&#10;6ioOjUscVRx8fc/Btw4zUuuXHr1v04ZbN/VttCrlVSl/5OCbz/7634eHj3WvsW+7ta+nu7G/q6O1&#10;vXE6N73n3JvXzgx/8cmh0YHrLx58U9GqumVNR21siBYK4AF6CTFGWmYRQPZcLhUPJUIJLkMgA+K2&#10;kg6TyGyQWPVVvU6wkFK3ntAqYLQPz/tribwWlc9chVo00iCimbYCiEXC26tYCPnxB3z43vvpKvWL&#10;n/zknnu3p/PTIiJJKQ3wewKMG/J56urr9NbmJK9J8ooPjny8dI2pz6XRi70o7iOIBrMqJrKFHGck&#10;JfZaVJ6YiYyNeqYnEilvrVhBtQGPgWik0tjYc/fdWwTpUCQ8opc3stY+yt01dm4kV0z4efNkwThf&#10;AFXBvXXHr8LFsJ5Ow6wIFEo4FIhEQ/X1dXhYoYOUzhVjEJ/APoFtezhGFUusWVdTygHWl3HVkCcg&#10;U6tglZVhvsyLQWmmZNjnlWamh/Hp/nDfx88888OVa9YVMuVf/eanWEgvE3SF2VjEE3PYmqyuZqwF&#10;irARokNQQ0KeECEhGEfC5uLxo2e/9KUtW7asPX36C5AhkJ5KJ3Nbt9zmXYgeuz58230PvvPJwa5V&#10;a7uWr43mCifOX16zZdsP/usXO+7Y3bWy/+MDn3/rO99+/oWXAJSDTSLhmXJoKYWEv3jm5DeeeuLc&#10;pStDM9FV/f2vvvY6pJrjExO5dHLThjUOfO2EArItvtmp9pWdaMwilvT225/+5S/PIWfevbRLpzXY&#10;zK7erjUo5/StQoay9uff/iE6Oc+FIkvtjsSsJ4n0rFJjMlk0RoNMa64pVBC6pVDi0qtVjTb1igbV&#10;TZ2JNYbQGq3sng7pymaZu3x0fH5t710wE71z/E2Hy2xJcqpSNuBJaeVa04plNb/LiC9ia4WrOaqM&#10;Vc2U9HLUUuUltUqh0esVKixBjFqt02l3Oh2QiolpKX73AIrgs4F8IFaYqImUcTQrFItCWalVupsa&#10;Oro7rU47o1Op1ejHSYEyp/VaxuXOyzV5qXE8mv39/754/cpga13jPVs33r65459//atk7MZNWgbC&#10;wetF/UCDavcLX2+6bWVcIzv66cXlbUuo0uJH4vLYBVe9+dU/fNq4+uYqm9RWAFAR661GIZDOBpNs&#10;nUbOStKzUVZh7d26fmmLw6Vk1+zYATOAyMrWtTsribhGq75n8510QvrH195esX2jgSasbYadvWuO&#10;H/w8FIqZHZY1mzcCODPr8XZ2dridzsY6x/DA1UIZ2x1ySUdLoZDkywWLUT87O1PkCn29ffsP7Ndq&#10;tJ8eOTQ/t3DbLbdkM+l9+z48euLwqfNnaZr8+IODF0+fq3PYt+5cg4oOkkCJaGnnhl3DV6699cbf&#10;l/XVG9wGsRqQVQUsy2yDtajJZYoTsmz26HPj4XBu3a4+dVNSZVyEhSkCy8E1ljG0gVPUTUiFMFfW&#10;wOyVi0nyEQKKmyUSIQTKa1IMfYuUxvRdIkI6mgQfEPRv3CyQcJMpsHqVCMXgwlwiHQfKH809FA4s&#10;yBtQiHqlE6hnEmIlQyswvkW7Ip0pppIcV9DajOYWV4Whvrg0UqOJtavWA14FVxNSoi69feLGjb7u&#10;rjqHTZrgD/3rs+lPT+VToVFtUfPIpkd//a+ZKvfe5+8l+XjPys5AKUK7DQIvBsUntgDKX81mN+Jv&#10;WJOxkVQJA9m//dcfxt46/bhiiyEjl2XEiiF/OZ7+gI5+bkw9/PhdUja7sn7V0dFruAS0lmMWQ7OK&#10;7mwMKYhHntydB+xFVomk/cTialArQUSeoHN8ntYhv0Xj1oJUWynFG3QabNzwKsLB1OJokSvU+VIS&#10;TwRYmC6ePLfz5psMTtf/Prfnj//YOzl5FQlAu9nUir7Ust5Dh46Njk04nA6TyVAuwhuTicYCgHbm&#10;CxAqI5WN4kxtYHB8fBSLWmQMY0530zP/+r3Nazfjh3Tj+qW9b74Kssu2bevyBaz7MoFASE6pTKY6&#10;WH1oAjnfdCE6H5weysYCapCgQJXCL0etKFfz4IAqMFYtcjTK5kI1li1UZCz47yrKYjBYSFI2MzEJ&#10;YjA0yLhh4agoZRZJOHwiLo7hxkwEsY9EV8eoA+6mhNio0VRUMNlsKZLI+coC/vERthaBXclVIv4Q&#10;9gl2m0OKODK+0CTo4GIN2pRg/WdSuFmhQoTNGuL8sUQCYij8oSmFNBTNG6GKwCI2GSqRZZFRm+Ml&#10;aq0tmy9FZmd0JY4vsSgAFIWcWIf4aH32ehSsRlm3JZGLyi8H5NfTA4OD7oWUCCytu5fUVuiuR8RD&#10;A5duXx7RWksnZymZawNGhy5lg3CZYz2MS9964/zw3MFr+esLRruZBi5HkkftBxEOwB4wbi7yi0gt&#10;kCokVSw1FtHZjGIRsNsolSd9AYOjSQ6AUqEyH5ip6vVS1ojPutFlArEuE4+WoylYpfEnL5CSAi1L&#10;5gqZaMpmdaJ7VuJCzfUrZYUUAJaAfDCYEcktRTHO2cVKwK+jFGIza5ryKaV1aUh1GK5gp0W5fNUT&#10;lTpbJhJzy3v1Ua0nK0tIMSAqMLw3DMIq4IxxUs6RYPfnhWSE0ZAplT5NyryZsWjuBpg5k+dzPm9N&#10;akZzDZP0MnrlENxgV2hQsRgeO1xunNilWAoYDBWK5Rd7c1QqVvvnb09USgaF0Rw56zn10kXdXO1+&#10;xn2LqquL0Is0sswaJ/WVvsIWTboO+NGwQYyTGkpvcITjQ4D0apGvVXS5KoX7YyGTjkabWdPK/rWo&#10;w3tGZhva6zDAL8MwWZGAIYHLLJA8oNbi4okYA0FSgSvBOlsjq6QK5axKrxVqFRlZIyq8UqqCDhEt&#10;U3TCCZpoN1rYSs3UUQ/qGpkpqmwQx/GcPxopY39SZFQa+KVIHqgtHUzJJW/QqtNmFGSOlmpYvdwf&#10;hlNPplwEqeHYgwseyskwDUvA+ANjGDteUR6clUQ4ga0vWsDoABa5os1iHblxo5zPYpAGo1pN4EB8&#10;WJxEo4hZFuCc9eNvW+SZKmbxWHZiCYePNqgiCkqmxlZApsI4iE5HIpgD0SyB2p24CjQA9eaevavX&#10;r9cZgWjP+6ILIAjpTdj0FuRS+FeDCKwh2YhwAX4zjIHiMQEvy/t627KZ6myM2XjLarWesDYYDPXN&#10;rv77qkwjR9DFqjSUCp8aGf7nZ6f37P3TsaFAjWnhRi+R4+cvX7x+6323tzbC4Y6eOVah0n0fvkcq&#10;grggBjKqcJUuKlgpqw3MeuMTyXRVHIwlP37v7xdHf7VpfYTKu/7wP9H1t/ZKaP/2dd9U52UV3zS6&#10;mdhaKwgtIHQiFCmBOyB5LDxYuF0wHpUj5SAy83I6CSaFlJGpZXKjSVGnxRxofMBo5VhdX1NjfbUS&#10;KhRDeqNdJLVxFSMBzZ7OuDA3RsDoRyrICtIR1jyoi7hPmW0qe1NtUR8On0yxv8cJWW5SSOz+0n2b&#10;128bR4nirXceu/+xr9z5kFZlHBmefOvZvddCl7/25F2sEmRdCVKhMFs0Ny/JVDgDgQNzde9rR6oL&#10;5YtXhxzI3xTzwi3NhToyPDhnyxtbmpe/985ekqzqq0szbOknv/oeTZQngwvPffDW5YPHkjNedO51&#10;Tc0Ko5bRqFetWPnlrzymgA9FSqJPm86m//s3v25pafZ6Fv65d8/We3bpsOUPTGQnIwqdA3/rKBEs&#10;YJ6cns1NTcQHR4w2h667M1UDpoEwS+0yMTQv1KItsbb4Kc6CkiCtYOtLZAtKHJ3SQVqcLRF8SbqI&#10;gXJpyZ4OB6wRswkuV6N0rEajqGT9M1pKE6nIpU6HuJAuBLwUrN8UFCjQL2LcKVOBU6ZSen0+GmJ3&#10;haIM25VIirCQHB+NagUwnzR2tFg8MRiOUmpOHGOENC3u1DYIw96Sz6NQKjiFtKJCNI6dn4+315kl&#10;oUnEYyQqnIXoBI/GPkYPyoWIPrIQ39wgU1YSSSEHylbBA75Zuq61pWfD+o23be3qaQh6Rl7965uV&#10;rPpXP3+2xdEWn53/829+2Nhu2Lyjr3tDa+u6zjAXl+RLxGxEUrdErqLwQB0dGHrwjkfMpuaPDp+d&#10;zeZa1nSYbOSqZY6KrzR0+sbHb5+KThd6OpY99dVvb918O4iweFWdOH/pEJAVB14XiwqPPHHbzXev&#10;1dll2AUDWFMTijKGt7dq+te3NXQ31bstSiu55tZVXatb0+G54MKsa9nSvFYTQ7JKRNm4QjwSzpQK&#10;VVZGO6w8q0pJJXFJNYNCikTKkZJoqTovQrYBOWKJEqv6WU8dqg9yKo6Bdz5Pzc0qnS0lBp0I+YmP&#10;jt+06ua1yzaeu/RFtRh0mJHCFBkd7th04tjhK3V1Do3Zqne1pQT1Qqh2dmBw/eblDouMEBVVRSPe&#10;zajYJXI4K4M9kihGB3mPv5Ih9bZmGnBgoRYKTklluapUnSlYqoK0pUEE+fH1gcnmti15cJr4fLur&#10;scyaMuY2a+8ma1Ofs35lGsc1CmH5EFMlAxEMy1MWmxMnAcBWcgUumy4iWUhCHJgvZSM+g1lbAt0X&#10;PvZSrZDJ4xsrVcuBgsZAiuVJ3NbxMEZ2DqjBiZGF73z7h8t7V+eikT17XsoWQnhy055a9Uas2dRo&#10;6VySGvWQA/O4V4DGWcaHtRiLRT1VOTLYhbMXbjS3uQDF+OTjz7ds3CUj4SAKbNl+27Wh6RsD5+/e&#10;ffunH32EMlVLkyuTjJ47ffL2226B+feBBx/EierEoWM7dt138ezJbT0dy7uWnzhzqrnexBckX1wf&#10;uP0r9+UL/5+jtwCT4zyztrurqxqrmbl7mFk0YiaDTDHFduLEDjsbht3sbmg3+QIbh2wndswkS5Ys&#10;S7KYNZrRMDM1MzP+Z35f3lzeKHHkmemq932ec+6buvDZlT3bNw0P9n7uoXu//Y3nute3QfY7PT6C&#10;bmEikawGJgqC40xBKlU1NjQc2L8nkQgdP/7h7Z6emZnFaDSFdLmU5pks2kcefNCsrem5Pn7jym2/&#10;JwS/7viI88zpK1euXJtcXRqcXDbWVqUwmRbx75aDs7VFz3bJaANrQhNx6yNMObzWucU5W/e6TXKJ&#10;8uiJj/Q6Td5u14NSzaRWPQHNusaLfVP6ZrVOA/iSUlhmKHFd5tBFcAxZJXUqrIosCAthtNEhOOMp&#10;hLRJR+l1LKORZTQTRpPYaDCqZWqtDn8is8FT0lUbGykNl4XBFZLiMpzRSZY9VKEW863qFE+2GqKv&#10;2wuDvcuhG2O7t294+sheSWzus7++kbwxswUlcRbjioNY1bOf+smXCvEgn1uMW4RwLXx09Gy72Wgt&#10;eML+FVreTmm6Re0dWh2hSNgYaIWyQTM2huPZ5NSUyqKNlgUyjpghL7DE7II7Dr2S2aiTW0yooTVX&#10;VVksVYyrLuKSrydgF7Xp1+Fiw0yBJ9lUXdNktjZXWVAM5UrITZs7BCiV5TJCHnvjpnXmzS0d3e0S&#10;ubCquqK5tVFA0yazxVpRefPq9ZWF1Wc//9T2jW2XTp3GD0r7ujZaJ1y3e8O+fTvqLGZWNn3fwX1b&#10;tm/MMf3os8CmffvGyAOHP0cyy6dOfdjUWcuFiRSBQoA1/Dd5jVUr3GS07GH5Qzc/mEO8tmaPMSuJ&#10;sDMSbbozp2nkTzqxoMjZ85nf98hWU/IdZltuLs/CCsaQSYvZ/AREaGDy01yk29jQavApDiOVg17L&#10;hi1KMBxzROORCGLkMp1aqFXi4sUWUCKMvfKZuN+LYFMcNUQAulgiGZxoQZ/YoBTU1xmqKgxyuSdF&#10;9c4HLMxMS0cHCv80JyPIhEBhmZgfr65XlOh4mZFB1QMj/d7JPru0XPuVI0d+8lVU0G/1XDh59t1n&#10;vvJQsuBL8UoFWPbQ+Al6c6Go3mqNUjkkdk4eu/Hn7/4m+PZUrUfwkLpLlxMLZIq2I1vGk9O96fmz&#10;xXndesO2/d24kPEJMTgqx49+1qlWlL1kc6mCeWKC9eUnd4Vofhw1cwzcQgkrIY+zBAhBos+HAtva&#10;GB+zwhwqnQm5VImNUcTnB2NYpa5BFYUikRj2+5YDsVBpw649TD79h9c+/uI3/qOhmui5fuvU8bPV&#10;lkaLpWLHnm1lbvHvL/9dIdXUV64T8Q0MIS8QL8ws+W70T4/MOEemXZUNGw49+Pm99zyybe89W3ft&#10;16l1Hrf9v37+k56+K91bW62V6oDPkY5EBBRYbmiqKZn4B8pnhUR+cbyHSHl0+KQmg7FQEA0WMFSJ&#10;Uglt/mQwVEolbc7VL3zjJ82b28FwErPRwkPiUJjAg1MorTFZ+MXC4ugQlh5itTSNRT4WzBj5Urw0&#10;zS+rRBotIsG8NSwQRUYAgkkT/ACS7ClnviQB6SgcwzHR4/OyhbwSDp04C2M4jz8xt0zn/QszWfwO&#10;NWpUw+EXQPA3EgzCvkSszfJyUZSGwBpMRvm8UjQXcrjcOD0q+fpUDk8X1ACyvqgrYvfFyv4yXZqL&#10;JVlxmeGyl47FMt9rjRzUmhA8mEOezBkHhe2Z/fSTrS6Gz51mhWI+bebOugq2x0fypNu1maw8qRSO&#10;ElSIIe80Zcmobt7HHnLjnOPjeW3OQVYCpJY8Mt6wPSBSicwJns4rbghjQxqFUidU5gmuIRkbm50m&#10;6zo4hIIV9geLQdrSAIhGhiz4eVj6ykQaQ7qcc08tsri8oIwOUgyLSBUdn9HqJHkJtTTtpMrBtMMh&#10;AYJBLUmoWT52CSA/DCSjzqk4usU6nWApTZc6U2IqIPYVmQpdkiguDEe04pP5qVhDxM8aXU7fwlWg&#10;6MDiS8GXSCI8QZRTAlWXBLV30afTmnJsapRxZyl2DQnLwU8W3vrzzNhZTybKX9dmYZbiJPCJ8HCQ&#10;EoIQZZgCN6J6XGWhIAkuF/yzyanPVgRCE8WosF3ze5cYs29PNg9L9jGrK9KcXaUKKVvA3S9NfL7G&#10;edBYMGS4RTtPCNyRIuJNxiN+BO6oHB8VoUIoEnGhIoUsSkEnVTltDmxR8EOFla4j4uhu39h3rW/g&#10;1pBj2YW3cl1lrW1puefazdH+0ZnpZYOxxnlzMZNI4aqczJb0eiO63nOj42O9I+4Ve0NNLUkKnCdO&#10;IzyQWlxVl4nxrMcilPku9c5iVLgyr42mpS1GXZk1afeMT9jyUYaiohJdT24wHHU6qBp9GO/DHEfJ&#10;ZHjtLiyNuFJpOJVekx8AC4j8MjJc6N/g/8BzIhDdYmRjOTFXxsB1Bc4ANmXUqvFUDQ6OFgVsq0qX&#10;QxMYd2CE5NATZbLwUeUyyim7nRn0Qzgv4HLJHFBsIEZJSxTCwyhziqRAYgad/qVpiVoD6gOCc1K5&#10;5npPX8f6bqVR/X9/+aPJpG+oq0VFQ8Yq5VJFaNAolSwnwKKsCOs8mxAGF2aq1AKlXtEXZJ+/60jS&#10;zTnpOj/T6omyF9z+C7f7Xn796D/f/HT07rRVLP7iQ489uXfDg1sq0V8vC43nrvbMz80fOnQfB2sl&#10;JmtmYuzVf/yaUY4UeLqZhMQraJkISwtcTaVFyElPHXvnrUsn33Z4zn/pPwtqXvrP/+0XKTdhEVnf&#10;spFH14Y942s+GI2OweGA2Z2mODk2l2CDuRkQMqIEHGtsgFwApwZ/q8wU5Bi8NYszjKMcloBNchfc&#10;Uw1mcdJSIVJJKLIQcjkMejVBcZBdBpUI1wmRUsxAVyfidK4MsQm/WsZjZsoUzm6ZiIid45H5dCzg&#10;WJ1XivJ1uzbJtLUXT90muZonPv/NJoOJl2O8+LcXT168+K0vfLX2SLNGmqQEiTvTizj3bG1rw++z&#10;AGt2yP32b95srX/00Qce2bftno6GtjSd/N7xH4sebOH7Sqqz0chMdMa/dLC+5k3fwPP//RyPl+sd&#10;nfjr66e+/pUf7tp/oGP7utqGOkcko+hq77RU6Aw4p4MGTLz45z9/+umnuFN1b9pw/5F7a6srX/n7&#10;X/Yf6vbOXQJFVVG3Myswh4lsMTNRWL7u7O8Byrx5S3fMDLck2q1MTAglTDYBrSLuUSilkwWQAaRI&#10;Sq5Mpn2ox9gYaT94KeFoGrqcrN9uEBW53IKAz6i2WnK6tqMf3PzXz/+nobtSWQ2ga1EirUuQpELG&#10;klP5bDqB/xaHr2CxxTkUo/F0ZpV9kQAXdFoGT1DEFZblDLsVSilYabDOxzBCwK5GLgWGksASDGhq&#10;uOG5QrNGzQgllybG2RpRWiQLcZl+z1Jszq9WaKkaS5xMc5n5GIDk4JUx2G5vNRAh6sS1vNeGawVN&#10;sVRqgcZoZFIimVSgFmUne68cfe2TR+594bHHvyEU66+cvvy7n31brszFM0toa7OkXBczl2GzJfgg&#10;z8Sj1TJ0JikGd6pv7oFdj/GFmj+9/QbdqNx57ya9grEycPPFn19tbTr46EPP7tmzq7Gpi80XOHy2&#10;v7z2yl/f+LvQKKxqq2vbXdW2rRMGMMjfabaAk0XfMZlJeEZHbi7PjlG5hCgRMVTxKyy0kWaQAV9g&#10;1Sk1WvkGM3rXsFbB95vCFDCRUcjQDlfi7oh50NobjQlIKIRRgIcwpD425CNBhOYSa80bmoHLF8PD&#10;A1YMAcuZllzWa16fYJeW5ueik97//t7v8ZJ85a3ft7RKM2mfwtgg0rX09Az+45WP191/kGdqmHCk&#10;7o4tO12rh7e3WwQFZTEtzGV4zPI///7Rf3z7b8deOXP6o5Pr1zUZa6rX1mUyVTDDShZFmSKvkLex&#10;aTSb6dFp5qVzlx/YZrl7/vyf/3i68cABoahkIHBPCsSoSkl9Y5IPd4VZKOAnuXa8c4Oznt//+pW5&#10;FS9PIPvej3/bvm5DMl18//3jEoEYGGMG9IAul9ggTFKAVYBGJQgE4go9wkLIqyRx6AMCMRFMsuHz&#10;lIhGRxaWF6M//uGv66pbEyHPL//924tLAxXVWku1RafuYg2FZT5i3ulL3lpsGYr7lldW4Xnm5EAk&#10;5BolRbEMnrHFFfgjHEO94621LY8deUijUp2/cPrN915dcc8bucTBbRvHeq7v39Kxratp+PaVgG3p&#10;3v17BvvufPzRseuXrpCR5NYHPn/i+L/21FUcvP/Lx25fM2hAQjafGRk68ux9MAxc//TEzm0drHK6&#10;99ZF+/Jk352rxWy6raOdFsvlGiMe1/E8K5ctp9IpnG2LhZhOI924cX1TSyvM8xOzs+8cPTp85YJE&#10;QpurG8TK2s1772/bfKBr496Gpu3r2nbs2HR4x7rdOxs2BFfLfTf7JZBTL7ONQYGSg3lbWUKILf5U&#10;5crqtE6ggTJ81aGvrdTqKm9+1sshGfb50Waca1jcYfeKpt36+zdexHHkwLpdNH4AuAXSG9GIVdOL&#10;w8Xwcp1WY6Nrk1zloiu5uOwX8eTwKqzBVUs5JbugYOf5aGOjY8oW80hFyJNB/63CaFIISTkXgTQn&#10;M4rlZ87SujmtNOQ4tX/954Xf/f5NhK831Jqeffb+dc1V8bDvwh9fMi/Y22VKiqP+bClIrdPse3Qr&#10;ZqhWmWJpYYEPnCLgJUJ175Xb9zRZVCneG8enWp76uifn2FQpj3k8BaIsK5XngG3CA/3GgLS2yqkw&#10;l+12nioZFnFJL8lnxcr8Eoy/MkIOWwmyJdQ/xlrH6Y8ZNsYu49ZGbS4ddyGngPFEOBzCPck1s+CZ&#10;9riWMqurWacLgp9YKs7koc2E2BOmy0C3MIE4jqN1IxZnUumlsSm6zLx+7TM5V9LeXB0vJkoyjr7G&#10;IgAXEaGTZLK6uTIvKmXSLhIJGY7W7Uge2HcPIN7vffRG6/o2jdmAqBpfSEmcU2W9YAkxPdQOWMTg&#10;uVl4qKvaBXh8irPWGsFORiFI51iuUIYuSMz9AWrKlthgttcouhIimS1kR4cDmfdCXi2Uxv2hRC6D&#10;7hLUxhzwDzHQp7ivvP1O2Bbfs28feihY/6I5sOY7TSeDLkcsGMDcX6FS8QSSFJMCCy2xvMLRm/jt&#10;9RlhQaY0rgR547PBKoV4PZ1kieQROitlOER+e9/IsFIF2mhhmZhfWVrkRplTpejt5Orzf/l19737&#10;y0Txd//3y5n5vu//4GkBFV9ZHKRNsixHJUU60Dtj1ptLQoWLnboz6PjVU7/dzNR9UbphXbKCn2ax&#10;WtT139szYg1+9/pLFwpL9z+z7cH7dwmlyPEJILC31FhQ5//zS1dhcKvMc1ZuDbMeua9TIiRiNEPC&#10;EIntCVG5GOcJcI/F8xIxdUa5hH/SIuLL8RTWMniMriwtGU0mgiWG95lPMxbnZqRCXX/f6IH7D0G5&#10;dHNgYmP3Lgkr29G0XinV/On/XkzDrGzS1dfXdK1ru9t3ByMWn999va/HB8NsVc3uAwce/txjTz3z&#10;zMaNm5RwRgt4EOnMO5de+uStD89/LDHKdt2zGzwNn8cl4nGBXJRz15aXUDuyCgFMY8dmp+JlUl3b&#10;ylVXcKVau9sLIlmNThaPBgEGxDfG7faWYJcX8WvrWgL+ODyyYLijYI3Vv5TA3RgoThOPJXIvLue9&#10;DoscGmcqzZbHxBUsPn7oGVzAVrFcg2sunwd8nAiDshZNYDybL6BpCYxvNBaHR0uKcCfAq3mUCWKR&#10;QBAcgBxu67pKNq3gsCF8IFgIKUbBfo8pULBmscHI4dJqATtl9/hEKkuBKePz9KuzqzIcvtA4K+Yi&#10;FCdCK8xkOORbFrK4ODwRCalxkQjPLoZbOfkumtUpCx3UyPQC03NbicPthIICqiKQ5aeR2nad6d7I&#10;ccJ/MG8wkazlN68Zr7g1c67gyFjKb0ckhV+jKx6qKm3VlPVYCgrQ0I36Qykv8krJQiiEdzo65DKz&#10;rigReBhpZT6XdsxEikl5bQNwaF7fCqkVsQQyfoaH3hVevMq8yRMNsZXiLKb5LqeSyxekc3xQatNu&#10;ghsVC6iksxb+Al2NRqJRxvjFJYbNm1tI5mYUzDgz68GkH94yjtON+WhYBU1FWVDWwsyJAvtIcnUm&#10;tqhFBrEoSRdZS54ZNHyqLF1aUaugSKiJEumLMu0MlX5jSCh0l64tMU55YjY5t9pXTrF3sSv2VQ29&#10;NxTscwlTitU7nJW+3NJA0T7JcIwzVm9ke96YuvXn/tk3F1beDMYm0F0OidOK2HV7/LLzIWbNNzjN&#10;1ixl5/o0D26KPN+Z6lY5tLwFMi9mFuQMsIVxsqBlPGEu4ovOrAiXcyF0lphFiQwoVLVUgsx6cXRo&#10;GB+T/uFB5IYraqtdNvvqyvKjjz6CnElv7x2VWoUYlVQm3bd/b0WFFZn8icm+XfftMVVXDg9MVWgb&#10;bOPujDe/Z8seAM1uDF7XVCouvvoRp1K3rrp+4OqtHJzGqdJnr76naqmGmmb80k11ex3rxtSN6XG+&#10;SrV0d7yczoir1Ojq+ByOoN2rlWoB4UnDLEOyUPaTlzhqIGny4EMys8ANECDjsgRgf7ExCsZRiQyF&#10;I1julhD/Q/S+mAEzXS1XcPj0os0W9PpV+GQVEckBeBIR0DIs83BHCmkxGgarq17s2SCIBjsQ3T0A&#10;PvBgxWACfT2+RABcs91ml+m05RLDWl177tw5FGDg5ubQ1NT0hNlkUirlxTIwY+VEOq7Tq3O5FBrz&#10;AMij4R6EBmh5FRyERU/y+vmz06MDNy6du3P1Ys+1C+dPnwi5bNs2drzw9S9/6+knD27caNJo+Vw2&#10;hDhyjd5ordu978iHR08vLsz4g6sj/Zf//D+/2tl4cEPN/WZFUzEbWVpenBi3D/T7GUwJW0od2Gpk&#10;MhK798a2NeV6x6l3zvO276rgqTprNzwQTp+zEXaGriZGZQIAizLS0TIKavksxIflCKoGa/AG9H4Q&#10;8GHlmaUIFgWQpQCWgCgRrh+JQlis4s665nvn4MKlRBA8Z9JcwAlLEDZKQKeHyWJhasqqMUkFUo1Y&#10;Vgr5orPD0rSLE1gUJNzFiBeWuSi0IWKDurrJneO+9u5JUYr+8ueeFTAKrsG7L/38Py3tdc98/wXw&#10;hkVsBRtPJIF4NlVQmXF75cK9FwzG3v/rW5u6Du2872FotJfR61PqLNbKqaGhWKm0U9ueuDy1iKjy&#10;XtPcyljDE/e2tlXNr0z+6823f/G7v4hAYMPPAYGVZWHI42QrNRokqyErzOe++tWvsAjm5OTE/Nz0&#10;5x59BMduj8v53jtv71nfub52s9TSHOfmHaTXHhwsT45SM/MGnYm/bvM8X6IuJRJ+N/wHhUgYtf5s&#10;IFJKQcEWdi3PO5Zm4qEAbI9Ibos1RpZKU8R6GeNZrRl3pLAtlvamuCnci3j44mnkgjn7nKTGaq1o&#10;hb9AoxFBUMuJFXR8mNJEsXQByimSwoK5SOCDnkTZOyiFGQIZLyT3y0V8DgghN0oV8nwWv8wqLXrK&#10;yz4oUMJ8bGSAeqHCAnaYzTBptZIi5ZpcqNZY+RR23xVzzDzAG+AmZRkhTj5lggc9ZcMn6cO7Y+qN&#10;RnUlT62tqFDq4eOMi5jRYlKcj7JnBgc/PH7x2PCeQz/efd8ToWzk/RP/+PT6B4cfPzAyMp1PcQQK&#10;S0GsLZY50nRRmogmY/aiuUYAWZQvG3PF7n3kcUcy+fbZj5554nFGMHri5XeJBPWtX/62rb0JBBSb&#10;c/Hi4IVXLrz9Ru9Hhk7jN771hXqDpEUhIoRADMVovLwTseD8Umh+xT29lPHFNAKVRqQuJphyTz4x&#10;ZU/MuWMLvsCSR86V1lXU44qYB8OaYMfRlIiFVVqtQCQugu26BoyCWxzwI+z5kOov5DK5cDJaihQj&#10;/gSDKKTcNoSWQ7iUF/O6SDzq9Ai62vPsgrBUuHvl5le//i2t1XDx8ump+RFJhVbd0So0W9MkdWFh&#10;HlFJYdXWaJzvtjtpVqy7Qahne/gxGxsreU/4ty+/+/HRy89988lnnn+sqc1aVWWVS1Ww1gAy7PNF&#10;gRwvgiee4mHdyRGKJufdfVdutnfU11gs77z/2dPPPyNjC8LelWAkqtTUAicLcSdYk26Pw+OxJ0MM&#10;hVBx5vRFSBK3b90VjYc3bNyMRNLHR4+L+LRKLEdWppwBrwx8LCEa2H5n0KCH17pMsgmKpML+eA4r&#10;CUrKYyl6ro+oVKbf/Oa3XB5z1TH1v7/6ITLnbR0ddY0daLPF1Gi5i1l3J5OctPDBNhTDOXZHykLx&#10;tlrZeEzwqRQXESTOxk3r9+/ZtW/7lieO3CcmSkJGdmtz3T3bNn73uWeOPP6lqrrGfYfu7dq8jSNR&#10;VFbVbdi83drctn3nAWtN49df+O6+e/cmAJ+s0u7uXu+NFrS1enY5VaWpM1eZa6pUwhQvnvEzABaH&#10;MKNQ8objQonswOEjN3r6xDJVEWFxAvRaZG6INXksRm5lSHhAICshUoe/wOhk/cZ1tbXGK9cmPjvX&#10;G4p5AGmVStXpFAZzgFgV8C7gC/UMCSmqaTzx3tvNZcL3r/PsvkVTsypQw00VyppEPrw8za5fV04k&#10;lp1OWqEzW5phg82kAtmg2yTiYlvsdQWLLRth4airMqjo7Kr/Tiy7DMzdaiCRlhtSXMUdR+kEc+sd&#10;r+blt3s+ujwdT4IOGk96AuxsAkxgZsgN7ZsfJWWqkCFSwYirnApXiTlMfzjhibAEGr6pJavWHZ2c&#10;7I8ojl51O5Z87XriuYfra2sBjs9NzoycePufkgV7PS2fZsXPe5cEFsPDDxyQazVMizoqFeQJwjcw&#10;q6KsUJ5MDlwmgjk5R4PO73gsNOWO4DFfXSGIhuJw2MSQ/ShQhblpnlGT5ktL0TBHxihyaBlTmgi7&#10;GApBlAvlBycdjwLhGz89K/Jy32EuZbrlDc0GNP7nyrkIGF0ciq9TcYw6jkqF5yFuSgIWv0CwIGql&#10;573xOWfCHaAgpeJyQXJm0pxwKlJTW63TqZ1up2Jd3fYDuyRSeTiCCT5abEzMkth5hjsY4Jl1AQRQ&#10;g1ERrUUX787tkUcefgxB1pu3LzR3VKnMMuxCMFOhnAWhlhempqLECroESwOZ2GzWXCKrJcw8p+ik&#10;UkouUwzruoxOFJK0MyBbyPoWisLq3Q6hqEx4ec6eEkuNMHaKXcLlEUBsKpGFkzrOJhDdSYRiBp6s&#10;qOKoTBoO+ASZfGTFFbd5eSV4XoUStYElUWRIulxWiIsZORlOCRkRGTKPqkoud2I5tFyETSdrzE0D&#10;C5inpbxigROLrfpCZmVbc1zF8yZc6SwEd6v99qnllZ//+tc6o2HRsfS3f7xIcotPPPUQQg42xzyu&#10;BkgdSgmZz25jc4s8sTaMvBmrfOrDM/M3F772hSeW7KtpPmXYXMXvtlyw3f3VG38Sm+nv/Oi5TZs7&#10;E5k46lG4RYOrkgiE2hsbjUbZxWs3g9k0ZVKzHj7SquFmEgJuMUlLk6VgdJkh1+IVimcmMsBrM16C&#10;lYzCGsamuYJkAvu1gkqpR8AEcaB4ypuKA7DKAhN66+6t9qD70u07m7fulMCUki4qJfLtW7dOz039&#10;47VXarDXrK7csLFr3Yau5ob6vbsO7999oKutq8JokfMFIbttaXLi/InjVz89+dmJ4zdvXhHoJZ2d&#10;TSarNhT2xBJh3M0wJYPgMMvAVBN5u5RayJxdngllMtbWzoJAGodAFXwFkTDotrmXZ1HUjmbw3s/y&#10;+XQgELFaakuY/GZRyMKhjwuAo33VXYQEmVSWKSVRpiskKsfgABkJVlpMKLYGEZoq5oSIEaZy2Ds5&#10;fC7n+Ex0ZBEqnygIVPmsLIdYFCC0gNsFjSYjarS4WYFBLIBrnc+TCmkJJi1QuJAcRiYf9fqjoXCu&#10;zBAD1c/nI2vJKXNKsUzJbSdKnAyD72ew4xyuHzDQVBhZQRTGomFQ3WReMkgj0VZmA62YkAtIqpyB&#10;AKZVoGxSlUVkyCSowWlYn3X7QryZUJWUOyag+4MJTaJ3W1vOH2bahniYRaXmA8IcFQTQ57FmyZe6&#10;+dvr6QNNhU36gCAORzkN0IRQjOa3ArcpiCQUErEMdHzw5JjoTSEjqEpFR4ZuSCp0pFTBKDF8ca/A&#10;oIa1xFCWUmkInoPCfFqADSQRSzAwwsvQ8bQcEhoGWM7i4JKzVl17t2RtMddx6dAK+85sfjQWjOOL&#10;UuCtzpVuLi0uQ2OiNFRw3K6AVJyQocOIVSQ7ynW6qIG58IJUiRk+6mAm23KWLY3J9Jg7y9Ss9exY&#10;wjcwQKf4anNLliZGOMN3S6dLUT8dp5KCstBqadJXacwpRUtx6BPf8FurgVlnxJ1yrYYd8173mDM6&#10;5CJm46oQt4pUk6jNlHMz00Hv2fna6fSXNdubyyo88FKtSnc9T/9gu8eADmoOqFmbw6OIJ7XlfA59&#10;IY4wUkqXZWRJzBXLjbRSxEYSFQG5NMhjnGwqgw60Vqtddtq379sFEsx4/6DFYjGbzODbj4+PGw0G&#10;m91+8MCBDCr1QqHf64sxIs3rO8Fpdy75umq7bp2+AXCVY2UV4PUCwBwSdqh/8Zkf/5teJBu/O6hr&#10;byAiSXY0u+tz90sF9PDVnooNbSv//JShlCUYTEY0XSjn+VXqGCMN2DpUqiGbVy9TejBcYhIWoTxp&#10;80hxTECqj4ThGCtLdAqK0BBjY4W8Oha26C16/G6eTIDHJT7/a7+UKwkwqxCLAhBIu9w6lYZg4tKF&#10;AggJFE8eRy2I0YRcORuaGfwgJ4WonuLeDaUJFCtAO0CKAA2XVIJryOjwsFqjRdxUpVYfO/bRjt07&#10;kGwcHR8vlcv4KBXJlFgmDoZ9pVIGsROYiHFwy2ZAPdHkGMQb730Mkvz3vvbs4/cdfOjgnvv37Xzk&#10;nn37dm566J59W9e3gc4Fd5hndvmDD/7xxjsvvvn+S2PT47RYWlNVtWfHQceS48613nyR2r7z/he+&#10;/v0N67e2dLZs29hyz/4jh3c83FLV0Xvrel2jsB+NN9vyM0+rRQzJn15OmLYf4Iqy67Y9ApRiOvyp&#10;yKx28Y2wFSYYUSYjzcKhHCqsXLBI+vOMhDcSLCBIHnZimwuSKAOeZcYasQo5cfzbwVwwy835C7F3&#10;3j4/eLuvvsJCFhgaqUHAUQvZWtTfJ4cn/+vH/75/525KocQJRaBUESIxqVDlaEmgxA6TQpbCQmuq&#10;KamBl5P8862TmQDxH1/+ET+Tv33mxOqNa/s2dKw/sIMrkWJvTqW5eDktp4szuVx9nZVVxFGV/vD1&#10;Mw/veHjX3kdCZc4b//rrwvjizdGpHRs2NZobT57/dGNNS6RnUnh/12gFjqupzV/8Bny9v/zOV7/z&#10;+EMGogipFDsBJ0kRIfrJWNkrlmp8LhjycLP6zf/87xeffXrv7p0fHf3w8ScfxQhhfHz0bl/fD3/2&#10;n8m4iEdQXGJlavLowsJgWSxWr2sVVphKGQHLT836FpkkTEUqsVAjEoLVV0nLLLQMf6HT6s1KnbEk&#10;YGIWW0AtEzwhkC2Zaxt/PpuWiBQSiYIi+Vg3rfondBLi8N57B8dcWo1VVEixCk5SSCJlBfYlg5lx&#10;+SN8INUFdAaG8WLO73Vr9QaKywe0C7FYsC6BU2JkMd+RxtMJmsc30TIqmccuQWbUIYqQSRcZYjHO&#10;MZgkihQyUIDDY8tNihqsxc4XgyZlhSLjMwJCvuhLj0xwoxlvUXRjYbptcyWDAzcJtG9OuOPIpJDl&#10;W1ke+PDWtauj09L//H/HujZtYbNYb//+ZWd5fPvndujqMfSsELElJa6sLJGDMaKNZTxzI0w9pyDW&#10;cdNM7/CyQqhp27H77vLstH0uNLsUnbR/9cGv7N1xRCkgvCszv/vNf94ZumJt0tWvs+7bv7G1Viui&#10;kjJOhsUIqxIJdjSyMDYyOjHGFHM19bWyCqvKhGuNWSM2aIQ6Rq2Rp9OVVArCpBPWVHFMOmBAwvAx&#10;Aa5JEAsrqwhr0UIptE54ixHkWjmCgecCDONFRjKeioRigUyQG0XXCC06TzbhJxW6CFsE4TtzeEhm&#10;qVgyGehsKLsUjrtTDz71JV868vvf/erAgYNURWXBZPHEsx67a+zTG7ahhRe+8pW7Vy5c/fjDvgsX&#10;QklX+/pmdC9zPBgfo//vV0e//K0nnnzm4UqLxlSpZXM5YG+cPHHh1X++Nz4xZbYiQJUbuOjORouf&#10;Xfl41+HDfLkZJ87enltjQ6NfffaLjGKutwds+RGhwGhSqcJuT//dedz9KkyGhK9srao99vEpi7l6&#10;85ZtjQ3YsRXWUJIsKugOVluqkpEUH4FRvgB+i5g/UVNRi6ZoLB6Fr8Xp8BAlnl5eUcpwes4NPnz/&#10;E4fuvY/FLZ+5fPwHP3q+qk63Y+dmtdaQyaI6opwqzlAZN5+IR+4zrtynsQiY9K0BRhU3uVuLSLIQ&#10;yhXc5NkITXFVMrVBrUdABKJRpUxurq2ta26FjJdSV7C4fKhuw7HUzOxi78Boc8eGIoP9r3c+dAej&#10;Dl+AQqSnukFtgOCQr1BbS5xyPhbS0zr4QuNRLydSsrQ2qrQ6oGg3bd2+adv2usZWODfwlbxyvUej&#10;NwslCsCs8aFGGCePoHke9ko+PuZrwfFiHgMysM7ZEtn6jfc2NbVmisGPT7x14+rd99765MSpDwbH&#10;rl25fvefr53ZcGC9UKbp77+lMmFl2iSUiVZrSsNNZJ7BC+KPBlof1+KjGc6mywxBXd16p8/be/2z&#10;9W2mqbG7jSqDIse7G5VVPP6d4TjZ1V5VD9xVwcfTbzmXrTq+Qr7+1w973zzaxnR0awrbOjTru+vr&#10;utu9LM5Lb59599oqy7BfYHmQorS1bHxf4iQ7ItUVnf6Rxs4qhbkupWnwq7dd9Gs/+HD+ne+8VCEU&#10;Vkh8Tz1Ys2NnLS3ReGyZT19623HsnY3JhVa+MFTgDKW9hl1d6w5tAQWRthjjXG6UZMq4Ijqcv3H6&#10;7tWei/UdmruXR1o0TVwiPh9xR2lV7907nVuaOHl0TnOgOCFimvE5KVpAivHziYqQF6Mi8LcSIXde&#10;xEqt2ZchMYjzwfy5uCz2UecYy8wGyfa2xpgvipkc/DzwtsBigFE8Rtawnku5EH5JKL2cZZaJ+WKZ&#10;XgubM4CSkVVn2uk1icRSEo+sBF8usLbW8M0GsLDEApgUaNylcbkCMQKOFXcANyt9lAOWVFwuNyqU&#10;lunZ5e07tnFYpbfffaVjXR1PDBSxoFBOkVHCD9yyMBbGC46bt6pqB46NZRZScrRmWGGxHu6wJDYB&#10;Uom2DHW0VkeH2LzeCDdAl9pNGX1KKciGo6xQLk5JYbVkiEBgjyYgUyqJ+Yl8QcxaU8gbavX4tUgI&#10;WNYwV8CXq7XgcpfwgwbDDuJ/MDkiK+icK4llRH1VQ4VQz5MtxfW2aHxHVUbLAYKAyCsRIJSZYqXg&#10;ii0lV1eWqoa+9258zh9TSt/76EKdqfnpr30Z6Ljx6dFf//7nh+/ft3VHF09A2pwQ+jJQRFfTQvS+&#10;QiGkiqk0S8hGLz+bcY3a58ZWB2d67jimJuLu80u33x66cDc0sffzhx579mH0FIDcS2VR0MWQH930&#10;tBTRtkKhed26WInxbz/79T1feo712Je3lEMufOeZQm2cV/bnvNhjcMDZWBtZrLEh8JHCyU8mlfHY&#10;iKTHcRtmMAC+5iHY5nEvisXCqQmb0VTb0NFwbeAy0pMikLkIlpAHU16Bw2EYzbrq+up33383hXJv&#10;qQirLIuCAaLsctmmZsY/PvnhG+//619v/3Ng5E4o7pGpRdX1lo6OJpWYD3lIyOtE4l8EXj4ji0pZ&#10;jstKscsJTjGRS06Pj0eyWWt9Dc5vmG3DroNqKyzvyB7he+bwe+PpiFQqgXJXIlFms8VYNPXqq69x&#10;uGyVSpLOxP/4t5dLQoG+utoTDvX03NYrDTUVbb5l0A1WMlEPlXUDBJQLpuxY5E8MOVZXWJ6YIJZf&#10;dDnLOnmOUZbjZlUue4MBmVyGqRUSYR6nC0wqo14rEuA4WIyEA/F4EvkI3GUpgpKrNWKdFmW7KAii&#10;+SInmy8Fgi5/DOdFJiOPn9J8IRHD3iSHIpgMAFYRQBIeRyDGEosVXIU4xc3zyKwhn6po0pa3Whxi&#10;jpSn1WVkZDxaZodDV5cd/3OJkQqu7On6eNarWbm9pdqNvObF2+m6A3tZUnHYRDt3a71P1Lg6RGFp&#10;3pEJCM0yiijIS2QRIwEWBAG4sxVSRD6HAEB5Dcq9hkRJlKVp5sLEYLCYql63jsOks1glMLMCiYoH&#10;XXSMEfa5nTFvKNuTLUSBZSkD900QroVxSlws6njRIhGbiNbwWj4T8lim5UjhylDfR7DELM8v+xN+&#10;iO6zBdKGrLqOB8+43BWN0aq0RCtHiZwMj7P7beQwDuxTN5c++Ve/nFO6/fFiYz1aIe5QJm2zhQRZ&#10;sraqkaczhxm2PsaxOeJKGXlJf44qCV/674Eq1GjNHCm/qGGa6GzT3HU7y5cppeHMDeW8CcKZohwZ&#10;caYMiFROKBA0WUxb2u65776vbzryOd1m+5ydqNGqn96+2i29EBttbDHpcAGZhVKTi+gXIqcUXJH4&#10;UYN3mk25s74AvxSADy2ZxngPwN61UQSDWIAnjiAamxo9QV8in1UadSN37tTV1iC3PDM7AySg2WJe&#10;WVmGUBVTQex3hocGSbEMHF6vN+Bx2esqTKsLk888+TCYzG0bOqrqm+eXHTVCmXFdUzIQHrzT17ln&#10;+/zQaL3OqKqxQk4dXHFqm6pXzvXUtrYJaRGNXj5E13rAGfFjVNAZDJBzRRftLI1IQtPgKXI5HIfD&#10;gT0V+MJc3NeR9kUHEOuWPFnMoIoFjkfZ43WCOAcK6lqRELeiEpHIlRBtUynVAY8H/F+cQbG6g6MV&#10;9t4IwLaYejDh7oCRAhdFF1bcPL4ol4aHALI48FtQmmHhkqSSCbNZsLZCWPPi/e50Oaemp9paO2pr&#10;Gj786GMEFGV6MdYLtICHInsxn4L/T8Bjp3I5gsMuUGRv3+DzT3zJoJIuz05E/c58KhIJunRKCZ4o&#10;M5Ojb7728osv/uDu4CvpnO3gwS33HtoO3v1f//SD5dmbVDG+q3vTow8/uXX3QZlVMTd/a3bi5MrE&#10;5WQqlXTFDEqE8ujZ3uMtVuG54Yknf2TVqyWv/p9o2llHV4o6tx40SLUp77AEvlTKQrKFSF4IGSnY&#10;0hnoSJOFIoH9nJeJ6tOyz9c763LMO1ZnVqZGgqtLRAbvTDaPx8cyNlVOr8ZtPLkk5stxyoyd3Vvy&#10;iWy9pZnLkhJF3qmPzw709PVd7zGqNSmGR66RJxilPE8e4yo8JF2Um0iJLs+GvpKAe27+k4VkqPTT&#10;F35Gl1jH3n3HsTT51LeeD86NS8wGPH7xA4sRIfqrZbZkOBQVKYpaVuazTy6WY9LHDj4RCSV+/ruX&#10;Hz7Y+vD9j75/+nxzXaNJYewf7cOXUScWCg+3vTp+5SsPP1Uv1X760ouseHDbjr2xHJqTBfw4ZPyB&#10;MmQli6t//eUf3/rTb1/9xyu7d+3QGzSv/P1vfX09qWT8008+2btnD14Zn505GyQkr/3xle4m3erQ&#10;W6nUTPWmbaRpXYgn8Mb8udVw0ZNkNjfzpBogfZI5dokh4Qn0JYa4jEQlxS9SQlx7PKxl2OtwYuaT&#10;ZQGTycPHDp8yuBfgtCazCXaR1kjF0lTRY4s7UlJezet/etMqItSKYllCB8DuAr6WyLm8fghNYSwg&#10;8V8sFsLhoBaP4jUHCgdZdpSeAWMPOlyCElCyHDTfizyKp5ZFI9HUslvKF7MwC8sX4JJHedDJzjCV&#10;dN7u4zsSemvlQDlcpskmKhGZ73FMeTFacGU4N5cK2mLpPjzWMhldOBTCRNptjw7fic2v9k2EbIT1&#10;a//1V5nMHFn1/Me3vmKysHUbK/unJkHMY4EUnM+zZOirFpWFPOnEbcLPajJw1KJ8NMZFHIUlbtq0&#10;Zdnn+fTEh08cvOdbTz+P9Xg4HPvgjV8eP/3+fU/f+8ATh4WCUoNAoIoGuE57zrEUCdrdodXlsWm7&#10;w8YmyQ1dXWtxF7zV+XSSzQ6wCZRWgyJBnMJKi8pIRFkREKDYXeMQvCaJFLAoBOHSgbDYAI8l6pUQ&#10;CMLbQOAlAUYxpjBoTScjCEXHo9loOSuQlci8d7UsZsZkCg6w+kt2IuLjN9XPlViyRObTf55/9ukf&#10;quuajl84CeltZXUz39w0G8+NTE6KmMQmjuTKuVs/+OY+g6zwja8/o9YbT5+4cc/nvlwWihg8/rnR&#10;m1PXV375y3/ncGF/i8ZjYWjqL5699T+//Ouhg4enJycGBu/s2LHlJ1/728qiTSDlNXR2/fZ/X5yd&#10;mRQIufNj81967NGjb7zzf38/FicYr//jg05r1cTQ0G//8PYTX3yynEp++7mftGzefP32baUQr2Py&#10;u9/5/pZNW65cuHT6xOnZsbnJ0cnayvp33vxgZcX+6isfbezqGOwd/OTkidHxKZAQdFoLj5SszHqG&#10;eia//8IPaxsasozM3/75p/dPvrn38Jb1G1vWYFjpLEZmoRAeNtMCLTfYZk3UNvLHiPKnPr9YLfv6&#10;owkp6IvJkDTTkGFVUWwdKoGpXCKcoHiyqvbNHEN1ilYHCSGISRMjY8ePnzx+8tPL168j8KLSG80V&#10;VYDRpvJFPi0cGho92XMlFE6p9KpsAQ50Qb6UEQko/7xdSHMxoRYWeQm0vOHAIQFXQfiCibUK3DYm&#10;k1Wp1ly8eCWbh9ozB3J3Jp3J5/P4izRMHpgN8KFbZcCQA7RAuqyG9hCFWnAUDu7EZrp1z671995z&#10;4KGHnty9+8Do5KBRKa/Um+6ePpfWFaTrG4UEV1wlxee28krcNBrn6xS6gAiOucnV5dUZB8gcbC73&#10;9LG3duzqvNl7u1Gi0qSYw4XFxuaW0Wtg4Lm563eH6M2vvNm3MBQUMtLPfW79/du1B7uEYk5QRsXF&#10;RNxAk7VajaW2QmO2oLUx6Xb97bV/lQu0uuJAjujsGWMliDa+/uCV+fiP/vPFW/0zUrZwnUa8x8R+&#10;cKNuZ4tBTCuzIeW5Ny/0/u6v65zL94hRyWB6y+ybIfeuR+6pbG/KgIFdV+XKp8Kx+Ezf+CdvnvzL&#10;H16aHVkaGFtt29188dzMZtgq2bwl31LVge3sxi6xWK/jMb3BFSkt5eAFCcZRCnY1XYZdhNueRlqE&#10;x+NgPZSOELgsFdiSQpkXz4pn06SttMjKuXjhBqFIVaBxYVKmCmp8u7KlUiTNSUC9hrppIpII+/KR&#10;ADNBSBQJEi1INmy5GqjUCmXHxFTYbpcgkI9vVmGN880Beh5mKJqLvk+0BJI2gyyWcJ7H8AoLioLH&#10;hxQoNpjj45NVVZUqpWRiYlCrV5gq9AWcBkt5DRsVK7zCpQTm6OQS1CLd2zefOzuHrGicLIWLTk/O&#10;hm4hK5BWC81RnYWAnHI6TE6OeBnIRAsDep0AV5BkAgAD+ASBLuNJxVG8LeGuYLCnp2bFcgUVC/hd&#10;TtDO4LIrCnkRKMDYEMKU89EUIwTFDqhYMXPtVnyD9XpRkeQWODohl1NtZMjZJfvCkkoiT6p5jFxO&#10;thLxhaN8a8PKy73sU6tTS46BRPipb7ywZ/89qVzszOUzb77/2nd/8K1rN89/6zs/qK3T4VplMJjk&#10;GNRnQPx2FfGW1omTSf7QwNzy2LhFYnzq8Wc3HO7a+sw9nYd31W1v3P2Fw9sf2lvTXptKxgA7ywEb&#10;EgoIJVKSyyvmszA1Iwpu9wbdgSgiwrgMs5748b2hVYexLPaQJbcBUC46vmCHxBr3nzVFVJmB1U84&#10;FFYCZwwpWzYpFgvKJTFJ0Gti0ZBNLBJeudx/6P5HREr+Jxc+0hu1GHWoZTTJXNPHMZlAqCNyLamp&#10;x87XffXKzWMffHT+2pUzUz0Dq5NTgUW+RaJo0Lbu7TR3WnXtZlGFLMpJlzjFTAiBOAagdVKZuMRE&#10;5B0XPMB3SmyKBYXf7OxCugTyiIrAULKYxJDM71oBO2uNvQcOi1AJ6JnTORVLRIGUwHsEpnAelyuA&#10;SqZCj3gnVs56o7iqGqs1L4cVev31v7W2b5TIqpSaVj4XqWQ+FYtiEp3FIZnmStVKi1ihLvOCvqCk&#10;2pyXIHrDEDEohw+DkrXYE5fL9Xk92VQK16p0OgG+KlyDGBBQcr1EgRyOUivH4RCRypgnZEcPFrvA&#10;QrLAJ+lwhRFePUkxpMkFpUixLLrkEpNAoiO5ZCy+KqLj4OPpoVdjsYI+n4ESVRHyoUv9LL6aKdEl&#10;ypz5ZedMNsVukLeKN8g/jXsmBqN7ty0mVVX+yfa65axMfOpjW93B+9kyeinhYrWpU9KiMJvZKFRi&#10;0SaSwslRiBaBpcNoHd/kElIeyL5k0BWaX1gZm/HM29yLds+STaTR6Vu6GHwxmQE/OYGCFIcn5BQL&#10;GY8X8g1JBVb/uYI3U3AWhQJVJB+PFt2I0ttJP2p9kiQrYQtOm4plxdjw9EeyMk6hnBOn/Cw9efMT&#10;/8Jk1Ix1aSUXqDKLk8yIVEmxQECEw9RcL/MOk8xJ8/IoYvNctkZXGD69MnrNvr6rKpRzEsK8SV/L&#10;pfR2pvtG8cwM+7KAjJZmS5yCllXSWpC4aCNSkuDczdz5byyvfDK3m2k6xGlvpmoaStbNzPpNOWs3&#10;s7KZU1OhqD/8xJee+/dfb+neUKtRy1Xq0aiLu7WBt6M2bOYsZ51u90JzpT4dcKM7m7Qa7GoBT43W&#10;D9C+xXKwIArnJGuSyCK2KJhRRULhUBQ+SaQm2PbVZZ1Wq9KoIO291nu7vq1FyuOOj48hgrVqt23e&#10;vJnD5+GKZXfa8erCXWxpeWld517MgIdGB2g5Hs7WRedYNO0RiPAfm7da629c6t23exNbr5iZmgLj&#10;pX5T581LVze0dlBK0eWr1xDPk1Tqp8enu9u7LBpdGohaAKEwXA4kgZbylyFTl/HSOSfSF3wBKGMg&#10;QwLhHvT6yokUZBbAsqcJyJQKLCyic0h+pIopQG2Y8XgEsxWwP6EWTqVLWay9IUYvFrHdnJ+eBs8X&#10;k7BEHIAizOfQkcnE06lMCjeJHEYw9qVlEIG4XFEGSSykBjENw/IGL3JmDoTrNG654bBYLK2qrrp1&#10;67ZQJLaaq9pau06dPsdgkxKxkk9yFBJRPBKUSYTIIqMbksxnk6XsyPD4YwceW5if+eLTz7z+rzfe&#10;fef9ox98NNB/+9SnnwSDgd17dh56qKP7gHbnzl1KvmJ5dEhOujY0ppurw67Vi8P9Zy+dPX352tHL&#10;l/4c8B4TSxbc3onRoZG33zu/69D92LMO3Tka8k3oan27umPLHuprfxY3rn9g374Go6FNHElHFkaZ&#10;1i0ZbgW+RkjIyxhJcS6JbA1dKJOwkPmd0/29YiavrW1rZXuHsaZGbcFjQxP3RhbH5xRqLUAW2F6X&#10;+dhupNrNTYlQqNJkwtlUpdBRDJpRoN585Q3HElRUU3lQHB2DZimd8ruJbLgQ8+CUKmJkedmkAoOu&#10;cOSTN95ihlTPfPE5Dpv92cVLK+7FZ557fGa6n6cWaWsbGSxhAVmntTlzKVFk2sNFk5I303dxdHDp&#10;u9/4lYjF/+jlP23Z2rVtnYGLiLhY5pxcbmiqRQ7o2IdvbD+y2yEu909Nf/Gepxhe3/HX//7dX/2M&#10;NFpYhvqcWuuJg9zqhYii7/ptBVfwhz/+Bl/z/oHeH33/+7g4a7Xqn/7Hf5z65CRoh6l0pq+3r7l5&#10;/y++/oRr9tOyKsFsqPEzlVScnxicj686ykZhWIf+KiOTSBRSScDQOUxKiGkFmLpAZjERQs8XwLsu&#10;z0PZ6vM744lQPAHHIf41lMpGGcwUMDYkWc4wkioyq+FiG2pJlERvv/M+Qqz1NXqxUhsssGhKwMrE&#10;VmxOIzpOKAyT+EEEzLOYTKbRhAesBxNAqIgoqYAlESDwhF2uUijNgDvHJRVKeXjFyUpk1uBsCMTi&#10;bYheoZCfZBVVevySLRONadUQNbBE8eHw6ICiar28c2OiastQVlxRjFHDl8IuV8A1yQwJMKmW63hn&#10;7ixwVA9++blf6Wj10uit3/3ppzuf2aLZo7t4fezyqevb2jqTwUCWzHAkZXYurCxgwT4najDEALBU&#10;RLBDFMs0fXcn4cXWKtQPHT68vqkR9tqjxz786JPjusPK3Y/tM1i1saQb5d6V/r68y4O0FYajDExI&#10;uRxubYOytlpdiXUHXQTMCc0HVARZTNCGEthwM3JSDHjwLWSAX1vEeQuTEMxM8ADBngfDQZxjCCmE&#10;n1hM46uHqXcxmytkITxJZNKQdkA8kszgF7Ng06cyrEgEEq4AtGmJcmxsxtDR4gJCgMGJLvgG7zi+&#10;/+NfFcvsY5+8V98AuKNmcGI1nshs7mirqdElsoFPTl/66o8+Dwj53//2t/5rvUgqP/nAIRnCMbl4&#10;YME7cH35y88+Goval5ZGP/rgZDnDunF5mEsIv/blr/BI1rUrtzasX3/5s/6vff3LL3z/m+evDPYP&#10;jP7h7/9bX2e5eebak4fv++2vfvPMt5/62o++NT/qGLpwvbWxtndsZc+hfUJG+e1/nLr3qc9dvnG9&#10;1tzA4/IvXri4vqvzpb++9vD9921Yt+74h2fbW1vOn7uM6+QDD97DyJVeffnd559/Oh5P3+4Z37Ch&#10;+9a1uzq56Vvf/B6cSdGE64c/fGE1sLL3nj1rx9PS2vkH6Z5gOISPGLdKDCq0QK6WJwnr8QmuI8j/&#10;9/tWOiUSPg8GalgrrEFewYNMI0urq5CJFDqTFRwpbAfBicWJ+MNPjgdtzoP79mzbvv3woUM7tu+o&#10;q63lwg5fLldZzFqt5sDeXcq62uWRaVDg51dtZrmai2YpNO1MYmlpPozWN0iba49ifAgKkGBgp4ep&#10;AU0L8DDHNISCRAFbzWK5qaFRKKQRuZFIpbg9JhLxYNDPZpNCVDHKhUzJUCg42WSMg/kHSfM4cYrl&#10;lYokpZy4UECyo9+CzZq+YvbMBUuDOh1KBY726vEacoZV/1rWfGZfGJkNLfnF7RWA9C8OLz5w72PQ&#10;FvfeON+9u3XWPakrcLU5ckyw0G5ICL2jPVf6Qqotn03Ebv/tb4/qo88f0lqsPI5EtRqUTi9HlRJj&#10;hUxPZ1PMwIKOE2jWZfT08o5O3PpDHqpl2lZesnFf/MWH0ZzGS4hIHk+ej79wYNMROTNlu1jQuvxB&#10;d8+VwVN/P+k8e7HaNnWPMNssJL0pwUC64lYydd93HuHIRQqTjlapHD7fr3/9h/f+8sm1zy6b1IZH&#10;Hn3knl3d2ULCT7DrWsTJMX8bT5EphiNaBqNiI4MwG+lUphww0HJWoYj0UXDZqYF5FZcJxIDiubKM&#10;xo2LHfQLuOI13BQi5ZEQThSr9sg4Lx1Vl+uqjNjFpPIhXyTsiQD6nYUphZFjZRM5HD2SjHKgmPIm&#10;EpQji1QEyeOCxZvhgpnGkeoUaPolw6E4lCB2Jy7PMoojFnDzXJCV8qD2YljHgT7A4zWoNGuJ3mJC&#10;KBYCO8vmsru6OsS0sLa2enBwEMpNTDmRVxOWmQrkenxU0u/hKxJxnj0iC7bs7bo2NDPZF87xOBU1&#10;Vf5MIDA1rsPVQqaIGnR6o4oMLPGV5YCGTqj0fFZcyuSU/BGcPbICNnxCBNplZe7E7eH3T55iKcWC&#10;Qk4klWLzBssPgsZYiga8bkCcVTKRSinVGuTmJoNYJMe03BUhRrxljUZQzVsslkOenCzp9jTIWSvc&#10;kqZEpeZWJFVVzDQ99YMPtWH+FLf0pb/+r6mxeiFi++9f/hTo48c+/5BUIbjZc2lwaOGpp+9DC4Mg&#10;2IgkFHJJu31VU1mTJQvjY6vf/NJ3xRR14dNLl67f3nionasXFuB5UKEDRsHKE/EFBAw2iMd8uH8T&#10;+UgUllAe4v/BaLLMAgmQo9fIl6b7p+6eYh35/mE+U0IFEiUJAz6zUlEoisdh3cGmGyTAXKGwgqKh&#10;TieiBTlgfYt5HJKYTCWCFhhaxKIOHAcHh5cefvRJgl385W+/v2/vVmAgVu2zIjEs3bhcpdfol0ws&#10;k6Qgjba3rtu0fktzS3NDV4VOL0NwnRaDQpBFpIhig4eBiX8OCh4E/zhSIRpzTB6JwhnoREhF8zBq&#10;i2W8c4uhhRUJX6SwGhCxyeSSsMWBScWnabvbg4MtEqig1fEFRamcvbq6HAwFEYsBngnDebNVizsV&#10;VpxO10LSM5NwDXucg4HA5Jbta7q0Eos3Orn8nZ/+4pHHvqKr6DQYwXtgFBRirCBYvvhEH2qIlXml&#10;kEEi6Yh6FSxAebBniuDyY+QZ8Ks1SjyYFuZnzVYL/m7YHBRppQCKCwRN0sFk0o1krFYH6ZCRhlFL&#10;isOAhKXkiMpJq5hJxf3+1VWhWKq3VPOENIacnFK0o04f1HKtJDtwZ6qicZ1PaxwM5uxn7Yy/jZTP&#10;zHkCnqSes0qr7wZXI8s8/a2M1OsNNzTZUzp1ZKSxbYkr444fz9Ru2idDzSPuh39CyeNX5ChRKMHh&#10;ErZUgKWQxSG0wTeTWcDnhxkIL94Z8E8uKHgio9FM69TK+hpDZ7NIak4KZbkyoWSwV6Yn9eaKSDkm&#10;ZJTmFoaUTeYYl5FnmaykIeOKJsjMJJiyDH8O4zBWMlXw4Yl9d+6zhCbKtqVwqtR0GIKy3MjddEf1&#10;+lV7VFjL2txYLc3T0VSmJalKKDh2fiCSGZlOXEdsm5uQX31rdmLR1npPR0WnqLnCOHTKPtRja+42&#10;iK1FfxHdHXqgeGOO31NGE24hSgokb/9yzL7ibntOnRD7M7dF7z3Z1xpseC6/855MbUWGbyqKa1iq&#10;qqK0KiO25iXqolDIEWsMFpFMWSj6STJpi/tswjzDKk3RxTw7h3Nt1L5iNKlBb6GUikWavUqDRVIS&#10;5TMYegnLIoY3HHQtOewrKU+6kMkBfCJRyCUIvJULajmWlEoBzael4pqWBgaHhfwJfglpptbOViVu&#10;XIyStdoaS8Rw5zGaQRSWoLsG4hxBE2bsTUBQrsPlanl0fKSpoUEpFgcdTlNrVYZLOF0ulUEHhI7H&#10;4ayrro2Vcjd7e+oaG0QmDSkS3rh8ZXVlKczIqAxa5JWBzGSK6ALNwWcWb24imV9YWOTLpSUgNVkE&#10;LRbBCBnw+QBbQOwDiEvY7PPxJA6eHByu4MfEoRPjjTIFw1whhysWcCdxXCULuRxy4Q6HjaZFmLUX&#10;oBcoMLHVymN3WV6bYoPByOdw7CtOqVgJuSgTH1SMu/EcKBTB1EQZCVeCaCQCKzUECFXWqv/7vxer&#10;q+q0OlNLY8ef/v6PfLqkwzhCKEZcanx0FA9c9OST2H8xi309I4e2PYxg99Ztmx9/4rGNG9fJlZL6&#10;pmbwkZGuXFpe7ZseYUhkDRXdohLfPdxLhofbLREptYqQr8lCqvTlKnnsnnaOReORKvykKD9nS7Wt&#10;e3bLliPLy97f/uV3+nr/84+R8kL5f1+Oh6sf3Hlg77pKCbcYdA5NyrXaqJbyk0mixGXjURpwR+4O&#10;JPtmEv3zoanFWNBT09UsrKvLytW8spxAtwbHcIFCqjYJkPCcX1RatCVGKonvAbNAI9nGLEMqAqGh&#10;1VjLJWm8bHZv3Y4I+bkzx3/z//7n8SNfEBDSvC+atduLtqXQ8KC9r3/w/K0zH1z88M2LLfW7v/jC&#10;dxFVGusdvXHx8ve+9fVUMrRkn+vat6dM8dNlfprgsVgJ7CDJEhUJMHQC3vVTx7/03Pd5bNXczYve&#10;mdt7d3TFFocS7KxCILp+6nzL3u1iufDcJ0cte9pfev/Np3c91lzVcnRwkjYrmzqrC6zMxNLYH1/8&#10;9Z//8IuPPz758ZXrO5/9TlBasa8dd0PDRx8dvff+e+fn54B2Bb5ibm4OL46D+w88+MDD21u2ZhO9&#10;s+4b8ub19pShmBKzXE621641am1U0csry7ABi3s5OSRhfWIGEiJgnyRJQFSL8WLKl4ccZ3nas+op&#10;MkkEmzhyJUMo5AoE2VgyuuLMQpqXTiJlI82B+ikAd5KpVhx67GGb39bW0CaGkiGZodlsHouEOg3n&#10;CR3OChAvUpRYKsFEzG63QTGuLhBaHPvlAqZKxAPfiisM2lwyDP+l4hyzrKgwhqfnvc4Vur3Cl4ua&#10;uQK4uqFoynGZHJ14dWFR4I2YGeVsz7VKBBrbNy0QDBdlvuhx7GjT1jWIY9WVRJulWqKFxuKvHw5I&#10;DV3f+dJ3JUny5sVr//P6v9c/Iy80pu05RqOu9VBHtyiW9/l9HAPouxD+FNxzo0lhmqiTuhnhhcit&#10;FJnT1NSMjS/VqKuNXDmvzBhdGP7PP/+sTKef+fID0jou7ELAwzgGhxQCQXP3ek6DNV9tyFt0OIaU&#10;pXBOop7NTxCIkhMhkhklQYBnUjCyZ/PiWEIWhUYuBksMfEp4G5Qh3kMZhEFBN0azhAuhZVotZbPh&#10;skLqpVzASTGTg8EJY/hYKIqawJpEAvctTM6JZNpnB5smi28Tkadcq2m8IyurEUFWpJMTA/PN6/du&#10;2Lp9Zmi4/8Yn+mqpNxHoaGjc1lzHQ8eNzIw6Fq9fvdm958jTj38T5Iavfflz50+d2tQKa1ss7vQP&#10;XBkZHl7esqW1WAgZtMqX/3xSJhDOjrma6horzWaoy25dv71r975LVy7vuner0dp69tPhErv0hS/s&#10;isUDn7x9/pkHHrpw8cyz//YNjlLkWgrZJ8a2bdt89vbAw48+XErFjr137rGvfvHT06d0coNMJr56&#10;+VJXR3vPjduFTGJyYiKTjG/YuMnmcLS0t2IoNtR/d3xsobbO7HK5g+FUS3OHmCd94asvwKEx2n/i&#10;xz9+VmFWbt2/S6ZRZ4D4wjmRYARCXpEcHF2JTccxp5jqVWeG59fs00j2AZ+zmo8uc8s5VjSv6gtT&#10;khZ5RaeqqoUjUlK0hEEyWcUMahAcQPYcswt9l7/61e9iaItnaSwcnp+dvnntWjqZkIiE77zxWioa&#10;MmqUaoN19e5I+/pNI0urjRoVIK2oy3LzGRg+lqK4JocT0UA4COkA9DZ+oszEp8OJ9qzPhxyGWilf&#10;39l+6eJVn99vrayem5uHIysUCeMEpdGqAyAK5HM0n0tBfcAK05Ae5XDPToW907eun0qEkzKlmYdL&#10;cHTJtRqp6+zKpLDnDprLcundoNCsjjdXMxZwaqYYG2oFDi9Rp/Jn44PX+r/ype8g4DA+3NO4tY4h&#10;4nmGl2s5Wm9GmLKwqnda6uq00bnpZlbmK/c1bNyjRr729tujt391wf7OSfuFO72ffDba1xeOBiGX&#10;x5wdlwQZLfWvuq0aTZVeXEGnqsHxNcSUkpV6fTA+e55yjQfPnx351/uO/rGRvinI62oKub386DbS&#10;pcVhlqfs51g/tMfU27of+NaDWXGWq5FLIVUH9CmR++cf//H5x49841tfr8YfNXUqPv96T6+7WNi5&#10;t3vp6q0Wnowk4yfHehsOffGVl47u3dIgVLDii3aJgOdnFQv+KJYFBQVaaXTU42ephRyCq4wnkWZA&#10;/xhkycWQQ2SpYJsrT7vH/QIwknnBpbAtnZ52BEeXvPMrwYnhpTsX+2f65i+euH73+mT/+dmlGwsq&#10;kt1YW+f0ejHABZwIBHZAd+B9QjUV8UWuRob/rbDHyeeQHBGVKWdA2BYUS8JcMWxzmK1mrMgjEZtc&#10;KeeL+FhPyaRyMU+skKjv3B7o6x2yWuu4XDGcRgFk1s3SYCLCCCchxCijiKskNh7Yw/AV5l6zLTrj&#10;HftbrdWslbu38qlg0aByyii6yWBPeEBDU3FYqGPJKD7wY6g4khI6mS2AOyxk4n9TqK+ukuk0Ip2M&#10;hE6wgII9iwgnwPFn57NVlSaujMPRCZhyvpAtUVHhuVDx3Ehia0tFvSjlxmuCJWG6p4VEISNTIqZI&#10;xyPAs/MqqhgjUd7bE/5MnvHgtu1fOBTIeL796xd2bNlw6J696Wzc63cMDNxZWvY8/fn7IaMZGZzC&#10;JXTVu1S3oa2IAxiLWJnx9V0b/eXPf9Lasf7Vt9/TWIQ4JsYCKY8NCX9cEEl0NNhpBgfloxTc4DKc&#10;fOw2V2Et60UhngOck4BTqDXzKhQp1gNfPSjnGQNxbz7pEWCKlZGKCBh3cwizeX2BaDQhlkhlEilS&#10;1WvjChBuy1B+WlglspAFP8YfAVo+x9lzcNfIVP/U7E2rUWFbnE0xsjb7ZCEPQiXykjA24l2Amzme&#10;3qCas/hMhjLhx+mS8PuTMHx53AW3iwxFONEkP5FVEaAUc1OMNQIRnNkIELIJVjQQmpuY9tldKokM&#10;i2alGuJIIgFKfzonM1XC3ESKAXdRcDgU2FmZmIdE0weAKZk0FA27vW6pAiETZKfjwajHG3DgCGnR&#10;aM2mSk1VldSgz5aSXudUyDZCZDy11RWa6iaWsvbsxx/974v/bNq9Hln55btjBrOlYJBnwVXCuySZ&#10;TbFKSoUScWSBgBsM+DBmlUrAB2CEIkGFWoFItUAsUnCyRB57KjeY6TxTJVtjJQUKHpsGKgoZFR4z&#10;JvDZS0Foh1ZdmSwfq9iGakpM+T2oHpW6m1pFhAiN6mKyoGpqzlhNU8W0TFwpms3V3sxUujkMMHxD&#10;GTHb3MU3aKZ4rNMz+fhiYEv3PKk3UrO1lgkBTdhuxCXmzWa4QpxLeGeXhPQaWl3MDstYt8f7a3SV&#10;kjxN57JqBuWbmXdOzGklClhoFJjvKmUluTTD5/tZeV5ZGoF0s0TE7fNc3KjgnKc4S8ujpJ5VEHLh&#10;4iJKVgBLmILAyfEPo7J0kcMb75lL+zJGs97DsOXUqbg7xuMoz59Y7B9Z2bVzf9cWlVTH1ZmFjllv&#10;SwPy1jmNuJK9nPAbYwPsgXB+xmYbD4Lr7qrhQlHRxHXTGY6KFooibVUtZ96fFqsEpiZRmsi7iqsp&#10;cjGUtqWDqcQSy+nhNRyqV2xgyGiZ4+NS73cmdjurH+Y1Q0Fg7NSpDqkUu60hfS5VwTLtrxNsUOn3&#10;VKt3msVd8pQ0GS65kRQsRmOQR6vAKsskYlyInqOri/Nmk8EA5jnBS/EFKVD7ollTBulNqJ9Jnkpa&#10;VrNItUitNGMlDaMJjKaApiBJi5efgI9ZMZog7CLFxD2DjZ9nMEfxeWARkXjMFwriYmOtqpAp5ASF&#10;5DwvF3HAT6OqwKXKkqbA4eULZWrcnZCaJArRhhp1CKE4olhZVwsmFUcMdrze6/UgxVfTUE8JuKBN&#10;ShQKQ6Wxoqlab9DRyWLIEXDgtVcuqvCGZhTDYqYWrfhU2u1w6dSatUMS5vd8NgZgSDiXIhlJlsjg&#10;5wPBbmRnYT3K5WPROLIxWGVhz53PollQjBZTJMRxKaB0+Vg6Id2CdBCs5Nk07lUMfLQjCAqVcoBN&#10;oVkVDcf5AjHuY2sT0jzk22UkdjEmwQ0LtnU0OcFaxc2Kx+F2b9n67rvva7Umi9m8rqM76I1cvXgF&#10;bgatWq9UqCA6jsUSkWg8Hk/MjS+p+BUV1bUyBcoCxqqa+q1bdnRu2Lhj5+5Dh49s2YpX8YbB6ejl&#10;Ty/FbDOC9LKK9AsKoA8UizlGGNTLUlACtLzdzuDCZVaeWi6G443/9m8vwzj0l7/+nOTf+t5P1mL0&#10;xz4SXxhav35b19bNkNxFQrarQr2xpDCzyx4zRgwrZKJvzrswgUeOvr1V0dEhaqqR1Fq5ChWTknGY&#10;Ch6BvDQfmd81j3WByRdLPcsLSgmPElHBpL/MQc2SmJuf/89///3GLVub6rsApmaiNUsQF85+srA0&#10;9/Vvf5NWdUrVVTpzI87Es/PuyQlHtgiqRf26rY8+/sUfdG27B4akng8+vfi719XwHVzoF9g9Dbu3&#10;sWUIVfGKeDaRmGn5BIhtpXFZgQaOuzwx1r358PLSyvn3Xzq8pT4R9YqEtD3lDc3Nr87Mard3KcTS&#10;8x8fW2AnYt7wTz/3HYLg/uHTv+zc3SZY2+Xkn/zi15Qy02t/euXzjz/Uc7f39uRE2+4dhZVFLLun&#10;Z6cfevgBhVJ26tQnr7/xOl7P3/3+D3U6+Ii5TEZs2n1GqhRLGOtVhY2wEgTKExFZgCmTEVFanRbh&#10;6YZrTNDuDIIzlM5F3cFkJIHYHk590bCvkM7I+Tq9vkGjrqMFRnZZSRMqVokrZksrQNynVYl0KhB3&#10;MiNEpszL8tjMtdIgEPIMAUf5f7/+w45dG7EiB6MS4w4Bj4wEPLRQQK8N/CBaF5vNBgEiOckkjB/I&#10;bkjlcihqWVK+VmcAeJuNCI2IF2QX9DTP57WnYNKhucJEhpi34z1VwroMZQetjMRycWrFZK7kNjTO&#10;CdcsOmgeAqm5Ho9+jAfoOk8k9ubLp2aWc48/+u0jux4sxZN/+9fPPl183fJ5i19e/Ohfl/lUGmsv&#10;MhDMOgJgzxQlEoQwsFz2R1eZ9Xy30F9gR2b9o/qaqlU4wTyBqSv98UXX2dOfjjmntzywaeveJj43&#10;LPcEVm738uO5dS1tMrMhKGB5KHaIJQgxqQSDKjAFABYWmUjxMXFG4mTLVDiT9wVz/kA+ECDBUCmX&#10;qHgu5fLhTyqdU3P4iP4IiyUymU74PcVQzASEA8rd//8fuWwug1g/wE4Qh2KOmcENFHEHJHhYoqSn&#10;yEinFWo2g4eFuN81w6mtyYr0EhKJ8/jdO+NPfuObHAHv5Nt/NyiI2g3mularlMgmlycikfll70R0&#10;0jd8eaRWa7129srvfvvLdCHSPzFw/9OHaKgdVYaK6rYzJy6XypF77z2AhufJj6/VVFpzOVY6ETca&#10;1BATDfSNb9u+7ZNL57ce2U6Lq4+/fSGXch55pCkWCV84dfeFr3353Q9fa960Xq1XDd2ZdKw41m9t&#10;u9w7fP9D95QLiRMfn7/3oSMXr5zVKPRIZQ7293Zv6Lx7Z3Dvrk11NTUHDx00Ws2Xr16pb6m3VprG&#10;RgeBW8Dhur65ratr466dB7Z1bxawiQ/efOWdY79bv6sFTw2xWotNPQZPGEc5nas07ElGZYEqCVJQ&#10;gUYSIu0VUvReUWhjV3cr9nfKOyyKOgPPolRXiExKLlgLgOKTVA6KPAY7xRJEGfybI9HLA36BtrbZ&#10;LJ2aHPvR97794Xvv9PX2FHJpi1FbaTGaDOrZsRGva9XS2K7KlI6euUQa9A1wR3KpBFGg0iFcoqaD&#10;ybXOZzY2MzPt8/mwwVXIUQHWyqVy5CxWV1ZGR4eXFhcee/zphqamgcGh+44cOXj4XoyY3R7PufPn&#10;rBYT1lyrq6syuQiZAibS/Gt27rnJkeHNu+5FKW34zllaCN4FORWJmLrWLWe9N+buVHJ0pVOzRoEY&#10;7vDFi/NSa4XkiU2Jq7fodWauQYZJ2bNPPJ9P5AZGbq3bv77ALUz3DGHo2Vygb875opQeg3xpBSGQ&#10;Jals6ZM3e+68P1S7mNmTZ3aZqS6drE0h0ZeZRZt/tW926vrMnfMTl89MpsLC4IyXNd3v7OmZOPtZ&#10;YWYs29djWJnRL9hqwok2AadJo6oXCXbL1Bs5anWgqCwL/AXurRJ9DBjc/TvufW6vWWNnyVIEloAK&#10;JeRKadRU7B4sK3RS5db1m4OhiDcWvX75xumL1zbubd22Zf/szRELN6+gqXFbpqg1DU/d1RstlTWm&#10;zPI8i5FjaFV0jrEydldcYeSSYgwKCCmFcoF7dpIyagIcLmpkKSq3GA7TKoNAJZkc61u9M1wadDP7&#10;IspZUu/iq5eYjT7xupSmLipdR9XsFbTsLloP5ipeXL2mqjPB5ZxD1BlYAXeAjaVWKgubVlrET0tp&#10;jUKC21YmAgVdWMShELgRJHKcRBYIT45WGeezKMQu4KUgmXKlqq93gGYDdSdpa97o9YTOfnYZPx24&#10;4MckTERvabFan1BkZwKgc2VZ7Lg/vUtf08FnzA45wqWUtqNaZhW7vAuByJKsWjfsd33vZy9uWVdH&#10;Z+Jc9DPz4J2K4mDTheJKvjifKQ1MTXx89vz08HLC47G2NiLjXkzn0NgOe3zIqmg0Sq1FByg5XyEA&#10;AFwUpAbKolvTE4916WoVpI3kF9hGaSbEdswwlIKIXERj4WNb4qsVcE2RZ2yMszMLcqr2v57TVctf&#10;eeUXeX70gfvuQyZy1bYItunq8vL05NKD9x385MSZuRnb66+/naay1s4GIQcbzQhCxyO9M/c9cnB0&#10;eq7v7sj2ra3gIvzj/97qv35n6Nbo9vbugSu9p45+OnZ3jCQ4Fy9ccbt8PTd762sbrl29fezjEzMz&#10;E3oddESY6BVZTz1xCKFuQsNnBfx8F5bOonI5vhZz48JtQytADxJLMMzChYoimclkpAj6FdcCqj62&#10;ymls49zehqbNFdWVp88e47Jxsoo01FYq6+pomgi6V1KpkEgIeaMUuTrMefHxpsgSh5GXYfidjC/P&#10;TYcDbq1aDuRDIZvzu702kDiW7F67j5UtCpkUJBKOFdvU5MyKw2GorKztaCVEAszgSU45YF+AH10J&#10;PQU0nUUW4FzYuwgFbDlNUOUYZH8pJFwJlkKtjicjNudKOOJ3++xBLBk1OK3JsoQyzjEmuMqiRCOS&#10;i41K0iJN54IYULlUOo1Sb17GlY9b7tjU7VlyBFxeU3N9lI+qSSbjjyogXFfJWPAjUSzM/JEihbAZ&#10;e9Yi5vNsylBh5QmFaIoYYzOrs8PmdevZtV1OtoYpby4x5Ul/POVe9szcCrsGUPEQq5X6ho6qru20&#10;xrzmtkvFuOX8mlOCq8hLjcnpQIEn7Y17KHG5U8CqKOf4tkR0yMsQayHgLNyeFl6YFZwYFJ/z6jLp&#10;Va0r/PxjN0tsRWrKyuuRG/g+sP7kezQEEfKtEHoZZF5wX/rK6fmEXcWnqwtyqZ+UxYKpVefE0HB1&#10;S4uspspHlP2oPJdLGewXYOrBsDeJdQw0zigZD5F6pjsfdXvsAzPXS1WksxRE2RV1xCy1tJi7vZAd&#10;QZL4xrmxq391jF2EhzfJNis5Rr2KoR91uXs/mf/Okz9kegLO2B2uKpp0B3vedZl2SbOaMunlShic&#10;WfHCKtuV9IS1Ivno6ci7v731hX+/n2lNF1icSJ7Uyhi0QOxazty+uFBRrZSrRfBPhgILhSBDKaw4&#10;9fHC4kxQdp8E3iDfm8TIl4YPhSqflnXJUpTm4Wrul/Tz+mg/Y4W5WVtar+7JL6XqBGETIyTPhHkx&#10;f9oVdbvlUUaVVCuRSFGMwek/yC8iSupaWK6prrHy5EAWujP5WDili+cEgSCcDAW5Ks1neGG7BiMn&#10;w86ncyVGAQR2NpJwEOsyC9jvr/UjBVwEcpBoxAUU/DxcPjD7wXVLbzXwRQhk5piwr4n4UJM77BPG&#10;usqyCGEkYbLA8wUgXeDpAHkTsaA/kGsoH5TRSnUsm8R3pZhD7DIKWiuQ+WweN4VNMv41kZiYGk0x&#10;szAF84KQnLNKFWh1QvMU5XFIn5TByVMqhRJsQCwDKkxmVzSQ4VEFkgUNSzmSybhC9rAXeiusAKKx&#10;hNvnheyKzxcXsSoC7x5lIgaRRZWRyUL2DXkvwGARtWVB4FYm4KMrQOaVK8UZabC60LstZdYe37hZ&#10;YeEAXSMSwgCNcrCVxkcXymyKREA2HY9xudTa1pfNMRgsL7/0T8TFrSZTV3N7a1Pb+MjkZ2cvpFIF&#10;WIKgxoLoFUllrcz61z+9/be/v7S66jhz9hzopegJRMK4utMUnHxcnlptam7t/vToqyqBx6xOMjMB&#10;ty3l9TJCcUYyx4wly/5ojiFGH4YoUh3XbvB+9P13lWre1MxvmMy/vPC8VsUTfXCe9+Nj2raNX/32&#10;gUa1ZKJ/8rhBIS1r62M5XcWQMPXurOt3VwIXBk0Neu296+8Ky0je2Pn8DHdNVKnNKaV5JfI1hTIL&#10;qxTMjgq5LJtLRbx2CX6DNCfPY0RyaVR7hEiHl8sbN+1RycwAapdypYm+vj/9+Y8OrxNZ+o6WBrB0&#10;XcHQv/3HrzR1G448/6N1ex9u6NxeXV2Pb6Vtcerke0fv/vGD5lWi3k3Uewu5+RX1ujaWVgKzFta9&#10;IAzkYcGCi54CT4cc7Z1LBb11LS39g73Ckk8v51duP8DX1mv0eOWnRu70jsSD3S0bK3SmH/7+f/72&#10;6/9nFVS+99HpaPLGI3vWlcIBKVtRSApGbs18/fFn5XzOg/fs/fuLv3v8oXvzsfxLL7+EoimOdZ+e&#10;PvnfP/+vJ598avfe/UqlJpsD50KYgBpteYAfIWtEWwp5fF5yCd5qngnxnZiGjRw+ZRY/kWQAGCwB&#10;LMLYrDY0cMTGElsEBrtArReqzVyZmcfX8gglXZAqCCUvw1aj6kZw/YidQkatlhISRPIBGY/4vQ5h&#10;ImYVyuecAUhmEUpct68TozwE0rEEgxKOWcxBowlqHDSjqA4CpgVHkkQHDB5NxTImnhTNzxJHHKeZ&#10;SAWnwatJpTh411B5Hk2GVpxtVQ34YEeCAT3FTbt8eESI1PqChGetbcgoTXNCXoyZUhRLtWleczLH&#10;8tmzfs7E+aXTv3/rvnuff+7pr8oFYtCJvvD7ry1aelu+IIlDUXHFN3fMXreRZ1CwUwG3WCguCOg0&#10;CAGl8urqFEvPyllZWRzDAst1nVtH5ufOXu7durHlifvvzSWSjc1Nu+/fpzCilp4oZWxzH9+pbWzQ&#10;tNQlpIIIj5XJl0VltjRTlqcYyhylxFehRLBRcoikSvZgZtlVRjKHYMlkEpFezdJIMxIeIZZIZDK+&#10;SIgC08LU7PLErHN6oRRKyFm8eo1Zxhb6SQK3KWTGMlCapPEYwKymXEQbHggbhATXhJflom2BlAni&#10;0LAiOTw5UZKwuI2NPLZUhUIXDlCrkZ0PHoQS/bW//P6eAzuLvNKKY44R85nlQplCqlUbl67NLM/M&#10;fuW5e85fvGr3TV7vG0Khff9Dz4Bt7YpHUCxn5WOvvfrJzNL4zJy9t3esua0J9/njJ452rGv/4Oj7&#10;eo128+aO9y+fb969g2ArbNOr4zdOb95sOHv6wuS478kvPnTp5pVoMlJdbfnDb17q6G6obq8+8enV&#10;zZs7V50zZ8/d/Oo3vnr6k48bmttIVrHn1o2d2zfcuTUMa8b+A3skcike3afPnenc1FFZbQJc5/y5&#10;oW++8KzJVFNT2wpIIKjFn53+4NL5j7oPrWva1I4OG9QLgPugyOpxO5CSVRv1BQprP6liUXM9wBqQ&#10;mDXGXXXa9cw57dLN6K0A08ZCHYwfVogRzg8x2J4yy5Uv2XKF1XT+yoj36NnRLKFYv6W1ut6q5RfF&#10;XM6+/QfuOXwIACREYP76lz8jP1xRZW1pbfrgjX91HThSo9D89i+vKDs7FamoRa0MMHKu8bsIGzuz&#10;FK4KQvD/CCTj6Dr4v3UmBpM8e+58T29fU0vLo48++vjTT1fW1BuM5oaWltf+9boWsA+tbt16uIU3&#10;vvinF8HR0OAyEpxXiy04WeaLnjIRhgWzxtIlVgstJmp6YLC1/cC5459u3bGXpxT95cSr2zbszdxc&#10;yt0a9J3vMRUkkm31Kx1kZmCk8chmeyHWPz7zzGNfSXtii54FWQ18qIbpoWkgyJXhmUrY7YZ8q/2T&#10;n07AV9KbPzX+aEL7gMooKtmZqtR1ZsZbgJiAq+MLlaliO09eV+S0saW1ZcoQy8m9MWWc0DPkRlKl&#10;iHNrS5J9qgZLngMcdJRRcpMMVDRT2chyKnYtFP84xbotN0drLc/98NGWylwxOS/TKkmThSkQSjLM&#10;8KzNGfQrG2v01RWv/uGlmRu9vX19L3741vjk4r33dnd3tyTDCJpRodUB4HYVkoYxz1L3EztJGplF&#10;Jids47BLKQGO/izPzLCiwsJkiqFII5FApcRe9yKn0hIiuQh1CCiGxxcqhUuNIvnhlsZ1bNWWuOFA&#10;oqWLNDWWZa1FeUOaBiHeItAg5a4qi6uS0ua87KhqOstiNG3qIoFgFqEEXcrH0zFfJBmIA2XJAUac&#10;D1ggvxqOkFTGs7xaiiV5OK+gFZ0vsi1GN1GqEkjgwsZ3Gasuvdb8r3++L+VpLKba9eu3eDyeS5cu&#10;Qwyynq93vH7T7MMVvJpQyuKhnLlcQyeli8V5xoHSHp4Ej5ZLI+4ry66mve2epWFB2Fal0H/0wcC+&#10;z91LKTV5d4iQikLMImByazUpbGdT6Rf/9g5oitvb2xm+aJXZwsqX/f4gquoyk56rlKORlM4VzAZT&#10;whOli7AFq6ZLPGQ+dldyU2VOkNKW/TZZMjnlCvMrZUzKL8rLAkuTlFbDykqK700TC9EBRbHze1/k&#10;8Yvvvfrf23Y2iZQqtMXBstUoVXdu9s7PrD752KOtzZ1YSJn0hk/PX73v8SNUgRNx2hfGHJcv9ly6&#10;eWZuwVZb3bJvxzpulrl9w76DB+69cvZqfUXtwvRif9/Ahk2bqqqrT5z8FBbvnds25VOpN149/s1v&#10;Pzs1Mwcrb2tTt4BvZj2xdSNbArteVsQS4YwSYwEEzMIJkYmLDXaBsI/jxA+VE3xiBMy3YXQZCcKA&#10;vB60jh4H+vNz27ffR1LiEyffqqsRcsuxKpPJw0RXHxWkvMe+wiVx0VCxCIxQsYXKsYgUk0gyaebd&#10;ufEEVaItGlItzYv5WJLAc4YWP1dvogQ0L4OzaTQcibE4PJ3JVNvcDPhYiSJzJMufABk/zAYhSqmD&#10;oAT4CqpcpCEoxXA8l0S3kkKGnid1uKNZCEwgMJLA1EkyAZHFrV2nFQhEuDRkuQKs3uClxAAMPSPY&#10;Phk8Lk8mM5iNUa8r411eB9z7ziNRm3fozl2RWZegwWggfct2PGmAE8FLaK2GVirAXGwy6mn0Q3lc&#10;sGnheJWqVbhWAWyatjuqO7uzSj0Q4wt2X9IV8AyMlVweVi5V29Vc2d2l3bSHb62kaAWPEq7BmyM5&#10;Ia2xNm1Ii9Q+ruDy/ELI5mZmGDVqnSrsJVemMCpjBrPRG6uq9qaq798Xq2QoVpb48TSrwPEbA+wv&#10;Ghe3dQ8n8l0iZ4t8gitnXhoMp3jraJxMYW2TiguBsjrMhfzV4VuuUesz7nQOWfrw0vD4CD7zDLls&#10;NZkGOjqBdAe+cJEEF5J7JkmLwFwlUnGHPz8dUidWcyFU97L8eECRLJbX7F4OamCFMZ+gkmjsxJci&#10;2QhXrpU2d9T2X5pz2rN19TtGRpduvDK0bXeNZWspT9sMPFXJw5RXq1U7ORK9rpCgnMF5MUec5GVS&#10;XvbwyYXGhnpDtdrYrvGLlxT8UjOjIbgCvVMeQlGdWURkyyf/NWU1agAKAVsnMlW0yFr1GwSGzTlD&#10;uPLKz22Tby08Yew4lDIJ0Bp+zOA/yJlOucHWgbhczIUPjquW6AhMpxBfKVD43EoKXL1Ab+RpEZhA&#10;3g8/MRhtAwlZWvWlkCtY35Llo17AWEomgOVG04rMxEo8rs0TzYehyUIwkqATZCqVSmB8moxB2YNW&#10;gljAF6Mnl4whxgYpM3KxXIBb2LDRitEclSoUmN0CHLJ2mgF5iaIwbxKoDcD0Y8/s8sacdh+nTDZa&#10;rRSBEyorRxUjmBOhaJvNAD8I7BBGOxyQQYtFbHFFmIxyQIzOgzPOwbwqFlJoFFhb+AJxZXubP5E0&#10;coVRn5sl4aDah+gtDRVYOAIEhRBOirUOOsYqpEAkZUBEy2ZkgSGHOTWXgwccDGIwYTOwXyIClAf/&#10;D3FuIaRENMlOhIMIhyiN+hIHZleSQfEYa/EiJrOYYabT7FwBlItCHuwZNM1Q/l/rbyAOWAaDvAz1&#10;Kz6jWbSAoCaenhpD5Qw8Sg5XgFXUZ2fP3L56Cex1o97U2bWxoaED17RiFhkxVjKUDztjbAaNfxM4&#10;e2CrkFj0uDxjw6MBGPbAhk+BDo9ClpDLYGok+ds3jxosGP2ms9Ta4yYQp0JxSCT4WTh2sARMVZ4+&#10;Hdm19amtW3SM8j8k8rer6yJg9t69IHn5upLeeHB7p2l7FW/WdhFLDKGsqlim0sPxmz+6UrjlJ1fi&#10;oHdIOvVUqy7JodN4YbPE2pJIxZILKF2BkBI5JjZ+WegrcknwaYBDCgWdSGKQClGCKEZRSSkQkK+o&#10;9NVef96orYAz+q1/vvH73/7mC88+8/gXv7Docv3hxy+0t9VAEvX1F763fvNeWqTA2mFk4O7pj9/q&#10;vXwCFrhqkL3KRtGQz5BkFxJeqF/jyvwCyx/wOznZEhLFBY4Yc1EQ6+f8hddf/dehrZuA+z/3yQd4&#10;0m8/8hCDrgAWFY0mHoeIhQJnrty+/+CjGrVZVqnZ07ox7Y3+5qW/P/6dzwHRsTx0K7I8KWNkJy5f&#10;SS72V5vUPJlyas477809/sDho8eOj46N3O3vra2r1er0eAAq5CqS5BJInHM4yIIbCWFizsaRs8Py&#10;fAZqbizJV3J0nMlSKuISPiuvxoASOumAL85hy/J5bjyNPEgpBVgGukAkByDnHLYhecgA2dj+UajV&#10;wvTHzCa4uRiVDxdR7SFFMH/qVAoZYF5J+8xKQaNdTsSffPQRiia4DP4b/3z9zMkzW9Y16JXKAlYe&#10;iTSHFmPmhlMvh1lIoRbicUaDYa1Gl2Ux4zibsNAnzWKWD00CwPcMJFu4bHIuZFUYc1pZBI7yAgNY&#10;fF8qbk8nRVKlMBVisrSsoowbWi3ZgoWJeM9HR987e34hLKzS1zz7pS+2d1gSsdgHl07972c/Z+32&#10;K7dDIkPSLub1N4e+9r2NanO1fWk8WkiwjeBAcmQi9uLSoL2wLF2nA9mfz+EjRL3iYIU90f27WgWC&#10;vCe6qsXsobqmlC/KSIZzdmh6oseyYS/LYgjyOUHsg3FnjOULi27WopfnjwuSWSqVJePxcjiKHRMD&#10;jjujkmNWl9WyvJCfR1OtTGGtZ+dwgmxmnEsxwIa1mFQ1VVJk2i1GhkSSEfBdOegEMH+JJ2LxNJLB&#10;a4HgIoCdiAb+/wFBNHQKKaCuRYhZIMFfiC/NY0WvbGwkwV8ScJOxOCVR5CN0d9eGYjozNjY9Ne8a&#10;H1ny2b3pVHbJHpidDiX8vOa2TfXtVXKTpKW7UqrRbt91T3VDi1FflYnhtlhAIg4N9pZ1dZF40RfK&#10;t3Z1bt7erbWoErnw7MJibWPts88eKeSC9qSChyDrqy/+9Ltf0bKzAzeuAq4u1Zp33Luhst7Qc+PG&#10;nUsXVaqqr//kG1wld3RwarD/5qp/KZPnPHz4wO0bV0wI/OfTmGo//OAB/DhcunTH43MNDPUJZeLL&#10;167AyqrUSXAhHegfmEUrIZxyu0I7tuzyOBf+/uJ/r++0mDtaUxRovoJUJieRCKMBl4ALlZk6mgRR&#10;XVvmqG/15njG5gObOvfJqA3s8E5joqmODKnyF8nYpUCudyl9Y8Fz1xkb8yTHHd4F24rXvoRM2cEW&#10;9RZ9xpJ1m4qRdKkEHTyJ4odkLbWqNxj37dvndDjef/stlUS8sDBr2bo2S33twxO6HduVqWClWuMv&#10;ZdVk9rFHnjn40LNbNqzvaG/t3raje+uu6voWg6VaZ7Ru27H7vgcf7ly3QanRxhLJU6dO3+65A9Kb&#10;w+P9/g9/ePrs2R07dlZVVB44cODTU6cUMgROQdwq88U0FqLQGazaglUNLSzYlJklbLx5BDsw5VUK&#10;9AA70zLupas9XRs2UaKcwMRnrLfmn24atLrqYUfS85bK8Ssj488+8CyRZxw7f1JcITEpNRKR8m/v&#10;H6dUWok028j0bZeIKtnKnULrI1xOLdO+Qq58mo/eQJoavIqOprls8tJc/1g45mcGER5LRf0aihTG&#10;YnI087F+Tfs5/HQkYw/kPQs53920Y1bE76PEYwKDV9uWb17H3dul+uKmyue2NT7Y3lEjl4cWDQyG&#10;TFmfMWwNgxQU9QNsUGYypFXmJAcdG3FHawtSYRKFrKa5Yd8Dh/bs2hZccitkWga3cObjyxv0DZwM&#10;czk213Bg243pBGjBBm68kI3neVI2iqGuabT1cyxpPhMD3K3AlfILGRZfkmXxhdkiP5PGoRT4/oLD&#10;B0l8MVckXKWCUZa0stNmFrOKw20RldpF/lZ+oltdbFASMq4/4E2J0g6brb65uSTjBdFKlAp5NK2D&#10;f12iE5V45SAunyk5mgsEfMpSnlQKQVDAHy5iTm1d03ZnuTwpAMMJnA/ZKG8wylyV2PCH//lL0Bdu&#10;aW5ev6GTFnJHr07H37zVeiGSueDxpzhgDWtNOnI1b6CNAWv5mnixJQ0Djcy3XIz50Z0RVRtl/BUn&#10;1xP77Iqn+4H9XHXD7RPHz13sxyzWYoAylIKmaGxm5u7A2L2H91eoDUaNFudJRGZHJianl5ax7AWH&#10;f27ejpf+UM+EWV0zcnfZmWAbYv3VVuNYSTUxMWFOLGtpug9yiEodk5slWXQxRKaTXrZOpQspHf/q&#10;90dTsRbj3qcPBvz28x/8effGSkltbTqVxINLwBYN9Y2szK/u2r7r739+qf/u8OL8PN7VDz94JOwI&#10;J/FzVBJcu3H30cfvFfGl1y7ckfAJAPTPXbz92ZXL8Mtv2bp9en4uEI888Ngj8Wzi0tVLh/Zv39a9&#10;bnJsYnpmQaOTyxWKidH55qZmDiVhfX3rdjfDLWDywll2xiz2MxyRBT9IjwCd8fhCxPdwsEIdGhkn&#10;WBcxKMe5p8zQcBgcmJci/pX+ARya7xcIeADhWy1sOb+MikVa1RAJuAHcpTms5cVVhdxAgoOLvwuR&#10;ZREJRjnpCYWHJsfNNRWURIBvDR7xySIzBdwQG+UX5PpkXAmbJRFxFbDQKhFzAuKPS2KMy8qEYmCG&#10;gJnDUlUg14iYJROBu8WxmHOWLGdR5ivyJAm2GG+Tamsd7sGJJGpFFC0GhIUPQfVa9TZXTAEfW7SL&#10;2E5lOaZgwc9BuUvCZULrF1jwo1+r1jBWpwvyKgges0tOu92xWI7K680Jb4DOljAlwggdPWt0rBFx&#10;xrYKF1+SZBUKaPfnzFVVbBrdNq4/Guld5I/H2ByTmUXGd+jF66mYeHEKevOK9u5LoeIw3wISK0UJ&#10;BRzKvboQSePlWmNjSs/P+gYW3GC5sgtZMz9pUMhSjDz2alqrJs7nmQlT7L0Rf9zDeUTL7S5mDtWk&#10;6q1TFSLN95sn6akgXZ1K8HSlsbj9mLlaCjxhqtAtKGQKorJHzM4k2JIwuTQzw9HxIrm4N1O0cTju&#10;4LC7lBIZTehVQp1JpJk5fyzrChYCIUjhU/5AKDbh9fsSSU+U77DLw95Cfqp3NEXFaKsSRkhFlGXX&#10;TmMLk0rRq+ec5FJ22/YOWbuwaxe6oNw7704llhg9H45WtzAf+151n/uiqV1RInUMtm7W7kZPXSNU&#10;2GzzZE0eoeiwM/3+T68tnc20HKhl1KTpWn5K6GJPBltXKzbVHVhcTAeZ9gJ7dk/31p4z4+N3l2rq&#10;mkduOY/9cSxKRGo2K8ujpWNfuMEfLb75P79TSokIy6U9ZPA3EHZ8O2Q6sUqJ/RAgQZwcheEEFzcE&#10;Ls0SiDigWgvEUTY/WeIFuFRAzhMCTBNIltKZ7Lwj5POJtzc5ODmBA8+fsl+AUxlHKmIDv6sQaOhY&#10;thT3B8PeeCRLC7GEkCi1Sq1WifSRUIDbAo7fvFgqQQEZKYZ/nJtcy8wVYGxjoT9EoT8PaB42OgR4&#10;0Kgp2eOyFW9y0elD6NaiVzTCKA+bZyaKo14I3xpax4AnigUBdTaD20YGVLw4Ts6ZUBRv7nQZowlB&#10;NBtXBJJrNj2LmimVEHlOGnN4Ggv5hBZkpxTaNzR+P2gwY83lWFplxbOceJ7KoJLNDLOJsJBSQWHH&#10;YXPEIpIWsngC9KEQ38UqluSQKIah5V4MF3HcjHh9jtVlSM9ouSwPcxMq1Ji/MCisiKX4PUGxmUqy&#10;CmWxRMGTQE8A4QMBFTXqfhAYpFIk/gmQKEonw+CDZTOgCsaLxTJmJRKpYuP6To2c99Lf/+r1+xsb&#10;2zClqKuGQb61vrK1oaK1pXFjXU1LXUPNuq6uPbv37N69a+vWLdu3bu9o77CaLGrY8DBBgZOlxBQw&#10;EifPfCzSlqPMqBcsGj6KcwwA+1HnJ3msMsFdnk4IyNIPftpBsP6Wyh3D4yUWt/zHL4N35vLWzs/p&#10;qPKRHZqzgxfNNdt44rocUWBO9HMG+psb9XxTtDCHayyl2Gjg1crSBGFmm1RJrqkgopmSPIMfRhQ4&#10;Hk3FI3lGPplPiGju0ty437Wk1MiLbKY9HgXBA0Oe233D7330mdbYUGmuRPHhlz/95X/97GcPPPGY&#10;udKMLkoiL/rJf7146J4njhx+REhR773y1l/+9w9+h3/37sMPPf7lzq2Hrdbq3Gw8dmGGZonYTNqt&#10;LGl+dF9ii3bFszx2+bK1xlpmadkUkSYKd5Ztr7/6j2984Qm6kLt947MDu9ZJK1ujhDoMeHYZC640&#10;J589e/LSpvUHVCZDldkqYbOPHz8mxW/Lkh28/ZlUymjZ3KVta/YXEi++dKqhAgENesHhQ1Zq5+69&#10;fXf7H3v8cz/40XexueILuFZrJYfiReJJPl8QhCmFgNHBQjC9E+5TEkPZJGsUZxtrNJ3pYsIVWYD1&#10;XlnS50MBDcLlSpl7fonI5lQ4MAr4zEK2lI0XMwlc1JGnxEoEZEVg58CrKIHOCTRc2YfdF01w5AwF&#10;mN8RdpLgsDS0BLGhBQ7ThtWESFKBBVQqqTcgISs3qESohzjcDo3JSgHGgzAqUYoggzi7iPMpr8bo&#10;4bPSFKkgxJwCHAdMcGVYJKFXqtBeEDNZtCujMlq9cn4JyzZvBPORmEbsz+YSw8t6VQZDkbijmBi9&#10;c+fW7PvHe5o76h756c9b9zzWVV+T4gSnIouPfO+h2dLNz39/gwpbLQ9MHlJ8fTo3w55NJBY8CN5K&#10;mqpichjg8rbh68HEtG63JalhJhOFU29cxpFldZVtkastarYnNEEZKVquKzE5aoYks2DzLkzVVOlj&#10;lQ0UW8wslmBbTrn9TtuKxKiCdIFE2F9BBqlMUUgwlHxKI2FIsFxl4R2McAWTifIyyDsETCYw0+N+&#10;BGAcmwmUHdTPbCYk4CwyWGJ48Zqj+UyQEpOp/BrdF+MRJv4E5IIN3heo9hi0ZbCCzFO19bDhoanA&#10;KkUlzS1CpVXFATA2iuwhg1TfPrd6/87DMKduP/C5zXsefnD3Ywd2PNS2obuu88DGjiNNpi4gwpsa&#10;ts8sRf75+icdGzdXN5o1JkDLQrm8G9eqaCKQgo9BrjNVtHVvPlBRU82XckJxp9oou/ehw/XNLUhV&#10;J6O2nY//4fqCu317xYZK+olt26wq7ZFHn95+70EWr8hXcQ9u3rm5tWXznoNxSYElIZ88+PlNmzoe&#10;eOT+LfsP1GkMXetaBEqlXqdY19kg4rOtZu3ePRtNFs36zZuiyXh1PZRU9Vwhdk+E1aqrr2nisqVP&#10;P/MVSGP/8qdfY8lRVyUXWJqThITF5qOvhpDh2NBtq0nH4QggzShzDe4QFUnajuxqUbITImZYVMDB&#10;B76wdJVEukmi3KgV7lby7reKNioZ1aRPz3CqSjZl2annhPg5G5VyARbsWx7zZnjnLlz6zW9/e/zE&#10;p8eOn0DstrKqurm1xWw05vPZ/fsPEhqLNJfuPvTgdY+3S0QpObyCSKAn01KJPprmzk9MeSN+jxcV&#10;iVAknlao5Bh7pTAb41IuX+Dv//jnL/73NyajDhc2cL8aW1r4ApHd4fr9H/+4f9/+CjRv6upf+8er&#10;O7bvcXjmeCIKJK9UhucOuNUqxJskrAQXLiz7Yr9qx6G/vf7h5k0bNlRXyvO8/oUZy5Emb3WJONQU&#10;1WXl/IiAUDoTrrJJcWVsYk/bHq1cpTCr//MPP1PyBA3NnW37D392dXiq5ESDOYRMpLghz5Qkmckr&#10;6emjjIT0nvu/8duXLLvWq9ubWvdu2/TYvaJ63fn5sWMjCxOlRH8q/Mb40kcOx02Gqyfiv+MJ3fTE&#10;YpZa1T3btUf2dz718LaH79l7aEfHjnrzJhN44woevXK5973/+l05lGvtvq+oqwOXiWSkMwvjyRUH&#10;gdyq1Yi+vR6SYUga8PVsq21saupUmFiiAkDOV9657vZM1G+uGbu7ZMgo6+WMOf84p2nTpQm/d7Z/&#10;R4cxFnKRUh1SLKy4E7EPUmYuFgDBSeah1FirNCMJIhQkUgw49qAEU6tphTQgLmYbDNqWDckNguIW&#10;cb6Nk6nOFWqKyQaGszYfrCUBAFPwiRRWxDmm27aCxCmXxyngwxlJFBN4s+bi5XKMz41LaGG0gIwV&#10;bEk4lIcRZjBoFXoTlyOSitWJbCmWyvmnfE5P6P2jx67duPWrX7587N2TEF6fv3ChXM51b+2orjJt&#10;2Pg4O5JPj4+LAgLf3Uw6lKioFbHVGbvPZhEYukp101QAVDNpPNOtrh7tWZidjbbXNsac/ku3gjsO&#10;dE/eWJidm73v8I4Tr78rE0oMDTWwOGO2O9U3P3Hnbm1DbV5A0VrJ+8c+tK26pWx6/NbwlqbuV/7v&#10;jZGhuaHxxXCW9X9/+MvA2K2Ew2Wo7Hr4vgdu9Ny+/P5Rk1akq9PQemG6CAqiKRuKZQpBqUrHHsyv&#10;fDjqosryza1d27pHxgY902d3t1fHNOpEDG8TQsSX9PUM+NyYNpTff/fMK//4UywW9bttO9Ztsi25&#10;5Gra4QrPTC/v2NHFJ0UDt8e0BtmNW31MgfRr3/smbk+79u4Zn52N5VJHHn8wW8pcu3p5fXtDOZOY&#10;GFssMVl1DfXxVHhTd71eR+dTTpZeIjM0VyShW1MIY6wErglKUWuZxY0mk+FIMJ0IMksJMR+s36zf&#10;7cFRUCHTZPBc5dGCbACVjNHV2LadO/Kl5GD/oIqdEKrJjEVXwkSQFLg9CSWkQnmMujxymRgUfzYJ&#10;iCKJbFBsfoSPXpTaBNEylY1kIqga4eBJoP/OSoRZeHtykDYGzhwxDiZyCEKBsJjOhmCzzeeVYilf&#10;JAbDjMK5zAuiYUmikMqMhgREMolUKpIUligcNJ0Q8qDrQpIJXJNBQoykQq5gPo6UaBGjej7YHLlE&#10;tpyL5+ECAHEafF0+PGpon1TJK3OuFYm8eXRl6Vc//0qdiqheVztZzADdJMvyPLmcQ8CHTMgTjipN&#10;8GBZg2kiyhCO+ZMFtSUrM/hS7FVnyu/KpsVcq4BvSCf1bNDNfVJuUWmU443mcjhaN2+wUVl1JEgm&#10;gjQWgZ7VVCQIFCfahwAMttZWtdZY6wGY0UuFsAErFAgWBQBi5crQfyp4QgFTPttYTMbmpgVOst2a&#10;2tIclEVDzgk+E49+s0E1z8zebKhSBt3hqLdar8EEIZAmTLmCkiAjK86rOpUylxRFBOwVgUcRKnhD&#10;CYZKQSaK0nA+zkEvpizxxSV6DatSY5CqQc3Ky9geqdMvithXysd+cXPwdUdUH1SvN908PTN4eozb&#10;arh6bEbJ0194c0QCtQInLqoQeaMrGg0vmY343CuNW9UP/LLVR7hqJF0STnWIn4YW9MR/DntO53TN&#10;grguICP1qXH63Z9fDs6mv/iLQ6Lugo8MMMoyS6lpn+ZIDX99wF/GPNWRdzQ0megyZ1vburmxpXMX&#10;RsK+wK5HLC07W24es0//amWnfv2//fgrfLHEEYkot1hiWjT2DDTfiNtrspTBqwLvD6TZcugNUcUM&#10;CQZGLkcWCuD4MwukgCqSYFUk+JkEkUlkCvFUPj5pm7V2Nq1h1PEFkSsw6C6Ucoh9xdIJyAjwBBYo&#10;aFIs4cjVQgkPAx6RGKlsdLdhQyMwIMHfD1lKGAbxaIb+GYVDgKcYDDwJ18SxmPZSFIX/F6hIJGyW&#10;52ZqLCqrVlihFWuEVDrtJTG7whGIy8sRZBaHGSJdTJLYtqDFlIGHFmspDN3deTmtKrJLkTwTN6Gs&#10;fUXCzklN6iiTN7kcLnMAUMG4NyORiJecXnRuUKpGg7GEWx2H77V5kL1EGAv3JwofaETCsU3BIRau&#10;YFapVMwBtInUTwmkJTYzy0iDq6/IkhAheNw2uUahMusgRy6C9IOLEwo3WMWAghX1IOWLeqSAFgtE&#10;MlBfmSygZ8gSyO6YcAIzmEuXcFxGbwuNmDw2YSjRxsEOxRQW43B84rV649atW+dnpi+e/aTn2qXp&#10;8aH5qaFphJ/7eyfnprBfHZ8dn1+anZwdnVuemVtCdGnqTu/N3r5bU9OTn5w6MTw3VF3fmiWER98/&#10;abam0PwWFIyZoDidDgslWLuVfZH8rVsphUT+rR9rS/wLMKj6ZuS3T0U/O15o7j6cM9QFconnDx6g&#10;4dPks2iNASfI+MIkBrP1DbXlbqPPXFqdDpG+bHp0IWCPKLfu8JG0FI9OUri84s2UsOdnC7Pk0Y+O&#10;4uHZCLZ+aOn7P/t2Nhne8sg+R8zz19+/lmUkMW91zDkRFn70vvuZApnT45m4de77//UD0KW4BEZM&#10;QiIlev/Gjf/+1X9JWNFX//QbBOV/8YvfIkyF7iIyp1lwyAc9UyevKIwqj6x4M7M0o8hPMGJ3JqYK&#10;yGcVyctXro4NRedmJq/23BkdnmqtrHzgnv3peOjmjWt77v0cxVemmFwBE2VYBsVk5+HvzGeHxnoM&#10;lTKSwzp/48qV0d59j+6nAtdzuWRla5eHQSZ5MmPLpjuDYxyuPpaMozn+1a+sb+h8YPv2beu7uoDk&#10;AUl02Z3MglsOTB+fD6gMjWotXCfFvMQqQWI0MzpFuxMSg7QoKlEamUyqdU754mGfTJwXsBGd5Cul&#10;xjA6MakYLVUlETNjA5IOzycPDj9oYFC7X+OS86h82ZNiLjGLAV6hgM8uUUyLaB4gQqky6GlUkSd0&#10;JyKcUpGfKCi44jX9RdqHCEYilbvaM/Sr//1H27ZdfKkc2VVsYX1BDy2WKXUmrO5QKERsMFPISDMl&#10;WaLkszkEKhk82mVmRsdkB6ftqtoqBxPMRaIYjyMen+dgc4AnnMoXC4/Oht546VQhwalq3/qV7/6o&#10;c9smNkfhWl68eemDy9dePTF9ovMR+cbDPKACBz5xjxxdrV4vyXB8bEoVWeKtDPjEKpbYYvClEyHf&#10;XKowY9lj9KvESynBTI8/PsJo2qxG9uf6yU+N3TRtVshYlJ600CWFNOgb67lm6OwGILmIl20RXPiC&#10;c34Vt1BDZUVJJEihdY+8Hq5AiN4iII/nDLhCuYIYkPsiwUbkGStvYGdw3KAIDkGJSxQP3apCAR4B&#10;Ajn7/5+ojk9rLhPLxMOgTEIKjYkCAr0Q4JG454KQW8CC3IvyNXoFG5UcDpcMuFYxVdG1tTGsoBHo&#10;k3lyYN6RJKQFBoZNyY8/fhfbyBCYViQ7BS5EOmX3AKOA13omF1vTD0P+UGOpXte+q+dOT1WDkeTj&#10;t4LpJbqdAE9hLAvzHi+CrDEbYpV0sZwO+e1aDQhNRAHLTAZ31Z6+s+Ds2Fyzs0Gt5WRsMzOEWM4S&#10;yXOcHFlOiguMuN+FIpzUaMqTa9MthJcxzwdxjeKhTecvCtnxZFRcKNJiKs3A9yOsVuvYYhkFFXSO&#10;VdvVBkQAIwPCH5Jk+eoK6+LS4qG9R7zeWH9vr8EgNJo4ab4qx1ZCQCQtpwuJQIHNUOhlhSwRzqhL&#10;oor+sb4HWvhGbjzkc+RR5Lclg8GsP4lFbUqcjHDiy6R3rBg9Fw1c4zMdSnHOaoKsSAV5lcMXc0RS&#10;1V1bIyT3wvleELWQiAmEo8D2+AL+9rZWOCrQcfDYV0FvptVqRolYiRPBaFSQ9jJzAahyk5H48N25&#10;WwNTtrmJVDYUCXiDDhvFpsRied/g0EenTpy9dnVuraNV9/nnn9O3d5t1ZqVBk6XYze2bjty/r9Is&#10;/OT4ZxCgWaz6rV0bFnNuVmo5lLRFaXwjilTCHghMSzUGFm3h0/wbo1cr6psx6bhy+0pNTbPBXBcI&#10;+q7236horoLpnJsK6eFGlMrdQSeeVTUVlQMXrzXXVxuM+o3ruh2T7r7rE2Oj81sPt3EqdHRDe9hS&#10;6TUZ3TqZzyTnbu3e9a2v4CMczSbjBPIb6UQhyiIZcr1656F7tj5yYN0jB+uO7Nr5woPdX7tn99e/&#10;fP/zz9/71Oe11dbK1qqGrnqFjCNhx5Qpp8Axyk97sWe4++GNwCWPMWl+7sHvM/nGP56+hI5ROuFJ&#10;2nutfK5OayUVEtjtGal00LESArHE7cEhIhNOLo5Of/rZ5dOf3Yx4fEQysHPfFrgLXcPTrZK1fv9s&#10;gTA21y37ymtJq9QKnwsBsUIG/6l7lVPZGGfmmP5FWmKgIrlMOAFIKXgBMVA2CWaqUFjD43FKgag/&#10;HPa7UzZv2u1NesPFWKAQs6cCgUwiFAyQqTT6+uGUl24wFTX8K2N3L1y8NXZjcPzi4NS18eGrEzdv&#10;TVy4PX7+9ljw2thM7/T1s7euXui9enP47Nk7E9OO6Sn7ieMXz5y4fuf0nWu37o7NLCbyealA1lCl&#10;2rN3/b5H9ux7+mCal/ns/Cd8klVV2aZe3yze2Xw76Aw7Ata5VHpkTtHSGKtS0oH8hmXK3kinMSkE&#10;gyXgE1KcUDJBq9RCnuL6+YXO7urTR89U8LhajnJi1MdTVlfX1cgKKUGo0Fi5dcJeHJwYlunSRQF9&#10;5sMr920+3Fpfe+Xmza27joyPL23obPnOD56PFDJ3B+/84BuH73v2Bx9++ElHo/YnP/z+ex9f0msF&#10;O3e0xfDIYEvZxTwjZvMRQST70m/beDcCS4WA/onNio76G2M3hP6lrqqKtMFYdsey+RxPKem50uOe&#10;W7TWmGfmbd2bOmyLq1MT0y1NBqVKCejR/Kzr5o1+ZNMZDHb/4MD6zW39o4Mbdu/Q19ZeuHy5s3vD&#10;2NR4KBbetmu73++7fvnmnv07ahsanTb/yrLtvkcfbN/chU4JNtXlbJLVuW1rz9BwRXPNin0GnAol&#10;SxTIsjHFwhsLPGYhnwRpN+R14zuKlaLeYEpj8kxmUmCYx12ZYNZWEG/obsYt/7PT13TsjLZZtaSW&#10;cHMRgtT6Q2yxUs8R5IaHL2hlErVYn4wC5IjGLuGduK6uaEZzpJhNJTyzEj5EHmSK4OFMhv0tMx6K&#10;+FNUEfFTNir/6J87V1YTWFtxOGKplOJwcF4Us0shh50LmDwMtmJFkitg8GGQlAgLxfQq+l1Rnky0&#10;xr1DAIgHZL8SzQY+rihSIUsmZEhx5UKy3ZIUiwRmuVygWumfUEGPIPSBF6BimwWMTNDHsm5u23LQ&#10;LI7McbnsXFOTQGQqLYe1DbUhrQokB4oqiVWqWK6MPMPMgqsI5GySCIfQ72XkCK62qq7byjLwElQq&#10;tOJZdQWCyCVTMmlRyi3EvImZgUMtyPbLcCgFw8CksxQZubh/BZF7NaB4ZIRLRClGdBWk+HJaGw5y&#10;cxkvF/skniZHmxrq9Ps7iFp9ik8rpnpJgTRNCWWZcNFlT/KaY4RMS6+cOnru4ftqNbTzveOC2gaj&#10;07likdVkw0yM7PHRdS06LMYKXJwFZI7yEIzlMEelgHiRl8wU1IJ0LiHFhbpCOs1IVqT5UaFokVix&#10;iVb8ucJb/3aZ2Z/5wvda256yFCmJWapq0kvcmfLtl2fbu2RbdzaoahToQosQGqdYkM1ZWwSy6tSe&#10;Z5qKymTIRTWLHpQJrD7WLDMX1AbFV99dNq+3mLqqDdn6f//ya6lA8qv/70HxrrSLWtCyqlsYO9tY&#10;u6WENU+yFRqJUCvDfC8RF6zZA0SYiSJ6XHz8hSOVDbWn/n53+P8tfb374W889TxpMkYkbFolI5mi&#10;shBcLBjt8MRK85gEcPHZXDaeiqNcnsf5HrNW3JUjEdEaiRlRoBybkZbjml5KemIOb9QtUAkH58Y6&#10;m5qhgsuEAxIx6sgY0nJFPI4URZZSIk+xsM4n0UVCVEuCHdQa4wWRUQxGIDaFJYqfZUCBIVbKszSb&#10;LOAVsIZBBksTf65hHNYE97i5MPBDimp43jdarRcapJxSNsIoQV6D/ygDf7dsESufMr5v2VKknBQW&#10;k2vbnnCCicPS7Hi/Xlgr4EoyBIA1Qn4oYHPNVzZVJLBfI+ilcJIvUWYiMQR3kJTFNa7gdAuEIgxX&#10;grEkJBk4N0A/iLbW6tKC17GcC/lgsWVGE/x0Slkqq1ikACX8LJNGjwo28IAvvLIY9AM3sFzRVIWi&#10;LRjoOJFAi7wGrQB/ORiKutx8mKtYSONKWSg+IS/MFaMVw8SgpcyB6hVoDJqNrz1+S2lsVDAnx7sK&#10;wWNaLEFSC2sxIN2zJXRuWWY9uL1KDfqMErZIxJEohSwa/FC4mdOo4S/Z50+c+fjO4I2p+XGCTQTC&#10;AbB0pqanP/jgw0efOVTZWh+0Zz/56B/N1W5WPF0MRoVcHPTVhVzrpVtL8/7iI18tPfasMJYh5aWN&#10;Z16e+uTNYFNdU8v2B8a92Qxb1dBaV1+rDTsd1SYNixUrpW3O0fGq2nU5c3VUoM7RWkFHy6bNW9MX&#10;phLOrHbP3phOpiEEQEb86LlvTq3Y1nVt5KeYRz87IxMLm616UsZU6oWdHbW4dGSK6dtnjjXWWfUG&#10;WVdVx4OdG3DFCPNkuWTiw5f+P5LeAk6O+z7/392BnZmdZcZjRunuxGwLzMxJHE7aOk2Tpk3SX5u0&#10;SZomaaBhB+zEbMvMlm0xs07HDMvMOzszC//n8tfLldOXZet0O/OF5/M87+cX9z/6iTopsYCpKhwX&#10;L72R9wcfeOShaG72uV/924M33+Do6FMwDOzzOiVNX8k+/0//07J9uO0/Hnr+zMFkm+YTP/5/N9xz&#10;zw1DN2zasLMf2fydOzePdGFKD9biPftv2LtrC7Adzz33B9ihR7buI2iTChBWgqAxSUR5kyQuLF1s&#10;HXB88Vtf+91zL6fryk/9w0NaoxS88KHD1aUkbXWKkakKsoWd/dt+9otnJsfHO3yKR27vrjMIGzPo&#10;jIJF1ex0u32eSFo8f/lqDlxti0XEv4WsF8JMZUw3h6ztu2aCwbGZK77OZgrXpipjcrbqiFp4ZYFX&#10;cY3OzpqIKam+WJaBYYdQxoAVJaHUxKSspFdmryxPTCX8aEGLLa5eSOemkfvkaT1TY9VEVV3jaiKp&#10;J40qpUauSowgQAPGIUSvM0SR5KnEXF4vZ3LRBldRod6z/1Y8XbAX4BSfTkaZBh9icGYEJJWqjArA&#10;kbqrqs5Mz6N3hfPakXpiKiLGqZlE2tTizSLIQNRQxElLGLeDdmvKScpTH88cevnot//p3++89zPd&#10;HYPAxs4vrP74Jz/46/M/5n0ZjScneIJGi1TPCGTdFy9wy/nVkUGHjpBjS5loQHHxVGgyvTiyqSu4&#10;cCkrBNbvveHcTPyDj69gPtmzrnH3wz06H9XQNWQAVLXXKXKstlT0Uk3mmit84ZjGRvIDW/MVFjpM&#10;NpdcCvkZYJScDnBy8PmCWQEUqZTI5IIR8CpENEKE4vl4WkB+FOyZfA4IX46Cwoh7vFJUksi7FasF&#10;EXZdlNlRFGqNBHj1ijlVpaCU8ZdHUaWwk1bQm8RQpWJ6eXkar70HVWgNFiUpQAGdmZuhjdrOXXu1&#10;zk70OS8vzl+/eFWdr+xs6tjksW/xRHg5I4aD7z79zEevvfinP//8jfdeOPjaC4fef+fVV19+7d1X&#10;QtErzzzzRHdXD5p5l5ZWE+mC0eKSq0q5XIYujY28VAJBMOdgS7X0LEMUlwIBBW+1NvSsNY2BwBYu&#10;f/NLP1m3p3N9v6aJUCzPjEpVhbmzJVovIPFCFYpVtHjLZY0DnbxrWC0EAtRAYuPPDTNASUrmSmmU&#10;45YKJlGSVaVspaiGusyaUOKiQPdnTpqMgw86u3B18c2Db7V4vBaz5vz50/sP3AGW8gfvftzT684W&#10;pvTO9jJlQiOJXVmiq5X5eJQ1sApQ9Ln+iwtZnTq6yalPrQS9RrvT5sbo2uC2WXjs7Si1CaqUZbPP&#10;GbChMM1TN7szCv1zr5/853/9+cuvHEumKzftv9tjb0QmQ6czd3R1bdy0Zf+BA1/4whdvvmm/0YAP&#10;sBZHgUci+vyzz27fvUtkjHvv/dzOdYPrOr0NDrXPonO0rXN0rN88MtTV0sy0dHSsG+nfsNloc+NW&#10;3dDQsGVk3c6R9fs2Dw82e5yMsqFGQVww5BccLqtVNprU2S4v4bH3fe/xJ9oG2tp8HYdmP/bCHCrE&#10;0lYYxtV82h9cHdX4WgjWiZZjUVOjR6c2begtk7XXjh/t2jTS2zuoV2ue+L/f3bpzRyi4YnS5c5Wi&#10;p8ETW/G32+2Ya/7nD/5jZP1Qp7trZGjXtqEdzY7mv775y5NHj7d1ddxyz61d6xq61rvahpqaepuN&#10;vKYCcTGzmpuaNijBM8fEt1BH1y6UBa3erIcxD8pgtcloMwG3mIoWlydnLh7LRBd8LnMxn3/1+Ten&#10;R/2H3r3wix+9eeVU4Cvf+O6WO27v3X2DsamhobnTzDDffuwLn3vkPs6GBisDcgGSWI6uLqOaG6U9&#10;sN9LkewHz7721z8+//axc+gw/eI/fvruOw+g9w9hkLgiMXP+3LDGTFC6I6tTD37p4RmxidCZGtlI&#10;PuqXde0emP5WR2VvQ56liPC0hrGXOT6Uia0Bn9YOA2q6rNBhs09nlq5dB4Yb9GGrxQ7WMGRHzmSh&#10;jFZKazYbHDbWKBWEhbif6XEVO4yOLd19Ozfdsv+W7d713Qn9vmLz/mzTjWnv3rzvgNDYmzOuE5xD&#10;ortHtrUorQPt/WWVarmYdfZ1bN62eWCg787P7L711u0bu1vWdTUB2L6lvdeYElvq/PrGPo278fvP&#10;Pb87bkNUhGyz2+/YeHL0tDy63JtrvLKYar/nQEwRXQlel7HY65wICyG2kMv57S2Gv7x+wdZoHD0U&#10;aHapTl+dYb1M3aznu5tJJ99iZS69+Nyloyc79+wbvGVPdvHqtRfP2Hp9F98er6Zrqxl/1avf+cjn&#10;Pvjw1Ne//OD2DZ58LvHWa+9/4ct3NniNh94/8ta7R9967W2erTjcjpFtuxDPlqqCul5Oz17x9g8o&#10;5mtjX3vfUtBPMMkD//FJRALeOPfGTe0NrCjX2zqocEZQVCQTFV+ZKwZWd9+6fykfev3g63NT8wRX&#10;Q1sNy2oioezoldnR0cnp6WUMx9q6fQ996r6Z+dEP3zyzPDHtn13Yv2vHwvRMVSjddMPuYiH74QfH&#10;tu7ebELE0+l65dXXwskwYvZLSytud5NebyWOnzpaY8jTVy9WhAruKMp0VQ3fGZrrahKHQXaFxhzZ&#10;7mw2OZyMQVtVVwXQGyk2LdT1cknMydPhXFd3k81kunT+OiWmXN2urM6kqDFy1ZjN1bQo+lSXnUZm&#10;eWLObXDZdWaFWMgl/Ll0zNrWL6ATEbJ+NgrzsoIzEfBYMToDRWsYDclpAChMpdLxVCID9QVNChoe&#10;10qcQ5FEQ51zNhoXsTfYkdFVofYRbHMeBT4SuolRU6IBpD6TygpAPxFrnn+hIiGyLlDolK4LKD9E&#10;oayKYghAjMDKATGRdhq8iVwAlgpaabXSTr6SU+LR12JZTISvXtJ5vCnADUiuOrnY1dtS15LOOmXK&#10;B4xk2WFhfC5dJ1iFyfBmE5hzfLuNdLgIzPycWZxtVXE7z9mMTmRaI3kl+tGshopVB1whcX0lb/Rx&#10;uBMqahmgAu0mjcNUoasFkGjigVoyyhXzYmiBD/jr+WSMFDFsU45nFh8/knjpSuTY3Nx0kPC2mqlc&#10;uMjCmkzER2mL5hLXLxGmA77axesfWzvZViZ6cRwPvcXR2B5PXDNSeTGJU19ngSeuL3zsLDP2OVfS&#10;VFavpAPJWFZLYHrMVOu8igQRO1oXdGg3yMsz1WBGP5XKJT/6xWTpfPXBr2xsvtmM77WmpnErTS6t&#10;zeZM7LrLZXFzsqKETdlCsRqBajY2lfMqRuuuU0YhI09fmtjUtLPNuglYvbBits7kTA6rWql994lL&#10;3nrb2feurPqj9/5sxNxPcgp+oL5pUDXsUTroWhWjEkmZrJNpRdVgUw8qBaveZI4xy6v1qe6hTjxZ&#10;yx/Kkz+9/Cmmf52jsbWrLUdUsopyHRcJDCUxrIEuS8C1gmdZSsTjgIyDbYUrDaI+CgyOMDpSqnAV&#10;RikTQgQl7L71arFciGWSwDGYnbZLVy6tHxysVWvqVMSiM1XUdlJtKAZXiEQAfrxMQZUXSFKUDFIa&#10;0z4gVBDvRq8mQA0Yt0IRoGQA2Kt6p61EYGqDGx7GZvjxt+v+2o+//Yw7GDRlldLGc9l0FiZESFz4&#10;5ZCZ8eUhJs6g07FeRyMuWSlnsrU6o4THjK+ZCJDRUnGXr1OmwfgoqoR6ev5yjdFa2tdHsgINhSyb&#10;MFvs0SKiciatsmKqZnhwAAG2WGOh4c+uQDaMgjPAadM3O0EIqVh4K/IUIH5mkNYJJAORTDSZDMcw&#10;qY4FQ/ALodaqaNR5ulq1cDXBGU1QVQEjJ0GM5MmM7MJNW+tQmXw876Ros0rJs6QeIjREGgq3LQkw&#10;TIUW/1ZF4jAxg99IRax58HJ5pCjR1VEBGEMFzyEBVxJIgtDMtTxvMpulWjUnCouhgErDCCCQQWIm&#10;ihhad3S0uFzunu4+njOA6DU5Noul4+c/++XOjTv4kvD0z//TzI657TkkO+FoVjLElWlxJpgcuUX9&#10;91+lO5oUAPVfftd58olZaBk3PWyMG+wX8qacmkFc8raRjf7AFGVDHpPWloXF81eNHp+qvalIaIgK&#10;YA5wFjt1Ve3iqatlinDuGV6OBBqNFqpGtvoaOtb3cyZ9UVXevG1dR39DshpWyEkc8hpaXGbcMpX0&#10;WkReIuOpgrausFqNAA1cnJUMJot/fOn8ifPreoc4Uj9/ffE7v/yGTuDuv/OBeCq0MPlqZwurtVoJ&#10;2g5E0+rRs/4f/E6xf3OUKb937K3+23fc94+fMza5grHEqasXj5w9Pb40jfJ0Cye7fHbeAEE8FQ7P&#10;fnzoxZMn3n3kMw/Yfc4K7uokmVKSLBZM1IDS+fDc+bbNG2945DH30O6b7rrbzJbr+fn45Dm7pRkX&#10;8FINzfQ1GrYnPW3VsvfdfMPDt9x4/eQ5qXIBTAdCDSaxmsFEUq41W3W+Zt9yWTwcyJ/JMfBiJ2JZ&#10;DWzjDHU1lo8S5FIE/ehZnbWhzCPCxAPFZ7J0VmtMJDWht8N8qsXznsn6K1JQS6E2UJcBLYmrZlLR&#10;3r71zd2DrtYm2oAPYU3xDwRyqdWyRWouxUG3rLv1APSi3QCk9Yp/eRKVHjC0ZktJEFHWdn24Fxhq&#10;w/qBWjmH0J4OjVmlQjWXR98gsJAc0JdrASWCV5C5QAh5Qk2rq4BJGqHUlrAGLynMOsJlQZ2iXkmG&#10;Zpb0RptaY4vGcx+8eggY6u/98L9dDi6XDL75/NvvvHL8+vhk+0brzoc6le1ZySnmTGxuri6PaXSW&#10;hkpzbXDE4cjW2CQzl4g3j7jWdTP967elF2ctrOTtXX9qvDJ/UtYuZe67w2JqS4SJALqe0UAtFFWM&#10;2VpWBjDbVeQJIs8EZiI9G/tKDPKgDpUUSSXTGMN4PQ0A0OANgvFekiR/wF8G+g9/dLsFKQvKoOVM&#10;OKUZaFTykSqIETA9pjMIx+Xg40AlFOiBFYwLi1INuhOszhLG7AiKKkE25VgQ7+tqNar8itFEDA0l&#10;robOhtahOqAthLVGu06PrpQRJdK7I0VMbdlSYa1fZ6ClsdNnJaT04tyVRHGtjrbBY926pWvLrt7b&#10;Ht5704M37rt3+50Pb7nrgcE77hvoHG7xuq3nL5/YsmUYz9/liTOdg025chxQL0KNaTh8/m7sL3yt&#10;6OVrVDHGVAvNbvtaZztI+gYTcH9Qom7bvxUD/8XlazqOxfqgomB6hAkXxKHCwuoC4psqXieqMJHH&#10;DB1bQJHFAlys1MtrCxCGQFiJofwgG5nOZVF5nsmVfvm/j7/2zIsnz168vrK0Ouc30ubVFXSsV+++&#10;89bX33xr04YbnDbPhTPnGj04lo26rK3gDwnoKqrkdCo6HIxjRxWRO1LaLo1NH+h3VrMJmws9H+41&#10;0wwaf2rwDepYnUtn9GrMTQoULcAUIdGlNP3q80caLL1/9+g/fuuf/u3uW++xoiWkIoE46/X6TEaj&#10;Xq/nQWfNpOfnZy9eOGc2mUKB1eam5tHr1zdu2FOQVU+//MqmoeEt/Z16WgP17uLo6PtHjnz0wccn&#10;Pz5+IZGP52WCM4Pt98or74qFEq/Wmk3mGvK2OOPXmGI5LpTTOWE5GA5kUhLJ4buTN5jaWavr9def&#10;A+MvgSnjwpTGxNdYnbQ2P6n7F2fM7uYKrUdMV68lV2YvRwpJi8s+t7SAwsC+7m7c3yBwvPrGO4Dy&#10;S0DL8dgElQadMZGIY34NMMaZM2euT4xl0im7y+FwWO7be++mjo2RqdBHL769dGVMjCZlcKpXluYu&#10;nPWPXa3FklSqHppeZCqkDiVbSr1WaSIqTFWATGDSUmYpU0iOj59+6/Tlo0vxgHY1YMxKrpTsVaK9&#10;pe/mdbsf2nnL7f/y7/8KDhm2r1OXLrzxxpubR0ZcFsP5kx/u2rNeTVeJihLnzmQuQ2tYqEYMhf4f&#10;NKnmw8FoY2vLl/7+i5s3j1js1mIyU4jGwIgRmXpxcalBZhDBPx1c9Qz0C5z36tiVrZ1GQkySvBsF&#10;QXJyEbtajeNpSQC/r241yTQRS2YADMdQUchClEaoWXS1NHF2cw1BmvragyoBvCBX0HSCZKMa3Unw&#10;8rPwA6xBZCQj6qwqoARYKVabLtNzYW9GapeJZpXKraw6KoKaVtqUdQdZ16lKRkMdlKKBrc0DO1r6&#10;N/r0zqrBVYtzk/lyqF4uqUKS6kLBe5HwfCRWX/ELxxO1kOqunfeFX3vr+snDObZma/a27tp0fGZm&#10;NRFXghi+NOMd9KY7tLmFegdeNYqXUUPMVrNaOdesDFXSyQvFbcOeiWvh7pt33/OlTzp7eG+zUC+s&#10;hpYzuFIaehFGnudy9MSJVd+Ae3k8/P0f/+j+f3y4efdwVJA+OnTo9htGHDxx7tipk8euPfToPpvN&#10;/exzb3z2C4/8y798FQGtnTu34g6DMAXDav3zS22EU1PUhb9/XD1XO8QVN/z3l4Z3bwzNX337jT9b&#10;dLWOnSMJiNMpwMdUdRPX7vPdtmcfZTVsu3nfzTfddP9DDw2M9Mpyaa2YU0G2tLf39nZv3DRy34N3&#10;7tmzHSz07Tu2tel1+5r7cLVvQ+KgJg10NNvNerGUtViZ1vZGWk0QWrarv1vKZecvTw62tZjMemhR&#10;xL/+y9daOjr3bt+fCefff/lQp68vp5yolIvg+KGqwmRypLJ4VZU4L1ZQMYduZzW8TYpCVWFELgcX&#10;CElVrhQBIcUt6+SHb67fOVLgjZIC32hDrgCKILwGRZuOIsXK9JVxo0aDullknq3eBo2tIY4qSNRj&#10;CFkMTDBml2vqNW9CHWaEOjY2GmmVtSyHkbMYVDyYxbB4ADGmqKHcJpctpTIGj6tIoXqDgoHBSLBy&#10;LK2Ua4SGLnEEwQEmycP/nYxE5XzJRHMaWcnkJTYn8lnJkKsoyyKJM6yehedKreBUMi0qMiqmgsQp&#10;shTl5Gq6RGgbfGcuvONGeyX6/Vq7YJYA6LemEkDHtohVay6SX50zIbVSL+Py7PbBoJiKx2diq6O6&#10;SspLCe40KaLjQylZRYULnZVabjniR7BbsPGWxlZIcJMXPs4sT1CFmJWs2UCxwHGzSppQym7wagzw&#10;sNk7GER2zDWTAW5IUlZb46rKkTnqzCI1jfl+pnGoO+hTzhUVejMfD59TNfhOpRta3J0NfDzOC8fO&#10;nruttW4zVv/69HGNHa536+LCOS2Lho16jRDtZkd+gTSUOgQ+2OJrDCqEmeVFZxnNLnwV58a67ChU&#10;s8mE4NWtCgvLxROZBfnEj1b37Rja8JCp4ExpVLaGik2dUeDwpFbMAAGCdJJGb6KBCdI1mcraJmM7&#10;wOBlQuduXK8WTJml/MbuXRqNq4IRogI8mHmlodbe25+dFQ/97sxyJHrXL7v4DQLB1DsrA9urN7aU&#10;W/B5ANNDoCSAoCJVzFiAx2vq1no7KI0BEfdYoU3X7Uw0/uWLT26M227StZRYpWl9Z5FDVTRRhiED&#10;iSaVSo8IP9CQyWQumyNJ0o6rucWCySdceQyYEiy3holEpZTBzDNoDVWifyULK2BVMjusJEuePX12&#10;4/BIuVjCQ0LodOmaKidBGEjhkEnpLALJgd+g5QmTgSCMa0Rni06P0UuymGN4DVGrY4fFXqWzW4oI&#10;5IO2rly7Ta1tKWtXrP//ZoXYAoK/+Ac1VAkTuNNmiwgHgoaBOODfApcQ5WuVYgkyO4w6WdijwHOW&#10;xdDV2Nl3Phwe6q1rdAJZVMrY1udxN3G19yerYHpTQiZG1apogBKUPFL5+cBCJYrC+xBGlrDEod4O&#10;YgSih7hAFuuSjIY6g7auZdAopECjjkdP+czqJpfKZVV6HNqORnWrs+7S1xCxMtg1Oh3iX0aDOYvc&#10;cCjGgkWpRgzQ7tY5zaxJ1rdRJAq4dQy2vDqNCSMa36lq1YBKLUVFRnM3usnRfyOK4XA4k83YHC6W&#10;18F8CQu6IMOlBIdvER4uSJGoIk1ncxD0koWchLIOLZ3IxWvwsFWTgNag18vh8KiUTE0m3nzt3aF1&#10;G/75q99obGhKzMW/9w+fKhY/Xj9Qh3cMg/fwMv/qy6XurdLffVfu2yrriZalD1te/dGKQg5v/VRO&#10;ams8ExwIizVciPgKeWDn9nI6ICnLvM9kI9Xxi2PlnGDcsD645ks28FkyMwMe7eT1P72lyJS23nvL&#10;4fTqg//85a0HbrTYTUaPgzNooEHE6CxZRfgumKXSwvJ0PjRvabQ1MsbRYxeX0vkuR6cWjaCzV8TI&#10;oqV5OFfWB0KF/TuGvv/VLxx+772n/vrHN5/7fZOOcW/YddOem5Nnz2YrL7cPi4mlRYdz49LBmas/&#10;eCFGld9JLI4c2HrHZ++1tblIln7+4HPPPIUIu9lrd5RymfNnT/z4R/9x5uL5515+4dkXccp6FlWf&#10;X/78oz0Dg2taAmowlHX4rRGCobBBV1OUIjOViCmcTWjXNZp4ohIGpTwXmdM52wXaVsK7LYmyf0Yd&#10;XLlxoNfpswlmrtLWmI0HZ6+NxkcvWHJh/dp4CpArllVRPoO236zr42oGA83pGT1H6ciMs+xvABsw&#10;sUx6PTNZ1fV54eOjc4GaVNE4He0WUYe6kllJo1XpdJRJsRyZVXNmpDhEzPlqhVgs7HQ1sBjMK6pl&#10;lUTyFKe1mIywPfc5dD1GSwPKamfnphxeI0J/+Wq2zisTcvHU9ctal91odlRRYy1mtTRdFTKsQn7h&#10;iccjiwt9rW3I46k5vQIkC6mG3CMMDpVcPuZfdXe2xTBIUMoA5ysDCGPF+L4Wgac1dQWaCQpZwWpt&#10;X0llHv/5E1t7tn3qgS9ALjh67K0f//h7A8MbbrnnrvZtdn1/0U9cyhuTGVquaAxnXpxcPZJsHW5M&#10;WVYxKmvOuyuLKp3PmKFDWp3EXA9WY9KF6ykUtlAOZmC7adMeu9GoLhYkK2diUbbBFC5cyl66NtM/&#10;qANMp1qqFpZzen23zq0F+0NQtpYjc8hDejxedKVANYH5IJ1OLy0t0Wq6qblJq9XnOLwozFrjFItb&#10;Lq1CGYRGYwIc0GBiKDVwFKVwppwrwCRCwl9ZBuwVRmPMmTFaX6NOoRqBNwSUZGYlNI3aWShYDk8n&#10;wXgyRd1iQDm7pDh/NdWQnGuGIcxka/E0InNDcXxNx4PIlNNoRZO90tDkd28tmj0JSx0DnbKZEvRq&#10;JB2VOlLJChSTUDDpKutwNbgmJicG13fncrGxhUttva3I3Ku1lopSx2osFEb44MDRprlQVpbEHpfO&#10;w0oGqk5qrWNRecYf39Ht1qplIRv02Kw6gwE3BQhbWH/oeu3y1EVbo0fF6dAgtJYVq0s8bqKyiKaN&#10;+Go4sBDQcjqQgZB3JaEKVyuQ4Vi7DR6OCx+c/OInP3fbI/ff+8mHbr/91ltvOlAAspBStTRDQtLO&#10;zCwPDW5BcfLq0tX+Lkc1V6/xxoIetsU8VZRR8moFnYtlptIKo9HaTaUgrlBmI8yrOPfgoSNVPEwO&#10;OM8pVXDhUzjc1KlMtSxdPHMVO97nH/mCXmNMhKPJWOjQoVcpspTLBZ/6ywuP/+7xJ5/886EPPzh3&#10;7uzszCy6BDxOJ3Zg2CHOn7+w/6b7oA8eOX1yy4bBNldzLpT/85N/Gl+4fv9DD+zfD+jC3gMD7cPQ&#10;oniNjVbpGN1zr77z+PNvRBVsjDLOCvSsSD/uX76cKxZdtpDZVXE1xYW8UaMslHlRqOSWxtlc4cLM&#10;XCoZ6u7rAj8GZz+1GmyhFd7gyOCrF7JSOsWYyqcvn4Hfe7Cnd3Vp4aXXXtl3y81eoBS71x05dC4d&#10;k9QGEUh6NG4ABlgoZHGd3LN3l8NtffXtV55+4YlcKdNk621s6hro3rhzz+0WzsOqLNUCL+c0TN3F&#10;oqe4wEtSLRBIvvHGoY/eP1nMiFWhJufKayH8TG764rUXnnnxjY/ODKzb+9DDX2e1LeuHDzz88J3d&#10;7YNbh4f6m1oajA6X0x4ux2Kzi//2uS+NHTkVXFp68NFPICDw+tsvDLR6PQwdDAdLBKExGFgdLuk8&#10;QHlySS5mSsMjm/sG1nFaXTKR8DV4sVOnQtEnX3pj+IYN0alVF7LMJJuC2Z3XFNS615/466adgyX/&#10;NbuzrYDsQXpRZ1SLFFBfPGICesZghjdArmXWasLUCou+olUTECRJysRokB2anVuKJxMQHzE6g39Z&#10;KqIqElIuieZMmlUXxXJqeUkhiXC+1CHDaml1o0m3qUXY5ErscMQONKRua6HWO4Q+LbXJod3RSKwz&#10;K7u0OW05WQgl/QuKSLi8sLKcLtaTZDPoAXMMcyjOz1SSSblmMoqFomMy1HM2NLmDvOCfeP7dFxq7&#10;mr0968zb1z373ltdJZVvKV6uF6h+n5FvyMysmmxawawokoXl5dn1m9YhZOs/kj7w4PYKJ6/+6QIG&#10;NvA9EpV8g6+xvWe3lvecPXx4c8+69z6aTFENX//Wo2+8+SEqK2iXBr1e2/t3v/Hqswe2rVNJucvn&#10;L125uvSpL9ziD0en5ubGJiYeefiBBp8LEVcVBWYWubi6kggnttq3pJ4YqxxcmhCF5T2ND37772iy&#10;/K1vPXr3QCt6+OSBRqwyqnwBJUYiXPsEraPorBLZPagTwDKLGiPuJ8hPYpCEdmzK2+g2WnCcozOZ&#10;BNpeaJpy2m1Or52zckVFidHRRoceZ598Md3a6q3JJZVCpvU8duH1XV3tqIGF7mE3FcDq84cXWq2N&#10;bt45PLipZ93GE9fHg/45jdpCUVyhlIsk/FoTQ/Ow+NBApgOwCAWfUlRwpoTwmwwn9Cb70ZPH9++9&#10;BTjbg089iQRRTW8uI7ihYmAEBn4cYGe5lEUFtSyUoaIFI4GG9iZzc0sR+jQO+RgsCHmKodENX0fP&#10;mRIdmmtCWY0HgBaOEMjX0JfQQV6FfUWGLxCuAOTg8/lGjxtuDaz/OKKy6NoNRaV8AfSiSCGdV1WQ&#10;I9EgScqoIZDjmIY6YXCiK8UiljENHlwNr2DIZCmP3xOgm2oJs1i9XC9UlUV1zaxXWIX0ioLShcX8&#10;t/71u90OHebnCVLmVUonMOv5CFqpgLjWuwyYwKAhS11XojgVM7GKQa12G/Q2E3CkkMjClVo0n6WT&#10;BdwwZI4MmNbUv9zEglNvypMVg8vd77UiWU2VhOz8SmF6hUoKesh9Em6xKnkNJUaWVdqolgP0CRoh&#10;wWlIj9XU1dDY5YPTftkmCJ28aNBVilIjzjSwq+E4vNSovBqw9em0Hb1XD751o4ts7Yl3dpHAroxN&#10;5Uw2mDZB4lx2srKGBK+gJcBT9fxCppB3tTcaDfpaIidkM0ojw2s5p4LCpx/WVnKqCEEWPvjNjGKZ&#10;/dxjd5Tdi0qebCMGXGVzKVVC24S+pkvEkUiwu3Q9DboOt8qjA085hsbUBlZnhQOyWbPR7RuMZMto&#10;RTPVGHtVz6NyjSjmiej6rf3+wvKBv1/fvb1JKaka6y0bpU3asF4pUgVQdcBWTpRQgkOJFjWO6WLS&#10;EFvUrKbNC4SD3ahlhy+8enX8pY8ecA/oZdZz/658s67CrIHiMeuB2oO8sDKUUhTAZqUNkPUMRixB&#10;OLJjignPPlp88bDVEayTKqo6NmFMFVklQ8qQ53EBJVDfJI6Pja7v688lUgWrtaShOKpYzEUyCjpA&#10;mqsmB6dBsWEBg8wy/Go6LVmHDgkMLFOQYJNbiwli3lbKFykNh+cE0yecYICwgyoIffz/n1dhVIX/&#10;d81EiORvpQ5QNauBo9WI/0gZ/dLof00kwNDjkJ2FExuygoKtMxDYKx8+c+LUBye27R7SuR11Kh9b&#10;HlWlKuaB7Ui5kDVsM6VwIqN3NtcpFvOvUnj1j7/4zcljl0fnZq5NziVKWbPDgeFYPptDHU21gj5M&#10;ASUYuFbiPaIQTF/b7YFDxAiJ0dL64FIIBAceGhFyzpKqkM6qCcq/uFwRK2gn0OpNAPIBfAE8Bv4A&#10;gowkPcDFa8kNsq4oFwsanN1U9WI2WS5mobIlszlABVH7VhbLZpsNXTjgWwMqCEgxvJooNagB2IYT&#10;YlkCiBzRjlJJiCRjZodJVkp5nI95KhFaLpdlh8NLU1r/cuTi+Wuf/8wXH334EUy6Pv74vV/95p90&#10;lun2dSRA8pFV88QYCtZKX/tW1/6bBmoKYXE898bvk9mVWPdIR9dN609kTBcSw0mx00yaTEV50OlF&#10;qW4yG23sbibkMsY9y+MzDRtHkkYT5GR1QeEl7TWZunLkmgoe5KGOzPqWnJihjFpYmFDHgVWByudN&#10;hCqqgdWqkCsGFGyxND+hU8htfR3pWX8hXd16y712a5vN1mdB32JqSd84hILEyZVQb69jR7PY6FJ4&#10;1+sevSWxUPNu6r6pv3Pd5eNvWvmzRnMUrU3im6XJv04y3X3sHRu+/p2veZscFUI6furD1984iHnR&#10;P33+77dt3NqGgH9v387hDfc88tkNm/bcevt9QyNbQfC5ad+tI8M7SMpYwXlhrVcDDJ4KPiak6lAa&#10;yDi1MyvjBrDNxcLy3Hh7k6dKV3SReE1rz/OGEkPXpJwqtDJiNmZXl80NnlV1rcS7XLZ+Z1Mnatni&#10;mejiwvjK0kR4ZSLrnyZTS5rCkrm06FTOu6hQPT0amD6TiSzOTl1VYz7a29Pe2DjgNe4d9GhM9nwU&#10;XRizbW4Xu+bVr+tQ9iUSzcbGxHzQ4zCJHPCrgrIKGaqC0z0Y8hiWVtBgg5ob0mRgHHjX8RLDaB7L&#10;hbRWNlNLl5TAItoUentOBXIAso+QxxU6tSYZX0UKKB0OHD501W3n21s7ioUypTdJEFQgaWC9LZbC&#10;cwsNjd68po7yEAbpq0QuM+uv8izd6QEp1wREajBdqkJGsbx78KMOR+cjD3wWwYen//LHy6PTj/7j&#10;V3yb3AHmQoy/MCUcKzOIr1GZOGSRSpvVZ9OyrF0mDbJWaTXnW7Izhe6uFkKrSSr1ODdfzeUncvW2&#10;XtueYU5JTYQLicw8715scvsZbS5bIIKJhO3UkxNbb7LJbIWrqpJjgca2HaimRN9hpKwR/QvgzqCg&#10;Ge8NdrxiqRiLxbV6XYOvAf4ONHWXMKbHt+n//xmBq1pNKsvoqyyX0IWAZU9np4xSHj1iIouiLhas&#10;WmBErBSloXEG1GsJgsgmyZWlgl7X6PH2FoTq3PLy3PIs4tpmp8ZgUaaKSyO6oLIalXJLucC4Mjln&#10;kmPa3IqtkuALK5rCMp9fJVMRLjNuReykGCDyWQ79lqKGpp25Cko0rSXKDNlKEJX+ufym/lv9y9WA&#10;X9nWtVlUrrUtwErMUyqfMqsWYoXgHEepnO3rBOv669XG0zn74SXprfMLRouhw1qGjavRYUO/n0QB&#10;nEMwChJjxuWlebWJtzq8lTqGeXBCoKuUzEbDxXhUzhWMWkPAj0g2hDgYsqB8VeqJFFbkmgVdfNTU&#10;kasdTW3rbtyp1nDwNwNGeub4WQSVm1o8vJ4/evTc7u03QbM+8t5rA72eYqpIOBxFSONCTozmaArS&#10;MIuIzXyy6rTaXcKi1qcuweSgADSkXJRzEnYIBQjY8EqIKgom9XQ8NyaImWefe/qGXbsaPN7Ll88+&#10;/dQf3nnvxZoys2PXYCrjr4lcb2/vZz/72XvuuXvnju2bNm7s6e4MhUKCUAaga3x80k7CE2eG3+D0&#10;6Yu37dly/uiVhmb3w1+4W2eg05lsKpZDl3dOlmAHQFGs0WrYe2C72cJ9+OFrJ469JRVDVDXb42jK&#10;RYTE9FQ2JkzMlGrRJfi5KoQJRorpy8c+/YUvSiL5zOsH160fpBDd9lgE4E5xLSdYQadFeSOy6lkm&#10;xfN8IYmYd3zblq0oBfnNX540ONw9HUMbh7a9cfC9nLQE7iWD3ZIDNlJvRrBwdR7Jvt37d6zb2D+1&#10;MP7O+2+tROcVDNqhnFY3EIbdrb39HX3DrW0jrZ0buwc3t6wb2rDtwJ4D9/YObg1GMkcOnxi9hoDW&#10;+IUzV7F37Nl1+xf/4fsbhnazLDM9cy0cHZ2bvzI1etg/c+L0B8+NnXn1+pmPPnr5oxf++pS3pbGt&#10;r/t7P/hvnHDjYxPTp0/3buiM0UXGYdcarYwGcDImiwxUXZlOIPqUNhktp8+cX1zxN3o8CGvGo/HB&#10;3oEPTh7t2zJYikXAE3YwRrD2JmPh9TfumJHowcHubkNByMuyxi3m5k1EGT4rQa1XFrMcpS3ghIDj&#10;Keh6Wh42K5ClcD4pZrORlQCITw6fx2q3mTCQRQEfyFdA91Zr8HlgDgEfNx4uG2IqaioH73MhI5G1&#10;io5MayqFBibfqYm1UQFvnTfWk2Yxbq9LvZakTxM1qQWdrlpWq+N0s+hsFhwDixuGJu2291Li6dUy&#10;o4pvNlcf7iB3O0t6JMjGnY2a4H4v3W03eM3Xj53asG4dUGcbD+y5/uGRejiqcuv0I520pqoUc6vx&#10;RW2jBZcQc0ZVODG/yTM4FY7Anbl7F0oLFMcnz06OTd+x4dZKgqItzpresDgZeesvh70ex12fvtG3&#10;aXDjjt1vvP/W5PRVRamweaiv6F8VUyG3z4Jj80rKj/tKOldwextOnx07fvyDd956HWcLcOmm5+bg&#10;asckKfjxdOK3V6p5+oizcM8P/q7N4X7z9DsCE92iJR0dzfFGlwagg3iaNKLvA0MQBC5L0WKesugQ&#10;omZwwM6gPp1eK91CK4wCn0AJbSnJBHIKhM1mAXOYchkjXFk2qSkHKBQapYaAyxeaPO4XKpiiqlUU&#10;3miAFtcA41PPw5VXLuL+Q3ztm19+/Fs/Wbg4sWnzVl2rt23rJqem6bXXD4MCObRxgOHqgehsLhfF&#10;ssyqETbWUDWI6yA3lfRavpzKuyz2V996e/f+m+x6U3TVny4LjqYmOPQwZo8lQ3DU4KvFkB3oPIfL&#10;Teu1ztYWSU0mcWhSVAqo9Y2Faoi4QNpe+yUSvLCpNNDvOTVcQwp0CpMQ/umKgoM1Q67ySkpREiu5&#10;olajkQjQCwHORd5PWYynwX412qGe86xZhzNoAqjaAriywBtyah3Pu61opFbaocebRBtfhCaA91ln&#10;FIUctj6jzl6CB1NZUMFMUrfRZUgHxXAs04ozyvY+OZPW6Di1TVeTyxae9+ci0ULcY9QvswrC5lCB&#10;+ZYtJUIJFNTSJIsvFs7sChjWTnfWZeBNRvCa4rFoSFFWmYy8kvSizSuQ9hntkrKaI0yEwaG1+qyu&#10;Rg1WuqocCi8vLlxfmL4YXx4rJ+ZTWammko2E0lGqANEYZmtxO5uyUnSzS9HsLDtNPVlamLnGfTwr&#10;fhSNnw47Xwyojs6mN1trTY39ovGDJ95ne5TtrbWRAYWWrbz/7jWl7G13dtQLwRqRFD1UzF5x0hCK&#10;qVI0qdCqLd2NajwUU4sai042M6F4SFtTRbn4ysXI2RcSdz+029SrFNmsSWE3JeylFcnX1qFHvYV6&#10;a4tnRznDm0iPjfRAq+QIbQG7tizCtKCSa9pKa17jmEvEhqxOXTqjWlWGl7MkJwvk6nTxSs9tbc5m&#10;nb5q7BYGd1H7iuOSp6VHbYTJy2zWec2sz1x12GkPK+YNYExEUkSGJA3dMc43kaXe+NNrLn9xfd2A&#10;2ljvIzdG9XUkubMr/nw+k0rGSVE260B65hQcUgAY+eBMhAtXDS44KHx+vx+PmWGt3xmdUhSSzUAI&#10;Q6jOI9EPXCQGK7XaxPXrzR4fFIGypw02GF89hslP3dASVbcCf9vIlprolJqq5VmbIIk6BK2kaiGb&#10;B24bnzsEAQYGurKEAFQZN6cq8u/o0YGmDMUUP9XwxeCGt1bduGYQxN8gNAAXgYgEWHxqrKW8Tgvl&#10;JJfJpBJxhqaKyGpVCAbZrqJ46PVL0Vjqtgf2k7QKUfzZ0dNb1u2OmbvB0DIrwKVLEnq3ytqo02uz&#10;S9fJbOzY4fP77vrsI196YHxh/vyZmaFN/T6n2wCwLkIjVTQgUGpZWQgmQQcoh9OVaK6eLFVjZTkq&#10;1BPyK396I7Wwamf01XixjONYLgsl2Ol0o1wVPisFpRYUKoQVKixTQRGJAMqACtF21AfhggU3Qji8&#10;urCMFbACNQ9bVFoskhwFfQQHOrAx8KFgHII7Zz6Thc8B8FEYktag/yL+QbWIu83KssliQPFeBe1M&#10;ZG1+egqARpPBxtCGc2evIUj/X//2nwN9vUpF5Q9/+L8XXvyLsz1vaS2PT/JXr+T6Bw8cuLtx3wOL&#10;VpdKSLp/9T8zY6cqe9bf2bxZfZmrvDS+d2H5s6hWbNH417nX2RDdU6UVlaClyYWxmlFSnjt0TNfc&#10;XG9tLKhYbU3TonRoVcaTl0cvzi+cDi4UHZzdYWpr7WjlTEIy99Rf/8pp1K5WR0gIBcVApZrhaAm/&#10;a2R2/AaU6ubLVy9MrNt2gNPBKKxXVtDRkViZv+hs38hyJvCbWS4hTDw1sMFLuqVB++RfTywONw63&#10;+kYmS9OhpbOV8/nEizlyQj/0+S93/cet7g1thEpeCM5/6WufN3kM9951584dO/Q6PZLr2HphfURB&#10;MUHpGc6gpPhEPNfVM7xhYITA5yyDcqLBEFEJ5Gvdr4JYrmSQGKoiDJqeDs9f7GtyWk3aMvYKmvNm&#10;6zNzAUdzU6FWUNAyquR1NkMWmPJw2GCw0Hi8UW+oZnI2r9DUQna6dI3qBi9KgMuUGEtFwosLi+Lc&#10;0dilK+p0Qdvko5os6k4vbaP14JgI0SpZSJE5J+1od1INNkZHuTCNXVmYaPK5DWqPRuEw8/TkzCne&#10;aVVJFUxAVhZWXEgVwyRL4LxvZEl0MOGtBhIJJxDYuwCXBVoiQnOILIJ4qBVFBnzN+Xm/2+YBl6uY&#10;yywvzPZ3dKIpEjh7vcUagYbKG9UmE0B5eFgxAyHhBsnmENwHCQnWXU1NZlHqmsg3bRrJqXEBlflS&#10;bXUxovO2HjtyuRYUP3PfZ6oM973vfw0Qhdse+bTKrV1QnfdTHy8ojufJtFRinv7ptdi1cg+G9+pq&#10;uRbX8ARP2HSK9nxA4dM6zRRCE/1jGf7l9IR7b+ve230+Ppy6OKb06xvU23e33DJi7Oqi3WSQuBq7&#10;aOsbdHfY3BqNEgJOIVOYCbcPbFco9XJEyJHy6qVrLU0tMGgAAwPyTCQWQwWI2+0pIWCJGRemlDJG&#10;MTDYouhhbW4OcAxoUYIgwfgmy3BvVC2YqWjNcHpIAqHh3XqDT6/zgEWi1mhKFenK9evFrAV9LJk8&#10;/BN2PcLJWqqp2QbEEkqYgJBobmMszd26pmaT2+1EEkRVKYYWUnPXC3PXcjMXa6tTVGS+dTmtCczV&#10;IwuFlTlFPBEevQ5Pl9tiqoHMRDK5tXYxu1QwjJ3z79m8OxnL//QXv8VkbRUW7kJFSZrw0JZT/qm5&#10;Ra3FpbI0HZvPvjqaPBeuc+4eeJ7fP/h0Yfr0gw/v02sBGKIFJZEjkRgjDCAeLwSVdcLe2ASiEA+r&#10;XglQFArgDfROOIwmdKaXxUo0m3U2AqBSUDLqKpCUS6s2my2vR4iU1+eVT//1IEJ+p0+dvnL23Asv&#10;vhRcjn3ta4+l0lFkui9curZpeLfNYDn01sEmj1GqV2iXu6yqUaVSPpqxNDUDK6QzGa+Oh10oBiUi&#10;jBWOG2wFAmbvKuBEahmpklIqcyU5BFNuIruwFJrDbsNx2mtXJ3bvuNFmc23dusPj810bHX3vo49v&#10;2HdgeP1OfP048MEZiCaSqox+B1QZ4KUGuxUNTLqX/vjMvnsPDI0M9K/vM6j1/Z2tje0NOcn/8odP&#10;/elPT6YjwqnQtZpG5Wpy/+v3/iWdi7T67IPt3jv3bB10GDNTo/dtHt7sMW5rsG7WSkMOW4OnKTtx&#10;ph1WO40zL9X8CxPehsYdG/Z/dOnUqVMn+nweZs2nUi1HM2jExV00nsuh9DOhyGqBDpQVkaVVGM7R&#10;BIUW15fffiuRzG5eN7x/9+6T5z6AzIi+Gz0ObDzM81V0fIg1YSkI0NIqyWIuqpdUqXc/euGFVx4P&#10;xWYWVq5MzVycnrs8M39peXV0cXlycSVCq7V2qw8kpaHhrQduvmf/zffdcPM9N9z2wObtN7U19ZtF&#10;9fSFs++9/vRTT/0sV1w1WrNAmRjhQ9ARdq81kcy//+bxW+6789ZHH9pzx5280TRzbfRX/+8/H33w&#10;flt/U7ZJq4S8SrDAV1TgoEDPaKEoomA3VzIbrc8898bBVz6+cP5SMQ8vTB6VyhevLey6ZYeeYc68&#10;emZrUwvKFc8uzW+4fZuxa9tyKHJTnza85K9bO8TiIpfxM9aOGEBumUjdbEqhpBs0l3jGWCXpjJBf&#10;DinLMsatWPfqBhT2QfWB+IrZ8d8UkWoNM5ayJGWKeWyBNYS64SADwht1B1r0PSLoUi4l48AdlQsZ&#10;qi4ZSSUaLZRKOSlmSiwhwi9GamlRp41y5KVS9aM4c0l0nCKo5WIoEir28ORDncJuQ9yayatiATHo&#10;t9fimxyZbCymKLq7m5rM9ud/+cft27ZbrRYwZEUjrdzRUejzlFh/3QgrjDodyxoczUbWpc0wi0uR&#10;rnt2PPX0W7XQiv6L3a4D2jY3XX8vmH0t1OBprA3wxp0dN3/ijhtvQHOl/lSoFM+mPv/5T91/2803&#10;b9ncqNE0GnmbTYeSWW2ze92uISmOEiK9y+vbsn1Df18PcLu40fAazmy3MywPAGxmNpg/nTwnhPf+&#10;7Mubdg1T2dIfX/j9zgOd1WLQ0dGfY0zIIOQW/bRBA3yIoU5mVsOok1dAMkO0oFgEtQcHFvzI5FDR&#10;qUKBSzC0YjLpOQ7yGprfOAHMLbVybY/A0UaW1tDgKhW0DMy5kFRXoBE0kQYTOi0VyxgIaWjYkzIr&#10;QWcpNhwAAP/0SURBVOIr3/ysGVzZ1ZWX338xUY+3dvs6Peu379i3tLx6+swZeAaam5tsFls0GIBw&#10;DpcPDS8gBtgaZOLJQixhY9h8pbYcim3o6+9o73nx9bc7u9qreKuUUiYXRl333xhoLE6NFZoA/Cun&#10;UEE2xReK5p2qXEwlI6hyVKkVQikd8M/hmmi0OcCBJtMZIZGG31lVkpSCCDOhslTOhqMoO3NoDXjs&#10;8+o68hschgsZDFcKZpezBP8TdnuVwszxVk4HdEEimQR1jQXGl1QilIxdR82q1xz1GFmAUynK8BKK&#10;xRS8v0pSX64BOZMyU14r4y3kAriqwZ2gN+ilfCmeiqk0cKUROdhjzebwGt3Hv5aHoTGGYmQdoPqq&#10;5eVVtI9zSFACDMxoQO1l6lW9vKYJkw2WYDBok5RGVlNkiDjSJYkkWO8ydjmKKK11yVFlM1+285p2&#10;j62j2dncYDQbwbQt4PqyOClPTdbDEUNB5AlCZBmpVCt/tDD+u6NtXIfbqk4UxrKPn3ON+fyJ3GBG&#10;dsQVh1rr16z5DU0jRXf7h6PsymqqxaHqakxgIB8MTh3+8JrLPahUM+lyVG+q2CtWygK2E4mzFW/S&#10;WU0GMo+AW5F0mVL5NCtW04bi6z+exBhl+D4r0V6tZVlfphH7PXRnqLkygWKiFqVM26FWLEa1CjW0&#10;UxzsGCMbSUTgirCix0kmg2pDIBEbNNXkhbGsIGt87blcMh/36x1Wlc5IVamecvsOckd1HPb9ETWv&#10;Q3sNSlLUBExGcOUxMpEBy0MWuJrKKmutl5Lhpw699bPvfF99avWzuh1OibNsbI65mZmUHyQkN8ub&#10;rUaz22G0mmUtnYYrjaE1Csx7sd8JILqs5YuwEuDtJBRZZOGKOUyRVBh+0kq8QnkwS0nEs2Sc2i5d&#10;uNDia0CKtM6aNJLIxRbZkmSwdlYIh6JQamEq6pRfKcm0GkBtFbJ/TI0oZfNAnaPQDLMgnZpNReIw&#10;3mDiigEVfqphkcYH/7eY0xq8GD+tsQLXuFgQ4+s4HiKMjD5tzG6R/yCpckXU63TxaAyyehKiSJWy&#10;KMuY+5w7G4yk0/vu3YP6j+jidauRM1u6jk1Fzx85nAlDF2LMnkYlrS7k4jqijoTYW28c8zb0Dwy2&#10;UAR5/vjltgYXLKD42hZm5uBnQJ+BzWDFL4sSas5mq7FsSpTjZZmxuAPZ4rELl6s6rn/bZmOjV6NB&#10;AwcsJLhx41iOLBjMmuj6UuEwC48C9F5DuVSXc/D+1nAcX6uNSifzCU+bjwbuGZZILbJXtABKxdoo&#10;H4EQXKmwcyFrthbzwPLH4ptCSHVZrklysYBLXMYChr2BRygc867x8VEzuMu2lnRSPH3yitvV9M1/&#10;/qaG10xNjv7PD78Tji42+qxoPlhYrq/v+tK/fvWZrbc6afvTYqVy5F37Lx8/3budGt58Y7iw+1Rg&#10;wC9s8nbad2/L72itdcIvpa7UtRVdWwPd7AUSAfXG/tHZgoq0btkgkLpKRJp879LEpZknn30pnsrf&#10;d+Odn/vUp264aXdja4PObPK0tLf293gHe14++66x37VajXDYHlWCnlZy2SyYJ1g8gxOrBm+ns2sD&#10;IetkSqtA3QKIg7OX3e1DVZUpIGDamaFWPu4cGY5Jgk0cHyDo08FCz803Itf37vPXbBct6+q39n33&#10;35X3dcQEf52pIvM+FZg8cM++gQ0gI3NFFE6QLGa1JWhooKFill+l8czhQj+/Gh7sa8PjBS8AnKdr&#10;55m1sY+US07k0gURayF+YS3BafIlFGZjmbI7OS0XDC8zOs9SYNWsqjVBLZURr1XMFTO0z6Vi1ck5&#10;jCPA48+SKklBgnAiKpS498KYTVQZgOt8XMugo3erpvUWQ/sOrmsDjcE8XZTVGaVaKKlKaUoZoJQI&#10;eqmEAkWlIB4pVbrZUPLK4qK3q09mzCoAnfl6mYJ8V9YRHF1DN4cRM0m8wn9D3aG4gFNjQ1tLy+C9&#10;XZv8or46vDILAgGJcgIFqjg5ZR7TWHCFOI5m/MuLrc2NFGSImkJjtNB6MwAb3/j2DzGrRytoac36&#10;oFSks3p4QQwaADjBndNmpJmPT3YNbSrwGNYqwbTNBlJqoy1aVLz65Bs//Nr3ISU/e+Q1gUnceNcO&#10;WSuuKK76K2eSyul8NS+kaSmp8U9msWB1dOlZolZMFiyabk7RTstaKZkwoIWL6RDVzeOB6IYR2yaT&#10;kpw4VQkK/e13jXT9fa9lHxJRJUO1ZmKsXAP6u+PVcKfPa6U9yUpap5JLyxGDy8VTzWRal1UtJeej&#10;TU3NEG0wlcKhIxAMeiCogwhDQI+oI1apK8koWBQyuWggYEVFNZq+RfxzWIjU4CuAN+MgLNiDRQnX&#10;WDCifGrWXKfU1ToZy2UWI8vXJscoNu9tMjW12ZWEIElpQKXA+gHGDPQR6F0ahHOUbgVlrKl0NbVF&#10;pXMx7g6+bb22fws/sEPVtUnRsYV1bSi2DxU7N9TbhzQNTS1Nvmo2tDB+1mbREhyGWJXZyZZLJ6cX&#10;J6du3rvZZpNPXH5uZBeaU9oSaVUkop6cyV5LhMfKluNJ/vhqhdU7tnQ67unRbeCC6zTZff2OvnWN&#10;hItFVbsSFgesnAQu3ZSqIGeWEz3tQxUFa2XcalmhJdlEIhQLB5oavZyaBTQyJ0ppQOZAR62vaVsI&#10;GwExb7JYMFPgGEMH72lvbT85fn1lZVXIFxBz+spjX3FjxMqT84jC4xvLmlp8LaHlmaXpa97+tprR&#10;CBMEkwNsUlXUcihEhiV2fjZTrSj6OllwjaB5kGuQBbguhWjMj0N7vQavenBpdRzVJjpHo9fX4XC2&#10;XLs609M9wvMWOAabmrp27bk1X1C++NJHqPy2WCygeaGuAjBh/A94K/AnjSeQqrXgtJYJxU5dPck7&#10;0GHhqklA65DLwalfPv2DUi33d59/rLd5nZcO55Ynm8wcUlh//PUvX3r+RdjYTbaG5u51zuaBd0+O&#10;tm3pzVTzrIGeBazT5pqbvDzU7knR5mpdKcFVLkutLf2cyz4zNTF/8bwa1QdGA0YA1XK1wmNthyuv&#10;loM1JCvDZoIEUSafxSmWMekAyn/x2WfMvG5db29Xb/t//dcPtu3YUqmIHDpQ4bxFryNDur1um8Pe&#10;2dHV7Gx12hwYv3e0NC/Nj+ezIbkch4U8m55Np2YKBf/KnP/Dd958/+13wv5VoYR8ciqdC2eScZR4&#10;BKLxc6cOH3zyP89cOcTZVPc9egdv4zfv3BuJitMz6bkl4fJYgmvq/tpPf7Rv336P2YbQ07Ezp373&#10;69/v33mjz+HCRi5i+8eKB/VBgiddwhkSSh8wJ7hZuR3eRCYRiQduu2UvCnnGxpZmZkOf+cIDTe3N&#10;yHLOnDjXouCsvPF6OtSwtbluHTg/Nj/sKdXgv+e9ZdGvTfq1ls4Qjb4FwJ7hmoFFWUS7SswfyKdS&#10;ZqMBKbM1wzZ8Wzgj4HcvFrPpVCGzhgyQJFGPzZdjs4UcsllruyacgKgeotlqpY7SBq1W527wmNw2&#10;XCHihaSCVpnqgAsT4GnV1GpYBlk4hmpaNijmzi3yEclQUhUd6eVBeflu88o2OkBFyuFlMprABUFp&#10;MlI+D6auVruGcOiSfE3iKWxkxw6+sX9oi72lyT7Ueiq+NC9meZeyXKG8GV3q3XlGYRdAVS8ql1LB&#10;q1yEMyhGn1oMpwKtQ3oPqzSfllrOGr1xo82pK3BZm8tBVHXzkxlRQW/ZtE6nRReOCjilXGRxaXHM&#10;1eyVaKKokHKFFIx8epNpzbSGsnYK6VfZajZgaILIRyaXh4nPYjeurmbM29ff+Y/3VOqZb/zrP22F&#10;kTg2ZdrcWWJsVEVbUUm1eI63mASyZkCn1nIIkUtcOsE3RYEwblYI9COAjv+0JKNsKGp32EAoWjN0&#10;wFhXqdF5UZMs1eP5UiCBSrlsNJFL5liNVoF1Br+AwMWjmsumoTUSDIZVKijzTqOVePDzt3hbGxt7&#10;fFt29Vw4c/Avv3u6o62lvcU7jPK0lt733j4+cXWxr2vIArSEQkgnFnQcOLmOQiUJfplPZ8gvz3cP&#10;b33/5Kkmh6WpsRuU6JeefXLd5gGSEKuK0kowYDG5JGydQJOhCp6HVZEQ0FsF2UbOqQE9z8OdC+uo&#10;qipB51DiRqHSGFQMY9FrkLDCBgrwi4qlRWye9N9aTk0GpZrMY2aHyyE8S3lZSOdMdnuFowowLdEo&#10;Uq1QRXFtGkATWgMMlCQeWaZSN6ooq4Lm8xITzbHxAl5j5LX0KP8NLmsNMGrw8HqI2YSHa9UoLPlS&#10;CLKe19NcKErLi6vLqwsNzS4YlaJFQM00rM7oMlnZWKocjoBPzRp4pZayWG3lajGdSCTCEeQ/6zlc&#10;5mPFmRU4G0soAKA01EKM0qN5hpNMINZrUzWJiEwWE8uKOlC0FQnqBKktKegywVcYU513ECYfZiLt&#10;bvievDGHFsVaqcmFIl3DcKz23EXPxUx7Y9/0IBFxp53naftKB//oRtTtKmYL1N0jyb762NjCFNHk&#10;Nd0cKTQ+89oFkqoOdOb6WvNtLaoLF3Mu540OjZPLJzUym7ara1q6FdCRcELh0kNPV6UKOp0mVUen&#10;cERlU109GNXrqLY7qQQd99QHqEmqweiucFoQThS4hKiwPwtapczCO1xIcMBgMqD9yriQxAMheNnR&#10;zJym1lb8blWhWl5Q93qTBp3d5BzS9XewO52qzY1k4yDZKC9kbMZutcWDelDl2j0DmQGVqGKTlJhT&#10;ZadT+WTVMF8mf/3ii7/+/g+yb374YMFyF9nhEm0Kr0m136Pospt9dp/VDE8RJuc4ZCCtJ+HwxlFI&#10;A4rJYggfFkARdhwdERbSaLSoBOe0eo7R0Ahx406l5nGEq5XFYlkqwqkAI+q506e3btyk5bXoLquX&#10;80JecHha0ZZpQ7G1kJ6aRvpTjkUitJCmXDYcWzGyhDy8dtjTIL+Npm1lKYe8OaCA5BreGNFynGfW&#10;plZr/wOpVByGoDRjEQfLFWQ8/IXXEoEsjK3wq0SMbXGfxAtPkslUSrI46FLVVs1Jmez564nFcOTO&#10;T92KWEFobtRiNp+/Ev31L54cXD8wMZ84cvjMbTfv0LPS5Nglo7slniPeef2jHeuHmzyO+dGJmavT&#10;20fWl3P5P/zpmUA8cPbq6IkL482dLWK19vPHnz11+tyVyYlTx64srUQ3bNn6zqEjK34/Ws1Yi87o&#10;sEqwEsAKDJsurLtrlVxQeGrohcVVAsuNkMTuNp3A/bZakGsQoqILgQW1nsEQKoH0jySk8bviJ2Dj&#10;JTQjlgFYxC0TwapcJpkH36+QKRbRm4O7bqEk5CH82O1mmlGJKIqrCHPzcx6ni2OMk+Phi+dHH3vs&#10;a/fecR/MHqdPH/3zn37b2uJV1MWzp09sWn/Tt77+s73b9+ETFhXPluuHYtHmd48s3fBQc0ZaPza/&#10;ZUyot24eunkIMbL3NdQZeFZpU5vDo9WY0Flti6g7tAhhrC4uh2OOjRuh1KqKxPPf/b1PDxfErdv2&#10;3Xzf/jvcVrCYmZX40jOHDv7lnYPzsaADbVpOx5Wx84Dmu4AMpTAcUmoQZvLHF2KxZLasLjCu/pHX&#10;D5+9fmqStrrR7LG6NH7y5Am03rpaB65HqEb47GfPaww94TLqJMOtGt3RqUV+0/Z33z7tnTU1sTcM&#10;/udX/R7NX97+v9HRE1K8+NWv/t21a1ce/sSdKAEXsJAqgKIQtKwBcKk6QSNJwq09UfVINgzsmcNq&#10;RmgG2ysGGFUFQrM4fMwXSlk4phXlQnTlalGY15qpOssTnH30+lS1mHJr6u+G86g+TM5Pdpvt+jpq&#10;pM3X55fAhKR4tQXm2FIZbjIp4aejc7ZS2E1TLGXLKuyJml2gTCDHpMtJqFBhLbtI1+NqRqhj4koW&#10;MS5QUrJKweTz6kgwtnAyGfTL0Kvgx1BRwRXY1gxetxnhWw3C2nWinIka8eSpDTKQmFKe1SBhAKVR&#10;h+oXqDYwi9dltvY3mgoBzRbbST2fK8YDwYV8JmbQqBiOn0Sq2+ZcnJ1paPTguAKcSgnRMjXK36Rz&#10;l8fa2hsbfF4Yzmm8cakMgxAqAq21iqlGrJ671gyAW6MvVkGYh1amSmgBcjYPPvn061954B+aHY2X&#10;L5/888fP3vSFu5C+WpaPJurHlfU0QHRTJ7J00WViLevXoeeWqoH+WjEqlg0NztuyEq+lc2w2ZLV0&#10;pTQD14NJKXblm40mzakla65xePMjXOMICHx1qpJX1TDbjaLvSKtqMnTOhk7AyPXWs9dSpYzLxoqY&#10;/DN1k7pbkbHUuQVQHqw2OxYWKDSpdApZd3TZY1kR4CgWZSTnLYW1o5t/eQk8VJgGUbIAB1JdpmgS&#10;OUSTVmOx0DocChaXQg53q5qzFkTF1Nzy9dnJZCkFjZ8Hkhk7JQ0qBjA/qWIuXSqky5lEIR0vg91T&#10;zFbgq0fZYGG5lFqSCpFyCXTTOmyIlTonrpW84dtpS6nzUYaLqS1Z2gJxAXdVp7kpFlcliriseo5f&#10;DuuNuV0b++HQgw/ZafdUFcoF/9LwlgFPg765ifM2a5s7RrqbPc36SiuT7eFLXRaFppIjK3lIvSYN&#10;bbbqs4gRoEdAiaApwBV4/WqRuZX+ln693stRdpSM8wSdTcdXg/PNrb61aLcM+4sQz+TTpSI4piiH&#10;WJOLYLpOp1FHuLb40vrccqKvZ92BO+/cf2A/Ulbbtu04dvS0x+0Gf5HTqscmp6Lh7O4tu/EYXzl3&#10;vGVTX82gQ9ibLwtl1L2CQqyW9AQTAvOsvctsL0PvoBUGssqgrzKbyeN3wOhpzRZOKPVGHcqpKmqY&#10;PXEjVvYP9mAfEEr5s+fPoB3V62seHtowPLINwYqPPz68tLyErK8sob4ChNkaBnGlEkosKqjW7O3o&#10;oqz6g0c+fOfQsdnxxf6eTvj6MUu4YeeeTKr4l9/9tVHt3bTpJp+7W6dx7t6612LxZPNltFs5fA1G&#10;q6mxvfXyYb9S58BDRfKNoxlVbml1R2droArVgVbF5t/9+O3bbnkIQs6JE8fv2rtz7PrlYDTd1bou&#10;FUlkCimtzlQW1/YwmGDRGhRPpkgtymzQrIiRCYOY0+EP3hns7YQeZTSaxsavd3V3rfgX4KtEJhDf&#10;BeQEkTzBdbeuAE3QqNGZHZ7G9Rs2Dwxvbm7vbOvq6exDn1R/a09394aeHTduGRru5Lny+OXX5q+/&#10;nFp+Lzz1sn/05dT0e4X0pca9Tev3red8dqy3yxH51dfOdbbuHhm6ZdfOW/bvv3Pz5u0mzhBdDTz7&#10;7HMvvfLK6tX522z9/LGl8nuji6evoTKkrmHyNakkifiBnxB+w8i3irYTJWU0W956//DObZtvvfnW&#10;rVs3Y3QZCYXhRjHZjOMnz3VWGF2diqOsb4NjKal55ud/3rnTjRk6iPzlWrg6N+PwDoRYlixn9cj6&#10;pIrJaAzRbnTbGBocCg79cjCu1erJfGxyYSGwhDkJHmRM6pF0CUciWoOBQ7xPq8VhAWfoeCKDYAHu&#10;eWhn1tNctYjRQLYuSDqagczGlGsKFUugEi5XgGmG59QI2WCjTklxrl2nHjIFfEJsUyTXLsp2mTGS&#10;ZqPZbvNYjXD4m9HaqTAysokUjdDpZElNZFFVpOfqJQGUErvDilVZx2sPv/Bm4vzs3sY9pSdGNc/M&#10;U+eS1dGw8sy4A5ggS8ZsTN3cRpx7uTi/kBoc2AzsExtXVkYz4pE5w9ll9mw4f6pWm/Nt3tOkZgD4&#10;rKB9sVjOjE+d5izgAKvSOQmN1JVMEmQATmuA4A8vD8wx2XQChXwY2+bzglZnjBeywG0d+fD0Z//7&#10;PxgD88yTv85W0gONVo+WKjU750Xq5InLi9FlG6kxe5w5BZJfikIgzsJcgRVCrpUxs5bX1g2c8XI5&#10;wPIy0Cf+5iYicDCTpEq+AHkmh/w+/rzoDoV+gbcW+ONoIlVHLRTP4/QGuAMCqiUYtwUs2IggsYgE&#10;E49+5Y6EnDXYiYXJ9zd6VVs9iVcOvTl5/UxXZ3uDp33Pttv0Gvfjv/mzy+WyWrSgWE/NXqfLFsZY&#10;K6lZIp9TpyOwqxt9jWc+em/b1r2dvetjy9Pzfn9js4vT0hrgBioaSsmjI6cgJLHa1DCmoTDOKbKo&#10;FELcNJ0jWB0MpmIhYQCWjmbSFQhOZJEsF8l6mSMFGIG0asxGJQifmHRxBLoOQUTRgb5WBP8szWo0&#10;ChaWJPSAwtaFXtIqUBgcqwaxGtQ1nUFncdhgQ1oGcz6bRA8GY9ShtCerkuAg59daPjI1WleldTic&#10;lJMRN9uMm1VRTiDvYTK73vnw5He/98MDe3ePXTqn0RvhIBHrumy0QJfreosezspSOEnGcxZZpa7K&#10;Wp2G0WvgMrTptR6tTsnBYm1eDK0aXU64MJmqcj4WUqNaCK7aqgq1SwarmWB0clmFQ4gYzpNZ2aRQ&#10;ozpcJcm4WEDamlERjcqGkkobNJvUdrOczEz4p0i10puuRM6NEgZa3jdQt5DGj6rVKVX6Pq1+UF8+&#10;ERXITNs2fU9jl8M8VM8shqSCrm/nux9XLxxKDjVzHS2xvj7rn594c6Bjh4P3zGcDgM4wUJWq9Vw8&#10;QVh4QNtKK2G22ZnhlIX5YIEvHH9ptq3fY+opo2iJLziYNAwXSkAK8PIqMWxgk2qyTCmxZ2MlykSS&#10;QYPJCNUFYyGAPzLpdKLoD2ZkjFS5XEjjohZ0lbxCA/RfS7XDLA/aiRadyIdmZjDexf4J0r6Ath1s&#10;Lms9SsqikliJ52plxFwBBKs++9SzH/zyLzcVzF+ud+4pW/G5K/b2MJ9cX9/mEFg8DpiT1GDdxOgc&#10;HlEaO2UFmKdCMoQCXQHO8jUpgqFx2EC6CpwUKNN4s1CFgmFdspBGx2YNgT5YtWikrFCZkZ+Znhka&#10;GcY4qyylork07W4uINyjrSeD14OpkHN4i2hwtLZ5k/OntR1tMNyCz46QUpVSAZ6AKBU4d1gqxDJY&#10;mqi2woK55gTEzAorJxZiJCCwbsCTg8ZBnAwRp0SkCv8AWyVmWRj+44VFJGzN+V+rh4IRAkteRalX&#10;pdLJxIVryXAqt/XABoyseUY5PbXw4rMoYag9/Jm/c7Wue/GFV4Y7rM1OtT8SStT4jKS9cOzi7Tt2&#10;Yth55dzVfLywfcP6v/z1KSBHPvuPn7e3NJ45dhklMSjfGDsyatPovnD/Q73Njac/OL2urf2GkW2j&#10;5658/e+/0NvcDChVlC3hIr12CYQpGY0P9TqjUGZDsWI8YeE0eorQWmgFiADYMkqZlUigitpRLZvI&#10;J5XAitTEklRCrR52mbVOL0UVPsdA2A+LoYqqqVkVTCBwcwJRQ2vUerNWraXKMlRCALoyE9MTDocL&#10;uxocgHJZ/Zvf/N5htyHX+4c///qlg8/edustqwjszy3ddef9X33s/2EuN3N99Aff+bLOfMjdoHrn&#10;1bTG6snWTVOz+xWmlvsfYn3Oj8vpdz3aTrf1XnBqBJ0UUtYAbAMuhCoXU9NjC5Pjls5uwukVSoqX&#10;/vepWzfecucjny4zgA5KM0fPnJu59G//8+33P3rD5LOs37H56cef2te7tdFqv3T5dM/6JqxYmHmK&#10;DKFjNKyMkLiZY21iSvGlb/7XSrjAVDTnJ6a6G9l/+tZ/lvLSc48/vVzU+TZsAsUsceHEZ77+8ysz&#10;lUduvH86ElIIpqm5FEkZJo+PffK/vuH3ab/0jYf27O361Cf/4d1fHD5+/F0xl7z9wLYCZv6FgiJf&#10;xl5HibgXaHBCwRQK4wqpBs5szG7jYJeuKzFzQkOUTNDIEi8ncovu1iEYcWCnNuhql68dJvSsyuhl&#10;tN62xp5caCk0fYVTN5ZyMYGQSLerzFkl9Gpr2FIiwBHQrzBT8aKWijbr4T5M5+RAMFMsoDIaNx8A&#10;VQoFZRmKmIKaLyuTJXxx8L/CcAt5DetbWa4FYlQwoS8LrmbGrmsyMDpBDAvlYlvT5tBK2elYw3oD&#10;UsNzxmxy0WltxDuqN2jThYjRqqdZPUUCMwldF24vvMUMWoNwwISDMasuZqk859QYPfqKRl6IzRfR&#10;hpnBmA5Y+BoCCzB91BCYUJFyFb3Ous2bh9Y1t+MVleCZEUVeocwVC4wRHM2aNl8JT827O1vzLAOX&#10;VTmWDK8GvC29Zy/PpFfLD9/+SC4W+q/ffffRrz9C2bUT1TMSca1WW66nlfk5/Ys/vWykTc0tjjxm&#10;nWSJp4xc1OQsD1frTTJfqWXH7XVlje9fMbadHTs5SMwSE35dwybD8N0qUyvuU1J5plYNV9JxOimZ&#10;OGsMnHelHaa0WDp49ChaE5hNW/ti+CJKWa9pUFnVk6j+kzUYoK2tGirFqt8PDzZJASiOgTDSnVC1&#10;lYWF+Xw+63I5kVsGW7UsgGOKJVwLX6WOtjBKnpFLiViSVrMOhw+d6KMT01iG+gZ7nF49yQpaA2nV&#10;oh4ZFiS9Ge0Tes6KU5hJr8HQBAEvGhstACYJ1VovYI6qF5lqrpILybEVKbIsB+al5dl6cFYnjmvl&#10;NFcraFWyBgRDMPkU7GiwOJtXI8be1jc82HFBx4l4jH/8nT9+4sFP9vZuPPjGe8PbWwhqSVSd0xMR&#10;TZ1qUgUG6cAwF1cXFsHrr7P6xZT05sfnwYWFdAvH95pUg/UJapRc5mqVXDzd1NhB1Az4LsIjC0U6&#10;El1VG9S0gRbgRK5DTK2l03k4CXBphyymqhIwNmDxR6EADTc2i/absz/5wc9aW2FZbwTvCt/Ms6cv&#10;XLx4aeO29elCDBVf05NLN91wC0JaLz//1NC+zZIGWPCKGtYxSVToYb6t6Fk+AGWxsZ3ni3qFRiFS&#10;0VACy77D7mmwtmDOTOOcxOrqBJz4NTVDFCpopMc1OQ4euygFAytjJ46/c/HSSZzGG9zO9vaOnbv3&#10;jMJLWYPzPAuLCDIUWE3xKQSCAa/PrdVa9O6mDVv25qqq1gZvT7tLQRZQVT86OXvwL68/cMsDW+58&#10;SG1wZpHZxVHEYuvq6R8aXNfd0qIHQVOWDTQVPnts/vLonr727EIgiy8otDRk1wZJFMhVmXzstSMo&#10;dLlPb7QmUCiiUQ339OSz9fNXFtyoA4qHU9miqDYKgejK8gq6TRzNDRyIHRAOIX6gDq1Y0HLU43/8&#10;7U17HhkcHH7rrTda2hp5nsVXTkKkw0GQNUPLhi5Q4NIVVPuoijllSURMF+dUsHlpbb5OF+scCqwL&#10;OtjNwbgqeewUU1vs8ab6neFNvsywOzVoS/osKmvnrnS6/P/+42d7993/3997/NMPP3b7gVutNiNG&#10;87FsYu7S1fNPvHn05bctvOH23Tf1Afb8+vWmi9G+uLIeElZiGetQZ47DHo3XCN9pwB5rwOpmEhmj&#10;yUSznNPjAiHt/KmLf/zz0xfOzqJq9uLpMfRrWRl1Y7pmpfhVvUI9YGgbvnNZYdy/1VMF2xYoMtRB&#10;TM+7bF0pA/LQKOqG2xAxBbyHHEjsCN9RILclU6tLkPUiRpu1paXR7XbD6wdyFDylUGVXAn4SDE9Y&#10;1FCtQFIOn89qsiCwYCCZGcSoL19fGp2Mza0I/siOrnUo4cxaLFXYBVmuhIb6fJrHoLmaz9bis+WF&#10;ScVysYPgnCqdlnNhHVAZRAWbVlFFggDkWAEBji1ImnxdUuvEuqMENCd2AoXeYaxyqogAvlut1dl0&#10;27rtsbnilcPj4aNzjRmOCqbolZgxCS90xDPkXZXDziEPY7Ff+cA/ez3Wv7+N3F5fUAV0Cj0/WaSv&#10;xGsT+ezlSN2bb+m2FdXlSBkl8+liOcBbKEwbMPiAM4gHo6OCs7oe2weOhH+Li8qRYACWPIB1MGPG&#10;kX/24nWf1rXhvnvmUpFjB1/55KO3obytq79rPi0+e/riSycOLy3OdLmatF6HCAEuLzLlOnzgOVBk&#10;oO+WsBhCCUD0IBtcG+lbFFUlVkgJcfWyFIlFIVDqvZaahSmiLx1hb6UMZh7BAiLCQiAGmQunBlw+&#10;SbAWakQ1UawXQJmgUBJK3PuZXTotHVm80GbIN9GBDn3W09UA+8LBZ5+ALae1vdvrbuztH3r97Xcm&#10;5hZa2vuNJg+ZrSeLyxkUv9dr7lo5XedMLa2xpekTZ66PDO8c6Gh4671jaLpQUnW85+Ck5OMlpVS0&#10;GlAfJ6NbQoFlm1RpKmUZlr9ShdEDZs2IuYSRhQ+KzSt4hZrDGg3tDRahNUQ1VGR4HKHk4FwKURbn&#10;OThQkrhMFlVw+uk0MKuqscbj+BBPCmnkUhL4xVAyWcBi4XNTVGmLnvc6tM0elcsoW7DC0RkJ9gyd&#10;uiwaeBjq5JrGpICxrZgzVGxa2iWrMtlclOWM3qa+ls6BrlZYF5KvvfG2zt1pMLRYlUYDIj8KSlQg&#10;asbpsqQiUioFUrC5A4yBOJpIwDwj57VUlWfqFLE8P4+wPvJHEvp6QnE6U44tB0DT9iv1BO9EraRe&#10;YzWhZAYbXjYnxELZ8GI6MJv2T/N+HZtVakWNMgsspIQi2mo0QYSzYLBevzxNB1AdSxNXopV3UuVa&#10;IbE1pmmwRM7HKTLs7kSCLM2UFD5v2uyFiUVhMexbHe+/cipqdRRNTYn29cx7h0IDAw/HLEntDKj3&#10;+rwRI8kyq0K2jUJDu6LTDa8u689G6cTVC2FHM6JPtJHBH49Q63SRTBjyLj7ZetlGUmmctSCtqDBB&#10;wC23oggu+u3gQaGiC9MWoxFExqnJuXa3Xcur1c7GitJlVjpdcEzWTIo6X4wX86tBo7nB6GsHtGOt&#10;KYYkQEfA9TueygmVfGJq5p2fvHzq8PFJqHfPvXYf27K/3mwjzNqRPsPndmVutsc6yDJd4QSJluRo&#10;PrUQD+JVKWcKaN3GhUoJ2KZaa3A48TDgRIU7lYKAySi/sDyLUSTKu5RENScLau1aijCdiaEzJ5tK&#10;VkArVquvXZ3ctGUjpM10Lm1xuatr6edSLr6Yji85WlpypBZuI5cO/bzjss2lUKpZ2P6KIqKoVQY2&#10;ORXmV0he5dJr6EsBSSOI4Wt/IdSBv2QJLNU1lNff2ID1tdcBGEAEX3CVgsKEpx7oBwHlnnUlgKDF&#10;XEEUMCnBsTmcySTPHF9NJkt779pO4jbDKvMJ8eODU+FCemxs4uqFy6lIYNuWfpfXlhQFi6tpYS58&#10;9oPT0xMrp6fPh1Kpf/j6lxEOevPddzbdsHXDzm2EGoGW8UK43NXcfOnC9a7O1uENgwizX7x00e1x&#10;eHyeI8dP7r5xo8mmEXEjVtWQjsIZhK5WefjI6vVMPI6rltVmXpPCSaBzwENQg3GDFAzKD0DyWKuj&#10;WwN0INwhgGahkSuAOAMGDWSwWJUgh9Pw2bPKKoVQSBGol6qaWWtzrosFOY9PP56NYU7s9noxIHnv&#10;g4+3b7vh6//4TXiG5xenv/v9b3MceeDA3jOnTp8/ffnb3/r+PXd/0h8u/Pt//+bgK8/nSqe++BV3&#10;KRt69UnCSn2qVPI6e5J9N66oc2OaJE9ZNgna9aKSUYFWgApmAriKcmrlQmnyZaGYaVy/gzXaOKX+&#10;zKsnLLT9rvsflSjmRz/739TSai1b0DWY+xu9X7npVq4sNDe3nH798N8//HdkqfaXk69wuxpEA/Bj&#10;sAUgTkHWKc7t6tCpHb/4/dMPPfDFLz762J69+3ds2cJzqf7d9z5456fyi1ffvLbCNm/d1sKYxMCh&#10;8YWb7vnstk0310y20VnpxpGH9u66Id9v7Ns+pBWyJ6+9+siX7ucE7RO/eOfeTw9dvHbNZFN3dbeo&#10;sdhV0KZbnr02AyYBjM8ci+mpcGH0tFDJwhslK4rwhYvFUjwRkWqFcHoZMIgyBEEFXJsUoEymJps/&#10;Ecwizc87sN8bdQZvQ4tqIZgHgJ9jZhUafdPmolKh52CcmrchUAcuidITZUMlTMn1jZK1jbV7CQpE&#10;o9lCfBpzYvi/EZhDMS1XEdBqbhKjvDLK1WKq6JJyNcYpDIS7q+RqqsAzy+ozGqmGIjmrrmrSSxp6&#10;MRdAckaCMEarksFpA2dX1vHmriGteIsWtpdanYNhVgXqal2ADAH+ZkUh5hXFWDVR4WrYaYBHh61V&#10;YzTAvlDO18cnr9pdJqfLKlfFtdSCXC4kE4pi0Qp6bLW2ND71wx/9bsu6LqYO6VFNgAQGdcWfxHsn&#10;wAaDx7VOrs7Ne1vbEoXq4//71A+/+t9mo+XF42+Y+4x96xxL0rlseSEWXKoX1bElkaoZ7A5jZ48P&#10;xz34SWqy2l4ziquUme0G3FPLxYTAtNOxvtq0+1go0Okjt9JpbsOt2fbWooEplvzS/Jy2XNcSanVe&#10;gCBRTuSUpK6A8XYhUyIEfacdUXi7x1liQWDL2/UN8KIrigqxjCpHjWJNsanDSWO3Wdfm5PAaIy+I&#10;My0akBOrSnZtY0qVYHUmKUYL7cKksevVFlCq6RpbLQTTiXhbTzcq5jSczu6w+xqcjFpRqoTlWpyk&#10;SizKMhQg0KBHT8bChqNIrY5WdBTfO1Rql4p2KlQummtW841qYwNhsKstLspuIe2Q7rVKM0vYNEqC&#10;xn4t5TKgJiG8XSKlLClMRqdWQlfXd7Lrm1UgYmmRniC582eOAJU1H7ieE5fau10os+JUvEImDHDZ&#10;qMhkTVNUW2he3+owl8MTY0dfX5wYv+nGAxgs6BA4wIuHbvJ6BQfvDIB1SCAZHITSAkc4ItnYXBYD&#10;c8YmUxF9HDDV1BQyQNCpHBAUwAmjpYysIe5UIrBu2U08g+yKJpEsnD58Ljy7eOj0cXApsXy/+/bH&#10;2OZa2t1IqGEkOHpleu+O/U6L/fkn/jC0db2o5YuqClXHf7fEwt9EV1m9aUXUpRSAW1V5CWAmmAAD&#10;brdDw7Ppchrl8cjlCngqQV2k0SiZ41HhWStTtWJg6dr09bMaddWoZZA7Xp5f+PCDt3kt2nNcGzaM&#10;GPU6GAIj4QD0YTQ445KLLJDb6aS1FuTWwqLiysTKrbs3IguJqo0LVyd/8+tnv/alf9m8blNSXPrp&#10;b79zbeqU02f88f/+YDWwDFcCUJFg2VZq7Fr7Iz91ZOytLQPGQCl2oSz4tLKDKMU1RjEvmOB5Essj&#10;/R1andPhdR869Ob1E2du3fcQYXBfvXK+12bA6WAqWzLlcw6XXe+xA6cKQqOapOVckYWDvFrDPerC&#10;5Qsdvq0Y8iPH8v5H77W2Nq853LJIZlcJlEMyhjVnhzqLFxB7hD/oL+OpyRVPn7kwP7969er4W29/&#10;cOXa2JmLly+cuj56fvLC0TPlTEyBYspEIJ/Op5ISMH6RqPrUcXQ1k8c/uqqu6gYb+v7uE59lsqVf&#10;ffu7v/3J96+dPMpLRCPrGTH4rMlq5tqS//wMsVz0lfRrICkI2aLUuG8oZ15zkfzNYAIRVILFC3t2&#10;JJqgGNZgMb/62pvL8yv7b9z/wMP39TR1jKzvfe/ECQOl6pc1FpX6WMnvuaGN1vTORSrdHYw+n5aQ&#10;1wLLM5RlqvoiarUxxgenVwuJWkEApy6IdLGM1j5RKKPUxNLWpHIYOVB91+jq0MnA9iQpXLiVinAo&#10;IJVKMo6+UoXFIbcsmNWaM8ePz87OtA709O7YyHisCfQi+ux5ThXj1MV6BRQYoAZg45FAccgJuhph&#10;B7QGIwAaTWjGLMXHdNoc3L8lWZXIShgJCYloOiyFQurFmFQk1EmBipewDMJNDt04WIgtlZO/fuoJ&#10;dK6s6xkybdpEmfVpG5X10e3b+8wD7mfnT0gtjqH+jfPL2dW63reLGnA1jn4wdXl+xX0na7+zX7Nn&#10;JO724WzKq2tSbJLpdzVv8gZrUbzdVppJhMYcTp1CrVczdjUeHboioA4Hpyuex5cADQflEUheBP1B&#10;Rq0BZs9Q4UyzcpJU9G/fF/TnZi5dbm/VhFXBMKV8/OUPL/iDFbZWlKXlsekyrTI3ezALgSlOoskU&#10;ZlJyXYRbuloppZL+lVU9b8ChBkUWpAoIMRnlQ4hRmc0mBHvqML0jO75WhVoGNgIfJrx0mACm4wl8&#10;hNjxYVniSAaYG+Ras2gCrFaI/fcM0aWstZo0igtmOiJnI3lR0eDQtTbZXnrhvfHxi93r1zvd3v23&#10;3Ds1H/nw6GilaupzGOpsbgqiRa3KJkMybw8L8saeliPHr5mtvt5Gm8XV+Z3v/9v2PVsAwWFUZq7O&#10;LU5cKmeWszG/y2jmWV2FUhP5jBBLoPuXgCAK7mY+plMjZMLk4R8oKaiFhXosq0oWKuE0ku9q0NLF&#10;OlsCSKjKl+tUVqhkChBAFSadzKPTjwQNQ5EtFsJxp82G3q06rYzGo+liDsEq3PExDVCKMuRHvoJo&#10;Vt0AMl2pgJMrj+VEVYsUJJXBjudch+lgnDZzXonITc5e6u/bkMUqZTAbGTI8OfrxkUuuznUN7oHs&#10;fOzPP/pZh30EXlRCZRQ5XUVnkDludmGllBMQP2W0WhmO/QJUsapRpy8vRzQMl1MrbSaLXa1JI+Sg&#10;p5Hw5pA+zaXL5UK+KqZVlRyjyqlJCUlnlBrr7VqDUxOKXRfCk9OTxpVsjqpcV2U68OyNF2Rnu0Lp&#10;azghVM8tGk5llXl1caDC3VzLqriC2qHuKNk2kFWHrq4nAEY0q3K2+qpdl123Y8eKaPvmz1/ZeTOG&#10;Q/lT57LtLf8gW4IoehBc6Egu2gMF7BkpMy3FUsjTCRqkYVTh4rJvmB1aN9JANmVXl0hnpagn0NdU&#10;T6f1lIdWdYIXWyEMAqURMGqq0z6dqxzNCumi1mIuMqoSpYkj5MyoetvdarMtX4Xo0dFRc+slkJxj&#10;i+HLgcxiV0M3Y2opK7UI8BH1AE5lpaoijQ9crAXGTrz+5B/ue+ixh//h0TeeftEyn7qh5uVQxPy5&#10;22KP9K92IdNVMEIewEFkMlQNJvJ0FUG5OqaXDKRYjcqgw6QKhB/w6jB6wiRNronZXCYQXoHlkNVA&#10;3EeHRB7XALwMiHgb9ICXKFGQCEMvjqfXJ0YH1q0LRmImrR0dKhqU4WRCicXp7u4BFW0Q83Kvy6H0&#10;LxPoRne5UJCGHqACOgoqImCRZfhzyzIhVSPBMC6YMi4jWCPXfvyNEYj/Q0eghB4dyBdVnDlKgeW1&#10;8QxafkuAvCNcxsAoCGReKQtmO2ZYynwMYBSupArgDnP6vYVMRrz5gRsFHg2rFTNhOfHiBNdtvu+m&#10;/cONzp5m18Yb9hTUbCgVRxNlJZM//OHVTQce3fhPN+6/77Z1G4dWw/433z00uGGgs7sLrQGr4/M5&#10;f+Yzd959+MpllqdNNj4Y9V+7Ps1qGYJVXZscbe/xKdWVkpy3omgwJ5Rj8eRqIB2NpuNxi93CGDQI&#10;26nN2rxCyigoyL5oRUYWHPsBTOpw0qNPGCEZAgsT+kmx+cWjWLNw49Ia9bjaVCmA0yto5apzOELD&#10;iwW9SpBVmG3l8WUUhAII+Lj2HD1+9tv/9r0DN96Gb8XHR9771W9/9sCDd5otulPHT165MPr73zw5&#10;NLhNLhM/e/zFj68n+zaaHT1ndu2UgmPqpYna1g2dpZRp/4GhRGLFpd+m4UYE0p5WJFMV/1q+LVKT&#10;JufTF8/I4Yjd3cB19ISBHsnWVPOFC2+efuyb34myzH/+7H8dMvWlux8a2rbF0+px4Wi/tFLlFJdz&#10;4WASyat7kxPz03iSt7aZlVJKKaNoBX1RFdZkVhpX52O/evpFTUXz9O+fquv1nQ04l6RKfIdGRU98&#10;8Pwqrdty/ydG7OnC0rEnjxx+8NFPtvo6i9HYhxcXbrj7E5AdfvV///vA7bezivLpY6/s3NSbjRd+&#10;8eeXdnxq5PzEZJbJ7brtBiWvxuDzG//6nR//7IlnXny+IJd37r3hrTfe+ud//ddnX3j64ujFLdt2&#10;nj5x/qtf+Zff/Prxd99/h9MxgyN9T/z6jz/86W+r+qZ//+XjT7/+QleH18YqQhNzT/zxxRfe+ujY&#10;5cX9d/RYO1ptLQPJJBtaLrQ50S8XKpeXMIgl6Rap4pFKfoCFkBXgVYAa1XBPsRs9GGHnFvzqaLRd&#10;UWNRNSPBBU7xSKmWq6Hl5ZIkkOh+9kK+Re+5mIYeSOfrqjKwmshtJQp+nZ6Ym1m2m5oBLcE9Pbw6&#10;ruNcJMmL1RJyoQYHrGXI/+D8V6tU4nJ6hYgsIdGnUpTqMKQqZZwL4eKA5w/N1LA4GzQ2FqZlGbWk&#10;OPeroBlV6qVkOFhBiVPAL0TCqblljPDyhejIusF8OsXZzIiKacR6ZSkKXGy+wZSFLXU5DEs553CM&#10;Ta2269pvHD4QisR+8vof9n1yp6aSCEU/WJgeVeTdf/n1pebO7nzdb2mUKR7jQVbOasxUkyZQoFUG&#10;GQMeLm4ozRnRpOi+cdXUNhOfum+wcRC7g82mpyugKQK7BGYDb2qv4pZibCKc5mIlSSSWChZtPU+G&#10;hHDZJFdT6owoaFupwkp6bcoLQGm+oVjKIw+M2xSm2ygzcOJ4jXgfonxrxU0KbEIWO7MQXF2NhxwN&#10;XijuJNBWWpsRFGGofUrUAXE0FYcl12i1YgNEJ8Va4kFZL0jxTG6Z4QQULnKShSNMtEKLw16pXEFC&#10;GIjVMgA9KPJViYJKoGtrdZKiQlFWgmejzIEaguCW2lBRWyqcrcY5BV2j2dIoYSIWT+qM1lQF2Xs7&#10;2oo32Ez81DXN0nTNtZ6oqMGO3rm1/50Pn5lcPH3XPTcZ9CaiaiRFFy1byvWUgkQzgg6dUVXKmEJC&#10;0d7Q3tXT4DTSChjG46q1zkdlrpBOrSznlubMHEUbeYq1KZQmBtNzERJVOl3J0DYmpyzgBUWpYbVU&#10;y0ZTyNfpsEQjwacgGdBcYdywGrg6BrokZ7GffO/I7374M0Gt+vkff3vw+Vcq5fqjn/20Hi1OJBqG&#10;xI8Onbrn1vv1WsPZjz5o7WqSDXyOQxuNSGQKegLpd3hjNCt123w8j8mPph6UUEpcjDpcJjyMGFuU&#10;oA6AJoPZ1trADMFiL6QpRknPT02GFhe3Dg23+Vr1jGl5JtzW0NfTtu7xp1/yNTSszTAsFnxkQj6H&#10;MTGyJ7gAoPjI6/Ui5hPNy++e9re2OLwuPa3IX5u4fPDlQz/6z181OlvBJf/Or/9x/XDv7XfeRKLM&#10;GJoLW/3gyNsvvvnMk8//cWz+Sv/IQJUwHFlc7PS1BorUX68udBgNnToNzDYoBbcVk0gRAThr1Pk4&#10;k2nTtuH8cuD15z7s23NTc6Pj9MFnmjt6VW0dm+CWVytLakUe7zDmPoJsALEqUxRLEI+r3ubG4+/P&#10;33zLDRab5eWXnofnEpkZ3C8KOWFyfL4s1C+cvH71kP/oG1eOvHbp2uGF1GJp8ux8OSx3OACV9g40&#10;dt+//847Nu27eei2PueGfERVyDHpIp+uud++UBlP+mLU1sPXufdPBA+dnkpkpMWpha1N3UMt63Nv&#10;nz/ywz9vEBpawjo0LsVSidRycHJyYjYS3rzrRjNhKq4m+Kp5UUcQ92xjtzVXOdjpgK+AAApDOjzs&#10;InpQQF7D1BcnzfPnz3z585+zGKwGk23q0vUnH/9L1+YOTqXozqucNH9SDJu3ekzWkcvTCVcDKUyP&#10;shwt8JJD1haiBdkDOhvD4mgM+blewYaeKmVngsvWJg8q+8w2i04LoGxNj8ZIKOqylEdbNoCWWt7t&#10;cbc3t1aKgkKU84l0MRunYHMRhHOnTje2NXeu60drL+UwWNsaBFqxGAslToxmlvykCIWf47VGBW4U&#10;MGKLJM670PRLNW2Bgm2LzYViselpRTaxRjMzIKVtMlg9dmuH09lrWjNekDGyGilkhGiiuLgKNQw1&#10;FU2uhneefa0ay9sHOge8js4tHd4DPU27e3Sb24z37TA3dpR+ddX6Qdkedi/dJpp9Bne/7fRH88HZ&#10;0s1bblI6vVd0euv2PeZ0SXH+fLnP49pgK7LwPdG8IKoLIbR8KFgLofcijqrWq4wQ2TNZNLPACbmG&#10;V5bK8LerSXUiniJptr5U4o9l/pAcvffuR21Z/Vx0yeyTr4wfe/ryhUmZrMKcatbi7WAr5JXZiRrq&#10;ues4Q/MCocxhOKUkCqWyKAjRxTmDzsAiJAyiKMFgzQRe1WgyIzsHM4WhJFDzK5nJeXE1RBbKbLVu&#10;BNQSUXGaADSkhAUZYWAAvWFRR2gQEGWoWYJMfOkzDy/OXO4yz3kzS4feLD3+0S6G33sxkD0zcc1t&#10;tmbD5T8/+6rO52lu9G3t39jlGSzOFd899E6N4H2NnagESlXEqtlA8mrkJbp6+l569umhocHWxnV2&#10;m/nq6OmuTh8wFaAYFLMZhwlQFheSdDq4akllYWyhhsZhPbCoLAUIHoR+g+m9Nz60KEgLreLBmtfp&#10;HR4vWolpDTo2mRKSpaK0tmrjjolQtcmkM1ixNgCHmpZytAaTiIxdpzHZrFUdT5qsvNUtYdmMzrAy&#10;sH2cjoyopfLqWAIuEpNOiwupWM6iwxenWUqkeVp76ONjbmubIoUdzVkilYHApA6Hc7UKSfSxi+dh&#10;U7z17vutNl8tWzSTZCYYcllNVpNuam7mt4//2dPYbTIjaNao50xyUR69eIWq1mFIRaA2nc8aLIZQ&#10;ImLQo3+4ABVxLVDIwf/K5Ct5kFeUqTyD5AFBJdCMDDAQzAhlVaZUDebLKEbFIEyjt2aQBK1VKVbP&#10;ysDcsXPplK+7Oc+U5KV0SUupBnzm+waoNnukKBM+fcO2tni9XqjwKpWWMYMzidyjhVQGV+eOK10b&#10;IyQ21XGPNRdKGoy2m3gzheKUmobRYlaUKOcQoXFYqJxcn1wx2wxxm0LOXVYahVrBdPGDlNbNlvg4&#10;V3fayBZBjmKYaAELtxIOq2B6od11RqjK8brkNBpRgJdPR81OXUlAmBdOHBSpAKGpNFVIt5qqJ4EA&#10;iQg4JQEt6Gsqr8H8URWDozgFgkNJLEp1XU6in375mbGlqU988UsNG/qL+eL8Sx9uyRisEJa3d7IP&#10;jKwYixxXV+UyWoQ3ohFRVlpaumlrQ53ADR1MDuB9kFiGOFlDHw9UiLJchniTyCYKUknngNcfxH2O&#10;0Bklhk3m4hyHgCQMxSINTh6MpaQaWZ+p6Wlfow+3fsFpsFRKfDR9dSnY2tWjMNhCamjsdaqYoBzG&#10;wuys7LDoeD1AWtg54lUBV+u1tASQd9DV8bdEQRsR6FRegZijkENZgBrsEziaUKELmBtoP+Eg5vuI&#10;aEGbQdcwKoORWWPR8IbiTrFWXZMz1UJwkeegg2tp0nHk8EV8eXfceiMOD0AfVkrk0VNnjBr2kc8+&#10;3NDhgY03sLygd5k1VjSr5ZTR/KmT525/6DZPNwvN5er5iXyidvKt423trb1tTTDuXzh9DMmX2+7Y&#10;//aRD5tbmkaGR+Ry/dyZS+2tXSPDG44cObl9x2Z4V8HBkYEJhlkA0r5Zq3HYrS2omefrNFYVFSbM&#10;CF5RSmD/QFRCwQaB1mSAB1GVgO8+xm7pLCRrjKQUkNMtWp3BYioyVA6GTZi60iXIKLV4qhROURVG&#10;zoFmFCsmYy5bg9vePTUenZqOfPHLj/X29cbzkf/46a/mJkJfvLWzVFg6eXEGYKOffv833b0b/MHZ&#10;b//iVwvhy/+0X1NcnXzkk4s0WX3rFam1k8W8r6f7NljDnE4PpXbGCyGExcka/jQKVaESmrqWC81D&#10;ZOVae9O2nnQZC6siK9R/9v0n//HzX/N0+D48fSoZTE8cOapVSc0bNxdrFTULqqeVc3kOnzr32Bf/&#10;Hsaog2+84G5y9zS1cyKi8xwg9AqRZpV6Tc1w8uOLgeXklz79hd7uvq9+459u3LXdbdaXlLon/vC7&#10;828/dc9nP9fZ1t/AJlbHz5ycXH7si1/Jp4h//+6P/vmb/8a79E+98ERpYfnuu++dDYaOHzm3c8v+&#10;P7zwQiQb+tx3PjU1vnDq8KU7778HwNXv/OgXY9cSf/3dL7/wuXv0evX44urX//mrD31i29333Nze&#10;1ogJ4je/+V/wlXzjXx5LZ9Lvvn1uz64bR48vvf7q+0quvHFL1/XLZ4ILmYcffOR///vP45cXPnH/&#10;7ZwscTYdjCZlQmWxNOYLIEXLAKVg9AUEuN7REiuWwSw1U6Ct5fhyUlMr0Yg14qMnGafFo2O0UqGc&#10;DseyyQxOU5FwspAqcyiCd7lrBm0Ww1xARpU1M4hDpRyRK4DQiJJgMyaINVBaxbnIas1M5+oJjRSh&#10;jGSYy8AeXl5Zkl3cdD2qTIdyS9cWxPmEQkAfY0rKRUqBYBS9YdN0MmIEKk1JQXaEz5NeG3zhat58&#10;cbHc7bZQlSCmbSv+RHujs8XR7W3oha3N4m5ytrRC36pxIO8BSoSYKbESDWOPpHTYaDOBhajX1YPC&#10;zsvHxh+643MY9vzXz3+y9Y4evXtpbOq9FJPVuu2M2rB8bZbhywxbR287XbOalY2WipVN1lOJmMuz&#10;viqjuAR4nIy1s6Vsaj57tdBsJ5vMETR5ssoxbYKSlkWliRbt3jKjpxiFRGqShI42wGQdvpJc8Ygt&#10;aLyNKQP+6eTRZ0c7eg1kQgWDGWXjiXquzOC8K9W5nMikFbpyWFyoWfNFTSJOBHOaaJyaW6mGCyaB&#10;aqDjdCxFxvNMQmDTMeVKVLmUofwxaqHG4DSeXg3Oao1IY1SUStyP8mQ1KeZXSkl/IrCYTsZjyUAZ&#10;hV/FeEVKR4KzsHUisyYp4xUyXVTEVIoVSRUUlaGqKlVVFnDRxReM0TOKAElYEWRgq1Ko4kKjdDqW&#10;ttob8OXWVFBj3BbW7jQ1CwUytDzW3OQqKIvYtZoHWllC2YyzTj6rE/JSZC4TmgFJXAyu2sMxG6aU&#10;kNREqNmaqtqh59xRiJhGEwxlcLlg7Wb1epPbRZtNFYZTE0bYINboq3iCk0sVJcCttiLgl/CmgkdV&#10;KIRW/CZri6C0qVktVS9D9EGZMtRnPMkKXCur9csXxnbu2r1p07Y92wa9Vt2nHv0cMi6cjpDkuIYi&#10;Lxw5d8e+O/WgBL37tqPJQNn0FUKpkdO1ZFxvaqgwxjzBllS2xVBwa4Odqafz6SSCMhJgD1j/ZcEu&#10;1PXZQmhuLLEwZSuW7KlVZXR6bv5CrJTvGdmnUnoqWRqWCYWYLosRk5W2tAxcOnZy0+ZtCK1/+Mrz&#10;0UpK0z6oFYw2lRCvxqztwxmB/ujEnNWuG+p30MpyWZlFCdINu/cC+74wPf1f//G9XQ8hpdReLqSD&#10;C9NOnFc0qt1b1w1v6N+8a8vEwuzAuhEmaJy7ktw4tG/Wn8ae6OUJpxU9jTILPmZdIbH6YHD56tUx&#10;USx4Pd6+ngFvY8vhox8hfbd7974L12eigCLiwk6tYSrrGJTHInImA2wdMmyFHDZkTigoFkZXBgcG&#10;kFrp6u6/dHVcLNPZJNKdqlysVs1SHnPDptYbb9917z23PHLfbQ/esf/eO/befWDnrT2taGHtbWnr&#10;0mktWgaxf6Pd6ti8ZfOOnTdv3XH7yI69N9/ziV03/cPQ5k/uu/3R+7/8qeFNI9Hg0hO/+s3CmYtL&#10;R88V49mt23cN3bh92/03d98yvP6hXb337W2/YzfR7plMx+eyUf2gRxjk0v2EYbuTt3N0WYUtGI2U&#10;FWktPlAQijHExtRsRUR2kpwbX758buLIkYvvHz63tDh3y+0bb7xp/8Sh85tUJE/kL9VK/fs3xosN&#10;f/j1Ow3NcrsqbNeaiqRJydsjkRmnmxAwhq1qGIVolTNEMTZWiDG+thZrO4uW7XKqmgxWy2klWcgq&#10;g0kumNdl80D04FpaKtsMvM5k4hyt+uaNJi+6BmzTF68jH7Rx13barJMEIT4+ZxUIcTl2+ePTegif&#10;SnbmxEUDqzebbEfeOlQMZqLJVJlFyxHmMjV1zUinJLeS9xqQOHZIPFEC0ZejEVlAI1NSWVZU3IKW&#10;E22cykHzdhIHOYcGt426vsatax9amFv9+K3nw+OjpZVZMpt2eJwKjZY1Nj3z+4Orb00NEK3auaro&#10;UxYbZaGFhmC98sZ8j6nLqHKri5ohu92wkgkcna1oHOZ7B+JEeE2JVVWtJlepLGOIZC+LhEaxTNc8&#10;aLY12tBLkPKDZg3msXVSlVLate6qhvALi69dcB6rvaXK3vvAA6ZK7c1zb16yFA5duVgQUTQLWKeq&#10;BjwFVBCgmSlidmmplCl2tHcicsFIACpVxHgqFY2wOq7OgKQCJBeFWqdYKkk7dAot/EASB6LF7KzR&#10;5WDcLn1nu6BW54qlVDBqxXJRoyjeINJcJRwHY7rO02kYz8gKmujtcEB85tOfmI5eaXEsN5GR42dV&#10;j/7yxJbbbu/eedPmPbfqzZ2i7Gxq3YrEUbPbSciizWhat3lwz75bpqb877/3AejSvM/HGrVoal9D&#10;ACpwSSIPvvDqgV33OVyG9z98rau/WaoDcl2LRLM0pWtqbE4lwmm41AN+E2ymRlNCQwupQg2FZTjb&#10;8rqnfvWUB3cqg7ps1DBIwAllJQcJiBNxr9fxVSj5FpNEoR5KDXcgWyGIQrVQLFIGtCMqgBdk6yre&#10;YMLIOS8rS4WKx21wWtV4XYuZYqk8g8LYV14/Pxdc6R4ZQE9BNhMtUqTRYFflqslA/L//9087tt3Y&#10;Zm9B8R8O3CRRCK5MtXk9i1NjAO909A+DoqQmKVCupUKmt7tL67TkQaFOJhcmJ4a6uowc/AZrFFQ4&#10;E9tbeiLLyRJKRiUc5+thGKKF4pXTF6R0EVM5UNph7sBdr4gVGv1SxXp4IagAUq5UA+oK/8qlK1c0&#10;kBaVsISQv/3p76GLYPxSypXef/Y1luZok3bVP+dttxGDpv6d/dJGY2ZQSfQZ1/rkDZVwYbIEOZgx&#10;oKqEVMMnq1cBa8t4oejWYuJC1GJ2m22FF/b2ESjWam+5XaNGUjAN5IPyb1OUSlWJLmGWUkurEYgh&#10;ag9810loGxMXQ9fOXem7saVEFLgC5dH5qrS+mC67Mekj0zlWSi+vkLGU1mAUAQuqVyApxApR9O0A&#10;XoedDiFjfOs0JI3BqoA9einodPRq6252jq2fCcde/og6m9KOV5kyp4oCCcbmlxLf+85/dHU2femL&#10;XwJ+XUMz8lRg6ZkP1JLCdedWwye2R/giVUgro6DsKOMZGIqzKgtu1OZylaaQEkblJSKemIP/repS&#10;qApxpAHlgiBm0Z6jNeIGBLR6HWSUjIQuM+SqKsVMHN8ADa8F87xYxuQXMy5qdPJ6T18PjBZhC23J&#10;xGpLoYwVhl5ngaYXZLJJje6oXIBV61OxGo9kH08Bq04gk503642VooimAPDJOACseQiuKIiXq1QF&#10;OXtwEYOrAR3Do9kdOSokHoB0LxVF3qBH+ZUWYQaTCbVRUX8YvwAE8ixUlXrdrCqj7knNOBQq0+vv&#10;vhsLJS3o+RRqSFypKG4qNDt14rqz3WVrdi8uTkFuBXYIZHNQ5MfPXJubmdu6vad/3QAiBmImu76n&#10;x7+yrBAVzb5WdEP95al3fO3uri1txz46hTLlzs7uVCJ7+vSZ9o6OltbW46dO68xaq3Nt9IeBgQrq&#10;DKNeo2rAiEsDGocxowpLEIn3PJVLJ1Gx6A+FQ1JJBFINJd3FVD4WjeLvvFGHMntWgWQPC6YLdlqU&#10;QdsJfSlZKgolWM1tnMbG8eFkVMOq9DrW7WhAn+fcRCKwXPjlL37fhP66cuRHv/4Bb+ZvHGqMLJ3L&#10;ZYqrq9Gf/up3Hnt/dEb8wr98smxUPnCreZPhwvyViT374HMsf/BabevIXq1uiNI6Ta1KUZuMikpK&#10;70KKU51LctnE0vgoCqp13cPVhvYCw1QUgr7KQZa+NDNv1HZ8+sHPZGJLr7z5xqcf/MKBrev6t3ZJ&#10;SlggYdhhqmDkMfzJd4/ctf+mkiy8+uHrdz14PxyxNG+tK0SyDkWYYSXOwFiPfHSixdt6x+132by2&#10;vz755zvuudWpNf3sDwdXA6Pf/vvbegY3wyirCo49/9yL+arxkYc/+/rrh7v6N2zaOjR1/fyPv/8f&#10;d91/9/qhkaXFSEkmd+y95fE//amru3nz7t7oYvbD54/fdvt+U4P5G//y/S8+8JUvfuLTDh2Ghapn&#10;Dr4bio9+5R8fcrvs/X19p04dO/rxmV//5r+QyQMJ4siHFzdv3DqxFL4+ceXZJ/93/9b+SjY1eXX+&#10;zn33HXzx7Y2bBzdt6m/v9fW39WdKKewuqHgkOX5uZhZBuUaPIxIOWmx2uPEhpRUy6YXZaZD3QqGV&#10;eBJdDjKMZiJFodBNZbCyTpNGz9tR0IY2FnjvHIa1ZnoVaaxpypFUdHoJ8aV8KitmBbRvx6OhhYUl&#10;rRnjYcPo6rjCCh8IWV68quDrEbyvqWR9KZyyqwNM3oUOmMgK0WYsOfSSRQ/iKsVTeGAg2MtkfR7E&#10;rngEkDi0v2PbRCpA5hr9UcFJlpohNuaVag1rtBuzDDNdzFRNuiz8ZxaH3u46O331f37yk9sOHKAV&#10;BB5icFw1xbXYDbrc0IYJh9apDy/s33efoKievHZh4w63P/WaUluqutwKVOIWc50ddjTEdTX06agm&#10;A9liqNsr4TwrimZ3U1qoW/QNFbC/nLLK3Ryorbs0MXnPLodajBKMxlOKXJ0fzVmHr8cAwtRU6agK&#10;i7aYo8sBKHAFgzsjLtGhGnTcNBOESAdO9/pubzYS0rR4khp0Us8vlTMCX1opLEfANlGXFnKLsrEa&#10;UsRwW43R8agyXDTES7q0zGOh91e12YhqPk4uxIi5lcr1OelSmJlazE3k6fRcZnrUfz4qr1S4VDAz&#10;emn+g6nIOaWpaG7mSDMbl2MSB9dlDhmmcCI0PT81DwB5OTsdWY2IuXhmfDY8ESmHFtPI5q4EcysJ&#10;IRyIz6eLIUmVlYmsHs0qFQWjJAE5A92BM2rWgF2EKMMyyVKc3cguzSDwxnvNcbhJ16BkdiTkctl4&#10;uZbTOllNk5Gz29qM1kpNDiNLhvkST37tsS+36M3u9vaKwcQbjFVNGVXVBMOrGG2V5jOIDCh0DOAA&#10;cJ8q0H9dg1U5Wcgih15e64QvkOUCJDkob3D8ZHFtEPN6GvfUIhgBmJVhAFpW1Mw6+8iWjW6PL5dI&#10;M5U8SpRL5fq3/v3f123oAj6tWiydP3q+0d3Z0d7rx22cgPhox+XNUM3WCkVC35BXaA1uz7nZGavZ&#10;3KfXGMRsNpkmzQYJd7Z6sUWplaYWTrz7Nm/gvDZj6ur1yNVxTHYoBIK7N9RJVyEq1pL+6yefaXQL&#10;aI71R+f+7+ePf/3bv7YY3NHQ2A9+/ru9997L1mVCYLKphaZe14zUe+jjJU8DvW3EjQDhr3/xXTdv&#10;aHU1e0yOscnrn/nqp7/2w68P9bCBpWnoBh6nDfO9aCyMdzZfqqjV5tm5+AZUnwi5qbFrljbf6OL1&#10;Jgff5DSDXdGos9AyeoE1FGG2OmHKrf70Rz+KBsKbtu/ytjRsHR48cfz482+8s/PG/auz82cujMmy&#10;Ynl2MR2MpoIR3IJNejvHmo8cubC6mOpoHvzEPY90tHfg1IGSuu3bbhxet3nDum3DAxu3b9y+ad2m&#10;7uYut8vMGglSDd5ZYWLs0srifDqWOHP6JFRXu9MGmuj5C1d+9D8/n5+dI1UglE0E/VfzyQjgSghh&#10;QAgASHZ09uo7rz63NHbdp7OcPHqGMdrtgwPcQFvWw63oS1GtHFRmOYdZ67C29LYO7xjStjt+9eFf&#10;+E3Wvn3dvFGeG5tSiGrs6gJ03qq0FFiRFLLWaARqFAFWhMBbGtoRvkI59si2G7Zu6+vtt4MCv3Ri&#10;fBgtc3R+lFA3bmrVeG+YrToObEeB6Riv1JSBB2T4bHzSwWJ05MkhR0SUHVKynowsATPj6jEX1PCi&#10;J4RVs6Gu9fBx50zKuFz35iS9UKMrNhtfr4Qj4UsVKaXTmIUig/I5qFlLM3MICFh9bt5iGbsyceXw&#10;+XarD0f/RCC0/qG7rDrz6NmLiGMBCTR+5qIOmW+VQqvXzF+8FL02tjI9OjN+BeZCXOuqKqqQl2lw&#10;uMRaIppAzMhtMSuiYURm7MASikizgo5AxLVsxqAvwknNavVud3uLtVYJr06+tzD6vIFdWlj56Dc/&#10;+3Ytkzg8djFFlGFhM1yPMqBcO/XrPBs7pkrSiUXD+VrPuyH52fcz56f5GK9FWd0wBjGo96svVYVE&#10;qeZzNPAw6iwvwkGQAmQM2Qikmjh9q90rwusp57Reu4z0Rp3zlQ2KizH9HHtBV9l+225bvXxk4vjb&#10;wjLkP6ZEIngMKEMd1jZcsdA4gZwCyMqReDIaN9Is0H4wL2Hih2R+BUdUuGgqSsjBkXjM6nWs1XrW&#10;xELAv3JttH1wEDF9ZB4WC0WDy4v1AZEq4E8wCtNarGhE5BFmSq8WMaambIwKTgeVqDUSD3/lEwqj&#10;wCon7YTImcz/8+yL+YqGz1c8hg5zxybf5l1bN21qsbTAevftP/zo44kzliaHjTMNbxrq6e+OxaKH&#10;Dx2OrMbcJh8LQF4VmWjj+dNXhns2uz22E2c/MjnNCoqFFQqLaiAWb+5sBd7B4LDrjXa90zWbSa1l&#10;i1ajVo9H3ewGnP7tp95oGx7xbR3WmjhohyDtjV4ZFUui22LDLCO2GqgWhPiKnwMo3WispwUABwUY&#10;Nko5DRyYRcnGGmfnVlGdjVMPKZKFRA5NvFIetZKYhYK+Dmx0Qywd6O9bh3j1yuqy3e5FR59KqY4m&#10;M9evz9x18+11EWW9+CjRBaqcmZrTG20Xr1z3tTTLIHCgAqQqwm4hiliS80IJzuYqoNCNjXZ4EFKZ&#10;lSPHjgQCi61tPaFA1mJqTabC/mAUd2PgawHLa3A2GlhjEkGeTCkYA2uYXDo/CdIrDuU5QT7417c5&#10;MNg5fj6bePb1Nw2MtokxFeRiwL8KqItBq9Hy3NzscltbE/zZi0C8B/x2t2vaFvcbS8t0MsVAq4Ii&#10;lAX2KZJNqe2WDEHN53KjFwuTi5NXQ7iYE0IYADHNmY+/98+3FV2c5eDBSvfAfqeimECo16VFbgYJ&#10;EdRzm3y+Mkug+CW0sAglI61XZks2rZLaNKhzdRgEtDbncy7k16lGOS40clJBr5XBzymWdAYe+WDU&#10;K/LoBTOoI5wilc5ra2ApqjTKuk7JWuvOwmwufTFZvpRIvngq/uT7wb+8vvjUh/UzYuX45cL77xRe&#10;e//qy8c/fvfUKyfe+/Q3Hrn55m1snWBUGsw1Xv1/PylEoiN/d7e4v3WGjqWji2JwEbDalBgvlQtu&#10;s9dgMNdQtot7bV1UK8tIvSpVIozzYFjUkU8XkhQJ7SxYRZE7hw5qXM+lmpxnqRqPhR9sUtykC6Ui&#10;CnOx9KhR/qzMi6UzF853D/TgKCawnC0RrwQCbO9gmaZAAxCkqqVYJJVUSW82FqJCImewWDEZgzG7&#10;kkH1FE1xGtB7QHxgZfQ+K0IePm+iq/CdaFlQCY2cQUgjCpcD5gBIHPRM5OMZzABx18Y1Y00swLCn&#10;LMXi8TXWIMPmSgJbKQK/tBYEEBCsjMH7419Fk82FhZWFhraWnXv3oCf+7ZffvXr26OjUtdseuRtg&#10;bhOl0WuNCaE0OjF3867dFoeRrgEKk63KgGtzx46fmZmLvXfkPGvVfvqrn6JN9Lk3z0DahN8AdWBX&#10;r15o72g2O4wXr1xd9YdkCp7PmiKTVYg4PyOTWMNQTkeyOgIVMATuVJDNQDPUmA1gL5osVhVJiqh3&#10;LZe0PGO16Z0eqwZyiZjXqjRlVM2g96CmwtBWXIryUtVpQ6EOHVULWR2hMVmVOozuadwnr4yOGQzG&#10;x770BZ/dMn/12m9+8FOvy97XqanHp8bjmUKW+9ev/DtivFcunn/6Jz8zw6TnSQ64Q+8evWDxMAP9&#10;hrGzGTrnMxEdJL5G4KDdnTmax41OLNcwFuRpYnFuoV4lOtt70L8ObgFo2xiCUiUCbNejR0/sGjzQ&#10;72s7+PIzM4GlO265C/41tVpgdHqaUANlDQt4KpmanZ3bsmvP7Nz8x0eO3XX3PZhRcxSyiDVMSxgl&#10;4GE6bMMmvfmZp592eGx//vOfQCDYs3f3D//zO28fen+gd93M9JynpVFnIC6fP3zk+MWOns0oagYS&#10;6pOPPAhIyE/+94f79t2wd+8+Xmv+7e/+tGPHDkHMf+9730lk/K8fess/7o8sxnt6GpvaGh7/6dOP&#10;feKxLrdPparMLwd+9+TLWn12ZMOWlrZe0LrefufQzOTqY4/9ncXqdDkaX3jh4Nat2/yZ1OjlK1/4&#10;8sPhhTmyULl0ZHT35g1zcysvvfU+mta1DRYAbaANYV+DWmSjtSY9BFY0/VE5QMMhvayVnGLgiiil&#10;0tfsa+popw36Ul0RTqVjsQSMrHiWURcCa1lSUc5xKgHzyQq2ObLgj+YWVh112qMz017kMa1GF54P&#10;NNyb0bcBM2wxWlAXaj7SYFYpI4Epm8clQ26ATJEsZox0iYUlqSolM9p2bx6uFuQM6uUcURPUfBY0&#10;espgtKOSy0CL+UoqWBFBvUeYoNxhoxiYwivE6tIpp4dHMDQDvYUucUqFcQ0HB3QZjsI5I8Nu7Osj&#10;/j+OzgJKjvPM2t1V3V3VzMzDzGJmWWZOYseO7eAm2U02vEk2DBtyNpvEMTPLki1bksU8kmZGw8wz&#10;zcxQ3V3d/51/j85JdjexLU131fe9773PUylGQgEooVA3ypZiICkJaBWHLiJ2um/vfcBF9d243rJO&#10;5872Sm3KSJHTe2MWZG1uDmZwyqipFfH0csCNU5jWBXCzrNBAz5pQlORzFqvqpVHO5nd72W131si4&#10;I3U8FRFdjo4F+VXSmKX63YtpXzLT7JAUcZdgSD2VzXKSLrRSeWjIgSBQCJQAbUsIxUAgLIr1BUWt&#10;JgXAaHpulYiRcgrgOVIOETSAP6kok5apJJGyi+HAeing4b2Ai0MBHXPkbtMIjPCQM4Z0FjApwHrY&#10;TFyYCvD8PBMRl8VX2Pn+wNUpZiQsD3BspYDEN1eZc8Msl8cxJLySdvlz3jQ3xQoLXriwZWVWWgrk&#10;vAy2GXwiXEgw/GKMjaGIHWE8WTKS5Po86ekCHSkllWsPZ5KjUysXV+YUGrQmiqAHczl4peSBhuYk&#10;Ur5YTAlQDSygJMQHfKFEI9NahSpzhVJgZAYMLa/MhZ4Ez+fgsiut4sP+42ypKurpJBGRcwoQOFQ4&#10;UJ2v/cJEjc9F9RrFO76AAzwLJFvYnQtWMsukqlAkQiwvhTCfa9kLzHeJnyaVSZQTAVOGnx1Bilwm&#10;hZULHuBgMX/w3vvjIyM8nO7AhIaGlhWcOH72zvsP8MBKzOYSwXy1taWxuWN2dsrtnzA11DAcxIRR&#10;mGJYkY0rVS14lvzpzLoW0KV89njSE/axVi04QNYcmRiaWQ75TTvWS7BYForrnHWSzt1kXWdJU1fg&#10;6CiGUKLXM/rGjtYKvxJWq6uPHln4yjef7Nrw+Vw89X/P/KBl370tum57GqCUSAQlYVL/bn+6vVm8&#10;ocNWKSV7P3m37AvesemQWmYHg3R0of+eL+8RW5n48LRJb5Fr9SWaQgU5Umb8qQSOR2RREFuObO/c&#10;nCktfHjyHXOtOZqMb+zssciUpRDOqTkFyeL+qxKWUxhqiySbt2z1erxHj3wAkImjyrl9+zaA8lRq&#10;FbjYEtp09dLN3TsOtjb1QC3lsDRtXb8fc6kDe+9+/NGnNm/YYjAakXgPhIMry0vTk6Oz02Mry1N+&#10;35LXuzQyeuPCxY9Pn3rl09OvH/nolcNHXj9+/P2JicGjH7wTCHtvu+OASiXpvXL5uWeeaaltKTMh&#10;n/fU1OQb4yMfDF4/Ntx77Mb5N0cH3x8a+uiV165cPnMlGoq7PcG6th59XUOEW1nOp8Zhms8koPod&#10;uXjjyoVL/f035hYm7U6j3aHfe2jn8PTY9JKrpqUHV6YkAulrvrcSyGdCUKklYBQIEeAHkn1NK8kk&#10;lGrKZDercFHPemGKwSd26vJIB+zavMoQV+TcV12U1Y0HmfUdHCI4QpZFJbkRkhIaiYygR6FoCEG/&#10;wWeVTN6/sMSqENtXc/3RWMEjqOZzMROhsl51BFOqMoMbhx5OvyIZIbQhiTVDy9GfDYCjhYUSiFxC&#10;FbXsmov7/dBjL0x4eCIlbgIzCzNWvbqmsWF6dmpiYaarpQW3XG8k2LZri72+duLmYDmdb+3sqK7m&#10;BfyLdqsRuN7ey30hTyKwGmPi5XpLYwUshlAW+VU2Gy1BPu6Nw+SUzOFbpajQwhIfALp0joqDssUT&#10;+WrrI5vWZ02qCWlp1CpNdbZKYUc5ObE0Q6f3rFbpxgPcgi63onEMUqI5gvaLjMtpbjToFVFxUKK9&#10;7oFbfZnBWTovkEAPKZOUUvFkBifsArLJaoWpgL8XSmpgrmNXrKKTc4tmzMOVuqREWy9w8I7ORT3F&#10;aStn3e51CJ6MLgwfePwBHNeDM8s5POMEfLA3UVZD6xQcQI1EdmjbTptSXUpjKxYugfojEa5dGZFH&#10;Z8lSjokwGUILJTj6LSzpjsYDYWNHc1GioAVqogCuhISIsxI0qQWwiGA/EgP5QiXjoyCTEVOQ9uAl&#10;BQyMGMpmQZy886v3cakkLzJbxaa0SoHDUV4aPHX1j/86/+y7o9O+KC2acwdaGsxHznx45MrRdXva&#10;fvzLf18YXOja2GU32hx254FtB7OR/IvPvIKMBiBMr7/8VkdL16FddwskRN/wNZlWBnVShS8hKcnU&#10;wjzGG2Kl1BMOQk9VEotKSKuJYbjkI8QcgvyLkPUeO9+wa495UydZgiWL89LzL02OT558/4pGRqdC&#10;sb/9z78Wx0f6L98YH1vZumvj4vDMP/7wv8ePnbl86cr8yCQ8Vz/89l+v9N547f1PN3U3WUT6v//p&#10;uSsXz77y0tH5ee/GzVtJnv6dt4+eOXs1Fg23da3Hc3Pgcv8//vHc6OyCyewcuzlr0Wpeef1NVHMa&#10;q+uTqfTckusPf/qr2WZvaG0CVy2QCIIDyxQKNosF0D/k1YWIuvMqsA1ixCUTayCPC4USdXVN+BIm&#10;0gk1lveUDOgB2AhQ0kdHFQb0V158A4WcqtpGl9f/q+8/iztIvbMOXZqJqbGqliaxTksIqM7G1p66&#10;1ngw5g8s4UNvs5oQ9wWfta7OTgkFkVjs4tVLxz8dr2k0xqtMRSFsJVxQcGUciZQVCYqyZFxAiGvn&#10;AoIZH3d/T63FZOSADSSy1kmtUxPHNndPHGjIcwO29y4Z19+5S8OEi8k4GtYcuAdJKuOLoxyBwjKI&#10;MfxCbmVsPGaGyLk4edN16v2hqnaFzCxhIgKdqEapFBOpIDjxEY1MmEYIjrG1VdsVyuDQqNZsXKYr&#10;BZESFZzV4dmMOmGg5OachnNi+fpPj7pe7mcHQuFZdzgb7fdPJp3qmxLdGGc1rMouCsrTtOBUaOGh&#10;nz257u5OTrnoX/JQKlMslXn1T3//zJceqbRpT46eXR65qeexcrs0ayTRfbca7XqRCak6oPVg12NS&#10;oXzKVyzEUUEHgxcMu8IaDSVWxpcpFdJq0B7LofjjWpryw86RSypEaGNzeAIRfogQ712/3odCVCKV&#10;RpsgGAt19nTCr1ms8LUxPwZKBVtdGgdnIIvzZf6ql8bzTq1VsPHE+LyhqioHAEiFK2Q4AY9fotcW&#10;oIqKFWDXSYsAB6zIOYSUS64dJ7BSw5KHEvEp4ap7xaBVcsslm9HqCwTQshJLxeC04FoFDnU4HEOq&#10;O8OUCNB608iE5iGGz5cqLW2tmzZ17Nqzcd36jv2H9olVMtAyN23btLu79XN33t6zbzPfBIm6X83B&#10;/J1naGlYt74bzBW5OoYrpd2orpQw8aEP3H6AkAk27tq67+67AZLS2ppuq9/Y0dIBjqVMJrTYdCYL&#10;zBwSrVXJEEWjzdzR1WOSyLGCo0gK19VCujCPjLrHn0ylsgwjVsgNDhvuJHCZQ1SFnLBeqzFjCAPA&#10;AhaIXAZvEZFSEieEeo7QkCFz/viUa5HSy/VatCBK6XwiISPSIs5aN7AMyTP/+PErJlPVL77/M41C&#10;DD/Jq8/+a/+OXbVOBX6I/TfYuta2b379BypFw7Wbx/7xyuP779hKlsL3704Wkkuvf5j91g+5Kn77&#10;yfcXWluMoQiXI7EaO/QJyHMFPQJOWJRelCo1Bb66f3A2Fw5V/PPqXEBHFsR8sT9aevmfrzc6zc89&#10;99wXH/6WVWN+7qV/vP/JiX17dujEJJNaFSvEUJSvOWlKxWgs4Q9HWjs6r/cN2hzOzrZOuGUEQDoC&#10;YghfL/61yDtz5iy0vdu2b1tcXKxtrPv+D39w5sKZJDezoaUpHi64s3yVshJ2X2/o3jQ7G9q/9369&#10;1bnzwBbsKt97983auqrPP/o4lur+YDwSid1x54FPTn1w7sy5/3n6B1/+ypM1xrre85cwFNi1c9vL&#10;/3rzof0P1JnMAByPzC1+0nuL4iZuv/1eo8keS6SuXb+5OOf9zKMPk6QwGIie+vTT7du2e2aXxicn&#10;Hn30blz2gtHYwNj0937yA4PdVCYLRw4fv3Lx0mOfO6hRK+cmJkSQVPELSI/rDSYRXwovAZsKGGQl&#10;gFIRX0XIAgUApMf4UgW4mWKFUqvR5NKppdkZYTBdANlVLkmvwVwKEKl6rgzpSbhk6vwSblkPuAGJ&#10;DC5OonkULMGbBltSLNdLNLFlL+MKa4AIq8REakWO4uKTnFrxchwqwKroYBofKAj3gF+TpossTa5N&#10;UFCuIhg6EzVig8olMxSR0auKOZY34jLkUjxBKCpweAl5KDFg08vYohygWVnKn7w8Ebzcn56ZrxMr&#10;22rq260W9KaxPu4fH1I5TTy1jFvOxPxZidqSXqNPB9d17pZTwleef7Z5nT4pnk4iuMpSL/5nL74j&#10;8G6JCZ1eViMmwMeks9G0kMs3ao1pcYmTpiWs39ROBkSb3zuTaaqnqg05bG8EXH9l/pZH312WN2EJ&#10;KjQrzvShiKdrVnrACI1y7RmEZkrpchQ97nIwGBUqRN7yEpcrCixFm3bZohyOjKhmiq6KNIF2mIAE&#10;htstozLAVkW8qQonpZGgWlzJZEvCpNopruUVJWl3HlIsQU6q4pkyqwAQq6JLWTVhmIwucoQwR+YI&#10;dFYptMdxJcFoKp3m5WLlNLgcBZxyCJh3UsVySi5DlhmgFCboX9IbJCBPkrgdlbSofbNAQWEbk87C&#10;kLLG6eUS2GvSFD8Q8oWIWJYbzhZDPAHmcCmEXPCfpNCIA64SNsASkSISgzMTLS1dAHPhUiOklQxL&#10;wKwDuj6/LAJVT8Yph0SwUHJomYqvUi3fmti4dUvMLIJzUY+wN3iPBS0PuoEyJF1I2hVAV66gTw1i&#10;IxbkBHQ+6eXYUJg3n5SthrhLDC4IFURFQQVUQmaThaAcNWzhWp4KfDaNEu5FaDuACySGR4ZffvmN&#10;N9868sE7x7zeWfwjTczPWuy6KqeBzRVigUw6Wurp3uByL4ejC1qnFbI+HoMmDkdqXbfgj3gDSxu3&#10;bhLxynYiL1heYYT8olEGJItg3OOdWrTs3BA3KdH6wLI7ni9M8QNJCSdeqGDgK84kCe91u2BaUJwt&#10;5Pi//9PgF77yascdjxd905996HZDV+uDu7YK/JBqm6PMUFhXe2zZuqPLvLtOQGGkOT36+tP//Nmv&#10;/iKRa09duxwoBhvXGWSiaDowzC3KtGYrAzASwWV4HNwvl5aXdSp9OV32znm623rE4nLfjQGzpRad&#10;DLvBWWe3ahX49sc8roFg4FY8Pk7qu/GzVavxgjDrtfrf/ObXfq9n4+b1OqMBD/yO1pZt2w8cuu2O&#10;06fO3nnovh3b99U4mw0g3AApyiUBPbx1a+Di1as//PH3Xn/tpVjEe6vvWv+Ny6ODA0O3QE26uby6&#10;XGBLiRIuvsS8KxpNlmxVbQZr3W13fe4r3/ie0ez49HTvD37w359/6O6e9mYQZNVSwmEprO9mO1qS&#10;PR3CGpNoe1vrhZMjZX7nr37+qwcf/Iw3GA5n4ut2rddUaeQWmlaV9TbUpukmvUkh5Wl1osvXTv7r&#10;+b9aai01NS1tnTtvjq5ML6Zt1TUEVaThxFYqEYPPZLJ4jYHLh/N5tohYoD+TDkmkSIxSBEWxhagK&#10;DB4OPX1lfB0GpwKiv0KZt5lgSLw27VvXCSzbYizA8DRoQogVxXxwbkZC25JqQ4UsKguZ0NyS1OpE&#10;M5NEUrRKEFenVlIrdA0GBpuf+965U78cv/jq7NDEsqW7GlAyAiZeCBOUCEv7JKkmpOsJOZBFRMEX&#10;DU54spmKrqnZ0Fgdinhnhm8xycyNySFttaXZXj14+ZquziltdADOFplY1EmVdd3ti6NzmQS7bfO+&#10;ydEZTpG7sWc9gkWu+ZkGu3V+bHSiry9AFdMiobSjo6A38mQaxhvnrQS0MGvz8wpJViTNhIKoU4BZ&#10;4JcLgmII2lMco4QjUugTMlWyWvnezUlpRrFZYJVez1XmxbORzInI/MVS7ih/+cNS/yd8/2EF6/Qt&#10;8aB/mMz7BpatW9py3Jh/dpKUieXo41MSJIrynKIIlUXgkrlFd9gtSGZr5ZaSVJUqCXlnPJ7nLkdE&#10;omvMypPf/iKRjZy5cc7RXbM8NzcxOYWlBUpiOP+tiTZoSDmKIBjv37zVItOgvUKBQYv/APovoFIS&#10;QsTXE5kEyjM4pdAMK4vlXUOTBmdVRqMqUQoVbX7+z88v3pxeGJr98L2PTl88L9HJOza0Li2MMVGP&#10;QGwVq6q5Yqi8Yixwdr7ROqpEPv7DRyDyEaYyUlTbymmdOt9Uk76zuYkei3qujWdLoZH0wLs3DiMe&#10;+q0nHtIoyxt3NWZC5Q+PHb41cNOo1FeZ7G0NHYf23K5TGQJe34MPPvToI49i4zg5PXDi/LGGtgZQ&#10;lpkS9JWCfC43NTUG/Br+D3we9KRYFuD7nSMSKbhxlxLRwJL/5pkb6w7coai2qlAo5QnXdW1sb+xA&#10;4MSz5Gmsabx84dbDD97TXN90c7DPXms/+tZHGzo3PPzQA2O3pv7zG1899ck5nV7789/+OpJMrU4M&#10;tzsbjr5zduPG1m07tp0+19vSsu7UyZtT01Nf/bcDZ0/2wZaQjMfef+njzz76iB3nL5P5+BsfGlVK&#10;Z2vz86+8sn/z9ivXb730xpENm7d8evp0TVMVIeZlQeITUUaTERCmtR+VKCUSAXsGnpsIi2IoWDra&#10;Njc1dcC9s+KaffpvvwIWjM8XK5XaX//q9+jb1VU35DP5iclJTD+q6+ukElnTtuZqvUVZ5GZiia4D&#10;2xm1CLNucY7FccG36lpNRHRSvkGnwVUdUtZSkZlfWnB5PYlMCpetzg11Rqsll+SFpr0UDPYRRp4j&#10;FGVxIpAhof41NM8HS5a69ett04oKiW8Reof+4dPexItPPSUh/Ko//22u7TMPC202gBK0eOeEooRW&#10;ibu7Qambnp01OUG4zqqN4qHV0TDpEaotcilgu1ljoz5fyaFFruUplDILN09F3cFKFRBaCNBlKYNM&#10;yK2IcqVAKcdRaUVFylCQOnWOUMrF87Kc2dLAM+fSQ1E5R7mcjNxkVz9JT/Vr4/3KfNyhDtuIW2T6&#10;aj7el1jZcnfPv3//CSjIfvKtn8N+1NXV/doLr5lMugXG940//GB2bjK2vMyhWcvO9kAlLyVo/tpO&#10;UoPUHAgtiBVFwm4AaYtsKs2kYRZ0R8KhWCAHmmc2RVM8OaRpXBb5JTCa7FZzPpVMxeJiqaqE8QUL&#10;epbkpefftFnttTV1OD0DtFVTV7NGOc3lKstztEQJdRq2glDEBIIlJ17DkTA4kVIpwbqDOG9X4NAh&#10;0LDhpbLZVB57O4m8LMiVygFOzraU4bsiqM3yQBxG2BKjHhFGI8DdUzGPR8giC0yALBONI/WA4RrU&#10;dWwuzbhg8iZp1JMy6DcVQL5MUBJFhoEJk4cCGzIP4QgQlVy8y7FYQ1CVk04sLUwZG2yhXFxFi8Ir&#10;LijgCjShUSqpQimeGxXTME0jx6amReJI2mepltsbLbw10YvJ6+Vsr2k2IkpC8w0GTXWt3Wa34PAD&#10;4nBHW4/DWl0uoDeBChISTADBgsyisDocGrNJqtVIoPMSUREmCzEbxOT4i+N3icUOemLICiL0QQoA&#10;nkJgvQI+ThIX5XQOGuU6RxVfJkjKKgERQwr5+ixX4o0Vcr7QUnzwqufOvV/66lPfKZR4H5748PX3&#10;n919qEegAOxl4eKFKVvTV79w38OYAr77/ouHn3/yrs+29/uW9rQvG0pDAzdyW7bT9a3ZiT7l1WuR&#10;lr3ccXd50/5v9S1dDSXCv/j+80Zrvdau9iwvvP5/r9+1q23j+nUxhvv9375IaQz4R06D2jkxde/d&#10;+wYHBje27bKaaty+peZ254GdB5RquWtpAhsOipZBZMwXCvv6ByiRxOKsSWYyk5Mzw0OD7qXlsN8P&#10;rFAqmb1w5sqnJ84KKZHN7uzo7GxsaQYvBCKBltZ2RXVLs1Hx6Oe/aF63zj031GoXm+u2UGIrLHmO&#10;hkYkF468+8ry0rzeYJRKFCSGkCplc2srU0r/8S+/K3KT3/ruU7i2VdmrMLsNR2IP3HNo8Powxu2b&#10;t2/hiviLsfDp3huBRdcdd9+m0qqhHsAr6eOTn/as66ly1Fy6fPHEJxcf/cL93pHZuampJ770AF8l&#10;vTI5PLHi2nnnfuRQN3V14dhx6diIprayef1Wk1wNS1/Av4DQJx4sEFoiXlJIIo6VDBXXjDqIT2C5&#10;gPIudoyouAgEApJlFWKh02TCHRtL13ImB94a1x/DtspZU0NbdV6imMZHvVwwJNZwxnhhol4IvyHy&#10;GGtgdpIQyxRo7uXLeY1djXxsluSgTJ4PRQt6CYOi/oofYHFGjLKuWM7KOVj2Ls1zFye1+aiagjSr&#10;hKVMhpKgCyCj1AaExoppd9I7ldOc6VvtbnPqOPTa8nxxfuXioFplljdYJBrl3PLCwvQkIrgRX+Dd&#10;V944c6z/wUMHwOeQUxzXckSsw34s6Qkk6Yq8ye70Ls5FiwuM1lXUoHStsrfQ1SZDMckRlXV6cY2A&#10;xf6qGAl4oD6hKAnqStJyVqeg4+oNr03yxdLi55rjWiysCcX40rhFSC4bth49PyuXGk06IG9Co73g&#10;ztcIVd40QSrYVnG6l00Coih0LfpAZo1iKrCQv3Z2peeuphR2TjFVgZdgYizjN8YWaKtCBwLY7JXs&#10;+MWshm+qMplOvD107b3k9rs3xdPMyU+vXDqxuHP/TgbfqaPnj787W93qIAWSq9fHPRdTTpVVmpX7&#10;R8NjF1ZNtFIE+TH8xNMRq7y6HBVk3ZKZwYBD1yKpGGKLhfPvTfHSZJUWOVLhBy/0drduRkY2GQh/&#10;8OzVaovOrDD55gOfvHwLs1ej1ImfB83VhFXT8bwnmfLGE0EgpaKoMwGlQsshhMcwCrBBET9STKU4&#10;qbROpoB3IVrJx0DNgcRARCRhReSCF1tcFhIMTx4oIdoj7KCNoel5RZ6o5wks8CAhAM5FDxDLKoBl&#10;ocIJMlxPil1IVOY8uZGZxJVx3+lb85/E+d5wJeyP+9PZpD/gQT4A32guX5Evylk8RtGARQQtlowG&#10;wqikVtaw7Ex9feMDD9+3a8+WzetqzHrT0PiSUCbrXtcK+h12R7C7Lc75Dxy8HZC9xdURQ629zKsU&#10;E0FKbKiomodmFrZuapNKeDIeRxBecrkX5FUw3nHkkaJ/bK5559agmo5zYeYUsgVkn6UC0H8gA0nk&#10;y4Fk2btY8vVC2CuSJPxJ7rpdT3ZtfyJQEb/01wfbmjLNzs26Emj49BwqrHpDbxir8Zr7G9Ka0tCt&#10;s6f/9vN//PB7vzfba06PXHv5/HPrd1cXS6vxpSVJmhQ0NuH9gczkWnchmecxJSaalFMSWiCdnJ03&#10;ORyO6qobIzNAjzhbt5+9OamtsbNieUGhFzgaOfbWhLI66MEDL4eXFwXOk4he39N95vSnEAer5TKs&#10;B9yrq9Nzo0ivYH7957/8qVTMDw8NjIz0o3R8rffM//39t2MTN8KZQFdXw22HdmoUkiqrFSmJlqaO&#10;2qoWoQg8PvgREWtq2H/gngfu+8JDDz1xzz0P7d27v6YOV0byxIlTr7z48hOPPmbWK32+W+VykkkJ&#10;k0EZUGa5fBy4cLKkWpjinLvI++Vfn928aZvV5jCaLU8//adqp0FOlwBlpvJxXiKUQfIolVVDkKNX&#10;tbQ219TWvfzSW1xC3NjUVVfbcvXqiMu70tpRVyj9f7tYhaeQKipoOaWSiVQ8logi2brmOwFyWyiN&#10;JxjILXH+J3my8TND60VSlAQ+DSQa9zf5E7I3nz26fpteS2aYFAwaEG0LEOkjmFQcrh+rFcEOQTiU&#10;9PiUtbVwI2HBmlNjqeqVqOXXBqb+9e9HYUbqumuvabNVXi+AbP3EC2NT47G2tr0JcBeolH8spzQr&#10;eEgYiRRNuupObAC62vUNFkj+1Gq5fO2fpGiotTV1t3PzhaW5eUtnk8huwAXCNzGvoNce2tOD6SpH&#10;h0KhHxkZwafP75/Hicmsl8HGMD02pFFIld3tCO8qcdpNZOTlklELB3s5heA/guD+eM6b4uRExQQT&#10;dGWzcQzbuwo5Z57tWEkb3ehubV1Ht1En+1dGyqs7WaMyJ301NxOsxJrgTdsirVlHWZRyXW11f37o&#10;8tJSK1urjPFZE8Eaik6HllaqAmuWQuADsSBEZ72cTuPch/BnRVNdncY8MiGwTJF9P36bylE3KpHb&#10;/+PR9h3tg5P9S4H5rds2jYwODy/MYoqB8BGHAEyrDAwJpitqoaTF6kBDhmWAOwCGh4PEL7/MK8YY&#10;TwpnOWiupHw4SMNx35LbWtcgMJjAy5ub9Az3jn3v3773/e/89OH7HvnqN/5z2469Lr8frrmtm3vE&#10;NEmuePW5kkqnEphMXK1dqmlLRhXk5791H1jOKoXFF4M8HEH0xJK4bBR1cYbFOr+4vat23dd26LeZ&#10;t3Q0KpKJCi8doeM15taaWidK+P/82/+dO3lqXXuXyWp32K0967usDjNbKbz2xks//uX3t+7eoESH&#10;ni0CWoQkXY3NKoC7FRBeeI5UKk48iSiwRCKILi+pxWK5RpOKpk8cPo7BAXDMFixCYtk//e7paxdv&#10;ZlOMRmPqXLdhYHjgia98jS+WXem/+tRXnjh6+NjunfscVuel831QuV+9Prl5Z3dT13rM9U+88yaw&#10;HcsLkcZWu8lqOndusLWt8/ynV2WoXRMhJonJlxB/+EaR4XNf+JzErAdtdmlg8j++9lWJ2XDkk497&#10;ahtfe/vo1t17HnjgvomJIabC1DVX+2IBI9amDLhP/Fgk6vUshkIB8BXB+MV5AudJjG8VajlNC0xm&#10;IxplVlsdCLZCWthQW7++u8fv90rlkqaWBp1BywepgctKAZcvAhcasdTgKBxFRIxlslGXKx4OIUys&#10;1qtVEpzD4WrPDg4PzS3M4aSl0qlBoFZoNICW4pQmi+Xee+6DwPxwtVmrkiPHns7AKKKXYXmyEA3y&#10;lbRVcpMKRGGCAO33rWd+9f3fVMqS3OV3KZH9gPPOraxAHCeKjorQPTondJqZtbaaIBUOySFDU3GX&#10;C4tJM5t2Lx07614dd9XvLnKlCiHX2KSsyDDBZLdyCUMkNcRRKo3oAoI4ZZABUESJJQuRiIZU2n0C&#10;dRoKeEW1XGcQOuHbHnOFTi1NHwkPDpMhQbvp4Ncf+vrPvvXUVz//5H133Pngvh333rvlzntTTPgL&#10;T+y3GTUXPu57+c2TB77wGXuNQ0MK4hH/r//8x70P7n7kO0/23LNT11JXgn5SoMkupVCA5gm1ZT7F&#10;5VHugAdwUexb5CoppDvojBUxccLjn6b5AlpnMGazOYon9PnRaTDIZGqFQgfQldcTslmcIDmz+fKp&#10;jy9t7O4x6PQQgg8ND+Jnh/eHPJsML85xddXFtbNL0IcBMmvusNZwfTMGmyHCLUEvi2EbdjTltQo1&#10;qdRosvFUyBPANSlayiFuwUc2BKAqhShRyEbSqVwetW5c9EDDLMukSFF6hVJlKpNdQxoSZAB/A08w&#10;FU1ZjHY+LUbEjK0g3oj/VgWWlWweJieM0CqpRCgWDQJqi4d/vliUcxhAi+ddswqdHCoWhNJwGo6k&#10;4qgwgWEglVKg+uEgrtbqizjPcgtCGT+Zwd49K5PqKJ60UmIlFQUXzER0zgE5JkGREeOlIuDSCGSq&#10;hNoSrEgylPCEPNDnwSAgeMDBAoQKaVMaiG0oOsUCKXxUPBJbrNUVN6rqTJKpFLhhfyISwsaN8a2E&#10;qhVauR4/NyVUjBjSlSmAa1ihmCoFE8ykhw6yi9Opa6cmf/G9P9x56ADLZn/431+eWL704GO3QwiY&#10;ZQU+f7auqvGhxx6RcqlTr59Zmf/WV78IfFPLciBRXT2hLVC3zufu+QyNifjvf+a3NgLvT0+5dR3b&#10;Hhfryq6VOTlH0dC1JamUl4v0ibMntu45VFaYV0rihFRr69kKm4+jpdGi1kS8E+u6a5Nhsrlt/bJr&#10;fn5+bF3beqQ41VZTNgS7fUKu0+GOqdYanv6/f+7ec9DuMFVX19nNFqGAF/J4blwfGuwf0ygNTz7x&#10;5LquHsCj4NgBbXJ2HjntnEym8Bakl17757pN21ZKlTqztb7G+ud/fXTmzOXP3nsQ6IJzl67NTt7A&#10;k+eXv/zNQw8+gqDO2++9D1NNMhv85wvP1LYo9h3c7vEDObkaiLguXBmqsqm721ue+9erF26cfePj&#10;I95ivnvv9sFzH585c37Vu3Dy9LEnv/Tk0cOfjE2NSaTi//n93+ubDI8/8WBvby/ky/c+fAijiUgk&#10;MT2xuHPPltGRoWqnAzGB02dvbruntaGmWcIVKsW4dYqnXauxvCCaJDFBS0YWjBoeK9RxS5V0KktT&#10;uDmD8w4cHZTvpIDDCoFNJrlRrUqHl3aybEKFX6HG/cMjJ8I41PEoeY5Rgley6kMlD5ZTsK8CoSAe&#10;aGKpIoLgnFxB65VZEKspPoQ/MA8U/BGI7lOQ/1KC7JxHoleDBUQxpcDEpGdsxAG+CsFzLyzfGhop&#10;VjA9UdBrzkAuBnhBpZivEss0DmwQ4klQ30yqilDBKUyMDjua18vbWjN6itQpVNUOtdXCQSCMpKqb&#10;W7fs3qIymSipCl7KaDArNdt5SoHXF6skiJ66RpVE/M7xfwmbszwzJjLAccm5UNIB6JBTGCVVQg4W&#10;mrlozKPV6UplSsaTBFNjHNPGT4ZrWEnuzs60o5IyFjkL85O0so5vrkfjfchFzsc0Dgex3si7fjFQ&#10;5NcZHQHCe0nPStGir6Q5UU4FGz7fah/HiIkThvSUtE773us3rj832rALmY/y0LH4sedv7rynicfP&#10;zI4H/C5uT0+XUATZvbOj+aBfO41Ss7pWXrvZhPc7zkYcZaVqnbosKzDC3JR/oTYPBLJVJ9DdPLXY&#10;+5Zn1846Da27dnrl5JtL6ztqJFzF8mTikyPD3V01IoEEkaFrlyZ2bO7GI5TLo13hgN5sE0hiuPkj&#10;PtrS6sSRnS0Rcwt+uG2zeWJiavndV3o37NIJ4EQjROU8SqX5JZ+LBRdUTgR4iQgPqYmUTJB2mg0L&#10;Q0PBuSmjQixBtLOSVpBZORORRvzSbBxNLXGp4iazIr7IwBCIBw6eH/jZI79r6tanCPwtkzPCGV9p&#10;0ZWZXYmPrcRGPYnxqeXrcyuD84sjy6vTsZxHCNc6iREAFxLSQgkDkGgksVyo5IAk4ApgOsqnMzCo&#10;8BHaJ4tczwpi/8gPioqAsyNNxOc7TTosLnAL6OrZiGeiiCoD0EJzZIN9k7cdupPkE3Mrw6Y6B4aM&#10;ycAKzozTwDcKxR31OmyGSumIOh8PKThSlcpRFk6d7VVaLYxNE+ORUkJGAnZFi+McjjhPFUNsJVrm&#10;xnKcuFclCChlrjy+AYoCBZmbVPKX//wvad3g1k6iOmvl8Jx5UTxOE1Oa7QtB5Xc28vXkyPCnb310&#10;9MzXv//n6u6NnnTxr8/87PFHe8ya1MLciExXTRlaQkLkuolioSRGmgjRxmxhYXRCpVRx+IIky7qT&#10;kXXNjchEHTt3efc998lt1tc/vT4R456bin8ynDg+nLs0y8vPXV31eDFvtGB6kk4ByNXa1sItsxBS&#10;ri6veD2eydmbs7Njfr+rtaXJ5VrRaBQqFXQbSYTImlttzmqdWKmy203IucgkKFtJ+AR9/sKVa9cH&#10;m1rWPfTZxw/dcWD3lo3VKIkiRiKBwDQ82H+q9+pH/3j6FzHX7Gdv2yMlifHZRUsNciZ8u32DTNFT&#10;qpglyqYyUZfKGz85e4MjqX3sa1/HxRjje78XfCjflTPndm/YYkMsndKZeUaD2iHWm0USnMRgnLGq&#10;ZOYNPdtwZ1MppI31jk2bGgf6r9EYjIqUaqkajlzQG5OxuNfrBllNa8CxQaoWK8BzBMEnHMoqRaRB&#10;IwbYaPLc8HY5QjDFc5G0Y3Njdd3B5Rh9596m0PwIuAa0SstUQK0uq5SCmYVVnUnPRybPvRwPhiR1&#10;VRCYVvLRlDLrw98qkDrxwnVFC/PQjzqa71KLemK1mynY/5qrm8iwKjKTc+AMSWN1FpQoYIrkKiqK&#10;mBcf5qBIR3LhnymnoVpVGqwUVXLWVIPfIlPIIa7UVNkwFAaTA7zsZCTqX3FnyoKWzmZc9ZY8M0ab&#10;qq2z0WBCHgvWOk0knPT5oqRY3l5Tk1iY908OZSOrPJoVKIWUUi0UG0Q8YLuqTZRBAdeqvIEnaF4N&#10;6d8+41kpmtMyK2WzZYi8TEmlFZwzC2NgJrfs7DolXDHnON/M6e6wiG67z97UUbVj913iRxuvD3nh&#10;qGsoG4g6ge7B2rS8iNcIKQC7uSwHJ6xUCvp9i96lGrsFc5sFXFJ4hoaYPPCNN7lL+cu5sPPhbQ9+&#10;/6kSVfiff/1ux+6NWoXkcv+1iZi/CEsNpNOIJKEySVMIr0u5vI7qurWyGcZLnLXwEbqYKL+nY5mS&#10;jJLq5GQ8qUoVl8cn7a2taaU0z6F6j/dKOdLf/voPiN1nisVQIo0Ikclo29i9AyN42GsOPXSvzsgJ&#10;+G8Vo64Wg0YrltFKLeF0kJ976gDBk4YK4oTGHAEfQ2bwcLeV3d2ei3Q+LAJxjmiXZ6gCQCKCMohE&#10;xSBSPXCGlYsatXzH5i3RcOjFF58d6OudW5jyhtyXb1z4n7/+1h9dffCRu6xVRiBlgJcBywcbejYV&#10;lxEcCd6UqST+xwpoGFb9dAmIHhD0wPJU6nWH3/3g4J59bbW1Uh5x5fz1hanlp//yN5AnIN6rbWk9&#10;c/Xq/Y89miM4p86euPO2fbRYcur0OQ8wfXrFtu1be28Nm+uttS0tQCRcO3v64XtuX1qO3Hb3ttn5&#10;2f7+yS1bN0+OTlptOpilxJR6y57bL184Y5JLGzvb4ZYGD/TE2ycO3bYnWsieOnumw1E3NrkQTWfH&#10;x4ZpEdnSVpdhM5SUBqADnAPX8opcJjPqqtRKMyWkE6lAFOB+IoFSH8HD8YBXKAgUEhuOGBihwYAB&#10;4i4NDj9RjibC4XhQZ1SXWPwmiqwrIpBRhE3BiMoS/ClFYoCw84BxsWmRtxDni9EkVKoenKL0JiMG&#10;3hIMYWl67S/KxYYT7IAynSwrlDS4jRxYoY3KvIBdjLrVdhMJwkep4HUt6h16RSZo5eqOvf7y17/u&#10;V1Zzr16VTg/KH/jal+Icho1kJnNxOBZqHHUsII0cUsFwIyGPwECVRYUl7sJi2aXwe9OgotYLZCYY&#10;OxUqXkMDYUOpXKhuipEurmqWX9DoUIJIRsUmFUsJMnBH8uTKkVT0+Wv9Z2+dnpj6r1//9W8vv/vP&#10;o0c/nrmVNPO3feHOb//xR1/7/te62hsB5KuAzchLB1I3ktxVfOOnFhcf//xjcJX97h+vq5vadt17&#10;W4AbH1+ZnuzrUySSX33gIZHVgBEVjy/TxOlXfv/y4cs3T/YNmdS2QDzxq9/+bnp54Xr/DY1e/eLr&#10;790cunn+aj/K9yaz/Y0334eSQKM2XLp4PRqHvhe0z/FTZ/oKJcJR1bSy4kbFf2p0wWow3Ljat7Fn&#10;HbiTM5NTA9dH9KCHgUKZDkYTsZKlTaxQsf6RfBkHgjolMHOZRbaQSWv1Ypkg6HapATalKV8Ba9qC&#10;DDg/EjAOLnr8BoUqbJfGNPy0CH4a3LbldIWaG555+g9/h6HSXGOhVNIIBhsMgi98GoBUWioXymxG&#10;B9KGlTIPadJYLL0yPWUw2nL5MjZCuMOnk7GQ36PFUgKgaQK5G56OTZeEWEVHRVyuBugLDltAjQyS&#10;m2hCSlNJgiHJapwQgnEXT5TlYYfE8qS0KezOKcUKKVUya7gT0yUICkks0NfUcZi9kghTUmsodIpN&#10;laFcQ3pBjJxOmRRjcUXyQWsW4i5I8TFu4CMFh0UupBhsMRAIVlmr9QqDRWXTgfQiM8ukBglgc3I9&#10;pWCxxcIhPENVEigDVzJ2CKcnPFxP2tjQspolY0uyv/31xfr6+mBg5bXXflFgp/fua474XRqFtVJU&#10;T0yFvvbFL0iJ0FvvHl68/vsnbguzUiabbsm486SS/eCN6L7Naue65GSf1rcSve3u+mBI7HbbXnjz&#10;XZR6ABhqasINWpsuU9Ohgn3TvQsFmSfJQWK5ralKrJaECfpWuKiTCOnMoss1MTEW2rXrQZ1eMXDj&#10;7PbN+1FFh6oQEyDwPGFxQBsTrVq8wP789F9qa2pNBr1GKcOar6mxaeuO3du37Wlvb+MSxMjY+Lnz&#10;58+ePffGG29NT0298sKrWzdt1VnVKwO3QKpMSIyI/J965R2+pvFXv/gRTPfTs95jn1z/7x88OTg4&#10;jGDWbQfuhm7m0tUL6ze1g33jrJXffs/eYNjLE9GmaoOp3rhuU4NZDwitfN2WJj8WlbU1NT1tHZs7&#10;P7tnWzKd8keiHV2NtITb2tW8uhS7frXPWaf89neeMluVaSrLERba2tsMMk0+kgCp78DWLU8//df/&#10;fe6Zm5MzD3zpntvv2+tdDQGvJJFR4OyKdXp3hFlcjmPZTvEARyGLFQo8zNW5JZ0W90wcDHjoqmWi&#10;cYCAIa4vQW4vBTsN70dRWS6Oi8koyDZc0PtZKhjnzflYX5ytQ0HSqETzRgGtIJ0IxxOJuFqtzVRy&#10;GW7pav/1akstFrygh3NiCWRnWaC/IRoOxCi4jIiKJJEMjV7u3LeFcZgYu1PsaKqxdRDBgn9wLO9z&#10;ibgpXN0zFHAiaLmKBQLEoHiXJgPOakcm3pcMhcwt6+MCcFjxIMUPimIxQ5ACt63j6JGPM6Ro0XDY&#10;33f5lFqoVZirWUFexFe++/zh+2+7UyYWne47zK2KEwbZykIatE/ctUKrYTVlM4qd+MoV8r4CG8cq&#10;mJJb5JzidJZ3OaZLxdnHOkk9MQOst8cVlxWTErXx2ZE84vJV9taT10+WSKzc9aW09/aNqlqeohAc&#10;doVPlYl9/PJclhLncqtEeSrMFvVmi1KHbDFYDUSThVBbqJwiYGtv6NjTKNWFS+SSxmCwOGo0VqIs&#10;dfNwFxVrFTy+moMeqkrP02oJDULjRlqnweAtz8dVo1ZrbtQ0AQ4VDgXMZnHnVh1sk4CiSVVkTYtC&#10;rdXgCWMwpDvXybEijKVcybxr5556hUFQBNJRlLW2GPEdROeOpPnV9TZcUpCiwxPFWqOHRxzNxTnv&#10;MuzkG+p7xBVtOlpmCuC8QKTNn/RNpESJpcKsl7cyx0y72WyIm4RnBw7ohflB9+JwObwUH+nlTg3z&#10;pwbLy1Nu9xxnaa5WQitQkeUxfjhjLaSpW6TZ07IoYxZosCMvJrheT2Y5xYklmRjE0GlIIIV6MWXR&#10;KOoWluISna1YlkIY8dK/TplsCqWGAjNseGpQohEHk15QGWA0Q+eunGWBX8fJEkdrDI8w1UokU8ir&#10;FjOxSCBM8OTnL12bX5isrbFyGKirJMsLgUN33B2I+GZdE2rUAktJ2JBFKuewFwBRtUGSEZM5SPtC&#10;M6NluwE9zPyMKxwMq7ubsgoRnrHE/0fRFmB6SOXLnlwpzbBrgOC0kMf4POOwslU4SZTMyvng7MhN&#10;R3mhbTNs26JKstpsN62ycY+08eoce98GbRtdCC6/lYzJI4xw94NPzUUi//2L79y7u7FGypSiiCc0&#10;prU2n0ArqaR5eGFUSJC7kYXATgmAMQQNsH6H0OvG9Rv3du9uq2sYu3SBCa121OobnaBVRu1aTrtT&#10;vatFvbtDFvOELp49f/niBQCpq6rtkDOix8zkc7hTYaZWWOuZCO22mgwsQgzAZApYgxCkU6oUGBNT&#10;NB+vKqGoCv+WIiUud2B4eNTj9+3ev++7//X9dZt6RCohYOOF7Mr5Ex+8+s//k3Lzv/rld2/2n8Up&#10;a3N3Z3tVU86bRD8hxudprHKQ2SZWPf1LlxUN6bggXBRbecqu+VBx2e+9845D2KphF7rk9n904pil&#10;xrpj33Zs5lB7BLGIAVQBTvs1ELmEEqhJfPMp6eb1PYffeUEoSDXXQRKm/OufX7z3rnux6KDXujol&#10;1+qCEvc8CaBNOWTd8ymEk8q5HFci0VmwP8iHSwVy5uLIFhmgKfnzkUTnbTuYvBWyNKUyLmbBbNKW&#10;UMPGUhKzRqoIBVJofjbomuEzuaaW1pxamcAPPR+JiJIxssCsFK++t/LYb7XWOmG+HEUWiMTiFspa&#10;JbSa1RdOXL9480rndpPAxI0FAwaOVlZWUiJZipdYjY6TRAyzsFwJox5spTKZcAS5HtREsljsgUac&#10;yk6OTRidNrVSVfCGCHvU2apOFUOkhD+1sJgpEOE4Q9DyZU/AYLUG4pFKitToDHKnhW9W8WR4yq0G&#10;x6YpyMdi0QJRgPObE6NC/hAaSpAqD8xOuwsZ06aWlISTIjN8AapLeYWyxOpTY+74Ej8eECakBd7W&#10;nB4TtshB8oKFw7E1SyzFGxcnypPFJlJFGiucg6aoErcdVlXkywqVtNvr9vpy/HJNUz2S9vgo4U1P&#10;hznZP50rH50a5RYiBxo+/+uv80SVN0686c647j642zs3/cm1c0vFDIIPHA611rMCnwI3rDyjFUm7&#10;ahrEa0XxEoyybJHFTQRtBlz1pRIhkc5K8yX33LzabKnotEVK0n915MC6Pf/xlW9in31rduyX/3r6&#10;rU+OXbl2yz3ja3bUOxwNx69cWL9vf1IjVtVX0Vw2NNrPj7ulGJAYBKS9Sofq7bsnr1bv3K1RVUkT&#10;OstUu+cNd2A0kXNoZPe1FszojpYqDC9WoeMcMcvK+OUUanqAn+NQVw+16KZOWoprVyGRjzGVbDvY&#10;Ft0NYgQpwF3llpHgCft9TCKejSAZAiOiUAbqaCnPWcB6oZSRrs3BmRU/EP4VIQVAlg17hLVXMnd2&#10;Yg4PMrDhL125JlJIbTU1py6du+vhBzD1P3Xs+H3798RS6f7Rsdtvu+O2/ftQWhmaHcpy8t09PSeO&#10;HKsUw7ffcceN/uG77t+NXsD5UwN7dvf4vEGhgP/gQwcQ8jHZai9dOg8SpbPBLlFJMonYsXePNTVj&#10;v6K+dvlqS2396MTUwdsOfOnJz2/c0IHN2/jMuL3aAcBALBq1mc1rRkK+sARxjZAnU0pwa0pipp7L&#10;IQ6DwD+3jH0EXeSuPbaklICL4gmW/WQ5lAiJ1uAaJKfMREM+BQ2urliglaaz8VwUL2aBSaehJVSR&#10;BYO+BHrbasAPDJfdWSNVIBS0dlHDghSPsRDegSAZh8NCGEO0BqFGS8rlK+EwSdOwqlk0RpNMB/ZQ&#10;m95y1g9/1GzFnQ24+257FMwm6Z9+SXzvW/++GOtLxSkLQ5YNOpNEXZYKc5BkZrjSSG7GPS9pNs2w&#10;s6lKIJhZFc9yNt7To6yW4Ewv1dAGmbqas5mbdHKNpZx8gcASPMSvNpkxdgbAsCCSYciqAafz2ILn&#10;laur8dxvzxy17Tnww9/87gtPfvGhz9z/uUfvuevALq1CEPWuuOfnQWal5Qr3zPVA+HUu03fl2Plq&#10;xaauli0zMyA4uogMc//+XQUiM5r1nf7441aR9vM77wCFPMHjZdKVa+9fnBhf2vTY5yZ9/lNvH4Wn&#10;+NrFi1XdXXsP7Q/H4ydOnrrvgTsTycybb364c+eOZ//0ksag7ena8PxzbwBO5VpFzT59x90PYPxg&#10;dTT94+/PS8XAPuIsJLt68UZ9bR02Ai+98JpETPXfHFKAI1phShIhaWsupvKcyDSpM62W7Rqp0Jhd&#10;iQXCaNSFcxG42dHDk6hUKYxT4TlGn5pPkCYVsBaSTDED7Rdm+aCbQ75WhFpHFA0kTxy/pNapm9ub&#10;4BvHoDQaWUNYQjknpdByE0v4UhQ2zp65/Nob71y72hdYWrx8cYjlcMxGyxh29zRfr1pLIkJsJxTL&#10;eah5xLyoCgHNgQqTWawBPHMpHsMblPFE4BRJA4zFassEBA4Jj99dxBFDCJI8yS1w/MvLFq0cPs8I&#10;vuoAp0OOUigqxHgS86AnIln++MDEr378q7aGVlS8I4se/9yyTixbm81wuFix4bWTDoZl2L8hIkKD&#10;1QnBQ1GGsxUf8F0x/A7cEoKSQuTIAZrPiwL4pGWIigwRQW9QjNTIwADeVzpn/cDQ/CtvHH7oiXs7&#10;NzXOz83+4JvfqLc6Nrd1zwyMgh7sW5y5cv7oT378X0Zt9/i1j8+f+/Y3PlNQluNoCxQJQ8gjHZok&#10;dLr07Q9oEtzSB8/GUAvXKb28gpzkGJZcPqO9ngbiUK2ZmHVXWetVFNmsVdu1QqseoDgtLZNgV+fQ&#10;yPUKpkGt0UjYsH8xHhdv2f4glHOfHH5p/647KbGuUIbIjZao5AtTU/iuiYDEsVg3rO955cUX33v7&#10;rYG+/vmZWRSiYKkFvnV6bvqPf/4j4ppd69p279p+9+23H9i/r7m24cKZcw1t660a6aeXT12+NTPd&#10;N/zlz39l+55tfG7uxIevvvP+se98+4cqFfHxseOPPPKkkJa+8NLzLW31tloNQrsCSdkfWjWZTCIZ&#10;cDMlqVpirrIZ1MZ8KoY7+L1PfL5u/aZ4PqtWCVtM+u17e267YwNJF+QaeV1dw8FDB++659De/VsD&#10;oUW1RlhbVbNpyxa/P2g0oIlpasGYQ8LfuL1n685N9z14FwZVQKxpVIZYDKfKpN5iyXO4IokGyYob&#10;N26ikqjQWJHBxVY0HU+KkB+FRKBcxqo0HPTjMwlKErBD6WUvrZLHRAJEcLLI63AEukQxN7FSSKak&#10;dlPBqoyphLiQAeKJN6CIJ9DK5FC14K+gVSpgOoKtQEqZc5USBg2B+XkwdSoKihtP57xhymYAdia2&#10;usoICwiHMIRgze4olAC6LdIr4L/gi0mfdyk8NsPzu5QiIbYuAtJLioqzaTQBCyrBJB1ndDpzai0b&#10;y+OgF8Pi0Q5POU9MCuVAj3AEYpa8+vHpD1598YmnvoI1RpmX4ZWoN59578nPPYp2WO/8uZIhEGCT&#10;F95bjcXdNXZNOpxxqFolrEpEwve+kK8kVLbaLFcHFNJH1xmBXn/fplhbLuaZiEQh21ZAWdnw6c3r&#10;17zykSF1Z3NoQxNz/nQ+mBIf3MVdr8xAtMzVKrzpNMfPylTZaBblX0EmMamUNZKUTqCuMBVpvbyu&#10;VStMJ4rw1xjoDi3t1IokxQQwRmqHdoNVaccgUC9olpCN69Ib2/ibWvjrG7ndDdyeBk53A3ZvbLuD&#10;aXIwDc5Cs1QpWFpcgt4E6wyd1pwBOilVAtC2kGM5ZRL6aY6nWEkL06FKMcm3q5vMyjoJ1ygEZYEw&#10;UIRRyAMtziBmjfwc9KMmPoQReV45z2YSiWQiLJXyISUByYUh6U8/7h93L1S11IEogvOq37MkE/My&#10;yVCplF3IAsqdRnaDdigLZn7SzJnjB6KWCtNAR6uJVD1dqlUsZGYT/TcqZNxjLXlL7rA4xmlVRZZm&#10;QexO8BKcbBB2vEwK1hVdjiGTOe7pyzMirTVcoD1p4r0Xr0plar3ZoFTgrh6vqrXgRsPlK1f9CZ3V&#10;vBqcB5SIR8CBJl2jVBTKgUDY4qgSiMXTM3N//u3/jY0OCXnQpCRq67r8gfjS/Mz67iYBwZsaWZCI&#10;ddt37hybHptxz5prUZjBIDpOSq3jQUoml1SjpsGJ8TgV9NIosw7u+OWxKanDwnMaK2WODLDMMhFH&#10;iBH9OT+eo4kMm44zSCJAuhZNRCIqkVAjLANjSKYKRgFbbU4AEDUa2EBU7SlkRyKU7cSq7nNba7Yq&#10;uGiGZ2JXpv0N1c3Q+cmuXv4Aie/6Zr0CkgdrdXrtzSOkCcJYKQJBXcxBc1xIwcJaylIqMVK7Jq1B&#10;VObPDYwKYrraqta2uqaRE++WwqNUdqzVnBIm+nTMpNA3eOXlP//oj0c613UD/HWr/8ae3Tsmx0b+&#10;+yc/6+ruQiQEYRqN1kDyFBKx4cUX3j55/BIw658cP9ffP9pQ315i+fkcN5VC69ZWzPFeeuHNcCzx&#10;6JOP3/HgHQ0tNdgceBLzR46/evbq0bI+9NPf/1ff0Pieezc7up01m5t0zU651SpW2NSaxrFZ94uf&#10;PLvlYGOwGHsGL8eRU4p1y3HxNW9hNc2V13UfeOOt91Ukv72rM89hLw1c/Oebf/n8D+7MqF1+etov&#10;Xl4RLEQopNWSInQDoRRjigIUbaAA4tNdra2vPP8MDpQ6o5PJUsuLC+s2dOWLmOyHfZFlox08thIo&#10;bXhmYEYOtr9EAU+vjFtMSITFeCo7crZ/l0bJYZMXE/maPd0E5Rybdq/foC0lghFXTG/WZBCRF/DL&#10;Agb6lJLfJ5PTVVVOuc4cBse2BCpEKkLFsnwyMZ709KY3P14t5Zl1meZGwUYTUZsvkIi+lOREwZSf&#10;8Xg2bO4SGCDwxfXKkAkV5EYtIykQVCob8WRCMYlcX4ApTEWBgMcCy4LeKU3kUxllhTe7MD+2NOtZ&#10;XpZmS/V3qudcM5FUxlnfaXV2SjV2S019RVgZnL22HBn05Rf2HFhn1esLqRjoPmj/rm3yTXqeXoEv&#10;G4ZkTDZ8rXfC5Z7PJ4OrS5PRhK+us1phVxWANOalcVJLZ6LZYgRrwcbOqjPXBt1TEWmU1yJsI9Sc&#10;WGcxrFdz6BoViQuXcPR4/zYRuEmMaV+DV80o4Tdf9s2vLIlVcqx5wTrCzQjHqhIh0RQUgpeG8v+8&#10;BrfQcUP+yQ/+qjYIR6dvHb927KvfeKIYcI/331jNJ+aigTICD5D5rBUmMWfmEExRTYnqDBYKULM8&#10;CN/JeDSGM4nUoMlySspi2QhoxQLGrSJpTRVU4t4Fv5Ij/e43fwQZ0EvvvPTq8bcOPHrX1n17FRLV&#10;uaPnNvf0KNWKjy5cCBC5NHZ7hMVgaheb23wlTd90bnq6RAYiXt9YYOeObQqDWLlaWfnbgOiZSyJA&#10;8W38+GY+7y5HCM8s0MMxO4cIuqRUMpoSPwy9KcoeLJfNQ8VMlhQGucqkVBlwp9YCDF4sJDHzzuUg&#10;skMrhMFIEmsbfBWBKczmmFgyBQ0rlcp7s4m8nJLyRE6dZdy1wldKh64Mrsx4+vsvBwLuHTs2XbrU&#10;OzY4VsA92KKHgHd1YtbWaHV5lrOLC90Ox/XBkdGR+YnJ0aXZ+Q0bu7jiyvnLfT7PwrWPe/ft26Cx&#10;11y8erlrfYNIoLl45sa9d22tsVd9cuQ8jyyNjkyrtbptu7egmDo9P+5aXgZP6lrvSFNbDSJlZ0+c&#10;f+Rzn8WT55OPjlQ7DCtLc7g1wWuE2AxADeFQSC7H0oSDwmcMZuJoKJcrS0Umg7qO4imiUfRr0PvJ&#10;lTlRnhC7BVDMWdQe+XweWGaZUk6qlsGdyof7BZ1IswlVW3z8CvGEQEKtzRYrHCpZCM+7Qckp6mR2&#10;c5VCoytAEo0HL0kWi0Xc67xeL44xVpPRajbKKcTTJKCKh9PRP/z3C80N+lqzSSsSGWVSMpepN+kv&#10;xiwWjmv+5mVLI2NweM+ekjSaf281BcqyiE61yQ5HoYgnpnjwFJfhU0yy8UWvuMmaVCCcmsnG3b2X&#10;B478McPRg9gkiQf6ddY0KYxVIFnC48FsBdxWkBNaBBTqZ/hyijUGcErFJYVlgRP418XMSvpKwl+y&#10;mZ558ZmuqmqtQmzCOo7Py6UAI1xG9726uZFWKbKRIGfxglp0UVnx3/rIe99tP1IbzMcOP9dQoyqE&#10;o3t3HEjDVeNbvdF7U6nTbd+zL0fTAW4lwrJ/+uv/Njc0Htizr0qlvnnpwpNf+1pff1/Xrh2tXW3p&#10;VJLJJB757EMBt3tmdGLH1s3nL17csWWjxWDou3ldwOOxLNcfjG7btau6vgnX79nZ0W999xs19fXZ&#10;TKH/1nhTQ+O13psATmq1mnIlt7S40tjcoKgy4NlLZwhOKcMz2jwMhdy2hk0isc/TQQPL5ZUqeV8c&#10;1DTsMXDKxEYRaogsXmNMQQfSkyelCqfJQJxIM4gjskjR+CM3+vpqa6rs6L3jmEEiT0nB9h4Nx9GZ&#10;IQqgS8jyaRYqqvk510MPP7KxtaWhocFssmPKUVdTp1XKsQqm0VckYQinUNsSM4lshVha8ih4Sh5L&#10;R9BN5vDlfGwc+JFoqoBMN5PGQlVAqpiMKB6ADgBSuyKnnMHUnq5IypDNSIzRkLfKbEKUC1SsZ//x&#10;rGfFXVNVt7KyDG7i3ffcXaPXoYjy0nMvdHW0Iy4YDgeBQswmE2iLAbUDVd1ycLVQYNVKkI4gh+Ej&#10;JM0voQCBzCAXsxLQwIISTx6PDnzk+6cl3pCkVLC0VnHspjO9w7kAp6d2XUUDz2b6xX/9tMnBlXDc&#10;THQW7BeVSHbz8sSvfvHnKlvX4kzshWe+8W8H0mg+MmKYi0rZiv3SuCwX7v3GtzQlWfGV54IK1rCl&#10;gyvlxct42KQLL742etf9X8RL/523rn784iebGtT6YlyZ8YqSXnEhtUaSzCcxXlLmF5vIUC7DS2SZ&#10;kGfhyPsDjz7xPaKcDS0Ndm3cRaL7TAFYg8xoQaHTLsxMI8gCb5lMSu/fu3Pfnp1qtUahVMOB9u4n&#10;752/dgqEiHsfOnTvPbcZDDjbc0HyKOYzNrvt2pnTTfVOe23d1YGbBJv7wXe+bTSY4kH3q8//IRTx&#10;ff8H/6VSGUql1NnT5/fuvR1j5WPHP3z8iw9SVCGZ97n9i45qO3SyCqE2VsGnJJmA+w2maxKLnFWx&#10;wcyjoSOVyqgy0gGVSmHVB8kSUWWoJQSIDYGSRqEGBTbmzMIIfG1Bf9DsrCHk8ghRJOVCDwhXchoL&#10;T7gUKVDnRMDHsXKl2hcBwbWEVVU+k9Ap5Hhe+KOMztZJ8FLFYgkeNiadwvaSy2GD4YBQJEQBD7NV&#10;sUyJFAp6oWkmI4NaDv8y70p7QzKdWlRrC0oFCaEQYQxsw0ARhCMNZ0vAJBVicQJMkXxejyEySd1a&#10;ijjs1fliTstDOaXIog+YYlh44az4YnIDU6vSqmYBKcGwXVRmhCTehtmSgBMXlXMKGd/qNOISDJfv&#10;qqfsTejyIQ03Xyet9y2Ph5dHLHqzWC3Fz5JJMPlwDPzTAjZpqQInkuYjNevy46uqZriffez2Mo1D&#10;hbqUj4SXo/756IP33o9k65Erb8vrCuY6e1NTTVONBVAb/3LIqWoj0/BXsP7wpK7KkAQ8XdpyZjAu&#10;Fgvv6uDTyUuZUM5i3SbRirmS/GRC/PHVzAP3H0rmrGPzh9c7zNtqNm6sI03yCBy7KR6NtpCW0GeD&#10;w4RYXeHYE5msiOQquQ0qXVe4zLVImqvJGlVZoeBp9MR6TQ4QeqMqrxDH5bK0vUrUJcwrBRkFP2ci&#10;EyZ9okbCWnhZHTelJrIaXkbDy2oFzNovumyQcC00wWDIvK5hW52uvUbXYVe3OlTNDlV9ta7ZJLLr&#10;KFMtp9UqbalWdrdadzhE7SZOg4XbZOA2GjiNem6jCf+mUGMo1VTxmuiQTBJXiJMSRUkhZ2XwcZIp&#10;rrAoXJLEItx4Vl4UaIUwtodXA/0np01clR1VYkYVn8gYMbIoU/k0iKJMjJPPoh+nlASl5UW6sCzi&#10;TIiZOQFIIEAAkNdn+vzceE5VSZWS0ZUVHlisiRwvBgqrPjjHHH5xtFzEYkSBB+DgZXdSVigpZEmK&#10;NDi0NrEyFl0uFgN6najE4n2qPPpR38infpEdqHQCs8s4lre0oJDLptIpNRK/PBJTIo1Wg0kvNO6D&#10;fdM3+0eu9fYxgGOko5s2tCcjsfHB2e7OrV09G06f/zRZYYxVVpKNlRNukaJ6NCSAlaZRzwpY5BFK&#10;2WjcpNOzqezc8qK9p6NIgdtRAQW1WCwkCkwmHAcONVRSxxlcZqEL4Yc9SZPSiv+3EDIDLiMH4LBQ&#10;4hcKoWx7WfU4aVZxTWZPxmk3VG+1IgI2uTTflxGKjbWfba1zitjoiff+unlPk6K1KihXhUncBih9&#10;Mmn0rsTjsXwiiW077pWJYhaZS8iawqGgRqQAhUVNST8eW21sbdVpkS9QjszOjC/Oj83McDi0XudU&#10;87Uv/vUV0rEehFKsqhDYxm/w6pXLp09d2LZ1k1ZnwNbL5w8lE1y12njy5HmTyfnqq6/v33v70SPH&#10;VGojao3Tk8to+Sb8zOLK4r0P3fNv3/m62qoscPOe1MrZvhOLnonvffs3+gYO25W+Nj0SSpW2PdLu&#10;FwZXaE9Gy0SB0VWJ+GrFuZtXHC0iZdPsdOhKPC/1e3mWjtqKNJjhuCr8HC1nOlocr/7vux8e/+Dw&#10;8cOvHH5m/W3VxvVFP//meO78QGRgid8XrowHgiOx/AqHKuChh3kinkUYEoKcHopkrlwb7Vm3s7On&#10;/f2j73aub+CIc77MQpwNENJitpLE+9btW+EKuZZaE+6lArmEJOKZ3Go4nlq4ObfLqAbc5WQk57yz&#10;ecoVefGNt/be5lCLuXF3RK0Wr/nHWQzesR8tO7QGiUFX5ovSeSLJF8kpipP0RHCS4pVDo2Dsk4an&#10;JGVaaBO0Orjt8rIZJ4tgCQQJr1GtzqzEsqNCeXPFprPjKcMWWMRrcYYEMVspVOaShWgiifVgFOUP&#10;AsKIiicejqQSAhDwCLKxtUkgETqNpiaHcyK8xOHKmlq2II4aA2CezRKygsRQqOoQiszJlq0aUWe6&#10;KPS6I6PpUjhVzgWgLcZel6cUcQ16rsXTHwgVPJvXdzbV1CxOziloVUfTOvSxcXwACSlXTnji3kw6&#10;u1TJWM1mh0MCIc0uxcb6bCtfyOptjEim4WiaKV7IwdGcOnyik2+sjhSNtbVRSdHnX0JuRtpYhSe5&#10;UCRK8koCbMMREixJ9MOFxM9OCAPsaWV289//09RRu+oa/93vfvLgk/eRZNY/MOA0ar3Ap1cq1QqL&#10;mg/urEEjpLVCMQxUmAhjBCzAniidRQNLplRIcKGB6R6nonzFP7WQgbqotT7JEyDiM3D82vf/7bso&#10;k7xx5O2rI9fuf+J+d2wlEvE69KakN7pvx+5sPv/ptTP3f/ZeskyoxKoyn1gM+Jb8EX84l0+xpMQA&#10;wRX16GMHhPJ48cJC8cUFwD2MXQrxLkm0vlCw0gnsi1Ecgz2sUqJgjEBVSoQ2BeiS+LZif87Dwq1M&#10;VdD34KLyQeChUEafNZ5IpZJgPgnQRkCFGgNBtB1FSJMJQdAl0LpIprNlPeoWEj67NnCPUlyX2/Xk&#10;HXfu3b9x48FNVis8csp9+7bce9/B7q4Wp824cX3Htt0b6mpsNqN2Y11NYTXw7kdnv/qdr8EddPPK&#10;NYVcsGnP5g07OtQC6l6coZ21tLXGUYsLCGRbNiU6LuLMzq27utv3ZLN5JQ7pOpXGIq9ury2xeZNM&#10;2lDrBAGva31XJhhz6ExdmzZYzFpYmPyu5Vg0ZDIacIaCH8ft9ynwk0ZJu5j3x1c4AhiMxejC5QAC&#10;ZhCFx2cexiCoLEKJhDeR54hpsRizfKB+KihaJ2RaFf6UIANGoBs7kpRojeCc8AZAUtIY9CB85IKx&#10;yJxbJpJbWpp5NqNSrMkyGJSj+cLHTS8UDKFCaUWLS6dDUQuRJEaQDmUSoChSIpVAIm5r62ps7SIl&#10;clKrdTPMAvTMSV4tm7904l/bH2asWt077xU+d/f3K6VpRV11ktTLkSEsJEQkAZEnIG/5YBJ6r6JV&#10;Xagw1QQ1PzyQqeTLBcfF98cirkiXQ6mzCVNEJJCbiHFipMKhIJ0KKOArAUqpiKGnLtewfJk6LJCc&#10;ds29fy0gpk4mVh762lN7epwCCpSorGt2OhyN4pNqtFUp1BpEyGKRSMg1QqfeVpjDYwvpC1dVj33z&#10;t4SIeeGDb6cJl8ZW37Jh+/TwhDqcTSdS15cWWh+7b7iSvrE4g5Dk0M0rsGBssFlE+fTZ86e27dl5&#10;9cK5bXfflc3nYC3MRgI9rQ3DvVdXphY39TRfudi3a1uHWa8GaFVMC+67/y4oa94/coIWCkYnJgpE&#10;btPuLQAzYNXwySdn9h866PEFQSYOx8IgdThraxu27CbgOWISKlYV59DzzJoDQUyBUcYrZ8V8fpil&#10;ELuXSQhBfMGjQ0qOohIUJyMoizjY7fHSi67SkgfCRy5biidTEzMLt4anLl/rD6zENm/Z1NpQv7qw&#10;ONA/CiwhIHotjS0SMIn4YiEp4rI8TAG8vvAjj35hc1uLgActgh6LNa/bzWPLrsUlVEyRWvF6Ij5v&#10;tJyLZ+KFmDvpcDS7QimhUM0mK+lI3uKoW/WEcHhe26UXypwShALKkD+CWT3DZHAV9K4GeQRMOfYS&#10;t2zRKtCJLKYzUKP+z+9+H4lFutd317c23HH/7Qx0UEKRs7HWlwg1b+qm9XKeSpQC87qALWAGnS44&#10;58SQvPDhR0EGCrsqUkEBuQPiTojkMbSoXOImIwK/1JMsD65Wq/TyOoO807rgW5kZmDr3wfXZ2dj1&#10;4fnpG9MnDr+/d2O+pWa1qXbVrPc7nfqjx4a27PpSU8eXADv66Q8/9+i9qSYyQoltbirHytjZ5Ya/&#10;v3z2pz8iauozF85R05cSn7ldrxD4OCVesiD0JqUlQcONQbdSTtcb2zRFRprDOjg+spR+6c2TJz88&#10;MXbqk5kTR129Z8lENJ+uLCc1g9PzJrkoFpbefvdnUzFf76k316/bwpEagWvEjo8kkM0ggXBcnp9G&#10;1V0pW+vN425gtjssNsd6mCsPrtu6DXaWeoWGn8kFJRS6sgD0Q8K0CMdqOZsavnmyaeuB6oaWuza3&#10;o193aeD6m//308Yqa3PXFqVMGI+5T585L5dqOro29N8a4PLL6zc0gVQ0sziEGxUi0HxEH9JUgQc8&#10;CGJ3FSovpIqFpdWpuuZ1t4ZXn/+/Zy999L7daqkQpXDM297Q5k+HeaQklay88dq7FotRqRCqNBD8&#10;xtA/lGqMWYLMYHLGLdD4xCaDmWCIiSRLiQzywAB8Z4o5sUITDeMkGbFoBVwybjRZYozMExMbjARI&#10;PhAYhnwuaKiwUx+eHLVWO5NMgZbIoS+AhdIiN6jRdggkIBFH0LSil1c0ygIaSaUcgCsqlA9ZjhjQ&#10;rbXYBnJ/CLGgVq6Ynx4HZ0at1K/kpZFYVC/HkCVcBC5NTqnAegcj3aQALy8z6q431rOIrKqgyE1H&#10;o37GH8x6vTJQgWW6GEmX5QIdKup6K0YpaU80NLoCdYzXHWTENktXV55M6nIEfz4izhYdGj0C25hN&#10;QjqXhaZIUObqxNo6e1FaFEr0x97/9OP33xCx4q7GzQ0tLdcnhi9NfKqqK+jNRhFXD4gc5hGVHFGr&#10;WyfnGnjlQjS5IDGoSmJnMGeJRkiHbEJfGdZIa0AuyRJwtJRSZHQ0KBtfVu/epHLYUq6grH9s/sD6&#10;krHsghDPxy+CIyYGXI5FADOz4s/qlCbUzSlCkFtEuqju2qp/valZnxfHXTk5NsJFFW6UmCDzszks&#10;cdlUTgEwUTpJcSngthEUJrgaHNfjkIWwRZCI02UcENd+ZfAAWLPuckrBMI1LNG2lSzomRgtZA5GT&#10;iXBtI7VSAgtENR/ffbkciYlKiSPlicUVSlgU4Bey/HyGRHCBzohohsqswvtMqAiVlgaayaGVmCUC&#10;NZcRlfCklMcwrEE1QC5XEAWSKvJm+xc3tfTMjSyICPnffn25SiO1arU46h99v98M0i4jhELLfWVK&#10;nuSrWIkI03mvAK8bF7eiM9h8t2YZzG3SlQ//dvPWSGCgL4Cal0BvcoUznkBcrMT2ToHDa0O7jVco&#10;Y3wUXfGpKqKsJ4kRYsgdSgKUkyfxR1UkBEqnUW7Wo6OLUBzFZ4N+D/BDOr0OngGcgUH5LBcLDqOh&#10;u7XJbhFjgFtV1SaRgVtJ6jXibDQ1M7F0372P6AyGK32XKY0MNjYSTanoikRbOxGm8b2oU6R5lXgo&#10;CqplxS6RJ4LhIlu21FanwZfFDQoyHCQPp5e42UIIxsWKGm547G/hHihFKp21XQDMxlNxTywdSlOu&#10;BKxCxErhntbWXTxJMSrpHpwu31YtkNBlgFr9y2eXC06ntgWT7TIblmtIe0t1lsuHghAZhMj0WHj4&#10;Ouuac8OQkk7NTs1isqaWysr5HDCmCMtWWK5WYyiUy6tEfNaztG7jVo2ltmPzntZt9+pqtqdY09ET&#10;0zxB08BofCnovePOQ+GAHzioeCzyj7/9MxoNr7o9Vrvd4w0tLq1abfYtWzceOfoBEtP/9o0n8Rh5&#10;9bVXNm7e+NRTj6ErPjIyceXcuyoD/44Hd5PyyvHejz+4dGR4fuTitSsY2fZdHpcZKEEdPTe1xMbJ&#10;zfvaF4MzKUFYaAJvIIkeOodJEVyW1vHKqn5Tg/zi5ZB7VlTbsWNo+EZXRxsIb9HgYkut5TP3PtLa&#10;07r2PDFJJdpybatOZxNJtSJHvV2mwTNQq1VKY+mkP+JLZmMYaZZIOKMYnATUVs3L773R1NxkNWPk&#10;MUCqiqQ6Hygte7LzIqMAcO5kLprIxAz12gQbyPHyDMHcGjwTis0YHFXLAzNdYjFBssfDOcO9Jp5W&#10;BdXull2GSjbCRnK8Sk4kV2XLNKDeXKB4CF4UC3QOTXAVBURpc7lCYDarQvyATa4yEzd9pkdQeqhw&#10;Shw938BlcPzE8JUps35Rgct1S44/PdSw34JmK4rYJMVKRbiARiiujsOiSW1LhL3ctJc21WIVxqFx&#10;kxKr0RNWKEG0ymDAp9Hmk8nppTmFqtFsrCuypVjWxwoiQl1KpMOdw8uVlWCwRaFhpRLOmMpxB29V&#10;neVVo8rDCCMZypNRxgWignTo5ozDIGxvah0emwgnsj0dW8QVsXt0cWVyDs2oGJORaLS8QNSrI0ri&#10;klRadK6rnRxltEvmBiTvTAvZ9Va/xozfri5Wee2T4yh7d2f1cXeijIh6vQZTYUKqzhDYZxSw5ueC&#10;1yfQiD2cid9/XBoK38rFhY9s3vnlewu5xG9+91/333+bTE+z0CAPDKtkEkmDw2y1bzY2dcJWBoKU&#10;0dJgsjU5qqstNrRu4VaVyeUUYuqAnCKhiYpgNudeXUmgb9BYl8VrgBWcO3rmqQe/sGXzDuivXv/w&#10;3QOfuQPwWpWMqLcZOLm8e2V1x+49sUxk0T25rrO2YhCkRXE54VKmBvnei3WqaHeHmNTVO1Pu1JaD&#10;NQXZcqnfVzet6r+rTfR4z6I5sRpcQqqxUKaRZRLQeWkFteF8UVDkYrah1kLFQ+BTgTOlApUDLHsI&#10;fDZyQLOynITXBziaSmlQIBJerlASCRefHESFUXmnxbREBs88VykvaZTIuFeyrK+YZ3QSJpa2rXHL&#10;xFydSEmTgaAXvDYVnPYqeTYdi4cDDTV2TjEnA5gF67xges6/KjXolRLZ5OBUd2edsQpjL5i6xFxv&#10;pCzC/M4ALbsSWXfS2dXUszB7yawHP7TVUVXT1FofjXjkBvzmRY11TptESlH89h0b8c+lqtDbujfy&#10;gZAGA0vEq6lyOmx2UKRNDnuKya14XXabCVJnkOWKXJRuAM1TgRWAfUChEE2lfMi24McqFavwz5gq&#10;clLxNO6NUiFwlEU8zjUWYxLSV5YN+XwKsIppXSydYiRgs0voXIkKp5OrIUt1jdhpT5EEJRAXGLhr&#10;ZSgdFkGHWzMs5pwOp1wsSiFamUqhMFo2NpQElnBayRXWNXXcPjAePXlzhdE19iU454LMSEXy5TZS&#10;OJvxeo9s+lw2lJbNjdttFq5GqY2I7XExnSqnZMEV7+w0MoQo1su0BsBfvHAsFLk6X2RxdkLbXVe3&#10;S8rVZ8ffSLsuqLXWRqpKEARXBahK8Qp+YPIAv1wOA5QTSTGkVAMHncMvWPjNkVKI+bjgTjdYfvTL&#10;H+VTA4szI2UmJ8E5TmMWCeQImTCZPABFwVjQvXrNoj+5WMwfvi588GtHrDXV73/wc5o/Njs6vm3b&#10;Paa6jccunDdIJQae/INPT7mUvP5cyKjWVoHKOr9QLGUadjScvXA+5fXvPXTw3PkLW267LZfP5uLh&#10;hbFRg4yeHhiOrAQddmDiFhxWzOvLly9ea2tr3LChC3mneCK2tOSqrnVOzc9u3rMNl39oFK70Xt+9&#10;d+/g8LC9ymGwGB5/6gs967ojyN+QYQvGNh4yKNRPxQIOA0hdgM2rFXxrKXKDlECHIJIJhJIYiPaJ&#10;IkXGMREWculYlple4aSyvE01BatMWmW+NjT85ptnI95kJV9KJNOw99rqHK8ffm9qcDIYiF3p7RMJ&#10;RZt6Nor4QjEppkj61sBoMBjr7FqfCftgEbE6nL//nz8g5j4zOTZwY0CvUV++ePPDj87OTC+cOHVN&#10;Swp3de/88OzlV48cz8UK7/7zjaHhyVilcuLkmZOvHQtH0m3YE/JZj3vmyOGj505fHBtytTVsF63J&#10;zd5Z9c7A7fjeG69MDA5ViqX//etfx8fHsky2rrk2U8oc+fTIwTsOlAWC4cX5ycDKuGeRsqglNi0r&#10;5vVNjMJFOTwzZa9zykSqxYWVpUU34EdKfFABZp4dHxnsXV1drHAzYrooWJiLu6Nw1rE6eZCND4ze&#10;iPn9UHZ3tG3992/9fGXBrWEnHrtH32KLictJvRTWaVFvX6ZAmb/8o//Jici/vfKXnQ0n1hmwG5FH&#10;w+WsojhakL/9XvCxgy3r9yQ5ZeLTZ4NPHHJoRBEIon1h3qU+3YVbijse/eb3f/DjTc09Pc2mbQd3&#10;NW68q75zT9f6vYfuefTBzzx1331PbN95m9+fGRueF/PlbsaQRFF1eXLf7ieM1salueHg4vX12/eS&#10;cjMScSybwAoO5zDsaQ0mNc7hK3NThWyalstQl2YBE1irWibiZV+FyHHgPOVmpueGAt7l1fkZjVyG&#10;vDe/wjl55I+Kjp16jY2Ir/79lZc+uXL6mw9s3Lh+s6NpK/admeT8iy999OBDn9PqTR9/fOzgod0Q&#10;XoXSS8lMwGqzonwFYJWOZ04TiQgnAUeUHA24QnZ+blQgN/7we3/UUIrdXa3//es/rFvfsn5jZzQb&#10;kUu1+TzvV794+uTRM3sO7tTocQsq83USqUqHnqEIl0Qen1/KkCDWz0wYDGvx43iJifjmZZhKQYrI&#10;RcNUXckm4v4JWphLs5CEt4zNMTyFfw0Nw8Wx0ScTCwpszhcNqAzGPAjoAnhg+QT+omwOUzkhoEl6&#10;ZZJbomDixso1mdJmOdJAurzgTrl83pVVb8BLiMHW5rE83P0ZNMQXZ6fFILHYty2sLOaycTYa0ugV&#10;XIlAmi0w+JbqEZcVxkemVEb0/vioJ0ZT8JwjKq9ViNQJl6cUWLFxs0BCBWQWvljHGgU8RxtfZ8/y&#10;A3k1NmYbJQYjL7Oa8geyAo6y2pqT81IiTl4O45yoKBPgyZ4Vl3N8ll3DeLFDveMjvX3FWO5zn/mK&#10;WKF46fDbGmDaHRmXO+6ayyAzDMksryQ0iBo4CUgdSlx+glBJObL6W1PsRmNqXRVjtqhZqj5WUhPi&#10;QJFY4TL1eY7zxshZowWFjlg2UEYHSe/gp6ggKqTCSlJcDhYKnERRVsaA3L+gEBbwg+CAoxf2FWWa&#10;JZKj4gesuISxEn5htiJrKnEKJBxOYEITgjDKulI+Q3AzHEGWxUK2oBcYOBhrVEoCXGFRHCnDNoYA&#10;BPrY+GFCQs5AGEtRUpIn5RAyIMxgNIcYColmpM9xLSuxQK2XEhw2JwCxl4Jrbi0FvHYiRMQZOUwu&#10;U+Tmoc2IrhTYlE6HOhZy8iyYLVkOW0S/DV43icrgjuigdsNCtEDmkamucGxOfY6bq6gojl5k7JKo&#10;LKaEmJ5Ox69/tFrUiuxWu28u8O4/FxRKoV5flVotHf73a6xJJXPWx3OVU2+M8sdXuhUNtIhWOsz+&#10;JEO2qFfN0aySVNTopGo5y+TYcIJdjchDZXWQaOVY7EKr1txi07Y1OXeolXUEX5ipxMVGjsLOy5WS&#10;GCoNXuqTybB5XZPtYW5ZLJdwqkH0Zg0FlM0FVkFiwLxbrFLb4ZfDqsjnW3ItLDXWtN9110N4JLz6&#10;9su1PZ08MX58EW4Cp4umkQAPNl67FA2ZVCCSAroHadqVxUWtFh17BfxnYT4Rg/djbIE36WEyOZcO&#10;f+cVmlgzQcaXXQCKWFRVGo2NgcWMW21q+RJl+iyv9mt1NetAtHZH4dernZ0PdTWrygn/lPtmxUwd&#10;e7tvf3c3T8S+/On7zs1doXQaFhexJxC5eb0QXrK1GNU9VdbaZrFctqZ3h+g9w8RW3floDGaICo8v&#10;MRpFRr2x5B6+eNrAp53GaprFH7AAXGC73bF3945ap9HvXTp6/Mzi8kpdrUMOwDifiIT8U1PzX3ji&#10;8/fcc/+27bsP3naoocUmEvFeeeNZnrB44MDO85dPnjh17Mtfewwz4U9OfDwweN1sCB7+5NjEar+t&#10;Xffjn/73x++fhjNwZmJ1eTGUXE0HAkximQreYjIzxcV+14UPpm+cWeaUUusb6sLDnv/9z9f7z46e&#10;PD1UkqZzJcnF8yGTwfDAF5vjqYEPn5+8fjh183h0acYnN2eu3xg49WlvbVXt+ZO9CHcLOYapG+mL&#10;h93jp0GSrB0fX3YvpUxWZy4PR9vcBx++w1PE8zxUevxZns+96t22fncw5Tly/i1VDY1c3EJ4OlkM&#10;Q57OVoorEAcjh8t68xxmZHqCyXu7upwVUjx0dmajUlYpF48BUnQHjRcUsNgKTVxKVpp0NTH/Cg9P&#10;awo1+4IQX0yxNEqvEZwErBh7CdTReImVuDIWwpCDNAxenIrLoxuaOgRpyiAyC9DBQUKUjRWZAIvD&#10;l8ExPue+eGS8a1dDmgs1C09NijRcC5jkHMoC+5NWVOJG5hhFDSumGD6h4Ao0XCoD8SgWGcUC1Ovu&#10;xUV9g9Np6GGKGYEkw1LLanuCrwxmK75wKjU7mbl4auH0J3N9R6IhN1hgRvDUMkVvRRwRGFPS6jLf&#10;mC/IYzORftOCEsGr4YVJY5PF7NRP3+oLzszXGi31dc3jcysCqY4JLeRNgpKm5CglVTQdkrdqplXr&#10;55aCdXPFu2rVCXlBwJV5EkPF8JWFlTbWkYkxc5ayuEsrVwjReJQTsjRZVKUxQOPF4/m5Vy/HP57G&#10;g8bVovn2c7+Ri4gjb78gVFCN9c4sLuKZhCoGemNohZtHsFnqLwo5dC7PKHNFukLAAwEaGaaj+IVH&#10;JTwNJQTYsAyKxBIjEzGaI+9pyvJ4Uq4ktxqTC2Rf/PLXC8XS//zi19aWeliK5cKKGcpesBL8vuHx&#10;yT37DoRjgWzW69AJsU4mk9HREx+7btzsrGp1Vq8/N7BM3va5u2YmRuQyUZXZLtGos3UUv0flpfNR&#10;Hqgfdk2kBIlpJLeqJFhNMJX1uP0pj1KK6h+rkAgriGwIhIAvqOBj5PGLWMPDBrqMvaRCaATNm0Dd&#10;D8/gbCkXjkdxEJVBiw5XBSI1iEBiA4tnfeX/64EqHAHLrTOYPLAZlAsSMQBLBOS4WGlgUUbDo66W&#10;wRDFVEp8iTiZxVxTOT9/o6OtDkUUVpKwrauh5OuKUX+dYEQVGDQWV9WZ6zbmGpOfiqyJdpoE+Qxd&#10;XmaYVQHU7wL8U4iKxVQxn5JSoJ9xCQExuTSp1IpLxZRUJlpyu6UKJZ+LvoCJhPQL9X6NNFaIp3Jx&#10;9KOUMuQ9QFZByha4OV48W2D5EgBbtcj54fGUzGYSeb5IzaA/JIKssITjeyqLyCmUoSWlAn+KJeya&#10;/B4PIjMAUaAXEwonpdpaiFP4mUWyIiJs61zAaJMFVZqkBbFkcEaZZLkuEGUFHCOlpRTCUDzDXSo3&#10;OcrOuy95NsweHTv36v9m9KLFFMcpCHXU8KvWr5dr082y5S0cSjJHLd483rxhtKmTP3BBpKE3cC1l&#10;wuQUlMVKji8U6g+n+DpTlUFrBQGOEaLZmjdjmzs/vzo6I7fW07rqgnTRbslKzILVtODKmxOSiN5Q&#10;pOV2Ki5GQCznW/HKHVZ5hZ+NxEsmAzrAktcGs+8NDHAyh5nlb//6x5s3d9FGob56g1BjL4rVmNSg&#10;6grWEYch2UJ8YuqkWLZcrHhOnDQ2OH5yaN9DKc/0n3/8b5+9zTzR729q22ar7746PmRsqAvBri4R&#10;H3791dVbt5avXbPrufu2dvVevD5y/dbszMidj+2SqMTnj1y6f/89q7EA7FX9H3+ypUcdZEtTAeb+&#10;z3wmmFweHF2O5jIz88HWzZti2eLE9OwMTm9C4rZ9m65duBlYng77Q3B0nLtwpWPzFjSDThw7ITZr&#10;cywoC2WhjhRiqM/wvIEIKybVRoWowqpweEwVgQgKkRlesgT6KbLyhAQEcZBn3YJYTuxPMa4QnAm0&#10;U18A64pDJ2KV55893FTf/u1v/gesk5PjU53tDUBEHnv/+He+95/bNm0KLbtXJ5aRdNWBDQEKWKVy&#10;9dqluWXUwlYDQVeGyVqsFuQDcSHctWdv9+YtLMn76PT5hz9/9/2fvSfij4xNLm3bt3cC340rQ1u3&#10;d3f3tPfevDky2n/X7fvr650ffXSlqrpOrlD+/ennoaW6bf8eGDB9nkBtje2VV95aXZ4z1JvAF/r0&#10;1IX9B/fVVDVcu9a/c/dtZmfDuSt9777/yeNf+Ypn1v3YY18SiZUj4zOnT57Ze8c9w6OoYP12dGHi&#10;xq2hzz32+clLQ3//6wupaObT4+ddrmhDa8/53qGrQ9O+JNE/seis7XbW9SgtZiU4IFOnmaW+Kqoi&#10;KFbmFqK//svzRnPd8Q+P7Nuy2rkNiXO0N7ALIm7OK+aC1n/77r+EZcuRd/7Pt/j8Z7soCR4l4qJL&#10;Qi2UDn1wVV/gTn7v6zSViz336+h6K6+5WjqTFP79Qu7jOXvr7v/+0hd/2tXSxucUl5anepeGg4Fg&#10;CqY48KJSXvhsoMhAp0Is1Le27cTX8JNzg73zKbu9Mbs0//hnPgPM489+9sOdG9fXNK3PCVRIMYlx&#10;BOMCiog6JY8AxkJmUOuckEp4VlfTqaBKjW19tFSe43KiuWxo1b3gD4eMZqda72io3SBTOiUys85a&#10;jxX96fc//fTDDwdH+tZ3rX/s3vsleova1MTliLKEQCY3N7Vvqqmvy6TDvZcG9u89wKmk5levyDQi&#10;Lo0tC8b9eDUOMnwDnRSJEXYUoIgbyPhg+a47efTaH358v6NH8OrJW63rOu1Os4jDU3BFozcnxm9N&#10;UzJhz45usVmU5mZ0jJwl+ag/xSpZdIxwL1qeXbIZq+RqcwycE40Wdl9fICSRqPOQwApIjlpWAbgv&#10;ncu6Q1VsqctMX/O69KpGEXikkXGkDipZbIYytELDLemIsrCILQcQ/DQF9G2a5KQqGQWPJ4okM1NL&#10;yN2xfG4SMyeLTOus11tr8JvOpLKIw6CpzyNJPqWk5bZ0PCX1XG4WSFdHg1eYchn0a9CisoH+wrxQ&#10;pzYUFUvTs3SdjFHI4HPKBhjabhUppRXo6i1agqJLkVLCFeIlEyTsuBSFPndGIhIarTJtdTCSwDdV&#10;rnSsxpfVNao0ZfOxCgwQuUQuX0wxfG4KMcgSX5/KTUxMoz+6rmk9prUKsWLH7tuynOLTb/xk/X7V&#10;9MTICz+fHxldtVRT8jypTWkl+magjsW+SeAwyoZGhtHP+wK3r+fJZZkQ1h98EyxueS6vf7LwaZ8v&#10;z1VqTXXnro+63atsLrpnc4tBDLIzPFesokKV8vFsCYFx1JzyVpDlEK2nNQAd0AU3k3LnCF2RMNnQ&#10;B6gEQ5kUrW0oIfpZYtYA9iQg+6gz50Q0jnPIkAgUSHmxOLZhBy8tFXH9QrkV+EISScxyoYDKiAA5&#10;isiCSCaviFRpQpjHtZssYXuHfkYxG8PYEAVUpmKhSaOYb4b3UFBBd1HM4QrAI8mVGdA/4Q6PsB78&#10;q15pIqSSAJlKilDKjhTy7kwmkheQOQGtkUiLHGxcVZRACo5JpliGIThF8xJQWZJsRiZckorcLOpE&#10;FU27FJf/aC6d4JfpFhGnzjDLyQaIglhb4mg5VBFo+kjCE7YZdd5ssoJqhl7Gr1Nx5AJ5mieFzSvA&#10;Lc5kDBmNtWipp5q7DZsblB0N6g4jv8ZONWiKCiOh0PFEelqoRLwkn0dUhEtRPmCyBgMGWspxSFf1&#10;GZcwzhSz8lhZHagwvlSCLnnUxYxam0iXdeiVRlfKbCZZFqxGyO9+62dKSvHac39NJue21G7ICmNc&#10;wn3t7eshcfNqnnVS9BzcrzquYHq1TrpTVE7Mzk7qG6sT8GyQtLRAzn16WZvFlEaelpBxnOrK4iIX&#10;TYE4x71SZZJnxOUiIVxcTJnbdhdkFi3Qb1p4jsuL3qzE1Ihs8uTEqZpGOhQZw8+SrJjTq4X9Ow4N&#10;rcy+dub1/dva9EymEg2Nz80owCnu2chRGeOUkoPjGEs4WUn20iXvwKWomMwarMn5UDcfiz6zS2aq&#10;0ZhhFTtx+iKXFprNVqxAP3nj7dWJcSgglBrRunWtaZXi+KnjA5cvb9i04/b9+5anPeMDkz/9wU/b&#10;mzqFiC1lC1kpVeaSL7zy4vT49MnTx1976Y3PP3zo/tsPJgLuXXu2375/p6l9S3Rq4iYz1nw/PXLZ&#10;7XfH6AfkOw81b+ipH7g+fefD2/Z9Xu26uBqp8HZ9p77OkZ49no2V81h7Xnp2XqqxHvqNTdamOfeG&#10;W+uQaQTK0Hiou5sauDQ5Pcz23GWs3228fG6+tcdB+w1H37qUqc4nhJnZU6GxsTnTBm0wH5z/0GNV&#10;C4eWXFMn4jsfbjHxkldfuNl7KVB1l9SlwoQ4mp27lVtNb91yDxhMv/nXb9tu0yVF0+74DHzgfA5D&#10;saXIcgDDCqScYO3MLget+VLBpJlRUsvvTH2NT2ZY5t100bG+LR8SppLL5uogQYLIV5PNpYVSNwVq&#10;V16H5hxYFhhMkKiYluHITDBYabFkaMVFSUqUFqKK0vDboQ09VWrQekpiOegNcI/xNeBCxDiBMrek&#10;rJMX/hid8q067rEv85cJISNJseJ4MRr3EXp+UkImIYHrG1ByRMKKEsJjlsyCErBmB0pWwsteiZJW&#10;WYV5xAAq7kpxjuegZ7HyKdLeK56P/jx8+fRKOpW2qJXallxsJZT3FLJLpZmRZX2tqWxmk/JUkkrn&#10;K4xSp0w5pTPhaRGP09nUEs+lRxYmJZCAl3LupXkmnzdrTDnxZMKC15ZYgsRc0aCX1AforGoHuhQB&#10;k9XisYkVEUAiwwqd+tytkUiVNqBmJMnMVq4zv1SgbboUDax7Fg+1VLIYv7QYe+E6kST7TcRnn/u5&#10;2ia7MHDq8I3ju3dtwxoQBE8RVwgfYDRRDC74y8sRKpoRZbNyJGsFKHXiKcVC7i0oIZ3LgpAh5fGy&#10;weDK+GQ6GZSg7FYNr4xQVFBwYoLrZwa+/Y3vajSqV179ZzAMU4LeFXWZ0dYVSXN5mlui40sru7ds&#10;gVe899bglnXt/iH/j//9Jx+dGby+mp71FzZuOfDVL/6B/MHvviuVCcZHh3Zu3plgs2S1MF7Aq5rg&#10;aA1BKTcnYyh9JUMm0YLjFvhynQ1qeg72yR6v2WzOCLjYpiGxS2O4VypmAIPOMWw4LjUYuFAosQUl&#10;jw9mWrqUw/9LmAf8u5DJZcBAoQR4xFcyuC3F4hg24vFNAoyGpw2fhAYhEU/gbgPdNaB06DVhoori&#10;PqBpmRxY/DklkhuExiSxBld9m3rurOpoE9mc3gAKdZOC1HsNppBCvmx2RBWcAKGurAS5KkmnDFsw&#10;DrkwP2OtchYIOsepKOSUa35OrzYAYQXiH94lqXREpwZFFytQiWvRK6V0lBCy6yJXSERzMZgE88WM&#10;Ui5BaRUhmFg4ypdJwKmoANiCxF+JQKVGJbNIpHqo4H2hgAhkC9D0cQQDIk4ALrFErdYjKQnbMyo1&#10;6XSSRiYLgXNOLhXDeweHthRFRoO+NE9Zk6ErAl5OnChlQ+5ENpLJMEqezlJrozXwf3LyiaywUUNV&#10;tQwNVETKma1Kz4HtFtWmdplR8NW9to1WbPs0RrpMu+fjw96rt36YDo/e/Ui5IOC98MfClq67y7Cf&#10;qw10hkckQi6PV1zfRMlR3iMxx5biN+/3rgz2xcIBicOqbWjVSMHwoZdm+qp7ZE07a7GzPv9S3/JU&#10;tHZdT0WoUVDFmekPiYb61OJStVhXUaiYQGXu1ycrbvY4NxZt1n3rB9+UiPm5QiGZ4ZT4siyWb/hk&#10;lYDlL+MTlEl7S+VgKrU8PTldzHV/7StPcyqZd178t51bvVoljbwrpWxyNG/sGx+P48+LUxBpZE99&#10;88m779q1b39nU6MNO9/2+tqe2tbdBw8pW6vxdd5kkhTDPm8hm4QRQ0pt3r2XZzKYHfamhurWzhrc&#10;55o6egxOe1V9YyQam5qZBAr2zjt3K2R0k0F985O+XDC6oaUt5vOvb2ltclZlk9EbJ3vj7vl2p01l&#10;pEB5JPMky6mI1CIWgyHQxDIlNZ+XzIfz2LBHE+hWcSheAUBAmUShVCLdUc4XhNA+OS1FiYCbLnNz&#10;5NzE6rmT/XcdurulpT2TS169fL2pwVHI5IcGRgk1veJ1x5PRYj7X1dmKGJ43HEgwuUH8dzCo5ldS&#10;MVz8NLW1tWfOXYC04Nvf/b5IKr10tdfjX7n93oNVTrPD1Pjmu0f33LZnYWHO7V78/g/+U2PQDA0P&#10;y6X04499Fr3b459c3rh1czKWAI/74Qfv2rihx+919feNdXc3ulZX9uzZvf/+g+3t7cdPHD+491B7&#10;W/eFC1fvuvvB7bv39d0a8vr8++568Nk//EAoJl548ZkDB/c//9qr2XTOrDaffv/4hg27vv217/BL&#10;ov/75R/XdzQ+/rlHcOrrvTJy9z13/f0fzz36+FM/+enPdu7cZ7LVkAabWECc/+A1XtxVY1AYNJrx&#10;CdejT35LY25++72P//qvZ6ubajdYlER4UaYXLaV4//t86oe/fVFl3nij7/Klw//x/UcSlCjpJhzL&#10;ZOtCXN93nhk9eeZ3v9HITPMn361MXK40btj4x3dX+mbohubPfecbz29o3VoukotLc799+jdXp256&#10;c7FLnxz/52//cG3wwodnjsytTPVfv9J75tRUf39LQ2NVfXNT18ZbC94zx0984f+Xqq9cuxQK++68&#10;526ZwYkjDr6+whyDxiO0JGA2rhF0ccUiKaFEojVrsrlIMLycz0d94Sm3dxEhbJXWoNFhVaqQic0C&#10;jgpaJm5FSBC0o64WyZSW9gZLc8P+nfuWJqdMmE3CcMolg5iIpisGoymXy+Cx19GyCWWuCjflCd2S&#10;IqgpUIOoWiGzMta34i5gvUKWMmluQiITRP3l6Vny1o2Bz3+uh6+OX73o725sam1wipHOZjB4++fW&#10;DVtGhoebWqurnXp8mhM8OlVkAO3iEGWmks7H4pxc0ayxINRJ8uhiqSIhS2W4PND2kakAXylVOECD&#10;qBVYGCs8i+Pc1EpSZUmFyg4V6V26CTA7lALewIJCp+dX9CwDYE+GiMSR7K/AhwKKVjbrWVyMBANq&#10;nUZf6yyr8ZpSxSgFCEeiYlqCu0UiqNbZGDQ1+TqYG/OCIqXmQ9lCAjWxbYOg0bE8NlZJpWuA6wjE&#10;pSZ9AV2RRJqwyrJ8Wp4UpJNZrlkqJFjsvXJr6BWxXGoSK+UkNxtxr2Yh9WYyyF6XCOxtWEBdhCm3&#10;lcMShSQYj0RZrAD0ET/RPPo48NYUhQWqEAhS4ZQAFXNH9dWzVy59PPLrX77IEUjeOPlCSb2ktBUa&#10;GtslAlHtvsYGq1Htixm1jozIzi+WFKklHq3OObZfXXbXq8QNeJQRnDzXWCzJBSW0FD0jaFCs33ti&#10;4NaWrm1OaRiYl86WOpOSpNmYHMwnEELZYhHLz/KaVgGcJAiPw6lSUaKD7ZJfjAG/KNA0T/u4NQap&#10;QZgMJBF3A98MYE5gePFfYgCGTieSiOMisFwpAKmBYasMRTasmPAWxb2V5HHgTCqzObQfEQlDtzsf&#10;XobTryJUZteWrvhEgD4REhFFCq1SoBPh9UKNk+Wgl772q4APXkFcLkASIoDGkEnTRex0wmL8Yal1&#10;YfyNBcWIayo4clOE5aRKmSJJBM4Q6pPyAceXKwmFnqdxKKx2hc0iNptog4JVyHIiSaQgZ0Ht5yO2&#10;koEXnVcpkeiFU6IYa0nyDHlBnp+twLwQzVQyRZAh/Pl8AiUF/B6FyM7wlSiJhiWCALdKYNvTsMNG&#10;2ZoMbVqRmc+RkVjP8EQg8xC5DKJaKOuJSRENwj+lltDKNT4HAUtfXqmTmKqcmA8kM2kwtZlwwr/q&#10;BolFolfJ9Bq+SMLL8zQ8UT7qZQtJhuWcuzL8xce/U+dow9DirWMv3f3YARHBycgSmZD38B8vFOq2&#10;FLXWj/74Z1uXvtYuipy4+f0fv5xOrdirTcp6J45wACcUAokXfvnWZH+fs7WlIBVzhSJuKUuXCN+s&#10;X6mySpS6Yj7rjXt5WrGlqk4mMwFq6nbfHJ1bJCTWLCu8cO2UwVzJF1bKZLrKXh9cykKp3VzT8drH&#10;b7dvb6jHQJjNDA72C+xWcVVVhZLCU4KVZgqTZJBXzr2fFdH1uw4YdPJWkyycTPvB0bbbZfwcnycW&#10;yNS2hqaf/vLX6zdsNOqM8Bv95Ec//vTMybrGBp3d2tXZvq6j9eg7b148f/7B+x+enJy4cOXCF778&#10;5NDE0M7bdj7zxnOXzlzdtWP/m+981NKx9Ts//h+Nqe65Fz6ghcY7b3/IPR945unn/vutZ1cuz4o6&#10;iY67my++thCXlw5+d+uGRosgU7x+cvL2Ow+ptwWGT04zet2hH3fWygRDp5JUjcJay7vx98imnZ3y&#10;bvSka8Y/Ht+yt3p5elkltd95V8+FIyMO626rWWrVO66ena9u0PECqoHJsbq7QfLm6Wllldl6279t&#10;qF1vvfHs1M4D5vrbm/o+XTY5Mk1m+fn3V/UNvKaDDcE8Vr18h0gxdWPy7ju/xPLll4cv8HUpiZH1&#10;BmOlgkyvsCUDxegqR6RX56Lcuf5sJSO+8sHN3rGVgdmwaDz8lLEjXpa8tTxz7sLYaO+g27ty52NO&#10;gDd10m2gfi/On7KbqtmCgeGmMZxgIcEmWWEZKnUcnSl0OnIhPynPJAQ5g97oL2UaD5kjvCxdtKjT&#10;PCrO56xdyTA/8fLItFzLrd2w+eQbNxf7Z9qr2wkVLyj1MeowpF1iWCRZGSjftWIRNNAIWihEQk6u&#10;oIJWMpfx+2axMpPaHQxfLSyUUimP0FQJSXPBimChN3D416PAAz/2ve1tLU5hMEyFJc3dVY5GqTsz&#10;f/1kMElk5ES9tOSkKtIyVuymXB7HUhvV0GTmC7ioqQeXo+vrNjit1TFuOuXg8DplYRsnlyFqijTB&#10;zxWF3OJE4PDh97qe3AVKokKlXVEKahkxBWAFwR8fXf3R03/ZdHDrwOFj0U8nc/68clttwMAgPZx0&#10;edlI3qqwFDNE7/Tc5sce2HTvXm9o5Uf//Z3PPvlZxM7XGOo8HpL6qbX6lFSAxI+AlynnUfx2+Vyh&#10;ZBwTFJy2Eb/F9p7NM5DPLU1PZ+Jxh95orLaW5KIKio8lMZsgrp678dgjX+jqal9amjx+4r3N28Db&#10;UOAWXEx4lUpNiZADhzF9vff2A4dyLD0yM9dYZ//5937hDnq//7+/+MK3fmRxyDF5+uidq+SXf/yU&#10;3qZr7mr0+FdRH4LpUn9TlP54TBUEzB2mMU68EgXVX4gpodLAgibIaoSi/OrcYk1zE4NZIAeqPxIJ&#10;GaxlMvkcWYDTKweNQwncHXLNs4NKldwEs4kW7GklEtrgXbJMPBwPQSJZ5ohFEjzbcbtF0D4L4htQ&#10;0ASRSiFMlJCIJQKAGyucQCgkkkhA44NhwLXkgtVOwtUJ8rxEeEEht5QpFcOXlYB4qCxJ6Chg0TlB&#10;0Y9sh0qdJeMClKWSWjm9QcSzJwLJXCIj06iKYtD5wN2AwgcXNgo7M0ooiEfjIloCww7yJGyBGwkk&#10;UPcG8jeSDKVySZFQEI7gzqbgkUQwEMB9iZUbWQw5Q6tp9wzK6VAPkzJbHktXPqDanJx3Ol8iZQod&#10;nyfE+0xIS9gSOmhrrz7AAZHugy6JQYIUoQpgJHJpvhjYLV4+lkXouSxdQzHm3QEHv4rjsGRNMqVW&#10;yi/mWBQTo2VBdVNYYxsd8LQxuo11r8szKw1N958fCFskidLUjctHLqxMXr32wdHVqZuEPnLP46sH&#10;9yG9IAzEDHCnNjfsK6kgX0VTmMjFWKmila/jMVzIZwS5ZV9icIrxBmi1TNHVSNj1OGDx08Wsl6PX&#10;qHDeIcUcQ5VIYi8vexM3jrlQpqOZxc5WdkGC58VEp7O9zGrYVSrx7oIgTl8uuD1EOp0LBeI+FWIy&#10;UipXjCPUyCsLacCecynQmQKRZa3ezGTL00MDLW1bLbWak6d+4fIf2bKlAjDD1at+gbyzbd1+WAbD&#10;YU+uGKtrNBksKO9gLMnBzw+BTP4afz4vNthZuUGQmRV4+40qnnHdlsWcUm3YQGurpTZdlQ1KbZyI&#10;pPXNrUaz2VnthF7DZjWsW9fe3FwrQWItm9Sh09LYuH3rZorLbamrEaKgU0jVGdUSIvXlR+43K8Q5&#10;XglWKG6+FAyGBGo5T0qhzOWfW0CnHNUDbG0h7UxWwPIEDVuIkDsr4pfRUzcq+DoF4GaAsMc8cSZX&#10;Xln0jQ0v3H3XXSqFApeZy5dvdnY0oD7n90WbtrdRUqFWr3fUVnVs7BZgY6rTSk26m+NjsVz63//z&#10;Px84cACDdqDnhoeGQSLYvGkTX0D23rhWKGYPHtgLIkwymjl95tymTd1uN67Mqzt3bs9mMwvzyySv&#10;sm3bJnynzp26DgrG6vLy1MRsPpe4du2aa9UDlsyuXTv7+yaamprttQ4RJX7xmbc3bdjoMDuPfvAh&#10;SJvrNnTDrx1ORPbu3fXKc/8LJLA/Erx2s3fg6s3WhgbEhq5euPJf3/oGN511TU5ePnWiymbKQwVf&#10;KsIX96UnvnDh7Fm2UGhraa6rrZFhbs0VDfZeHRu4jkoYjN6xLC9RkBx84CvP/POtt9/5xGarX12R&#10;DPV62lul2Xzp0k3HD//ygrKh89Lwlfc++NF9BzM6jXwua5iJPXVlyszjSly9137+VVFXHVoIqldf&#10;p2wdX0nKO7bc/x9fe/wnm9tvE5epmxcv/+a5Py+Uwtvu2bN7X/fOrmotTSJaC3rND37wH5s3dPV0&#10;trS31BWL2TfeehkP5NaWuvbu7o3dnbu3reOWcy++9tyW7RscdTU4vQN+jPU7dGVYIGA5uZYqwE0L&#10;qSZuGSAE/MIlC8t5zO1yvIwctXetjSSlAkIhFxrFXBWfIyIqqLah9YLHQAG1JUdjnRoHS+jLQgG5&#10;1Yh/g5zWUsBz8oMP1nX0IKzvdi0Z9VbgbAvlSDy/QktElECJC3yeiUwNzxOQRQIJIqJEgjwhkA5M&#10;Jqxa04WzH23ev6G1XnXptYHWKtvGloaAx9Xbe3NpGcvGp3ovXt7W00GzWaOMWsWnFiTTQkEPD2aa&#10;LQXiNr2JQsB4LQlFlItFGODEPFHc5cOaTksLK4WcXCRkIPlFqM+gidGo43FgqNTLKonIskpmgDHF&#10;7Z1XoM1GylgmHQrMsJkSprpkKreGiUKKXCHSVTk5SmmaKCJmBiy7vgjWOhkuBUUSAPUypTAD/GCS&#10;z0tw88is4s8qr64lDcoSFdEWw9UwErBSj7uI9haSjAoxs7IyqrLYEQWUJZC7TnA0Qi6TUSLiVGZE&#10;HKTPsVahymKpXGuUqbQsy4bDvnwynPAtVktFRMaPzDpPCpMwgNKMmgkyYZd7ee2xJmb5wLjB2sYR&#10;igwmIyzJ/ecHf/5fL4hpzfHeS4ev/6ntgExh1oRixemlxYBC0cgnZd7lsrWaL6qXZYtMxiVS1K4q&#10;1384O/dog5ogqwucsjIdKXhWULq46eLyjBv8yWSdlrOlSkuyc11VRnw+5LjXRj1R7wLEfYBVgzvJ&#10;IA2YLfBAguEIEqkkTyrH4VhAVApQRCns/gzXoBBoaPQmy+EEI1dIUGFaYzSifyakQVIBCycWSmgx&#10;hlRqlHxMV2ASx5F5Tf+BDzaPixUXIKYF/DajoQDECZQM8ElxcU1RV8LPls/m/G7AHgq+QAQQOTY8&#10;lYuu5uOeQspfyoYZbKIysSxqRqloEvmNRNTCVVAKaYEGoSoM4V9yfEZNUOlcftHnF/D4GpgbObIy&#10;WDZIMK59dSjMpjD9E1dECq5MRcj1pLKNr9RXkGgS6nkyAyF3kBp5mBAuMxof3xgTqVPIrGqA9JDx&#10;dAI+BIcaldapU1dphWYL31QnsFWTRmNZXa+ptUutQkao4ClwnWWypWgMw1tgT/D6RXTEg/8tmWTQ&#10;NRUQSooLiR/XrNOkQ96Ya6mo5+cMooI7NfjyGO3PQPHE2gRBbS4hzMtYui6vNSTy8eW5JMtUVJrR&#10;8eW7t9758KEH8snYb//1m5YDbVk5SyEUDxppwbx8PcjfcGCxKCovTH75/mbQ2Y/+6YNzKyvRlH//&#10;PfvEOks0zcXna2x47MaVMRw6mtZ1FHkKYOKllUUBnNohrqRxExwaEobz2rsfXF+5sWPHoSJjePHG&#10;QtJ/LhQLJnK5Jc+CTM032Gn8MdtMehxhPjp6wWFrqbPWTHqnLbVqJcWMXTyvM5lUNdUV0DGR0cXT&#10;CvkinJAiKdfcoqW7pSAhMtOzxVtTogrX3GjHolcHQXMZ/yG8/CmHs+rNN9+srnJa7TZrlXV0fsob&#10;D9d1NNto0qqQ1djMp45/1NneFIj5e2/13vuFB7SNRn2DtefA5jtbLNW1lhdeeSnHF+mbOuVVTeNL&#10;vut9t+o7W7/zne8JNdI7v9wqZQReNqa06QePzbDy7INPOfWcDMfPPXV4ZmN3t7yF7H17Il9SbX+o&#10;QxYvXX5nVWKXtrVoRo94YhHf2MKC95pbTKs715kWZt3xMPfuh3e+88qJhREmsLA8dmmqEFeYN0qw&#10;uBnoG67fVw9r7uq1pVKs2La9NhVL3Xhzpnub1rBF3nfCzy+GGpqqjx2ZXveAc2R4aeqj4PxVz6TX&#10;I6GJKk2bw9GEdMMrL73SstHhcZXeenmout45Pef58O0JR5POO7Q0+On8wPyyBLV9jqI8k6mE81sc&#10;dZkccTWW63isU1Ft4Io4Gw7qcaYVFmuEZbFEmA/5EwpFNcstcTlFho9ZT4UqQ7qEHI9QwKWSseWM&#10;MJSii5yieOJWJCuKN1fVjPz1ouu5j3ynrvcfvrrYN7ASmCupJQWh2m/3NnZa/Z8kht9ajkZLlSoZ&#10;YyRYdZEBvD2ehTQvblBRKphQQllPqOQvxpFujK0UVDlZnSlHGVIFqzGyEuEQSQfhEyyb+MaJtxZD&#10;nvDDv+yp2bZr9O1rXcFUR1SZXfIuu/wCA7/7vnYBJe+7NHrlyKTaLKKUFKmixWyeI4ITM+QtLytM&#10;qlQo519J+dIpskkVqc7PS10eQtlAKdrIZCg/ktfGqwTaqcMT6zZ0qKv16J3r7DXSEidD5UPprHc6&#10;sqNjZ0dPhzvky4x4UL5SNOk5zbJs1pX3hhrMVVy9bkYMOU/p6//+LaDwn3vjhRa9cW9T5zKdzMPm&#10;QJZhzs1hxwGGJ4/NirllgLTserxbFbQ4h3x7MhKMhqEySqRTEoXcbLOaLaBNImq2Nscv5XnzU6vT&#10;Y7NPfuHJfXu3gwn89P/+BgERs1UtNaGCji1+TKEEwR4bE2qk9+qObbvzXNGZS5fr7PpX/vmvb37n&#10;C127uliCBviaz3IPv3WOgHuK1NCUSclTSwkBvIeq7lnuuouh1qd7u/7U7zzqF49XWA+fTaP5oYH+&#10;wpyBS5QERqWIEwY4/yiKglmxZmWDBgfDH8zDcC8sZjNJZJaXFueMJr0YqXgBgYkJSGaYoInkEr0e&#10;nlZ5NBKdnZkLBYNYUuH5l04DMAZdHgx0NiCjPCtepJ4ArcMma355NRSOF7NFrVSVgc+kjFExx2Dm&#10;JJPDRCl54dPTz//rHy+/dP5vT8fffb/97885nz1ifvKHkWg451SuCrlXM8VJQPAamjpW55bZBIrf&#10;Eozb6mpaM8miVoWcg0zAletUNs9KEIM93LydVdWQq7pWZsMBL5b/uOMO3hrklDmZTBYnKV84JNMo&#10;JSIplLGcEms26WCScwe86KSW8b7gkihW2Q2GgD+WTGTxHENHjuRgGIpsICkAqqWAaJlUxJMJ+Cjn&#10;4Msm4KXcRLkU52klcnXRNyEuJ/BzxJ2QQ5pSZWVOQqd4gWTKX2BIa0On1Lnu6kCOjQi36bgqtyXv&#10;K//xJz8beeOPQ6/9YKzvTcI007bz6leeuvn7P/E//7BPIKJZUIsFD/g961NJY5kjhMA0x0Q5JBIV&#10;bjAb+KmUjCUWJ6aGBkcgoG7YsUW/oS0h5ceB9yzwOXNBtuCr1a+roe9zsLupMl2/k/7a33q6bqcu&#10;/enayXdWQukqTsrFWjmzdDglXdsxmsRqe5n+imDD3UFd7x9f+cXj//nIA1/yeVZKxQjoaMVCmc+T&#10;cMnSim/KZDOpNLgt7Wyq3fXyi28++v9Ieg8AOc4yW7u7K3RVdc65pyfnGc0o5yzZknPOYIIJBjaw&#10;C1xYWMLC3bssS1yiscEGZ5wty5KVrBxmJE3OqXPOoaqru/4z/Lte1oDB0nRXfd973nOe89jhS9df&#10;PXgXp1CWMzlFW/P2co4Cu9lhNBbyqS0bu0UxEI3fwOZSFIsoTwAqBqD/ZGlJIY+pqhkk3EpymaGx&#10;kafJ/sGe7u7mSCJyfT6wVGNShA6UvAokO+yEJUEoZ8RKDlo6/qxQKc4vo1ZMlbY4b+QKF1DJIfFZ&#10;pYSyi5yyVoAAbtEllYpcvuKfXQ6uhPGpUOjswlcEu4lsugwcChDSuG/DIsqyRXT9Zgp4jVZIKUGK&#10;GQ2Zw+SB/o4CtlZat62hq60fN+NkLA2dAeZ13B3BaDIYTFjPqiqCUZI5NMy6nlbsMVGqhBbFWrFM&#10;lgUqx1PZypWLl2A/3bh+vUalBQMFhVOLs/MilsDpon8BvjM/1sIYNIugo/CwVtUy+Sy4CgDNINCH&#10;U7WM0B7Y0gLo8UxXe8M/fuUfv/Pt7/7L177x9Jc+bzY5ZJj6QRBQYKjEDwb5FIUSxYWA8unhRymX&#10;S1nclTu8rlQCEv7ODWvv2L3tzl//6rcP33enU8/QUEZSN/uaZdsHdHIGBTq6fEUq8PL7HnzU2dTx&#10;45/978Vr4w8//pmXX31XrXNE/Ik/PvOaxdHz9R/8zNdz6wfnlzfu/8RLr5168aUjv/jpb04c/cvb&#10;L/3Uu+3rX3oh+q1ncjtu/6bOuROKzx//675b185z9o2vTR18Z+hO/0zlYHtAmTjTudbfdSAo8v0O&#10;8t3f/+L857791Xsf/fq+tp2KKplYvvC17+z/0YufNq4pDO6zDHSqmjRpR3laVpoXlej7XXLpGR2B&#10;SSG9FJl0dJnu+8xtv3nmRy8//xMzWVjb1xUsZP/le9+yOtmGdiugbAVZVSnPU7KkRJQpCmZdgFxR&#10;4ZETZWUZiWA+LKPoaaIUBq2+wWPxtTAmm4Adl0LHUXYO60hJB00BbEQ0isDiiTIKS2PD9PwsL6+F&#10;I8F0qQD/Hcz30Xjo6//nH3bsBpJV8RFMmSdPw32CyEoBMWmkNeG4FqsquVQMoeBu42BnSyIXjFbh&#10;hlMjiFZWAzQa51RFjd3HoRExnXNymqnxiUyx+JM//Pby1My/fO+bsC689dob4OYHh2d0Bd5UkznL&#10;MneZokM5vLYYsz5BVQtKhIRQC0Avi3xBw9QNnD8RGrt5dXHseiHoVxYrOokxoHyXNpipeiU6k4HF&#10;AH2TEBQUcrunsVrMyXiA1sWVqWHWY6+ZtTRIkQCZOh1tsE1WKxAMoZZVI1EtCpdHb+SXlyqUZ1Hh&#10;1DX08PlYfPaMSlxBs16Bx8/KEZOrQhTvS8WYKx/L834pmalaHCdIWUWhqufLBez2KUgQOF5IhhBZ&#10;QnLrzf6ZuY+OfHjtwqWFmZl8IieCuwUTotaSdzdSDT12x4DbuCZT1ArmnkBj3wTtTdMuoFlypanp&#10;lYuuzmajqxE+dLfLxVgtWbf90s3ovzzx//bvfBQ+4eHFmW//76f7b6VNHfVYJS2Q3PXry9lrCT69&#10;VDbKK2wTK4DoUMAWjHcYgtFCs3WbQasoMZB/KsW5E65aVKN3B+VdZyepxNTydodu+sKZULCur+bi&#10;ExfHz72XCkyY1URbg7Ocz8Cph7UhqzYURSlNmYFup+tFsS5VWCuptZYycZ/TnOcRQ4CwU2WVKFCm&#10;8F5CEwClUddIUqU1NjS3dnR0pqFKBsOUDAA0ND6TRtBZOQWUJnmtSElVWGRLuWS1BD9hQ211rBLR&#10;psnKVkl0DpOuWMgqlavt6laQYY0UCzYN9npqsQLAtJKP0nyUlfJIR/tssnavhM9aQ5aTK/Z8mh8b&#10;tQLB1dai2rmFanQX5xaMCIUg/QxeqTafZ/I5ebIMGqMIGlmqWk4p8ItRiDwqsRlzv9x9oOC+J+jo&#10;OpLZPKG6R7/9wW2Pbt/18Jr1d97Res9uzy1rbbsGnbs2dxzaP3j/zvZb15k3rlcPDhI9npS1SfK0&#10;UD746qySMe/PLo7NV3IVqxEFYB5YoCkGKDKwMDtcbkepkBy/fjHlX6KSlfxIokPedVfzQ01Us4yv&#10;WzTm/r6mru5+tdWo0CslgzynKCzGFlZiS2H/JJDs3jWdaRkjCqqH7npSyuSe/cOP65qS3mtA+2ii&#10;tJIqVLTGjYS5LZ7PGjhm76b2NWaiPB0aupQ89MRdN2N5W3sH2Khc3Tk5PDU0NBJJCQUVtZJLTI9H&#10;orNB5UwWWWtIbOcvnC7J+EsryxPT/tgUD9P+1WyibCUP3Ln1oU/etufQmlvvXL9+a6PZSvsApMbm&#10;g6bxuds9DXV5fXz0Bk3Ki6kcjonGxhY56J0II+Cmhu1knQdSVsv6Bl17C2eGrv3+x4VYiDI2+lhW&#10;Ov5C6s0/8NMLeLMVKvGKmENK4NZ7Dv7xlecqsur6PVsMHtvaXZsBl8XShNVwIILKKtVmlwduH7om&#10;U1eJTlPTk3c//Lk7Prn97o1lLpWTohUq1tpv2ryzg1cEeSLy57d+d3Hy2BNffcDTq8yzuUpRPnst&#10;hPNGBQOxVETKGVgwoiwzkow+oFPF5R7G2M12NKo7UUzPKllnA1wz8sf/6bOPfGPt7T+gfvD2rRsP&#10;OqA11GJkr3FvNSt/7Klbv/bL2//jzcNP/KYtr82eHTkvAx6kVvforHpS7dQ5DvUfXmNdq+AVrKBV&#10;ZAmTyjR6tXB9tF6wCHJVwWzKVBUhmZ6vcJEqV3j5pVeghW0d3OZw6CCm9nV4Hni8p3XA1LPb/JVn&#10;djp6eI+n8C9f3vatn91727f7P/PldU8dboMbfIUc1ZsTJnN17T5Pz6aWdXs3hXCTr2dqSojvRrOx&#10;HXzsajW1ehIocIcBnwyfC8xuOG0p1ABgjYPTgcSVsJJJvx/PXpctn5zVX5j5rM52j4Z9xGg5XCaV&#10;J8PPfOr0xE9nzcESWk4f/tVWy63KK6/MvHjv2Re/M7GU0Ja6MW1PJ3LvFMhJQoUEQaPb2WbyeLhW&#10;O9HVpGjuSoP7VJKZFfViNsqpbRmURCmyFopcGQptu8XYubfn4uWrjL+4nSB3KvnHucbHxW3EX9ib&#10;P5pUB6uDfao9j7DJwuJ//9Px936d5uCRtXg0zUbVZi7QMG14XCV/kFzqS6xowedLN2dEe0EG5uVy&#10;bsqpLzZ76YqOR6iV5bTNrS31Qs5eKmXtbF1L1fT0nU8+fOy9d9HV2bd3W1qoGOO18rs3GgJ1Opyp&#10;t1qX1BW5inj/4vHHf/jPhJk9eebUyrJ/fWO3MVFrA06trjIWJFWuqhEUlXi+VhIUNSyxlAB8YFuv&#10;YEmry9bc0d7e093S0QnPiMZkwliBnFVZrK34U+PDwbdePlZM8f/5w/+7f89WQch+57tfXQ7POr1m&#10;u8/BqbS5FLpMjAArSwqBwhWVozGyoCGTVDCzU0vYIbR2ODCG0eitQ+N2uRZOFYg7Pn84LpRUZoOK&#10;VelpzmWwh22sCEpQriCfLbU4B1TN/SmGDSVjNi2j5wVdtZyFb6xQcfp8RfgKCAS35ajTw5UsX0Ht&#10;clVeQsuTUgQ2UCYlAIpxu0RWgdEchzcwO+jAk4FAjN8TMqTMatcmUla1qlgqFKDVlYqg26ZQ5FAt&#10;Yz+TMdpt4OrhrZFO5wAHhZccxeGFWMasbaMU7jJaC1Pp46cu9KzZ8OnPfvbROx/+/OPfPHTgU3fe&#10;//Sh254W84rQ7Ik2r4CuDOjinAULfR44Y/g1WaUFGh7qw6GLVyo1GkoehUYWeQkXUh5LJBg76wjQ&#10;1UQ+V8igqQxweSV86zoNPiMg0EVRBDuolklWC2m9xVpjtVVaAyKaUCjK8ikzOMRgVoNcrDGAj8gi&#10;Aqpk4H3DRrgGnzt88GgX4iuQvAmjqoKFR6WkzIQEtTHNuNwEJcxdIR3o8dQqwkne2p4jJJ2Uq4fG&#10;qzK6YulWWlqvnR9b4xt4ZGfP0Ps/Hpo7anEvP/SY6tOPKvbvSG2+VW3fYDD7YjZNDQ0kxQh7eaxB&#10;kTjkbHx6bkm27A+1tjgoC/INopAO1/i8TMPY6rL8QjizGO4ZHJQ328MqWUTiNZRaAzjcShY8KbbH&#10;C4S8SjRqSprYyoLWXQXAudfutes1kRxl2TGgKIaM9karwmyXm6uBnHI2Ta2WNNabZZo9mo4GzvlR&#10;euG+B+40mbWwAUIMrQsIF2YYToa9EkHaaaUFJSkdvf1d/Y6+ASsWP/JqQzbesWbNZ89fW9myZwdM&#10;G8dPHF+ztrFQWTaYkTxCBgoxcRVW6eVSShATLhtXLcdgQw4HqzrXhoLBDtqZl0ra9JW0QlqK0+Uk&#10;ihURaRZjoUghnQWuBB8QEBoIUp87exmL4hggx/qGlpYel6cxHI4zjBrvuOGRmXl/LoFC7jDMIVod&#10;rYZwp7fYeGi+eGbhDUzndYw6tBSoI0irNegoTgmSYgozGwxiJKIMdaGGKLcyV1Mki3qDx2hwKCnt&#10;yRMfR0Jx9GajhHphYfHOO25FHOrkiVMWRbURmqwgzE5MJiLRbBL2qERkKTB1baKWrWxs7+la29vk&#10;a8R36e0332E5ZX9vL4gcWPbieD50yx6gRY8eOwaR4pZb983Ozs2OB/fs3eT1uD8+dV6lYjq7OoLB&#10;4PmPhm8/dMBqMr3/3jH02KJDGDsYj7dJo9YdOfLh4MBgR0c7AFZ/ef6lfbv3NjX4/vb664NrB1rb&#10;W84jiHbp/Kc+9cmLZ68azaZHH324wePtbG9tcDpHbwx/fPzUb377P+VM9saNsXcv+v/9//7slrse&#10;2X/bA1v23Aq4jdHVvH7HLSvR3B//8vq2A7efO3nqC0999oGHHmJ0ls7Brfc9/rTV0/Pt7//34cN3&#10;3XP3ITxxtK400NHx+tvHHvu3R7cevD+2mPvl9/+rp7unrmiKBa667PMNzalB3w0xcPXmxdADn2cl&#10;I2xKXyCJ+/gaNT89Pnb8nZPP/PfQ5d9cnnzd0VHsHtC3N6g8TD00dSk0c21x6UbTurVr9x/euXVD&#10;OhbKpRLgmuo9Zsq4SobzNdrmRq+dPX360ujNE1evdPU1bN/UyplUWYKpEug8ihQT88VqLVvEtJKs&#10;1StgXskUUHsAWK2maulMFfQSviwTCrIyJC7UpXKkxUA7cG6AIYk0KQZplCSjBI+v82olwER0IJsd&#10;uXITeT1Xa3u9VHnuD3/YcejAjrUbk+Hku++8+anPflaB1kxCjGWCMqKq4VR4rBAaykZDNscGDZGb&#10;SwWsTS1gSEyt8Aq1y2eqHX//VPf6biqX+/OLH63d3R/ns3UNvfWWA7v33eJo9t2cuH7gtn0Hbt1d&#10;h9tqPsDlBWONAFwD61ZlkzOrJIBf//u7HLtltIeokN5hdJzGqmWNyNapAGEHS6sazZtExkMYJK5u&#10;YOjhydk8LzY3ttYoTR1dFPGgGtsVhTwbnWedzWVGkeUAh1NACKAqFXVZzCwEFkcn0LxdLhZiKHBY&#10;TpSnV2igiqwqwMDB+VP4E8qKiOpOSBSuKtEYzSaWViwuj9nhrboBQWBLQvp6cNpp89YXs4RVU2dZ&#10;Xamey2bkNg2BGGeh2NDd0d7UbmC0xXohVl4pR4NkKmUQQApkZSp1QaWqmawSMp8iNRupFBSEVlVe&#10;Co1rnc6axlIluVUqr1zBk6rzY/4rH0x+89P/NbBuR7wW/ubvH97zGcbeC1MaOMasyEt9fa1rV+sH&#10;F6tOr0V3izJPmZDrKiUraJxbkq23tds0yzb+Six0rWTpPR0zzsaz27vXLN+YweuiptCOjq5s6TGT&#10;uXmfw+Lx2I0m9M9rVutbC2X44msoQCTRcgP/BJrs8aOKiRp7RaHEeJ1Np+u0DoXebq2UCk7pHE04&#10;wURImlhF4YKGch6YY2oSVo5dDR3YFhYSBb3RivIxmCfAscARhF0TVBZYJxKJFGBUSAWjHwRqFQ3/&#10;Agz+VbBYkygZ1xistFqLXwliojK1gVBblWqzkjVzLEZro4rUAdPBiSplhY4qK2kxVeZjpRyyVWmt&#10;z5vRqYPQIzSsDQXY/vlyLsqk41wGWOkoFYvIVvxEMEBHolw8qYqnlEi+VZlyMosGy0giFc4VVBaX&#10;xdlkMniUVQ1TQlGXqiYHFkFnVgGZbjcrDKoKZaxrtDW1idTXC7VKumLlAHTnpIosCxuqgvZ43BoQ&#10;fcFGROUDo6CxgpWj9QMPeg3WGZsFxWM8/k2z1uHUt5nIZgOtJ/lyIpUu6Kp1j5KnaxffuJabTzQa&#10;nAi4+mvxurWmarAFctKbf/34p1//qUvn+Oj429eWLm3YNwg+LJsUkV4zNO+QKzpeevE1lZu8fW/X&#10;U1u9UtV/5OjVxFL9gc9//m9HT3eDUKv3fPDy0P/+z0+a21pujkQdLYYyn3/7hUuJ5Vl3lJyIJN+6&#10;ch5L1feOHLH2do1e8nNZK64gK3gx9rua1OGaCDIIrt9wNxVVdFWsZwiJwGvsuWf+dsu+u00se27k&#10;48HtneXIkkelQgghTVOVVdlbjo0hFuwphMyZMuvA666129rLADZXW5rQlOodXXZGL129mHA31mFe&#10;EoCYosxmUzAQOHL0vd279gyuWxtKRb7xf74xPxm4cHn4yLGzTnfzV77yT8PXJs6cvMSxeq+r2aKx&#10;Q8s4kxdPjoTefOUdjwuVgczZd187/977//iFT99+6ND7b727EIldCVwfPx3Ol+t7b71naWSBpnJb&#10;BvdQ8TaTtOGDN87dtf++2zb2HPn1ezqD+5FHDvGR9Bt/PWsdcGzc0z09vBIqJ3vusejaUzkRJG75&#10;xNmIENA8/vBdI2Pj565c6L9fF2THQpW0jfPyy2JgMfrgk7coRVlsNExUZYceOpjLFd/87XGv1aA1&#10;WQMxbXDEjzKUHmfTYJ/ObC3u2Hu4rau/b5Dx6m0nXp+5757H9Trdx5debWszmyCTrFp1A2p9XpDC&#10;cpJvsnmlaF4kixlLGa5mOpSHtNAk8fZq7WMpXVunGJ9enJoMDOx2qDU1pubFd4wQKloNOTe7pNPb&#10;FOiZBhwFvdnIvUkKENEUgsyswm5pNkuVVIRRQzWTg7VLJ6YfJLr7k7pSiSHL0K5QRl7bYTR2DWVP&#10;vjMmRLLeAbr1oN27wwoKd/JK4sJLN+LhtGudu9RC0LklsQhp1Ehp7LyBympqVb1RqDnYqskM83Nm&#10;JlAt6s0NGHpldJCqal9+dnjHE2tNTcyJX3x0P9feVS2cSqEYReGoU1u1hr1GV3ZovrJcywdrTkOT&#10;lqHGT0yd/mguVCmrrS6A6epCRlSmBHsO5j+rh7GKkqOIWug8Y6awU/fZnYqy8/yLwcgl8Z5PP8E4&#10;FfLFkX6BGvOZPGI1FU17+zYNn7+5fe16o9l8/dgVL+ho+UzHui4xn8q3NWfk1HOYYjccGuzfPDY/&#10;D+jXl77yeRNBrIyMsSCJiYxDodGW0edQRnpHkeJlGUGP46vGkIKMVsLJj6sj7vh4DvAGgDOMAUtu&#10;Ynz2yqXrubTY4Oz88he+/PjDD6tZ0h+a/8lPfxhPhVs72zq6uwCmQuNAOJzUK3lOA7sXg3gc0myd&#10;bf1yznr+yhX0+M5N3Hjk07dXOYBI1bIaj3ra69fmiUf/5eHJcNBgt9Nwp/MKKSdMtkv8OovSaswM&#10;R6uzQEc16X1uQUqhCL7C5pPqAsJHuUjc7fMlRR43SAatjVVsNNEhXgbFgoY/ny+BygdrH7bMWq0a&#10;ii+gT4gRJELh5Xi4VIfUK8dbDyALsSpo1CAYA9cMyB5YUzCkqFiMhARlsCAwWkTgK18qcRyazhca&#10;LO4qykayBY+vFUhHAycuzyMkOfuFL33DYfbY1BpKLqzMDE/O30gvZmYvvWfSjTY3gSgMec+rdbTi&#10;5a2xGMaGr3Y7DGiiJCC8sJrR0Slfgw8HPzxcRrUuGk4YtValUo1sKxRWnUG/ysyzWmmGEQQegSkQ&#10;KTBWgV0hT4eoeo022jMKtZwzYOprNmmFqB+2fnSSikqzUkmCSVosFbSgALJ0DSMlwKFwsUu4sYgo&#10;wpSwTCB1VoIwV/PYq0RJu50XqtMXCZejqnfJggm/26xWkL5SkozNkL6OGbZpZCLYTage3bD+f3/8&#10;YHPHxw89nfF2lDkDgRoXztJ9cUy8MV556/X00TdlF08xVuPefbe95LEfqOY0f3z3bwdub8I4iW8D&#10;AuILNycgJYscqrmLSyPTNq3Z3dW5AA1exSAcxsWKyUk/UO663vYM0SijiwZ5KnH9YrPLLjBsLqcI&#10;XE1UYqUDX94dsSSlSN2ksq+TOZxp+Y3LN9Ye3u/65D2KVgddEutzET2jebs+3d7R0djSjo+doZBi&#10;rqaSIYcDPnJAFwGYJR0NzlyFbG3frGQ8Gg71iwNWy0Ga61qKpQwuTUOj8+yZCyRVUutrxULcbMIX&#10;VS+iTg/XAMwB9SLJIAQK/zCfn8t0tK7NwaqvFTTyhE6PKhqLmfOqK9Spdz/428t/G7l6Y+TK8OSN&#10;0XQkjbUvDJ/33PHQP37+a7dsv3Vrz/oeT0uvr2PXwOaNazZv6Nky2L5BQ5s/8ciXfa7+d1566b03&#10;3jl/cSieRR0FbbO6apX6S8+/ko3nW9wt7795tM3l05OcFn0rDLMKMUml1SRrplS6KoUVgUGptTpb&#10;6zUK1aukRF++ePmj48dwuSkWK7t3b928aSvu3C+/cOTK0Mjw2DistA88cRcMkZAV1FrtjRs3K6XC&#10;Y48+qjHrcTeHEvHyy6/ZrNbDtx+mUPvosI3cHPro2FnwJ06dGzpwEEV2+4auXY0lAoDN4Yt96vTH&#10;IjqjXC58vUcvDA/2d3d2dV6/MfXqq0caGz1mszUcitqtjg8/PLZxw0ZY6oeuXD/+4ckDe3e7Xe6X&#10;X34Z39vBtWuGhq5Mz0488MC9grj085/+bPfeNYgWhoOhYr66OBc9feL8g/d/0WTsWjN4+OUjp154&#10;/d2mjr7R6QU8Bbg/p/LVodEp1N2fPf6xoaFZSIYee+QedId845v/BllBbW6AB+knP//VE0885sMv&#10;UsnF6mC1V469/e7h29ebTa23H/o65Jzm9ShDsx7oFlsUQz5FEAVd//Vz4Ykvels70is3On72y+F/&#10;/80X//TMz0+99IzLeGnDDmNjC8SjtLYmOECuRytKttLoa9W4Ggwd/ZLZoeOcaJeJBQKBYKCxu72u&#10;pkVUL2kU6Fsxqrmt69e29PUrTKb1m3tRdgtAY1JBAVgnpmdTgVl4NkRZNRSaXvRPVaWiHM3IqPTk&#10;47wCAawSwNi4EmN7AyOavI4qKWBajQQ8ChirVpeXslWAj1yA0Q3kDlZtUhqsg92Do9OLNbzRBdni&#10;7OIDDz1ST2e/+NQXv/Dlp612G4GCB0Xt+tiQ1WpBRw+BK1UlVxdKFnN3UUxfHj+H5hlBpl8IFDva&#10;WlCkqdbkvvXVH3/w1nHLoOOJpz/zrz/8JrjSd95+F97Gnkbfc3984bGnHoOHjLHqfBpTIZNdySYq&#10;QKA228sMCbIQXtEKoYzZpZZOVzJlPZCpiFvj966UAHeFcx2u7mpeDMwFjPhUGPwk8mmZXudsxWuD&#10;0FrAtyhHl402ZxbxHqVE5mmZjs0xUlkm0iWeXwyNnb0ELaBz7RpbW5PS48w09jbZDV2UNP3mi1pG&#10;rvf4SH2j1uSDnTW8dNOi4qVgKDe2rGjvjHtcaGNRA8BXCg6abGmpPnLZr+Mwxl+kAAD/9ElEQVQ1&#10;+naLiBybKCuUcjULiz5AZHcNHi86WEGCAtBap5M16LU2BVEO+ZcmhoViAt44UpbRyPIOugpexo3R&#10;WavZhKCpymhRKlUQ+RgFIxTkEzf8b7/wwf/75o/c3uZALn3w0+s2PlJt2KTIi/T7713/+GikvU3O&#10;UVVLZhlquNa+kUXmmEI2La+txDOG7rGcdtAib9Rk6JVLiTLvt+x79Qa5ddcul1L0agzL0YXh+Ym9&#10;e7b2NPBGjsQghzEbpcllrKUkIh5LZbD6pjn4NUiGrirMen6lll1R2ptReqJEW3k6WajKNCraCkx9&#10;NqS0eACygzQrQYWV5DQo23VwKiiNAg5m9D8p/YGU3dmACnsZoYS1D63uJEtXBH5xOaDWGnVGex4d&#10;cog6wywmCdTqH7WZqSmTzQnZVFKgYZYSJItC0gOZLucZ5EWpIjDrpJanDLwSdHgmXZ+mEihilDSV&#10;m4EbqPMg9YgdylgFkkfVCvqD26ytdQNW9wLscqWakVT7TG6nxurQWMwY0uSsjJcWIFFBcDKwVadR&#10;4XPW0HzKYBZSMwIjhkppQPMRt0jlsLrT1AiAStiyDB4bEFbxVOHYxB+wuiDIm0gkYSzQG/UwS9MA&#10;dAAYj089GqxUilpkmXBkAAkmpzGPk+i+Ru8owhkSzP4aC6UCK28hPi+5ZJIRw7MMGrFGBP9OJzOT&#10;9UbCL88FMvz5o2M/+Ydfbm7vKySzP/jFv227fYPWwAihXKeh3do8uCRwJz8eu/rxqXvuXfPAdiuT&#10;nzlxecifROTAaNEbzt2YURn49W0b//WTP/ze959Yt2ng2LujXRsbUAs6fDTw6//4GrrpTl4dOXTP&#10;3oMHtp3++LLZ5gNxIF8Rn/rXz23d1mbisgZZTFYXlNRqwQ0tB+2ixIAHIlcCpfDGSx8+eM/jWloa&#10;CYygWJwr5LOBgLujPUsDjI/nGPUNqLCvmeXGTC2TYooquUa2nE9FA007erjWZpXKJYZSheiKaWDj&#10;3Ow0QRImgymTzXS1tf/i57/EsQKfEa5DoBlfujR96frYus07vvtf/6lAe52n4Y0zZ07fHOndswfJ&#10;gaHllT9cn7R5fQH/QnJ+ZOHCkdjI6S8+tOeJhw6pVbJwLvr2K28trvjTbLqUK9z9ib2Xzh8lKb6/&#10;pe/K8cCmwVuvXbj6/MvPixL80vnldHb74UFKUPztr8caOi2P3Lnfo/G9/Mt3zo1MrUxXTv4+9eTh&#10;hy68exX+0y8/fU88HnrrlTPD1+ddpu4rJ1fWdjdJUWlxamXnzg6rRn/xgwt6nWXfnTvTmdxrzx3r&#10;cFo2DvSDmTMyPFxYLD5y71N9PmM0O4vrEcf4qulMo9F9+cL8ti2HzSbrzevnm90N7e4Bl65NLNQR&#10;ZyAqahXZjG9cg24wuZClW5pFlVufd099MG4LKvr0vccKvGqPjtPpppei2w91V/hgEzegrLu0sClV&#10;M7hSLixEzToG3lgc/ZyIvQMhyoGaAPs/nZKWEVKiBVV6RKy4C8HF1P1CkyNPPjty+W8L/rmk39Vt&#10;VSm4/pJxi7sJdb6vvzhrapI1bdM4Nggb97VaLdaF+WKZcQoWb4uJqDPcUiwYKycIrLYlNcXrWV6l&#10;kSskPlIWQiGD1UhRitKKQoUQn/HDt8e67++jq3nbUGS7aIah6bmG1g9u3MgLs062aM8VN3Nd62T9&#10;1pT1+nsXhETy0Qe7s7QR7srrV1aomm2LY62hLJo0AqnLy9VFlVZmsqsakctkVUp3d1KwvvC9i9Ff&#10;rPxnw5PNba5oL4yRE30m77Jaty4rVjPFur1hZSbcYoJCYh0bXUxfXwabidFiHEJoyjh0eljNc48/&#10;8WVcIZ/5w7OH7r2DUyEkC7s0x8eLmXi+mMJowOfiBaJOVXOo1F09kLPhXHg5XIGKJoOgribwpPA4&#10;Rpn33z5+6qOzbqvvq1/5+hc//ZWdW3c6rBZwgv760nPf/e43nU5bI6ps3T70HJV5vITtQAQYmSJ+&#10;MRIo9zS3NDHT0dKP0vbhm8ObB1pf/csrDzxxJ2EAgxBFA0QyGLtydop4+MsP5KAV4w3Fw2eSzITT&#10;dr6eTgfB2sCDZ5uXpKvL2dmJ9rWWJWG+7tbEaLke1phyDXGnKkPDSy3DGxPrn1q1yCOQItG47uKD&#10;I2HXJ1BwvVqCsdpIKqEjD5KoxePkDLgj4z4CozY2SNkqX8EeCNEyVLjKYShc9RqCR0TVMc9TOHVW&#10;ryQwX8lqKJSUswSdjieNDWxNlSCr/PTYtXiqcvDQI/lU5RtPf2r0wi/PX/npzek3F4aebTGOr91G&#10;yShbOtbf4HywJPeWOEuyAh6lLHztb84Gb04EXIfBWIfLpU6D8l+8TAhU8cQjiWwKgqmEX8ffMxUE&#10;KgFQIyhTKJIp8CTyyBJASUwHoRy70F3G10ScSXBYqBWU02iDNhaNoxMEFRHYz8sSyZgBIE6ZiPCC&#10;DOZaeT2ZjuULWZ1eI1PCes7p6zIik6oZPaD/WksFYXlS4fNkCK0mU4545AZR7isUhNhyxdk6XnWy&#10;InfAxpx77b/M9ssH75UqJe7iOctzL7Kvn+z/72cbKpVNnfqdlaV+Obn76e/8vGvtnRgEUqHsX/72&#10;foaL7b7VVEgHdebuWl0Vmws2+XqzdfR3LAQi0Y6NG1ZyGQk/+1SODmSys0EsG/I2wxxVJdKKWiVW&#10;Ca3IMmWtxTZfzMyHc3PXwqfenvMMSsvFa15kGGVch2hLjscJo8s2sDGkkpdazZ4eT7QaojfbTvtv&#10;dnRu2Lh+56q/RVXhy8FSvuj09NSrDBDVuILCsaYzteqMzRzTZLJ1mW1dgqRajsZqytr1ySvrBzd4&#10;XC1/fenZNWva8SXhKCNC2pQEjhaZjEZamn1lQh9T6KwI1E0O9Tc7EP6oopsTzv5VokTNJfFjx8/5&#10;55N//N9nvvz5f3zwngeffOIzdxy+7847Hrjztgcb3G1iRR5bXrl67vR7r744dOH08vLy9MjI5Oz8&#10;8lIAqNztu3c2Nrvvv/Pezz751Mbte2BISKcKV89erRdln/3Mlz//2X/YumX/xjXbXvvTC/gKgZtR&#10;0wGQrIBEgGqySjhbSRcRkjN6vHiYGRqbM3lXR8+O7dvuu//uAwf34Hfk9TRQJO1yNfTv8TQOent3&#10;9m8+tElQU9A/aiyFxa/Bbulc22f2OtCUBxdiJBJtbPJ1d3WgY41maL1OO7CmH/cCMElvu/Pgjm3b&#10;lbQSXS1Kmty6aTOeo6B/xaQ3btm0BUsXE6sfWDOANkRfo1elVs7NL42NzjY1NLid7uXFFSypamK9&#10;qbHl5vDo3j17fL5GYByPffRRqVSglWQsFrv98CGb3lDIZ5595uUPjhz76MRZT0MzbMtXro/e+8hj&#10;pZqUqVQphgAU4tTxo+PDVz4+fpSq87/8nx+n45GhSxf7Bns/9+lPXL94CggFs8nY1Nr6t/c++K+f&#10;/+ra6Njy3Cyq+vbu2qyUSaxM/fHs0Htn33364X995scfVeXUbY9G1re+2ULcFKF11Gl9RvfWO9kN&#10;9/padovT0/Xn/sO/t79+z+7iw4f099+v97ZJiVQtsJJSko1W1xZny3bvwC5zzzrJ6CHUjYSioSxT&#10;FlDgJEqnPjr54qsfbdi1Qa5iUQhBrcamZFqWBQUeL6hImccbHswiRsvBKIX6HyG+aDYCP+uRaNGE&#10;3nIDF03jGxJUoA6ZlWrAp2GdJK9Ich6XXAjESpA5FRoOy1Wcm0iUwgUoxxqgDD8gbIEUWogUSNwi&#10;tyW3OLHiCJ54+4NNa9eZvd6jb7zV3g6j+15wWGkG2yNoT7qj7x8fGrra1uTOZCLQoSiwaFmAstEL&#10;la2qOgMriXY7wolEo8/yicObmjq33vHU3eizevmvr335M590ordXIjiZYnB9t8frYLUcsLyoVeIt&#10;nOAxV406tEiTMsn0d2J3cXZFkS+Bw46dQCWZSkUjVb6ENftq+SN83vhtqdS8ir0eXMalgJZK0INi&#10;RdpjUaPfFvd5Kh9CeEBCAUM+q08rQApYJX0UCkZeNnNluGtdv319b1HHlnA6UAy2pllEUrV0R1Mb&#10;ORqu31jGgj9hUpAOXQNiq4sxUkvI1nRAU0mS6ngxRV2/ys2jkXIUv/lUtB6mSXuLBWyeykqAYUmF&#10;RY8fdCFTArMImSOYcgFUFRXWtFydUmkQwzHbnWZayS/76/FILhMs4AubStlI440RP2dos6ndHN4s&#10;0LxK0jsvnlw6v/Kr//NTRlU5Nn303375na5bPI61HNqTpbp+5gLv1iKuK1TyQUZHm/QHfESPnghx&#10;elbKFDisF+SbRmv0hraUO7Y4k3Dr2jZPTMdnZ1NFheL9CzdnFsP33tJ42yadWp1DeQQpQxZcBW0X&#10;JU+inKyUq1Bt4uGo0WgCfhLkykpdrS8tZv0jnKu1gEpnUnRaLMvBuMuksjKVailDmF04NmUE1lyg&#10;V2KkR98Zh8kKsy1cJrlE2oQgEqcDFRqtMNiDlapoCMmikBxTmMXuq1RhcIEQi04+0Kjh7ufjsURF&#10;lGze5ppCKSC7Lcl1BSO4PSQ8sDDryKoCJeTpSpIohohsgMgEqWyMK1kRQ4wFq5mU1ecFVkTAZB1L&#10;abB1JWsCVU/T1grSKB5vzeMtWWxpgz6qVoc16phOkzSbcjaLoknHuIwwhugIWg+XfEGy0LpySQzl&#10;CmWtSoGUNksiaYidWzwZxQFKc/gOYRAVkBwDJNtms4F9VqwiURKyuW0wgdXk1VQ6hj/KxazFDC21&#10;lM8u5zIZmgIVzAwGh6TAIhOVlMh84b1SBo2rlEzqjaDPy2E3EMsiy2oNDjthYFbSoXn/stHoio6l&#10;tzq2PnX4yWgs9dX//HrHtkZ0theTabXKTlp8p5ZCs4nQ7du3XH/ryECH3mDBOJhpaLnrN795C+XU&#10;Fy4cQ9GAnKisbVvz/iunP/WJg7li8fiHY95WDbwHqpxjS5er7DK/9sIrQrp4+uZoWaAf3Xf35dEh&#10;Za/lUw/t80gJShYTS8lsNJ1GPVYinY0mRRQrx8FmolOh0rYN+zuaerA2VKCAzIIsfji7tGJyezKM&#10;El88cFTUdSkTC6mWZ0NZXsV5HXy5tHwzIVE5uUsai7BXrmYS6frAjnQsjDa8QqmQyqS9Li8shIiR&#10;ory+r7vv0uXLPk/DvYdu27S+/+57DqF3NpAInhm//Pg/f7rvwOZlWfJGaiEqFTf0EJt8mnv2t37q&#10;7k0PHl5z/+0bOjot6cKCII+39Zq7t5g3fVVxx1PbRbbQ2kKtu01CB2er071z1866gt+xv69ro2Pz&#10;3fev37N+8x2bYRlE4/y63v4tm5sNpNirae1tMitzvDnZt7dzZ6vNA4pMc4vDbCP7uroGOvuZjKw0&#10;Wu4yt+/c3mmQcw0OQ6PPCgZArSwDy0prV8MkL2SrfZ0tDrvKYJXPLC0rqob77n3aoDNi8JNKMpd6&#10;0MS0qJFbzhfslu7O5q7QSqC3aW2HZYeTXutTr03Nylo0Oyw1d51xEGofBWCF0UjrPSa5L3I1YM/K&#10;GzTO0Xy11ityVgseXl+XjlDmFDK1SdGi4OVKqgrGDEFqIwtzsHnDhGLAFXmVU/D3FYUQi/AzIocG&#10;RPbC7wIoL2/Rk5sWFG6qct6a2Pzbbyv2tpwRlj72p6uUx1VebjF5kEj0f5yLziaNzaays0L0kC3b&#10;OqoZ2evfekvTsUbp0NT1YaW+UI5l6ATlrurNMqwk42VanM+VCXejvpZkqERGARsVfW5oquvQGjLF&#10;M6emN0m6cq5W/eS2T/37P4vNrVcy9SvReFbAQJ5qoKs7HY09CkfpfIWKL1rthiLPDh+bXrqWo/Nq&#10;eU5SUnQFfgQ6rzDXHDXjUtV85Urh6PdPWU+TX3Le74rhfp927nKDY8Qq1Ch74AJh0JsIg6foB5jX&#10;V7XqL569zl8LIrPbcWDL3Nng4jMnw2Ohh//9W5zR8tdf/ZEk6Lb+Lr6SRxdZlSEoo1PS6U7duDEb&#10;ic1GY2jbKEkEtKep+ZV8Be5Lcml2cWJ0dnEmEFyOz04uZxPFA7sPffOr37n79gdcNh/kg9Gx4Zdf&#10;ff7nP/2v5eX5foS8tbpgMAFoKLAx8rr2xJlLWzetUYhBRi2ndQYlyc5dG+9pX6dUW1//20sbeuzH&#10;j55MiaWm3h6SssBhWUylX3/9GPHUNz5pslgziRSCU7EFvwmOBHenyarKqfKSXtmtsOnnY/HsXL6r&#10;PidFnOYmo+QARg8FDRqdISeJaFsCBg1TEwhQsPOi0gXqLSJFdQ75C5mEygGUsMEygAGpLIDvz+g1&#10;OH8NaiMuBtCQrFYTapqCfn8kHEokEnLMpxqtEgXheNMju4VAgyhmMxkQAo3wSmu1USAWWEYk2VwR&#10;gp07FUL62bBpxyHoTsfe/f1jD5m27Qk0tJf2b6D6OytVNTvvt1tND0lih1zlCKCkTesw4gYVHc2U&#10;BZO3CxOdSqXJZ/PJRNxs0GNvhaUhLFJYJsBeAmygAr+CVZo2WCvyNLJg6aTL44AlsIbjJydZnB6E&#10;fVViTq+Aw07OqJ3lmlrJGrLxKCXmWI0K5ECk+UPosE7GisUcEHeLSwuQru0OO0CQkgw3MpCPK1gA&#10;Mg4f3NfVxUXkWmoOu6DEFa9YdggsLznRlVYGBat7Nq1rQeR66aN45A/3fMKlVme+9a3cvH/gnk9+&#10;rWfH/gLX1LOtYedWy9SocPvjnzE5GxLL8p8888kzJ99lrI7BWzZQnB+sDFpll0PaLYOfRxRoUT89&#10;X6CIlEkVk9dkpaoCY9Wc32Sz4vwp0lQ8nTPz0/VcJbMCg2d3TFYLkEtj/mvr+zeu62tv9dmnrl5v&#10;a2jIF3lb3TJ8dq5n8HCtqEYeLFnNknRunh9vfLD76qVRJW07cPCAWq0mqPzC7JDbhRCsBYgmAQZq&#10;hZgvI3+mhWCKDQl+1OVaEQvy8fkbzR3e5/70LMgDDa6mkZHrBr0Ocy9HAgYAJBoD4D64SHaLk9F6&#10;C3ItW08W5q90dnoyEGpVZuypaGxQ8X4SUhc+uPSlz30b00gdVw2N3h9M+sPJbLYyNbE4OjTx+988&#10;+9GRl8x6ceOmPpvLrNZx8Wzqw5PHUGr+l1dfOn/lkkan98FhKKPMbk9TU+eWtVsO77ply4btZjsa&#10;ZRhKzurVtnXr+3/8m/91DXbnKDkmIk7Jaim1FjUuZgfndOZZ2kRqsslsOpGGcOByORDc1+s4t9dd&#10;LpWz2VI6lUuIEafP1dTWgr4BTBCYw/ABoU2mocGLRjWhxmcjQIBUm5oxCsGLh14jBbD3iUQcqJv+&#10;vv6enm44N/CM4J+67M61/WstRguymu3NbXt27tFr9Ca9udXbxvPYu3KtbV0bNmw5dPi2g/v2Yzdl&#10;MRq3rF/HFwtud5PFZNm3b6/L6TaaTLB/3HLLwe6e7t7evj279rAqTkv6Nq/fv33bvg3rth06fIfD&#10;5TRa9Vt2rjfYAASHhasw4DTftmfrpp6mgRZXg5lx6OjeZpeRlW1d1/OPX/iUniWQxf/hD767Z/dO&#10;n69p/aYtCppZ8vsP3nrgz3/832RsqdPX8t5zZ7/6L1888MiD7nUHn33uD0/fG9xpP6VKZ0m2HOYT&#10;tEF7/Iw2lkjf/2RJTmT/+Fthy3rZ9tZiKyKoVXjluk8eL8FnTJv7PNsfVPbu4Z3tGR3wpgyGB2xM&#10;hTp6RNAHqqgIaFfT3f/QXRazE5Wp0G6ALhKxlKbocjmLgxjYaWT+cSdDQSM8wKinLKejWhP4afqK&#10;HPGWCsERGqNakCrLgQXY5R2opi3FWJKCAAOpZBV/XZXrSQ3gKYhQAm0th3sMVQP4VPGg4VuOf0bB&#10;pYPLoQwL8JNXb84Ojz32wH0QA46/8c6Tn318emr5k5/63IFDuy1G7LwN/T2bgoFgNDGfLUaam1th&#10;0s9wmLAqpSRg/CZSqPU66aiQR12FLBnUe9Z7fKhnqhRj0Sduu6cSjicWVrklKppsa/ZVamWNQp1W&#10;gBpECnKkJuS4TJvgS1+Jl/wRu81q9NlFg1Kl1KgBLlIzBJLvBcE/MVeMFzhWXUNsg6UVFk142u+y&#10;EGGiIZqn3RpBptbCq1iYu2byeQGyM4LElsmzHiPuqWyRl4WTuE041nbHGLjNSGVFMqIjWEoLcmy2&#10;jBWdi20AZr82c+lDMrLs0prlnEPn7IQNs8bqCkTNyufTZ86iRcnodPZa2ylaCyplql5yOt1ykhXC&#10;KyoVzRsA0UYqTU4YjKAiwZGdkpMpAn8fui7gA0ACUM2zWt5gIBxuWm81qz1WjvXa7BXOM7JSXE3j&#10;oNqbkH7/h5fjCekH3/iRmpeOLx775rNf2f3Y+rql9ovvHWnd5lCpqh63qsnTWMtr7MaGmq3fqV2v&#10;yoEDW7TIQuGZebLtvrdGS/Y2q0WfMi2M5yw7n/voY53ZCfBxODy1d9/OdLasNkhGjUIP9VCaI+V2&#10;4GorADNDwkNCGQioslDK5NGoi71bDUuWOqcpLIFMpbR66rTGhGldwVQl0oWoSHCaRFxTb4b9Eqlc&#10;pHk5OfrKwUjk9CjDpHSwAkaDYaO7nSCYCjxHq38VOq9QGS4Fo7HG5o5sERQljGD4lGSAimQT0Vgs&#10;WuAhgDbJVwOTVRzH8OrrVp0oyE7mi4psrB4OiCsRMhZlkwFlPKLKZsxouiKMmbx0c9ZHQ0qylznl&#10;cixGCqKyWFLkEKxQJXF7hIxAEXBTo6EXeioUKGibJSjmpEygAAcDZhjGFoWiJKhkFFrXK2l0P8od&#10;Lo/WZEYzlp2o63UqhYqEfRdxw8VUIA2pOhrG21NeLBmMelhs83weLBmVFhihcjC0jGSRUa9z2G1w&#10;/WlULHz6NpMTfu9MvmSwWAuVEto4kZoAWaOCQaqcRmm52eLSMjYWVQV1ea6UUFsosAgnJ+cTC1lN&#10;QR8+Mvvq//wVwvUvXvlN2VzYsKOlmo/xZYFp7Hhzcalk5w5vGOggqmd+/zrJVlzrzPbG9RTf8+yP&#10;f3rfvb2PfPkOX8+uj0+c3rlx/duvHd2ypS0ci4+Mh1pbzVSlKoblXhNjHth2/Oipz3/+c93rBx99&#10;/BNOm+/1d97RNdru27OOzk7Ly/Oj00Gn3aMiNHaDy6q103UmOB998U9vHH3vVJO3s7u7j6TFkqqM&#10;Hx4iDZHJWYuvsajT4Cnj5HKilI8tLai8LTRTm5pBDNJXMFhyoWRw5EYRsLAtWyOY06dnENhbXl7s&#10;W9M/t7SELLKWVa/pHrhy7jJ0/SsXr1aKlc5mzcVzH3z3O//0+mvPjIydGehv6O9pMBvlbT5zh8vc&#10;5FJvJPzJmSsF/woSTXZ7C9osaL1bUhlFGrwNEgykNDtb0jJv/uKGWe2w92njkcjOzkM0SD9c4+lT&#10;owv4YGu1gfU+lxPYb4uG1gHJTFJ52IgUAt3gbdi7e/1th27bsmmNVkuvXT/Q29eNfdzSwqxBrzx8&#10;aOOtB9Yf3L8Zv+EeX2t3a/PK0jKCJ09+5rPd63vUBnU8Guvq8Pas2QxlpxSeHj45rlC73f3bKK3T&#10;wtWpVJCuqAnGxivQp12nJHdrU3d4abmYLnT7NitR/FJXlSJ5EM4b5Eo8pjDoEeUULaY4dE/WmVou&#10;F58Z8ZlZ8LXmVJFEXXbmxHD3hkazEeWDObe6DXZkvG3h08Fbq8nsgAFrZm5eTCWhBBMqnZpiUtGJ&#10;rCJcAVIBJelqDbOPbG42Vf62uN7QegPCRcearj0b92zv37a2b+j0yZcmJvrbujqj0i3KruI09fap&#10;WbLDq3LJVAz+o8XWjoahoWoovUI7BFQNIKzjUKsSC/OVTAK24cVkWuPwKdE9V4+U1IkAUXFYnSUh&#10;ZmprUcuVnvloW44AfDO4o92D4rL21rZ9uw3bOudqkbfOn8sU820uj76q7dY1bSJJNC0k/BGUL0+N&#10;LVw9678xGTM5mtU6O068bCp/6nr+lR9c8T878WjQd5hu472W1i8dGryjPxGaeePZ946/dNWxvjFZ&#10;imrbmyi58eRLH3QODJT16tDZydYJvtNoce1YW3zfX53PjBVT+77xBaSYfvqjH+9/+D40+alAowf3&#10;TiE7Njzy13fe6d+85fFPf37bvgMbtu5au2nr4LpNvWvWbdm2Z+uWHa3upk0btvX3rTu499Bdd953&#10;710Pdnf2GXTmTCL7h9/98Uf/9wfHT72Hlf32HVuamprQ7PrBBye/8Pl/vv++T2xcu33NmvXhBOKg&#10;EYsWrdNqAQl0iRu/OLqmczOtMg4Pndu3uRED0G9eeO/a9dHzF8AwPrJ1sO/Iu+eJh5+6FWFEM74a&#10;NYSlMOJVb9JmQz0ng/tXT1HLlezNlWgXlbnXHeP4Rl2rrIjDNV/NlFDKXgCqAuZsbGJwGYSaBAcM&#10;gBM59I4RkprFtAj3d6VYluF4pmk8UkK2xGi1NbzHUT+pRBShCq4oq6QQwvZ6PRq1FrGwVAYeQMhA&#10;qUwOfwLYexE3HttquZ4WAw36yLHjl0gjXe9ieLpcXJwLLJtcHZ4mu7yWf+X55zu6vOWSngRPSJTi&#10;fEON3OFw7J6aXdBY/47mEtSyEtHk8V0dH3E0+qpVEWI/bihoJU/Eoxj2cHkFl5ZjMRSt+gGKKBHM&#10;oUeXRwkyJiJKSZqNWlgkUomw2t6+as8pxqXUSnJpUSYqNTpfrqJklCq7iSsmlhiNEYMZANlAFJgt&#10;FjkqGA1Gs92mM5rx5xLEPGjbQiWysGI0uVYZ7mIuOTlldzcIVl2unAa0rq7Hikaj4wzFEi+3NoRS&#10;bAOlHzn+01sfrGm9xbdeyhbEh6/NB+djrx7cxCCkOpWOkhbq0o0bG7cdkJVj//P1J3fev25gwKpz&#10;teQVhiarulZNqPXGXDlQiM7BDVHVFR3DEbndFNMyIO7VcOdKZjRavUyvwSeLM9CI+UQKKUVVNFBT&#10;mVvyymK4MhHJLaRywiu/PaGRg3fDpDtZHtLfHJ8ey/d17JJFFGoFRqYCV4nl5ocdXv3ZocV4snTb&#10;bfdhJamk4YcqgT3E6czwveCkh5iPtwyJWvVqbXT0+jPP/dLtAzmP1sAWnEpiDTo3ubhu7RaaIK9c&#10;ugq2LChkGoQ/SBa19ga13mnCkKZRsri+JmcnR7o2bUnRKnlV8lZrnJDPSQLyEhND/kfu+1Qun/vi&#10;P//Lb1/46+mh4csj4xevXocZxmFz3nrLwScevrPNa1dSKo3eZjTaGps677n7oXX9gzql8qFDt45d&#10;OPPu62+duXjp6uTo5aGryUCIT6G2N3by4pVfPfvcL/73Dzs3bXG3+jR265FTJ5CHwlEEKdGwmssz&#10;yhi2hupIhqMLxdCyHwUDWFuQcPrDRos7oExCObWaQ9MPqwLPuMQXUik+W4AeIUPWIleQckXUOBaT&#10;SaGQx28cuiykB9yExZo4vziP1jun04k28VVSJeh0MNGLuLpQBq1Bq9ZGwzGUvaNIHuZTWFDhEM8m&#10;Cwyndrq8oGzCp0/hs10t1CCQ8UWwAhx5m6sZpjWgZVAlB/LcKm4ZXntUReA/gC03CWG7iAAz9gMA&#10;0iATAxY3PhcdHky+KvFSKpa0KCrIGTU6TDY96zZrgwtTiPM1NbhEvnTp/JmhKxeimbLDZoWk4nTC&#10;YcsWS+W/vPCXYgGuZd/MxM3n/vSnC9ev/+RHP7j/7ns+9/Q/bhwM7VxzVIXGpur6skIyGErTs+Wj&#10;K9nH/kkD5v6FF1TScn3LRkGp4VJ840pQFZw2680bbdu77Fv3lGyeIgsHO89JRTU2jPVCkSol6DIQ&#10;FOjiBY06mcl4PA3pQkZZR0MqXatUtEpVUSgh+hkKB5xum1pn8Idi6K3nwPQopUvlCmdylld363gy&#10;pJIgYEOgUqsNBj3m22giZDNZQKyEHojXAoXrqhx5F4JeVflh50yhKEyogmYJzx0+9lW0NW7DqPSB&#10;AU+Qyxdi8cfuustq1M4Gl0QYBlLhox9+jAxDa2tDNLJ48dxwR0tvNJF8++jzd9x3AG2BAknkUa5F&#10;4kWrLPKcmE2Z1TWMvjD3VPM5i7cLdaVqkrxjz4HF6flyoeD1ODCSoxN2bnHaoAFHDr0OgISJ8H2p&#10;JblZJMvBeNTv17msGq89oCik8WgqiQJiOwwcFypaRrm0VrIo+WcWwabDKIhLMF1jq+mpjLozkpLW&#10;uPBUV2kZx8Qnza2+HGXUiUJIzOiaPFW67lRp87PLTqtVbtKl0HUl0cQSKlxrkVypHkrTaB7X1JaZ&#10;atGqczq96pgsPr6cKiSLdBVhiFI16xRF7vRlV6mu2bMxarKpGdiYKdqphebOSyyukMZ8GX4qnFrZ&#10;cBxJGwwXGFhhIqjzKSI5Uw9OaQoJFSC16XBeLFUISBYaMAtJGSdU82VZmbC4cjLFSnAFrRsrwdiJ&#10;88Nf/dq/s1rmr2//4Zev/fruL91hbK/lqETNLHZ2eRAcAy+gEDWb1TuVyk61cTeF8YdDf3u/Oz8H&#10;5eISvWuxHLXLltFD63NoX5uKcW5rb0dDm8+xe7AH4alQMO21aS1qihWgywgkWkvwHcCngXch9ux4&#10;meZL+UQGteDg5AqwTijUdCWGUBChtxOrfmOdjHEVgGaPTDlMjMLaJmDVi8Opjm8dq1eg8EGvklDU&#10;x5aypaXZBasDKBMLUvLwkOCNE0vlgCFG1Skk+WwmXyjwOOD8wSVwLPxzU3gvoZ8a33Pw+cp19OKi&#10;Ohff4GqWzpaUhaI8WRTDVSFCiikahZfJMJOK6zMZYyZXj+cT0/M4NzmXo0JRQqmsKvD9VicuiyWC&#10;DBYr+mKKBLoim0LDEt4UTDlHZFNUIW0QeZMk6qvCqhaG1h0RG2IOWMdwJgOjiNvm0khKGhkqjMb1&#10;YqlaxpesDHw1Q+ksJpUGPnu1Ua23apGE1ZZICZRVHCngeWDfjqey0efDrbqOVQjS1AodIZmqokwH&#10;u5IsE05MaeFwlPJVtALw0PfA5UgQUgnG/gqIVogVMhSDa00+TinkJlejvrWHGCq/8/0XzHrDjcXh&#10;Z478om+HuyYPi0JWY3eNZssZo21TX6utHkeF+Tt/fMXa7tl6/0FJZvrg+Q9DoyOPPrXftcFHsLaX&#10;//zXrq62c2cvpgpxRs2ePXNtoKcRpXPD568fvnWn1To4tLgwtDTS4rLBIHp+JXDp7LCPM23Y2EZb&#10;isWVIaN3q46zaxnrpXMjb7364dgwnm75vXc/9sWnv9rS2oHk3PFrR9R2tZxCXR0fmZpDkxVv0EPL&#10;AAGNxVUsGc+0dtuUMkCTZgMJlb3Zqdd47GpZs2OBkoPmtF9vcgz2zi7MZyrlrv7+cBzsx5JJZw4u&#10;h9f0r4NXHH21TT1MX3/Lrj1r25ut9+zf0unEGqTMpqOGfFqVDBL+uWLgLABp7U29Vne3QNqSoiYt&#10;IYZWR9MjOCoIYcfDEGNcV99YbLQPqNpUOsLaY9hRrUOa0fe27Hr33VN/+v4v9u1o8tohTsO0qVVb&#10;WK0V8qSJtLgUFktFy6VQfwHZhYZDAHQfeGQ5nd0i05FLxdhiOeFPx2QZeTyaRlQlGEqaHF6jy4UK&#10;bkB6aSSzV/ykyqVQeTLj08dfvvbEFz6TN2njAm3m6lYyko0GdS50VZbLSULI69eu6ZueHqlUEl1t&#10;bSSObEWsKiwLhZXsxHJ9seLS2pFwVJQSekolyFigrEYvnWs1MTaBvCpE9e3di3PhDfv6lSqekkQT&#10;Y1cTFoUIKLXE16o8Al4Al7rtWkpKZeNLyQTskZn4nGStJORCPkUduznU/WALNr7pv4b2qLwZXla2&#10;NOzZsN6YmaMWllvwrj701dc//BgcYlaIbnLjYidOfjRN8FbOatcY5Oqm6LamvW//6eilMX9bX3uJ&#10;yghMUufG7QwipNrt9aIjhpJITs3PEMtVD41irmN/GuGatG6XtX52qqdiymcry/s2djX6qGLIUI+5&#10;NPJ1GzZtuv32osl0dGZ0tLAUU6dMSi9SCQN2iz6ZbteSUKaSqcqFE8tT43Fa1vjqr0ayJ+r35Lru&#10;t25bu2XN2sd3um4fzDHFd978098+/JucV+90bJdtsxHNpgLUaF69fHW+ddMAzWjH/nTMe7OgKpeC&#10;M6PyRXHEyM90sd171nuUGsi+fzz7wUokWAskV25O3hiZKAq1Jx97Yt/23aAwY9OqhyFHQWkYlUGt&#10;M6OCjWF9Lc0NzS1NjU0WhwM3mcXl5bNnzz7/wp///PzzmC8APPM1unGUx6LJ6cn5+fnAl5/+5x07&#10;9gvlOuJVuA7lCvELZ9/qbgU7jK4SMExpj77ywa3774VZe2b2msdYMjgaHvr8EzXcLgTZg3fuqKSi&#10;7V19xIE7+0DMpYQyzACJZMjb4iYJb3s2quUEGAQMQ/XKZKmwval20FXPJg0a2yLaDsSCmCsqGU7E&#10;dESQqjoJRi5C2jVShgxXCcK8GqYeFlOKVqHMZ3MEUgQIkWE9nyuh/lbBKVF4wleKWEJwSnRC82q4&#10;p0olHC0YQXCi4NamMxk4FDsqadCusU0C+ojny+FYFFA2UsWodMpsbMGoDsYzJ7sHt5wZWt66a5vP&#10;3ff68yOErE2nOzi8YikaBpTqPa2NdxGEtSBGYukbVi2hrDCM0hzCrUgpjI1eaW1uhWAFdLZKxWUy&#10;yVwOCw+2yovQDeVoaiZB2EAcDLc4I/aDQFDoAZYVsOgtZrMJndFKSrXQ4kw5l2MJNZKCqWjea/cA&#10;ZQvPBa5O1SpqjQ0kwQir6AYCP65qXVaGcgj3Gx413HcrBbEQhx/O4GoVpJwYGy8nks7uDVE0GEAQ&#10;CUW1jV60TOWSqIwUCacjVWH5xaQQ+OumW9C8Srz/DvcPD/+fmke9Zd8mVazSbNg5FeufDdrQiX14&#10;oH38xstC+ciuO/7JZCmAWDQTrRttUjUTUamsWJLFFgNGsyupSClXgFPhZPiZK1gspFOJpMFqwgGM&#10;+VCqSAzBlUQNamByRT8WbDSgKGJ5ZXmGtloJvd7JGhLXF/kNiHZq5Ysg5jNaX7NNZ4HjAp58IR6l&#10;o8nG7jVHLoxFYolHn/gErv5wvgG0sjg1arQjWwy2Kz53wH1EjlZcuXDiP3/43SuXL3904syuHXu0&#10;nDoVia/r6vvo6PFNO/bYrfa3Xn9v/drNRq2JpSmWImYnJ1o87WrahEsF2strNcCfgwpKTzq9mCS4&#10;MgKu5YJSkyyrVybCB3fvjqQTR8+dfexLX4QV9tZ77n74oft37d7e3d1msxinp+dliPU19hB6D2u2&#10;K/VmLDe0GuPx9449cd9967u7enp6bU1eJehauEaBMTy3fOPmiLurvWlgDWaKD98/sXvfLqgdwfnF&#10;a0dPD3qbWyxugOxX9WGJ4ihVPSdGZqdNBl1bazuWVKlUEhmAVZWLJEolngX7BPYsFeIL+MJxWhWn&#10;4Tg0jqLf/u+xQ1al5fAvqSgTdHg8kwKA5mMjbe1tBgO6LpVKJQuFHgBtxEVAeQEeJZ9D/U0d7Eq9&#10;zoAdLEy5lRIfj6YsZqwFsM9GYrCGSAn+k/hEJNSyK6lSJmszGaCIwyuI4QAzFZL08IgBqAX0Jy9g&#10;RQjyIU9p8lWYpeRwYIEyVSllMnqOQyskBBRFWXBojOW6kM4Vh2/efOvd9z44dgL1xql8idGbNu7c&#10;u2PfoZ0HDu7YvW/v7r0drW3AjmHfja3Xho0bm30Np058CIZ+vVb43v/79qbb7rp6eWzx6AuP3lKS&#10;m0JV9OTUo9paspSxvPZm8bGveNXu9PAZx9E/hp+4w2sxac+Nm8f5BsHmUOrrnXduLTZ0yDjUMOQp&#10;ISmP+wtL84sjN5LJMG5UMOhSfNFJa2Zmp52NHrxwXnjmTxePn3Rp9RpkYf1LVrcN11lUnAWXZgql&#10;arIodwDZUYdsnc4B8mlyYXkICo2AQisSbiKiKkJ2VyKqwhGMf8mvUaoNHOIoaGWFdA6mgJBORVf8&#10;84BMY+OKaOvywkJgaUUhFYFRwYSGrRHUdGwqZqPRdR3NUM9hsLEyzP++8Mfvf/dHLb6GibHr3/nO&#10;v27fvN+BfttUKlGa69vcKcjIDCGD4+3vW31EETVIXASjfmIVbRDV2RohYWjkqApM45hQWUz2liZR&#10;QySqaa1ZD8f70sICtiLYxGnltBYO63QxuLhS5Cue7lbapMmJOOPg8iuqBIDngGiFC7gCZ1cSvBYN&#10;FGTL6umVz+qAmATtPHChZF6XL5AbXNg718gabcrNSQZ1jjCbYVKo5AtKOOXlDDxqmTLDy2idVsHq&#10;o2mA1vNOnQ3AGcbA+sOjKzifNHqa1BAqb93pVjlNjJBJjd5YiaYkyA6jk6WFJcOmXlGjTcioBNaL&#10;4VglDqStcfh6sK2tVZxfaHZaBUZRiGXNanMdx83qBoaXBRfcmRDAXqJKzCoKAn5ruEb7w7nAcjC4&#10;nEczJ1k16fX5cqzdbC8VMiraNnZtece6nU6H/ur8+e/85fvZMn9+4tr6A1ZKU2xsdcOEGV2qBWck&#10;st68ElTEcyqvoQPNHJKuQU41x4P5MmUY8scO7fGtgzjENi6R5AsfBzo7GtJz1y+ePpMlxQvj813O&#10;hoMNMGCtgKVU5GxaERwoHn2Qq/U2MvhJeQUOOZQWajQ1lqlg1YOgfgkiNMeYLBzahBnzXF4ZjsY2&#10;N2nsFk2EbhYU8BrBvU7RolJP6lQyNSi9fKYcXAlA1zM7nPg+4rWA8wwvkCKqTYAELOV8DV6jHt9K&#10;E/jlei1bzmXy6Wijz6u3OJYTxblIBjFIjUaL77ASLGMiVpeK5Xw4HV4oRlbKoaAYCFGxnC4lcvGS&#10;YiUDkrvKYas0OLMm3OPl9WjSgd4kAj3UMt5uz7IaE4X9KCRVklWzqF8BuRiNF9if5TNpvIIYaEOc&#10;ERZavLiUCmUJXLt0qdHRoKbVtRq+5wALxhKQW4ug81Z0Kr0S/13A7dcpNaNVskAhcwXswNAAlkob&#10;/k4iTiUBbmCgowvYyRFsuVIPBVKUgsPJAVgAOM86AxMIzAH0oWNUrETUQN8q5o0uO4xziGHJZLyM&#10;Byola1Wj+ZqCC4egWPEG/+V7v1Th+IOf2HPL/T0mR7kohmKYrHwtE0vJNR2bPVzSDP1qFqqrtn/P&#10;gMnlFsv5K0deHej0De7dKzMZlSSiYWJnf6+71ZVBKESoWsy6Df19epU2HgvfcschZY30rGl/99yl&#10;G2OhDy6N+TZsWtfTdf6NF+GZaO5vTkUTloZNgCKVChhLxTsPPrJp0/4d225xuJpKYvXazeFn/vLM&#10;lH+spb8V8EGuDMJX2NLUXNHqsCdksYbPZmoIX7iV2rKpoeQ2RqOF4I26x3F+JqJZCu3X0w7/kmSw&#10;n524EUzEth3cV4SPCtZfvg5nzfC10R1bdwUDMQLhkl5NRihg/2N3mAuljFwmJCKBXCpGyZCSY3Rw&#10;vTcpdQ5XCaaYWi1fraShRKKJTIqXyVSdWwV/v/vrc1P1G9qqoc2nj2vGG8xeT72Nw31SnqfpfHuX&#10;qYnyBRPX+rob5YJeTtqilUCdQlYGw7MGSddynQYsB0YDkF4kAC5xJpeFGslatY08q7NaerVqu1vj&#10;ZdV6s929sByT0SpXQ0umVGDhMhVk8kIuXhIKhCI5Pzs3Mn//5+6We7j5CBY5cqetmk3FONxzFEQ2&#10;Ss1Ppvft2ZXOJ1H60tTSJuDySVf0BkU4vDxyZiH5+kJLlLN4rfFCDM7cHGnU2JxX33unS2P0iJoP&#10;wtF199yak3AY5802lmNrqFHWES6iroOgzNeKcoHI1QAcqK4+sUbkqg0swn96yS8sVfXqsUup0Rdn&#10;9t7R2YIdyvV4ezar0NSulZJ9e1r1Qvr0sYsNt9zW3DDYfmDr27HRU4sXjdUAyiD6FZ6VceGdE6Md&#10;g50eA50lFrvXd9gNTWePTcA4hY1XopYlLCpXpw8XYK8XAqgJl4yAKp7RRBNjK5HrGU2XyQxOzYVE&#10;a94WryYvKrMeo748u5gcnkxPLSaD/tUK+AZzw4YeU0/reCF55NI5k91ikIhmtabZbGx1mqxKship&#10;hKaLsZiyWLa+u++f916mevZsSH21+0htaOLEx8GXPsKFo/dTt/TcccCus43MXa8o8bA3Iap65dz1&#10;Lbt2w4v7zi9fdsj0mWKqquTh7P/AGFXtbevvbXGote6mhp7efmQLkbCB9Hbnnffu273d63DEA/7/&#10;/P73Roau7d+/DzRvdJj/+dln//3fvnX06JFIPDg9MzU6Mfaz3/zy2eefe/eDdyGh+pq9sArNLc0C&#10;qiyK9S2bduzbB5n9jrvvfri1uTOfLX7/Bz/Q6jSIsl+4fLqzzSCvBswuEy9T59LSBy++f8/hhwFf&#10;GBs5Q1XnOIvL2dfe1OY8tGefheGFXGLL1oPE4QcGwL9XA5ZBK8rVAmxtWQ32otEVBmBZc9uMp3S5&#10;mHBzDZ063xI43ex4I/rBqrIi+vWQiGNhe6ERQ0I3FPhOuFMgIBtLMVYD9lQCL2CWSSfTHLxWSCIh&#10;VYMWRmxDV/9eSIbIw8GVUNCfAWo9g2ASvnwczyO1i3Qqw4NNj2wKNl0K+Ggq8NQFQkEAJJwNHtQC&#10;ItKlp8VCckinK3f2PXD0XIg2iy2NTR1N68Zmrro6bKJ7b0C2la13GqhGNBOzhmoiOuRQynUKdREd&#10;6UoUHsmSSzM4kNQqdDSvRs71ejVoE6l0Blo+rHpy3HNpBuBD/HLA1AFGaXWJhfyrjI/F/QaDWovq&#10;wXo1ns6rEaPxdpo4A43CjFhAr+UQN+FV5kQgDikFUxVu2EjWYl2AH5Vaq+fxXof0xqgoHhXEIZu9&#10;oSjXlkuh1Mypnra+POfI0AikhRncBNwezAjp5Syn1PI2dULiFNFK4vpfb71PEcxwwcRj+7gI0d9S&#10;t69NTy5A5FosayIrih6xtq2lZ2Umv1xKdvccVCjntDbrAqwzuUUbiw/Qp5Ab4vO82dJVpKVoPYmM&#10;nlNp0qGbTMLxLMvG45iHlSSTIWUpTiFg/SPOo8exXClbSLcBJw7vr7pEbYcnPVs//ru5Xfs8tIIt&#10;yGWnioGcV4t8NroDapQCMAbG7lQ1No6O+6+PXXvg4fuRIEQPpUIGr3ymkJvLFbIkWkGhMCrlR979&#10;2//9wXdbGhr/8LuX56ZTi7PxXVv31oH7Tser6K1Sa2GBSGeKIDysGxxkSEnFyP2Ly90d/QSiDxwd&#10;kCJGSuxQcon5ILi1WFZAkk6LtUxdqZHZLn9w8vAteyuy+tD89MaDByB6XB4b48AFlklx1O5MT6xI&#10;yqjBPFXgz8eK54L85XBlLp+fTRYvj4+u37NNAM8RZlvYZAHEaWxoszl6vI14tuEsqapYndEkF2Uj&#10;Y0Ob1gzs6ltXng0snb+G1SqK2iCSyasyRbEmhnOobgGEgOer+NfhrsIYD6UAZlEwpeCBF3jRz8RL&#10;WHCwBFj3PGrPcFkGLJlR8KB9E/U87I9FrEAIlmPSmbTPhzo6HSxh8Mpi74q1El7KMlyesG5Vsnqt&#10;gcZ3F/+LuxaPrSwRDkbMBpMaOzSYCFF1TWFdxJWKRfwVMhGrlHIuFfe6HChkEcS/h27gWSThGYWQ&#10;jg0bpjeo+8Dl0zxu6IS+nKtD5VXRlBZFXgh1x6YCCxcnb5yeuHn8pVMzF4bHMuVa34YtT37uS/c8&#10;9In7n/ziwNb9OmdThVJD8U5EYksoMl7BhmC5VCjpwQ50uVpbmh9/6IGHHrz3c599usXTEMnN//RX&#10;J9Gc17tp0i3PYLnBilAoZS+9V2xq8+7aEigsin/5bXzXXT0ZTWIhbLcZHrI4zBldxrrvsaiyg6NN&#10;DF9Q5SL55QlMiAqrwdm7FlH16lzIFkxaBFkeg2ZdRFUUmPuBmQUhWtje22czwPsEiFpGxtJ6eDOE&#10;0pw/Ec7IOhp8JjGJhycELpvNA+xqWcKGQA3zMzaQKgLMA9yzkW6hwS+J+iPA7sM7jBdHKZdbWpyt&#10;S6LH7dCooCBRGGvtTrcDvTjpFSGC3S5bV6pQV1tTyE9evtDudmsZ5UvvvBidnxncvrW1Zc30eOA/&#10;//M7G9d2P3DfkwIv//H//M/G3e22Zj0A6SkUntbSdRnaP1HUkMAKaToQMxB5dEnLjY1GEimR1Njc&#10;jNXXRNosKaKeQf6VVZaICgZ21F5BOsKSpJjNZ2LJQq6gsVnMPm+ZQU2XTJkvJi+NENN+zp8uhVPo&#10;6oJ/NIkpUaPN4rVbF7AwTgJjpONomcbOxeYEZ6WsXIvyEZYsZCpOMQyjWwrVQ6KA4vq8vCwzqNE0&#10;UF6KmBUsq9dnGMV4IqxxOBVmXUErQjVttLY20y5xMsyCqynLSXq5oFPWYKZzNmqy6eWluRhVc+za&#10;LFjhJgJmLlcYnVCXeayliBI1FavHs0G3IDR7bHhGCqGUU++QOCxXq0U4yPMC5x2Um5vqnE2hsipB&#10;C9IYWIvF7nKhvNlMUfl4Jrg4q8lHuUpUX9cHJkqjp+YPb96ppjP/7w//tvszBxlHcfeeJpVJLCkC&#10;FTngwfrFq26NbJNR77C4TBqrKzF7bX6pshCrpfja6bBrIli+tzW0xigXGMtyMfLna/Et5q7ZGxMx&#10;1idZ1ywvTv3TbT3r1CVGghBVEWjg4vN6IY8B9u+TFY4+UYHJqgTgfZnV6mosi62mXASnIWeyGVmd&#10;iWS4KE+en8+47I5Bk1QspUNsk0KeRIpylSQoUGqkBgl1JSeEl/web4PeasHRhvQVZvZVF6ACCX3W&#10;oNcwSiISCXjdDdl0Hs4kbLP0Gk4LkQRHHKWuM7qMQBR5MRoN2/RqRY23ZVPF5UB0Yb6QSuArTWGw&#10;dtq55kYSoQi3C3+YzETdZUtS0GWwi5OVMjGlnYtrZZlVgVZF17CRUlQZfY3TCxQ4dMoqcn8kbFeA&#10;oRvQ2oUARwoU6tXXDo0Lg1AUrMgyMoj7sdlSJZkvyjiatuA2wQp5vhzJ6UTaqNBiuKpBZUAmSqsV&#10;anUg/ZBwUK3CeJXo/QMoH1IenJMBlPlIpFqjzOSWhFpZCU2L1pEyNQpX5BVZOhLIx5ZrlbAcwAbG&#10;WKuXNHSRBFiekCfTFbOzQ0ZpoQEml+e7rFu3bDtwbPiDk9dfO3RLa7k4k6wmSiZNhTHkV6p7Hes6&#10;qOzy8ITG3tK6F+OzgealdHDMacndcueddX1XCdlZBb9+w2ZWp/J1AsLVthaOpcHentauQqqwYdMa&#10;h8dTo5YzsdTdD31T1rS/ZcOOT9y+d6BXv+t27/rehpHL06rGHcBCTU8tdTYPNnl7WaU5n66Mjs2+&#10;feSDs1fOXx25snHnxjvvPyRTwfrFy5Px8OSsr7svhbyuHDAXCQAypi7ITKiAAxWxrrQZpiLRdCXb&#10;aFfV5qZLV66LlDAUH7E19nUN9NcA3QDEn9VAHDPpbGdPX7h1/53ReAo3GbpVU1+9LDA8ujjNemQu&#10;JKtB1eirGDUZHZs3qCKKlpRkqRMOLAlLeSgxsH8K1dpqxghsS388f+yHo+rNEpkS2po0ipZim2l9&#10;q2x7Gg8ZA2tCTEalOlvubt9q/fjK2Q+PTM6Fk71rmxlYMCXDxWs3jr17shxId5sEspaHls/TaLFB&#10;r40ZqOnf/P4XP//Wz3e2906eH/rKP39v3Y5NrFqHKkKU/LJmfaFQFOMlTVXRajdNLk+omoiWZtvg&#10;hm06j1jjKgTZl+dZzljjCDY5E7RqdErSPjeZ2b1ndyyJ0EnM4ehWyHXY8ZOUQa9uVMhMzTcrzImR&#10;pXqk4sHsxqUZ9SqjbGpBm8x4aPZULlexa9JC+vjzV5s2Glm2oEcWQe4hRONqUx847CWFgGpTOEb4&#10;jID79CouiBIqiRyXJe3Wk2+NrHHr1t1i40nBfyLcrrBma1Sxo7d5U6cUm4Q8W++3ybgFpTG/cfdm&#10;ud57bDiRzDONSvU6quYRisePjc2mTMQ2P6lTtNo6qtPKi79f8i9kPV1O1lcO16bqWkWeYOCe4hhL&#10;jE2s1G9qKyo33U00smoqa70gNpecS9IyBud2j1lnMxu6GmR2LWtWgQaTmpwrTPsVifLGljXOTgUC&#10;20hknJkMLBYqNEs1q5X39vSutTeVs7juNrYs1h2TmYYDndd0U+/95Q/mPLX9wO3bPnO3eps3WYoc&#10;f/4v3HJeFg8PNDSX4rXX3/9o96G9nII+cvycqW/NdAY9ZtorJv4bz//Xfffcajaqs3QVewYbr+l2&#10;tbjXtjf2dqoJZTy58v47b77xxmsnTh7/t+98y+G0z60sfPdH3700fMnT7I2l4zPzMyfPnLw+OapU&#10;K9t7O3RmPZaECysLfQO9n//y5x564OF773oE05SKxQpHVa3UbtwY+dq/fs1iMX3yk48hxP72+69s&#10;3tCMjbjWrK3INfFgafz8+L13PISVyfD146y01NA3mIJjj6xgdVSKz9n0KrGmIT71j3eDSFTIAbMN&#10;ZF+VKtddFeZjnSdUqDvUMmiW9LmILRygNtj8HjXg6A4qm6PVoNoVcnnKqKnCWAJJGyIPBUNQTZYu&#10;QQctOZW6Cowa9TKsA/lMgw1V4dWKHAKvvBSKNnE6UGErhQyGrIamJhYLO6sLuKIcD+BsDpnscizK&#10;5WtkpRYPRMOhOLI4wMWanU5kr8GGVZD1aGg+uDwpUbrWvkN1yu7y2F984Y97kDFyckdOvudracFg&#10;1O7tnA+Xp9Ah5mWyykCdzBeKJU6vz9VyIEeoFbzH4hifWJbJkUHxoktQFOUqRMOhHFZQGa8oSZKB&#10;hkg3K6kxFgpOBBqLsZW8YNUo9bWcxuBJoYi+ViwGYi69uU5TZSVtcnnGwdzTWdFbkFKIOvi0s0EA&#10;XjVqRbWaqwMBHF1CMlEU0Tu86rDIzI+ILi5I5gxipjx6A+pZrsta1YlsIl5OpgsNZiuWdwLcGiGV&#10;1Sao3dFSXVGVCbPnD+2oZ0uJy/NrenY3puNpLY+IKeOvksuxULOVCY4N7diyIVPM+hMV66C9JlcB&#10;G9li1tazaacLFXUYbKRaOWtUCG0cKDfppXlY/Qw5m8Gvqkn6OlcrKEJ+MZeSGVQFrIQUcZXCyMgN&#10;hUK4SsQkHV2Uk+HYnEWTc9toyVDQ9jbdPDa9mAVZMe2bjawhurScdmT2w5yk26bcp3tlfu7iwtV6&#10;+tYn7jKTSK/g+i+DBxf76JxMFhwfdiiEn/32j7//9a8+99Rnv/qNb6LpwOrxvvneOwcP7IfwH5if&#10;djpd7546jReczW55++13Nm/eynFahPuy+aLNZeV0inw9V5WVpFqOMCkJDzKj8tlL1yyVshMJl1o9&#10;tjr9BvZvWFuVas+/8Pvdu3ttVlGvkY+NrUzMFhMFzUKyns/Hi5GZQnRUkbpqV4x52VmvPouL4itv&#10;vOvu2qd0WU0sY8J5qGCNNBZBZmi5CiRoFCKGM7NS0eTUjV65gIFh09btvp6elUz2+KWhGxPTMNJJ&#10;QkWNWBgnE7VOkAqL0BVwOdIYKfQ+KWgBSkY+h2tUKDCXCk9SgKNAdMANCPdedBHgRkQocW8H9Zik&#10;1BxfhYEpn81iWPK5feXiqlEI+y1+tVwcNevwcrLwVQJDgHIkGf4R66pVEmU9GPJrNLinoe8Y1dQg&#10;kClhO5IBEkIoS7k8vLgzc5N2twOBoJpCTeHIhMcVNjb8D+Td1cK9gpCaL0ZGdYqUW1agUqOy2IX8&#10;wnH/jQ+Hz3343jtHPzwzFKowlr5t9oFtDx18+ME777/n8L3r123S271ynblQLH987J2zZ1753cs/&#10;OnrjyKVlY6CssNgBOgxNfvjcB7//w8RQjlCtqVBKgS6VSwsqRUHN1kYnhEJ1aF9vsLmUo7CIs8ve&#10;PW8NS/o7niT0pcKzv62293anuVrNdnhX35fYpaVidUW763Ce6wVv1FwNVoLpcqSGSA5rby7puBwu&#10;YErKYLCxhCkmKWPo7TY7oF1yYEibLR19bZ72RtSLGx2m5fAcWdcBT1rHFdXRPZdSW+29SimrKYeV&#10;5axcReNrgV0ki3p0uaQk8N8rgmWN4HF91UPMYNGJdhIhU0ZLRAnVdW4rYdJVaTIjoZABHWqwDufA&#10;FFebULytTc6Erai8UmKLzR0/OmSkbQ1W7vc/+/GN6+Of/+I/cgT1H9/6FmiY//LP/6Q0kD955t9Z&#10;T3nLrRtQpbEa26pFUIRgFqsOcUpFkgtiz9kE0dTTrsPOUa6LoMfs/Iy5uYV3WhNywDkwD+IiAnMn&#10;k5Ur0gqIv1qHvAEdAJTFxDrMNTWWEsDliWn/9NylC1aGbm9vvebw1qIJ8eaU06pN0HxRVtOILIdC&#10;GQURS4Ya3HZS1Hvo+kIkvSjXNTWie3KpvDwG0joIiRgjg/V6cX5R6mzM01IDcB1DMxDFYup6EFyM&#10;RLzb04KXvb5SkzNsQlZLQee2m1nQzOdC5ErSpIAkpapSpN7usPiaabdX1JiqpColrK5e27wdtNHE&#10;aIF4MNjbvYFytr3FoKfAYNKPLMeMXlUJOx6JK45PosYlbbahlbwm42QS7AaoGEfvjhJ0JYSs6xzF&#10;mM06q89Cd1vZ9WqlEzS+46deOnTovkyRujy74NgoJ/sJwVbLk3Wz/L769B2LHxVv2+w8uM7W4W5u&#10;NHpazaLkWbPT3rhBmKoaI7iYrO8wcuY8dkTXz8ZEY+/Eiqyx2bRp88C29nYqP2GpJwdbjSJZytNy&#10;IE3hhl5FnMvqFTTH1bBxAckdaEac0PJF/6Jaj5IPkLKlPB0lyLxRZdFyg/6EaXhyrL9VMWilSgUZ&#10;NMssCYM7SiCBjaqAWY+dOjBbE+NXGnxWjiEx5COhVCAwycirinpFVsEGWgb8lCIv1VFKPKHm8nIp&#10;iDU0/DOod4GCkIvPN9hValLhMNrFUjUYWUBcghh9YWz+HOFRVV06bXd3VWVUsja5TL1KvwByUK0q&#10;SgZY9LA91yoQ2AxViZJcz0Lhr6M6qIqWCngas4h3kXL8QmoUAPBQ2BB5RKiUVBEIVZEqoYAmzziy&#10;gYjicHqNUqMq8xW9VodKLhMYqSpdnfVSYASprXqDNRpPJLMpJUsDUoo6LLIKMiMvZ+rhdJTWAcIs&#10;Vsoli1aPW6tUhUOzqDGpaRWJHynSBfFUCmIzXnFYeqw6SXRG1mQhdQZCz6bFDHw3/CoHRA0vUD6W&#10;cXIAiahtcvOFNy999q4nfG7Xu6df822WVWnl8z+/Uc5Yd2/ovz52OkyuEL3J5hnQrLSyJg+GRBQ4&#10;421ZuD7PtG5OWzrqqKphU1CkVnMKVXlGFoVFUSVpjTKRFcMrM7GNG+6rKslo6LK17+C5oArv4qcP&#10;trukrBIsAHxYhRjaCAmt948/eGb32p3NditLBM9/+L3f/vgHwfFnPOorG1q5Rw/taTbqjXzKVMzy&#10;Ef/QxLhj81rBYhAA25dLahmRTqSQhifMzfgmFFkAMWqs2VROZdH5pHE25xs6a70b6e71QHrQThvo&#10;d4CPKeVMbinerHclAsmBTdsvo9JRKdvonVPWESiWoP3KaAv095Kk42VaBaGv1ZUCVqi0UhN3WHLq&#10;aPhMjr8gr1QZqrFiFsOqM6nqMY5f/ui12M692/zCPNOhNusHG7itwATZlBJWGeH5KXjOi/KCSqn7&#10;0y+PnH7rQnYluqmthcO/mSz/5Ae/+fCNy0sji7sPdml1Yjqazs4nbXTOQiSMkBVKpTZHrcnGjQ4t&#10;vPnW5Q3rmyTZIkz4yWCmw60jsnKm2AhaJEFU5/xx0tYmyPERTIoVTOMu7PSmEsm6o81ULyljizWL&#10;JW3RBZKZHZt2BmYCoTH/QEMjU81zNIca87hfkv1uuH5x/rojvtBf1a6zzYXnwZSC2afAi5PXxjr0&#10;To6nrobHm3Zuu/barINMdG0uFpQmimiRy9VoWlIh0ggzvpCzlqE1KYtyl4hoHxsJqs7mzXmJd73x&#10;nauWf1LZ25XqxfrMz2L79H05eT2xsVW3Zn12atLNMlJTfxxwIFTZyRQtTteaHZs/jC2+On7VZ3Jt&#10;rpm3lTTaG+H/vq4wuhoId5Jtj7WsMY68snDlhdTKHCt3GsruWEBxYZFIBYgpdGQIQXipnC+/cK7P&#10;0+kYJ3UToo8x1SKV5PautXffQlohRKsVrMZIO5SsN+/1CtigS/W5ycuUbfDkpVG0R5PJQt62bX5N&#10;w+nwFSIjWK2KG1LhXFp7e82hCvvDuxjmcOOdvesG9u2UDTQiJBWvVyU9t6ujy1LXD12Z6GhZi3X1&#10;0Pjk4dvvqfASNOUHnn68/dDmP188LjqJg4f3w+Hz8cfnfvbfv5y4OfXmm2+NzEyN3BwZvzH2lz//&#10;+cL5jyxW24FbDl27PvLpz3+pJEr/9d8/jacyawbW3v/AQwcP3Lp3+76BwW097Rvs5kYxV9+xbvud&#10;t9zxxIOPbdq4w2h2Q8UeHz0/duzs26+9/8rZs38+fvT1V1/vdrl+8MPv4Tb26pE3iMSShynK2lQZ&#10;Jt+IPexS5uNw5tCDT1bDyRPvvMpYWIOvp1zl4JMHVCONtiqlVYJGfvcn9onVGp46UHnQlBcPRoyE&#10;fszkFJKpBg2Pgjb6YpxGE/tObbnHng0gtazMEAAGq6KoVzdosCpGTxwwPTxSHghOJTJGTpPVyVQQ&#10;pmryK2OjnpYmBViwq6Z+hVLFSOkCDZMpbvurpa0VNHnBnoTkrUZnRP7eCmskLGhAzZJkWcLix+Dx&#10;NcCPQwMABEpRvpwLRCYuXjPLdZs6dw527CiklUtz8bnplTpPr1u7De/cY6curFm7VUwF1GLa7WzM&#10;FanAcrLR6FXXJD4WAWDDovXWsialYAUmSakuTi4cBX5co9Ijhc5ncE+GFp9eWvkglwrHQ1GA0wrg&#10;UaAmdnm2wet2mTWh5ZlkIoGMSZUFp0NRSWS1Kg1s7QL8Uhq93eQMLAZYsF9oQr1af4AmOJQJ1wJB&#10;f6GMw5SYX5orC4UsRKpSJh0LlswqTOEMxOOZRbRqpi3s6iUtnERXH9FoR06eEYBHypIIy7OepaTg&#10;dLbXZ05v6PULqurlm462NS1//v2Lz/7sz7tuvW0+CRO6zGu1jl+5esv+vahVCScixjV6PHxVtDsq&#10;8TQrkYWOlPMg7eZqBWR8waipGNdUCjI+HEGnNsgJrNZVoR1Vzo02FEWh6EXsBjsh0izAzKzk/al5&#10;PPR1FRWKzRl1qH1m9Qb75RNjp38foFj63rtv1czrU3H5uZV3k/SN1g0uxWh+9j9PT8dXziXnH3j0&#10;3gazDeaWNEDYgM2TFh1J2R3Gf/u3r7/1wclPfOLRxx5/HBT+RCbzne9/z2DU7Ny2BbvJfCLi8fk+&#10;Ojvkdnuam1ti0cTs7GxLcwvCazWYENIRoJYkOO/Fck3MCGSlgsgR9BONMTYxWi9lTS5ngiSnx+f3&#10;Duyvy1V/euGlg7duU6mBQ+N6Wrt729s6mnQtHYaN7e7BVnd/u7WvRW9Rw3wDgmfcZndeuz7JaK3h&#10;VM1rU4JEBSkUBK4qXxVpqgBOt1ZTA1ykWnM7GzqaW956522gfnoH13et27Blz15QJ4+dOBWKgnbK&#10;sDqDqFQLggyuPlGsoREbXjjcPlUoGMBqSQkjgM5pMciq0irLKpESYcRCYxYsqRLMtliZwWstmAil&#10;wJeTyWQDknjITCsZ/4p/eWUJfGEYV0GckxQqzFf4xP4+UEn4YSLzg444tAXA8YNbGmwk+LtjAaxc&#10;XW3RCABpNVw8HkORgKfBQ3Nw6Oix+yJxsjIMIMz45kLdVoil2fEhZLsT4cWRVHzMP31h8sbwwkKs&#10;TJi86w7f9ZkvfeV799//iY2DGzt87WoTx1cKofjCyNzIhx8fAzLx3BsfUryG86xJuNZIndvRhqys&#10;L5JUinB1Ow58Zs2jn8rI5JdP/eeZ1/9p6crzH7z+SiBeX79+fT3QMvLhnw5vWIJrtkC7pwr1s+dr&#10;n/uMzWRfeufdeiJm9/R3nA1lDtz/pCyTjSdHmm/dsMyobKSDKUSS8elCSXS39FTV+kSVx4oUTE5s&#10;pXF1rLOaKkvBnQbbHn6DtQKfSMatDjvofQge5aplvd5cXI5a1dqSmiooDbgSZCNJh1mj0ErjoUWn&#10;r6lQrGipVf1lNX+Cj2eVmousuwx/YIeP/R6pVCJip9LpWJNBBus4CvAQ/FCgMRpsgip809kaNKy6&#10;TevSEtpMeFFthYrKnjp102N1tDdZL545li3wDzzyOEom/vT733/x85/vXT945tx7H15464En79KY&#10;tbiyIayH82FmKQWSazY+m8ui1qk9xJP4pNvNJgr5PD7rykl0ozOOGzxusXK+SWTsJTkLeKO8DoYG&#10;ZvYQXa1irqNQMFfQFvPmXCVwcSi9FG3vX6tr7yqbTQmdyQMgRjSWyMQMzR701KKglwWdXEFk8gmK&#10;JXMqI9LyhazEcXanRpGPjIlmfdnoQKuUlM5Eg0WjjUPpkQprkHAyFYsZgNLWs0DdW7QGVqMW5BJu&#10;3jlMGTBM/70CjjBp5FZTlpD8yQiChRx+VmBLE0oNusVXq/BqQL/x5YrOZsWeG4XgKPMoVMstzlYl&#10;3OUw4tHaAP4ubl2NlKNLnEgk8cmmgYNH9zzMgTLY4fDDgw1yNd2JqIMMEh1wJoRSr2xVU16SMXBG&#10;w5tv/eWO/XeUS/LXjr8Y524aWkleVtdWHYV5c/Ym88lDd5KlCRdoWzINBehhLYX3j0bM40kIKJ0+&#10;lmpkMKSgsNd10s9MCO715sSV4RNr+/pnR86IkYWN3T4VsJ94ssGHRNAR7Spon8KIAfMe+vF4qYz2&#10;aRjXqpVIKIi5cTXOKMdjWESNiV7tyPGmSzMBZ5ulwSKx8jxLYIHMgmzaVOA1vExXo6BvplOJpfCy&#10;wWUrAS/MAOLNI4iO/kRgMaqyQqWezVdThWomm4sCYhmILIUjSwoIXowNw7hSgntAKpUS+H/A4kE9&#10;UKtVBFEcvn4qXNX4th6UmXCJ0FUKSUR05ZWUrJLFDxcjErwFppJAVZBgLAhF7DUhJpqVWB1WKTov&#10;mmQyFQ9WC6rY6nK+Kke2eVU1wj5JAYZwGUMlfIpARuDSihoUZPkh9ihhwCuxNAvBFwKu02bHx8Xz&#10;Cnm1quYYoVI0GHUlHs7AfLlSBNEKXF8UuARjQTAP9XA1o1I5XwJnEO9B4K8waGn0WlRW4IfJKMF4&#10;gQNFoCkUxECDIvB/OKShSa16rXlENrA/RJdnJpmMmLU6LSQwkb748c0W38Bjd326mEr85uV/b9/Y&#10;IFDloal5T5stnqwvx6Mdm2FFrpqApMDx2txOQc1Ec3A2U1oMShAUGIWdZRVV2CaIfJ4iGE1FSkG/&#10;KQZ51ABlQjOkZDJa+rLVXDFyo+bcdCVI3bLW1wkfHFFVICGb9QOCZWnoeuuN9zcM3nNg2yExn1m+&#10;8QpXPH1oZ3X9Gs7mVhZqoeHx69FkKTQ3Prs0mygVXF0dJrcXeGIJrcbQpkuVVDBqN2Fk0q6+slaR&#10;J+jp5MlqHe15BrOL0Bl5TksYbPGPziCmi9B7DT2NEiMlyg7aGJhY7uzsK5eE1199rc1UA4o5Xyqi&#10;GwzOUoWC51DYJ8MnmWcAMgWTs7ikSpeXLl+sFOaXQzc5i66kr0/Wz/OaOWQelvzp0XcRd8tb21l3&#10;q5fIG7MzRSuhVeJTKeext7S5GyGsqBnLpdM39Kw+sLjwmScfBhOiKgqvvPi2QWdXMMyTn3sctDSD&#10;2lstk6GVuWqFz8ZqTb4OGc0TSt3UbHp0cvGJT97p9TF8SbY0HWWpioYyaRVNtVpBpiiIEqMw+SBz&#10;q4TFEiB2Kh+m7NksT5rdLimmL8dg9fC6W+eGZnav3780sTw3PjXY31avlSqFHBL1DKA8r1yt+IPe&#10;p3Z47h+o6+VilVfSLHBt+IWPnLrUzpndOsPZ5enGvQPjI+MsTzRssZeNMqLOOagGPD2QOwqAgqNO&#10;vgqSNzKhePzqBQZpjZDIideOz6QvkDu/aNWpzB//cXSwqG6mlEtipo7fYXtDZf6a12craz0Acimz&#10;RW8FhmFe6TS2rutkK7LhM1cgbaEBptmscyuZyTcugdlq9lg0nVzzDqtKLSyfWhp6dTw6ltGz3voq&#10;PJRWzlVKAXEiHEMy9o5NG+NvnhskWaKaG5mf2/Ktp6tWFW4DC5NT8RSqBVMpkKrVFJ47j1IZBz7J&#10;0y8r1NnlCbBHZwjT2of3DugY+Y2Qrb35bF3h3PmZfy9bYEBPb1Yptrlmx8eqJi1ymLpULRGMTV+/&#10;cfP5Nz6+ehM7leVYoqm7G7a8rVt24zju7+kH/15n0IB58Mabr3/qyU/jEX38kU/cf/f927bu8DR5&#10;GWA6YhGbydTR2bJj26aWllaCUr73/gePPf4JPOh/ev6FWDT26//9NVCWcDy73Hav1zsw2Ld2oG/n&#10;9m1trU1aFZUv5i4OXfzray///IVf3ZwZEtLl7nUbLf09BRSlF3I/+t6/6/TstZHh3/z6V5/6xINF&#10;OVyUuMJV2aw8XSLPhhMDa7Y1Mbqzx97jlTWN3ReMJPAiL5eyy8t+XEGzqRKx755NFKFMgQ0I77KC&#10;SqFK1eUeJ2lM1Y3YjcsVhqhicXkivVVbdatMFD0xO64xOFdJBLUakA9wDuE+J0cWR6rjSC0gxW6z&#10;FKiaViQDy35HUyOjUstF8LjoUl1QoN++Ji9k8gR4lLiCFfI6vR5sLFwf4VSo8nkNQ6hpGatlKyxM&#10;0Zh8oKCLJZhWAn7/1Kw8j6izcnPnOoOy5fql0qmPhjIp3udsWr9uwwN334O+iGwkfPb4m12NIJbB&#10;IUyLFK02uoEmX57Ku402lbK64p+lWa8k65ZXjfi7anWEwVQfn7go1SAx45QV5LVYPHqjlFvocRhn&#10;lyLITeRnrzg1ZDAPt0tNnZsLh0MCaLDhGafVVs5VIMkbGjwYqwoAscOao9XNTc8Onb8Uml7IFeUe&#10;X3syXQpEEthKOxEZVHPoIYY8mMgnYflmdKoSii/h5AB8zx+5ODNVMcK9rBH88ebGphxmSSQJ+Cwq&#10;Szi92yIzTERlWm87NX+5pXm4ZFJOD9t6N/QRouLgvgMWb/OEPwwb5Zqu/tnhkYO7docjoan5GXcv&#10;ru6yVCqQySdXyy8UxLmbNwmdzmJvAPNeZFjwODRaKRddTk6OtzFwgxU5tNuqebWZ9pq0ynwJmHWW&#10;AylMRXBKpZFdSi0IVEqlp2KhrKxsvPjRxMjzkV7dwOGnt2idmt6m28umUsp+mWurzIbHDHFr8QSl&#10;YsVL5dn773/Y6fCWFWRKoYDqzpTwvYHHjvx44noilPrUpz+B2blS5b/7/e9Pzk5/81vf+POzv4Px&#10;qtFjK4Li6Oh688139+ze39XVvbKy9N777/iaXB6PJRZfyRZQ9gqptobQchXl8TzgDlgVEXqKWJyf&#10;4uxWUae7fnG527XLanN9dOLctl0DrKosl7JkrSTxGVKRJuTLNSlR4dNVTJtoga4rVBor3s7RVObj&#10;i2ee+syjgcjNxdmwXGMraNUhhTysqI3OzhTjaZMcuTN5JBnmybqB027cuPnUmTMffnTcane4PZ72&#10;js5bDt/R3LUmVRQv3Zy6+PGpxYW58dERhA8bvJ5VyRZbKWwR0Mu1Wjwqo1mTRmu1Wht0RguGpFwR&#10;cVbkyxGw5sH8wg8nF0gCVun1eBEFxDoplUzidWx32oLhUEWAQqWuY87DRQfWK1HAP+DoRIMDqoGc&#10;Ducq9wIHXh3eVxbbMCAw8FdiuYKDwu9faWxpVqIkAMW3mK6Qm4IJBC5cwBVo3B2rYf/S7PTEzh07&#10;Glta5pfKZy/ctLduOPjgV3bd9/S6/XdbWzqQqCwJ/NVrJ1599Q8vnHpufGoqnUSlE9ve3r5j/96D&#10;Dz6qbV13M1RqbO+geapt/rc21ZRC4x9PzpyZDp8ZWfQ02DYMaryq69ubAwMtstfP+rft6Gtr2Prq&#10;r5/ZuTMpkUIi1/GbP/kfeKLe2RwdHq4dOV7/9I6NM4vyrv0P+jRScuh1XaMx29iaVci0+Tx41dhB&#10;Gn0tWMbFpArFgDZZhmEEgQoRWj1UWLqug5u4lGdJAm49u83+79/9D0TS3I1NCtCqYTXOp6RiUWAx&#10;yaq1rBx9LzFkzmyeWWGVmNIr96DaQoRgi58+WkEw0eJH/vc/WZ22VukIMJmitw7iPJiAuNHUoSGB&#10;x14vw26LSBpGBJSNA/xsVMEHFQuQaDWhuStXpuWCsH5tUyYTc7obBzasO3f+vNflfvjxR8RqfmZx&#10;3Nfl8XV4RUDuCNAn64prN+QWO8raa1p9vhgpVWJ2e1toIes1UYwYSC1OSy1eUc1UhIJbwWgThfp8&#10;ODA8Fp9eqEaS2oqEuviSFEN/ErgORCwevzmZnFzWs8aGnvXyhtYAo11SsCYkZ+HvloRULA6AaoVm&#10;JGgEEpmYm9Ma1GVlLc+pNVptucYUkgkVH8RvpGhthtHUkA9mlgJqXZPMSXkrMlNauHp9KGNlVS1u&#10;eU6o+OMtvrY8Acsri4g45BWrIDdgk1IDGKHqV0rwFOnNFhCEconUYiGNMJ4FFERogJVaNhTRgZel&#10;VadrfBEwEBKYJjCTilMLYa2lOZUI0cAWgiOCn08yhKQoYXALBAMqglxChSTEkCKzWodblPABAsKo&#10;UAHkwooYsRGu0xQIeb5WHL12elPvOkZGvHbsd0HlRM+AJTVfjt2UOtT9h9ZtcDA1bJUjy0v5TBCx&#10;ZLXCjGroeLXyp8uBD4YXleWUEGMWZsturzLENvz1cvzxwWouvOhfWNzZ3YGgutuihocSl9HVbwom&#10;C1RQrbYxwVWK5iTwGcBJKuMeDCmgXMih4BFiADRJS52MBXO2hv5riwFLk8ti5wg5trA5HW4Qpbw8&#10;luaXEX/CNSMO6lMJ8UitmrUZcwqxQMkW+USWqhrKyYqQ5IXVV5yANXkpXalVssUcwI9obYc1nyHN&#10;MFaxJCx3ZIXPQyElUeIkURo41gsrHJlbab0lK0PgVot1ItzwpXQMK7caIwKHBhFfrBep2EKhmMDF&#10;CHECBWcmWBNixhyhLITDMImmV+YKRaWsXIe6AxNyKpkS6+jggGlcAg1QgFqFlhZEm1F3uLoHhnYA&#10;fhoFRRLrzdWOAXTDqxmJL6IyU0lU8clDldXp0FlSzyE0XBaKVYhhuCakrVY7+lqIOoGyYIPehKE+&#10;FImiJFij1+P5JIHUwghFoyRUyGWLSEgqUbFMKmuiVKngCa3BoVgup3LlUCyxCL6Pw+aqlIipiTCa&#10;mb/29e+j6eV73/22o1lhcmhz1FznoZLcoZyL6W2eThWTNeC7wYcXqouEqxFofkamIzKlVGDG1GfF&#10;4aQU2cmhxNXzl0aGZ7Gntjv0LDr+6nqTkr5x6VxDwxqaQRo8r8xNFWybrizV7t9s0tarAkoChFhg&#10;/LjW6js/mSlG4/c8/BWoGT/55086amcatEsqikwWVRmKTuDEIJm+gduYnmZLe7uh0YudLqhFWlLJ&#10;gWAryKKLfhgSzEZzHlWnqzIccGM13OFQbjM3Ne0C6AgzNMoVIAz5QyqQgFE3SlOgpsZiScT/T310&#10;ZvPmLaCbp8LRU0eu3RhaUDE6o16VjM3ajDIVgba5NC0VUUq9MHOj4p8o5ZIWI1IlptWB3la/IV0R&#10;zZESxp8Mp1D3D/1loW+XsW+gZebawjv//XHo5uSRZy/Y9GaDQ885XbAR4i1ZrhBvvP5hc2vH5MzI&#10;/lu31+SlWCx88sSw3aypVMoHHrtTqNA///lzf3npzfOXR5Wco6N366XrE0dOXNh+4K7hkbmx4ekH&#10;H7nNYFaUC1QmUbVa8TWFz60BKkwsOktRWoXGVsPNqorPukBqG1CdsYgbKkl7iZRZzMlyNatMO3Fx&#10;fM/OQ5A+j350bOOWgUImceKtI16dwyjTMvNRf3iW3OpN24gatN1cAXMq6lI5lsktBiv+pE9FFeWy&#10;iLLQvEZ98v2V5o37lC1ZQR5y1ZwaEVEFCFUo/wDPw05JSi3aF/S5MJddEgusTPfyf553aE37DtLl&#10;hO3CH5ceaWgkZMELhcLBuz/Rqa7H/Ges/Y2g4ZpJpjA1L0TiAQC1qgW7wbqle423rfHIxIXL4UXG&#10;xt1SEHfJGsjz9Oj7i8lS1brJ4tmq27KvqdPrXbgcuvTyYuhsLPThQvDi8kdnFsOexD2ffiBxbZy5&#10;GoE9e1YiF1sde+4/FK/lV5bn7Uaz1mTJRDIL88tVHVIKZW2hHAkHxY5Bn9o6d+R4X0frpWgkujhm&#10;OH11Ddt+Uay9cXW+r/2hw1fHEul5w/6midgUWRX0Nkd8Mb5w/OqFDz5aGhmtLoQNPZ1rNm9EQsAP&#10;fd/ng+7lwwtUroiHg/h+Njc2Hjt6et+egyyrmp6e9bjd2MCo1UqrWd/V1eSwGzlsMUDkRQ6pKn54&#10;7DgUeswjb7315uZNm/bu3j07O/3973/r6PHXY6nQGLZdM+OATV4d+viZ5399/PSRleiSyaEbPLBx&#10;+z23oGE1wQtJhXju8oVv/cs/NXqdk/7pl/76l28/+cXI9XGt0ZzWq2NKJssrM8tlbYpqtza6vK6+&#10;LRuGJ8aHRyc6ezpFIc8pCdBKkbtWwNFy+OG9EF3RkKtV6Wdn5n/1ixdbtg7k0NHsX24yynArcasd&#10;WjNXHtCWtXItKk8yGRvCx6sqrRSeW7LqjbhniPDPgWldBh68oHOYBCyy8JTlCrDvA2FMikh/k2gh&#10;xtkhKwn5TJ62O4Eq4uHgqIlqjaaMDCso8ZDnKjmpnAX8gaNZlFgVkvFkOJCMxwHs7u5ZQ9CaUCxz&#10;YWgcPsTtWw499fSnD965r6O3SYcWeJ5fnpn83a//Z7C/sb/XyzI2taEVuQKFRtSZOeWqpsLrtVSp&#10;nPPHIyaHCfIDKEuI8OjVLTq1NR4DxeBdQbxss5ZziWQhTmslvNYoYAHVQrS7rXE+EEPjZWz6Ult7&#10;u97qyAdmLDprKJoS1SzrsOXhTsNkKIjD10d+9+vfZQPoBY+uJKrrN+0EBgOQMVeDD6jKFMpWakiE&#10;CmaXjWBJYCKKLFlRyMwEk48k//r+ke4dm11mK50RDFojRr2K1qFLRJZDSxo93nzWRV6b4rDLT5jN&#10;J+sO+Ud/jW/Yu8+kMTZ62ioyanQ5gEmyp617bmh079ZtC4vzp86f3b/JUYwEhXhMAzpovlDOV60W&#10;V3g5glZ6q942MznrpqclHaXvbVUaDP6bQ9ZSuF1bMlvqohrJSkPN7gINdDmw0tzSma9KCi01lxwi&#10;DTmtXpcIyP/666vTp/L37d366aceXSFnaW8kkbsSEhZqVjEvEj/7P4u93BZiOq9Ppd+Xza+7c3+n&#10;xYHcWl1R5+ACKcLmJs8qKms2bluZnX/+uWeHh67+8Ic/xI/rmef+4HA6Wpu9AFo0+xwtrZ3upnXj&#10;YxPRSLyrq72vv5+iZM/9+Q9NrW67y5QvJiYWZnF7RYELOiHyFaAXYDmRzBw9PX3T2erLyuT5JD3Y&#10;tgeR5Vdff62pVe/1gnZXrlczhXQgHryZS44mkmB8pHBAwwRHMlpwK2U4cRnigw//tndvb3ML4xcd&#10;742Fz6z4LwQWz94crhQLKzdvejg6FZzLJlfkRNGk1onl0vpBZJHpP/3+N2dOfoTDy24F0tLS29Oz&#10;dfuOwZ72AfQkaFQ3r9+YnZmF3wytrmCsVUArwj6MYeCBx30PxlcKlm3wUrQASRqhxYLglUpEc+mE&#10;ljKYjCaHwwmIYiFfTGcyTpcLVzSLzZxKp3C916OXGNrwau0l7mZ4vYjYZmCPAXjgqlyLVYVEYfdV&#10;q5YBzSZJEGKT8UREY9AbEUhA3TKBORF7HSAVkLbDaFYThUpVKEdDAYjEgL9fu3Jt/vT8d7/3X7t2&#10;3+qwuCt89cr12fPXxv7yyl+eef7nufLKhq2dn3nk7n0Dh7au2dnd0mG0uQWDISCX/e3yh+s66PyZ&#10;n20svXtHw/VGS96mDKzRjG8hT/dUJxavjZ2/EJUYi8Eh0+jLN6+Wkdtm7J54pXj95okNm6QrH6U6&#10;m7Rb70U4j/nT72t3bu60om+S9/p2Pmjn/Zlzr9jWbx9SWxTQo/MrSMQbvG6J1aRAXcOdqVrQIYAh&#10;1lmsJ4B7RhilVqYreVZOAPULlJbFZL1ydaixrcXq8MCkAWSc1iytBPx0Qe9mkE0IaRpNl5fTNc6N&#10;GcqNcoAqXQUbENPT/z9WrU5W//9wtQpTR9sRXouQmrEBw1AC1z3+QgqYSpTJUDR+oHUssLG7UmgN&#10;lAV0AomSMtkAXg/ReA4ezZ4ubyi03Nm7gTOpEH9raW5CZYSIjiylqLWwagPqH0DOlkq5LDmXUbW7&#10;MiokVSwuizaRW0oEqiiHarUhWbICgvQE0i9ibk2VM80lVj66mEVtQ4NZ3WDH8j8zuRg8d8O4HEvf&#10;nFi4Ob4cCTBg2PV0cH2dBa02hAwWCVuwwobtiUxI5zN8Iu002CHJYolAC7XU3KLBhsYcNcZQUu3g&#10;jVaVhXaY5CaTt1JF31mhOnNRxmqI1gFcCr1JITEyFyMr1u1rUV9RDaYcarNMxSE+jhPUXpGIXEFE&#10;QjwSRZ0JwD5K2L5BwCdQEMsYTCa1UZ9NxJdnpikUgeWLWBqrTXqRRngLmCAJKgogdMjyp0q6mVRd&#10;Vo37HGqCM5FlXpFYoc2unNKqENGOWmdWJTNcwqOoGscqDCME7lAAK7J1KEsWBa1My/kVaXG+cDq6&#10;dK3P22nVNZ0ZOrnj4YHl4Ex0nH9i+7/1N/UrpQhacnW0BQVxpDIdSawIJfP1fM9rJy8Mdrp3D3Qf&#10;//hsy62fOXI6uK096DaKEysaRCJ3dDsLoeWBVk98ecpp0aJYR/73PQ+236vEihrkpHIZWBi+hg5f&#10;sHxoTLN1dNTDUKDBrIF1lg0mJoEp0oaVTKy12aJU5DQSLsSlPCB/s9NkRlZptBhbm3U+z+qpaQJn&#10;RIdMC2A7UrVoJ1XZhD+5fDMQnA4GF6BDwaGP+SadSzEqZbaUU6pYZJ3NajcpQ70A0NxSHAl+jQar&#10;QjRDE7VcaOHKhl5rqUlXzwWrkVgumHY4Oih7k2j18norbJmsGtZWBWMlBQ0jmQwSKPBq6J8MCijL&#10;NT6cChscRq3VTDFOvF3xvMBVgPoU6JCVCow1PBLNCHsSCJhJFNJ/WNOvlk2sek7hiRaS8ZjLaUUk&#10;NZdLJELzxUJMFArot8fLmRcqnA61YiYRsAH4iCtls1aLj4bAArACNwyP5D9cz4lUSm8yQS3Cqw+O&#10;Fexr8ayCmAUjALJYRRSGAAyIYQxwJZA3ytVwYr4ixTD0GM1G9LLNTyUun5/69r/9h91kPfLuG0ND&#10;pw7ddSBWWcgxobJW+ngmtXb3puGTQ+VldO7Zo/HJOCiHRpVZYYEbW40VYXRF1aRPlPjX/3h85Hzq&#10;3lv3c6T69JmLywvzXU1dVs6OvrAbQ5c97g5GZ68pBDE6VnFtn4hKu1owqWXzlLKUnq0ErlcY17f+&#10;55Xvf+UfjAb3u6//wKc7ua4zDWD2m+9lX3y/PhatzQQUl89Xuxr6dN0dmVoF6CGMl3pgcstiMZFZ&#10;WVwC4qS5swPNdDhv4BBFIABeNLiGkM4N+4M2hwPYuzqBb2NVmU7A/iKzGyoGLoOCCsy6tHIxFkHk&#10;weH1rtu4/tCe+z2OliPvfhBYnEeaUYVadEmWDsVQnyrmBQMH+piL9TRnRCITwxBfXmBicS1YR6b4&#10;tWo1brh0ZTpwNrPrdo+aUT7/zaFH79v8zU/98/i5pYW50IH7doiMvli3GmkG8fi/Pvf6tt27FoD8&#10;UVa379j4m9/8piZwdhN8H6XbH7jr5NFzv/vfZ7/w1KeFIv3nP7x5yy23vPXeeyeO3jh05+HJmemZ&#10;m0uHDu8Gjyy0UhRLyp4uD0rROcqr5uTzCyN6jYNVoc6mQpUCvESS+gZAAOBhTQnVdq5ilSOqUsGD&#10;dOX6WO/GrWqz9fTF01Bo0MR+850T+QszqvnU7NWLY+lp3a5eVbcPXyO9ignFVjgjDPlyt85++aNL&#10;20xctSiNV4LttzdPT8bOnwr1H26Qq8JkteCg7cWaQVkAUUZWITHt4zZA5s3BaekGolzlm+qzzw13&#10;PUS397tGX0nsjLVukZVnCwvxnt6t996uqExF0vOa5q4yKgrOzNVNTL3fxaHDYSlWCsQli1bd2+zr&#10;bQknVibDi8aIx8xa2knVWsIujVQuHRuN1KvlZkm1lt571w5SXYuOwGzLZ1Vy1V769qcfWLp8M/ib&#10;oXvpVhfb+bflWM+/ft2uF+ZifqcZ3R/6jIAArHZpfomC6wCkq1BEkKq4ZieLhYWh8w0Mi+Yko1TY&#10;ZnQnJOML6GLwrn+Q21m/+d64Ot6yv7OSCDWhALZcC1yfHz19RSQUHRsGZEZ1SSZHmw3eAkuhAHbL&#10;L7/ycjgcXF6Y++63v7Vt60aP1333XY+YYKoXqh8e/aClpVEFbw0lRzkK0CnVaoEikTbH7pmcnJw6&#10;8/G5pz73hWgs+s7bbz/2yCM+r/e99972h+YEIhFJ+Cfnbly5evblv/0pGF/u39DVOdDma3N19DXW&#10;VLKbS7O5GAgL7NXh4Scfenhjaxeq6b72ra994b5HfAnx5AtvrVmzUSiRmaCgiMl1SUWn3vn2e2/V&#10;LWp3d9fa3s0zE1MXLp3raG0WhBIyAelUFiY44sA9uxBjqpQEXOZgJioUMlWjQetrU4UTZnlF4VCL&#10;NayITeNlv9ltIcpyg8GTXQkYvU4056BWQ8aLcj2XR8lgnaghggwIggaQaWbu2qi3obGqhPWvhotq&#10;cGk5UcgiO66hMG7aCiRsR3BOKgKBFbMFyHcOPo9sMjI6fAk7qlI6m1yMl7N5bCEdDkdTSysgL8c/&#10;vpKqKDbuvfPOBz5727339vY3UZwsGFt554Mj7xw9evHa0NxKsL1n3cDGvYLM6LB0qQk9w8rV6oqK&#10;jLc6SBtFQWi10UYhMy/ylxEAyQlx1CkXCqJWbdOiV8HsJevMav9sJKOoEYVC1gHhqZRktSZQCuJL&#10;Y3o1FStUuro6+YQ/n8/rYNkET6DBWYBdvCpxNbKYyv7kZ78Hzucfn3qq0+7adus94DvhmFheWZhb&#10;nEUEGYRQHghmnBPFXCwR1+uMRXgk5AT2e/VM+eOh4XV7t/js3moiv7TiZ02mFFHyKvSlfAlRdxvp&#10;CdHacYQba3mF+IazRTZ5TuHsWsvncISB3KvJy4lAPIXJ6vJHZ/Zv3YlW+uujNzd1GkrxhNNgcJtt&#10;Np0JCy5UlKJPBPzGdCAIs/nNTEfF1EEzXs5o7GvdIMmbLsyRV1PWuKrzZkSchuUrg6jfDE5jjcWH&#10;fSJhjk+Gzhj19hNv/n8svQWUJOd5tt3dBV1VzcwwzDzLs6wVrxgs2bJjiC07jpPYzmeI48QhxzGj&#10;ZEu2JFssrXCZmWZ2Z3Z2mHt6mhmqoZr+e3z+HJ0cxyeime6q932e+76u+fCEeP8ju7c8U0lrfRlt&#10;ZTl0QVz1Skr282cCOq6DTjWri1oyc8UZVn8gWnU/MDjU5iZzSRkfIZC8YBAeLaQBj6qUt3X3Nzc3&#10;K+Sytpbm7//gB0ajpVSuWE2mS+dPyxnKaHVwKkt7W8vk1MTx48e6ujqbcQ426l597ZVV72prSwuj&#10;UsT5BOgD6zoyUgFtEY1DWq2YiPlIJZcnydBa0qwwwSI1evuy0Vxz1rHJFDYxPoaS6bU6s1ktx/5A&#10;iX5zkhcEUOlx3cfzETDy4esnXU6FqBRlmlutdZZeA7NNrdjtcjc3uOaElNBYr29u9/ryA47BQnxN&#10;VOHVLGXRKXZu6bep2eXpsTNHPpy/PQo4hFaBvrfebDS2trbu2LFTrzNMTk2P3LiJExZw5picIpu0&#10;TkOg4CxYXylh7wHwSZ7P43ADoxA+fwZ8AzHgUGiQx8D3PwqbnFINyTVM1gg1wf8WjSfLfAYLSpqQ&#10;FPI8Ei/Iz/h8PrTU8JfCfQnPHqzy8DbFah/wGr9vJZ2NG60mLb6MCN+j+k6y6LVj/LO+4AIXHCd4&#10;PotMOsbYuVz+0qXLp8+c/fIPfq5wWvwhz0cfvnX++CF5Jd9q0+3ZsvGzjz5yz667m11tspKJImGe&#10;BYcDqMMkfsmzo/NCJKnOj9lF77dYxorKkKqQ0PjimnhSj/qKLG5VrjqVQfSVRpfMq7GdRKH9neHF&#10;O+7f29/WEfTIDnw4WiRrn/xqV7zgefHnuQ75xo2a+XXDw+ZHE209Ekk4OH9L2jSUVPfC0WYRQqV4&#10;jNHaURWjCQBACqpqDV0QNlciBJiBcLqQgEeGXT+fzYcikaamNvwGdu7YjTsq9jHYRQGF7akENAYH&#10;GyZKswsmUy1B8FK1e358rV1rSfmXlSYGLR0k6jAkW08A/v83K1wT1q+juFzhv8QBeT1whh0+Ni2g&#10;95WrmUh0YXZarVauX1qhTMf1jbCxGNfXCqHAksZiT6VKf/njCw8+sKeppZlT6HCvn5qdArnH5Xac&#10;OH348o1zbf1NVVwP0MoQS9dWPXWt2wsczF1QHCMwQLAKEynSFQLBUno6LcRF2paYXAy4vtaXnD11&#10;UQNn046+ikuPurkC0GiH2drdbDW3mS0ufWurvrOdsplrci6Plo+orKFIuZDTIl29bv5C8A8QCb9Z&#10;hbk7EkfQDiEGR+WEHAN2OyPKoKon5kRFDDHJPNgFJJcLztFCQmNviteUelFydeRWqphr3LGpSBJp&#10;fwTRXc5swA2JxQUqlKoNTydjcalZm2FhJ84W10JsKKnCNUJMCOv9EhGuCEZQ7XVaYO4LtAhQdhAv&#10;BKRYaa6QSsTDoXQ4qBAQsXGfn1hqbcJzjkBIjwIEHItHqzuH9TO2JIgKpsOxaDCXSiGnEARJOppi&#10;SMwfcHOWoxuXEc9Plw7OlI/GqqOrKxg2tTbZt2cF6u2jB6Uy8p5dn2wz3YOlWlXsEePwDzY0LSKU&#10;PKORk7LG0wHnwsLaJ/dtyIuI8UjCUjcAv7NSvuwAITJnvD4Xurff1O82ZKNrKjlEtwQrX2dvYlm1&#10;/oEBkg6Ta6GYg14NeT1Ef7EsqpaKfArpJqyRJbQMtToRHy/S2pGF1R1b+7VkWJ6I54MxnGNJpmTW&#10;OdRqd9Ikg7AeJy3ML1GpAzAfmF5JtaQgxP7VeXE+63IazQ6z3mJCrSmWjPuDAUgrhRKqNCyOAqgi&#10;KaVmCo4AvP5qosmZ264GNxKamAxI8f7z3dTKcqQ2X6cSyxDHLya19TYfkPpVSaRI+wK1XArIyd64&#10;OF4hZRi3wv4hLxeYXBrPTbRM1x87al0RVAtcqxgKpFR0dwjYLrHGWS/yl8V8gSpWGPzz4iOBoc46&#10;rhQHzlqpUMAbArdOBUAvJXy0PTqzmlHgkpmN4owMdyYlTuF2mcsASkxxaH5zeKtAAoN0YSqewjhJ&#10;yqHoXU7xWaPRhL8VI0ZsHGVb/IFsMBbyEH4psC7kQWtFnDGX45FzyhfKdL5IZGUokBeJgwcuNtn7&#10;v/+tH9hNptu3ht/5+IfPfOGhWK7Y2FtPKeqPX8r29A1KmIXWZrbBbtNKa37ELU1mOLxEVb8O++pQ&#10;oZolZ1biBz48N9R5/xefeLbOoYMpfmjTjhvXb5bSpRZHs6hQxMRTKBM6ixWP51LcH6WcvmS5xSSX&#10;0QXMpBcnLzRaNKdHVu2N2/YPbecXVz5666s7dwcB0hPEG4zdf3/P0/9y5z3f2LXpbx7d97Q47MeQ&#10;AwlGGhryiljIYs8TApVH77Rp7bYonnwUkrEY8K9PgcDkxfYblyzM4ICgZeRy5Ibx7JfHk9lSwdbc&#10;ABDVeno8gyur2qjQHj188PyFs+AtgCoJKcW9d99f7+wQZWWT19bGL68Fl4tCiokHhYWZwLgnWWCb&#10;aoxqJXKDsKaTyuLYQvTSXxYn3ggE5vz339cw+kGqoa2oIDQX3p3fNdSbDSbJkv3jIyfuf3rr8TOX&#10;hq+H8vFlk9765psHdu3Z7Q8FL147v237tl/94v0nHts7NbGU49N339H3P//yk8GO5i9/7nGTwvXy&#10;82+0NKOBG1ucC2/e1DY+emlq1L9j+wYUZvkkkUuLzRZFJpE3KlsqFX4tMN+IUplIATpzxHsTPf8q&#10;AwAGFRVLgxm+XSvWioRAPIXaW5DPRYViG3yOnW3HPnyvGoztaeqVxQTv9YmKoqTY5CY63EiyoAdN&#10;iJB8BfHUr9So0MS/efU2duitOtNFb1ixq1lkkkwdmmO0Rn0vSp7zGrGRrrrZKidhsjU2jd15Ul5d&#10;oCfjknlz3nzsRzeDMV/fV7BlbVn76e2/FzuxujpZ4ff+x3cEbc7nvamS2NX2/nkqK5kJE42mAPb7&#10;NGGBBrZU9SUimLCilOKyGlUU5Q8ELwYncsayTE06xOINYMHOhD1XVpavpmcPR7okbW2N3fZ605Z7&#10;NtE1InhsRvbO3NdVrh4eMoVQ1cHe88y9vtgKoZHVmx0IWxSAMobI1hdAmJ4DKtQbgLbQItbfjvtE&#10;sdhgSd5mt4sdsiuexWtCNd1c/+z2R+zHpn2pa+RjHTmcw4lqkK36RGUQsxG6jWbSzpYmVaMTJg8Q&#10;z6G8RrjGBtWp0+5bWwWH1Go3Xx+5MjDYyyLckc9+8OG747dvtjY3pFKxRCKaTETzfBZWPD7LJ7Gw&#10;qFYXl1cikejjTzyBN+/7Bw78zWeeQaHh1MnjBova3Wlsba/v7m7ZsKl3w5aBps4mOUKJ4ALl0b1A&#10;HM6DIgMRLx579+D9O/Y+uGVHLrT241/8z5333LFJ7/K/egJGIktjB//Ls+xfJpizq3iKpraYg/rS&#10;yM1rkXBqc8PGrVuGIGY6eewE7nIqBXQgIJ+XCHuLaWVxNRgI63UmXP5CwXieZIKJQhutDs1MBivp&#10;GY/XgEVHNnJ7fBzFWwWkSqVUpJgfGx1vN7pWl5dpmwG3C4wwSxAIyNgCDRe6YJZrUOhC47RQqQKw&#10;DQiV0WmRaTVI5spYRYFi8TiTs1Q6lcAdCzcUnFLwtE2GfQ1OAOsd2rpWo8uhs1s5UPwo2dXrt9Np&#10;0Y/+/fk6RxeNUl8m986tie/99uXfvnlcaWu599En+zf2N9ZZW+sdUkGEOnUaz2QDl6WV6aq6KMEf&#10;ZK4AV5UunZMa3doAfzuQmbbW6Xj8ExL6clEr8PgHMzGkCeuBHJ8bGOhKAR8fWUGRQNnQLxDS4MR5&#10;tcEYo81uh7kYmksAN9jQXlXJeZaAJJnhK5kF38zY+PlrE8984QmH1VwF3EmjLhTTv/ntz1574+Wp&#10;6fHTp09YrMaf/vSnR4+dPXH0wpmjl10WBCfNnpmlX33/J+OXRsIZcvudW9dWfa/87o9vvnXJE17c&#10;flfd5PXkcz/63fWDl1x1/eqepuHpRSElVrBnG+qShbjek4RrRv7ow9/k9IyxpW0tHO1s6Tz+9gf3&#10;7bkTGejxqcmWPqfHuyrTqjkE00tYhysZVHZVcog1gY/3BhY9qk2zS96pmclKXmC1porBPpEuLWZF&#10;nKnR2dDnsvfXyzPFag7pweGxJUpH8cxsjQtCzOOZrJTD3N984bOj8pfLFhq1B5PWGZtnF0fLV49O&#10;92/ulImkB/78Ql8n0RhsOydaZVqlbkvNd+vg5cmDOVGwGvJxGAxyijwLSJcSqCuQuE16Ex74YNzE&#10;YslDHx98+803v/a1v0c+j5Khaq5uaWmEj+K1117tG+ivq2u48877RkZvvvKX13s2DMq1HAKj6xNf&#10;mRYfaRzTsZpIhleVeoBQbdcvDpvlyo62Fr9vBnsdmwuCgrRMZrFaO8CKxmsZWRQVOFQ0iaUiifs+&#10;aMEIDJWyVy5eefrxh1aXFo2SUAO11kKnrBIeESJkS2T6+o8ujo15S3NB2ldUDA06sNyfmQW/RBVa&#10;80R8qzpwdBSsTsnNjI388bc/Bb7p0KHDGEbUNTa58LvsH1CptadOnTl59uz1kRvzS0ueVT8PKgXs&#10;ekgKgZJQBaMO3DmCpfAQMCpZQDQMuFGoFLq56UWsRZDWH5+YkcuxkhGDiSGH4ygdCwQDCKNDoAap&#10;gc/nh0UNsgMkv8FuQXELCV4cXCAMWFtbhMa4odGtVKsx7VCojGDHIzlbLWUBA1wvZglYJ4N+V8LQ&#10;Hel3ZASPnzj1re9+j6rruT5664c/+t/NGwc+//nPdfb2GG0uJG4FRpmUsGGRHP+8MYooYABeDZfi&#10;ozfOnstn1RpNPSNKsYUrJlVgjZf4vNjbijKCusC5YJuSKAMmY9ShiekqakbQhFTS84vLirx6d3t/&#10;f9+epQSt3nhG0bzkn5BFrwj7O4p6RWpGrM9t2ZdUgOxQxSzeYtlASQ0mUZWbHcUvOq93YH9OlcrV&#10;RDLtC4RX18IB/GACOMQL6Qwevsmc4A2Ee/o2pjOFW+PTyEJpVSpYnFka9JoMzSl5Ao50GScSvMsg&#10;Aqs1UJqLVdkI5gA8QfulivWtJsbhOK6tLwPFWFSt+6nwnxBkwsoKW9n1/xMDD/SqKtVMFEvHIFqa&#10;4xO30HyDzhk3K6aGtM3635AvpzNFHDsVi7PTxXzUaDYls8TZa8eXFxfUKhWCo6fPn6wxpY7+VjyQ&#10;pDSBm44Aj7mjARg9pRDWoy4jyCoSm1lpL+Y9fD5q695cUDfYqmFtpjRxdVhk0zTs2zsnTpf/mu2E&#10;rRVbmyUZGVAbonpFXqWQUFJgiPSFqpEvy1I8wES0qCiVFKu0DMIMmZSFU356BiAZCwKiyGgBc5zh&#10;swC9ErqKjIKuQ3793KjD2Yhfuaga98YnbQ3Noip6LfL89M3J0GrTHVtzNTCgq5nViLGxHq1rERB/&#10;yXxq1iOTku5NPUlWRKuhtVC6TBDxkKlYfA0vdlSoxGWTCJcY7LgpgaNIjSqP3yumgNjr5gr8sl8m&#10;FrW2YCJjJVmDRMbxEkGpYBXoVcQieTwADBaMKeTi9WoEXsQsLW+wd9K00m5FZJHyrC4nUv4K4A+0&#10;z1M6vsKfzdBrWTJbk7Cnj83v3/N0Q0PXX17/Y89A55ae/UQNW99cWRJBmLMIgjlZKYixlZdWKVOJ&#10;kCEsS+rbTgfEMk77iNPAlIOvX57Ii03+yZH9d7e72IyBEweDS1oDMDIcUh2gN6wH09ZRgJAoIBKH&#10;5SByWyDmonaF8hb8ZzwGLVK5QiKV49KcXptMlSSO1g6WjGkKwfjYjIbSmBucVTWRX8d/urDdwZ+E&#10;cBfi8zAXwMuA0hG2MMurCwWBdzU4schGpxj7IGQOsZZGKnVmesplt8JiB0NsJhFRKGwwY2M+h6P1&#10;zdHhzq4OALIw1oTKLbgy7LYzfqUBETJqfT3BL3tH3Q4NWsQ6zDC0bXxGtuItIWmhpjV0uqDOZAzF&#10;nE7Io1uVDIWwPKFYVZVgytBbSooCgGgiECxwvhfLaQ4rSkwG8wnEBYQSvF0YtuJ3VkKKFt8NKhVD&#10;xVGLnwl+gflSQQLCMI4WDA21QyARLuNiQIvAY4Jzqihk8G9dLVR1WJJ7VrGvVxu0yEQk83wmn8Xd&#10;HA81slbyoXAT8sP1gpv9X4PfFcSq0XhFU4uTg+ZgQP20SBZIJZviy++9c/bx+7/w+aeelZHSk8ff&#10;+tlP/nnP/rZI2efu7qF1nVNzigbHPS12i5paJck5laq6Fo0fPbuWyovrGkF3XdYXqfFDi7M3hWtX&#10;gl//p//a3rcDNL1jH789NTne0d7T2z74zuvv97R0gV0IWuyaz2/AvRd3P6ncG+XXgmFs31RKQk9l&#10;oivTNVr98fHhv/nE500y7Q8/+Z32zoBzoBCpON29P9NaHmaVWtygJBh6ABUSOR/NiaQVyRrMCrXq&#10;3Ooilr/OllY07tJi7GagXsJtGeEFRHjW7Z6YD1HrN/H1TboWQoWSIJOxeqEcXPU5TVY5tl6QqBVE&#10;5bWYvCbZ2N0tqQp/fPF3r338B5KqmjAq1DS0tWze0n/P1oEHuzt2NzdvamocRERDyBV//h9vtnea&#10;edUJ3ni7rGQTEd2196dIi0mqDTz5Sd3R/8tv3KRIhKo3L64tetampm+P3vAjPdHWr/i/n/7h6vGJ&#10;fNT/0H13v/3W+/VN9elMamnZ09234dD7Z/7hm98eHpnOFzKb+syv//GjWNB79eIHRz84x6cKDicN&#10;hrqQkz375Sempkbmx+M9Pa3AhjGEpZiV2CwcrLUGTVupkgkGV+rskJEif5D3Ll40ONxlWo2JV7RG&#10;raX5Ng0pLwGoxIHTrTeY//zyq9u3bK23O3o7Op779a9C4YhUrWza2Fu2klW3KgYVj8km4Ga8frOq&#10;+KKrqLfgOVASiNzomIvEKEn+/tLcts+2xFaXfZeJhrvayool8E/UVYeEy0uYokRaFeS5VWpxoTYn&#10;LSr40eqHvz+26f7WLfv7Pv7+6Cdz6qFS4QZRzj18d+v2jXIhGL+86Ci0S/XN18h0plR02GxcDcwx&#10;zLpgwWAkkSxZEHBGV6jlbSZY6aYVfS2XePLgipc0y/WV/FBR+bjQsSfqHMix+lBAHiVCp4bzx8f2&#10;xJW7FkWfUbex6A3Wih+GVp750deDQoRWy3Vmaxp1cRG1GA1XIYSIJ2kMvIvwcaVUDqukWF7xLUsu&#10;z+8j7aAfvppbTritM97YWiJ0Z727dPWswc6JHu8O5sJgbN9Wl/0qqgCnuVKZ8EcL8RQu8D3In696&#10;bt0cpUjSoNclEnGECuLpuNFhvHzjynN/eu7k0aNHjnzg8y8/9dTjqGtiCGDUG6wWOwfPMSq7jIKF&#10;wIrjMAVAkGTL5q0zMzPbh7a1t7YEg/5XXnmptbNB5ZThNQLO1/rppoZ3bhk+GFrOuSCjNmhdFru2&#10;In/vub88ffdDTz74SDUa/b8f/OvGHRvq2xqrnvDqG6d6jPUqf3np3IS9ocO8mi0sLRaHTBUXaTUb&#10;/nT4Y2lG2uVq6xroN+iNf/rjn/C/69z1mNUQmDJFgqnFWc+GwcEDBz4SS1gQgS6fu7irc/OL//fS&#10;yMJwNJ9vdna88NuXKnzpwsnLcto1PTH8u1deqhYkfCjc29+/hPwc1jDhZI0vSBXwCEvgUOcj6G/C&#10;ps7AIVyD7TyRknCsgLcJ4hlI+Vcwm8tDigOlcDaTwZ0Vbxu8JhiaXJiZUTpsAZqG1x03omxJdO3a&#10;ZDpR/uev/oAhNe+/dfQPP3/t/OiIXxRvah/s7N0uU5tQxqAVEjnGRNKyVKnGUXwyX3p7znt6KjUb&#10;I6aDhWlvZmRmUWFT8WDKw36k1tUEfdRL0hIXTRgxKyyWkoQUCzeMa3wAtiFtvOYPO2z2RBZFwcbp&#10;hQWjSS9W6hJ4/VHilbVVtbM5p5DnkUAvl3AIE9ZiLRoLQLdj0/O77t4BMzA0sbdvXQsHl44dP/Kd&#10;73zNZNIeO3qxrs4yOzWHz+rffuHTSFpFF5bgE/j1D1/Y3dd/z569k/PTG7ZtsVsd7c0de/dtO3j8&#10;dGtj4rU3lu7ou/uxLf269s1is0StVh09v9TdsrTRsnrhmpjRdFkNtsYG68D23Qq7zROONINyOTq9&#10;a3ALMhUnzpy2DLgRvCkrGLEKpCYc1NcD/lKkYZSkxixvaHd2OzPbreIdNrWJFvj8nCd8opq/srNZ&#10;ssutlAkJspz0LaK86zQYHEqttVBLieVBvurLpCsqqnH08lxLu4szFIMJu0pFjF6dOfKqt31It/lR&#10;cV2bToiFbl5ZHNq8R3NRvCoK+wgfYYulDH5pv6SmyrOReGXaX6W4qhrDProiYGvv/e53vnPw42OX&#10;Lw1fG74ZiSW+/KUvK+SKdw68fXP82qZNA6gjOV1OxEQOHjySymSa2/CCGuzuGnzxzy9Dwe4y6daW&#10;ljmljmDQ0JWwogLeowaLVahQorwU4auO1u6z50+jlNLeU+8NBNT6+mJNgRQlytqA6qOchJgKyFSp&#10;dESlBONKAPnt6qWrQ5t2G3Uu2YoPMpAszhkqIo66fC7fIJHtULmNZaKzv3kNtiO/r6GpTW91xwpi&#10;tdllrW/VmR0miwN4c/h9u7s6cdw0miwjwzfefONNhMcaGptd7ro77rpr5+7d24e2N6GDxEmQZPau&#10;rUJCsLKycvL4mXQiN4e41uhUYC2xOO9bXFgDNe7smUvxSIoCSDOVwypradk7Bhyl3sJIMYaWwD+D&#10;hwdSLhhqYKnFcXJcrDAIxg8NH9x4KAh7pndtGVh13JqgvgWBEjaBCn4IEsRS8N1cp9ugGI4RLu5W&#10;OPMB6o4J+/jtCbXOuGloRzKc+eWPf/m1r31949DOWFFybTl88NbsiSXfcKp2bi13fjU9uhxew0A5&#10;RyAnHAWdB40dUtk80OyZOKrwHG0u5egkfrQwb5pARtArUyomCcQhdDwwfJiJFSM5LO8IF9T14xc+&#10;KI/c6OzZ2LMjYdYeMRc07/08ubNN57BFF2Sqk5IB98AdNiEgT8QWxwNdLT34JuMvEfRMQ+OV1dqw&#10;ocuEQ4VUSqVTA9jPOs0yq9EAkLcUe0olrTHZ3RDZMeFg7B//6fsGgwzxyGIuURMyscCqGooliisw&#10;+ZoBCmJlatkjINGk1ubgQpHWSpGbemu9IAIsYH2y/tfSGuiAeKphlYXHPu5U63csVEXgs+LEqCMG&#10;kMmsa2iA7kClVsajUa1KkSQ4I2VRljhM76WseDEA61f53rvumpsZPXDgfa8/46jTY4vR1NCID8/z&#10;f/pd52CbyakXAZKIu28iDQeiXykGWdwI7kEyoSbNkrKuTKaLstwKTykNA0Wi2JyLx+dWi3yuYbBv&#10;ieZ5ONBxkBJDFIE3DFkRSVBgxdYEx1ZRLlcIRrK+cCaGSifiWWSkIqyghlKp6CgZYrNwlVcwvl3x&#10;YJVGyukUWcWPMja/VqeRAMAgoXQxQj8ZStfpaWX2FqR4edaO+Rva4ambN537tuaUIBlIIEiyOd0Z&#10;uVTATABM1UAUCDiiy5Fbb9bAm1UtiUpxlNRVMtpoQvtzPTScLfhigTikf7jRsSyWc4yEBjYIa8Co&#10;18+KiHq7CdyzTBV2I2Ay89PhOEiCbAwjqSVVa38RIT9RQlJECywO5r5OX18o0UCK81A5s0g1cGUm&#10;eTs7cilwEFT5RDQyNplXQieq1Y3dWijn2a7mlrY60/jw5N1b9tPrdreIdD2bgOjZeskHB1RKDG2U&#10;RCuPzK5lxjxSbzyK66IxX2zELEqsT0VFn9hlsxhDWgQX8ylsWpQGNXamOZy5kH4DsnOdqEDiklBe&#10;H2NAgfhX21QZhN1KIhZmGJbm1AXcGzgNsTza2dWfrwip1GKND3bWd3BaG4/SGBII2CBWjCUyg0//&#10;+r5hvUeE2inWTxIoK2KBQGtdA4IJOUqHyUkG38sCNhT4eBIwsGNDpGak5WyKj0VkBiypWDmtZEF5&#10;qeRtVhgutWhCEbVCODQNHcC0zoKOrlgqwwVML1bwUx4X5vzI/FM8oeGLipB3wQ8X4nomQyhDohIE&#10;zR1RWPjTjJqspFihKly5AA0kJGPgd2Cvjt0ubslVrOTURlZjKBOgKYOGgnIxsPEy3DvxjUpFokaQ&#10;ipDsAytOSue1OkFCwCyB1imad/F0rFSFzTwPUCaNAiNm4Yw6GY9jKmY2G6uSSomsoX+CNBGi0SAI&#10;rixM53NJi82ysLyYSCXBKqagmUMkE94DCps1ooC7GQ3FUCkQz1y6NPXsZ/754bueQD77nbdevH37&#10;eFuX2tXd6RzoEisNy0Gjd0k81OV2SgQZeK+lqCc9Eyfx/MG1j2xtUEqLkoVjkfNverdseuaf8IRR&#10;6xZXxl567r8j8cCN8Zs4r9e5OkP4cPtXbWYz8sIrq4sWG7LfdFlmE/ExjqEWsgTs3rbKSjSwVtF0&#10;2G2NWzpallajIx8N7//kPRPB5K1lV3f3P2KntzT58h9+8sjNM3/yLJwUq3L2+iFQ6GVIuao4lcPE&#10;GFRA0yOEiTrvOoGxIkHeD996/JRqJVRBMVCjMW7H/ROBSbVSicOnWEFUGOrm7dsmjcGq0gPMiNAl&#10;jcIF2Pku/b7H78Psf25x/szZs6M3Rz2rHp1Br8Y6UQ4goFyh0ShUuk6XzZi3XrzygnxwvGhLkYT7&#10;6rmFrnv6Hvj81v7tEhkRuvgTyY7ddkKiuH5x8Q9v/ebJzzz+wCOffeLpB4zW1KP37nv6/s/v2tQg&#10;KpffevPNLRu3QB7wwauH5Vo9nOUPPfjMRx/hJc4/89kHXvzTB32bOrfvHWps3rL3rvv3PbB93rOy&#10;5svd8/AdIzeG1+ZSjz8OFE1cRlny6ZrBjM+cRCa1Z/kYzVQsRodEpsxL0rnkDOAGyD9jh5kmuPlQ&#10;vM+tU2O3ysgJWCYLlcGO3iPvf9xW3+Ryu/uGtiektSuRlev5AGVG+R1PcSsu/eueYiBLatgzU7F4&#10;Qo1EAsWdP39hM3S8IsW1VV+uRTy4vX708Hw4WmofbAAMDIHVNLmKrz0iNsHqpF90FZQl72Xpr//t&#10;LccW9ac+u/X2H8e2zNTv5Og8FX+tIAx+4ws6ILcve60XqOH3x4ytTRKrSwRrnFyNjDje3Os1OXEJ&#10;U1Qhnq0m0yqVQlAztLsuXSa0Rs3A9s3L2fxssJhLcmRCpBDzhDIgaH3YrG+z6XfJdN0VtV2k8/CV&#10;Y3zqllN3z4/+JenQrpUKDWZdppSX16TrVZYaPGK1tHcNKS4OFPBwjLGbV/PR2Xc+flzU4GTNr2Rn&#10;yUf3DV+flSfz//nfX7fWs6nqVGPf4JSrFl3zlCPJik2LiD6dKuFzoldpEbrJa9jqcgDXKr1a290B&#10;rj2oCzie43aLggdlcJq1Ji2e740tzo2b+/6KSwG6X4puJJAftQr+wGQAId8yUj+wb77zzgG4mz71&#10;yU/i1bxj+7bX/vzSYH8fWkZlpizFCahWTqczONIzKqO1vhnyDcDJZTg5FEWXjl1WE/JnnvkcNti/&#10;f/7XSNG2be8NwQkYSRTmfbKLC6Jri+FPbbv1xU2NVdo6Mpszl5VuJIaKsp3941fGIrcWmrs7G+tb&#10;4QHC6RQhRYCsiU995tHt24YunL+yccPgpYuX77hjj0NvvXDpfFNdR2RuZtfdWz/9lb+9eHLEO37r&#10;gfs3yzjj879+H1JHWk7867e/VY9klVpFKOU8ZKIFQY5/LRmsUAWyjOc7lcjxNTXGXCQKlLjsohyO&#10;txqma+VcOZ0v4xVcE3IwqWDCFIrElCqs/Iq4YmFl5A2FzQ1N65CeGg2W7KULo//3/d+wrP7DY+f+&#10;8NLrT3/+c995dtdT/aa7Wpt3tbibbIbltdR7Zy4u4lHZ1j8rkr83L7l6ce3RjnoLVQxPnrh18oXh&#10;o7+5depXFw7+57t//Cm/ejA+fX3yWkzIa1BF4dQpCR1QaaAX4QsFMJPFWahcs1670QLmZZEzjN+4&#10;rNarGVdHWcomQ0tBzIcsbTqTAaPdPJJ8+B2ixOANmmUaYK8uXZvZumcDLZdhw9tsN/zllTcBF777&#10;nr2IXiwtzbS1tcPwDJIs/IaepRWsIWQkOzl8e/++OxKJ1Mj4dHNHm0yhvnp15I9/+ks0mn5wt3Z4&#10;il265d/X0WHZvjtHRZus9QfO3NzW6+nXLvz5g7K7eZNVb966dYfCaEmKxdPLnvbGVv/UUmdDC3Ju&#10;x06dMrkMgO2sTwjJqgKS5Aroq+CUlZH8YGnoqwQGdPdySbk2Hb95bHnlKqdjN/dtblfZZUidBhaD&#10;I8ecA/0Ir2OnoZeboGJKCEtnrxzjcxgIyq4cnDt35MrlN3033pzJyb2NrbKeB5v1nbGi0l8l2dXL&#10;wsq0v3tgsPs8naAzUzL/vd9/IK6JxOSRPJtrcjioqLAyMg/SnT9bMuogIdXW2ewzU7O/fe4F2N/u&#10;vvc+l8P17LPPIlNSFfHXh6/v3bsPR1lETDu7e159/Y3zly71dPe7HPVY1v/7v31v1+ZBnVIBqHAZ&#10;beFKkSXLsTWPQWuREKo0ShxFTW9X3/T0/Mrq7KZtvYFIWKN30Iwuj+I2IWGRDREjj1qSUkwmHkOq&#10;mBbDR5QfvnJr5877SEJdNpnXRPRqNI+AFPiwlXhSIqTlVK4e2bfoUr+8fHxkdiUlqimtGYk8K1Ey&#10;enOBUEMLg2u/wWI32911TY34hG/dOtTU2nrq9Jnf/PY5BPnWM5AK1P2kLqers62+palhYCPaWN17&#10;dt7x0EOP7N65Z9OG7Xt33dXZ1jcztVgq1T71qc88/dSn7tx395ahIbhQOnr6Nm/eotEafvqzX27b&#10;toOWlhAsZCHKRMsf+Vr0dRlIgcuBYPDW2O3r14fHb47Mz8+hdToxMfHe+x++/vp7N0dvXbo6HI2n&#10;6uoa8WdgJIlvJxoOeEgV8GUoV8LhCJzIz/3+hZ//4jcwFr/w1s+6tgx0bxsCwP3EdHAiGGvr7dnZ&#10;U99p1/Q4lHtcii6X1rMSmVwOLkZjZ8eG+QL/+J07qOB09NqrLnIeLQkUtw3QG5AKJGsBDy1JayCs&#10;EDkRWsA8hi04+EeUS5W2od0rMv+lg3+8vv2hauLQiP/5Bxeui+/a3lhm5IcyWrb/m25W2y0K+Vfm&#10;k1q9yKkoKqhATZyDEFNvzrOqWrm4ODtVV++i9KoCI4/ibyFVgsWGAyejADDaABR5LJs0GkwPP3wP&#10;NgVWiw7tGb1OAVxzciGtJBiRshit5qUqM6uRYbzjWV7Qs6ZOV71v5TpQXIIYIBoJ/sBBFoQ3VNMY&#10;uPoqOUShKziQVrDzQfZSVCkUkErvH9yIgXkZ/28kfOy5aqFUkUOcqpdXFSiVkCwlSOXD43PQ+/Z2&#10;Nj75xKdgvKl3Oq5fv9bR1oGPxx9efuGpzz5BK3GiLwJngly8SWuIswGtWJf38Wc//jg065OXxU6L&#10;IsRVDt1OYYqsE61QseDo9ZE7du8VYekp1aOMQ4swcoADQkREs+Jg3Brx0TiH+paD0aAgo1iXDS7y&#10;sk5fURnEShOtNIVSayVvzECpoaqTmrTZUCg0M22rc+QYLGeUJoWuMjcp0+hrSktAqZ2Jp9vVhHZ1&#10;VIa2jKkzJq5Fo5PSVFHe1lAUVZLzPg2j5Fx2fzGrYWTxqSWM0GQNZh+RrgpFtlhlhSq6hgpSlxIX&#10;c+ICbnQ2QobfQqXOhPDyqscT9vhluMBmiuKCsObxQJGhs1ugggPlmocukhJIMT+2GvMGY1TMa7fa&#10;0kqziVFJxN4srikI6dmayiKuBiYbltG0kAPeSRxMite8Yv9sYgnbnLmx0InXwi13uSXKYku76YNX&#10;37ln8N5Oa+fFg1ddOkOdAS3duBLRQamEFRdxqcMRGKU9ugJeQyQk7k0n6H+4TwOK25/PTQmihSe3&#10;tO1rbtaywWwpowXUa2keqnkRC25gVSZVIo6GSuh6kxH3yRpwdIh0rl/Rsc+EZZ4UleORsMWG0x4b&#10;5atQchn9s+gFLQVWGI3E7LbkaGkeZ0NIdXE+LpHldEXK4a+GPHEJNytcz0CUyiSwE8yowE3iFERN&#10;EhExEgmOFmwJPzgBix9CwDQT62xcaSsCLmBSq5ODT4JFS5QOri3UOe3RcEwNXIWklkh7aa5ahZpd&#10;wK2MLOABJ9HJS/Lw4qrZIBPIQFEZIDQhRVVXqhakGjVhtJTNZqaxpWa2iI0qbzqgMbO4bdHeFMAw&#10;hCCk4/D95hiFvEzSWYkEgLkcA8UxbeQQo8AlClBAuFpK67U6bBgRUatWEsmYQm/gOfV6WXR9V4z/&#10;wXpKjSgQBmEoJAA6D0Q7hmg+70pbYwPou7jyLwU9EgWyKlmjWpkDAzToH9i8qVStoUU2cmvs5Okz&#10;Fy5dunT1yq2JyUNHDv/5L6+cunD25JWLJ85cWFyO/d9//WpoYKtIEL71z393bfhw79aGvm1tckeP&#10;RN2WKaiPnBnuaNB0GHOWakEcEsdjeaBg5LjWN9k3OB0Oxnn2wPKN16rvvHCxbcOmYqF66/bpn734&#10;bZeV3LhjV8+m3jfffvv+u5+sdzf/w9ee/eTTn1SqTP7gIogtckqeZuyyfICVSkYSVF2ds1EaWA8w&#10;GgeaXA2siOfz4vpWs75l4JcvjzW1P76hq3fk6O9znpceua/S2JUXGXRNGz9ncnUVZKIiXvAKKg89&#10;ElQ4NZSmCRPge6kC+DEFJcmn00qYJygGeQQU5uXroMUiBvwg1cqhAmNFDMxBes342LjT4cLVCyC9&#10;mgqyiFoK9gWu0qPtaWmH58+EcayEzXz7B1/5v1/92wuv/u4nv/7Jq2+95g379wxtt8nann/7O9Z7&#10;C6TVOXZKfPW50Q2PVlW2dKPC3VkafOP/bnb2agc3bz/00RXOzO25cw8jx4MBMfzlNFADi3GaxpU+&#10;/M67R++5a9emgU1v/Pn9pYWV/Xc/umPbHR9/eDSRSe988I73jpxp7O78p29/r2fT7ra+/iotOX7+&#10;atCXvvcTj4/fmp68MvXYYw8W8wk5ZRN42PgKsFHXyppMNixTUnoYbbSA1PGVwpLZbpfQKjn+lpzq&#10;xpJ/sNkBHwmtBEeHxUf+1s2xtoaW53/z3Jat2zVms7una8t99xTN7Pnzpw8dOjqxuKIzmoHVAdsf&#10;O17gfPHChQCS5KSnZqeq/sRAqdLa5HhpZGLHMzvB8zz326mSVNa4SZOohgt0GSydaC6eEC8wZFa8&#10;KH3vP6+ms4X7f7jn2isH6z7SfMrS48vNHwiubP7SU5ZWqzWbpF/3+l5ctrns9XsG5CMV50qE06hi&#10;SlwZSmwyA0JJCRdCDHu8gFoVshrcFTdZjLRLNp/xHn1o//bWHbuWWfpMzvdxaOFMMHfVx06S/rxM&#10;nhIx5/3Bg2mM1aPFFtO3/+dbJBH3rA73tdnwASphtx4XEtFsGmnVVDq2sIxdDUZEOLKSLuvo4qzt&#10;1uKj2q4lSvR6bU1mbb/+22P/+tVHFT3alJyPlWcpXZ2HKRiLkvyiLxgIOatyF6GAJbMqlGQqjV8i&#10;zB0+g+g8jj0Ls3OXLl2MxqJSjrE4bWKKwCfTYIFMmwiGvaWKgJc09J2AxiFoxHIKUFYw7MG6NVeC&#10;wZQDcBSEwLffeuv2+MSjjz70y1/8rMHt2rVjaG5lAUIFCs9bCGqyOXdTO2bfYlbtx5zZ55ORRDAQ&#10;9XiiOwa2NbV3/vHNV7wp//2ffDBQSuTlEpVOW+9wx1KxiobJ7+9bdFG2pWh4/nbqiZbp7Gorpy0o&#10;cbu0eG5NvfXe+xiR19U1D23d8e//9n1Qn4nGFsfVy9dUcqXbVXfo4xO4ECYW5kknKHWWmevj3T11&#10;7rb64EIsMDXrDY37YmmNovXOh3sPvX9icWbZ2eyu4grKI1gsguoXjy08CAiUryq1VDSRQmIcylIA&#10;ePIVrK0oBYepL5LuInQexKR8/ZMIG2oFozqvPyBT6XDkQLxbTJIxP3xWOWBkWYEMrUSBuewd3D7j&#10;8f/ujVc33LXrjgd3kTValmXXp8wYZhF0U52ut6tXRugmRiOpKBAZPn3kRuzUiwX/Tza3H9u74db+&#10;odA/PWv8zJPU3z4jeWAfsbmr0jaYS5UO35r4aH52GO8zSqQuF2RCngbjXKs1uJxNalbuzZJipbkB&#10;Vi9CEsJWvFoyKjABMBU0jgIYiIUU8gSiTJ4UKvjpyXXaRD538fKI3qBqbe+EHVwKdgLPzyzMAxVn&#10;sqIvcXbDps1Xrgw3NrXeeee+lSVPKB5DvS0eC2/YuEllNN2YHB/csuXdAx+mMtl9e+8MrwY3d1mc&#10;u59IeJMXDp/QttdrLKpiWnph4syW3lvtxtjBEyQpM3e2dOANOx8IcTbbzIrHprIRuVIukmhv7cAH&#10;mfctgolrB260wKMwl1rwRKaXMqv+4NJyyIdn4JpvRby46AXeimpstGzYbrJvICqWTIhYDWQSFOvY&#10;OIAzRUUQodDpCy2vxWdwi4cVRA7RvZbccFeDoVm2yShn99IP33+Xs56UmAOwRns9sETuevO7w0Nb&#10;u4ydnu53LQlOOC4sBB2SVMpv0cg8peRkLsLi+RWImxiFuK5VXM2LhIzJoJm4ffvQ4cPd/QMv/uml&#10;X/zi58FQ8PnnflMU8ocPnXtg/wMkyeFHjmDbwIb+VDbx7oE37HVWh73O7W488s4bTpshnc+LWBb4&#10;NDEIVxnIh5RikSYZFY/fXEWdBrvjFe9UQ4MJMVil3MBngAmCEcOPci0pcHJKKycVClKzMrOGWbFO&#10;Yzlz/sqGLUMA10apPIpYVoaTrAbzqz6QycPVbAhibXHVwLD5lUDL0F5whVcD4VAqMedLTCxGbXUW&#10;zI1AL0HrHqi5NJ/EAwpdComY6ujo7usbwIXn3QMHbt8eP3bs6KUrFydnx3CYRvIqFIpGglFQLHjA&#10;2XEABQqQle4AhH7bNo1WzXJSLLVujd0YHR8dvnrZbLW63U4MFS9dvmS2GRKprC8QnFtYmpyZuzV+&#10;e3RsfH4B0mMeZcWBgcHHnnxk67atW7Zt3733zscef/ozn/7cN7753QceeAT+4uWVlVOnj6O2gKSQ&#10;TC6rILZYrmIKcPXqNcxM/vd/fyxXag4dPhaJjD7y6GM1Sp0Xk7Att3eiwUGS5RAn+M3lMJ1Z4dkp&#10;h7Uy1KwxUr52bcRenLEIq4WZm0wGmwd9sMYsivTzsZwnkPaLyEXBlJF2hzKWWEyWzRsTvKNUqCvm&#10;towWTN3auV1kik8WZ1I3NIwuOKoDiDK+MEFOlqpjhnZxn2UtLkzciKRS+o4us9paXI3TwxnFyYiu&#10;IJc2WHOxaLGY0duNKVE5jaWSCIVQ5D6rLCpSZTCXy9/97n9u7OvLlTLheMRmt0JShn05kg4KFT7c&#10;hojfx8cDWoWOR8QRIR4F02y1F/1JJDZTLKe0OFHCQ6IGEjHQc8EKqQrr63cKaQMhj/0JCGtEqVJI&#10;Z/zetfqmFpxkC+IaxIAS6H1pLroWkJsAJ9FzZTWCg3jklSjFaizT4HA4zTqQ42owwxLC2VNntm3d&#10;ju/e8XPHH3xyvwC3pARpnQI2S2aDuUqlpbzk4tELW7fsNOr0Sf80pUoVOGWNqyuGVjvIgPfquKWx&#10;TuI0xUhRpJJVQXmBFOTSWjXGr2fHMCmR5rERgSGcM6LkrENiAEkvErvedTg5nsJwfUF9lU94ohJW&#10;liMqVose+41EJIQRMkocUo0O6wJvEvxgwSbBUiyHMbbGwIo0+jSp1aKdcfkwW98MazW2XtlgCjWP&#10;FDZcNJ1eXGOqVY3LBOuUtSDG/DKN5SY21GCyBrzVeBK6DvRjQGkT0VSMqqkYpU1nMinUTIXIJzNp&#10;EC/EYpPLKVVr+RJipxJ4Qr3ecbRk5EqLdyWybfNWzmStUHQ2Pyev5Py+mN5oYYDRx6+dLPOiZF6S&#10;CFWWV4szYWE1U2bq7QMJr9+qt1h6lSqXXELEsfJWpKCErG+ydKskiuHzJ9ra9Qvzt9arODxwnfFw&#10;IJIOCUjyMSTQ52gu7r1wbWyPa6671cI1tDQaYy5yNbe6ivFjTaSs8cl0Kqq32ms0jRcjKpS4kMNT&#10;gg8PrlK4iuP9tY7u/2sYngMUvwhkgFiJNQ76bpTSlyjsqTOhKa4wK/R2B1ptORGNSCeSzyyyFwTE&#10;iOmyx1eJJOCgyEZiuEeC2VBl6CJKTXpDjmUShEhHyPkUusuxaqmEKxwKVCCLyvBcAby+iICgmLHY&#10;wHjSsepaHlA3Px4pwMcSlAIbWEImvjhySTaTKAdiUAbL1WQJFyKdqKgs+/MJ0GUBg5SUoLmIgd+4&#10;7iBnlVIFcIayqpiC6cMKT1QmL0RSFoUJNQqVSm1BGYMk4AvAJx98epzsEWRct5ej96VUQJaMlTl+&#10;HtjsYcyKNy/GIfF0Uq03rju3BKGaBzsR3gT0yMoMThOolQLWjXNkoYQ/HDAoAGpCiH1xf7LCcyjQ&#10;QtmYSgLmA5XF7QXvjbHJiphy1rXs3nfvw48/vWPnHjwP9+J5+OiTd91z1yeefvrb3/r3h/c/5rY5&#10;Vhfnfv7zf3c2yofu3cLajIaWroxYO7lSuX5zqa9P0d9Q4sqp+PKyjCZ0xm6VptefWwLZnfOTR/80&#10;Tpc2/eq7z2u05rHE+METL1y9/u7QA5v27tiitrjFKvHwyA2Xtc9msYCY41nxMrTaYpVdu3KkFdcj&#10;xiwrRXCgWhGZzCBKS4HKWvTllHw6ZzNws1OT6jbBFxf/7vlz//X9f5WLg2+/8J3uethtInlKzFMb&#10;6tr+MUSEcuvSSAAxcUuvoQME/TMWVSlfKLIakFPcci4qKVfjoRBCqKDqI8ZSqFQUqKVJqYjfj2Ah&#10;Cl4c+soV0q0y3rp0TYYSESLOorII++xyEX56kucQItUYGE5ZoZSl/U/sufPhnfvu2zW0a4vOqLl2&#10;/eJDj35pNVZ++9rLzh2WVKr5yI8nbG7JJ580s3xNG+6prVjf++jkPY9u3rNnVzSbOXzw+PXhUcS9&#10;Ll45tGFTi1pl2rBhp8aqRob77Nlz//D3X1Ix3JGPj+TjhR/8y3edZuPRg+9HIsGH/+bT2JW99sc3&#10;YCTzri6dOnXYZDRfuzySjqfvf+D+k4fPRFeDn/zEY9VyjqxqUSClmaRMxuk1jZibYz2IlmVNyyYq&#10;ESE7j36EXG6gaxUE2mej6SarzqQ0gx1cZkr4hkP6UsyXLFrrwfcOj1y5Ac+axahvc9c9cvcj+x96&#10;1FXfGI6E52ZnPMse77LPpDGpZIoMj6wES9Y7jr93ejv6AHk+kFNNxFf3PwgldPXa6UVeXTa3KUu8&#10;BhT2Ih0N4tE3Xj3/5xGa4p7+lwduHh42jcr+3tgD/fhwaa3jwa0bBzdEVxaCU0vFsUItQLQ9sOvm&#10;iSNrL56bOHwa319tqxtP+FQkwiYQDUvkZWwNxGA+Io1kHOWSAs9RlZGTaedu3yJFcVevpePu7Rvv&#10;eXjXtkfv3/AwEN0GrRF/SsyhNDyw+a7PPvGJR+6vrHnTSwuuBvtaPpwKZhHFDE/7E7C+61XiQiG1&#10;tOSwWyp8PgUzkNu2eGlxew6fCuqV2Kxy38alU0utBeXDz+5JWKlqkdRVRNFgBoZNvZjROR0JOOsR&#10;jsimi7QYZIHMsn9hfFokFFGJxIMVLK7W5ha8rnGpRsoSOlBcDgAQB+tZZzCmUJYNR5GxUKsQPWEp&#10;BFLxBEW+XYxWPGoOwC0TyOzU19e3tbVgBNnf071p4+Dq8hKmoCVg8gkxn4iAA0tyqkyZ5AUiX0AH&#10;hJIT1VgqOznnv2fnXVqd4fkDf27Y2E7BtU2hmAGiDoZVRKnJGDRLxTpWWxMHL12rtRsCd7jLCql4&#10;NQYXiEYpa6jDd7l48PAhnc5UX9f09FPPLC7OE6lkpLOtddfOXT5IE9ZWv/TFL21qtDj39YeKtbGz&#10;14dQX2qru3D8Wp1Gddej/Q/9zWe3bnhI36Da0NJ+8ey1D08fv+OR/cgKC5lcEUQCPCJLlWqCXw2s&#10;pWMpUq3ERR5DNDnAPxmcTeXZCtrj6WJynfkXD/qkeL1AqZzPr/d0wWsSkXxOQGceEpTA7ZusmFIw&#10;alGRXJhf27PvXhxNvv1PX7vvqUfqG1qSyfyLf3nz7/71i28f+20wNolhmINWdukUG2XB2IXvj7/x&#10;jS3tF4buzu7YV5NrV+z1JKWt8Ew+IS7k4H8FNcBkxr3J5Yzds68Ob4vzpy795aWP0VaXycocR1kM&#10;zmpRI9TgK9TUJDVUErPQ0JaKNCPh1hNXygLeiBDXSwkE4elcGe45zKsSZLXCMj7PomdmxaDT6azm&#10;4Uu3WZn20NHLn//iszdvT1+8enPL0LaJqSmEglrbW2bnZ6Oi0sCmjRcvje65705SpTh36XJLa/vp&#10;M+fu2HtXV0vnmUPH+jsGtM3mrVt2L88ET1z86LOf/+rIjcjthZf2bJ3S1eir11S9m3folPq5maVv&#10;/uC/7/vkU8WaZHzsVqPeujQ2NdA3aLZbr5x6y6RVymR4d0MPlkv5w069xeWoUxkMnFaNwUyjQ6br&#10;as81da9qLUWpCs/NwO1rfD6g622Kmy3LlFYL2/Yimk98a6PFaJSZ1M54qaAw0GgV4njXtaHeYEtK&#10;tyo0mIbzKTD6QpPlZs3mG4eji+8EH35qSFS3aD/swmLiYsx74cLtqYvBoe6WpEy8jGGikEssLeXz&#10;WV37VoTExeUcnFEGveaxJ578+NDBF1/+049/8qN4PPwf//Efp09e+Odvfsfnj6hUehzOCuUCAo1o&#10;uWNp+5///Z2nnvqk3dSUDa3BPo2THKDDfDHDgHqdL1RyRKN7sCpm4bDesnkjrDrHj73d1GDSyJST&#10;N5b+7Vs/yoSyH719AAP93RvuldQYDWnWslanpS0eSGUzxdHJ8c27NhZI3iDOMznk2IqCtBzMISEc&#10;1sLxmMcanqG0ZtJgzcTWBlvqGh3WRpexrk4fimG4k2y0qdEFUEvB0cAOTAIMIFbhoCOCH6rVal1O&#10;Z29/X3t7ayP8XI0Nrc2tq561VJKfmZx7/dU333jjDWR2b94cvnTlwsmTR0BIRz/o8uXz//Ld//fC&#10;i7+Da0WhkOJajKzp3jv3Qld17vyZP7z8p6mZBdw86xuaNm7eumfPHbiL7t17x/btO3p7++rq6pEE&#10;dNc3aDQGjQL6FLtOb8UJGR2qrq6ujo7Wzq62eCzx/HPPnT59upDPnzt3BrCdhx56eP9DD+qNxpNn&#10;zv7Hf//vr374e43SGotWkeW+eOn0X1duqYrEkxMtlahYkUnNShJGSdYpWls7+Iduc7mzWTlx7SRa&#10;EzKdO1qxzEQUIvMmanBzpqVuPleRKXoq5f6UdAvRtt9XkuGhUE6VbubMV0v8Jo28g45G0r4/z2Ye&#10;/SpBakaBxr1ny0Y2ErXHu0KXz0ycO+9ZSrJlhSXHWfPuuX89In5u3HookVyOKjdYlQyV5CM6iwG3&#10;WSmWBTVSJ+aKSRRfg7ieVHP8tcuntXps8ytWB057BuzUBVBDCAJ3CvTcrVYjFthottIKOWY44iID&#10;ro8Z4gOzfTqrxklYDanTX7dVUsn6IQ8H5TXvUj6bSUYj0bAf3EaiXA56/W5nHWJsRYooERTwRbiv&#10;KkgmvhaSqigdbWJrety2QPtIi4lgqlRf5yAqGWyPACzFS+TalWtDW4dWVlev3ryy/c7tAly+RC2T&#10;TmKrpwWZSVBIk6HY6kzrwPYCTORMNLxyq6W+WSml25WShdMH84lC/db+BUmuQkNJRqaml5lIzm6y&#10;KrGY0siragWht4MaWZBxNZqlRUAlUDC8A1+IWSI4FhSFQkzWojSUUkI0ENWZcUfN6o3K4MR0u9Vd&#10;ZOUBgCQx5zU01VYXzJFp4JrG0iJ5Wy8jN2IN406GKpePivbcQQMwDjRXraYwmxErrSVzuJu5sMgi&#10;8eTPVxbwzvFaQYkxatDGs2uNWkZRTGWw/I/yWRGKA5jWZRF8IxRyFQGesQ63bI3caMDzpIALKMkK&#10;8JcHJ4rivBkEXJlBVKbnU5WKViuTpCw0KK8oKBfcDc0CIZQplPtSaUlwRZjyF+fzDMJkkZOvj44P&#10;3967qzFdWNa6DRJQ5VNMK7FFNGsV/Mq+gd5bY2NISOVEEblRanBDG6tEHkWps2oNtppEWPFN5OG6&#10;UDXMhT1y0awZaz8FWEC5XCkU8i47cb2QaSDbgbqO0WoADwJaArd8TOKkApKNSO/BLIp0Gyh8OOmh&#10;LiAtZDOxSKDOXUdKFcgBUhprKCU4nDrOJAdtMVtEGkZTQXhSlFMXa6VQzrM2v5i41SK3wvKEOY5K&#10;rUEFVKqSq9CYZbkyjbAIhclCZupGJhoCgREqE/ymgMQEWRQhLzyKwB1BOlyixJ2ONsl11RTGGREl&#10;B3YpeNlUBfwa4MAs2k6tC6S+xcXb88ujSjPJUxmJlkPdX6euE6cVqpJZU00U+JwRJUKZLJ2Mz09O&#10;ioUaaEkqWpcIFc26JoldBzU88DsALkGygiVbPpMCPlhBSDD9kgJSgTdxWaAg0tJApI4OhUxMUDjc&#10;oAmUzGUA+FdVJaAxpQMhiYCBLL7VMEvj5ieV4V+ERSFNpjToMOnAcBqj6XA6bIWlgKgkkzEYOMYv&#10;X1pY9KWrin/9wQ+b23rxdKxrbNbr0Zivt9vqnI4GA77eiH1bHXwKcl316vzyD37w1W276ts2OHyF&#10;hGNgp6+k++jCVc9q4J5dW92mlLwWWptfZoDjculLImhJ6mF/Gjk/fvL3t37w7IsP7f+KhibHPEee&#10;/dUTrZ2ybVu7O/q3AfaYQFpESeDVcuOKZ/u27So1c/HS1Y0D28Ha8HpG0WmQGZwIr3vD8YrajelW&#10;n0GWi0QOHruYKtZ6OxrPHH6b0kozGemFY9e/8XdP5FILF88dK1U5lOX5WnNP35elRFuU8vKlFO6d&#10;SkAS+Ww1kwpDe7i4rDYa7Q0tBQ7baIxG4cdUQgqN/i2Wh6hkgFeMvaiOkwt8RggnFRXCyCrpiqSl&#10;uXn89vjc3DRYbcH52cjMXHJuEZM+pQqUKKD5GQVu4KAsKbTpHNwGhMlkOXzo4Oc/89U0Sb9/9U+d&#10;/e7Fm6LhExN/+y9DCmql5lG72L0AObk2WHfetaFazWzq6a63OZEYMFuU9z20o7GpCcuEpFCFKHZd&#10;Ik2UhjYO2rQ6LUW1OG3333sncrkJ/5xZr9y4Y1tPqwkgzWMH3h+/fjzpG93ZtzW56q3wvv07dqV9&#10;SZ7n9+weknGo16lFkNslJjo62hmpJV9M2xwILrOr5bhA8wpJNBqOqkEAWge1OVdyNe/ijNXhkjGy&#10;fHZNxcqgInSYHY11rQPdGw1Kw0fvfvD6n14iikWlSq/Umhvq3Rv7e7Zt2drTPWDTu1598TVATWUq&#10;iaVOrbJbKbn82tmLmw0NTtp06NQVylC+8+FdoXL10thkuhg689bU8soM4h2H/mctGWSf+ezf3LWt&#10;4dB//bl3SfGEfgPBF349c8k8YO/vbQgFV5zNPU3dW0PxyNUbFyPeTHA5ZnfhsaH3TC+01ddRFrmk&#10;Ti/GGCLCx4JhqVHjNDi0ZVHRc3EtmFdZ7iiImurq+sCbXZibm5uajXima4nrtfSJVkBrxbnmDtv2&#10;ezf1DDRTrOjyyDVaZ87JjLGqJpRgQstjaHdranKsXrNoHGIwGYogVg9hYDIviNzW4Mnw5mKCIsqH&#10;y/57/+Hzgdv5FU/wiW/cK60S5oTNXjH4iDgbL8QTmTmyILUZ7Xoja1DFa8KtC9eqwdRAa6epu76x&#10;HS37RpVK5Vlcmp+eqeBomOHRGsW9ZeTqdV80hCaFRmNEZAkhmmAwDOYKvABShqAxvIEjHPMWXCIw&#10;UEF5TqnEL6Wzs81qMvrXVoVCzuK284g/J8K5eMjpsNVIRsTqkoUysnVali4mAjw0ZBVFi3qd73Dw&#10;/PH67ga5pMYWC2DgIAWuNBmxKCJUTCAZMtRECo1c09OIjESVosRKeRH5tpBXpqkh1MxwHCCiTlsD&#10;thq9vQOEyaxEfgWtd5fLPTM7u7S0ZCZyM5KERG+dPDV8346+gpg3qRznDh1XuoT5cCwdR8phzc6q&#10;o6HA+NrKxt3bQWsoZfMCJcnATBpPVyIpiPKwIaXg2FFw5VIZUV9xTuDUKj+oPnweJSQQ33HngngC&#10;pIlcsaTQGQslDIHXa+eAkiEHLqaznnBIQnGY896+Nbe5b6vDYMWgLrKypGeIQ299dbDuwN9/Rfrw&#10;gxm18nxw9ej0zYNjlz88efxnDW0rn/tqtWUjrzGsjV4pXTlB37xkH7tpO3JMOrfQ5w/sfvFF5rfP&#10;JcVBap0qKi13byz1bZZsHCqvrAZvDK8vA/yBxWhyYtqfOv7Rx/nE2siSv8ZwRiaHenBcqsXxWktl&#10;qzI1J2WhSdaBcyeRpFlJmChzanWjxVUIZU6fuHjy7OlovDa0865CsXL45CmPN1Df2GBz2s+fv2av&#10;tzjrHDPz09OJyO69e1GtuTxyfXplOZXObty4ERfL0ydPR9aCvvmVjvadNxfPRvn86JXVL37+Prmy&#10;6fCJRZI79NS9fGitNHVT1799h8UACaFCZjJa2tqqJH3l3JU2s/vcoRN7d+/VGQ0fHfuT1q7jbJh0&#10;5iIZTDV5o90JJmsUo06OilOiEupe2TiVTxpCMWZiMTPvk6j1Ras5VatI4zFi5nYgOG03dFiNQJRm&#10;i7Uspj9iVhHi59PlOaHKBwCa4oSipVHNJY0i6EIbiysrRiL7wXPDlSXQtKrzoYp2ScnGy5FSPu0G&#10;QSShkBLGVntZiYMF2nHE5bm5duceUS2nRMCqUkREFcvPoydO3rt//46d286eOdnU2PzH378OTeH1&#10;a6O/fe75ltYWaFiAD6akFVYhKVWzs/O+rf17ZURxavy6ICnRMOdKxXS1WIynWNh8OceBQx8NbO1y&#10;OZylcvLE8be6253Ls4sRT+5nP/zjw3c9+cQDn7hy5Qbe5w59vVhgyzzIWkolq4GJ8uj5wwO7uqts&#10;DjcqVFH92XwKc1m5Ip/jM7G4BoOTWpUiMPCjpMFFAxxu6OuALSEhTUZ2YnQesZwGA1gFJSg1i7hd&#10;oG+pUgMkgckK9rgQCagUCo5Bgkap0wIERHe09Tht7rbWzrvuvPvOO+/csWOovsFpsWjBs/D6l3Dv&#10;Qvpl9x07PvHEo263FRQAu8O6uDyPjM5AP84Km57+m7999LHH9+67s7u7F5gdKJNBvQoGQ7Ozc8PX&#10;r3/84YcnTx76+U9/9u7bB8L+GBZ9MlYeCUd/+uMfQzfMyaSNDUg6DDz88MODg4M6nX7Hjl2f+MTT&#10;jS3NyUTqnfc/PnXq3P/8zw/fTqs/vp0cD6bmlmcbm6wNThR/vUg0cPQ60h2/b1nNxeIrXMzd8M0q&#10;27pIuS2wEDerNJG8v+3h/qAp5jJSGxsadRkxmxC2DfUVCZ83MV7XYWMsJq59UFbfIQjiUYW1Krre&#10;q5xNKrk3rhc/cb8Oc5mTF0RNG6XXiXjogbuzFo/xnp2lul2ikIg/M+N5bTo3RiizXFbMrJWzAo0s&#10;saNYTjM6FlEomUDBVVRYiwiJOAPwIWBofHr71o0Wq9lswTZDkUPHh5DG8ryEkleQYq6mkCaS6m2k&#10;jAnNzquTtJo0CgpyRZoMUgpfwmWSobQIhUQNYb9MIpGM4N3sh3lZiSYVFJsA6GJHRtAYXmq1xiIB&#10;iZa4IJaURSIa4apsQU2yvtiyjjHLRTbkdNE8j1eqS4Fkg1Wrxl0NggqxNMvH1Uq1y11/feS6Gwn/&#10;VleuksaLA68VvUoDE56y2rM6cqDDDW5Ma1ptQNdFCCwkJ+bSntHoyliLpU27eyAHODUNQ2a+sgLs&#10;eVXX2RTRy9ZolITEchHG/3h6AW/OrSeuESxDjScdiWWCFYTzAN4rR6DzBmGOrbH5cBpdxYISMeKq&#10;LJnLL0dkLQ2rUqlFJIuKtCZWcGuCtEo1W3VUCJuVlNrERdHqKJVdyvRugyw5E89g94/QuApLJ39U&#10;ql8vAFQQ8Y2lAW4wOpwSSAxlbBXFWlIEHhdl1HA2c5Eh4okE4QmjNURQaPOIwA9JYTOIlzvKyMBd&#10;VsU4BKZiYSWXMtjdInxnBcGgtt9IkiprnRE17MhCLJy32dqrqC5RJV6cCJVWsKpKikOCNFsiSgU8&#10;IhKkhaUamniJIrKW5Dlpz6Ds6Q7xg4d+c+vBu+9T2aR/OfCCq8lhbUVPT54jBfwe0TPC8R+TGglX&#10;1Zkws0K1t2S2klYdNFIasEDkglrMqQ3smnT6hr+CA1IOAbEyrtYkpLQEGkR4XXpn5oq59F/huKL1&#10;Jfxf1wKI9Aj5LOJEBr0eo0aBkOUAC0rlCYtKILK0WJCKNIzEhBupOO5Pza7ALya3ytT1TFqu4yEU&#10;kYHzARckMqfrWihaqKkrJFeoFlZC4uyy26qHHglkCynLIPGL7RkjUxaxiqAYbNoNDj2mumyFwuaC&#10;Ywh8qguog8kM6wF4IZmr5lcU/pqO1uvM/jl/s6lLTpsoQo2CUioScGJ0lAvHNYrJtWVdnakgzlKy&#10;mt6iFrN0IFsYWQhFJNqQSBMiw4ROWwJGBfFrkUgDjBWwmblcNRwhEkCj1dC5xMYLn0RQEkEURG/k&#10;rycCWFXx7c8hz67mBQ6rVRALJSQGHzgNYTD0139RooLhBn604jJu9XSlhq8Jq5HzaM8SNRlHz43e&#10;8k7P9/Zu+/tv/QhloKXltcNHTly4NPzeex+dPn1+fGJ65ObY6M1bS/MzN69fe/PP7x768Njy4vjd&#10;9/a6W6XTvlvuvg2RkuGjy2ttPQPbtzqMWGMDXBhZr4VBvwPQS1aIpFP+wy/dFJfr/vsrP2+19iVy&#10;xZdf+v6hqz9ueRhTVqLe2lyWm3KZMhJr1TKv0mrfffXi0Oa9egN7+dLVBndHrRY1amq+pSgaoOC7&#10;hjMCMBrYEgzW28TJCO7dBUbR1tk1c/VgrdyoJPWnD3/0t3/7TKHIw2jQ2P/owLYvW237NEwLbBsR&#10;yoNHGH6eongiFwjko3E8kVytLRW1IoZvEHgiCJ1WUTyTyiDnSaXXoiH8plCyQrEN4jA1IytKqtFk&#10;HE8JiUoRERVsnW2qBqsOrWEIm/Uag1a96hmbnh5bWvGmcpJMCekiWSKB5q5SDN8HyXz03kdfvef+&#10;MiM6evWPA+3aj/50ydBq3/CQvJT3d5ju0Vh7spqMtd4CnEp0bVGFCHT94MbeLTjWm0xKHvtysaJI&#10;waBLKsEP72hRS5hCLt/ocHU3NOaT8Uo529fTtP+ePUqgIGu+DS0t+zZs3DWo765TVqP5tobGwWY1&#10;LAqbeoc233EHXqwoDfIxOAWJdH6hu6eDkBjAcQrF/ZxGHqUKZaKoQuuoBLGjRK9QxIA5NTcUU9Gp&#10;qRkzOkpCDgA7uYg2IVCkd8J4Ync17t63z93gXPQsnj4/fPnSyOTkzXDMBwW8TmO0max7t9158MMD&#10;3YMNofSSVa83t9ffnPZyC0KfpOawm0/M+1e5pOMud+Om/SoM5+fzHDR8LX2yRlPnzu2xYub620fu&#10;CEmfZdqoQPF0MkDu37Cnt8Olrdo2tPDm3jSlg+9AC/voTaK9Z6fxn6ydLQ9fOXWmrd4FhGleTy6p&#10;UbCTWsMl1YinnE3H3apSwxAeU+mlY8ryAu7bpKNH1rTD0NTlaLEaO9SyDk2pabeoq6Vi1ubxafYs&#10;prPhop0Jm4m1fIL1pVSjvooFE+FqYjGC6lkVDB4AJHJZ5Ghq+VKyWK45LMHzmc3FgKJSWDOQHU/e&#10;v5zjjpw93rfT5Voqz7+1IqmpF4eqdtRuEYou5apJXpcqYSAtMalsjfXO1payTklg7Sulg8Hg5YsX&#10;k5FYo7O+q60DqxpcETGQRuFIYKQ6rQVFB7wJDGhLGxAEVqEmmEiGwTKBRUEm0+HQARIN1lD0Oh1Z&#10;fGt09PLFC5O3b2fQR8c93aBIBlfHh8eCoZjJ6SiS7OJaaHJiIhte48GUt7ovnB57YNMdGEkdPXcU&#10;MVmXQgbseHh+2Wg2ZzBFRlFCxZjWMpJ3LlndTp8OIyNpUskk2GpDhVDl89HyaoXM4x9yaMu+c2eu&#10;+9Yi8PcSTz11bzIRu3L98t57Bm31qlvTF28szVV472C7fSkcaWnb0KhRkbJMwKV66aPzY9enu9Sx&#10;hZnyH373QjkS+OSuZmk+EA9PijITtfhUKbwqIypmiykn24ofJmoUxYpUBk7Ryg1BF8ubVYqlsomS&#10;5J2YXKlESqqosPlLTWJtRw5SXFSU0Z6uaUoiGD/kpoq+KzljimjL8q55onji7KmHh/p7TfrT0IZd&#10;++G3vxnobIsq1G5LUVPfJLR0ZzY05Xob/FvvzLW05Ff0hvdWBn7xA2/Oo7rz7k+0tOzZ3LC/f9sD&#10;3OZubUvd4O6NbEtrXtuWk2z7/a+9ZFjb18WRDp9lS/XuffJ7twe2dC117JiqH7i5fc+Cq32KFuOU&#10;ePXc0as3L015Z+PlPBSibaWSVWCzFam4WC2JiTSDcVOZEaCwMRRa9jH9dznRhNnSOmFXhgbqXL3u&#10;5tZWu9xBqpo0vTsG2psalMWESxztMpN2kt/cYtjQaN7QaNne1WhixDpp1aHi3CbV7l0bFO1sh2nj&#10;9MLyk1/cs2frQxeX9H888eb3HkkMGOZvHBdMlX/WOMtxG8fptXUNO/1JskGxTGdnlnKNy8Fym4W2&#10;uxoyI55KLNuMBj9b80d9JegXFZqIAGMnOvZEMV3MkEnSE+QnZtbrFmatoNDwYnm4KuGrImHB11pg&#10;EkYHjLO8kMIVvZjJ5CNBfs1f8heoiMFU62jTbmtQ3Ncm7lMm3FzBVY7jxEOvX9Rt1RAbHg37GDY9&#10;YLS3LSnDufJJdlE5YJ5/a6mt1ljX0pkiY1JpcWlpgWpbTRmjAmliJS1UjZlemu3p2PKjb31/+Pyx&#10;j09f+fYPftLiUsPC4WxpySbCM9cvbO4C4YcsS5GZTnY26MbOjN2x40G83M5dfq+lFfNLkuAc4gzp&#10;EsFHXHz9/eObdtx75747JOLy8VPHUdCIx1VpnvnCFz9XI1MCOi9SE0YjZ06c2bptTx6kWhJHLhSz&#10;csgX3742hfWtKJcxlmm/wPtEPOrmaXFVzSk5b7KsoHMm8HjECUmmvBDEiZnGMgHHQOynCEKmYY5f&#10;vzGfEOROY0oqM7NF4M0kjAqJb6BcNFxJRvk5JiyTFcDFxDNDrVTkqxwv05fFGh3iQPFFhyiJnwie&#10;Ik11rv7Wep1L7nQZhHJ6fmEK1URM+TRak9nkfOf1D8pFrOY6SMYH1TVIDCcPHfnDr373xsuvTSLg&#10;f/J4LhdXqmkM/TvMgknOfOPff9C+Y4gw2rCG/e+v3rvNfkGVfO+N3791/by3zhWHqVrraFbXNciM&#10;ejSuTp26+evffqxwdO39wpN/vnTMVaMf3uTa06Da3azuc1DS2lpZlARpTRDLeLGSkFhUlWCtmuFo&#10;8vrlSzaFyqFQhbxLag2XiAXtMllqesFobvLUiJFc2bp5L0Xo9Jw2HApKdYo8zpYSFd7PrF1/YaSt&#10;PVWGO7gs11/7MHHnoMnV33T4o2Vt79aR2oQYBAPTHXSbVjfIGrYwkq6RDDm7cIMzlQa5SrFGhIiO&#10;mrLDFsPjb31RUFOUSqJoNBEMqFwO2lKfYVVGYzNRVVjUVvz2c7TYTxWD4lISjRUxX5Rk1XlWL6VS&#10;ZC7L2EmtxR8ZTninmtVtJciwOPqa17dVRzVRQmR1JRhaxemc1srlZhMFvzMmV1IdUg+k2pJjcf3S&#10;5wkah1dAHrCuApwAxVssjkUqriBQlfAohVQCp6Eh+SvQ/iLdbMCgaZ3rxBTEUAvSTntBypgEZkN7&#10;GylDCCImjQaDAbjXOwSoNKMXov4VamBHjEE1WwV9kcLdW25ordU1QXVCGewCPmwEiyM0FA65QMzV&#10;3JiWERExFv8gHlRN2RId8zrAqEjySpgf5xdjS0sQQqiUiuRaJDcfaiD1KQ0B9gDapxqS9CzMGSwW&#10;muT0NfbmqXMtG1sIeSUqXpNKMkHavUo3ZKRkRkQXEX9QhWREIhwGtYGl3PUgCMbyGUCflEi6ECKP&#10;Zx6GR7lUgp3D4vKywVRX0yiRQI2jcQT+R63G/JVHDgZgUUZBDuOSge3mXw3MZjJrgFqYpBJlPqPN&#10;8Y5iifUh6uzHVU6qc+Rw9JTAukPBcUEJ0y4iKAGOPRjW6+sImdXLiqaI6BXR1VXJWE2UVBZ0ixfS&#10;VfAQzE5lfdnRxlSyTH1pW1N6qC41uMF85/Ursx8c/vhLX/qkKA2u7kd9QzYU9GswMJfR04Dwbr1M&#10;B9EqyCtZEVlFW50hXVRZ5fFWIn6NRYnCjA5ZE8a54GiLGerlJkOF4yo1EQdERS6rICWzCxP1zXYQ&#10;MNAStChxvanhelOCgbcK2D6bCqw1mMGySyNez1OaBR7TcR49F0VBbAQtqRAqxpDK9kkb7CKLMSPj&#10;yiKdWqiyOLkgUgfmRKlMl0tQYzMiAYnWZNgL/KS2qaXGadJASEAgBnOdmFpZXsJ6iYZJhwPFIG9J&#10;FNUyeZLAfEtD6VykWBua87KVghqzaQmsSvkURqXIciYT2VhQatGiDy3GVbYsDy94FQaloMUHvFrO&#10;ZpVYqK6nHtc1bjq9rJgJKqqJzS6VXgitiiTZhZyOcRYVSCom6ULcAJQ7aYipYG6sxMIeVxbpf0UB&#10;ee+SSA7sB5LjSshgcaDRNr9H259LtFwoCRlJ1MXlmxgKrYpIgkqXZZCfSWG9FdB4rpXhd+MkII/z&#10;YanBmla6gGwIXz0TuzVbk3Z94es/UJPZ68fef/k3P6wzcp0uVN9SbU7Fxg5LT51qsBVxP21HV+fA&#10;9od7hvb0b+sw6har0dFuTbus2HptdFnbqNxqEveATcEvp4IzmUygq62PryJD57hxde35n7z2hce/&#10;8Mjep3H+Pjj+7rde/Iy4N8QOrnu4Xa2uokiikmpqeTYcV9UyRHXe47l+fvPQ7qLKevj8XG9HPStE&#10;YVgLBFa0ChfJOrXFWKJUfI/qbGiSNHsPqKVNl+J1g936TC30x9+8t2Gg/9KFE5/9zKcg2xwdGaUZ&#10;xmy3AIibJ0pQ9kqrcwU0IgrZiZVZTYNbbDZVdfoCDV4JSLNwTjDVEhbuXE4CWEqF0UHmTOH1519c&#10;tqoUdA2x5QJGRAjcLq76KE5JsXKcWVEpRS5HLAW7pL4id0fM9aTSisjh3NULerZCwJRZTZel1XwJ&#10;dyLyo/cOfOHRv2O0zLuLN6PZ4sR7o5//evOqeI01NOIPU5Xt8DHl2K38csih76JVTVmlLgJ/AwO2&#10;S7iulDYuTyluj0ycHfdeHM6thH1Qwgs1gGp1Rm2hmCwXcf6fWp4ay9y6Hrw155/xSqCDcWxrGnjm&#10;8BVPY9+err6ds3Mem6NRpqzHzB7/6P7EfJkLp6r4LhrSorWaMudPryxHZhVa9ImBaKL0pC49tYL1&#10;Lig5GjZTb5TKSonFifixK8VTt5Mj3uJMKFkligZFWSnDN6tsUDvqkAdo6u1tbWA1ZLyUPH7l4s9+&#10;89LQ0D4NYLta7aUzF7DDoiRaFWux19f95uNXi0q6ria9X2RsmyxPvnzJNzVXUSjq3eYOtdUZYTTX&#10;woVXLoveGHlY2dikMq9WU4c8o6pW7mGru7m3Jb6xNakxi1MBTWIZQvdYs8yx09l+X8dqg954OBlY&#10;me16eChhFgXpHGhAQVyQZFRcQfuwsA9GG0naKJVaTXbEdqJx3reyRBZSNg7tRp6PQKhQtnhiEIev&#10;iUm/3hi02GO0KhvOS1bTlC+zNDW7lkuKlhPVTIWwm7MG6C2wdsfFBemSjEanSuaDRrYi3FyyFRhK&#10;LLuVDrse2ql0c1OnTqkmxUPyHRN/HnEscbKn6JiJDtpkeNY4RUpLhqT86bwvIJQSlAY8hhQn5hmG&#10;8M0u8t5I16Y+Y79Loqwo+LRvYtpHldItFrXNDfgBCXp5IS8pZ0QGJqNh5Fa7ljTrE6rsTIw1cBT0&#10;M6UKqGMSPIhKhfc/OhBNhlv6WhRGOSCXBfHkcsw3f4zxXI/veqQBE4YLH5zBE31xZemtPxxprXNn&#10;i6kNHV0mQ8PM+Zs5Wl2qqGRXs6qXFvszDebuvR6pXs/UcdPZxJmp4uhKp9aO8T1QOetORNgRORXN&#10;6P2RDEjxuNabnIga+t945xXi01/+mtbsOHfh6tAd+2ileuP23Z27B1Dr4Myu7sE9A+3ddDXFzfru&#10;yjQ+sudzW/YONNmlbJ9p/6fu2bp3k97RUlW2ktrePGGllM2sqYsxNIFXXhKP8eVFSS5ZLqAvjLd1&#10;htWZJYpGImOA1CNO5glJHWQjM/7snBeIkahex3JkhcYBAaO9arIIN41SleIXExJdRG9iW40fHTx0&#10;57Z9Fqvj4oV39t2d7GrPT3qYb/44fvqacjiQnI+yJa9BkHQFGP2FycrLvy8EpnQP3f9QR38vxq6p&#10;fGGpkizLJUaWkq33eFWsSbPoRTtn56fu656dvn3geCofb2F8NFcUJctMUWHGE5wpoYOmsOvVnc3M&#10;0Bbxw0/otg3lrNapcukqtNWeuQ+WFqdDq3GKN9i4fSq6q1iLiLglIIZq8R5j6R5F0SVwbWspJi+p&#10;CWQmL8pojSZodiSYWjFigWGqRgejtIuUJnB8qgpNTSYvAixE1Vizytpi1TUaFTZFr8wikrq29e/s&#10;6mxPqZwffvC6U/zWp78gC/ljx99jG3aALtEbYVGYEJd9CbcOGhh/mbVPrKl76q3xmcvd/TtW/Ws3&#10;xkea293wsWASCZwjvhgIM6KamUBUAPyFsclSOKuzO3mrPqdSkUXSKlHW8ji8VcNBL5S6OVaZzmYh&#10;NQqGQ8ViEWsXjV7ndjW7XG16rZOBrKSgkeepcgw34mqeT5exL5aSKpu+Y1vDxruaOzd2qJPG4kl/&#10;O2sfCd2OidKGevP1C7eJXKLVocZLvUzwcjOZQhujrDFI7EjxFUq8WmF+5O79Krnky9/8fw5Xg1SU&#10;h6pr7PbEC8/9ss6s3rxhUIA7kKTyhQRZScxOzG/ecj8IMSeOv9nR5pBINWWxziwzqgUBk5VXPzj3&#10;5DPP6BXMKy9+8OEH5zgVXgWpZ7/8LE0Zzx6bOXHwytZtG1ZWpo4fPz60/b5CCRF0vlRKQ5ILvvL8&#10;3FL/YI8vuCzNgRZG5DBIRV+nVkW6lYsLVSVbUbBaRi7gvVMtRBJBgGfg9l0P/BE0qsAbu9pmF/3X&#10;JkIioL6qGtB11zFyJXEskT45EZorG1eJhiRp4wldRqJKi1is3cyFFVXeiyJMgjWFSXUJ52Mcx7Lx&#10;1XDUUDOVUxWzzNzT0lvnqAenAj0FSkp29Xe8f/jA+4fePnRq5sNDV85duB1NVrp7h3bte7Czd+uO&#10;vfutzs5oQnzvA4+1dPX27Xk8x9oSfPnW+Y8+fuFL2wfnmrqrxpZWjQPBM/GbH50am7h29drHF098&#10;PHnx8qUj5xZmxr70jU/072m/OrXMGtueHnAbsTGRAHJGoiARL2UgPcImhqyUmGpRWslQmWQuFK1l&#10;eSUWHLm8TqeZXl5wdbWnxaLlaIRUqBqb+wmzRWq2ljBxLpYR6AmD5YrNvlwNDrCAXypRbTKS12dq&#10;cnm5hZsMhgXGpjSz05Wa5oNzqb7NG0vpNCfRsFZ9CjjmZLiYizR1DIWXWCEIsFik3JKve6g/pyWr&#10;NnUJiDQs7Su1wLLHaLXSOl1UItBYOFSKrx56739e+OVdD9yPAqxdEDl5oSFTdsFSnymDg4QQES8u&#10;50uQ91atOhInxcByXGUwpiWVUKbSraaT3jmIdEwOBzI2UlYOXxi+2jVgCBBPEomKOOfhbwz4GZ4+&#10;wASKIKtFgmmdfY1PFdhIDDThhWgWeFAppoDSeBact6pFJaVEQLXKhEB0auK2tsENialdo8GSJiZB&#10;cDiRWF3WOiwpEOGRHJ+9FMH5qKUHRilEzXECKgH1BUMQhdMyDYw5/hUqhaKsRII3b6h3l+XgWYs1&#10;uBik8ygLLSZCwVICoZC1aioCpg2aTM11Or0eHyrkeWosMxf211Ipo0qfyfEApUaSKRISKihaYSpU&#10;y+KJSINZj6WAdt4vXY2Q/mmTkBDEFl9aYrUCVZXjEyFperXa0Yf9RCYQAc0axQzcckOFNKSW6BRV&#10;oC+JJfV2N0J9uExRiC8Ah5vKVhOZShookxoHRJSEizJOUl0v17ipGrx8+bgXm4JCKptcTQVCtUwZ&#10;3z6DE9Vc/PXgcqmV+STvI4pQa4fwHcahhdIZsowQrE4t1M7lJR6oDOiCspImX3vjKNDs7h4FQPbK&#10;mkFXc3bKt7YbtgopOUnpXnnt7c1bNgx29wSWllaCtzbu6UdMFKlGAUs7XIFKJbROMHYtAxqBXzNQ&#10;dhURI5aUtDK+mM1NzimQENfj6yxSUUoCdjjQnGqIqAEhBHq8FEtm5FUQKaHwQRdKoOEpjAaYFopQ&#10;ytEsIUKZDjXZpM5gSEOQSCr8yXydsqirEHJ8sPI5f2DVnwjbmps4hRakZ0ZEczUU4rCqQQKOhxgr&#10;l8nG47FIJIK8H8SJUJAi75qtiEsl9LqQhoRmV4Z9xroroFbVYr1PEXqdTsDqNZshORniNPhCy2nG&#10;bjH5w8s5UZqUi9IwPYHTzfNsuTi/MN3Y0yEgp5fHEI2ENEVlUIFICLxhJhIzKFRS7JHwPkJIpbQ+&#10;Sqjmc5Vs2m0xFjlgoOSxVERMVeR/pQdXBeQCIY9AxYqQMQzw+GuwwEhZNJw5AU6zMhoUqppccbtQ&#10;PTCv8hQjcQgvfUKTotgAJ7HIqDaEauVoPkvnyxwWwgRFVnDiCKxlIqTTjUCJLBXJTM8vzcaLlPV7&#10;P/gvhU7/9snLp0cmvvn9/960Y6+ztaN74+bGlladWiOGZyKZruQqpbSgF5EWriTKja7gWKF0JuxD&#10;Hy/Fa3rZhh6bWZwIzo4Hon5CyZnqYQWlKkn6rd+/vzju+d53/6OhrTmeC7xy6PdHrr+9+e5WQpP/&#10;7fdGkWJqabHJKyZRSl5MkWXPyvnDxy6OLNz3iS93DOxIhYO3zh3razSWc3HAOQBmENMcT6g0JEpz&#10;kVnKWqcStSTHxZaBj86M7+szqdz2F37ze4tZOzMz/unPPZNJxW/eGLbaLDBJeFDk8PmDCGoXPeB/&#10;TM3O9m/aghsdy6owIANIbf15VKksziy88Zf3m1sagAbBh4IB9hvXdZkGD6aIP8Rn0uv+iTw0G2B7&#10;0rMzi8iPYcOJD7yAxifGMmImEs3GAJOt1jTQLsgY4PtVJmMBjTERQu8quImWphc+/9lveIPe1995&#10;9eqRG/YOrnGHVtNg1MoMWuBNBENmIeSjGE19W1nHFTCdqPjUpdXqwkRlyT83gm9c9RcvHb1+1ru8&#10;hHWE9Av/9D2bs91kaRi+NfOtb/3wyNHzo6PTT336Cy39g462nvr2Pltjl8bRXCPxda//8MA78cBa&#10;xLvYUN8glmqgNgtFfXINFU2u1bc4S6KiTAtjvGCyGOCtSIaCRhFlYFU82jz1+qViCg8WaSqrroit&#10;YBk5W0xdPR0NahNokVHPzNjkpZH5BR8a0yKOLpvkGaUqL9MyOqPL7mjfsGHH7i2DL/3hlzuHBpA3&#10;O3fxEmBYOux84UIxqjt3DR65cgrNQaWEMIu5PrNbm6wwS0n5fFS4sFy7vNoQrexQ2fe627AKh33g&#10;0twK7TLc8cQ93Ru3eFosEZDfbi5ziWKkkK3T2lQKY8JlQFAkfGN1+OX3G/d2Zy21JMoreCulkpJ8&#10;lSiIFDRU82qbShvwL+O8n8cTiEU3HhUAQ6GIZ8haAXMhCYnyktSkxiCX4MAIlFf5mhDJ5qIpIYNk&#10;HS2SMhWGUWDKo1UUNLIcKo1I5eMeUawxhZKeoWOrqw6laiKWcpdoaa5wMx+q9DpBbDaRivdeOxIM&#10;J7Upicmfl8wFNkqaEQuUSzWozKSsCoQcREZlLJuNRpLFXCVYkomyRZRWDO02wqAWeCK1wI9emVOZ&#10;zU67yVirCJ4M+HgalzFdxs+/kEIIWakHWonOEaiHZKulJB9FvQLj5nWJp1gEh9M7B97V6TUt7U04&#10;gTC0JJRckGstSxdTdoPavVF+fWy02Yn5yY6u7oEbp89ptSBm6MUU09reHQwl7Ap9XZ4JfnhF7oWd&#10;0cdUpEqDJSeuIZTg6G6Yy/jx66+oObSSIZ3HExvSc7wIkH8BXsK7tiKlaQj02lu7iEx68ezJc4P9&#10;wFazUlFBQVVFBoWFMJUJkzeQlWkkBU3OtVzlfjKZv5ghNljS0CiXE9jO4+AqSGQVWpUXrXeTZRqs&#10;6/lSGWQ9nygdBqG1ki4KsXIFTyqrHb5MkG1SUkNcnPFHFjJiy0qMTFS55v6uOe8iolJ4WMHuWarh&#10;c4AutZQQe/zphYpGJgaMVJp1mZwRb623u6OhJdTQtJIUVX/yx/i927597xPfkjT3ppSWG5fjH76z&#10;zBP9NarvyZ1fvqcb6OE8RLpag4MyyvIOIhbz6LwFF+uI1koqTkqWrRMrEZGd3bLnkYGOh82Zbdc+&#10;CCzO86sx2fBt/XN/IG8M84sLxQsX07dnUusDS3FZ75C6mkXNnULfYGnLUKG/U2h3lRPeieMfH5yZ&#10;mcZDpyIQyARnVm6n5i/RyYUIVtowG+DihCqOEXAUOCyrCIaCeVKEllShyjB1OU6XYzV5uaqkVOGe&#10;DGa0SMkVpbh6iguUxLEKmZGspbOV5+zvX/IHR37/jw9fltUF37pEZyutrUOAattLrCqZ5P/3K/+o&#10;FW419fWu0r2esGRbi+b4m8/v2/1A2aR789CB9q4mJSMFtss7s6plDSIRdlBlkYyOF3hTWQswUwq6&#10;EI4jWSUDKHIexKoSrrnpRMhl1mdwjCPxVgWGuwQF07pLpihOImWbA8NXXAbBKlYUgdaMYrGEZCga&#10;u68KTjoSbPAguIFyRt1m2WQra7nJyEbO7JNkJ6tRV6Nt4ch8LpBuHXDO+eftbcaaTMInS5VYUafC&#10;xkmSTYu0Uki3ql//7r8eeP+9E4c//v0rb5w+d2Hv9i2ffOT+Kvh1SIRLkK9NFNJoGi9v2fEgQVU+&#10;fu+V3rZWldbNsG62QmvK5UyCvzTh27HjAbvRaTIat23t6+pofWD/w2jqf/DBRy+/+NLuHTvaG1uW&#10;l8fRXejr3Yr7VCabKPJAllURuB8fn+7ub0/lw/lABJo80IKJIp5S673BSiBFGzQ4Oyhp5AVoEUyq&#10;OrpElrwri9lwUENhl8USlVq92w4N8djEwvXZ4O2VAGA3nIYcXkieuLUUqXJz4dyNmbWRWyvj077r&#10;/uCp69ehDCUlfNAzZtHiFg7KnRJXV9ZktTjrdboGm7tJZ7YhukbiVwVoCsWa1TqTSr1746Y9mzZv&#10;33r3vbuGHrhz+5b+ujY35zaTZp04H1398/O/feKB/QaFBudBcPN//dNvnf3Dv7Vn3nyge7nLVSwr&#10;xJNBV1P3o0O7tnZs3gNQOJMq44fYV2/auad3cG+/SM+eHr0BBeH2Tf3WapzBRQNOcImkJJYWEXLD&#10;O7kQ09MFVT4WhkXktr+cK0JVabc4xiemvJFomWYdnV0Kh1PhrnfUdaKzDpVCvoDjaa2SAzIjlssk&#10;sQdQqrVlzEVVVtg5NKZln7RvYprf4lhD6/X8cGHnHXIFkX7veLhn6J+jnpsddXSc1qSk+tSSt948&#10;ECbtrvZGvTwvOKPMHXqqw5VREFKbVhDhMA8PajnLF1QmAy5VKcRNyZIMfgcWtnqu0WxO+UOpcDzq&#10;iwhxnszUakF+JRSIVYtyEFqwkeAzCqzSGBnu2HKdDlLufLrikokTcZ/J6eJUGqykALIGCHCdT7FO&#10;YK9A14P/br2xJamKa9jEQAUOGJywvusASpRA46ekpHAZKK2F/OiGlCVSf4KnpbRejlw5ior0+SNn&#10;F4KrXb3dK7dnvAszmgZDrBLO+ZeLySjt0EsB2UsUrl46Yh7cIKiNBRFJ1sTgurBktVjK4VavqNES&#10;uJegIC9WJ8bHlBZjzahET53LVWrLwVwwwsPfbDGoLWax2Vw0GjJaRUbOFImqVMLgzJ2GAEElk+j1&#10;9OhcNVeUGYy+Uk5p1MG1C8NOSc+imlCOJtilWHhsVrcWt7E6fTEdmR4NxCXpdHVTnRb24+DMdBNL&#10;+1z1oNbJsmUcVhBMzEtFkVpeLMfDl6IyRYovSW0WZI5wj8KGKReM6pHDwAUpj71sNrWGG0Siqm4C&#10;IArvSoZS6HQOpclSlSkKkPEZ7bQRQic1gIsgktTAAhXVYstLWb9fSdFAMdFaJYIxAG9MiUdC5QuU&#10;ZFEOh2yUUdCWGlNs2iR1dFAVKa8SnG5yc4d0k5Pqkomxw1Odvjhy4er1Z55+wmHQ/OVPz+/Zt00K&#10;pgA2YQQJGy/mKuhJr8Pr11XR63JorgKqOR0FYp+mzQqtnlGEotFUuUApwQUWtMX8uhu6WkEfD8R2&#10;VJVC4RAy4SVMEfCbUijjsSTCewwsXMAmQzck5BVwuUT8QKSQckO2QocimR4JbwD1q5ib9y7XlJy5&#10;vgEPnHKpopTQSK9m/YHpxfl4MoGDBZr46CNB+arQoIxtUkMFSdBoQIPWD+IugsqhEKqqmgpsUTIu&#10;FovrdVoEe3B05jSyZCaDhDMDPne5gIh1XIiwJuladLkkpFVSSRb/EhCR08Sa32My22BOwiOIpGlc&#10;AOwOCxqGFHwy6L9mczqtFifxdTkX7lXolVJUKV9EJV2tcZW5PK0sqRGKTeO3riigzEAK8nWgjLgs&#10;XWetxwkynivU0nltRaRFghT0hUS5ctUvveSvF2mT1aoUpiQDmes312iCSZayTl3SolT7UhUwUMT5&#10;HCqOlbTI7qhorXQ2oVmbm740emm68g//8/tWl+ba1UPvHj3+d//4FaPZngI9X6oqSlieVAqsvqZ1&#10;iS3NUmOjlFHRomWJeLwEC7Gly2/a9e5yJkaWdnfbjJl5kX+FJgm525ZhMfY3Tg6vvvubDx/b+cTT&#10;jzwlN6quecf/5bmvUeZw51aHiM2RbLWlHyBpt7Kmk2TUfIj48/MHSlPX7r7z/n2f/n/2jg0Acz73&#10;g2+2aGvtTc5sGWhiZIC8cHYJSlOdiq5EV3mlI5tPNqqrrME9fetqG9xS9s46m+by5dMPPnQvjv2o&#10;KGezvN5g+vGPf3Ht2k1UPn//mz/IZTwhkdY3tnIyFcKnItG6hQ7MOgL/oSw+f+rsq3/44PHH90ux&#10;Rwd9pyZGEktcgVlMYUHboiqeX1gGyaaAF7qAoyNTrYhjETAaIsAphXy4xgqQ14soTiUm0dWD6m9x&#10;eZWU6bTW+ooADR7hm/Nopcqdu++fW1p473fPR/nohr9r1feYQDtUSZTmgjq4kIA7RWxrAtgdPM9i&#10;bCY1eyE2ep7N8galy9G2r2zY+B8/fv0XP/3lJ//2K//9w99u23av1lgvVICIlD/w0Cfue+DJYyev&#10;ASS0+/79IlopYtQ1hGYFERolkDvs3b1VJilcPHRgdma6CHOd07TqX+ALcDsnu3pbsoWU17diMGuE&#10;cl4JwLxc7ltYKuazsD9hE8Pp5Bw+0yVRMhbzRUIVMmky5tQywWrWdHeCr+/mU/Gwd2Fx/sbK6niE&#10;94WrpWA2YwZPsyYoCJwxpYmM78bc1a7e9raOngOvn97Z1xlanoQsqaKX1W/vO3lr+PKNiZpQalM7&#10;msvKLWKzXcx0qEw9Wrud09NiKUzfI57Fkdjalr955O5/+BTX2SQxW+M1sffFU9m3bur27S40N4uC&#10;xVpKEufF6atrA2WL35HH9DGhKRAGaTaXVaK1woO0hlQceArAhEooszKeyYVTKCOI8pVqis+LaEau&#10;1mDPiGkgtE4zHJksSYqJyvpfOcjnE5l8rZxD6xjeGk6Fcqe0kEFUGUt6fECJYgVHLg5keXjY5ZRY&#10;zY17lniTRphZrkO2VMUdv3LeZrXu2Lpd3+B4+8jHca/HIqVtC/Wl48HasQVmOGwoUGoEnXmRQ6St&#10;51xamV2jqs9z+nyBXxOCYSKrIJSh877FsZiksbVhW39yZJi6PI7DVGLVWwBGuLuOspuRoJN6MhaR&#10;nJbJoqRAGNb5+F7fmlyhWMcDiUUry8vpDIAl0jdefV2n1cCSB4kbQDun3jv78ANbvMU5naWRXPcF&#10;yqbnAudPHnvgru1qo3UuHuvYvBMZCY03017Q8DcmBx+6FyTVxMlRMsK7WuoTlXREV1Pt6iCcBuwY&#10;qtGMolRTa5Q5qpwX8tBOoZ0KjEo6yQcCUWjoic//w5477x2sbzaysrLJhK4QpOlGNa8g86o4VOuy&#10;aFydk6NncLUi87PEgGmxvmwuqrPRHF8RZTCrEscINlOiMHIsM4D9rF+hJDauW6p2K3Bjl8tIgyqk&#10;yJaECKjyS4RmHu0X2MmldCTHYcGxEhg36linyq7B7Du5qBHzmgqjR7Zx/DgiyXabmS3ximppbtLn&#10;Warcu6+Plh3gS9dmVlSJgOsrjz5RkiQNSrWjatnUtaW/r76jVdnVbtPKa0HvYmvvQL4mSwHqzFQ4&#10;ccTKUuUS6fWlDZySKcWd5uIKHzjuqaVYu1NaVohWmzf273ziSwMbH9i65f49j3xh29A9Q0Ofstnv&#10;qZY23Rq1H3gze/2iJLCsDnnxgyQ5CQ6cJZM2sXFLbu/+YomavH51enk8sTB6Y7BjeuuGa27T9Q7V&#10;FV1tqZw3CERnmdMROBIwOXVNjGSbsiyoanGtklTTWY00p5HwikpaUcorSyVFHlZukSJHG6pqsLpb&#10;WkjeaDqzqjv264ND9Wf23hWCiuCPBzKbnv5ys6q3KgOaIwYgMlsMtpjLnL01yfXhJc3zq5JywS1X&#10;WTr6I8nIyPCVxvo6dE6D/kg+jxewElILzOkwVS+I4Tao1uI5McRhxRrFsYB8FFRkHGMAyBv94Zxa&#10;DwZ3Gp5m9K9pVI4waRWjD/7XSrikkAM6sID6QZVA6AmvUVojU1eA70qj9ahzsw1d+m6uqtU1Nwph&#10;3lhk3Zs6h2OLibWYzaKd8afCsUSjVaZqVwtcMZ8rxT3+WjWlNurFZY1vekVBCuFUCHeZv//yV3fc&#10;ec+jjz/+yP135uKBSCSgxPALxOByMh6c8/tDg1vugyRm/NqFjvomjaqBoKDPo6pRPwBu7sEdNyYW&#10;2hub1CqRQU8b1XIhkTry4V9ef+1nJBv88teerRHKD997e/89u2CqLBTXp7+YlqM4XchWoZFtaHVT&#10;8mohFMaRWbTeBINgUYznr7RY0Te4qhzagkCAUgKFWIEIN0u7BULV2uzUGC0pKbXoz+bhTO1sNFg6&#10;tJFa+uTMhKdCzqxO9zbQfRrfdm1gmyG7ySrtd2nsTS6JxnExJJY6u3t7ehXqql4uRkRHprTLOGy7&#10;OZEC11j8AW44oP0qEY1VCcrHSvhVKKVJJDMruRzLCTUmVSkt5dK3U8nJhemzb732u298/UtWhyGZ&#10;CF/zRCLzh6m1l5+9S9ThjrEqsMtUmUybSvOUu/ueqoK16bm+1u2DvftbOjYaOxrKdn2AlV1fDc8s&#10;L9031KphFyUVCDxZCgE3dCHBYK7myWpGKRFCi1PTw1fJckna0qdz2cwut4iVYtqi0pnau/qwXFm3&#10;pecra4Ewrq34RWvk6kQiJlSLLEfnkgl8nvR6E18tszIA4dgVqabJlC0m5LNxeUPdjG8k02TvtbsD&#10;WHwdG7b01enysYuUfSBF6kTxoIxxh1W6kibeWMdV22F0Jmomq8yh55HTQzZAJFpd80LKgnIbXhiI&#10;arJi7DeyVCLerTGn1oKMRpk3qSSNrqrTipwHazUzFmWSh0EyRJULJjkqR+vUWY1dNbPgiYWE7uaW&#10;bGqJUUgNRpzPSgic4luxvgNYx7ut+yJx5cSWDLxmGlfw9WMqPqc4XeOeTOXzRSmBpDpFY4PAcujQ&#10;ijAnlxklrFyHZ5wEnawyuO9nTl6779EHZVLqtRdetNdbZfXqtdhi0b/a3IhRmgTujsiNSV4FM3hn&#10;mgTaHRRssaSYFlfyYCmV88VSJk9XyHQAYe8gY9KprCYx+rn5WmhxGWpBW0sj8CUsyATYTYhr0Ldq&#10;q6QGB1URAXhinhRDMQvxVb6Ua6NVmWga/+5oSYkYaXLV32C28kjr6gwKKVn1RplBha2rPeVoKzvN&#10;pnpjGC/8RIjzXkotzRi5OnfDxrCaUYrJTDCswsoKBnmiFkjEYDCXU5AxCZlkRqTVAKXIlEUYudtM&#10;ZrzKJXKG1YF3rMXJh4OmZW1CXonLUdHnSglROgUVGj4xtApEPaSvyRKBxlSlIuTi6bX5FQ3JtTjq&#10;jSZjopwWmHJUFBvjr0TEt0uFmIpQe2fTv/vhTfcAKdUBH5pWU0Ztqckl3t5L7TOKG2mxgaiihU+8&#10;f+i4x+v5hy9/scjHXn3xuUc+/XAasSeKTiN5IJGitQTCPkTXmI8BeAUvGAYLJUYqqkmVRewnJX4l&#10;WZNS6ZlFdNcUWKnhJLUOt4OGCRTIqmdlxQ4jHx6V65xAjFdJgmKCaz6NRofOEYwfoIfioszQhD8Q&#10;YmRaBWdeWfHdaVDmE/FZEFeNOpnNVibRxsN1E+OuQmx5pZxO2lrbTGaLWqdHXQb3M7yEEVGBqgJe&#10;YAAqMFCtAO2ewy+/Gosm8PfCTgl/YxxBwOOScRwKrwWigh6cFPfqSACtwApTytO5rDjDyAjvwqxB&#10;zqWEMovEDQEhTAqTCIfJgb8//qxIJoHXNFhdAE8pkSdMJsHxxvQEXTgoAtfp6pRUzsoTeOljsG1H&#10;yDyMkXYmWPbha8XW5ASvAIVUwoawv6rgVKjBPRO43Wo8hvFWOg8YZU6eIUTejBBPWmsyPORT/fp8&#10;n4XAnhbSbhjoakXDeqOb4akczVXkljpGolCBWsGnL1y8cX0l9b2fPtfb0RT1+V948fkvfOUzVpsh&#10;mcnmKsB6xdfwmszmVvOFmVzxZjw3y1fCElGYyAcVIj/dEBDargx7uELwbze49aEJzVq0lBeUTmuN&#10;UVZ41UcHL4ycmvrPr/9Pe2cPL8q+c+YvP3rpP7c+rTG0VRJCmJHRlUKtzdkmTlLTV9auHpkMzuS+&#10;+tl//tRnvmhzdeeKxPTYjef/9181BH/XvfeupXFPlaqk4uj8aKmxSW6wOWkeG668qWva4xmsw0pJ&#10;B5H2z//1m9v2P9Xeallenn/sicfwkpIr1QwrA0Dn5Zde3bBh6CvP/r13xf/nV169++69SqV+2eNP&#10;pQCsJcEfZkUssJCpeHx6cvL25cXHH3uwWqvgW8mneawPBSwr8niEoSRM6XUWrycQDqCdpYP+ElQU&#10;PEQxnoJeLRKK6zUWtEBj0dy5oyfGrw0vLyzL1MbW7s1ZUG/AZClKhs9c2r1lu6up6+LYtSN/eZl1&#10;Ehv/YYdMRwBSEvYn1AmmXt8q0Tm11TCbjvivDqfnvEq5VtfWY9qwM2W0FxnDzZGZcyevfu8735er&#10;dAc+Ota7YavN6UAaQGPQy9TrbJZDJ84qdaadd95XRQkUzwUxlS9V03x+XRWdjukwFOJqQLmMe6Nj&#10;t2/qTSqPb7EqEZz1dk6J2a9ozb8GIc268IAQkxZ1OJsQxZO6eFafq8AhB+FGBfxdOVdNoYEzi7Fc&#10;VUpWiIKCy3XVSVUkUs5RTzQ9CUVquAyfRGj+rCw3I6WK2EyTOstv33q7pX/Aba2XCpIcH+roaZpd&#10;XQJ4OlsUtu7dtXXfrrGVxcuzizFxfjLsvyZEFyTCfDUzxodHC/HxWtZ695bP/fwH6k3tab0sIq4t&#10;JLLal8fp315teeKJUJ2rfNmnXhJKtIJbyAV+doiOlYN7qby2yhhlQgkV+EpiIUql8ThFfS4TTMbi&#10;uUyuDH8xUr2iAIh8qQJMcDCAZ5JISyDvSRQKQhAXqawoFwdKpgjfdkJUhFAPlFsC++JkMeGJIE2e&#10;iyZQDS0nMnw8nkzGKRUXKeEbzIv0al8h69Bqbo9et3Ly5jzdnKavnbiwHAvVN9R97umn6je0Hs9O&#10;1hxb58NBWZGiljO1YX/h8Bx1wsdciTGLgjwjs0gAVqEUVo0YAm9arQd622XP6yQ9O7snrlwQBRJ6&#10;uU7daG3RmWamZhq2DMarZYtcJ47lwWOg9MocErDiMou+KiWJxKPonEMgjrazBTYnnRY3Q59npbO9&#10;E5gb32rkxrlLd9/TXlJV1faulC9MloSX/vzxJ57c32mACCSiMdvae7cAv6mPVwsnr2Xomv3JPbKB&#10;tsTcWn5kXrISMll0FZMUE5yyqGqVaUwSFoDEQCqIHxqmpkpWVqnUCnhEYJTOKUdvjhGP/esXinI5&#10;rTMKiLXINFK9NS1dD2nppcogzc9RATuDOTOXTlHSWyGkfQrdBsoIRpEc5KyznhSoT/MhIShqnAoo&#10;/RGpD+Qe2mzVxwviBM4B1TIXSOTHgD0t6IW4ca7MpsqKFkNXVi3B7wuP/Y09LpcCIdCgJuWprp6X&#10;hkfFq7NZj0+s7FS13Z3Dyk9imJpL5ilLLC62aua12tcwx3/zz8yDu34qMQsJItPhb1z996lb1zwt&#10;9/RIVMXFWGBxNdTUPcBDjkgpomSBqiQqIyM6KZOxmQSVurzso6Ih8EnUekTEVdfG56+szNnaNPVO&#10;FGSkI14iVdO41CWd1MiJHWZtY2tjz8bBXfff//Tm/vuslp10cUNqpnHqtPzERznvCgGIkVpL1jVU&#10;du2juzvLokzy2hEvnJcul8icKVvV8UoxIKnwGo4oRyOVULwWTYPFDjPNeugscLkcmqXTPi4bk6bi&#10;8lzRWGUb5c5WVUMHHjbGzrxDxuusR1fVxz+ck/h/8ZW/9XFS5uaZOr2iCRd0u/neMCuRB26xQq5v&#10;z506q3p5NcMwdqm0emxqorNnq/+D1zcP3WvWag4ceLuupQExWYzt59c8oBogq0YWSnI4nItg/ED9&#10;qSEZjOnQsUU6Bxgz3B+qBo4LB3yEVgcqMFj56SROkuujSqGACWgZxXggdyQ1KkHxBUCfYNsRUCAW&#10;cVXKKjO5FS5VTkWEaCZOq2lNzEJTLXWw+jVu7utu1JWLmfOza6JGx+psBCuwxr3OiqyIKgmFlSUf&#10;S/B5i7bLyppwXoSTbmUtFA5E73rgUcw/S/mkXFJenF+w1Tein4CXRSqymExkmvt2KDnFlVMnGswO&#10;iViLZjcWiGwpnMyGNt37kDe6+N4Hv7155cKtCyduXXjj6HsvVvib9Q4HQTr2PfAY7nfvvPPbx+7b&#10;XyiQxfVVCt4x0Lxi0UDPzC209TYVRJlyKkrgliRDqAcvEEIKpnY2y1p0Yg1HwiuABBa2rFW2Clo2&#10;FkMySqpjV+OeibnrJJUUF9aoMqDgIOqQen2ZqQVbHUR/E8ZJSRUdZyRJsK9oSZKOR7HudNCZZa/v&#10;6GLuTEDtrThwWlJizYHlhwSDqASNmyuSUwQNcVMaFEcpESQlB6Y9703OHlkJ3p5IXJwNXri9cmMl&#10;DPI1Z+mqqBpP3PDd9fiXAinJf//qnVGDGsffvub2eKkY0Tacj7kjsk9kK3f2bX5SBPsWpVeQKpBz&#10;KhyBA5eHUo9lNe/fnF0tzO7Y4jDLa0YxmyTlYEYjM8TgkV3OMuIMEV8bHbkAolhz10aDo43HhIRb&#10;R1kAC6E1WLDkDMNP4g0C5M1iFymmRHp5NpqK+gN6swGgfchCa9lcfMmnw8dMpypJsbGG1a9TTZyq&#10;MzS9e1FTUqdaJZmRlz2NO4zOzfSFizMGkZNjwyXOJlUZaWg2EvGSmamwOPvxM0KIXycNsMgo1hAo&#10;IohcZp0xoTIBKQn7M4SyNdFasLTiRaiNVmFNbljXYIqlyr924Ws4a5LirJiXKXRqWseHl4qZmErp&#10;Wp/hsdCbVfIJ0qlToFOtM5sxYoRvV4y/Fy4f63LgKuo36zcrUUlR5coZYXnWkwzG5VIlgeZhvpZP&#10;A9HPFDMoXNE0phOsllOIk+H5qtYNm5+eyUKtts46yoRPnb+9bWgbn828c+C1pz73RFqSDEZXLAYF&#10;jZMPIUoGQulVf92u3QUwCrHlgslEVAHgNhbxrywt88ijg18NE2BZ0ACUbrGDEqYXyMjCMqmUATEO&#10;/iYyl7YKLcoWzCXKkZOYSjRAc+sABYrE+xY/OQwOzIQ8ySCrSSa9YRQ50C6CbiYwu+By2EFtq3Ji&#10;TZ09YOCKHBuQAj5RFdNpqa3J2NCq1VQZk9bU0IlVhCAlQYINpWNKhxkJYQRl04EIyGQQ6dQoMoB9&#10;oMmEhEQxmSqArOO08SwRp2oJuONBNloP1NKMNB9KBdLZGCkpY3MiA95G4JWlvAF9PD5Tiq9lgouQ&#10;DmtItV1br9HZBJqOEHyUyY5WJ0ar40UyxK6DHxyVsgMLCtZe1DSJKIqUFZ1uYUcv+UAXvUMhtsCA&#10;KslzeDtPTK+eOn/hk0890tjounL2BMhjA3s25deTeiIU6mD3xUQBgmZprYKaD+jgDCbBwHrXSros&#10;qnPiNJ4DkJzRtALDwmga63sMJJGowfAYl1v8b4T0rC6XgD+XwGQG8aoK6GpgDODmxcggca0RuO/W&#10;QGljsxloO0hsIQBmtOYjvnDQ2NZA600ReJjFHDZLspIovrYGyYndbc2jo4x/uBrA2KBYAeMA5iAh&#10;1EQAS2EGncjmMP/EXCyPfjc+d5zir2FACfx1qK9kUhlYsBFVKhUFpQK2V0kkFarSYC1Ak0XymZRG&#10;ofCtreo05owAyjJqcaro8hpdlcjUavQ6IPTkozEtzZUQ68O9riYC9DedzeDqSOJpBSIFBOQ1EQT3&#10;+XAoI06otbJSssTR+luz84hPS/JpUgA6kkQjHCMH/DtTBKVd9/FJEbXLyokaLHNOd03KpEsl8DRC&#10;DL/skmhtWhVJLcuKCpJoTlRTZD4rqwLDCvImVVMaU1ldcO3CmaszZdOz//HzzV3u5ckrX/yn/9r1&#10;6W8ESfrsrfnL0zNjy3NYB6eFeDixGo4shPyTodWbi0sL8+HQbCl40RMbnirlfEQXV9lfnyH8R6qZ&#10;sELfxTmbl6Lxd/586Mbp8U0NQ1/5zN8rjYaF1Py3fvHlQPn20L66tGY+xyS0eiMfqz3/X6f6G7vP&#10;vTfSYRp85v4v/c2jXzJrHcmq9uzZK6/+9HuRWyfv2NbXsWEblmYUJ2Oq+fDSBD5XhfoBg1qJkjLS&#10;d15Nl2d1dUCe1BltElWdUqaMxVJgGtmsroWFJZPJjuzv62+8bbfXHTtyym5z7duz79DHh8SSyL69&#10;9/34x788c+rCRx8cz6YyzQ0tP/jefw1fHv7o/VPghI5cnEXT7+03DstYcWdb18zk0g//4ycHPz6F&#10;PRWY9i+8+MpA9wDO2SePny/wwsULF1aWFs+dPV3najh39tLZ0xdxRq+3tnQ1tD54z33xeHp2wau3&#10;1GN3O3Zj8t1X33zmiU/csX1nolT95o++4fGuPPSPW4ybEIrB3iQIA0qnvt2lcEFqqr763szFyw31&#10;PYbWTWTdBl7f6hNh0SLFqePskXcnb8x96UufR2LgL6+/1N7T7Kx3YIWbyaWgB5iam/zDn557+MnH&#10;bA2d5Yq4UK5m1+PBmCFgJJqT1ErAyZURny9Wttz9uN1hX1pZOHXmFEIJnd3tZpMZzzGIj5aWl3AI&#10;lskU+O4qsYKpYQZIxLMpP9x3iSjo/MhcaHRuhcrOlTJV3HoCw6JqWKRiSXO93NZiNDotSpWMSYX8&#10;U8VMKZUTzXtmc1RGbVJvHNz97punBgY2yjTcy6//bv+jj1E1shBM/ennfwH6f8Pu7XW7NtTv38rt&#10;6ZLd3avb3qPd3Knf0t72wO4tT+0ffOCOju2bszW0IYreZVAD5wRCXn/Iq0owont333ruqONX11Jn&#10;ZnMYiAE9lc0RqxnRXYDV4UNT9i8FKwmRnrNq5VYYv1MS4JsqKUwQl8MJf1xIQW/GUeiApIrFZAFq&#10;WTwUfIueQjoXXYxVclVMwuNipKQRVS9jcFRG/NcbLPGC2WzNOWEVUMh1GjwcgELBYDWwBklg0qLQ&#10;6tBhlWowg1Q4DPPTs11lRV9Nq2cVCOxd+/CQb/jmXHy5tsns3t55WjQ3Xk8H++rfmJwlUXLmbAWe&#10;4FeTlWl/6doca110umwKqVaUk1SVjF+XkzdKLZVcfmySUam7H9mPSvP709edg906gZ44cBpRVbHb&#10;iKsdeDxAVK3jQAGMltKcgsvyQMX6Esk4lBIGrfbksdM2TNr0EEDap2/N8Fmf2VI0t7XGyrrDb7x1&#10;6+LZB575x43bOlS5yMiHw/vvfcTmbjh54rRTo1eadcyGhninKainFS115iKxeuQiX83SWobDkQ+D&#10;sgLOvqRCq6SwaYcwJBzAfh4rX45VZVK5V175y4XTN4kvf/EBMLS14C8XKna5BjHKlJxK0iVFMQss&#10;8Eo22DVb2lAxFaW16pWbhjhf0usEwxqOFXHSPYa4GjiwKUKg3FFe0lWvtBuLMr0kmo+qZMRCXj21&#10;zOVS4pLaqDVs1cMvbkoHE/PRuQBigxaNCaH5dCKXiPGpTAreKM5q4RW6vMFBtrRnbL0rlIGymsNZ&#10;1F1dYrurqU5x4+O/u2NbJszrDt9o2XLfg1x1OXprlnwtEvnIb9y7VQv8ypJSL26SbERACN1SGe7n&#10;4cWJ5VNn6BgfTCYJqx7YDKVcCnphMFhS6w0Gebq71eiLZ67fTubRMJKb//P/fvTz//zVqbdGpFqr&#10;tsWcpkRhupqWSlKMuKI2IjZgbupq7N3Ztf2J/o1f44W2EycDZ477EyHBpIYyrLB1wNrVbj1zOrqw&#10;VLMqGmsIYqp8fO4WH47oyG69pgfUY2WjlTC3CFxfWd9S0/WQlo2EdYvEtoVybq9YNud1vTF5S0LR&#10;hFUVxVgPB9Qnj0Yls7/4+r+PWeyLsbnuV9+U7O3budllCKnYjEQmW7xSX1e/iEIa4tE1RSUac9TJ&#10;z/jjZdK8dODVnpbB9pZWUKmuj92Umw1yA4ydCoSwot41RLkVIkKJBitTjYmSlBXgXqkSDpZ4Gnxf&#10;q1afKOUqOghTgX2SwUGJBH8Vc0gEYrAUrqBYIKr+fySdBZhb55m2xUdH0hEzj4Z57PHMmJmCDkOT&#10;NMUtM6S03ba75bTJtmmbBpqkYTLEju2YmT0eZhYzHx0d6Uj/M/vn2quXt2B7ZiSd73vf57nvIge7&#10;SJnF0AOUHR5O0yRfBDclgOcVBnIoh0xiiYcKQuwKRsoxMwAA//RJREFUjbKEShZQI6JTrfOouhtb&#10;6YR08NLE7nt7W3vMMGSTRihxGClPXOZwIyYUklohwu1K/GXVPWu2xJNpq6cREFaU8aqF1NLinKuu&#10;mcbYrZTNxRayuZLB3ukwO4988GGbp1EGgioMmRImOnfBVKcHakzrEihkczLZrE49Z9NntbJq3Ccp&#10;0rVf+spvKJNxLjQyfP1sd3MnvhmoXoskiEnACMxjmMrI6EjnqtZsKZpJekVyYUmG3ARKwkIhw5Iq&#10;OWlRgwQND3iJK0oZOab9IrGEwVgXXWIg//QKtUGRzQRigTE25xdJsIMvtMsrjeK8S1FFCSEl1YVl&#10;lhRlRMiyoiTQJkH7vc5QVtOLZo1Ea7OPhYpHboZuLsCzIYGQoUKpcgIyKZBkeIIsjx9iSt5M/sDx&#10;8zgL9/WtXNfiaOlwtLbUGhytqbTcFyj7ArxsnpqaSm/atsMfSnx48Orabc721q1MqrVp5V0ie1dB&#10;veXQDaJh1TaDXi0rloliOSCUxtjyzUD2wLWxA+eHFkIRiqr2dHjU6DmLiDz8ETyRQUAqAdNjUVqO&#10;xYevzIwMOOobWnu2Y9zIEEa+MIsrCoaciMbB4zM+PY11h7WujlBreBQp1oISyrOo9aVMbtG3pLTo&#10;UXo2K7RJ+K2yGblFV5BJBHiqpSOg37A8eXxBOOgVNlhrk/2zEb6U6oi12ng3z+dUJo1YBEawgSCJ&#10;scUrBhPoT3xGII8UsqRRX5ViCkub5FQ5nfXOL1jtdkqlyRVoAhElmg0EgpaaWolK89cXX3jvo9Ob&#10;dm0UKqTAiOWqhSKmWIg3imB95Mt5ckoEyHk8y8irwJSrWKjOs2iE8VALJMGHZDEzE8kxcP//tnBs&#10;8DBGguWKhwfTDD12dfrAuwd982G9wpxOMG+/9uG/X37v5KHznxw4M9k/b9SQEnuNGG1HZOA4NbRj&#10;6xqt9HIRgi3MTc0Gyxt61w2M34hW0z19bVwhPr84Rrl0CKCpStXR85fr2uqLGicO8cIyB58RyFbI&#10;oGJ9UlvXYLRYcVCDYFVkUMDdIczTZK40NTgCbxVVYy0u67ygI2Kj0wvJQnZpYXFsYmIWIl6UUzJZ&#10;uGVFdNkoVSJJUikU50mIsxHpFvinFpBixw20XGAolChx7RESS5Dzlowq3AdRto+PUILcfFF3OSKg&#10;XLaCRhHl0ZSCTnmzPiRj3VaeAisUFl9udjFkV+ELEZZISaiYIzVKxBdxMkKyVaCSowWHFzYNZy5a&#10;QMtDZTEjs0vV1lJRmPGl2HCqFEUiIxWOLM76xuNsSCgsO4U6l8UjVWoZhFtk/LSU9fODA4VbAaE3&#10;L4oLq5X+TyZuXgnaWuor2qLeLZKAjcSuaec9vF7xgIfXJEeopQwKL7Y8fDCElwKR4YmR+x/Yo5KI&#10;9r339q6tW7VWXb6Uw41cLMS2MEfySmj5AzbAxGLhhYVyNkMuByI4cNMx64X3U4LZAf4Ri2BlADg4&#10;Eo0jaAQ6Mq70VTRJgTZETV4izpVZhMKhegQdQC0QIIin0GiAYP//lqvlZkt1GbYJ5+HyrYyNGhrc&#10;nBoxLz4ppqosYwCBIBxLZZNGt7WImV0VR4o84nwMKqpMCfN7GnIn4KXzNH4Bh5aAzolF0nQG5XGg&#10;FpHGQ3MfyIkKojK+RS8cXSoRJLyiZCEn1MjLkgqaGEaVGtcnqQhueWGKKSZ9YSlqMug3lao2Sj8/&#10;MkEZtEV840ipsMwLzXhJrRJpRnwA2hx2hi0tepcEPDhJiGXKvBhDvJJGWEin0qSEguQzj9w8H+5Z&#10;nKSJqlAaTsSEvDIaMNikwYcNF5wQH6oyQUFLZlXSFC6cRrVtdRu5rdXXKqMv9LeUxZE6RUxXlcaS&#10;glmvOV3Ui4iCVFwtivR0kl6YunpjPCV1/vczrzRYLL7ZG7969n8bd98fYgrFZKRaLvR0t/d0Nbc1&#10;ONx2Za1dVe/SNNVoW+sNnQ6TrpJxUOWeOucqh6PHqauhsMO7xFeyYmvdtWjp9f3Hj+w9tbVjx08+&#10;/7P2+k7UyT+89sGX//i5rvvszhV8TjzFM1UVOrOkqhdldbS/MHp28bN3fuXzd39FKzNlovnDh478&#10;/pmX/DNjm9ucfZ1NEr21rDTiDamggwXfaCZDe3p3CzS1Jqi9eWk/R05U7ZXQwnYTTyjWIc1stNa3&#10;1xqxGlTINW+/vReQSre7fnxillJqTp48tTQ/f/zYUXwO/OmZP8hJ5Zq1m26/7W4c0s4cu7FuTd9b&#10;r7+D7ennnnzQu7A4NRL5xX//VKMmXn7x33abbe97R1E9X7N643N//WdjY9O+fYfrazy1tU2/+/Wf&#10;2tranv3DW9FEgCvznE7bwpwP1s4jHx93m+ruvevur33lKzduDoqhoxRR2FNOjE3+9te/amvwQPr+&#10;3L6XT974iNUV1z3aaLQIM4lFEcM1mxo8shq8kSfPXVdko6t238k43XGNOSUiYFABvsmEzHCBgZzq&#10;0rXJzz32AF9Yfve9N3bu3Oyym9KZcC4fz+ZjL7z4V62OeuyJx2hagDAkncswRQavMcwMEBTARiWb&#10;Tnu93kAsT1fBPgVGRQudQyAYOHLkCMDfVptLhamZ2hCPpkuJHKqKQPuTZsMiVa4adUpK3ig3kbnK&#10;wtwCGn+Y8wIerZWj/6qIJdixCX+O4eNUSangXpXX15Wa63WprH5gihcuCwaWhnR2ymyyjN6a9rib&#10;7E7Hzf5baplGyZcvDMz0n7+VTSUJrYIPsLVRKreoFBZFjVFf73bY7TZAqiBm4JXLEVxaghEAVLUl&#10;Qa3SENWoJSORwI15UYxnnMhbWlr9agFzY5rnNuTu6eJfnxXW4v8XhhcTZrVLp3FLpQiHi+NsMVrO&#10;ZKVMTlJ0VJQUqaSkSjpVPH/qwvzEgtPiwCkOSynI7CKhMEqjItQW5DIcY3jVoqzE5hYXCjhD2h1a&#10;hzMNwg3WHxweiainlcQCgUaNDpdUrVaThBxZe2wyFdU85iYak/HSyFABDC+lCl7IbnuNji+S5fOV&#10;ifnFM++BC7r+v75Y3tF7CtPhvhU+A/nh5OWclnPU6NQqoXWVyl9Oz7FRAVmBGlHty7pgL8YG0aC5&#10;MH6DE5Xa0MBpd5aU5NThi1ZaAjVRVgadCAMqEkyndAU9G2RoUOvOa3Rqmsn/9re/kUrEJ4+fSITT&#10;X/niZ2PJLCx6g1dv8kW5hiaZzFZz6lbw9DtHNjRYwxVqNjDaUW86fLx/5z33Y4Rx8eo1lcsqb3Xm&#10;teIiKQLKXFRnBQMknUkou10Ck9yLwwlGWzKCJYSQSJWLefSGpXLpUiiAhCAhoQ7sO3z+xNB/fOUh&#10;4WdX2Pg+v8AboBJpcTAqCkWpktKgFJnphHd6KJwsKaeqyilI0EtCKh8YD8iLeqlVW4hUaWntmD/R&#10;beMbuAWJWs6UgIfza/gLhTJzc6HOShpnS9algrreKghBpxJjuWJSq5l12FV6oq64FHBaSAUpQobF&#10;oNE6a2Q8SR45p4rCUgByjQgb1DESD8rSEhKSMUbiaNYNnfrrDx4QqpSZ37+YodofrK33SS8eUQz5&#10;Z968ZJKJ5W2Kcy98KPjLVPTUPK9WKnepMyzKQ8EgYpR9W1StnYupTHFh0WlW5BQCuQ77itLkwi1C&#10;zBj5kRVmWYXQ3YrLT14dvfTvfz56+86q2vO/7zw7QAcmMoVLs8nLS8Wbwerx8dCVpdDVUGAKF3+z&#10;QqbmnOBkr9nTt+puftFx4xh77YRXZ6BtLeHVu2H5Ng5cLV7sz5E6kVRXIzHfZlv15ZytJW10nV1c&#10;HF1EypqcYGuCJbuPsc7TupksNZ6WTtHElVBmMEMPZjPnguHrVysLo0uFyd9/5r4Tne0LY3PSv76c&#10;euyRr2i0nMSlyiM+ijhSMlTWuV46deV333/2wdvv5LIJAREh3J6h0VS90hicHG7raG1rbS9xvIMf&#10;HYIYV04SqAW2NDWRMjKEuzYdpKtpkbBgAAxdgSE1CECacAoP2SKGZFJctyN+OcwBmPQui51xsMmg&#10;ZoDzEA989FyuhN7z/x3IAEErZ7Fu5i/DGpDvJiFWJkWkEf2IfCooSebUKj12LjlZMS1JqknV7YrV&#10;1dPeYxePpW3i4VPz4WIK+jl4f3CrQfZGwkEI4S6GQwgcUjoc3RsxMUbsjl/KirlCcGnJ5KirSmS8&#10;KpsKzeFmVZXYGuubfBOT2Vjc7mlQGPUaJRtZOutyq5A6DniHhakbao3PH1q8NZRTKHZs3vXzex79&#10;GsRO0aWRv/76Z3ajbvXazXQBFWi42bBfprEfSMSS/pDf7NLG0t5COWGw6lMVBo5X7DcWxyc8nU04&#10;Z+SQXuZXpTx0VBBr4oBUFCybS7GSXIZsIzImI9WUQQ8qjijClGO56GI0k2Kx7isxBSVRRZdNXMnz&#10;eHg24DgliQtlUYFMZZS7RIvG2NlmKtHYaJXp9UmmeGsist+/MBBJj8Ry0/7E+Jx3ZnQBAfM93c27&#10;61wNYp4dGE6B0DePild1fYujt7m22aoj4fXzT9y+pUdLlNs88o0KUhblxq9cmx06tmNrq12DZHv7&#10;uamiuUY+cevytSPP/fua972j10piRVO7/e2/fevhXbXTpw+WFxOddV0ErKiCmIXLqavwRVYKwfjI&#10;yXOEVCE1mt786AgjkppsDcWKQFkK47QY8wf/+qeXNTpFfWuLzmRNlhlGAm40j0aSErvJLIPxzpx/&#10;ATLmZR8NlJQmSyAcrpACCfyzQtIkjBQF5iynbTWpxH7eQDSbdZoGr3q39VI2KxsNF0/30wZxqVHV&#10;yBJOwlyQJOY1/NoCqY2FQTPHGlcpYcuKiiDpDxuwCiNJlsNdH0UXkMnnhSZLwqSGlFUplK3qbDU7&#10;bRGoRHGhQjiEX5QX8hj9Y20jLHD4itGJCqQ5mdWQ5SPQgb+qrMFjlKnk4MKhrAIGwLLIFKfgCoKR&#10;VSm42lgkeoOpyfK5T649+eRXH33kc/Welhp704a+bffe9chdO+578K5PrWzrfe3V5xUWF6pMckn1&#10;fP+iUWNqMFKIKGHl8f4LL6xcdxu8DPvPHHBtBMpGlpsel2nIlA4bAJHal0lML6i660tgPnE8HET4&#10;hdzC3JTebNIYcK3FuRmNIB4NYAE+7rmqOsf55xdlLjMYFcieiXOFzDQCUHmhWSPSKCUOg7ylVlrr&#10;JN0mYAyosgAwgMDSEm6/WSHWHnx4/JZ1SzxhEs8FSio1qOPegBbUa7loMRqRLcaVSVx/jCBQICgS&#10;TUOGI8SumS5mI+lS1BuR84T2GichR94Mg9BSxOunpHLAmxmMWatcOJkgDXpsYFHkwCYEdrBCuSgT&#10;Ib3NKSs8JVvRw8peFEI/ryUpjcEgUqqKFMVqdGKrW2LzCE0umdotUpjCEl6EYJNkLiT0z2VvxYpT&#10;IkFKKSgpyqyMVSXSEjAPTU3INIFcp6svb+4Tf6pTvFpRli67nvmA6cHeLQCAAWyfQAQpPO+dO7an&#10;ErGw13/X7XfiTiQEngXMyWoRTAWwhySQNfsDo/03tRTFAM8wPcsIEDZAlLugqxJAruKmjeZlDFll&#10;g9HEV2QLuSD0vaFosVRUqjVCiRQxpAquDkjj4YOSj2wIgV2WjIJaF6eYMv5ErEBx70qllxEniEWa&#10;G82wlxVxO8OuGMFUmIKTuVg4BJwJQ0kSWFYVhKk0drMI98GzUCyA55iHkQ4fQhX8Gnc1kPcBefT6&#10;AhqdEY0JFMQAfMM1DuVrmZRMJ1O8GP5LsFQJklVACpFMU+S8MY2Qwu0uCw4AhHBJGh1uDLTBGiHx&#10;OuHxR6ZG1VZjEb8Dnm+UdsG3hI9t0H1wiUKNTiFXZJJp7K1IGaYP2OVXFbJ8fDahUthyhLgiY8up&#10;MLabOSSvQUzhl3C9ZkC9hx9JSoJdyAOVRQhMK1wFQoQIUIKFuu6cPSt0UWv9XOL4lWq7mbaSqXBA&#10;4As1ZPhhn28BHZIAwy6NzoUiQXndl3/wuxqldOzCiZ/86hnD+l2BaqarhtzhUa+qNQUnBk/sey88&#10;Nz8/OjM1NLswFRwdWjq09+zCxDhZjHSahZr0lJKe4QrzyTJdkFtPXw2d+GSYLIg3tG367ud/tLJx&#10;FThUV/sv/v6lX84X++/8Qk/ZsJgjpmUWAEQU547GXaqmuSvJ9FTlf3/4/MYVWyVV4pV/vHTh3Nlc&#10;JtXp0vW21GqMpjJl5in0VUxy4nOx8SvI27asvY2mampJsNBlk8CJaCw3h8fuanIYsFExtUF5p5Tj&#10;2hk/eeRmbW1DT/dqm70Grc1lHwhBHD/xictp2bl9E51LnL90deWK3lsDI3s/OIBcH47F99x91/69&#10;B370/e8btWpET8fHQ9//4TdWruj86KMP+nr63n9/f2tTO+LJ/deH7S4bDFdGlYYkZGdOXdq6ZfPx&#10;Exe+9B8PPnD/XQqZck3fejoHBkdAIaGy6dTHHx9+4aVX77nvoWAocfL0mR//+CmTXjU21//z//lp&#10;yJpZ2WlRNghr1+qEbCyUDDfbG9vLZt/gIiAbtRobt3F3TAYyJLCEeWU1W43PlZJLSZ+Py1WLCf7B&#10;90/1rOrCzfyjffs//dhjPK6SS6chN3/t5dcuX7j0k6d+Apkox3JMNoWwNYZRi4uLZy5cPHn2fP/A&#10;UCAckcipNM3NLUYRf5VIyKtXb6Be2N7eHfBHJkZnlhbCvKrY467DoiOayQTiURJHIkBoyjylBOtc&#10;9BuVeqM9Njee9c1li7JQ3kDz3EKeySBR53yLCzNDMh0VggldosBnX61N2+kxizglLXAMpVhduzMv&#10;DM5dv7ypaZNWZXzuuedrnY0nTpy72n8zXSrOhxe1GlLDh7siLlxakiPcj41bHt/ybCQeDiXCCNoL&#10;0WWUijGuYyrlmxLWxtfwLyxo+mNilSr2hbXRNm36+qDco4+16xqtduCOQEFXqixCqaZQlWbQZRAg&#10;NcOlCzGmDBYBzRWXJ94w6UKWcfnazVg666jzID7ACqsxOiNWyKp6ipAR+PhTlisg4hVjoSpD221W&#10;LNGLZX4JGd2bs/nFaC4QTcWjoUhowbeI9rJcq+bEYprPS5dLMmlZEMtjVZ5pd5zlp6bDvow/hrA2&#10;nyKbOPnWuKzNDL1DZfjc5enr/Y/ed+e67asatjakDKmzqWsHFk5dEQbHTbL6Db3geph0cq235P/F&#10;CdNJVpZSCe12aY12KRtMGvUNJWrq4AU4nBpv2wR16vDeYws3hyiXkVXBuYfsPT5hAM8vZWg0OPlt&#10;7a3Yxjc3Nj1wzx7s5AUSUq816ADLIvMoPZVlxkBF02NW7mquyWutcptcrxKfmw7ufOwJKal56R8v&#10;9Kxfm8KTnpKp6YoOnRc+L47Wfk9ttckocmkA1YzRmBhGBRinAQNULgAsVCV4Mq0KJp1wIPnR3mO3&#10;3bmpe1Wn8MV/vOisXelqWGWrWaG2NJI6d+H6NLgAuekxMVNRNPUGNA6E0OLRW2wHkYxyurN5f7tF&#10;ZbNNELqJasmmjBoVzCyrHwmRAhrJFUGe7IxzIqKcDAFkYJDUmaJ2C8HyjYlgGOutnF9KZ6xq5ayn&#10;gW/SCsxAMZJ0qzpUw1+y0SlbIdcsSboUKVQeZfGcoVKuq+kemk1A8JUYfXpPb8kbLL5yVPz5z/2P&#10;OdCf8s6rW7oWB5PKkUzi+hCu0RbSUZkJJ8+db9jRWzHyZGG/nMkYm9tjShh6rKWJaSqTwulsWiJi&#10;tQqdoSweH6WStEAhNzk0LiunqlROHDjVuqO393aSKGe8V4b3rN/w++9+R5hP1Oll27o9LQ6FgcxF&#10;lm5Oj53z4/wigXQPeSJTnatXBuoEz/feG7Ozs1Wrx22sFfStlLpq2P0fZ26M8YSW3UTDxuGM+JWT&#10;N7Rq0wM7b1/XUrvOZl7t1K2r0W1u1G6p162u0W1wK3c069bUq7fXqjyqzL/OHDbP/ujpb0/Vtweq&#10;ibo/Ppfb+cR3TCqWrCPmVTJ11cHNXwWMMUBCX2RcV69vd3QJ5IJIctBpNKVSElZkDoYHJ2dne3s3&#10;uay1j9z9MHzMZ4+cGBsZmZidKUuINTt2mZrNGEeIsTUcGqcQa9IrixZVGaaLYByMFBFbkaC5jRAS&#10;4AdFKBikiM6jzIqWZzoepdOJYj4LzRfS3gwLXoewVCrCQkMI8RGhkIvVeL0plukyInmmUowVrMsd&#10;vkJCXiiUhNN/Pd06zKbY2NVFJMHEaqugrr69io8HiOswFy1RHsqWC4UUCgvHk2MggZsVauOg3AuY&#10;bCIS19tqOBGCOSBSxcAQ4xPWlobm0ZsDs5OjKzesI7DtktMLI8ecqDjzpHNDJ5j54U/2R7wL7s99&#10;7R8b7vqi2mou0ImjH7z83vO/bDOUNm/bLtaAHSTHy+QW4r0Xjs7MjJJSYnB4cN/H7xS4ZGNnPc4j&#10;PJmsJBVx0YwZCCyjBkkeNCgQaQM/gMFfXYxKdhq9I7DWFBxJsKo3XvsIc3ats74CLhU4RCZd2ehm&#10;NDb02sqZRXb2fGnqtDQ2S2Sxt+eFRGWwZkAfiEqEUbleCCG5ghYsHCIDR1otzIoWZaOxXV3AcZNn&#10;kypsUqrLaV3dYteSqCLzxTjcCypZoTDHpqanpupqXKQYYhvC7jK8+8HrWr3EbKNqPWYx1W61qlb0&#10;ygavvD0/c9Pa5CEox6XplEwt/uDdY7/67a8rCXrw0occ6b97T2/c711f33zp3Xd1VWbPVk80NOuQ&#10;2tWZQcDO5m6Mj48EmlfvMnSu/cw3f1gmqc2bN9mNhhLy2vxUNk+fPX/p4MeXHrr/Hhz45mbn8BjD&#10;VgeSVAFOaZkKQnrVZbcOmu3LAngIY4XY7coQnvJ7bC6CrwZBCG8mSmaUCUqrtbyBXGjYXrN1zerh&#10;Dz7oWaFq6tJ9cHJex9Gmal1F30voWd7ClIFszUKdl17QITgiVwtwPS9XgEgzGAwlDvEQENN5dDKd&#10;CIQtGDbCBcYX6swGp8lcCkcNKUY0PE3N+6mFkAUhakSjpapsPEygOyfgT3sj1sZGbN5wSbYaTUo5&#10;HzQIXL6xlEM5CZsVGFPAJ4ACOAXyWoIeHZg68eH1X//6WU9zWzKRBKNsudAPi1G5qlJq5VLKZrZs&#10;3bbr6b/8tWdFGwL9BU5RiNLgtQW8wemx8UMfHPrWD/5bzBZfPvTq2ju3CisJbm5ObdZEVRhsCPm3&#10;5uQImHc5aHDxqhWqXAotzspVCqhWUJQQCAgkr0qIgwl5GGxwdHFwZkJqMyisZqwcGWQWxmeNWr21&#10;sY5VoGBLVAm8t3FaxutOip0MlOgw2+C8PjQ7kQSHqkjEBWxCUpETJCyFPBz5nEYCnadULuUNiktc&#10;XY1WpbdE1fVlvU1CEPMTcSpbWqUoLk2Nc0UNPosURrEEriNcbrhqYN6LRrzB5WBwxwUKIl/EvVdm&#10;NyFcWi2X1QrYOqp2QsvPpQ2ocU57F89ejfQPCoLjZCXLFxdpJL7gY1YqQAKpiggCwkQEfypo15AM&#10;wcsKUkvV0aXqzYokUGADSKz2n+wn8gRKIGqP1t0Epl3cWalfJbhrg/g+O+eU4NskBLAPiTmYkyCt&#10;xWcJJPX5l1594ZEH7nOYTJ98fKjRU++uqcNPGbAKxPerGAFyJbJSnh8bnR4ZXrWy29PYhJU1jHyB&#10;ublEOGxw2bGoVWEGLBQl8cjli+VA5oFbrSKg09aqMZjWyhXLsVMaXzD+Agin4juBxz1cYlUOqQ0Z&#10;Bo3QN2FhBQYhXjfoyug1ZpM+QbLL0Bo+BH4VAqN0fIXz81JKjll7hCukcOGJAHiOCBRdLCKCWWKL&#10;LC6KAMTBJLn8K4aRVSu4VkFVhSosKBfJTA6LMYAjEENAGEEhk2cXkxgIMeA1c9hmVU0yLT/BFpMM&#10;FlyMSJIqsSZCDj5kLJlXkCpMrylKHk+EC0XYYwA5AKFUCSIj1s4KlYpZ/oPLCvR/ytVMPImLErRU&#10;LA74XMIkAfpCymkkJWHKguvvfNLk7hgLRt01FqUIkHkyiwRLJllIpzGkEqPICc01U1FxAiXi0PBJ&#10;iPLmTNnHL6igkxwPCjrtqWreEWMl9faUCwpnsYVUSdXO8XDlP3/1F4tc6h+/9ae/v9Sw6/4MTsAO&#10;xdr2+hPHL//+6b+qVebtm3Z1N61YWdPWaa1v0tkbKWuPrRGrhtEZ//EPjg1fugZj82Is2j+b/Nvz&#10;Z9c23P/jx5/a1IRLmQtJ+Ks3rv3677/+5NaBHY93O7uEifJgKDtSW+OMitNzV3nX/xz3L4QSk9w7&#10;z+yv1zehhfGDb3xLi0ixw4ZwQW+DUSqVoEBRQX4yFVIUQosTw4a6DlVtH+LBTht28eI5f/pKUXJu&#10;8OY9sLXAx6Wu5StQV6zKYHjhMv/6+1sTo+Mre7ulciJXYOLJOKyKR44etJp1//GFz7BM7rU3369r&#10;aPrjH5792le/sW3LjnOnz++5886PDx7aunkDXktzMzM3Rmbv2LNLr9ceOXLwgfvv/+ff39Qbl6Em&#10;njp3Q3MtuNoL04GFpQVUd7Zu23Ls5Imt23utduv09NxTP/qtXKaqVEUui+3qtcv4XP3s5z6fyxR+&#10;9vNfvPjyiwa98ujVfX968X92PbJ5hJi7dfLotkfaFUa+d3LEVtegZVXE5WhiKdOxabPT6hqVO7A4&#10;VRU5U7nkn7gez/iUTk2VkhssdTZDPXzUyXgRUlDw6db1bX7h7y8jTT035f39757ZvvUu70I45I/a&#10;zNprF06fP3n06MEDN/r7a+uabrvzzgceeWzzli1dK3u7unu2b9na1dWFkKTTVdPc0OywOeeml27e&#10;GDIZbBfPXu2/PlDb0cw36aVa1czlflOqauak2M2iFZ3hiw7tPfqb3/zr6KnRMl2xyKEEpPEeOXNj&#10;6I8vvbX/yAAwGBtWtDB8JKatEl5Mqyg5nC2hNDnqj7pbbXVa6SdvvnLv9vs5UvHq2+/edd+9933q&#10;keH56W333vaNH3zTajdWmAwsXnjbpEkiC5lhBfwIBv1VyOjSvHKcpVM4HVS4MJ0X8UghltyYWgfT&#10;kUhYWizOXLuS0FX0u1eWZcIkUVFWTEIShBMFAxIvYKMS6XJ6olyUVAqyahHQmxQpQU9scGb6madf&#10;np8NewPx8wPXSQPlaK4pAxWALJsKD80c1uVkgV2an0mUs9pGaAklFFLDc4X0iXEhIzTaHTK4mZ0m&#10;0qiErLMQiS/cGi3446oqpDm8UCHikOtLxUqC4Dffvtnd1x2usmcXJs+OTRXyjM3kBI3HJrfUVeXs&#10;9MT06FkeGQtGrxtVhc0r3DazdGDy8rlw5M0X30ten+VYqcLVnoPycIbHnh5VTDByk13fs6pgU4tO&#10;TRVvzXXv3FJ1ai6fP5uZXexd10dY9cc/OelU6jEl8kcCywxeCJ5BSJJLcCDGqB39QNysKI2Oyaed&#10;anG0kLXZHUVCTTWvNNHJbkos6WjiG+RElhmeCG68ew9GR2ff/ei2dZtQJMfslOeLGqpEPBpTWIx5&#10;hJWlaBgA3svDpE8rls+PTSZjYbURmiLkUHNYW5VZcH+Vhw8d37hpPVvMCn/+9NNiDAI1RoHWWNEY&#10;qhq9qd6BIiM+NZtbe6rGxosiOU+jbVGLR/0jujjVOcK/7gy0rKy/SotnCqIuLV/D5ILVuhCrabPI&#10;ILzjIzyz7LSM4Pmg1yH5UUjNMbB1ifixOl1VzDIKFWuzzAqlabSmsepG9mRizrsQ4ca98v4laX9A&#10;OpjUTzNNIqJbZlmTkDaO+dnF8WNrGufrHNy5iwpz/QPrGld5zw+Vmu3Z7hXqpnX8Ra5SZpu/sb3a&#10;SkjiPlEwrNpaJzAUk8OD6mYPmO4sVik8sdGoC0/M8ADiwX6Zk6I055I6ynkimKBBlqOqzFsvPi+U&#10;8r/60yeFKu+tD04rUqU9m1bcvrZ2aeijkx/875719uGz78/fuNppN2HWnasYhyb98+Gk2W5meTmL&#10;uZjMXl+3WsflK8cPTU8NsYZ62uaRr+hD008wdn3go3/fVHPKL9y5Y2O9E8RSUsD3SOJGoqwDRrkK&#10;gr9Aixkzj1HzUpz/+vH3nj639y8NK9761hOxGioWWez6+bPJzTsf82g1tEKV1phlIn2BZiVzgyXb&#10;KlqmMFS9W2pbZZyyKmMr0phvdLS7Ye0AHl0NmlihdPLCTbXKZjdbPO7GrVu333b7nU0dK+mi4NCx&#10;cxTDNnS06q1Gt8seDoWRhgM7xiiUpxeCAkqWoYQkg3ooU0G3B/2AZek6BW6vFKlWglBSFDqlBR2p&#10;MOpUZoMa7nqt0mLQgouJEX+juVbOSrTAdGK4IzcgUCOOBs1iVCWEIqXNkldwA3M6VoSxIKMoy7TK&#10;gVvzjQ31AKJUZMVKUeyU68HZha+9VJFjbAxfCe5WYlSyMwmUCZQ6RxmfTmW2mk/TGWZqIbp+/QYw&#10;OYPBpQ137OYp5djWjl85jBjDm/suTQ5PmYj2jTt/9cgjf9Ibm+OZyIuvf/vD/T9WSK+t7bTpRTJr&#10;09qsUIvT+Pd/9tT+j9+22DXxpH90eMhg1mnN1O13b9XZLTIRJVGArkKq8wILumMGLZJgVZR7EE73&#10;J1I42DBpOhnmcEJChbso49HkS39/k2Grq9at4UlEPn4iwWdKIizMi0oAIDGLtteqXTh9tgLPV8zx&#10;MwLkBocKyQkKYhoxmavK82IpqQUSTUzHx9jEoCRaaNJxHVZZgwFUHYUJiaXlqTOOZzycxZbr9Bh0&#10;V4jQQqjV48TiTYrrcIFpaWqZHBk7f+qcp77pk2hVTuVJLuhfiAtEtnQ5trjwdotwOnVxcPriNblM&#10;feBv3yCJxMmPL+7c0d3e2KWWq/a/9w4AeYX4eN47m/NNR31jS5M+FuleD44iHQWR6Ce//9P9j96/&#10;a9P6CgMm6OJwPpBmua5Vax946D5Krv7nX/4ZnvO3u+p58WxkdDY1F1RrrAABlaslOUXGAlEhwlIE&#10;uAWyMp/DrRg+IjNlRNcLCxNBNlUpZCK8uNok9WdyKXVNapYvGJpwdjGu1uZLR6bsunqhfQVYKlI8&#10;3ouCslZMIXQSz5JKbEKAGqkGImGVTouFSaUEuI5ocX6+s7MdLyMDQVUzaW1V3H/u7Fz/IMGW8QqT&#10;Sgi2UvGFQcBK4wKokQtwSuX44mguI6M0UrFeiu+oAD6IZV4tpuoYMwv5RTHqsyI+k8nMjs+IK9BD&#10;zwxcn/jRD36tNhhGpoZ/8+zv1Da1FGaz80ev9l++0X/lzNnjAHrW2Fvrnc5MISVTWZemAisbejCG&#10;gKqzxmLbdfujer17fPjibG6pZnUNWaElybhCpUgrpGLgGm6NN3jwgUaUcGAH8yINxhBtrHHGcXPD&#10;/YgTC6BP5YPOmBZNRIOFtKKpXmBQlbFaWQpj0WGtrZGAVl+iJTyBksejShV1mpUlslgrAN4XYLNF&#10;cJ9KOYVMhlRudTYuMeuyy4TEKkVIY6l4iRCCBaJQyC1KXZ3J4ZfhWiSkJUS5msCrOi+pGQ+V0YvW&#10;OIwup0NK+7HlSSeSgAegTW0wmZAYQQcJPDKE1OP+kMtiFSowAeAnolGtWg1wOQ7Pgnh++PR5dNJr&#10;nTXu5oYlM+GvMPMhX2RpiQn4inNTEv+CIuZTpXzqXIDMxdlsplTwhtODEVSlBQkMQTigYwTk+yen&#10;smqpoc5SqviVZbJDvGEN8VBzabOc0/B5OZ44AnIiy1ch9CvARgp5Xn51amry5vUrjz34YImm33rt&#10;9XvvvQ8fdMjSoVaJidOy/g+3jlxuamR0zZr1UpWWwfAQuVOd3GFx8CP5yeHR5YSwXF4ALrxU1CAZ&#10;WsG4ZNl5i+sZPrpwCUGYOs3kkRWs4N9ZvtzxcM0U/p/KCyB76C/B98MoHbBJeMDwP0DflQMLRYDt&#10;I8zGy2pnBSzcwA4UaZXNlKlUGCxmY9lykkEZnYNgd5k5jF3YMo8QVyZkZFEAxQsVOUyU2jV6Izoa&#10;DDDbZeCJsbHjqgCbVzDlwB8C3ngBcR+hEPg9JBNKGlJdLJTmvT7smOXogLFFsYiM+ONqCEJQyuKK&#10;OjUV9QcgSK1K5DG2pOVX4zA7S4Fq/L+7KA3Uhwh7Bnz6Myi14NIvFqVT+FIk0FTDBIuUKWAofLkG&#10;ikVgZ5HXlcv5coUU8nQkzrM5dEG4YhpxioKkUColktVA0OyLBkr5lN1ga2xhJ4Pstel6h/taJsi0&#10;1iSVKlKlCM16zy+KvvntXzvkxMSN07/911v8zrUyq36VSwV+7om9Hzc1NH3nq9+8fetuh8lu1Vs0&#10;Sr1WZUAdVGd0WB1uh82zceX2u3d/umf1PZSxHRH2xobVX3/y21t6OkhOMD02tG//u2cvnZzLzGx5&#10;eO3Ox/sSxPhS+lqRH3F7XMlSVSqqdZb6fOPBO3sefPqH/6sV6cb7h/7+zB97V3XaMd1Qkna7Fa82&#10;1P2wMBQVYoLITHhm3Nm2nmzbzWjqTEadJDNXCSYHYrmRbGFjb3MTFwd0V+ZowqpfKsiKqyHQSbZv&#10;2RANz+396B2NXhWM+w99cmDN2t6333m9va1ZrVRcvnxxdinUt3r12bPnf/D9p2LR+OjgyLatW/Z+&#10;+H5P9wqH3ToyPDQ4uvSlb37+xJmjl69cvu22HTduXr3jjjtvv/POFSvbnR6bVq/c9+4+uM/vuec+&#10;PM3PnT/e27eCZZlLl0ba21v/6z9/OzoyEwkvEST0SfQDDz6QzdJrV692eWwjszd/8ufvt2+p8xUX&#10;Tt86VWdXd61xRsKLNrXJqqzJjWZ1CWrj1rvLCiW8c4YMW03EotGwLxWnbDajyyNEg1eqzCBdQEk7&#10;160Tpkir0f74408CS/HqK6/ff++DwUDM5a7nABVnKkqlpr7Ojhfuho3rHnrkwSeeeKKtrd1sMaPJ&#10;ubC4dPXyJZzhJ8embty8jq8XmTetRrdj266tm7ZvXLcRcXNUIefnl9AjGr9yKxmINq3oSkn5E6lY&#10;mi6lFpPphcQvnnr629/71eoN97z7zhvrV7fniwF81EbSoeb2ttWrV3/87kU1qW+v0SN5kRY0jxdt&#10;NwOTkeBRS+r6XXpDcSw2Orq4/r4tiUL+rfff2bZ7h1SpOHTk47rmJp3FEKfTVZU0CsqbQVGQorAq&#10;r0LQjVgzEhCYJ2eK/HxVmK3y0xw/U/GMQBxFsyqFGJpBYUkQiABsZdjRUa7XEYkCmhIiIfiWlQIf&#10;fU0wSzG75EAVq6KjmYqVmSx4LxmKQLQIY53O7o5MIWNyGO576F5Q97COYlByRgM4ntcIiGIiG4xH&#10;eWYlz2NkVMsLEuVkUbh/pv5WCQoktQzNP1NOzitKyyqVHMpkNxrUchXNVYKpBJIbI4uLiXgapQ5V&#10;VeoXlsm+9lXrtrQ3rQjbDB9oSkOBIJ0tNkqVK9RKNZNOjw6qZsYNNyct/XPNwWJXTuRQm9h0IVpR&#10;fHR+6BOcVLd2u7esQM6HNxIuXArLpzm9nuRZ9bEKI5r1Z68OTcW85oc3qTrqSwvRzMUJhIJZPcIa&#10;yGTwQ9FwNBnFcB+fcXQe6/siXipylQatYjo8XpLjhOosSIj+RMKWzVgyAdpjoBVyZjwkyorv3XX/&#10;TP/Y1YOnZFX+/OIcPpf1yNQIRdjJsKmsplghaQahD6oihJyJ4PgmDUyGwsWEbyEbgBsdo8kq2Fis&#10;+IN39t92+06tTiH85S++h/jS/x3P4D2HZaY6xWe0mkaxq5mQ6tU+UR3V5p8JbWlubFRrpTlpPFLW&#10;NVbq3eYrUVRTre28JUcxEOOp4yWmy+TXSkdLwrBVUTO1SBrK/AZTqYRbQ1TuVBUMzpDTyDMqMhpT&#10;VC/XSiTWUFp8ZdKLyDxr6C7aNlc7d7OdW7OtGxL6lkV/PpwUXJ6LnF+YFgnZkU+e/vZn8EXx391H&#10;feaLT7H5G/3DN1193SmMbqxO3WqroJeSbLM6FOLkyQuT1iK9AcyjVDzDyDtXMEIFsKPozySRUtBb&#10;U/MhbOSalGpeSR1Tu0oU0DVsZDbMSlzPPv/Klz+9qrfBRPA7XnvvaNe6llWbV18dufne3oPP/OWP&#10;gIDRLDYWyf/80bMT/om77l+pMxKRRHr/yUP1HreKMoHvnImd9rjn13Xy4qPF3/y9UKpmO7sNVmNu&#10;U5/OI49+8sKzVDa5oaNHjBmkQFjkEwyAyQJiWYaz/PitBENT/3zxPz/Y94e6Fu6Bh9rvXXGNkykD&#10;861/+tXMYz/9g0krJNIZY9uuYgUsT95S+lwbVRdX2khJpDx9YvT4+OT1aUIVlbtVkqJClGCbujoG&#10;oiG12a23Nf38939768CJeIFp7GiXirFq065p23DvtvsP/fttQLGLUFFiwIlWhgLVTFCBpPlIvKwh&#10;MnqxNFkNxzKEUluEswLIdaAqsCqWyiQAAaKUhCqGBnVBEoh0TFFVarlaKcMrspChxQJSq7Xg6U5L&#10;MwWVVa81yphgNjlnc9QWc1J3WyeYXtmbs42c7kRiTmGRhNK5Xbu303wfLYlVOb6c4fPTeH43YlKN&#10;aW1xGTCA+BxTSEQlSGaTWmDCqiiNIBxMykamfH09axqb6995+7XbH344g7hRJoL66UfvHi3wXI9/&#10;8enNez5vdtaiI31836vP/PKhrsb5Rx7g2e3JWAylmm73qrsrJLX30LEPDrz3txd+c8eelRvXddXW&#10;uEbGxrbt3Kw14hhAApGWxqec2Sry5xp0joX08mddcM6XyGSdVaVF0yjEngqpl2I5EsJDIw/r6eDA&#10;kIRfaq7RMPHpWDVNVFkrn1UhegZak0CekBgiYmuEry6TOoXBzBflbfYmqUwbHr0pW7jq5kehuQzJ&#10;GvzyJonBDZtwWR6bjQzfmryUZ2MqNZYMYsyplsmqqHWwy5gy0KDLaboYi9U5rCS4aVwOfiSDXtVR&#10;1wAJcjGW+/D4O13NdaqS9NgbFz/31V/WuvR23rAifcrMX5wZALGak5qn+69O0FHu3p23PXzf3XZ3&#10;FW3jo58MXb06ee7U6D33dKGUBb7Cz3/1770fHoJo9S//+MeFi8fOnTrSubLp+b/97ek//OngiSuY&#10;GrIZ7vvf/jHuIAfePzgz7NOQsi1rNr72/L8OfXAgnSu3dYOmRcsIsUVpmJ9akOvMecyDKMKiVgTn&#10;F5IRn0OQE5EKQi6OFGLzZSlsSN0W/Sez8a13/Me5t461t3Lmenp8qBROZlwrulBeRrHWn5mVwthL&#10;aFLBJDYwApGoKKwC6E7pNBgyiUBeEwogzsJDDuQ+FAT1Re7Se/tO7D1/cujK7qe+mKyzzznlJbeN&#10;qHcVInR8csxkJIC8rIpkEjBdsfBPkwjKA4QhxOcI5EvIAcITyGNzqXBwaS7sC9TaavHQ/Nfzbz/3&#10;51eketVMeO5Xf/7Vtj1bWlc3c0QR/N+6LldnZxM8a8/+43ebVt7Z4HaLZcQrHx69dvwcAt2HPr7w&#10;ytP/88Bdt5ua1+Cwu8R4GzpqSQxa2IgAl0ClOksIM6BVLkTqutr8YqQrFQI2pxGhQZOtqBRYG4JP&#10;KuPE8nLVvzSVB8SBL69pbMlJALTm8KZNR2IWj6ukJHJ8TiNWVmg64J0DkS84PZdPptHS8cUCersl&#10;mo4hDivHzFJEJGkmGU7UANeEcCSY2kVGA7SuTJoGQV5NBWIRJWUj2RyuCEDxAKA1ldbkFTWtHZ6s&#10;NFURZ/XiWHApPT0z7W5uNLmdQijLxIidlBEoyaRSIqnU4nAoMRdgGTCdVEjMgkNPF6LAnFLy+lWd&#10;JXRsjJqI1i03Omsczc3uxhqt0SiQ6ERgBIfDwekQztGxkVuLRwcmTkzND+KdPD00f+mMN5/O56v8&#10;hrWNbc3dkayvpmrrJXb28u42F7txC+QBOkHkywKQ8yhRBf1nIQ7xqE5gd/X6W69BKF7jdBw7dEir&#10;Uq9euyaTz/OlWJiDHCIBIhqwkFw8wTAFs8NVUajAnchKpHI+FS6xVk+dPlsevXmDdVI6kqrBYYdX&#10;8QM5v9zBK4MpAjJIobC8VsTOh0FNERc2BI8qPGAlsfAuoTCaSWnVKqx2xGI5PmFxQ0U9qizAlQ9s&#10;P4BBhWinYWidBEAgGdHVWDkc0KuiZDDNxfCxXVi+VuFOtcxowTZ1+doPFRtepcBjYkOWCISAWQGJ&#10;pFjGmAwrc6RFES8oodqBoUM2he6+v7xsXROz2IOkkMqsZAvgduCJJ4oGAwqhKF0soD0L+BtdwBy/&#10;VBHgpleML/oAb5YarQVSpseKK59FswqgVCysCL6YQfw+W6BUKk7Ep1kWzb/5pB9WBSx9qQqeNwQy&#10;0NDU2Kz2iYUIYXGqZQWk/sAslGsolcVEKNVg2CqVatRaRAoAtit63H5bkR3UB4Aua/fo94+YAsVB&#10;O5bcBo+1ed+Fy5G55O+efkFDybzjo3/6y99qN+yizBYbyZ178+WcN/Sf3/vemloDgGF0xPv8P/73&#10;z889+9K7r//7o/2vHT745oljH127cvnKJRyhtHoT9otWq8djb/VYXFy5eGNs4Kk///CT0aOrblvZ&#10;s2tlwwqL1soFmP5LswdEFpYwKXkC3dxAUc9rH/1wcYV+1S+/9qtyunT0g4+e/8szD953eyYbg9UM&#10;jVBc1PnQ2jBZCYv693ghmeles1NuayM0DmyNisA209nZBG8mEnDYlU4ZVy8nNfZmEKbKwrKAFwBm&#10;lsslCslZlRrWk+Avf/vTI6cOff/H3zNajH/5y1+nxqdgcwr4/H/6699Rl7p48dLLL/7r7KkzGq32&#10;rjvufOetN+6/7x7Q1wYGBo5fun5l+OKrr73/6Kdua21tHrwx9fobb6k1ivHJEbDN3HWOC8duzM8t&#10;feObX2ZY+v23Tu6+c61Gq5mEyDVXNJvdF85fExHslm1b9u37sL6uoXfVKiiDcJX+1XM/8xVmj564&#10;teGx9k/dvcbdY07SkWqeMYp0dYw1OpDq2/5gWaGBKRPDg3L/5VDM52hplVnd2eWiIHqKIsS4OZ4o&#10;CfqdTtljX9nc1oisVSjkG58Y3rl7a1MbhoTNtQ114PN/4cuft9ptTfX1Bp1GTEiwwkXC+a/P/f03&#10;v/n1meNHl+Ymi3QWWiGshaGh/+jAgYFbN0ulcl1tnV6v72wDkKwXzpJP9h9e17QStpjfvfq8j6zq&#10;mur0kLyHiwMnr1++PPLEY3f2dXveOXKoeds2ENkqPLavydKsJxU8/qw3muFbV61qRPT60ozo6C1/&#10;pTLfphjt5abr4qlqXPDR1aHuTz9sl2v6zxwzm7TDYyNHDh05fea03WK3mu2+aLRCKZYglikImVQx&#10;l8ixyUI1XRQhzZEXSDM8YYITxMuiDK+bdBhtdqBKCLMu0KBMOqUCjZhWClmWtZVJskrECnkEfoWi&#10;MsFn+EAsRUIx71K5SKdRccUanU6nUwmDVKmHHkSkuHXuCoJ7G3t6dJQMYxpUyHjFgihXDoeiGZaV&#10;u8xlHQVtnRIfjGMp9vCsfbDcktI4YpXcUpSPuqO0FCgnCqU8UjJqg47TKnImZanGoOXJNC31lFpT&#10;J9eBKhomqnwsiSJ8fUbut+oPGfif2dQ+MTnkHx91E4oGIdUhWOasO4tyh1BlFCjqVOY7ioqqRuQl&#10;mMaaWmEouffddyf0TNt3HjZ0NAhmY8pbvgwEX5217nUdBKrbS4v1d6wu1uNaK6gM+dO3FmCxOr3Y&#10;rzdo1XqNiISkBvN9jQZtXpRAJTI5qYjhzKxiF0fOyswrVFRdRlQOyYUemin2nym2G3NSbWYqmY7S&#10;d225zW20d3R15filWCIyOT6y99D+uq4OtFeVhGyZ9FtCsRQXrgr8Q9kyR0NNj2+iCjgziKa8COIQ&#10;El3In7l545bBoHW5zMKf/vTXqIpA0oxCWgn/ypfpCZIsKDlSpaqqwv/9oeztieRiTm5UNNotrMt0&#10;dUutNhRdKsROMJWsQ9OoWdISiUHWOZIxCgtCv49fIVe0qHNRgdtZne9t8zFqaZOtfTkX7ZHIhW1K&#10;zk0X+KM+y41bSNJaHQ7NttWNm5vd3aZSl3a8S93fTi31aLNr6uluV6GxjoeKTfDWvjs9iZ7W0KlB&#10;LpZ7qK19ZXrmZY9CoXSsEZQ9mKCJqAjPIfBXlJOvzGgGqrpv3R2zJHO+YX5Xt1Bpx/xVAm0pvwoA&#10;QFllxunfsRhKjvdjIw0ZfFouysrUGMROXT9x4sjZT33+MZWy88qBG58cPfrNn39LLBOfPn0CD7yH&#10;HrjTbDEYjfpzFy/luNwXv/TpWofqT3/43bVbM9Oj+cGJKHoTDiOKXVMaAGGLhdbaSnendG5Uu/9A&#10;tCRzydxhW0tgyzZpaCJ04u0r4QkUbApAYmVTiVI+h57szUvHTn78t9H+FxtqA088LO9ZGSUq/YFb&#10;5bf/7Toy33vvd+6m0sMqiVHe1Fou5A2sIRLzV9jzWvnaPDjpvo+5hVt/+/NpabFqMYZicrHTuYEH&#10;vwyXkDduCCayoVylpqtPoDNMBpZOXjh15NCh8ctDNpnJpDZyWvX+U8dWN7W5EMn1R4Fc5+w6CODz&#10;ySTKnxgflrNCbzAi16L1gGMajiKQxAK5DkxnmuPK4EFZ+MvT/kwoppIhaSJlKgU8z0uEJF2pKK2O&#10;vJTHUixLWolyRW7iM5Lk/Ey40bIKaxyJx8ANBpSLuesyX5JfcrTWjkzPWBoxGokLISCIFFQcmu0N&#10;AiHUTiUGCSc+GgbwsMeAAeSDZ7ZMOSiKuDxoEUdOnN22bRdkqGfOnWzu7hEpceYsDJ85oZZZv/6j&#10;v4ttrvFI4sMP/n58/w8J9v0vPlBtdzMo0mRTzlSxk3T0yc01bFXyr9feUBmUj3769io/noj6E/HM&#10;zNTcy6++09ThOHD43CcfHD90+JjB5Q5fGfvDU7+8NjX2yUeHN/SsmZybf/HnLw6cXPjg3wfxgt65&#10;/bZwLvPe4ZPv7z9449rNlY3W29e5KdZvTlVNCSEZl+YCvALCssAwBsek+VkB41dAcCDhiSRWpgiC&#10;j8ZsaBLI3am8NBuJabiMXgR4D5EgPTpxRI8AuMOZp4uhWAwBGRhnOR6DpQ1EoxUxu8ST3pyLQN+o&#10;MMhYAY5CdF7CooJZJCh8r7JiVenasb7ObXyRaWo+e/7klRUdGzOStqxnVbKu/sJS7NrQYoUyjc8t&#10;be1rqlcTB14/195olShlxvqGP//7hZlwcd/ReX1z3S9+9fIbr73e0dT2yvPP/fcvf3Dw4Fvf/N5X&#10;WtrbFCrjQ5/6bG7Bf+nI6XUdq//+9Lsb1/QszIVaOxq/8OWv/vQ3v4Jes3vdhr1vHlLaKHudLYvz&#10;NBDkZVEOdB8lWIO0S61Sy2RZfkY4eS47452SKfxoqrFKfoZKFktWifDkrRnX2l3pC++392Vkaskb&#10;++ONK/UKlYPhczmhl8T5GPwwmlOgkUKKwRnKgg+JSTiHFxMf3Kscky+JAKbAaZaeDczmRKWNd67v&#10;Wt1lMZgwgqJQ70PRiUe4CQOO//AGyFX2Ciy0okIWGO+wuKbGRshQhmKBJ8crjSvRIf98IRdXK8h6&#10;R51GbqqWyUce+LycNFyb6n99/xv3Prqnc01bppqsCJgyr8Dy4S1glSpCZ1KK6U6rWiJCYNaA10ap&#10;yohA8vzVj79ucZjmYwImnag6JJQcx+McyHlsKqEBKgMGvAo/vxjkYelRow4JqjC8lBMJhmXEOl0W&#10;zWqhspoqBMcntJTYYKI4Rx32qfpspTAfSGRTutb6ghxfHZK1glw65Q8F8EgQ6JSq5hop1O9GPIrU&#10;2QW/OElLWA7133Qxn9erhcGELl3RKAG3railsuTkAiKBAoPaV0X/RKpYvFHJM0GxpSRHohgxUKEg&#10;nWrTJEiYqjgiFIpIw4WW3pV5mTiFrxzBjEC47IsBk6w3mUQmDcPnUb4EIopwx2MkQ1eZZDY9PDXu&#10;aG1OKEVxmSTJKzUwy182DGGASMTFUkZvo42usr1RVt8nrenO2UW+lutki15Z47TbO7i47OwrgXvW&#10;9NkEMta/aKTyHarmPumDdfwN6kJtYjQ8PnrN0GwBl7jA0+BahVIU/kGVG7jziZnpqYnxB/fswTXj&#10;4PsfPPHZz4ilBOKLy6Pg5asKcM04zrOZNBZsUZunNs3jw0FGo8tW5mtF6lyZkVjRK5Rlrgzxsumq&#10;XZPByhi/ObpUaGjhUVws4Tcql7lsEYchCPlK+GTFMIuHhRl2jHQ+n0npNXhQy4AEAsABnUlcWbFL&#10;gl2aqMqENFMIhEHSh/5ZrJEXpDCs5POw1CQ5AcpAiH4sV7OW7b+4US3fqZZlxphE4d5WziSR2S7K&#10;ldh48VCCQs4QfSymwOBOjmFBHksHQA51CLQKgHhEbxQj1uWmKUBF1bKMkBSTCQRQC5CQIYidxn8i&#10;QtsMr2cZV84HYg67O42BI170NJ2hc5ReWyyXpdhMYoMfjilgMyelKI0IgPZJinkWoUzLaatCFeQC&#10;EgpPPqUcm1ZCpKu5uRCuM5YohRxzdBBlCpLlxwfaG8BG5wVcDg5yjSAHToWASsJuodTTBOGo9Ug/&#10;GW6Kieh1rR8ePlXjJ7/1iz9pxOmLN8//6eNz2lW7VAIR3X+Om5vBxuPTn/usTKkfmE4+/+IbJy5d&#10;qe1o616/onN1Y2u3Zf3W+t13tPT0Giq6sLc4evT8m/vefvnm6dPBudnjHx88c+lkkFno3tlyxxPb&#10;VG5dSVYU8VKRyM1gsl9kYhl1lRHDYCY8+Keh+NVCO9X282/+rMpUjx74eHJk5MnHH8pmowqKMJn1&#10;yDoWCggTgdI8lwwsWey1javvrmrqFCTmJ3i9M7fGZy5FeDejvFWtxh47r8GkIwhTsUriu57jZlOV&#10;yIJ3PnD1gj88TLOJmnr7ttu2P/65J/BjhRm8t3fVww888PWvfP3hBx7s7F3ttLv6VgM51/rlL391&#10;dV+fs8ZZX1ezorsrkYjU1NTo2z1r1vR86Uuf2rh+DV4DdrsJdIpQJAkb8IpVHbgEXjp7Y1VfN2TZ&#10;eMrjwd7aVo8PmY6OjuGR6ekJP8ToK7sbVnSvAMjp9MnTH7zzflNjw/sH3/343KHbP7fNulYutQgk&#10;EzNjokSGzdbqbfUSt2kO1HUL09QSx3QgzxscGyU8UntLPVqF4PtK8brFnR3FZpQEk2V+rKotgpsA&#10;XVaQJyiqNYRGrzBZtfki5IXTHx76cNvOrXanNRiKvfP2m0cP7j928MDw6AhwETU17nvuvuP2HVu2&#10;bOhrrq91Oh06nbq5uUGtpswotpVLH37w/uXLlwIBv9PhbGvvrG/pOHTtbF7EPXLXHv5i1H95eHJ4&#10;Uu1yjS75BofHeravhCTgg/ffr3Oomu2W8FJcRnkSBcXYHEp3F3asd4trd5+Yhp771j0ruPUKVh/M&#10;KQFbIHMY2g0tLd2/51v8iZn3/vfPt/qHF73Bh594tKm++aO395XimdXNnaVIWs6Kq3QFKYFyFj9h&#10;jkdX8IsUzFPxHDg1BoPNYHJMGIRVKd6txahSyFdKW81WTZ1lVl0GTS2P8UeOZfkQ58AEkSymwoJ8&#10;hhIITZAqmAwym66sI8tauQUquxTNRlIL/RPJuYCsLGm0mplYopiMl0D5TsTjsMhoVXKHtSBZ3psZ&#10;YfAeDWnGCzafRBWSSDm5jMfBf0htaFZvaZbW6+12g4bHB2OjylZR8BJgsk5SSMgJZQRorllKLADX&#10;c5Gun+czA+EYQVY9nm3CqV0P7ZjgEmW3tWbN5jSpfuly/yVR4Ww1OySi5xA5EVc6CMluIa+BicO5&#10;KaqI+2/OJFUKzV0r+NtN49qg9SrNvzwhr1bnVyjjuz00WEAnhsoXpuamFgRq9crNGxo2tBotZlyr&#10;CDRCwUdFXoWDAxEFMkIqkWKKlw2PVVOLuvqtEpGzICuOFiIr0CUZuSjodYX5uBDY+mdnzEXCZnaQ&#10;TrO5o3nt2r7bNm0EyGXvkY8p2DMcphABrBlCLEwKMnbQa3FrIOF+zKehqYDYzUgGYuFYOI8PQthl&#10;zp073djgFH71lz+qCvDpB7wWOFNAtgrG+Ek76vlQLpeEi//9gqo/4JxMO44NgqBfipS4G2n1i0zs&#10;UqaR5n64qSsyNs2WMLJK1gl8JqPU0tkMtcZqVjB46SPjqoaMpgboE482byIlXELlS6gGaNv1uDXJ&#10;ift29Kxe42jyiA3KvEC0VBGlqnxFskrleVpcR8XcPL5KscQ8fOooe/jFH36JnaVkDz4beeqLX+qK&#10;psb/fKlxyzcGnUjqLhrERV60WHcya18S3NxuGvpKixurdaOTbu3lK43L1lq4RHAhKIM8UxAXcqRC&#10;wauvNUm1w4fOiil87GkKAg41isJM6vprZzPXl87sP/nuB+9+48FVD921WiAot27YeOTMDV3LSrut&#10;5aXnX3nztb2/f/r77nottzT0+ds2PHnbhqMfva12Oc7ESmc4+6CsZzhnzDBaQmAWyp0yYt221W8M&#10;D65/Za+XtFQbm+MrOpI9GyaLysPHJl9nTx6dWXz6Xx/+7Z3XXtDkZz51W3bDjgFjW6Sqsp86YXzm&#10;PyV/nF1191d/9vDdW+mMTwzTmNlZhjIPgDjWO7V01WqrD+t99fHo/OvXmjc9LrxntW5Xm1nrLt3w&#10;maCv9JBj9IwnMdHlsa/TCnrUQzXuoMlmqditMxaZVNk7dXhkzVoLPsDf/Pe/2laviFHctcCwHade&#10;IL4z2UAiLzR54nmpMQ7iNMsLBQ0lRs1gyEEnl4LZCPDIleaaGo/NRJnqi8aa3ioVCF0NNGvlvJUK&#10;Xxt/sqp/9qTpUEQ+SFPqRpmJnCDKcammoq6t0FMSIhHQmZNaqTxWpj+OwpT8fnyyoPDeGgyt2dym&#10;x61AUggjpJdVdsr6OJ6RQLQfPhjcrABAYLMA/qQR/0T/VQQ2TMhuch3/eGDV2j4ScD2VZH5utMmk&#10;HTx//cjpkSd//NuqQvveB7/7838+1Kzh37XSUeeQ5HWOGd6KSHYFRdfSCb6hY5XMICrm5o98fHj9&#10;Oqx3WqLxUAlhvAICiguDAzN37VqTXEocPXjtlb//pdXo/Omvnv7ST5964IEnn//nOxpdPZ/RnL40&#10;8vW/P5IkCm8d3bv74dt/9tQ/52PZL3zzUzNen7W5oXP7CpGhAZtRiV4DaWDRJClb5WUjJTQZBCpt&#10;JpP3Tk4LM+n2Cuhowog4vyjO5RVoGZGKbCU/G9LAiUyWk8K0XEAHWU8ERTRV0SyWUYW5XHJSbVwT&#10;K8vLsDRViacvXdea5Gs9ToMgLa8m+OH5amimkp5Px28JhNNaNfDop6QCnsPW3tTd/vGN6zGZX9gY&#10;5yRJpVAxfHI2tpCoinkre1b9x7e/dWN2Zv/py5//xuOT8/NarWnTlr5MPvrqG293Nq28dOZaNEAP&#10;3JiEU/Kxhz/95huv96zuddbVBrOpp//595ETt5Bob2pt/3Dfkc9+7TMLIa/J4a5v6Xrm2RdX9W63&#10;WhuvXbzVUKevcVplpCaHkykUIokJqwo1jEqGM8RkjTl8V2zxJdoW+CS7W6aKElKv2kFWIyZpJLoQ&#10;osTGj45efngPNqvSmSOxHnWnzEFkREM8VlmV7MIOmFe4CI6zUmIt4aFQTDoZbByoglqWj82rInFD&#10;TfuCUNzMCMXHzjftXOV1uez6VeqiNiOi5RJGnWFosSatMCnEkbR3rK52e5bTJ8ydn4z512niHk0i&#10;LbdTmRh2UFF8pnirghTfXOeClOnYjfFy1t5Tv4snko2Fhn750vc+8x8PGvAjllSR0YRHDgYwaKxw&#10;wBRIpIyIV2SQraii9OhWa7o6e9d29bY53GKJbu/QyGeeeqC1jRI5i2IhK+EjI1mej6fzOl0VE0Es&#10;JSny5thArVSlUulQjcgnafAJAfDE5dSdY8LTI4UuC2vU21j5hDTtylbKZwapCk/d0zYiqkZ5fHVV&#10;RPrT0aHZepunaHUaCIOcWd7CpcWihERESwVGhWHwypDSaEsCPoHPYEF1NhEk1QrodDBngdI2GPDl&#10;lryCYDw3NQvXaB6tgMBEYm4UMx1ROqRkw26LXphP5eYHxWzGWNc7IOOTfKItXE7cGqORXrEpNTaD&#10;SC4RphK8sbnwUtRcWyOGPRHRy2r55pXLHZ5aM4QSPLGKL6Tnl4oT8In72CBABQHZ/KJoclRD+7S6&#10;1Lzg+g3xhTARUpTtVU4nVaqXxNPVJrrlMZu0xqYia+xxg/RM5JGWHxjzWxmZBpoX2SMvZV+6pHr0&#10;bj8lpFBDRomBn8W9B/skrsj88Xe/feShRyxW576Dh8xOV0tnFyxUuJ4QPOD4sXjClTxXqaBDGEgl&#10;Q0qVDLFGOCawszfizcowuG/gGYammtFVuzgzU44ma3GYg74MzYdsVgRY3nJsGDl0THVFJTzesDfF&#10;NauMMlxRUMiVS6VoOqey1eSEBI1JuAT9ipKkXETvV4Roz+Bkxh+E6lJqtbKUJiuSx/PVcCSH1wVo&#10;hDlROa3AfQshfw6yAREKjVwV3SadgCCybGEhrICypt6AjZlBqhBF0vmheW4xTGZRhVLwFBSD6ppB&#10;w5eQebkUmJki+CEYRSCsCw4PFFh00bvoY3EyMJlJpIcy6IaU+Uo+JkE5tozZE4jeuPuJIc0qxRHq&#10;U2r02O/hSgkIdiQdRMVWrEL4YNm8VIxNo2OAq1EevV1MzUWgEaVhdwW/UitLNelzFL8SkzYF5H1Z&#10;gVvLVazFsKKM4HeRIqVyhtYW80w165XhgxmFsJhUGJOKIrm8d2J2yjcZbyBavvbzX6q0spkr/W8f&#10;Gmq498tDMfr0gcN3dK3/yle+Y3a3AD7z5+d//N7+7z722fXt9/1S3Ex11GQ6tB1GZ6nNFjDknAqd&#10;SwmycXPjutW9a1a3GQw8j1O6cVPD2k0NDV1Wg0vNFwvVPGV2yBeJDCQ8syOa8ZRcoq3UyBNCEyWq&#10;MZlmPw7/+HvPOXWWo0fffOeTf3/mwcfDviyahBaSlRaCfKUoOBudHz6hMlncffc6m7Za1DZNBfIz&#10;tdBqveQLH7/0uks91N3gBJkQjueYIDMiDE6IhmWVWYffT584OzLbn19fI2xrFdfWsaAYGpGh53F4&#10;bVUSJhPYq0gbJdlqxFDtxoJFb6Mq2pKt1lFX26AQUw21bQqFJlUIWZoN7p5GT53OZsT8CRTJVLZa&#10;7tywqaWzbWVri50UJ8eHPznbv/ne28UOAHbEq1s8ZtnyVF5eZ994990rWlZ884mvyCjq7b9+ePfn&#10;H276grhuSyEwwP7gJ/9jeLza9WmxrU4kVM7POBHbEzSJ6jepN9v5NUPjgfpVfahFasT8ZCqgkAoV&#10;lh62CjlEyS5RJ8JzwmxKnM3x4FrlITKaAI0uz9px/MQ8vJgK8DOJJpvj1OFTU5O+p37637WNTaFo&#10;6sff/mptbc2KVb2r1m1saOns7umzmKGlBVoFOfDldQVa0dC4lMu8ILohalVP76qu7s6a2pqr16/8&#10;9fm/rlu/sbGuuau5/fC+I/Fgoq62xWpx2yyu8aGJXDo/Ozu9tmu1Q+k4dPBo39r1YHWqhHwLGoPJ&#10;zGtvfcQaato+9fWxpWstqviDFn3q+AcCZlrX2hEWBfXWa4XpuH9o8+ZP3T8bXXj38GmZzvTO+wfa&#10;2rrXrt7gaWz+w5//XOepb3DW87OVHJNjQO8Vk4juh+d9mWjSpjM5rU6LxZbNMdOzs6cvTg1P+M9e&#10;uXXlQv+ZIxdOXh6cCGenJ+N6bZ26toXGOhJ4mAqh0tTwxTaJshbLvpJcxcoAscDYCjMyyMExhTbd&#10;vDW376PzdS3rhZTlxTf31nX3WVqay+B2GAxCnSOtVpaEIhUKM8VSbGY2Obro6u4Nu1zZyfzKlKK/&#10;XlC1MSu/28atIFRak0ZlL9Xo+XauebpS829x18nudM2QUWmoK6mclYqqHGu8Na//02XdQVo9rFzw&#10;MqruVVZiQSZxqzSu67NT933rx8qVdz699+C6T63Qt5fat/aen438NTkhWObYOUmedD0rfUBvqlor&#10;wRb5+xeujN6MPvyFHwT5/eVbUeslequqNVOOVldbok6dunWlLx4Xygur1jaQZSVKyGIptt58eFPS&#10;yG2rJElBMcGjc1Lwc/3eoaMO8305VQuYwCQrji8GTCQ/EF4kXC4ZVWNJE11i8i///tsrR9745NLh&#10;XHBenI6b1Cq3x97S7n78+0+2tdQ7AFypiGgJBWYTrIrCZCE/7/v4w4/2nb7w+unLJ69OFzJirc7q&#10;9y82NdnHRm8cP35F2Pnkz4Z8iRv+xI1FZjggjnCyzYjPlUpoVYtxih9i46NBn5Y/qC2Njs6UbyZE&#10;VwM+Y1G1ucX26I5yd4ugvVvT3FPXtHJlXXOrTtOmEDUo5SdEphs5nrJ1/VSEjcXKM5Pe0bGZicWF&#10;aCklNvCx0b2zh/EY0hQ/QnA0WRETGC6jBI4dCFfUCgpCANPEtYmUcODQK8WRV77wbTtPobl8mq8v&#10;We5o3JN5wxv8OEjaPXajqTFHSJAuiWZmj1yLH7iyst4tsAglOg5ecZEApPAk9h1EiQktzGTC/mI+&#10;lU/H+FW0oDHy5etr7bPTs/xo1qPQIj8ksRk77t3EujRgH+759IPtG/r+8cIr5VQR3YtrR84+dMc6&#10;uL4a1nRIjMq///vNz37uWxTkZd7Q3154IxQMfvcrT969qY/Mx7V8em27p6bRict0zC1S1/cYHR3r&#10;NrV2dDTfuLQ0cIojcx6d0OKqVazsLHevVnZqN68jHkuMla5PXV/7uDKY4y4dJ88dNobyvZbN97f0&#10;tq/qaiwWljIJr81iRMBdBBhEnkabyOMyqxRSc4Y5feZi68ZtEq3RbHAUVRKlwVzNZ1PDMw6nnW9U&#10;p1PZUo5FQRqPJTz5daCkwDFqbPR52XRsrr1WZHPUHTi8f8P21XQx7vNOu6xmyNohmYPjhw81Afae&#10;Cg75oQJZzvCLqTK6SAKxnGxta6xzucqFrE6pCFOqJGgDJTifZnUytfNyZfJvJ06eP0wXF8P8yJHq&#10;QvrgNQNjc5gp4NjVgirFRktI96rdJF9oleoiV6aEXPkKP2DuU6y9zYFJZEWUoAnQoRW6LOmQNVcF&#10;BphLaWyscC7FoTQVAdmT4RAmwRson4svKSQyl6ft7f1vb9m5pVhiFudm1VL53vf2/c9v/yCntKev&#10;XewfOPu973zVYfTgpykRK9NlY65aJ626jFIDVBi65raEWsxoZe/uO+hxOfpam0W5wuC5/p/98A9K&#10;o9UfCnbf23tlckhTo77vMw+Oeyc+OrofOXW9Qf3+e29K8DKrlMK+4KefuMukcZ49dnLPrt0vv/DO&#10;j775/e1ruw9+8FGN2bKurxF4C7D/ELLBTwKOVtQrAOzCzxIgZ7VS5Xa4ymwJEtUonQEZgURECOaZ&#10;dE5CkCg3TPqWMPZA2C9VIEFjRKdHQJfw9FAorNCuImqkV+pATjpzfbLZolvncsqgDMwEfdMD2SLO&#10;3RyUBxl+IVHMLEV8aqVj/6FPUqlCY2PLxs2ra2qNCFpYlBb4kE4dOw8jxH98+/N/ee7Zts5Wd23N&#10;ex/s37xjbR5/6RKvb3Xv9VsD0/OT63pXT0/Nff+73+vuXHnPnj2Nze6/Pf/Mtl2bDUbDb//0hyc/&#10;+7hbrx+fGW9uazp++sw99+y+du2Kw+EwGo1vvf62QWfwB7wOs3r1xq4KBDb48qQKnMHYctYXXhKR&#10;Sr7EiK+xXJVSXFqiUotZSO0nRM6GLMFXcSmKp51azKMG6J+4smltRKnRDJ6JSwUmbXttHvuSGCuS&#10;N/D5eRkXFAOCTRqywNGxGS2fwOsV6D81tq2ZXFVjzJIiTTZDxGKsR59Q6JJzqaQ3qLCrWPwRfDJL&#10;yJJ8zlKKC0M+nr0+rzQg+5aIR6BCScR9hRxPBcnP0og2Hc9P31TD1Vpmz16bmO7P7ln3MCWQCYTp&#10;pWT/9k1rTAYN8JlYW4A2jm0rUm9AFqD7gmYsJj3FyUFOlvv+s0+FAOEBJHpm5LJ39IPDb/G8oz98&#10;YHdrnaHI8IqxpKRQhP+gkik4jXaELKBAMgA+GIuCHEwbUM8EBCoPQgDOqYB1Z+d8UhmJtzzo71qs&#10;OthyPBCQmw1EgysmrZJ8sbXCEXMROhwnG+wpI1UWLfPakQvjqkVEHCB1UUJgz5QVIklsbskh04RF&#10;BQEl5UHlDCI27AsgdmgUCDri0q8yG5119ZTWIgMGxOFRmhysgJz1JcLJPHAG6TwtkEqt7poQITGi&#10;DLkQWFyY07TWSPRKILeTgeDS4jx+NmJKnu2qKSiqVFUoz9CJ0Rl+ItPV2i4Ro1mW9E7PyhFfs6nl&#10;OjBKUUomhRqtwG5aEBf7s/OXF6+lK8FEMqAlzUcOXP/o0PW1W5rg4MNMXFzWuojatdZOdilstbYw&#10;xgYyywneuz6x90hUVI5fHNPsG1383RvyCZ9iXUdBjsUQ13+rH6WRnTt3xhPx119//ZFHH0UKDfU8&#10;0FDRR1pWQEMjwCsghcuW0hMTIzoDtifLuzTYfgUA+/CqWR54jMj14WrDASY+NzGF9B20M0lAHgpw&#10;j2NlhfcRBwIbZuf4GKiAfQc5IN72bAkWGSg9C0xZqdZhj4XfAzKSKsgTmVxwyZuMRVRGC0COYrWy&#10;KOBniwDQgVNQwE9KxJQBeCC5qiFXVuU5Rb4syRR5WRr8eAa5yng8X4a5gFCY9RA/A5CeTqdDiTgs&#10;fOoaG2nWChWESCiQ8fjKqsBO85UMT1moKlk+xRPJK6JiOgvuit/rBS5EZzLib66SomhAl0n47CBg&#10;4YCRrKRpNFg4mQQkSWE+Dc47SWFGsrw7+z+8X5FSUgWEuzAbwnYuH9dotAwky9hisbiJ4XVayWYy&#10;UGgjsoNbJi6qE/PheCDEeCcLi4NppAZKwiAtTKZyXCoixWGJh3EpX432IJORArI6GRdbWgZjRblU&#10;9+iTjwst2nc+OHjywtFNuze/8+rLjnL2N1/9zPZtKziSd+LM4bf//JN8cv4/fvZjnbXdV1KEExFY&#10;VBamfOliMF+IJSOiKGhi+ailDO2akMG62GWkbeqURpqCjRa2D/yMA7gChCmlTOsW+gXTUVFKxFcS&#10;RYr2ZzPBzI1PJjbX3797+/3xJd87b790/xMPhmeCmCJ9+MmBZMBbLdML6VyRJra11je4YWavF6h1&#10;LCXNqJULEuElb+rCoK+hqWlV95p6mwtQmXA5inVEtZwws2xhdmFicKCsV9RtXoOcvVagBgIbex4Z&#10;UCkwdoI1XgbOQAz6dCwcpuQKtboW3Hrci/OxjFpKoXeAGUEFa0hBERKvBntNUJhFbJwHdwpbSCUR&#10;H8dmk8BdBNd9Lo+D+wipdnat7YHZAq96m5Jamp4C90wKC0uKGb063tfW6496+y/01/bUR6iRSGjy&#10;9DsT8/H4nv/s0ZsgrEDsU2ii7etVzSulblfFmPYncZxw1zZAJMeyxXg8btDpCxg3CbBWLc97J0J+&#10;H+iU3gUcSiNwWQLcB6OGoICTYLYE2KhQALHt8dOXY2nmu0/9WKlUjI8M/PgH3962dWt3d7cEVyne&#10;crQVgwP8K670wPigrIi8HN5o+LrBbp2ZmRZLlmGVWCGjdAQkeyqZ6WzvcljtqJPt3/d+T0+3AtVn&#10;QFLEIpvNHkskLl4Y6FvVjgD5sfOnd++5G/YK/Bk6BXXmzIXL/UOf/vZ3wvkiT0J3N28m+dJM5oLZ&#10;YGYSPJV4UF6JcGlLqtzStvvu0ZHhf73wr+9873strV3I3wLs6bDZXn31FThs6zxutCFZFsHqQjoW&#10;TYaXCw5SiXxkYn54fAHh2KmlqFRjqXdZd25ae88duz51/92fefzhPbdtX9HRpNfIsvHAjStnF6dH&#10;l2KTPICJJSjAo2UlRiu4Am8yjVYjZleaCjhFEg58yJdeeOPtN9775je+e98D93T39bzwr783NCOa&#10;h58558hmxFxeAldYOBTyzzKlrKfJCfNGySIDY0Y/vpj9brPnrtWhOtfxEG9sARxRQ44PeLx14K1z&#10;3KXZ6sSEboe9KsumqJjPIvVWtcwUEZ6I1W1tt2xtlD2yeZ++akyMw8ljthkuXhxZ2bVDqdKCb7Vh&#10;a1dTa4vWaHHXunvqO0AiG0l4RwvpgrCqV6PMIoAsKU9zVaM+IuVtamtC1C7pCwbGRu1uS5jOgIUL&#10;mEY2GNAatTKzdmz8eiA8G48t0bEALxFR5wsYw6riGTtbUcPoNz1PFklH86aCRQcAh1wqGM7HRRoE&#10;1QR+XqyqFoH/kVfpm5o6tnStt4i0+RQ7vOA/ev2m2uxodrVubNmw/5+vIwpoQs0eQjCsFjKp4xdO&#10;IdG8a8eun3z9qd98678+e8+DLQ5POpjgJ/PRWe/t67Y2oUVcsTQ2N62yuSiJgSoq6H1X992l7RLr&#10;8hJhSJgW5EPk8PmL1odXun/wqcn5VJ3W07Z9rfsXm2ufWK/vUguUebMSTKcSwJMauRTBmEQ6PR1J&#10;nMvpkwmeTmjbXOfe4K5pMHXWu3sxYGhu9ljtUqsamA08iSQQHlYEMjzjWRFSCHmJiK+Ae7Vq5LLE&#10;6PjNvW/8ppl/6Qv3S3Cy/+eJ3LUT+qc//8fixczIP0aUOVvk1jg5kbryj/dBMXKu6UnyeMH3T7gS&#10;uYKllFNmqAqjFvJNYqCbKtmgHwLaroYGGcDiOs3s/BS4RnyrOkPxXDIVMzpf9kbsLmtGKcpZSFtH&#10;S8fajoZ6u1hvmokm/vbcy4feP9HbYVzRWovPI5VS6V8K3Lg4+OTDX0xyslSR99Ir//zT779LlvzC&#10;2PjWRlOjlpCAwSxT0EozS+ZIkckmqpFUpAh/rui8x6D/1NljmpdfOIpqNCGlNf6Gs/+IHX9nQGfl&#10;vIWlBK09ekLYs/ZHm+/6T/fqu04u8h/a5hFAhFhJxSPzCjl6CjIo8LxeH25ZSpT8OSZxdYzQmwmP&#10;p0DKc3zesr+3SruNJjoan5uYwQikpNVp8fQWhoKVanSmkl0c8ah5EtbTH6KF5sy6WoXJ0Pz+3ndW&#10;rKjLZwLlQtpkMrNl8WIwVUVlA2TeatUvzhbx1sXkVi5R6FQWh02n02ZxskyjjZmUIdOkcgF1KUZb&#10;g02YCM3Mf+3T+co7v/OAuVvb+OCG5gfWA3g3/dyHVq1T4TRyojgKkoVsSaOwyqpigYa4OXJFNpSZ&#10;VxXG+JMysxwdAYkZQP+KiFVQRbClXTKRqSwu0TjiSPAJV8zFQyAFV2D7rIB6WS6mg8jOo8nti/pW&#10;r18zMTUxNjR69sS573z3h0aT9Vr/zd//8Q/f//E30ES3GNokZS2TV1hrthP69UpZnYIv8kcWtc01&#10;CEoxXOU62KhDg7ffezuhkl29NfXxxxcsRns05n/gzu3+xRk0tjet76Wzib3vfvT5Lz0E5Mkbb//b&#10;4jJI1cSt4clNvR2p+eKtizcevuv2g28ff+Se+y1aydH9h80atULGgECdKBQTuawXsfFQGF19tRrw&#10;VfQMQAVisNAgCJLVU/hwjM36SqEksjLYHYcrxQxGyIR4cWJGmitliDqyukTR2UoWwK4yR3icprUJ&#10;f79Zp75wwWdvdq4zGhQVIFAXJ6evq5xKEL4ghClrZTDwyrUqBQpwWvR8DG+89aJGLWhpclQZNhku&#10;/uMfb+zavOfIseNlSf72B267duvahfMDazevfveNQ/c8eM/Q6KTeaGxoavnrn1+ob6rr61ux98O9&#10;n/30p7ds3OiusQ4OX3t/7xu4gM0F5jHofvzxBy9fPM9whXXr+j46cOzRx+68deOaUiHbuXPb3v17&#10;H33i4c998bNdnU1YISz6Z+VKpZykGIbWm1R4zodTcIVYeEJztWSW8Uro6hj0KSRHSVsLK6PVpZyM&#10;80x40+gnLg3daGmeN9s1k1fwiWFU1Lmh1UgE0lpbPU4wgkygmGUojYPFqwOh8BKO7eplzVAxU0ln&#10;xQZbRsI38rjE7Kyg2ZERqv/57PMnPz7Su2MNonkCFP35Yk7C1xYT9PyMoqE+JbMMXBmx60h3gw1c&#10;bGmeW/ROUd7zzvyQlj/Lr8ZGpoLP/e/pp3/yiltjH7t1ORK8ojAVeQUkDVkwpSroFIuqDBrG4Ixg&#10;FQBJMFZVIoGEmaFFqR133iWzK+0uZ56kC7LUhnUN7TZl1jtFwMVncCBHJa5U46EYTsl6owHHO1zQ&#10;VKQwl/CLeQyNzxWmnAlF4f+F5Ihgq/GlgNFpZ6UCCV+AdG5oYlptMzN2LW6fKL0YciXJkFeJI7jD&#10;WLBqF4WsmcOaqICIG7+QF8RTmJ8AaFcCVBtglHRelWVTNlJACAkFGU7FSIqCCBboehyPCLkC7sMC&#10;DmICLSuS5aDLqEoItb2MJAmpstbUm4xu4JdoviAtIoyLUUEkrV/RkpXjrFeILnnxhbjtdp1GS6n1&#10;+LBCAas4szBx+hIqZS19K+Gwmy2k5uORpuZ2MXL/MMLKoFshKyoioRUOktFpVTZI5aEzWLYtcZKF&#10;RZ/JYHQ7zXVON5ilSqHFKWxrknbWSezFYIwrSQERqkSj1372DNnhNnQ38vdf0tJcOJskRwLzhZRm&#10;ZzcpELz3/nv33nuvRq155tlnGhsbN23chGgcTmk4nyH6jBx/FRQmPgoRQaTgEMHHP4jyF4uYLOUz&#10;gkqEz4X55TiPy5RLuPXgukIzzFwoish/HLY/GOFxocI1Clep5QQgqMUlHP1wswIBBxMWAj/HdBaH&#10;I5z8ciisM6Uyg/5RcWZ0TC4hQFcI8Ct5RNnRxULHCwkgkGoAhUjlIAtW4QqTzlfmwvxMAZdw2B44&#10;hEshHgbvBBZCmxFGnqyoahcoQsEQdkpyq15kUGWXlaAAstPicgkVGS1fiPa+EH+NeDIaDAcCgWgy&#10;HozH0KcSKRWGGkdRyDNUpcl8ChUFCa7WApRgK8WliFIM3TbFUATIZlLAo6GeV2nRIMOfj4sVcNLK&#10;ZVQgMB8UJPLlTBRTAJKQFpkCDMPAeyjlilw2H48nUDkmSXlFSJACsUnAzl/4GO9iSq3LSs1j4YIU&#10;KFSIWNLJLI3CeICOeQUc4+TrXMbON66M3fmZr61wtuia66Ymh37xh99v2b3puT//9rU//OLBdSsd&#10;BsKXm/vmL/8j77+11SbfecdWxtM3k1Tvv/TJsYvn1comT73JYIDv0CPXGIWUCPfS4qIfR16cuXLL&#10;KJjlIKgKVxiGmb54Q8nAF9dC6Ak/NxnkFoQSssiIFof9b/1ikE+XJBHtr771nFKuf/HPf6xvsOJ9&#10;vjSyePnstbsfeygR9f7z+XeH/P777/uMau0eP9Gc5OuTIun1RPbY/MSp/hE6zu5Zv7IL/ythFF69&#10;ZCXHSSRZJtRU5Ec/uZgKhNSr2wTt9eDsiotlIAuA5Swm0rOj47lEUqlQAPAYj8V8Ab9Gr8cAogqy&#10;KdatDL6PGZXCjL1TLO8Xy/hQz2K3oOKpl+QxsGR5ZQZJ1Gwaqf+8lKDkMgVekHDSY/qzbtOO5asW&#10;2oVscXpwsNbtAlckV+apVGbfVGB1x+oQ0ENLfmePdZZ/rVxKjJ6GFke0/gmXQJ5TsEqTRLsz1d7B&#10;t1k5g39oYXx4zu6uo6wWejnlKmLyeQwTYfQGf2JmagLrYr1aJ5NS6N1JCU3Qn9SozAALVxGKg7qc&#10;lC6FEy+9tbdnw87PfvFrlIqaHLr2259/+44dG1pXrM3lcph94KqGmjcQLkAp4F///y/QYsjnUInM&#10;4/MtGAriGIPyzf59H33w3oG1azZ+/7s/qK+rAxT0ub88o9aoamqciE4IUWFAtBfvfLHw1NkzGJFM&#10;jA+EEszW23a898H7mH1ACfCXZ9/Vm9VCuTyZyfLEGG62yTXavGAITk1VTlqrHpVWsks+NTL2bRtu&#10;G7x5Y+DGDbvTtXnTNqEQ56O0WCh84YUX2lub7DYL/kr5XGRxeprO5MHb6L81qtZYtt12/233PLZu&#10;+53bdt7R2rumt6PVaNLjNQoNHwAweGDqjTq7w7pmTd+2bVta25sNdtcnJ04f/eQEeKRoTFKkRFAB&#10;hIgvKBegg0ctAKGJU8fPbli75XNPfAF0fsyHPJ6ay9fOos2j08sSiQD/5mX/0mwqGARCymy1GFwm&#10;kVKSkpcL6gqRiQlmp3O/+1LQqH57zBuCetfZyDDcjaujuZz4kd1PVAeWjPPh1DconKByJnPSYm/Q&#10;NvR6JTOf3PQXitPjE0V92XJfQ2LWJ1LmDRbtzRshraKhBqzw7CQnLFFaF09BUGZhvdiIvpBipce5&#10;ddWZ4IzfH9pMONdLHP5cpvs7T1zJL37y7uG1n9+TpeMqf1o0m/HYalOVNCTydS6LSG0QGgy1ZtKs&#10;R25ULCuVMKTjh+McsOijU9HJObJYNuvs7vpNWpkTXU0qGQrEgrMKqVKmasgWCgGoI4gIApcFia4o&#10;1GeqVgHlNDpVVmdFrvzDn57bs+VOLBjru5pGQ2NoLc7cGl8YHB2/cfPHT/1g5+6dzc2t6GFjjkRK&#10;pDXu+lUdPRs379i0dnN7fdvO7XcJv7z24/yNE1woaNWyVmuypiH77GWadcm12HFwqtythdDFS5pV&#10;NcRjW0NmjeXhdblH68xWjDDzQsCuBRzBMbwymwhHB0dG9t24dcLr95Z428S6r61feY+dWEWIXSWh&#10;W0qY5YROKl5Gk1eD4mpWUlXjQMlhYspnAGPGDB7Q6XgkNHz15rmjxw4f+IdJdHhX3dT2HSWGUhw4&#10;Ujw17Pnsd77bwOhn/3VstpLrunt96NRlGgkLcWVmbLrkMGruXAcKMoAihju6aCbB+ZORWJLJF/JZ&#10;qFaSTpeHAa1YDN6rQGexlYVCDMdM4BFJCIznF8M+L3QclZJdSFKVnJKhdctxRIz23Zvv31m/uev2&#10;z30+kxX+8vu/C92Yu3Hw/M6eru3rOulo+aff/uljj+9ZsalepgE6Krk4N1JhcojXILKOwjDEI8qi&#10;WZkHYBSqm0qGV9YYiQ0bWjf17R44mHznGSb5uqOsmnzyJa5pD+BX8h7HH772jX9K67qmOPLQ5QDG&#10;E43qHK+ckvAQGslr9doyTzI9u4QUEJx2EPemAoEbMzMeTxsh18ckkhhX/ulnvnlP80pKpVDUO5PZ&#10;bOLGVEYidYAlqU5GSIOc36SW+LjMDL/UN1RgVPZwrwzWt8bjxw/qVXABQORLwoHHiVVxGqdQfFoK&#10;1VKhhuOpynyjGGk2OSUgYGDIJ9CDqtR7amBCqIqE5ooRxKNKJCLSIvhDTe69vuaeuxdXSTPustZE&#10;psWFandLXUHoHfSrtjbmddEp74zSaq/KxRCuZMhsuuLXfJTxEvQ4tTS+FICbxdFrYEQsWcKThFRW&#10;tUaxFVc7LLYr+L5WMJoLoWktkmkKnAAvv0LcZzUZXn3rg41btrhqas6ePn9o3+FvfOWbnR2dALz8&#10;65UXfvyzH6IbK1UbslkCSJ90Kl8lDQUUwpcXYLFgfFbtRlNMKBdJQY9//529Sp3KYNVMjs9dODHQ&#10;3dAWmw1s66wdvznEo9mNK/uqefrwwWMNNdZkIv722yfbV9TjFJLNlj77qQfFVeXp06f71nS+/uq+&#10;psY6IZF/9719nobajVtXGKxOidagNpkwsMGBLOANeGeXCpkCpBzYEKbBKWdKIQy1CyWHxgQdxPzs&#10;AuR9eSEPjdISy2kJBR1OAd0lF6REZSELs7IEo2O9mjSxgKTJl4f+lhq9HKfwJO7dg5oaKi8v52SC&#10;PE72wH3BiFKuUgJJWqjXGGXbN7dVSgE4bTVKq56qz6bhea4shqaEZH79zo0Izl45f7Opo2Xg+uju&#10;u/fMzSwd2Hvk7PlzJovxf3713xqdMBoPv/rqa17fDAwidpfujXcO3HHPWrWeeuPNd69cujwEvp+G&#10;aO1o3vv+qUce2jw1Pnrz5oi7xlbhc8ePn03lo7du3axtspeETCAYAm2MlErjeG2qFTjEMRX1wFh4&#10;dHBOq+NHEaDjUORNCaHnVlTlxbSA1c5GC3yBcuLSuS07Qjoz1X+moFUhMuyQkLrg/KLSgkeyVFbM&#10;Y1pOGdwMEujgMQD+RqrKYj5RytPxBF9jKkqEekEpurSkaW8B4L6nbsX63l6tywjVsEokS8JMxS/q&#10;ZfJoNpIKRgH/n8xk1rebhcWEBL1TGT88N17HG1ULJvPV9EigdOhM9m/PHa011QaHBv7xx28oTawv&#10;5kPKJh2Noaun0UMzUsTNAH0a8HBRgFlGzOHUrigUEhlBUqDXNGSEhFNjMlfKQT8YEELbmjWk2owd&#10;iEQpF+BhrlPo3dYyH3E2tizCR21hKTIPWbXA6JLnyzFvQGYxCECSSTMlmgEYF2cKKSAWwQApowid&#10;BihtlCMrAGbPLcIeSLiMRczZK0UlxysNDIewS5oYi8/MVUJxETBuRm1MzKHxiN0LdHsyJTpqQkoo&#10;hpYqA9E5Kh1gIS3XgjhAKZFyLPJxxluWz+G2hR2E1x8gxBKLyYDSQLGcB583m83ghSV3mpIasRS8&#10;wltTWqeFcJjwgiwns4vTk/LB2bnrt0Dm0DS57T0dLEUGkmlvMNjc0pVHLh0dnAoFjDktrEaFyQXe&#10;9IToekKwkKnEyinyyAtDEF9Z3IpCivOYPVUG6R8lVbXoq3U2fj1FE1alPjYd0XvaIiKG4Mr1D+zQ&#10;bexMiljq6c/Zv3Db/AdnzVi77Wi9duUSfDi7d+2eRa/m+PFvfvObOOJhwYj7ARYpIBkjuI/3HM1L&#10;J5l4qUqLhLyF2Vk2zyilCkIgBL8caTfsr7ABFJU4CY6nuQKeLPOTcyqNsQLxGYDIy3giICkqmLlh&#10;R4bLFQvPFFRQ6DTh0ZdOwewrAmmwIkDoGSFBrHFz6SydBtlLik+FHBowTJmhiyBHoHLGQXCRL4jw&#10;OCux+O/kMhmh3cDTKaCmQXGOr6N4almJFDEiYMZKqG/AHJDPl5e76fAi4M8sAFeE1zhk32h/0cls&#10;whfxByhRGJB+lVRk1ihsRkKnttV58O6UqVRYN4H1h9ZuCvNPq6ZCAMTOqmkuMj5nsJgh0S6QuG+h&#10;F5XOsyW5UrsMOBLwsbBCvwtHXtBkgT8E8J3ig0YQLhdA3dRJll0wBIhhOq1BjNJ+ClFEuRzUNmzP&#10;VKo6vbpC5ymVzuxuMlhqOGxmeEIP+tZWQtPZqnO12h0rUSj9+Mr1z372C6vX4Qxml6mXk0rOJsPi&#10;TPi3P/ul3WiOlzLvnv/ozf2v3L91xfp6QJbERHvLWb/8jaMLK9aYaxtWXO0vrO51i8uRCq3Ni5gK&#10;L6vVGAuiUjKRgOrUUhBCqKeMZBno6YIRm8elrXfjPZwWRb28saXcYiIKngSk8kQuVTVk1Xe0P7Z1&#10;9V3Dw7dO7H9v1ZquRJnOeBPBhcCOB/YUCnQgHpK76k4euzbu7OtPC4KBFAikuUKaInm3r+q4o8ms&#10;56UZbionXgSntCLh0lxCLxQm+ocL/lD9+p6y2+bnQ7tWNTKiGByLPj8WoiiWwBTHwskG1yR2VQat&#10;UmfAy4Irp0Ewjc5F1KSRhOujnBHL2Gzen8ekX2khZAaveAmrWNxb+P+Hw8+mGTWWpaVlZgrSyvO+&#10;JaMBYXPsy4GxFcdDAavFjHlKFdDIgmD0+sT2DVt9YT8YjUQNf5y7RMkFU2cLFVll5d04BuQFYTI0&#10;uWQaUXnHAqCeIl1R17lSXeMuIWjKAeSZhntDJZencMbnygGfV61QYanPFfnFLKI21VyGo0gtrEwk&#10;yP1ceXxm7p19H6/fdtsjjz+B3fGB99566X9/3dfu6mprYCW6/7tGFWCnhiy4AN0aMqzLO2DspUpF&#10;LFfZ7PTU5JXLl72LixPjk/FYvGvFqu995wdrVq8V86WjIwP//Nuz4VAQgGzcW6BBgS8Tda+lgBez&#10;DZWGiseSgVDyU5+7X0jKXn3jrYcffHh6fLbEZrI0k4KNSsBzW+yLszPRfNxQ35BMlbh4jqDnNZj7&#10;ZLlwqnX1xl10PnXo48M+b7ClpV2jxeFX/Pobbxw/cqSttWlmZnLwVv/g8Gi+wBUKlY723u9+50c7&#10;d95lMTkgtPL5AqPjY4P9o6OT4x8dObb/0OH9h46ePHvh0CcnTp47H8UVjS7A5KDHe8PQcP9te+6/&#10;6yEul58ZvJaLzS1OXg7MLP9fzHsz5R+IM+T1y/3r1mzqXbVmeS2JN2alcKP/0pJ/kpThAlq0Wu2k&#10;26NzN+n0bglcC4DcITEuU7EJ2hGs2P3s9EOfvTw1a63XtDUq3CraYAq3tMgWEos3ZhcNAbXuZnXy&#10;2zx4ssXSWsgobaDITi7xJGJtc5sjKUqcOFmnqk6YkaNL1tTWKkSOyaGlDet603RgIbyod9mzVbym&#10;8LFXCcpKsVjchuJ/d/PJ4UFtqNxeUZYJwfX8bO/2NWc/uUlscHeubs6fGyVmC+iXlR0CWhJVyEUC&#10;yhjnhDTYpgRy50qpBmh4G2GyqRpaVC3totoGcWMT0dBU4pS1tEl6emrpxfdHJ6fytXaHStmdSnNz&#10;Y5y0muPzUYWF870MzwM+xAkOwwm3A/xD4vT5U02tjVa3qXll087b9+x68P5d999z36ceRTYekATA&#10;LeEGTmP7USr97aWXQ4kEPqHlGo3e4RQrVMIj/xZ0ti+VM2ffe+vgwOWlFtPdWbN477Rv0k8kx0NM&#10;/xAz7vNK9ScsisP5xQF67sOJq6nhQopyjXDUQFXRX1S8fn7p4MVxbzzX6HKtbXD1WXWdIpGZZMSC&#10;CD83xROleKWEiAdmQ1BQnC3EBrLe67z0cDUzKszM8WJBbjHhvzr19p9emDx7wEKe7mkffOD20qpm&#10;zlNfYCSSZ1/LFbSP3P7EfzRpKG5+IsFLWL7WK+vR+xPzLZ/Z4mlwiqZDGAIqt/WQfa2pZkPcqaYo&#10;JULMOJnnceKHuEWhIbQGRgBssiqHuWBFJMAQJp5jFnxqq90L/bTLyKCsiU3NtQHSG0nNguQflxVS&#10;EKQrRZIae0MVtFuJsnV1b45X6tvasWZz88TslTf//DwGTF/7/ufw3GZhI6XkBD7IhCBTMOGpyWok&#10;kuCpU4kiDuxIs+DBKkPVtJiqXLk2/K9j8cvC7W3fHkh/cPvPiqLG2Zkgf2lp7UNf+06JTKYyihOH&#10;Q+2thpZavyiXkEvQVkQKpajWG4E6jCbyepWByzMyTjB+fUDe3lDVaNPQ3KP1WCZcPBkAs6QS+UrY&#10;7SVoIi2NzGdBzhVF4iJjgbOrqKXh4WtF8a6qWVlJnu0sGVRonkyPqSEmYGImo1ZAqpOsiOWRME2K&#10;OXAQcqZURZIt4WqIK3Api12/1G42ulxOyIiSdAGdhBzwUHiYhpNKgwFTztkD1xrb2oZruEyDOi8t&#10;5qCI5SquqvjGsWHL+vq0dC6bKZAWl1eSTS+DQrNEbl78csJXTV2WTMQKXAuqL71mMKgURWzwSWFG&#10;YONZi5S4AFIWJm3w4KSiIEhJKWMOrFEemwnNAQr8/Kvvfus73xPwiT8//b+feeKzoMj6fQu/+K8f&#10;fuXrnzZbFJg+hhKIKVHCKlPK+wilKAPdLdYZrJdmgkqzLq0UoabZ5GltrnWdeOftd587PHtttKXW&#10;gylgVVlad/+6OYxAormOrlWQuOPw8/w/Xzty+JrFqHrqh0/5FnzRcOKuB7bBHDA4devJLz8yOr3w&#10;1v4DM6GBWxPRjvWda7b15fFOJRWZQiGDmn9ViPiiXChlMrRvyY9as5hEzAZwY6w0qmnYukl5ocJN&#10;LSzK5ApstCSAGGN2KhKx/uvLnWZCjQqOTKTDlE9OFGMZgdZSS6lAvEPRI+2NTKjqKGj/QDfOAQCE&#10;OjtTkheqKoan5cQJyH8qMYR3pCR75ODB/ptzq9fc7q5ts1ot7W1gXDvg1mmpbenb2NPe2NO3fkND&#10;bevm3u177rz7rjvv7Fm50qjWViWp1et7b9u6vaHRozHI1Tri7vs2uOstdQ0uvUG5efOGzXduauts&#10;rq9zNzaYervbYKVzOqwmi+aBR+7nBJw3uKg36C1uHRoR+HL9S2EQUJDEwAG2LFZPewt0Wa7SYlCc&#10;9lcbr52ON8gR6xNxMhmBDKREMBUGVrw2NX3iU0/GIcE6+gFrNmhkrlpw5opg8SuqapkeXo40cBMq&#10;K75tpUxcr0YyDlCGElGi2UJerLOw/LIO2pBwTOSxQrCoEUitRn1BiEJxBRUSvHGWYRpiokJKsqOT&#10;s0mwlN0t8pwJgH0x8tpX08P9o7emykrFsWHBUED/hW/8tc7VHZ0f/dWPH+hbb+pa1+Hq6K23e0w6&#10;YzAYSaZSJqOJLUI8DesYnmvww4KPLxBiDa9GmFbrmy1E5uNgVKgUvNoGF8+ALKIoLZLrimVRiZFC&#10;YiOGrE3CcAxCjVK+JIHDqddbW1PDKnTqIj8Wiqhq7Th3VkJJIC/KFCIeEvSVwYxSu+wSkVjBVpmF&#10;IK4xGrs9Y5UlSTEe5Tpkxm5OgkZn1unaO9s9rhoNQaF/649GCD3Q9co0gjggyCazJgobMTFiMKA/&#10;R5b8oIAbKa1gmdbLV4kUMIQRwNcBNMBmpIKKSaUAsJfks3JRkeBDFxylgymF3ZTH7JQvhRfMCQik&#10;jsCrNzIxM3lzEJ5KT4NH2Vwjb/JITRaWq5Qi2WUttbkOIxVojaFMUHKIpFdCAv90dRDKaGBtRJW0&#10;uqxgo8TQ1QgSNK2dZmQdst68SWo2SW3KklWcNWOeJUhUFAptcGDOUdPGUyrtHa0lsyatJSUbmyRO&#10;PZHigu+c9Dx+V8BY+cVPf/L1r39dJpdhLLJ161a32416VWVZpAvfOcQFVVxD8tVcupzKlbN5Bhgt&#10;RiIQRIMRbCLBjMJ+CcBD0P4ldFkKUESuoCxxJFPKRBKIRgN2wkllkC7jN0L4DUGl5YwqTSMdiNQf&#10;blaoMmUioeVys4gs4t7Nw0IfiTkW032E8QL+IMrYohyfxH0fB9ACdtxIOZVgwsoW8ol8Gm0xlc0Q&#10;lPFzEj6mlbQYg6kqVNEY2GD0jvXL8vS+yMZKuAYL1Ro99peCYiUfS+fjCbiuoTEDLRPGC6lWSyDq&#10;KQOoGRBELDmBFIBGp6IXy9loKjQxDwGcwmWqqkleqYRpQTWYwG9L2k20guDhWsUXCXIZurh8s1qO&#10;QS7nAcGxx5MQZGlZBYhBQqYh8Eazl3Jg7oCBYhHypBq1BfBCyB40lMk369VJSga1naZFag2o6Yq5&#10;sbHY0gIlRgrSmGdRDDaajMIUYjECz8v/uz+t0n/pBz+tsZmidPap1169PpdcsdLlqDOvXrtDrdFe&#10;unr11y//mTNV7r97m5HOgw0q23g/rvijft5Ektq4zoCXyvFrYYOjUKdiRSVtSYp8Xa4AoIJGqdCo&#10;U1mAPXIFWFyx07NbEbUoq+RJAXAi9FT8+oXwyQyXs8hq9Kgki8Ura9oTV7hvPvJzgJye+fOvN6/o&#10;QihYole3Wevee/XtfWeOX7rW727u/OJPf3H0o9O3bd1wf1/dHS3aDpe80SP1mOV8fhi3CmE1X6xm&#10;WXGZYHJGmRQKg6R3YdY717htNW1U5LA5BbGTFYZnfRzoZxYjZTXwMNZUEOjRsNAMwCEsFac5GmUB&#10;dTE/OTVhdLhVFkulWoTiTlhIL06M2l0eqVIDU1hSEEJcDh9DmA5AOJpOgt7PWw5qlhjc+3EJxiUe&#10;zUKwCZIxjFB5lFoJ8Ak0VrBXTg7NbVq3PR4Ls3SEM2YWpWNItE+cSZWE+XV32GN+f36Ct755TY17&#10;o7mtVWq3qZHt11A4NZWxcMc8z7ugVynB2YwVikgA+he8VSBRgARigOngZ5KQ8dTKJIixofrIXr25&#10;HCH50c9+vmPrDjBR/v3KqwtTw2u6W+xmLDvl+aoSAyW8GRAXrGBggTsDFsMlFqM6sFxCwcAnR4+E&#10;QtFNm7a0drQ3Nbd89WtfbW/vUFBy38L8v17854F979d67O3tzWq1MgE1RCpOFwvTczOYgah0yvrG&#10;urZW1+q+FkpvnJxb8gejuI85bVZ0tdwuKyj2PSs6TGJeePYSkiADPqHE5ra66heGR426oFiuvHJV&#10;sm79Jq1FO3BrPJlM/+tfr7733ntvvfHGqRMnQMbvXtnVt2rlmtWrd9/3qY1bbr9j93093WvQ8+eK&#10;xTf+9dJzf/rNuSP7Q9NjokICdpsauxXWpxVtza1gclgNHodZVC3dvHrhtRf+PnD9sqgiVZASo0nV&#10;1OzasLlvZWdjvcehlEElx0tGMlOjC1OBlNFgPfLxsfvueUAuV6AKigzOH//0602bVq3oaqEUBOuo&#10;qZrNVbUOEFTkftELNWgMAppfWzW5lyT6Wd6R3ka04te08oyiBSEvrOVxukreZtPPVsPlyxHHYFH8&#10;0EaVRseWQiJJWSBSl81m0c42y1qrGxegM34lVzexXT03E+xpX4vnwPVz53duxgxrKVMKetoNmElV&#10;JGZWV/BmYlC8GcqyjELuXL/25L6j7ZSJELA3J65v29TTsHLnByMnHLX23a19Y1f6fbykcZsnI8ng&#10;LQpoc4kgGTlZksqyAozQyDx+IZElEPCTUmilFiSKgkBgAQVlVnDzD+9ZRuKSdJnn0Gl7bFEivJhH&#10;tiNJc1JOyYeGg02koj7fonee1MoKkoq7rSZTTr/4+vOSbF6d4eUy7Ewg6E8ngsnwzNLkM8/+/vKV&#10;Cxcvntm1bSslkY30Dz37+6cvn7lw+ujxj/eiMnJY2HenTVUrtrWrtu1upsjCB//6Yzky6BDUUhU3&#10;X1RReKSjfEba2b3jrt7NXZ5tzU2bmztzRvOAPzgeDI9PLcSwRZlf6JbL765v2qQxO1OMNpQvCBUM&#10;L5mRxEKiWFZAJ2gEJcDCA+kHTxS8hPAjdqVDOPdHBs9dGrnywdz0pUcfTd37kLRjFWFzq6Lh0sg8&#10;cWS6/Ppeo869o23PF6yErnztY9/4x+ZHOmi3KU9x+o0evUdL3pzjXZ/W1tq1WzsDVInRQqWN2QMv&#10;y5VlaoOAWnZkEDJVAc8isSSP0jEf81bM4CRWTkTSXKxSFGh1tECoM1pMTovJasFiDzmKgpCLBuJL&#10;o7P0HMrTYbhcZTJO7la4uhvJJn1ZIxEqFZNzo7vu2Ww0W7ASkIi0aDfwRWpCoYSG1G5UGSmJLt7K&#10;zcz4Lu+VxtIqgac8khr6+/u33j6v1ng2fGbbBeFH1L3vdu8WZJLO919s2fPkP/mm9KXh9/741B9G&#10;TyBU9U79WpswlvjVf/73u+/sxzy1rrFdTpmGhqZeeO6V88dOj94Y08uUypV1cCpn+UIzrtyLKYSn&#10;s6JSPBgUZxi+XB4xKRr5qjBdjIQXdJSbJc0C4YI3lFgUb+zpqyvdOlxLdlK19XOTwypIxQpJBQW6&#10;rTaDN8gyVkVAoURUKmBZBCkJT6NX2mAbrlcDuKNWoyyQz7KotfNF8pIMwvA8RAWsXivgyW3jNHdx&#10;elVnTwm2ovm4Vaosw1fEsDevLfXetc4fu+Z2thSxqBGlZQKFgY0G3npdfVwdEGYHdL5klXFpLfXr&#10;bFw1AygShsL8MOfk22kgmFH3rrJ4GnD5JGb/crWZXQ4X45gQwXj+3Y/OPfnkF2RShd8buPOO2yAP&#10;+P3Tv9yweaWzRqNU8fJZ+FJcEGlqZQBkTmvUEiFFglFdLfnpnN9R4yqRIGnj92Ibmuu23bF+0x3t&#10;dz9xz6Z79iykI1/6yZf0tfItG3d0rVztbqjNcsyqjX2N3a3dm1d85alvivVKV0eTp7vJ7pYLJMLO&#10;VQ2UrorOq7vBigvLxh1b6ztXFEkmluPyNJvPFaCszSWzoPpgIo/WmFhEhAHqwY6gKiik8qAxA56M&#10;pM/yVIarUKQC2a7K/03hgFQXRC7JtJ0FzBclnEqAI3Dh1vCpDGeKlQpKpY+NLhzzDio8qpKMBTQx&#10;AyUNzaQjiYw3BhIRh0t5LJmWsTolUSimKAXV1NVzeWDqxdc/6FrZZdVq2UT6Dz/7pbZeZbNYDWqr&#10;RADrEhrWDpUCOzw1JZW88sLzrY11nDqFS4II3DPAR3kIT6tNNo2SIsOxEHRpLrdVbtbWgScururU&#10;ZDQUwCc9LgRQ0GLEYXNZwKdyejxCaRmgJ41Ky7E8v9dvshnD6TShsS2EOZ5UL5ExOWG8ZNg1frl0&#10;X6+lKse2WMEv0dgqjnlhGXYzS0fueyQXiFeOf1hpa3GIDA61yqUhq4wEADO9NAdXtY80uVCAzob9&#10;IqDpSSTKeZnQIgQNcrMTo/rE1DhmS0qXG8El/M3Cfh9kQDDn8umCAFcEkSBC860yo9WgOTuVgva6&#10;ie8HETOPO9n4RVk6kpeuXHPXH1SOh+68/9dmrWdx7Mbffv/1NWuoFVs6LZ1ds+nyoUNnpqfns1k2&#10;OO8FG7fB5uFDGoBXGII8uCbxxWQln+QTrMFFozvMFJtWuWlDqiqM6fLp6mKkkKer03O5UCAb9i1N&#10;Tvjn5lL+WBJQFH9y+AKeNXOdDW2slsKFOYpYWo1djM/UcFJu1qd4rKYqQVCHsOsVQM6WK5G5RRyg&#10;FU4Dp1dkQW3AcSoWnT1/lQJEdEuP3GKM87k4un9KpU5rDEx5KVR5csv4OBE+A+MRUkVJ5HKcv4xY&#10;MpOSfLm8FMXyNJ9iCouRYDa8EA0sltk01AIIxlWYvAT7hWKmmIumo75CJqpT2vhGLY730kSajifL&#10;erlEpVzsHyz7Y82rOvRt9TSFwKGMBwx4jC4tpUvRPHKnRVKSFFcSWOcg0xSbHw6du7jwkTc3JBcJ&#10;xSnZ+CdxfcVM8EWOVqWrWZWNZvUSGzJITeZmKSsXFlRqgVsjcArzPJAPclenBacDcpU1r1GwBGgU&#10;fI1ATA0EF7//DN9qsH3p3sPnPzHqNXfccUcikTh69Og999yDfBH8kggFAamCkTjOaljOpdhUHK3F&#10;8nJ4CoFrlYKqFkphL9bMKDJJWKyicBfDNxrpXh5mJAUGOnGcW2VweZIsbh34g/FNxuoKAqlljy7y&#10;fLhq4VEO+j3CwDwSeFAknLEaEqFQiUMtwTJFwAkBy4xBEhVnhbic4T+AewqkQQZZsGQRSUecMA2a&#10;QoVVlSWiIoeLEJaFgFCS8AojBVVgRRU+omHA6C9NxuF7wrWtwAGYWa7KCIvLrYGohdKqxHJRoSJO&#10;FhD65sUywgwA0Eg+MvA4F9L5oM+PCAbyljKzGgaWPJ0zCghtoQpQndxmKhioLGbsArEaPp0SNFjQ&#10;2ur+Lw2Ik3lFQUoj4fD/lyPjogjlqEauN1FWOoE3EkEpTHlUwkWYR+qkPOw13flEUCgxSanaIivX&#10;q4ydtTU6ccU3PiYRqqyeXoXSZalKxF7uzL8OrulY8/jDT1blysMj05/9xf/wKRW+SxfPn0M2xMeJ&#10;3zn85sWjL33tkZ0r2/VMLi9UmAZKlfdTGk7raHR4TvcvtTZWlFLBfIAlhfFmVcE7543SeWk1pRYI&#10;8IMrIbyuMxZM6pxZVTTp41CuAvSPFzf82KHRudJAEbMCo4kq666fnRLJpdeOjWyy3b1t9R2j05Oj&#10;g+e2rlqVLjPzyThmc01OJ1+v3nXnfbsffOLQlf5MKP2ze+9vMSkleHWKwmzFm6lMEtWYsBxIBwbo&#10;+UFuemwu4I3Oz8vo4tz8jKGnhTbraKEAthlxKD83OkM5bSqLHj23AuqpuLmKhJg2Lr+Wlr/leP4Q&#10;iVwyM76gRAkTqCQRW4WBni16J6bdniZIwFMCOBySVV6WRWkAudF8scxwQKch/wn1Mz4DpSolcpmZ&#10;SADvArjNFKQsS6M9V1CqNIRInosV5qe9t+++M+TzRoPDFWsuqFhgaGZ4X6SmTedaLfROeXc3P9xg&#10;qA+o9HFBpayQYsTCClgJLvkodeVSiOeBEZ9jQaNEiIEXDUbpNCal+ZA3geWFGLhupSWXZqenF0+d&#10;v26227///W/X19joVPS/f/KjmHdu84bVwaBfazbi/ljmy0HHROaBpgtQfReLCAHizcFbXFy4cuVK&#10;JBS9795Hv/e9p2qwl1Yq5xbmSKnk6pXzL/7zLwf2vm00qrZv36DTqVLp+PTsNNzNSN9ISJx9VDqD&#10;li3jrbdcNFiunXI8sKIkKHI7XTKJGIriseHBkaFbHEPbtWyjXp4Ipjs27ryKkZ+htpKeUJYjpLjm&#10;5EWE89tq6lu7unqaGpsBl9u4YcPWTZu+9c2v//SnP1q7ZnV9fQ26x1DOF9LZ2WmEME6/8dILL/z1&#10;mVwstLKlbteG3i09XY0OI6WDck2tlkNDQAEN4DCjWq/UKqmerq6dW7fh3780cOHIqYP9w9cW/PMw&#10;9xCUzuxq87Rv6lhz96atj++86z96V3fdvH7z1o3Bc2cvyuXK6zeu/up//kupJtetW1Uu0yA5w70O&#10;saR0uZiRFwIYI8AlGbD29OamNcxYBqWk9zuKfZDMUGEjJ6S4WnnSYcipspW4y2E3TkdaTsXeaxDR&#10;NVaTWC3r9wnDMblSityMKSYpH/cuzsbkOzYurhTmwhws28NXTlEiwZqeLd65ULY8b8TRQGXmOINE&#10;EtUAPhFOSUmKr1BXpapGZ/34sbNdRh3Ipzcmr2+951MvPf0HuObXbNlsX+kStSikTTqUyGDSC6eT&#10;pXxaFUqQ+QLB0CI0S5kcWeHIYlHDVrU5xsLyjBJROJZMDCTY61FzroKxVyqaUqxwXBH6QGJWLqjJ&#10;0xnryZD8oFd9+v9xdBbgcZzn2p7d2ZnZnWXmlVbMZMvMFDtxHGZq0qY9hVP+iymkPWXGJG04DaMx&#10;ZmZbkiVZzKtlZpyd/R+1JyfXVUhiS9qZ73vf57nvgGWUM4Ul4RG/hlYDv+OQG5c5mi5fv/HOBweu&#10;vnp48Pfv9/311XPP/cc1OFjfUaO0KN2e2QsnjqzvWb1+1cbltXX+qalcIBJ3+1MePylc0/vq3gVk&#10;BPTyXKfTd/umvM3C2bwT46eP7djdRTbpi9safLxrj15pycV1PGcK5ewa+XqZYkckcqc/sqN/ouvQ&#10;+c4+V+XoyNyBYdf5gPd63HV6bOzGdG3XWoW9h5TUKmU1Cr5KStrFqppU2eQK0wc+vXbu3GmxzFvX&#10;5N19D3/rPSWFEdcxWd+w9K13y3vPiELlVU32766/9X9MPS0mMiuZGo5ODzZtbUB6lBI4RZyUoPOR&#10;wanEJ1dC5bz6f3ZGa3AUT7KFRF02I8RkkYVGGYwU2MzyWHriPi0iYPjBPJWQCkClyS3ZQmjGveDX&#10;0goxSQlFbJwUxBTitEEmNKplBr22qlHuqDbUIwxaShe8U6MXC8FZHU0ooewQMALI3re066scpVQp&#10;MxWTxEiTFDEYzOPKQB+BJEVQTP53i75XD1VODCT2ziYu+kfPHoehtPd/vl1926YzqeMnBX/47MPp&#10;RR/7y19m7nzw9er6Zq87+o2v/t/XvvmVx768rm25Scc2fPEzn7t9985HH35waGhuesbX3rXyB1/9&#10;5eYtW+64Zdfx/adAbTdtadKAtBWBF600H/HTKrFKTONuF8uk56MR4JtUFJN11FZ8YTVOblqTTJDk&#10;OO1NSUdLlcTqH0uTtTZndS4ZPX/8UFdrYzQeU+mNIGni6qJhGZtGZVTIi04DY7ORZqtAqy+QFG4B&#10;+M0JuQopwB4enE9YRlPCJFoyfNCsyzGKVnnV4hufzl0YGT47Mnljuq6muVBtjCsqNa3LtTKMDEeF&#10;ZgeaJhizYkojvjnGnB8qXFf7mfx1+UxJJrKpLM0r9CIqh8SLRMnKEkwV5cyq6Tik1rk0tmZoA6TB&#10;0dJaxHK4LGN8LmC2VweQyuaJKrt9Ze9ySCP7Bi/enLi2fssyvpLw+6dltJwoK3E7AZcl5/XoFRaB&#10;WI9hl1pRcc0N1TY4MfVDaQ0/BpyQy4vzFUQxNEpGo/vk07237VonppJFRkToJQlhggNGgMpbrGqb&#10;Q4NIjbhSUIiw/xNnUrPIIiC+x+V9MpHMjiKcjNBrq0UimJvT8VgFstRCLl/GLSqHugUyd5iGE8lU&#10;GsBDVq4A8BRRE3QPishzixgcwOLJpEKrzXF4gSI4KcYjuFSIMhorWFsSOSuXKYpcNoF3VbHU0WAL&#10;J8Y8vhmqzYnXAwGVYiKWi8byiYxRrjPrrHodTlCqCiMKxaaVcLOSTIWSRYqV6q4OWNXffPNVqJ67&#10;6js3dGx8fd+/m5zNWqmBy1WsaqtEJL45NMiQSABVJseHjDq1UJPBoVMiYgOhAHS+GjQzkftiCA++&#10;qgaDWCwBEhm/lUQsnEhE6+qdsqVouC6dz+IsiLcgqAAF/C7/69tFOrmYhUKHlinliD7GinReqJte&#10;TCHrUJbSo1EZHwlttKcISSmCITAGIkJ9/2jMotbFJz/YtC2eq1guHc+2NtcoHfVokpUzwRSRE9N6&#10;Sa4QS3oZk3NJo5yM4ARXEklQ6EyHFlUGDSJjojQ279fNNQ20Ws9nCiax5Otf+7Y7EDEg+JRI6kED&#10;R5eL0smKRJmFplZmLfLxvkOTuUginjcuTrfXaXp2/pASLtdr60B9OPHu7/7z129u2yDR4ufB3pDX&#10;Vw97gz/7+R/bO3v7rg6fPdzfaDEXQulqczWNpUSFzC7F6LDBxipEmqoI+6anjB02SoYiWCA5PxSf&#10;nihMumtA0UaySypEG1UHLYZMprdWAWqfywt+/bs3GJVq2fqNMp2UAAwwFlEadQoBFXX7aBO2kgL0&#10;8SL+AGs3KTjg2TO+cFBX60iAFyISynKl2OCYe3Ckc9UqptkeV8jiJCLdVJoW43wMlW2LzJq4Otmg&#10;MMI9VZKK0bUIQwujUZUR9yIpQsKg08VqNEBYipQs+NpmhU5nNMEng/sHOpnFAo8rA6JqEnh7REK9&#10;0SSSaxPFnAFWpsVgSsOUzGpBOFa8MVNVX0tXGVAwTwXwvZiUpUk90v0KJek0eqV8FJxLSgBSzfR8&#10;X3/sKGPPs7qSjBGnFivxGebT98fraxtpVbEsRdcla6SaTbRdQxgKoZxOahBVlFTZgDmQWCACGyl0&#10;rD//6vXpY9cNlF6uNjMqERYR+DZUxBX9U7fwcvG5A4c/+9WnsWL51a9+deutt9bW1OKMin+hYZVK&#10;pXB0yxWA6UqEs5FwLpopYTIIwn8F/H4w0SkRHQcsMBVDFIfIFUQFZAYx+slz5Vwmnwol4yq9AYE6&#10;hpbjyCfE+A3bIJ6Ix5OBYCSFGjSq1dkcdrYs2vOUCJxB1O2xuIPfF6BMisKNBowSIThscokCz3P8&#10;DVGUSqJMls1o0A7Bf4yjH25q6Qw9G2OSBVyqRekC8GXCbBFUShWYUJgkotmVL4pTWC9Z8DcJF3NB&#10;LlcG88FsBjZfkOU4fyrriWaLccSLRbgPYasmYTDAoADvN6lZu4HXKbIyhGo5nNxlFYEK4vh5TwFO&#10;0lpLXCYqk0I1Rxl5sSeOe5FYLFUubTeWQMNAHREAVODSSCIsWgKzRq4SayV4mHFMOsZJIE2EkBBC&#10;BA73AxrWayjtZqcCMlopFrAopxUwCJOBwiifn1q0WeqKZbpv2N33+v5HHrq/e9UyukT96/l3f/Hx&#10;oR177v3Znbs/u2Xdhu7q69dGhrye1o7EXctVldmZUi5JO7pfODlerq+6GRF45pMdDr03FNEII/V6&#10;FrdhKfRNsihN5kUSMxZ5ad+0APV8PF7xBkQGtFCB1Q3F33IsnvViWIl2X36Rma6ol7TsRJJ+8acX&#10;OCZS8JE/evK3Kon6L8//qa3RBqDITCTy2r6P6xS60UsXBxdcJUZmaezIiMQ7V6/b0NlUpiuoHiZ5&#10;l4yLaFPx5MzNwRvHskWPQSmsMmolVjv+6elYVGOziO3mHGIYqPktRrhw2t7WnFXJqTJgGhXI1bDH&#10;wkIJF3FUNyUVVCsrUZcbUyVrdYMAKSkgLYhIqZSanZkF3gnUygxQRtAkCRP4spSxn8L0rlDJAzoi&#10;EYf8fqmMxdF8yZ8CsKSgFI9EdAoNgr6AJ4G8gSuLFBSPRNnrDm3atsM/tzg1cVrZInSJ5ok8dfNA&#10;oLHbaO8WzN30baq9W0tpwgjUknCCL2kyMTkSF0vpYBCsHluVkwTyFirAKA9uuElrRRIgl+IAwLIa&#10;nWqleWZq4cinR53O+oe+8MXbbtslkwhmhq4897tnm2yYc2nj8YTGbKWVuiy+ANivLT1z4L0uRmGl&#10;LBXnZmehroLK6NZdO3fecmt9bTvUbXiN9g0M/OvF51yLs/FkyGhQrVvXo1Qyc3MTyBAqwXSqstIs&#10;bPVLa1ccAzO5FCOmsNPjEdPLZ2bnXAIBbTFbkV4t5FNqlbS2pgqjRK/LJVFmrAprcjqkrlKkVC03&#10;JuZXOuPkokvFLs9rLc8fON/avKqxtgbw9y1btgKL39rapFJIgayYmho9d/rUm2+8/uk7L45dPe2Z&#10;HMnE/IJSYfWK3t7ly5uaWlhWjq006PZFmZOnlRVGRTAqSm4QSBAoMIg1VlpuFEp0Jkdz7/LVq1as&#10;h+q6wJMTc679R45/eODw1PyCSCyT67WlJQ6wZvPmbVs3bx0ZG//jn/4cioQeePj+++6/S6GUIgiC&#10;VzUdS8C/yWcjKklRSqWlGoKyy9Q2O1tS952bms/w4bvaqmwyWS6IyQvFKeWcQkvB9VzmoXzp82aO&#10;Xx1/oOECX4qfC2T/fJwOhmE1+vT3b6fenkmOpYg7uwTfW+MNp4Mut4YW9J8++9Wnv8qK1ceOvieU&#10;Jutaq0sVCR5FhmJUWhTMxoJFtZIusxbKoKDlfYeONqH9piiOJj0t6zfajPVvvPJB2/peVbc6o8i4&#10;An61ximSqhUGhVZKtlQYKfIAyBDnY8lCIhz1pBOwl2SFqTidguxkiTBaPVUpXR5m0PMxSAk3VxkM&#10;MzMxwblFQz/XMMnUjZC6kFqSVAiiuBVUNLMl6rJH0O9NDrl0hNS+ZlX98lUtbnLLLLWHs7QIFSu3&#10;9Co6LIp6PckXwjfHZ6Znmjpa6zsat95+y4Ydm2sa6+raGsk39z2/cf3uG1fm3/qXGz02qYDV21It&#10;LemYaO7woSvr193rl7JjwYurHWIcagdePxz75ceJ3+1LvXAo89bV9CcjsXMLFb8o6MnF/EXoCFBv&#10;SrsD6mlvMpps27KZlmmWxFrhxJt/fHvvW29cufrR0SsvD028vXXd4OOPcmtWuhqrI4JMMT6jvvKp&#10;+C8/zU4NiTatu+W+J/9n+aq7lonrhUxZREZF0+fCF0+pezpyzq5iUSPNSQW+VHIxEIcfdNxl+Myu&#10;6Lb6DJNi8I+Z6WenZzNJX5xIpxNBqYCHho7BeK9UXJwZTPnmIvNTrvEBMZcVGHWcVqsAvglMLUxw&#10;UpiiIAiP1wFOjDifijC7SohLcWklpUXaSG8yWcQp3nNlRBCIqwhSShIxWgJqr5KT2Cl1MRKbnB6h&#10;NEyOxosL0hHaMxfjfnVDOpJ1JOukqboon+v8co/6vhZpVS0aX//449NPP1G2VnJHD8Eo/8MNu3bh&#10;JfnC794pFw3yWu18eba+2VTJTf3xV+9//etPRsOpeDwfi6V7lq386L19vTDw6PQXT59yOhytGxsN&#10;SULLM6NRb9qh+Gj/wZPvv7dqzcoCVI0CUXE2VLEpXFJ1A5yYY/NKAI6jyVKcHVbYai2yei73/JnL&#10;t63ZqJBQZ0+eqK2tSSQTBZT+8fsXlZVYy8EHTLFKWA4JTD5VMMAgAMOUOMgVcslUNJ4hpWogBDHn&#10;tICdnUoLdNY89sEQqCkY5bIu0x27q+7bmTEopKF8jEvJMgXP+YuMRR9WKRUQpmWCslJu5ML5aoXV&#10;dSw3QyfHNe7mzb1zYzObtjoLpRDPiiso0br47uqVGSnKDGhuV7BYqmSTOPmqDLYMwK6IMPrGnU1N&#10;3etu+cX//QzPMRxO5tzjv//7r7bdur6ppVauoARAGyOwKFSWhHLEJiRpkV7aUCDNKARL5Xw8Dhv7&#10;FHDEyH8X/YmyJ0RHw4p4Spnl5UV6+PK1latbBXjTEemCAOlWZMbSlXyQj3slkUBpcip9YzDTP5Dr&#10;G572j8XDGR6OiMji4k3XeP8wkY8zvBzX91QixKdhAMsV0ulcMo2cA16NeAz4g8FEOg23D2BZgDBj&#10;xo7/1sQqUUZHHxl51TKqaPhiYuuSzAoTOVnzWvACZAypUhpBtgxkiclx74ZlukToRjRRMjU6BWK5&#10;BJgPLp8Ga6hUMestcqUek7csroBwA8opOhWOReJanQM7NEquSfAZ0M/VOvbVvz+3vK7Hbm9m1UIJ&#10;Kbtyvi8aTDTUNiSzsb/+9fe1dQ6zRX34yF6TWWeqUeKSE4yEE1CYW00kDTwaPKec1xvQaPU0JcaV&#10;Efpmr88NcQo2uVgroqUvlcsGB4fNKBOhQiJiwExAhwXkvHQsbzaY0MeuwDiBny6pPZOXhRa5mUVP&#10;iIhv7aw0FKfKNBtj5fkSU0hZQ8GMQ5dUl/ctWy65ciMX9ZJWo62qY1m5VI77p8tyOS9gFaUczq60&#10;uVqAS2wiKlJJi4yUT2VKyTCrV5ZEUkEwFJ4dt3YuXwzEbAo1mU02tNat2ri+wdlYSCXThYhAygoI&#10;MUo22GqjwNZZZWirUQkxys2Uk955tpL0oJLLzVL8jfmB3y4O/fMz95DmalVEZJY335KhLa506NSR&#10;85976ks9HV2v//utW9avifgj4WBswe3W6ExT2ELNzS4WSgaxnZvPz896rHane26EnPN6x2aV1jqV&#10;3snSJonDJrcawvipl8kRhyojDkYAtSB//YOPdt53R+eaDSIOp/oE0AIGNJGLiAfExUYt8oYJl0+B&#10;wbMGCwpu3uMyIDojV+B1LsvzC2evi9PFFWtW5wyyiBR1ZhGWLDi7FwkhPra46hshJSnwc1NT8npL&#10;QYFdBpNOLnGBHVpHLBEBPgbANxxnsIBAixRlNl6oXTpzUQxSRoxMQ7NqmcrMKiEXx2lAQtJKrpQD&#10;d4NOcbOeBXVLDZDKldE5OcsSLTaQxQtzvhvuQH17F2wqSSlZ0EgwNUVsjSqnU4FJV98Fls0vNHuL&#10;NJ8JIDWsVNMG9E2b1lTJ7KiXcGKhRs5b1MgH0FZkD0qJPD7PHAd5IQs+9hJCAUS5wTEZPrVpPvb2&#10;edqTjelldK2qrCcyrdowSz77nWcefvB+nd145fIV1Nzvv/9+NDRwy8K1CqhA9OPxZ8CyEvlIKB1J&#10;lzKYiJSxcEJELIPVHkK78LFJycUguRgS+lIEqD/eSNkXSi168sGonKcdCrO8RBUBFsqlWZYNA0EX&#10;iWN6KpOrWakCiy8VvjesBMhT4E3wIcJGCmOLJRYh3kT4J+E6svQdIvAwJ/57m6WkYozV9Rot0npk&#10;iceSCovoSjLH6nUSrQr3XgYTaHTNBAKoqvCLxRkdSMBkIFKgWVa55HfBnQfqLynuhABX+8KJcBxb&#10;Mr3VJjLBNgrZGZa6akJGoZeIvRZAlhw00MCaEmWxGD8PIi2SZe4gSi3yaktURhYYvLUEcowuQ+kQ&#10;l1RqYHIWo4iHpv7SHa0Eoj+JQhnDynC/I8sKjVSD0YKCUoaDCZlGV8aIR0gt5cFwWSiTSUbNlssl&#10;nxtD7BxSrKQsCRk8w2YiYYucxWXjLx/s++Z3v4u9ja9Q/Pmf/35hZOiZn3zzrg1d+kpRKkxT6bm1&#10;HZYOJwxcx2ZHb9jbdxfqOgYSpqEF5vbtnS22ytSlqzarAS6u8PRQd73KqmH1tNSozMoUhFRSp9dI&#10;8VfSZWl4zhMdWZCH8jW8JHJjtILkRS6nkrNagzrCutz8Ag4ICOdKeKglNdKKRsfX3r3xMc9s4I33&#10;X77n1k2+mYW5VDpR5r5y9z2yQmHHQ/ccOdd/5GL/rQ/ef/+6HqkwR1RcFdLF5WYyEzOuy6MYl1St&#10;Xidp7croa7NivLCWcBIKs1GsVuI1oapQkkQhFYgqQAbWKKOCghl55RIfAQrt5ljU4y8jiRFOlOOp&#10;QjCKTWOj0Z7SKYQCfN9SXDQ0Ojass9eIVFYfD4dohi+G4/6xsMtfzgOhUknjys1KsWplWTqTSSEt&#10;RghpFN5lyP2gi4nymxw4Sh78mMW5BavcmI0CzSrt6V116cT5mcmjqhZRTJ7hk/Tk4Uhjl0bdWHBP&#10;hba0PiTB5KiYUwiFpWBYkEzlfIHovFtJSx2OGkqhCuMHnWYp7MrzRDyUFVbEarkZgVTfYvijD/bh&#10;xPGDH/5w07bNjEoa8Ln/9TdYfH9/65b1hVRKLlcarQ5ShtLsfxfdwKVIpbi6gwqI7O61q9cgZ3r2&#10;2Wexf8ZJ+qGHHnv3/Q/e/+C91/7zGimu1NQ7e1Z0YuQq4JHfcaeSkZbWFswssFrFhxx3qqV9F1lJ&#10;JuNcZek9nc0kAaoBABPVOwSZ8DkCaLrCQdZRQS8jmUgbDKZRn8+gMV3de4irCGlnbSgy3SlLiH0h&#10;W/06Yf06Wcumd199IzA/Oz8/L2aowb5rVy6cff+dN19/7eUL587EE1Eoznqq1FU6KbBqOrUKnpK2&#10;7uUStQkQ9TR05tAY0WokyPFDqZSBnSSBlUulxjcEpxYxIGksRjYMpaMYjVJpV2lrq+09LY2ISi5r&#10;r8nFFz/9+OX3Xvuzf3GgkK4AYVbf1Hr7njuXr1gxPTuD2LPRbHShfDa3gLxzg9pphk7baMMHzaG3&#10;qfX2kFCsVjTYKjXHPu6P0prSal2nzipL+z2TV1yhS6XKIiMtx0k6KZCmF1LFSE7mqFp+61pnPBnZ&#10;e33R2ji0YmWhod6+otZ4R2vsjpZ9knTy5DyfXxi9dur7X/uR2dA4duPMB/v/tuP2jQqtfamDSmZA&#10;oKaypbloUKRWq4pSLWhFCs3ojUE5fiZFSynRrNFy76b7b16eeO/gBxvvx18oVpHayFTKYaxHeVWu&#10;UBZoTQ4RGK2Rsdh1tlqjvtoks6jLSmmSUhckqqKqWdiceO6AOu6pbFO7GhTcjKB2RmweLSi9qWIi&#10;46XIUb3smDp/WJ0eMRJ+Mo/dmgRnhmgwXUrwGhHLyOiFTODkDSR2/UxpsV5yUZf6cP7y8OSwJSvc&#10;ZWgcmpn85963cDyl5RKD3VLX0dK4vIP80le/zEqszsYV63dunE/Sp0eSY5ejdV2ko1E03JcaD1hc&#10;MgeWE3VqyJ+pwQ8HCmc8uTgTRhVEFD1WGf2UnRho9N5wznpbvV7r+Hh5cLY0ESPnrnPTZxYvf3p9&#10;76Vrr4Rc72Rir3Z03uxZPbx5Z3jXrmJtrZ8Q5KfGpM89l7tyuTqS3Km0bFq7c9PKHU2J8kQhN2+W&#10;8OncxcjE6cT4GHS6tp46eXX7XMlWETdKSqH03Ahso6q2FsX6bnFvI2K+2lRkfvSSAT1+rMsNmnKF&#10;xH2pmM6GvAH85TDyYotqNRntFpNeB9857AkUUi8ysRS3ZnBJiVSeiuYIb7y4GIJbpJwEnikk4NLi&#10;glBJakp5WQQYUGwMLOZoIdV36aQoESAYuQrAY/jDsrkiU47RqZn4HC4llYyAzkgLnrLmjWFTVi0i&#10;TFn4DVvI2h/sPpPwpWT6M8ffdeoHtq6ID4w1Tg0ZP/vUD0AKnfLFvvXLP9ia8ctxv/3Sm/FMrGWj&#10;+vKJwYGB0YDXf/3qAOYTOoPx/OWT8/NT+z7+tKHWuuf228pjQ+Zqe1QsLJKCYiKBE7C8SmetcZRi&#10;6YQHG1tnUlpOMozSE5Jg3e4wy7NEbDGWbGwoFYQrLPZ/HH5xFUSwdfUYe7z5znt33Hl7NLIQ941n&#10;ggvpSCgWTkWjaSAtheGMkTUowP7K5PWMKB3yxeNhVq0mlZoU3qOVorJcxFZCJjMQvFAkLeKDIpXp&#10;Kp4yd2GCOHCd/nDmxpFPZz95p3JpmC7p9D1dWNZK8wngFmb4VEFTEzsUHpfEJ8TzUNF5/R6rKm10&#10;yPzA4vGVBqa+kpIItAhjQ9MCR3wa1S+E5+QaU6ECXC8R9U86WxpzImrlivbrV056vdM3Ri8vX9u1&#10;evNqLPiLuSLuNklvUiYxlsWaYrbEAEsotwtVUoFKHMp6tXoR7pOhudnUrKsS45hshS7kSIw+5kP5&#10;QPH0vlNOvSLmGqNnFthZNzEzm5+ZyUzPJhfcZKUskUvkZi3GurJai8JoUcuqNTKVQcHqWBuWRK7Z&#10;8WiooFYby5VMhZdwGOnnUZXgEd1AkyKOjBuY1CazCO/zQgmqvTxXUEPcEkui0AJ8ttqoK2G7Q4LR&#10;kc9HYja9Lqpp1yERLZEJSEWkHJ9yxfVSk4SfxmVPamhMy4VyQopuSiWdBa/ZoDfQMnWCw7oWMwIc&#10;nSt5IaenwNNP5AukXmtNplOocoQSHvA86xz12WSpxtFgtzsSodzbb7734EMPkhT58YH3Nt+yzuE0&#10;5cvpo2cO26rM+UoM8ahYLOmsqsclDNkvuKPLFT6eSBn0VhIFjf+ePvFqUus1mGdjtg1SSLaQjwYj&#10;wCEuTY/EMvCkRWQ5FoySnEghUaBAleHLaYI92zcbivFEslJTZ6hfbmiVLoiGz8m1tW5aRjOmm5e8&#10;zdWG0NzeFQ2uqirVJ4fDy9vuhAJAX1cPZ6l/YUJubVjSvmYj2Xy6oreCTV9G1VgDA7Ckkshw2YjE&#10;oISFlFj0asWihFLzpS/+3CIna2zGEk0oTA7sYqVScSLvh9hVoZAUSDTJgX5nODrOk3mDRK+wN5aq&#10;zMnp0aLnVKm0X0SelghvNjt5hilMJwVsxx0lXWcR7xtf4MzBC0grISdz5Mi+ju6O51566cCRy303&#10;zkOE8MkHH6Z8oQ//flRNmRYm3G/+5h/ZG+N7//HW9FTwf77244nxxDef/duHA0NXDxzbvG7LS/96&#10;ZW56bkPvxoNvHbqw98xk/9iF49f97sC61T0yYc6XSyqtBpy9/NOzApUMpQsgmEOLXp3dAptpqpTK&#10;FLJ2i0WQylRTiqmLfeCa1q3oSklpDnQQbFF8CVRoyvGMDFcjGgYAYSKbVFu1N1xjOWlZaVRoSqxB&#10;poK5LpdIGKRKBY4zSJchaVYsA40PrV4GZ3CGwrof20FMk3gekTjUwEUY94MOh8ULdD1Q0k4GFpTV&#10;ZqWYVUey4DXR9baUQYaDoDSQUbe341Kd5ctFhvO7piMzo+JCZGGh312aS1bxHmM8wiYY3nD43bFj&#10;H45u2NJ8cfSkqQkktpSSqLOUN+sqLUihCZN0LpRFNgYkpCJwLSQOTCzuIwRO2+UE1WWU3b2WjQr8&#10;ZwcWz/fzXl+hSuozio+88e4qW9PqWzYj+fP8C88/8cQTuFZBXIM9FbZVyWRy6VqVzxfQ8C9EI5lY&#10;pgjgTqGIVhXkTpiXV0QlIcqBtFSDgbtOBOiKAjI9Ka9iAck1tNRLbXZOoigsXc5xLWHSmezUvEtl&#10;sOhMNvSOEFLFmhD3FzgbirjCL6nKgA8Akr+CBwWI1IBMIIaK5QhCkVFw1KBJR3UWFxD8IgsF3JfA&#10;V0aVi+QqFq1xziJJS8kYWQL9HMZV3IgIEZnGdiuZLoJGnc8LW4y0HPcyAReL1spUmrIgMe/G3sNc&#10;j4C72S8sWKDYYMXgGeFOGVpYjLt9JTSpfGHCFyODSdjdosBIIjPg8iVjMalZXzGp4pUSiFgo9eFd&#10;k0tllWY1aH5I2wN8ikstLt4SWhSPxxgJGLMVmVIFYK4c3XgeWie3kBTJ1OoiBR7HEtMFkBAAFYsU&#10;XOaxknfabNBHS6KEEJVeCV4u6eAipnOTAwPLW7uq16++Nuf7+i/+ka5Rf+WbT/fYeCXp8TE+V9lD&#10;0ZFy8HL02uV0bNi2/omDybpPk0mebR6/FNzaLTVTs96ZgM5ir9NJ4TurUhHu8Su6pXzwErkhnaaX&#10;0philKk1IAOotDpGrgBqRgbENRivRnxPqbgoF+BnYly4klHmY0LA4lS0Oj3BbWq8s6Nm1Vvv/Mdh&#10;0ylIvrUR/SLnC2++Pnv+ql5Q7Nq8cdudD/VPuJavX92g0UjzeZIsxHPzV29eCmYKqpoWQ1dXUS0p&#10;LMVA2HxEEMt680KMn6DAE+tQpcJn1BdiQPk3aqOYTmIV5QUZJ4x4c31tXZXNLmNZs06nUqikYgl8&#10;uLiKx6Ug7JcirgXsrhua23lWGsa6hSgAzemZGBIk4sjxINUqoNhMHqckhFAKuJIDi4G0WJlDNxeF&#10;pbiCls4MTxrMFh6JPizvaaYcRdkQ92O6uaPn8skLidhV1skn5VDeay69P7bxlmaB0ZcME2sb7sVl&#10;G0sl/+RUIZmUiSW4EdTY62hGjtkQ5vY5MD8yhDK7tKuUkFi86oYGxgFJspgd9933wAMPPiBhJdFI&#10;+PVX/r3/wzerLJqezhZ8EC2OerXeBqQNaCioqQJrihNcNBrBHAT4GXDVH3744Ucef8xis4HY0t/f&#10;99e//XXNxuVyjcQbWDx26pSlSi9BIZAoq5VKnUbrsDqAcsG8AB9DEQOTVhKzwnA0lEgl4LtGM1Ei&#10;hn1dg26zVq5BWoRCXRFwUCGgM0stSLi8tQbbC//e29Bqb1CCjdVzZrZ/ePBwU0VlQPTWYfUQDXpT&#10;XYtVKyGF4VAg4IE7ISBjGWTje3o69Ho1LkgqRNhr60y1zVUty+ytyw217WWpjlQYhSDcm6tZpYGW&#10;q6vFMYO0qGZybClSSXtLcS/QpJVsNDw7WsmGowvjXvd1nsdXazoSWmBoXoKleDrVaLNsW75sXVub&#10;jiKPXhoAw2PBtYCUdW19w2Y0gpQqPNUUEMypNWqFPl9S5ItSb5Q/dXHy8qmJCxemtM7ewFQ+ccrn&#10;7fNsuOOeBe1km4LWpUMyRb620YgRithkTQgks7Pe8bmROTH05fF3j31o8RZUKclCre0/walB7/wN&#10;18i56b79xw9dOX1KHVNt3lDz9GN36WU2PEl/98fvf/4bd6EeAVAT1uAckcrBGRCKF1DrVWHAQ4sZ&#10;LR6beJlcOnqgzaBW8YJFuX7L2lssevu/n3ueVci2r72tSuGwM87SlQV1TqIoaulytTKvt+ZN1qBS&#10;N1oRHfNJjgYqH04xRz3CI4u5Y3OxSzM5t0dYQyTvMPPrWxOLgomFyACFaX58zkGkNzhku5t7n751&#10;8+fvWHbvetO6WqJT468lh3WJfjZ4JnrzxpUr8xcGh4OL2Q5LaVeb4cntrQ/uWLVt87quVTpGefzA&#10;yYKgAnIjpirngGrce8C7sJgIRMimtbtToECbqngxYa6Smzt05LRzcGF4mU3W5XT++ehVa1PvNnVj&#10;bvJSdP7azasnBt2D+6nLc47h0jq37eHQlp9Iln250Ps5fuXj4uX3y1fcp1z5uLLuSXXHo6rld4l7&#10;NxXXbSisWZPvXZtrbM/qrBVKlE9FSkePkH/8c2nfCVvH1r9sfOLn8t5Gc7chYwpITUqNpS44E57s&#10;OzHFeUw6c4OxQ9rSnTZW5TjsCnXHzxwbu3zAZFOw1fgGQ1gjT/Lx6lQuP3QTLHJeZ5hBXVZUI0ap&#10;DSF3RotWS4lnDPZaSq6DKQfwUJFcXWbkAW+ARc8W4XcW/db/zlvVGowDtSqtTKVEKzedxDsjk8Tq&#10;KYBQoZBV6xfxH6HErZZU19WgSR4dn0NBHJ/tNAFFvaAsFSTSMcDJtUJ5KVSUC5XmseiiJ0qQujnl&#10;YuOj3cVae05qm5m/dvrC9//3uw2R/OzPftF6210POuvU+Tz7r/eQ4L3047/ef9tGW2Y+cu7k4M7b&#10;H9q8YVU8Glzes+Lyxaufferzf/vbX+oaHF//xhdra40Izt52+zbp1Kiw2RrSs0pGLHXH4dBRVRvn&#10;w/50LGEz2QlQcZdMNYX41IhAy3oxeUPUKZco1VefvRbY1tbU2SP64A9vL+9d5Wxohw3800OfbFhR&#10;b5GXjEqqvrrGYm9U66tV6bl5l0tXXc8xEkIIALynlI+qNDLYSnPIaDFSS4oIhWeKgC8xWgWH1VIg&#10;MD88+PFZ78cDdXMp+2Qo72JW3rd52X2N9Tqn+4S/dm1vTJuT8fnIyBVhbdVCxZw7vDiryAXYxbiu&#10;LFVKjVSE1hABvRTfltX2tf4F1PYScr0eCD2WJOhyEa8WnGjyKGnjJpH1yVTI6RX1KqalCV5Gmc1p&#10;aO5pK1bQOCgLSzj+Y/WD96a6KJXxfFIEZIWOIbWKFF1OibwiuqjUGutN8POZjLXN8tpqQZWOtyko&#10;CxyGxqEbQ/fcsrVWI6sTaK1llZZWmbVWZ0Obs6u7YrKWTQ6fWjFGETeFlWKSjPgqaLgj0Of3ogs7&#10;X6YKpqpmxDkwdMkg6JMvYi2WT+OJGEWOQwPhkU6L9ydqkyBoARSryleSIUgLwyww6lYTDhzI3nDB&#10;aD4aQxNMZtbRpppEtjjuCs74QiAXAUxjVDAyKWtzNPNongN1mAdxG8c+rlguAs1QEFGA2xbh6RDg&#10;YAarpBA2YZlUvQBMHF4oWGPnU1iGimmJSm202qpEINGVNe+//4nZZl+5unfGO3mh78z23ZszXLJI&#10;5ZvbG5wtThjhoN1QKLViOYuDJ1iweD8Bv1HI8Rq1CdURCBrHxkaXuFXgx3DQx+JuyHggVgKrm5aS&#10;vChHieHxoEkiGY5JhIBDM6SEWlKl0qr+kUBNQ5tDlfX6z8/OLfTQsqqou4QDuap2EQTteKTRRF89&#10;/JsH7xbl4/y+4/ld2x9Kx1NaZ1U264+4FxS2TijXiejsEvTZ6NBQ8CuH4d7gGDhQOZR/JBatiFYL&#10;vH4kqJi2DrPTsbmzfW5u2Nxai1tyNoNDPm6hiYDXrRCiSQueuJYhcKOPQJUVxzKLZsuKZsDEDMI5&#10;is2SLK7HBEMpvHFzSr9Z0rDLD1JYkZP5k3vfOmQ12z748L1QOrvn0dvf3HfwyS/euXrtCo2MvWvT&#10;ju09q9/50zvwNFqr1dePnH54Q+/6DWs+OH3qjnuf/NPPn9u6ddfuLzz98vdfMGkM585foSm2raH9&#10;6Acno67ohu7uwetXt2zr7e5q4+KBmJw0GOyKPBeYd8sb7GVg7DJL0DmZ2YA9Q8HtZqQMvsBYXlfA&#10;BvSH7R1NQTUNJhCZ4/LjLiC6MRICMTETRCi+LMGNSy7yieLWBtti//XVOkuKwhVFZDHZ4JaPgK8a&#10;A248EAoHMdmNRsMBnxcPVpJLC0uodyUkgpK4ArZdFkabPBZcgiKfg3FxAXdsXG7RoqaAbXCH5oIe&#10;R3sjzVc8s3N6u5XiaaNULuY5181BZNcaG80lNgNjyqIhGVZxLiLm5K1clrdbdG3dJoVaPH7zZoet&#10;01KpcwjbpVkrqgEUCaGTNOwJK5dCZESBQuZbwkHZUMoQPCBpHje5EFhu067s1mjMosH50rl+okHz&#10;4vgpU0n8xMOfLwm4r3z9K01NTXV1dRh+Y0+FOxX+hftVAT/UOeghookc+OPFJQEFzyMECDeZACEs&#10;jEJw1BJRwB6GVeKYTJKUipMKSVIuzhvlGY0ixtBwo8ESQBfTJFecWXCX8ekUK0PxLI1vDAw7mEJh&#10;Co6IAwfvTiWTTBUzWQZ3KnzRUdjKQl6Qp6AlYSQIDOO0C+kfQEFSZglcjp/w+BKgvaA2GQGnyuLv&#10;Bdh6GS5q3MawMBIixyWRYbOHJmNFodOmmTgQ/jKU3xMRNZZRhXww6MPyK17KliWkwqST+VzFRCro&#10;cvlRzAOEA7quCohPgD8SwDmTCHwTRUm+rGJYc0O1wKyKYZUB4l8STfkcQ7PYlyLeAOgIemb45XNl&#10;2DRLUhrS9umq6hpct/KFIkWrQGmXlgURt8/hdPBiURaSIGFJhBEG4IvlokIULwdmwRmuyAwhQs5L&#10;WBbre99oYHEmki1fvjr6xSe/lKWpn/3tuYqC+dq3vlSW+TV8sJiZSlYWeQGuEpenR8aUymrn+nUn&#10;QtV7h3lzlaDHUXf54jyr4XUay6y7Ul1lrlWQBo04n3UJQ4v1VgtYdSDcSETKLElFyiDoFAtiqiCT&#10;phXihIKOQbguBVyPw+omUAyNRy9P3Bz13cj/+7tXjI1klcLiPZ38zI6vEST73t63t69dV4yHxYw0&#10;LZHvfvzx2VPHTh66uBCZl5przvSPMirFjuZGyJqAYrrQdzpTKdQsWyE2VUMoQuQ8sbErZdeUqlT0&#10;4IcAZMhIgovluHQhiPAoLtlVBkQd8LYQ+cPzwZDJbrNYHHncovE9ELNxHp08Ag7xDMnjqsInpsI+&#10;TzSWrWlZloEpVMrCNKkgCrmkP+LxAsyY9wbwA05QUniPMqBW4HVRSMfDITSPUVYqgECJnQSCguGU&#10;0W5fkkeTFY1UVvDHipCpcYK67o6JqyMSZiHJeEo6lo+p+vaO3vHg2jA9BVFak3EzSnbF8Rl4Giwt&#10;ddBEAN4XLQDwqZDL0aHCmxJxUCmVLIkEYvwyX3v57UKu8o2vfevuu++y26zxePzdd9/+za9+3lOj&#10;3rSmO52NxzI5e12HgNXlIX4R4WGGmn6ikEkufQY5bmBgYHFx8fd/+IPD4cBA59K5c2+99ebC/PzZ&#10;i5d71tRu3LpSrKSvDQyt27isqbkZWdx0cqkkKpMowTfKltIurxsds2QqBYmC3W5FoRiSFJVSqpBJ&#10;sJWXyuTAxpjVGmypULvKFZLBWBDwKb3JodHbeIl+4vrpjmpD2+Y9wtqafCZbmAxiJKPqbs1D+Rf2&#10;6/CjIJPabWaNUoE/67RKfBwX5qcwi+ru6Wpvb81VrcybOoraandRTigN2OKyqCzL5WC4smiESlGt&#10;KsRT6ckFz43ZheEFz6gnMBeKJzkBa7QjzssabUJgruUG0lgrNTWXWWuFRb+/WoqatBze3bol1vit&#10;u9rbWmYXXC+/9kZNXYNSo7XZbFY7AGTOhprGaket2VlXW91Y1dC+YvW2dZ27FPLqV/YeuvDJ0Qda&#10;V870Xavf1Dwmq6wwKdPzN7G6DIWpiZvlExfnX/nnG1MnLqJQ3fvQHWvu2rJ2wx3r7Rs7eldUrdLf&#10;t7rpbnPTupq1t63e8/TGbT94+IGtt2xvq2sS8dz5S6f+9vc/4kQBJ7ShCpdWSboCxwQZqPBS0Lsw&#10;/RcyFZWOY7U4UtvUuhPH9tfKWEeZOTwc3nb3Hba6Kgw/3nz54xUgoRtr1aORKz95LXPKM/3J+OLb&#10;V6If9pUOjBYPjKQ+HpAMhrjBQNYXk+QlYOVm8oWJrDviVAeqqT517MUzR7CdF/Q47T+5dfuPHtjw&#10;5UdW7751TXuz02gAE1inlDtbaqyruuw7NzQ8sK1tz9aVt+7YfOeu1ffsWP347ZueemDNnduhn7Ep&#10;dBBGOR11iMyseuixYMjnHxu/cW04A9tsMn/u9IVL5y6RK55aw8ly0VxAJVZqeZup1KKYnvnh/vM7&#10;tnNm8QKZSuUOXGT6R2bTJ8Lyc21tpXXb9Lu+FL73SeVtu8XLG/N2ddRIJpEYzs7EiFDEwKZZRbZg&#10;mjKbE0raoxUniLA7FvCNT5U/OSTet586ekg7N7CKdVnXrFr19P+727YS5ScPPjVJQqQlW8VZjZ7X&#10;WbUWY02rtmZn0daVVCLHJYtzhhytMxKxw7/4S8g92XP7Dh0cJ0QljLgUwUs8AVgXpTpdMEvcWEi9&#10;9pt3Dj9/YP/x8xiQvLf32JmrQ20rN6A0mxMyJUaeFUo4idxEi8Njo8jUMgo2SfM4C4RFfJQVRsWV&#10;nIQsLp34jBKZLc4TGWHRF15M++eMPKfMFoQ5QVbAFnRVxkIstDCNPAyl0acQT0bLKpmrURrwVFIr&#10;tEuQsZaqtLM+YlY239NiWW9kKLkyXTj71nduWb9Qbc5evkwbKv/cds/aGEP2LUiTIanXe7TKiCxv&#10;3Ruvn1revEqepOVOeu3q9e++9bHVYHno/gc/PXJw09Y1YLK5FmduDM4+8cRdjCCRBXJQryFoxsIq&#10;qVmfIlskrJqIWc5if5KBpQO44rFcbFG6vMWHdXKOEKV9bGtb3zRtpsXLLW4irvj0yJnOlevbupZN&#10;Tg6M9x/R0GkxASFWIlNg1Kb6qeAptqWRs9v84IIIuVjSr9dipQzgMl4TbLFEwODd573B1FrEnMyc&#10;4SRExMf5tGtWSm/flXq4O39f79BweniliNjEA/6amZSVrfJYXUUJW+Sls7qqBqFh/Qrncn2XHSI1&#10;wikRiyT3bKyfDEwnawyoetSK6jUyRyztimWLBqNVLED3pAwcn1RjEskUQMqRPE4vAiygyvmEe34U&#10;sRqtSQ0YFZjNhIAtpYBWUxYjBVapxe8K4CRxaY5Vo2pNBITRnCDIV3K0UOkXlz0KYYgSR0liCQO6&#10;FLmWlcWqk/39a+/cEVXlvDabu9oRdFhCBq1fKvULqFARNMRCOsoJkpjNijJIeYj0xUpl3j3jD2XF&#10;gKLWaAQyLSDNSEtm0PpAnCgex0ETeGGVTgNkFhrDKK0B4IbL+dIYctKLuynt0Gfx4sd5ESEZT1hT&#10;IBDZFaDOBBCfjJqYJ0hLVU21s95Us7LWoIY1zbA8ALIeEV+qEQrUeB/Ec8ksWJXw7QjBeETegZQC&#10;PI4TfwU/ybj4C1FY9c3NVPJZGmtASCdZZDPl/WM3o5lUva7BZHKs27SeExR//ddf3HrXDlKO4xVf&#10;JAqMWFwU4k3KArEN2zlK/pgdooYM4hOAh3yZ0CgNcDlLCX5kdNRSbQfrGWP3EnCOFSIRT0YDEZ1c&#10;jW5VGo4kgMqwQkN/N1nQqrXI/CPI5E2UFqN8tbPOLJ+w2NKUoMmZsjDTF5FRCKlbx6anqnTZgaMf&#10;9jZQHa2+oIcJ5hoVYosS0TKFJJ5YgOiRNXaiG80Hp5BtiDNycamS8S4K9ApYKaXFSjLiga9PKFKW&#10;ZufVWknBUW1z1MuL8JaWGaMGTxiSkFZQt5aC8sYx3hkmz8e0rZwwrstGUkJJFMQ81D8EahWbq4TR&#10;vq6L5jUEWReLLc8Kd8pa7pyT4hZZ1pQzzGTg031ng+FIY0fzo198UKCk3t138I57b9m5Y0vKG/jD&#10;D/4xceHk4KLXoi2ZZPn+uflbv7lR32A9+N7Hm1as+/jQfi4TD56+fGPBX7Ni+UwyrK6pWrVx4/nr&#10;fdgK7rhr1wfHD9/7hQcs7dW18M+Y9UmiUJ71MtgUmTUIvFZCKfgIMGbG8oO9MW2qcy4iAkRTQxeu&#10;1DucIp0qSAnyuNNOzFcB5dCgVZsN4MJLQBALoXZXAJgnLSiq8Dfzxdi+aU97G469GQrJFI3Sohdr&#10;lxzBkAWrTQZWqyRkIl2pRHGJUsqbjS5mw+5c2CcsIqhdjsP7XEwKSylCpTODXgI+Cp+XFPnrI0P6&#10;jroahV4yE86JiUi1UYKhpYB34bTBEDKrcig/PSVYDDMhng9JS8EPfjtsziuxUBcpkxIDD5tldJhc&#10;q3vAlGmWZmkZk4CHKQ8jFxp6KMgZkP4vFkhhBlpKhKHKxUIOulXf/PT5JtYGQ4inwwGlldai2zty&#10;Tlit/fzDnwUR48X330pFI9u2bcNXDPeopSUVuvB5lMWw7MlheRXPBmP5KBKtCDFhXA3wTAna3wKc&#10;UZQQfltUXThULwXSIvYtYmUZnSoKajybVCfJCFV5bMlZmkgCcR9OpGubO0qA/yMEm84CSp6Lh7Ox&#10;IFFIJ2IZRDGXyBa5HHaJyGmVoA3GHxhd4IGZwOGfYCtQnAB2CTkx0DYw9KZjhQytUVZkeL+WncES&#10;vximY1k6hbpXmSVxdUWykBCyYgLRLrzJiLQKOzKinMjGkY9HjzGYT1hqqxiakoORivjs0HWukAfS&#10;wuqwY6QvtRhofMcdRsZpImuMtNPUqLPgW6lSKOAQCIhKGQAqQGTxxrTYhamVIBOy2FZSSCnSWLMh&#10;RoU65/z0JDZzyOogLiWGA42WaiXSbDBiVmulUF0LsQUogkMvBuCjkMvGfNziZS4TVVnqoyIjAo4V&#10;YYmBGnPkFDzCH50dvPNL3zNYnH1nz12ZOrfz8U2NeqkNXA++IMcK4dxx2fwVIDKUyx+ha9fDlOfh&#10;OqYuTj+6itOxaUlN73+Ghm7MMSZDR4NdaIC1nUhhxl8nw6WDDouYHCKHAErAZYyeGIXXOGLnaKAs&#10;4UKAqUY8M4dOUCYy75+P5KdqTVX6chMKjXoHK85TpXHJvdufCicTlwcurmpqo/j8d7/7wxNDY+Cc&#10;PLZhrTLp1jc1jCyEOjbcojLqVjqroJeNJQYi48c3t1WpKAlZofAFSc7P2U0WaU1jUl+tN0JKqLQw&#10;KjEnwCuFMyjLZn2GRLdLTPrD5IxP1tUMeXeqUsqI+CzBw8oCQERGSIBeBbD+eNStW7iJSqe1ZXlW&#10;pC7SYlS/WSgx08H5sRG5XJvhqNTUlESOuRvadCxuVgIBCrsRiBAktAyoxgoofnRGgOFLPCdVqfOI&#10;wwhQqyGQEz+5/3hL17KqhubxKyNKuW86OaRoqIq5iNlzi7vu7p3Nj9TVtGvJdiyxyWgKGoAES4bx&#10;PkVpTQKtKxpislIG7StpaDbSd+nC0cMn8ev83FNfePDBR61WK3IQb4PK+/67cMdv37quWUtMY2pM&#10;M/am9jLoZaSSZJSolWSiAVw3ULX3BJNXrlxZv2HDD595BnOE8+fP/+7Xv56enq6qqoJurn+o79Gn&#10;b1VppWOTN4f65jbuWG0yms6cufjyC2+OjUycPXmxusbR1FF/Gv/RxUvjE5Nnz1131liamxpeevFF&#10;12Kwd0VHIp386MMDQU/YPTN18czApk3L7E5zppi/1DexYtXaQDB+8czpkieIH0HjCsfNtObUh1c3&#10;9TZcvHbzxOiUShXbAPBPRoSx3P79e28O3cCEG48kwNZxf+vq7EBCDz9Zb7noY/P8QjY3F03O+PJD&#10;E3NIz1pUrIwoyoA6Sgf/fjV6dLF8s6BJmBoF1XVlUz0Yr3O05mqSvhwuXQwUrvr5S57K+QXJudnC&#10;pbn01blwMFfgpawQr0X0PpHNL/IKpaqjq6etvfvUuQsnTp05eebchQuXpqemBoeHR0bHJifODF+7&#10;fnN0lqJlJqm2qsbSu2NLJhmcP7nPZOCdt9WczNTUKWQ3rhx6/+CR0LycyTWv7tn8mVsf+uIdn13T&#10;sUOmq1XxcqNYITGU09VU1MBUgzej1OicYtbIqmhNNsjGufDIzel/PP/XBU/finXtTW3dGrNNauTz&#10;gkAamRbOFOEzaEhVgthvs1GdihBr7ClWXxL64+60d97OM1HOOl70Nfa2r2xff/nUyNH+sc2rVmsD&#10;OclHA+wMoYixmmxCi4JDAvCkRIYunU1Pj1cLx1bqg0+tCDy8wrdK51Uk4uAqdra3bFm546EH77rn&#10;rnV3rre2KMwiQSnCTYfCZy6effPA/kMXLxy5fOXC1UH3tF+cEzUqnEYYMCV21qgkrRK91YrBFsUL&#10;J672//0Pfzp/7sKVq4OUGNBu++r1vavXrbjvqc/svPe+zXfecfcTT9xy772Crz/1jXu/+tkTpRGh&#10;g9vByGvDgTeDVxl+dnH42pceBsY3DHAats//1cYiBI7DGp9N12WD4mLUHI+oj16YuTTlmYklgnH0&#10;YnirvKIWi1RUoSonVGYrHrJyVSMMl+htMw27Z1QdjXWZP7Yes7h2iNrzjVr4nxHklvAMsEVKntEm&#10;8mCWJxTFgBigWw0mcWDNIsHD5zIMcLUZTkYpv/m/v9YomO//5ldRMVHIp2GcK+bjfr8XTahKiUxG&#10;cl/9/I+yhfRPfvttRlP2LsYXZsOXz9949tlnpHKwcwiSRlJCWIbxErmKVCIcDmNjYDKZln5f+C+E&#10;FCx1iURaRDKhFEeKy8/8+Esb1q6lePNr/zr4P19+sr4dVtMAMiCFjFwNSU142peeU6zu8VCclUzr&#10;pxfZiF1f+wgUjlqBd4pt1bICccSrZOkosKqMOOEZe+mPt/3575SAtf3+F5u++L9/VehYNy346znP&#10;ba3S1Mlfv/DiC35C016l/PGX7nn5g70fvLsQ5OJdu1u+/N0vm6zGfW/vffX3r4lLcISIfvSb77Wt&#10;bOm4MX4z6isv7xCanJCvPLX7yTv37Nqye1Oai/McUnS85VRkKDHluL+DkBbrK1J2TpQJy6nOrUMy&#10;zb+uXlq5btM9qfDfX/mqmKr76md/jdP5z39xf1vT2d72gooqphfrCoFbFgw2x+rmgrSM/VBifLFa&#10;50xLJClQZUSkLFtQFTjCMzGcyurbV0rEwJknFVTh5KVjy1dv0vIOaUB39rl9/qujXYlk1/eerrhm&#10;p072GXtNle81j7LTgUP9yzvuJ51d9gy7MOld9vX72WZrO5VY9+O2qf5ja6X2OUeno+7u9qDeUubn&#10;PZeEFp1A4aAT0dT4CXWNJWhsF5A1rTlRevq6QF3xxzKWumZKqc5jE4m6EZzzsbRcII+4YpHIdF2t&#10;maHNJKnDLJpRgWpYSlZcKSJZxOirgqKKEEaNEhi0uC6gDYLCHQGOGv+j//vJs8/8mCYoGVGAlBjk&#10;ZBRzl2J9qXwmlUeTEGN6SKggq5FzI3iN9WPymyNbHWYFnqMiaYxAb1gIjxjnvzkyF8KLTavBvgw0&#10;ATRaGB4zR5zUyjmf18UgY9nYjgWTvEDoQEwvFMr5NESOje1VQImygAIzZCBvhiqT00ozAhLlYAUv&#10;VCHhvdTgLZEKKQbAOEuytGRxYR6MWrxIMsUCVCcAhgmEkgIwzUROh9mmkE9zWOYVo2NTljTRWd88&#10;kI2w9Q7fpZtHf/vSL189ziBzX8j96u+/wpX0sc8+srSEEuCCxiGIhKgSWVGkCylKLIKDYunfEhUU&#10;IUcnhqrsVUq5CgEqE5H+6NPDa3feKsDjbumMgmgQT8LAOTYGee5SzocrsUuYOV5KiqbnJ2OVnK61&#10;LSOzj/uYfcfGWdbZVaNWGI+yAoszbCH7rzJ1quAW/enTF+4Rdb398jO/eIVXyuqf+cPCV9csz3on&#10;E93fKitXKGY+lJj4WVWXIxpPTA2XmzuMRCabKk2Hi/WN9XTRB1i2NyvSGBzVMtQtLr39xrsPPHh3&#10;Z09HYqkRiTyNowiVDr71lTKq9OAjhQuzCXcEXQeLziGiMI4Ah1aYxzMQCwFCxJbxw8HjyohDJM6v&#10;eHBwS7hswNuWSinj4xM//OIPX3/lBRwXeIjC5lx33vX0H3/3gx07d/7+N3+ORII//vGPHtz+2bWr&#10;1t6++9af/+wXr772vIDn9tx++xtvvP7973z/iccexwHXX5U2m8w//N6P1yxb+72vf+8Xz/wy5HL/&#10;+PvffuzBB/7yu//rXdHDJuY84sLA9GSN0qxpaXIJC5qSiJ/xV5RI4dO2nOhwsM/avoER0ZrwxMVP&#10;3lh55+eSiloklReHjuirnUJTq7IsSpH8ArTTJI2ft8i8y1pbXRTwwKwzwVh2YjHhXWhfs4o0qkIk&#10;trsoiOA3iA8WmAPo7//X/kJgRYGLM7LUCJYygB/iEYosEFak+OlYygUSOdDui5WMiCiMDl0q+kJ3&#10;rL2llCSCMKzLNTjFl7P+FOUfi13hTDk3BzIdGcdAAdcsIeCjiSs3LpurnZ0qpzmtJGZKSsLY1zfd&#10;u25HAFcRjCrww83zWqSCvDNlrTNmakMJUlcO6qXiYE4K+qupMB8cPiVROkRVW4TyFlGq4BBWxgcG&#10;r457v/PrHyGgf/S9N+YGJ7dvugPdJHBCl24zIPuJinEOssl0msjFc9FUuUAseW3xWAD3CH5LWIA4&#10;Pp2OB0OFDMxpvEZjE4pZjVUP3A5V4YT5PJKTuJ4xBk1IyKVpgsEXJZzJzgeNJtsisLgqRSqRo2Mo&#10;jWfUDlBPpTQfww/eEqZ86X2HICXiqBAM85AxiCgmk8kKg+5SKodPsp5WsMBL5jiBmJSatHmJIIls&#10;NC5brgRtUDEGECly2YkFWYlQm41FnSxczCoQwMvzGS3eyRTel/BkdjY3JeLx2bk5CDMoRHz4ytyi&#10;C3E0tqMZcgg6XLDQbLAQKYhz0kCkqgx0UD4IHyBNJfhiXrIEKUQWFCCd4Ah4a5KyTFwxyENcrgtz&#10;FJoGTR4a90Kecy34GBbyTgspUgpFMolEoWWzvD8kRY7EZET1ks+y3iIf0VJUNtQ7H2UPXyrfsfxK&#10;lQ4v/NaSzlPwekReweIUG4ZVSn9paP7rX/tKMe/++l17zffc1vE0fFi+Cp9ZM36C+vhKpvVHvl3a&#10;MHOOKt+14OZzwqDZ3Hb0aB/PLT6w8zZBOiMm+8WVLKkww1NQFyUzQx5fsUSta4XSRETkTXxOGQ5l&#10;FmaTGKCLYdkkM4Kixm4hWGmW4LxFvz81N+nt15oYpdjpd6WRgkiG42zJdvlA4DO7n713yz3HPumf&#10;GunfubN3ZObmuQtHiezchfG5maRaFRp789nvqT7743+cdT/Szdu1QrZ0Mzg1DBam0GGhEM9IVwJj&#10;c4YVrdOozfHZHsS+GLmLy3KMDj9b81dGxs70AwuEqg3P5e9bv3Xx3JURI8jhoLMULBJJi716Zmwq&#10;mYCurABEGq0ROVurNfYO4JaIpVRfnsIykMcFtOT3Ls7NzNTW1AwODsotxoyEzQCCDINdTlSJJ3HF&#10;Z5x6wPVUZVpZICNENJbAmFEM6YhYrMwky4wQoTjB83965aXnX6q2VX/7p9/rVMUTyXOqnTWX0qk3&#10;Xj33s+/sTgc8bb3rjIZVNGGv9J0111QhMVHG+wNne5G9GEfukI0FYy++8u/Z+bmvPfiVbXeuE+I1&#10;QKAoVvj08JmPPzphtzrXrVsLfAx8wt65sxDkNHT1Iu2rQOw/V1RS5ODITVVtbcVknJhcvPHJwPe/&#10;B/RfDdLnH73+9r79+x777OO2hip8KU5dPPfD7/1g87adWBPd6L/a3FTT3dmqM6h++MyPf/bLZ2xV&#10;9h/9+Mf2Lv0P/vzZwNhsq9GZ88X/3zf+pTNxu++96w///Lezvuvn//c9xIHveeDzjzx1z5hrvv/8&#10;9N/f/YtRZfjp935QiEWe+dq3H7/3S7d2WbOhUN8M/7Vn/orb6DPf+bpBXtIpRTNeTmGr+dlf9jLq&#10;5K9++mzRU9bKMeC58tB9D23b+piqqkpWpYiKmKNn3Hpi4vat68G7wmU+USauz5RPDM9GKwVrnT3P&#10;pdyLC9tSFzc21jRbq7PTcwG3R45PMUhUKE+SUjGqkAU+hJHgEtxp6a3EE3QwVfrk5BVXmnCu2GRv&#10;b0IS3IH2uFAAYNRivnJ6wHtzZGjX5p5mszDruowTUym++OIb8+FrQxcXZ3RdzY+t3PTlPbskvZ35&#10;om7o66/6Fo53/nvTv4Y07Srtez/++X/+9mdDfS2YOCTJlDPYlKNURACS8fPv/OTYqWOggGDfqdBK&#10;MIhQKUkVi6ZyPoeaxbSvdYMW5dJdu++2VzV0t2/Kl6lYrOBZiEyMzt24dnPk5rhF3XHnwzXG2iQv&#10;ItSq1UrpctzqazSi4dMffvrKi90647J86Uch7qcvH6nSqLFQe+TBh17/H9NqTeb6Yutfjs+m1Fml&#10;Y13CG8CGN5NIb9p+26ot27fuuYVmRXrMLnJhIYWxjwJJDaKS55lCEqBegs55Q6Nnruw7fmgi7U3w&#10;XK2lZk1nZ5VaAwKQjBQOjQwOTAyPuOfNrchqkWa5fV3bhjvvuU+m1uCWMDe30N939T///rsYr12x&#10;wGHWPv2dX9PIqWOTjy4y3hQ4ESJpCwP9M89+w9llQ0oTAeuhM0MmU69FYs95QsPnE2ppTS5XNT2v&#10;HhiVnjhHHTvNDY+pDt/kzt+g+0bEc2GBpaVzza27H/zcZz77lYcefHj37t07V6xbbuhW17Z0NfWs&#10;7Nm9ac3jdz3w6BdWUa3MlSgvKlkf7FJ3O+VyVVqCmDWnwhgnHAl6lvQgWJR4A564qEixUnmRkvI8&#10;lSn4FudSsUQ0Ekvkiv5U8tDpy1KHvr69/dWXXn379ddPHjmHB40ZIqkSJkvZU8fOopL0z7/9E8u6&#10;Cs0bdLaZCdf4yARfLJ84cgRNQazNr52/cuzgkYELV2UUHlrs6ROnxkbGo4hXARslkR89eRoKN5fP&#10;J5eoXbPT+98/ZNTKU6HCqb2nloEZbVGmkuGhgRHkOCzoEfKI5IfFenuZxBgcXj1CRlcR2vq8BOOK&#10;IF4ypWxAzyYLGT8tMcYTxXff/c0994acNerjR/MZbtX6tRvhPz85HU2EPMsalA21hk0blq9bv6y5&#10;Z5nSaNmypmvZbQ8+9egdn9uytalQ0ftiqwy1HbVNu+687emvfd5Yb0QF3VwsDXvmzcs6U2X4HZRY&#10;Za7o7RHLaYTkhJhrzs3JVIR9XVfZZi/KjGUaAG0Tcr9SvVKqwbWXGHEt9hqKbWbNwIdvWtkSrESt&#10;jes+eH7AKQ1WawHt5cdHCGvv1iwJLTy0zLlcOIEyH2IwsXwOqwZhDrfauK8YhmwuWiYi8SRfyidj&#10;AZyLTCgrB7nhjy+M9d1c86371LWKC5++d3lwIG9VKe9cFrQWA/4ZFFjqHd3AFxAUXUwWX3r3DbNV&#10;wzOxhjudXNxb8QYoW7VSpGvldQjf4NQahCBPq5OQhIml0smUxFBFClGcl8gZAgpau6OWkcpxQ4aC&#10;HEdVCOZxCyrnsLoSx/xugMWpCtCyxgp6C2GvWkMVKwkOl6USDjKkIsuZ87yxRKqzPB1JCgPxsieg&#10;zHJ9n1zc3txGR1LibJHB8wnCTQQCvP5QKDq7uBCCmQupF5ZMLxGaZAATUMVsU5VFyKgzlK4E55Yw&#10;x2R9UfdsqiS02XGtYoHBAryBWhKuluKpaCwdg19IY9YrDdqIUM+CFCZIyulgNjuKUYy5p6ZgrfYp&#10;2kbo9ou5hmp9ToA7E5I+FTh+loSzMD1iRL5EcMpn0TIxQgwCWFk0IRaL5dCGYHFXKkL2qkR4KJmo&#10;oqV4oeeB0PivSFEllghiSFNRRXhFZRKpkGHy5b+/8Z475D148qDBYbjr/jsZKV2GYwsbGgQpgLMD&#10;FeC/1s9CBRdCXEI4jBlyXj/8nmqDPoyDGy1SFHP+cBR7NejDIClGWBYKJ/QYkTLBys7l8mbVrZGc&#10;KFbCVRaESEHQO6sCiyyNHlROq5SqmFLUMzgSTlOEsYvLiL1HRR2yKW1bZEyuGB2pqjvXtp6eGuWu&#10;9TO3966cHh/XduziKeRbbioMbIKQZBcW1RhEmyxkJuFx+83VjUvFLgw5E1EOLSqpAkbzyKLvep/L&#10;ate1dbYF4xGRjIVSh8M9ABBcHERwW+BFSsqkZbUYL8dC3kIBqk3cuPGDhJcJI+AobPBKyEj9FzWA&#10;czD+QqwCocNCeV9BCL2TU3vfOLfptlssVicI3F5/dO/+fbfuvNNkrT5+/GwskV25auO7H3xkbDCb&#10;G6wXL1+/66k7XOHFD4583Lm25+LAkLZGu/3OnUYpbVVoj364XydVre7uPXLoCGpLK9b1vP3xJ/Vd&#10;NbSKDebcAalAY7EZNXq8O7GJYiqCRCRS0kgqKhkgvCxgX2oVHunl+Vn8WVnXDOuSEJUFQU5uNot4&#10;OkhjPM8BOCUH6qBckQlJz/ikCdRJhhJJJRWdQi5KTc4OxfwuRSFvKpesXNFcBMQ2a+DyWg4XOczC&#10;ZXKOhA6QAUUc7xOsKoBaXvo88XmKy8HJy6eoVIIJhhcuXhZzPHyAUZZyi/jxiN9WXZ0tZLMSeio3&#10;sVgaT9JBAMvKhDTgzh158Xpdvc4ipRx6jYQxKjkc/2UWiSMbK5uMOEiJipyAEUlwnoDcqYCfZzSf&#10;VNoEIU7nSjrQt6DfBsqMEeRDbsAPbM7mLCmXqk04iAyeu5iIxD7/tS9hnvLySy9cPn18zwP3EiBG&#10;UuUUjyI8dlWIgyEEwGF2WIxGmXxJxwmV8ZIwkOB9USKcrqRyoB/iM4HSGnI0dme1Rq0HURwgyXg6&#10;hkMerp6xMC5SmRLBU3IWn1Ah6izZAvSelBxrHiwWITYUj46Mao1G3A9wG2EhLuN5FAuwCAZAAIk6&#10;uKRUqABVhHgnSgRgQyLtAHWWNIc6MMQaEoo2qYEMz+InVsrghxRAeZNGL4pm0IKT6lRlpWQJnxqI&#10;iDFWAUgA4iPB0tVIKqYzCVyUchIx2k9sJAo0jKzAcW632yFRTCdCiLurAdmKZfBFiKajJTS0Ulmc&#10;ilCeRVcSGzPY0vCcYYF290WEeQ6IQkDgSlwJEUQxV8YPVy6LUloa0DmUyDVaCzhgJH67+GaBD4g6&#10;06ynymipKOQuGLsKpKkoNYVKyoXogRdermprXNCTaZ2WALkIUo6lH7Ci0h0CIwXQM1NXj7Wu4aO9&#10;h/iGLqNJ1VhngVHMFh0dvznErr1DVl+LAzon1syH06dPuicnUo7qEq6NV05n1BJzizNULk8WEpJ4&#10;EA2VhVIkLddpWac5J8N9mdNWKDKSjGIqrFBL7E1KaxMAR968eyE5NhnpmwkPucPz3lBIItYLeW1w&#10;kTj/3qxMJQWvgyyo5kciX3v6OxJK/vFHb3ausDCyOH56ejo7L184/QCCixW24AH6YaFQsykjVGyp&#10;l+RKLpZPYocCpDClUaJFG1nwatB7wX0VHTNQACEZS0QESGinkzp8OFNJAFQYieD6xdMXj58wO+Rl&#10;FTE26QH0/O9/+geeb45ay+kLF2bdKFe6n3vh7aYm0+a1a/DNwL0KPGS0+HBj/2/CNT01MavXWeZn&#10;3SqlgVBpC5B8E2KGE2aBnEXAQSkGt5LF+Rxcy3w+Gs0CeCLDh5vDsAgvU1E4GL149kpbS8ee3XfE&#10;YrE/XP2u0o5haileq76c9besremqc8bcC53NHZBVMxDZh90QNghoMbbHjEhJwBPM0Qc/PjB4Y2DZ&#10;ss5vfvNrLcswMayM3hh/5bk333nrAGaD3Su7W9trGBJWFcQ/bwoU4paGDjkvU1RYGcUiszgd8Dla&#10;W9E+OPTJEfg8v/3dL5hr9S731B///JtMJfO5rz/taHVWpIhkCCfd42dPn+xeV5fMBKdmJvJ8bsWa&#10;FW5fYHRsvrVjDSM2z8zFEwnBynX3aqn2C8fnr1zwnz4/JVI2tG96+NCFWdbY0rnlUYwBX3/hk5Ur&#10;7li/+r733z5cB4xWULjvP0drdB3zw8G5m/7Hnrhv5Y5bxry5IXe6vmv56RP7P/+/9/zg+5/PJ8PX&#10;Lwz/4Mtf6j+5/8LBd3714/u2rKjvuzIqokW3PrSHMhmDBPP2iYGconLXihojhqxlXiIUIRri1FZW&#10;1CnqQEoNXtKmBnu1CWNtk1CuKVVITVWtobtLUuMQI0Ft0gt0CkIvFVpUUqUdxCBMLfC+ZxC31Gra&#10;ekDCaMNR2udzD92cG77cP35zenxgbO5KvzEXrxfmkjeuzZ67GBxzeafjhYzC1tj51IOPf++HP3no&#10;8ae2dKzRWiwQsEb86evvHkUXYe9s34krrsWhkT/95KdV9VVzvrlPL59568P3x4YHQwG31axlJELw&#10;0traW1iFRIQxHgwJSsDLuk0649pV63t6Vm3YsLGze9uqlbdJJQ6vu7h3/9kLF0bGbi4WskKz0blz&#10;++3/++Vvbtq07tTpAwhER6Ipq6WFFMjB7MBEwG7QjwyNZKLQ62bz0nAkbGhd1RriDl86fgaQxJXr&#10;7EcvJe584odf/u43n37yC4/cf+99d9/5xS9+7q4H9/SsaJaIUS7MXL8+8MlHRy5f7Ush8u6emei7&#10;cOLcsfcPHzxw7NjlkxfltNxRUycxgrxF62SagA8Lv3JdS6vSbJGotHWtHVu2bG9uaDarjUxFsugJ&#10;nD5ztn9gkJUpmpvqW5qatm/fAk9aV1fXjaGh/3zywbhr+PSZ/Tf6T/Wf/9Q1dPXap/vI3/zm2Z7O&#10;qv/8519b121US83TCzHvUFAn1nXVdSvFpp8+u+/YmUjfpFSg2F7f+/mG7qfa133Jsnxb46rt63fs&#10;aV61ytbRInNoypjqk5xEBsWfjJeI5U31toZuY2OzpMZKaPTIl7fKGv1XZ6aiC4oddcUmRVZEoBuD&#10;JYmtwqRcvrbGFiiiUcfUOyxePjU+N2fhxEA7woyJeZfdZtcbQRGziTW60+evi9TSVSvXmCSaO3fv&#10;PnP007mJqc3r1oNfKigKPnpnLzSqLQ3N2UyML2T9M8HJG1ODVwaNar17zjsxOt5YX3/tah+IMmPX&#10;hk8fPL6ie8XZU9gkX37ntbP4EcW58Sc/+21FKDx09Bg47dPDY1fO3EiGXe7pAGaDYb937crON156&#10;ZW5s/tzRS0x5FIQaRlits27OFeRSeKCDAYWqqiCtyrFUSuCVqmeTbo9VXEvkJFMzcz/77d2bbr+2&#10;eyczPsK+8arkK9/7PdRAUxz7n0OXHtzUIOH9aRDbOX8+PWtuAtxPpRYmCK2xGA8Gxm7IiQIMU654&#10;0LG81dZSBxiQQS5WEaXpwescVngWE4RIODS31TXgDcZBg4v3aSaTnpq139sGC2CGNHICZxLcPkaq&#10;NFG+yWGW4GqdteMjI2lCZ6XOt4kPH3j5iNXR5WjZvnntjjd/v9dKFTVmJYWSBbeRowWYVieiUS4J&#10;TLAMCOYMAMscV8lkgx63yKKEQB5WUszx0SxlWTKwuKATyaKT/jP7z9xx/30jDdlCu1zcbi1W68R3&#10;rZtywG6Rli/4U/6ksLrWDxCjkKVj5bdfeaOm0eKjAlW3GQxE0j0wb4DCJFpqpFHMBdhD7g7HWJMa&#10;uAI8hgRZXqHRUzC/4GJBC/V6JbShhVJRLpalU1FcKiX4r0CWxC1QwOYi0RqjmcdSiVFi4yzgs6Pj&#10;16MRTyKRjIZSPnfEPTHpWZiNIAEZjeF7sMQelCqhhx+4dmn7lq0I1LkCwTmvLxiJJvN5ChUGJcq+&#10;pVg0YtZqEuEQl0nnK0q+UHFopCq5LF6mMpQCpdesdyLvm7SajQpjLQagOIAZ8OuvFCemJmPpuKPB&#10;qTabAH1idVBUUW1UpFqKNhS3EIpHaL11w71+ed1QnDo6MDs847M5alXyEDYFDMch24YWBMyjZVKU&#10;I0oFLqcimVIgll/0JSJRhVals1oyQvhl8iKhADYZzhtKj86SnmgRIsClPcuSURFQiCgIhGJxQSHO&#10;yWi9QltrtjX0rqxtrd22a2tNC/C4wjw29ljpLV2r8GcsJyo53LHQ1sJmo1KRF8rlMEi2EVhIRKql&#10;+3YemSafh5HJJUrVUjcapRT87wE5S6Vxs8IffrcHdS8epgJBLs0lcIADgUpQohmZrX8+EWb0tkZn&#10;oxzzySZRvrhWFKJCx9JNosHKWjayWjn38X0PzxNS/t3Xk3ft+WLCkyABrqzqjAEfnA7gw5srcdG5&#10;xSpnHYToYghc8ZnU27hykRbgtBdmVUZ84zDqwCnq9rvvbmppzgKezedFMlqEnSB+j+BKL+kScD2V&#10;EVkgq1mr3gzzncfvnXMtYGGvBJmJYtGhxmGDE5bzFRQiIHsrI4vKpVN0ifOOjU8PDIiy+ZmAZ936&#10;jWqVSsaA95i5cun8+nVrGuvqIRd6+aUXP3z/3bQo2b6iRWOWD831b96+OlmIfbB/7233bDVVqX/2&#10;s+c+PvbOwCf7VzS3eafm971/5kb/hU8/vYj2oNIkPXL+5K0P7GrsbqaNsjT+diyetrifItOlKKdS&#10;fq9bXGWAMTZVSlcprBmo0ZE2Gxw31taUDDoaB2JvCBgbYP5VGS4lptRYxqZzKljE8G5BGEhA5Vze&#10;Kq0+QuTyYomEpazVdbl0AciBOUCF+8fcI9NzwzPTI5NTo5OTI5OB/kuuwWvBycGMe5qPLCorKWUl&#10;qarE5FxIlFioRGdjg6NTN28sLM6oDNrGtg64BPG1nlycMTRV5USiMJOfKMycnT7FIS2Iix2N/2f9&#10;s8GLn0z3tpsleQ6h7UxUjMMGajJsWYWLkkZrxyFMQKApxEN6y+X4eCor0as44CtoaSoBlD/StTib&#10;5wsxT3jRw5AyrcFRYFhk8IauDHjG5//fd36AG8xiaHrvx+9+63+/DCdykiml8QOJeCoUbRXkeQse&#10;18zs9Ljf7fIvuvDsz0HeLSChlEGGR6VGHZIHvAdr1wKoC3jfYUCASgYwfxqZxqBGs8JmtYgoMppM&#10;AD6GlqEsXwGpD7wHkQxk4ArLkalIHMx6hVnncs1pQVEqcxh/4EzIp9Jhtwf/xArsgP4gnysgAoXx&#10;H+4ZWUQEGUpi0YssOg6BVIkQVLUlYghfTkaiKqudSOeUHERHkjAg6ziKSmVGiZIqwU2VzUsArMLq&#10;AK7rJTZGJpXAtRBPzTAgqEolHpNIP5ILbktPq8CozoRi6Yk5MLIlWpnabpZptXJWJSEl2XAI3d1M&#10;KJH2RzIRJBArSq0Ggx4sw7GwxY96JIAyHrIeUpOxyqSvk4p1MJkTZRQ/0amEngAbbt5QpIFvwVcz&#10;qZZncxV7WKS5kRj5y9vZCl+3fV3FE6KihFVpWQgGeVoAJzEwnhGPHyex9fc9giDlb//xWuP/Pi5L&#10;BquVhITwlvb/m3CuvNT+EM/HG0u8J6f44Mylnt6VQqHm1OWDq3vaRGVT2DvqqA2FFvxUiXaYZDV6&#10;h8NSXVLTITqPAbkCF9FoLjrhY7RWkbMZ8ZWIqDASnQgRPkJXKCuQ5sRoifB4YqzIJMgrZZT27RfP&#10;Ia6npszCjHTH2t1r29Ze77/86dF3br93Q0WcwT3FZjDoNMb/9+xfkEn41ufu3/rkl/sigqoqiV0a&#10;pMqxpHs2nIhaW1uwa8hE03FfyF5Xk8bhmgTI0pfyBYp0TlLh6Egi5/PluJSztbbarPnPb1786Zcf&#10;7O6otbfZtq25V8GK9+4/+Id//sLSWLNs/ZqGjiZEVf2eiT/8/FnM0jLSIiJO2HGhoT05NopW7ez0&#10;fGNjx9TMokxhAmAPElUiK1CWGOD1MNCqSIUajVyURZe2FEaDspR16NX4nCrYKqpi9rszZ0+ff+ut&#10;V5966qHPPfo4uBrvvvfBnHUvR3qFFgM6xpcPD3bf0oFpC5nIdNR0kBxQpNJCNoBEWJZDIFxukNRA&#10;5/vDbz5TY6966olHupd1SFjh6ZuffPapL1w6fXPH5gc3rt/lcNoNRrQ6AkQ+uDje31Bts7QtZ4pi&#10;RZGt01UvLHhc8Wjj2pW0Tnfm2EWH3PaVp79CGXLDM8M//NWzAAnc9uiDYqMBLoGlC4ZcNjA5dPr4&#10;8S9+4yt6i9leYz964DRCjqOT0y6v/9rNG58cODh38yYlUQl53W+e+fOZT68Wc2JPMC0z126+++ET&#10;12+G4vnFktA1E+g7009UQDVSnz9+TiaUWjWmS0fOPHbX/ccPHMrgKMCHD1w7Mzbr8aC6r9VMDlze&#10;+cRDTS315Wzs2rH+x3a0n/v4pndqJhEe9bpnYCjsHx174MsPQ1H1j08+FhiKa9aroYeDqkeMXiT2&#10;/1hZl9JyOoupSL2+uKJO0qAt5owOrCuNWgv2hxxYViJxQgiuLlPAHEOE5w/A+2pEKEBnhQJiyTIE&#10;dDwDhytVbVE3VKtXNlQ3dDZJdYrVy5obLIojH7yoEuUfu3fP5k2bV2/c2btxW3PPuo6ONofFLqXl&#10;eI+woGLTIsS/fZOuP/zqhxpt9bf//Fxz+7K17d1ruluDSd83fv39MJXcfd/OjpbqT97512uv/rmj&#10;G3V0TV19dWdvx+237l7W04NtycG9h08cPxeJ5C5cGJydCx0+ODk6HB4eCtbXr77t1kdu33n/6tXb&#10;entWNjU063QGRCzkKnnvymUfvf9xa1O32xUA4x5DUGzhGAbP0po3/vO+Xc/XSF03LqQ3f37P9Zlf&#10;5v2Cgf7oIrdob9z0wCM/VZnY4NwA8paoEOFJE4l5h0cu/fiZb/7pj3+OxAoaU1NeUPT4z5468vHU&#10;9IipptrW3NTTu+bWrbcjwvybP/71rfffi0LcN7EADdX7n+yfS6TX7Nxd371SptbHw0kqX+myN9bV&#10;NtS3tbW1t6F9/a9/PXf86NGe7g6LyaLR66vqmqtqm10jI1QyvqqtpR4VSJiL1DoYnsn7Hr2tubHN&#10;JDUdfv/TjuW9tSs7lzXbCqUI4EPo/z3w1AN3PvHYhj23Ozs7DDYzCaQnxo80hu6g3OSBo+CFCV4A&#10;wQDw6AiRE/kKIZFo0SrmymQRVGwRkUFYBt8xnkLAOV/NVtZYKmZNHgN3QoAltypfSoN+I1cKWclS&#10;BRa5GoVUqtTC2uFPhsRyvBq1S6ypighgN4VIPnhlQCGg13b0Tg2Nf7r30xvX+2wmY3tLWxK9oGR+&#10;78cHzMZqFFEgCyOiKQUhm7k5T5ZETzz6GMwkNydHNmzfqjSYCUacCabHrrtX9eKO35UHlzufe/Ch&#10;+//813+g3fe5p/+HKxHnDpz6whOPDfVd/vLnP2/VOi6evvaLHz9DEqUTR449ev9jyXDx6sDQhq27&#10;LFVdMNUJ6biY84oSaa24TiAyITAhFM4J86SBqloYnj165OWJxeee/Lpo2ZpcJsfufVfZ0fM9a0dV&#10;klB9dPpGW1PVymo1y0c5MhmKT1lrrSl0ahlp0bcQWPCQCkLdXR2tls0ZhHyVEXxZRKwtAkF8+Kbv&#10;en9KJYaZlYQNmRflg4lSJs3I8fQTMsKSplikQolMM96vjKGoEaBqIFGnBEU5pZAqoOAM52Mhq5w5&#10;5rNR5RPV2vEao/qlV4calm/QOOW9G25/5634Ta/b2FPwBlfQSM1jUIolCfiY+PhBZAnkAsHjTImi&#10;TSmedkhNVBJFZKoiESDpDxGEBPAMiVLX3Eg59eWMm5nz2rJCPlOmbOaUmsaqg8nmQ6jO11clVTJD&#10;TFb6sH/g2ImsjRxMzth7GaOiHHWHNXJkzShao1WIrGIeUdkUIcWEXAC6WSaSMepVwD9DxFlYYiUX&#10;MF6Ti+WLrpl4JFBIJPCYEJMsLVKWQd3nYOimKXjoaOCI8IHiCqhPL3UXgPc0mm3V+sZqTZNDWmUW&#10;mbVCvUqgVRfkkjhFHLx2YdnOrSkx3tFwrQLgKQYJDizkfAr3ghSTzkuQZYBI3gMfBY8aWEWiS+C6&#10;g1RUGj+8LjjNjNWNIoqVCTiA1xCmQhJYIJI4G1vNVfUCibIMygKJ4g4t11rt4jh2tLMerki1CNVr&#10;p9ySQAC/XcH2FvPt1XQbPRPFfKsC5AqQJAKMWxG3AlmbxFIml/fMz5dw9pKKZA6jzKyPVvLQiy09&#10;aJdYY2W/14OzFK4V/lgccSb85TA2YVRZSmZVWnUKnlc57kq8lgVaWMMoqSxMxWUU00VlYRG8NVyr&#10;sJDA0hD7wCwk0uUS0vrKBM6unhDgmTXWsk4Ogb2uQtPRVDgZtTiqynjWI0oL6/F/6yIlrKRyBYCl&#10;0YfR4HeBbQkDGgCWDQiCY8AK0rv16lx0BM1kgqyRUFpJ0anwpyZHxSwprDUE+E73VJHJ/vv2nZGw&#10;u9J3XbNu5W2uxURH76psqbiwuIjaDw01DhTSBVJlqsWDQJiJLaGuIEcQkYWkH3cfhc6GlJpKUJ6Y&#10;mGnqWQ/+PaTz4URQppEBqop7FTABcMQiJIYw6JJJCO0jgA8Zjd7SINNaOY6Ihj2p6CyfXUTpHHon&#10;GUnDS8Vl0xm0rBOxeCRkMhucNVVWm3n7LetpjINDc1w2wFL5B+/aXmWRU5WkRU9/5pE9+Lf33Hnb&#10;5jXLG6tMa7pb7HqVnKz0tNas6+nsbqzbtX2ZgiE2LVuj0qg6e7psdk1dU929D+7qWdHW1tHc1uFc&#10;vrwT/Tg6W+QLiOem6SQHoytW/XwyA6WlFnkUgo9AYmNuzYoybDmZHHPrGtsSrECWzuRRxKpuTAs4&#10;xxJ0JFdJJghwTTHnoMFA5lk5oGKlsM+H4h2qWjJhdY6XqGxNrLNJ0tTGtnXTjW3S5lZ5U4uqvkVd&#10;32x1GswN9boqB1rXCItHfYGIyxWZXUjMLhR9QUEkUYTQutZu62i1VrfwWNBgUeZyi2mBSieN8zFX&#10;YdJVuBTJ4mbumJtLTk8GIDbTKgTdyzRasaEUV0tKtip5tQr24zhViGFjqBIIpRwnBKAPRwmYcFOx&#10;FClV8lpZEj+HIioeLJG0Rkjm2PJsdLqPqcidNT0FXsQzsrHxhb5L/T/89vfkKum5M0f/88ZLt922&#10;Mx2PYxRQziWoYh5uhnwuHoz4FoOuNDh4Klpq1epqLWydjawy8AZFVkGloD/Amgh7HtRwhEKJFLch&#10;zB8QAFlaIvMIDYrxLCrgMg/UXwYLOTyBCAGT5YKJWBkpOIQrcmWdkIlFwhIjapCcmBSwaZS28vFk&#10;HCNZdLuUCiwUDfi0ag16zDJiyVg6nQKTDARbGtz/EpzFWJktZYhRm5IJRLlgRFEhFQIp7sGhQtqd&#10;COEWx6AxBCIo6NxYW1PYAmOtV4KEBw8DBA4B91OrlJD54BGCKhHC8AA/E/OLsDPTFh1TquDGDwBI&#10;WUoGipkk9AAaM2QVnI5mlApU5lQaDatVExp5XiOJ0XwKHAFSkC3m+UKhqrpWKddLJQayIsVAAxUq&#10;2JhoVOnw4ACDfUlVIsL4L4LfbDHHkIzak/e+sJeb9G9+6MGByanyx+fYyz5FgcmblSFF2VeMAFn1&#10;wYnDUoNl3e49825fUmDoExjXVRN29WDKdYW/PEYsv+V/zk43qXtJz00/WeyfYVdsUlussuC8I+oX&#10;r12Trrb6TcwKA9OGCraEiZWLSgzqlw4kWKLABhNNJBYCNnuN0GScE5Z8gjkv0e8tehC9mPHGUhkQ&#10;HRR4qLz2/ABL8M2NWkB/Vq2qkQvYanX94Nm5/338fxmh5Le//s2GjZsXvZHf/v75N9/+EAxDuca+&#10;bM3tgeGrj2BH0bn+wtx0px3Vu7SYi471Xzc11AsM6iJatqEUiFlYWAnhOcGvZX7RbrUJrBbcnNUm&#10;i8wACYIMgp4Xfve8U8FsXNbT6HTieh8OE7/93Z/ueGDXig2ripA4kiJfJPR/P/n1s8/8PwA5crEo&#10;prngy8QjwaVHukqrkCqt1uqZGS9CBujn8xUmQoiUPC0B7DIVI2RY8oD6wvHhVC6c5oQihQPebVk+&#10;Xx4eGBvoG88kyNbG3uf//nJdbQstKr138IX39v5ubW+JiYjr6zccu3QDvrYNK62qUNgi0pqN7UJC&#10;X8yIsqk5CkMHCUDCOtds5LV//+fe3XfvuXUX8q3Xr53//R9+efX6+R077t5z72fECh2KkgoadY9A&#10;aOFm0D3f3r28qq5ViicZ1q8y3eycR2kyNvR0QPDEihWHPj7ymUc+h5bym/ve33f4/JNf+M7ytTuC&#10;KSqcFnoj+cnF0Ois6+JlTNMnW7q3GAy1ElZ96vyp3XfcrtRIQ3Hvmx/9+55Hb7njM7fuuWN9KT53&#10;5siB73/tgS8/fffVy6draqlt29reeOXX61bUfP9LD5eLntPn9m7a2vrQI1tj4YnZibMmdSkVHb9j&#10;z7KxsX6oBJtXaOs6rSvXr96wZU1dW93ZY4d67txla6z3B/0Xjp+7f8/KfacmZ+NE+8qtaZKWmGTL&#10;N20x23p+/9wrhfzCnk31cjQlyloFowJSFaXNshAfWDolIL3lDJppCVKIlIWacjN5Vy44DrM8DHWY&#10;YbCkUsSzNOY6AAGWJajIcAKOg/xPgJdVsYSk8hIEsoy2oBQPqArccoViKHTy2P5Lly/cfvc9d9xz&#10;nxhVSb7o9szMTA1evnjiyujRTz9+5+g7/zm37/0jh95/4f0XDxx7LzJ7nYuFtjz5hLytu7VaX2c0&#10;QmXy3Bt/bdzUdstdO/F4Egljm1e1iCXZj/e9d7JvIBD3ZdIJPFVQyWlraX3kwc88+ujnVq3ZfOc9&#10;j2CQv2fXI/fe9/Ddd98LiAgmPolkLBhYvHrtwqmzR48c3fvSy89pLVonmJ1K+7//+XJLY51CBVEq&#10;UCyo8YqM9loMvTyzk5tVGTqn+sVrf6ztUATnREPufPPG1f/vf59HWPuPv3ny4Hu/GkRdbGjixogL&#10;8rl4MLy8ve3b3/pmz5r1EchBVOWq2uwtOzb3rlltrqvT2p1qrfn9tz/67nef6VzR+5Pf/vq73/ru&#10;l5548p4HHt798MNyh/PolX5/MtvZ2VljqVFTbGzeK0ITU0YDL6KQM1s3rNWppAf27/X6A01N7QJG&#10;qjVVb9+yUynTX7w2NjLtu9g/Za7prOteiyB0duO6+x36ph5n1z9e+ePqbcsgVpWbJHarHX44qVaz&#10;RPQG/1WICHwOw7RMzD19Y6QSjXpHhwtRfzGZEItE6DAtIcJQ52UQiikrsjjqY7hdKZJ5MG7kpBhn&#10;FntHnWa5AzluKMfEGF3jRAeNeATb6hSvkmWxeiDRdEJeikAQDQkCBWaEKjXmMRIK0z4CF7WkLzZw&#10;sc/EqmAS/MEPftm7vAPZD/BkoIfjEBOhxLPz7kKB2HPHbnCEAQTW6x3nz1/F0a6lpWV8Apuw2e23&#10;3PLCCy8ODY5zANmHI7fuvl2nN+7bf3Db9k16nf7wwXNGo25Z17JMKnP++MlNa9cN9l/v7e5lSPHJ&#10;ExcfvPf2UydOXL0yPjk2AWJnqFSz9Y5HSU0iJxxWSaOCSEAYSkuKJVE5RpVDonyMj2x569XfXh74&#10;+d2PJ2+7T8zKU5lI/W9/4pVIb3n089/IisRvXpiwKJjd3XUY44vK4aT3SlkmFCgdKlIccd3MFUUw&#10;FSMntkjCWi9QEApQGhxFUh3Muq70ZWORuqYGUZ1NLtWh3VGMpp9+6CuwR6zY3IPaGqZWyiIXH5/V&#10;tXZby6wpUjLBHlcCDYhyV1IKsUmG7W0hTaa8ffloKWrG5NZkcwFX87tfvdDUcZu2vq1r17YcJ3/2&#10;O/vqutdU11UvdSkElVQiRYIqhx0wEjBwv8MqQ4sEMQTgYw7otCsV0GhLDNolpRJiRwhDYpxsllX6&#10;xvPPfqA970uMelvNDeh+e1j4iiXpGbcVnQSE8j+YjP/xIGaub3r6t31vW3OzBr9WhVaQDcapOtuE&#10;oFhF1snL4JpVorF5pQk6MWU8mlIiXANuFtgD+OkSZHBsgI0XG746q0ULxUEmb9bXwGpLCOXglMVy&#10;MZUV5DGAvkuRcpiTlhD5orBoZOksgc1WEXQqVGUQtYOtB9wr7GgKfPnEmTM9K1Zh7htP5DIpOD7K&#10;RBGqX9wWcohB6lWyYjoBZK3DYgzPz+TyFaHOIZApc9EFPjrlcFgFaluW0oJYUYl7xcYanblepXMo&#10;NY4MJ7o5tnhzfN4bTMWB3stU5haCx7K2vYOxosxKiiX1Dvlyh8xpSNQb8mphhOKB0SsVRDiU4tNR&#10;gQoKyysSUIpSJe32R4N+Y5VFaTaTGk2aKSf5whIcDMMMJIuEyH9lPOGgutqKghauf9lQDDZ6+Ntg&#10;NEHoKRlb8iDhzs0IhSohnUNZi8iCTVYGOA4lEVzgljJyiMItrZ/wB1kuqzmc0Qs3+65zclrWXJOU&#10;gCSQ1+J04IrSM+FKrQG4KozOoOZB2T4H12oqg/QcrilQIGDDkFI3pmh5DN83kAhzxagnYMeko1Ix&#10;mjQWg7z/8oVMhm9XRRRp+MFSmqYedcvKc1cDEyPHb9k612aI9Z1IVTU9hJ6qytogxDxRmFlEXK2q&#10;jsZ3LIAInLnImmgSwxqXXKaEYBFloIXJQZNBBy0LxoILN2+89e4ntV298LIW8AjgckabGXfhCso0&#10;cIcDQoEzMvJewiw4awTD5EgyXMpXMFZQ0EoVTC9YaqW9k965G9OzQyNwX5ZRzBFRWoNBDp2UHDQM&#10;GO2Afi9atUq5Vlwhc2V8aDLBRe9kvgRZHNLgMxAZI/+aDgfLuZROzka8rrB/sam22qLVcIWcHrMk&#10;ubx541pdtY01aBq7WtqRKKgBN8sgoQRt9U5cLHKRcGbWj3UflynCAAOXkUAGp5RKq1Tw+ZyRlsC5&#10;R5pqENoVxQKQxijqWlEPSs9NKtSWtNoCCoMFsdbxuVA4lCRLuB4XyiWdTJUopiC3TeTS8M8oUkWm&#10;wkClEssmCiwBvmaWrZRlAFGD7SKiZaRYSgrlTSWxkWNNInW11NKkrGqT2lsk1ma2uk1V36Os70lY&#10;eYlUYZGYiSgX8cQXE3FvMa1vshbKcH6Ocol5T6afKqOdaXvn1YOB/pSzWVnKRWQSWSaOJWq3knIa&#10;8rQwKSxnyXAghY41YmkYIIDxIKeZsNeLJ7xcb0kvRQ2yUix1ODWo/ZQoFh7fa6MLzXUrs7xKIJaN&#10;jPknRj0//8nPMKm5dv748//8xx133LvocsVTEdfMaDEZqmC/W0iHowF3cFG0dD2VCpQMIoI5XN9A&#10;CEBpDKJQXKY5LLQ4IguKnbiM2/S8H8n+cMiH5iEpgee3AlQmJs9CWgQVFRymoCDBuIsNFbJMIjmO&#10;OkJE6bCPAg1fJIVnWKQghf6pGUKnhP5bqlUCUF1B4gCfN1YUR0YCUXWtGtJePhhKxZJ5aIVp7BEZ&#10;uixEblBaFIpSOdy9jKxCWhaH8qnJZADaaDzZ88FYOBbF5UcILzgvsonkvkwQPUkYcLDoQjpMrdMA&#10;FIpxCax0LCvBElCPfqB7TqUDWkeupphwGLY8zlgDlSc+8SKFQhdCTAFTFQqfCsi++RwjjOHzzSIU&#10;i7QtGQbr34B3tY7gUUPFGJQVEUu+Z2RsgV9HMo3gSwVSBAM2NLySYhmlA5YFuZJ0D07EXEG3JzA8&#10;MZmpZIVX3TFPSLeqPcuCUJeFOnD/kaOfe+TpOlv9wWNn0hJjMJFc060u5w9wsyMacTdZ1+bOC0b7&#10;8w3tVREiODzF6s1llZpnie7hy1Ndyxc0bJIL1yslOJ6MAXdXYQyZXDYYAMorFPYEESg12iycXBin&#10;i95KeCF3JkkN4rsDnsvxD2SteR0AAP/0SURBVEcmhmMdLevgEetpN2JZSBRjYZfPO4VvOrH/9ZO/&#10;+M7vWxyds9MLB/ce3L59969/83xH5+bOZW01ZvVf//nmzHzq0a1dy9auPp2moTq8vZsVFUPhqWEY&#10;fC3tbUkA7xERdYc0em0GhGKMqH1BEHcUVn2OQItTDlNkTsDYFFXDlwcPf3ryJ3//o7q1MSeXpQrl&#10;l9/4yLXo/8I3nhSgEUZRsVT8Jz/6RWtTze07d4AEg2+cymHUKNW4UOE9jWs+Xq/+QAQhHXjzcO7O&#10;QpKGpAfQ/fGwkCzRSoZmKKAIi5GiSQ9hizOUyl45PH3u9CWjSfvIo/fdc/tdyHRhlD49M/vz3337&#10;+s2Pduxpio1l6Zz91Lnx2hWtt9zb5iiF+eH5Bt0ymaarROrLcB7k5lVaM6i3yYTwrf98smvz7vXY&#10;JfLFF/75p9de+9ddd91+18aHrfZ6Us1CM0mJwkRi1j/arxBSdc09uvpuntXbWbWoIhxZdFk7mjR2&#10;E7S2cuAFKfbIwWP3PXj/4Phsf//oV7/6jM7seOvDC5cH5l2+DBTXBr0J6ej5yemhK5e+/P++sHbN&#10;stGx/nOHjtz10O6GRufbb7+/fGX38uUrbCZHhcqPTl4aH5z99rcfqrIqDn7yqcVQrjKIT+8/2KSX&#10;P3LLygqfe+29d7dt7t2wsiMemL9w8qRBo9h5y5Y1G3rOX7s0Ohv//NNb1Qy/aVnnPdu2RSK+vSdO&#10;srb65Stun/BHDh04dPv9D87lwtPR6P/9/Z97Hrp7263b12y8x+OBGqMOrqVThz9YHAitaGwyyFgS&#10;YRC+sOTKE1aSRCorXHrglIUCfACJyU/mrxx19V/zjo6RmZLB6CQL+ATC273km8efcyJfQRDPVOLp&#10;UjJTQuwY8X9kWUQsqUh5k8c+Ofbq934UHZt+8JY7bt11V63Jlo/HXv/33//8i++eO/jGxJV9dGou&#10;QYa1VllHi621Rt+wrkG33N5gFpuFgae+8/g7wxN//+DahiaTWSO/eeMsTPbrblvNC8HVCZgEopnJ&#10;PqlatPuBbXVdGyA9PHvm1H9ef/XyhQs9XV1IxiBUhGgiwj019Y1Wqw4DVG9o/vipQ6+/+Y/3P36l&#10;78ZJRpqva9I2t1nau6t+9IufbNlwe1tdh1Fp2nfg9ZWrGyCjoFkNIzVkS6XGzmXHD15awejwygyk&#10;QxcuRlZsuv/rv/jR5q2PKSrG9577SdD/1mcfqVcYzdWt25atefA/r37qnvR+4fHHUE0vs8KECMXL&#10;UHMzgygNvjAlJJg4cmJyxrPoferpp77wlS82tTQpGACvpNjSSrT6msbaS4MT//rdX1q6l7c2Vsmw&#10;BxVLOVEZpQ6rQaPExoAsG7Xqrq6O+tqGWDp/Y2RyaGzO3lqtqLas3Lxtxcatt91+R2tLq0GtJb/5&#10;4ydefPPkymXLjUrd7OLQwbNvyY1GipFEYlmuIBsYXBgbDw/2uS+fGj3+wcWpS4vJOS40WdCTVmFO&#10;ng4Rh98/N3BhWiOBsUSeTPgAqpFgd1VRg8KWEiY4Ig8UOJFNlbOpeC4UTnj1ItLAidgcBd0k8h/l&#10;fK5EC8tm3N9ozIlFKEXDGsiV9ZhRYFXFIU9AJxKpuXmIPeOecGxgbDSay2BfhNzFF770PyfPnsJ2&#10;ZO3GDVKVkpFKYSG5cOW62W4S2zUxphwucx8dPYYIz4ZN6zwuz/jgEFJhg6eu/P4HP0skM9cHx/c8&#10;eOfFa0iS+h555CEMIi+eO+c029YtX+2aBDB2asct248cP7nn9j2xWPjs2cubtq4aHLqp05m+971n&#10;lvWuWLnrFmONDcNtIOpSC6OV6LBOMkvy/Xx+LDQ/e/XE8IlLLy3bNPLkVymNlg7Mqq6epA99KFq3&#10;4Vt3PvFIRiA5elBQ1pN3r2zQYkSKGWjJH5g7x9rMGVobCY5IknG5qS2rRB49YwH1eTJUuTYhGvbk&#10;pr0utyurEBtXdqaNKE3jgVzm82VhsiAjeafTxEkEQhXOyTz8EeGFxXxBEpucDw32c67JjH+ehddJ&#10;XROo5MW0EgMkEpfh0qQ034XYl1Z10UgvLnPI4LNzJ1ytXR3tzk1d1TvfO/secJTI6Fd4Tq5UhmLx&#10;aCyONAgrFkMKCxk6Ca1XhUShFSnNPNJsJFw3guxiUCtRCSQUXvlKqUUwEKq/685Bs2RxdkE87M57&#10;g3V6E70Q0FICRsbqYg75mVmTUNaXW0jqhA291cMjE1XNNs+sW1HtmCuklUUtIsb4gHpnhxQmdVrI&#10;4vpRyAdYKLtJLeJgCEDmkrloMGzVm2DOgWjFPe81W2sAO8KnBqnAOMAdGsD0+QwXTxPRoiidh1we&#10;nKgl9Qv26BQ2qAgDLYk5sQUCf6uMMnvp7NkLDc0tkXiCiJXoVBlK60oGRKsSJvoI+yH8iMfZYmBR&#10;YVTSQkU6FlcwZVqYjyajmqq6LKAIJGMzmzB3rEg0BbHKHUry1NKajKQA7q/vWdbrrFn6v7bGJjxc&#10;xyOVxsb6DSu6LFa4EeJF0ZyIjlUEqRKfQ8YJLR4c8ErQagrJAhJoaD4Ui76bk6V4otpZLVSycQw+&#10;+CILoxNQ57EMmymDF0kXASErIq4jQ+BQJIB02DM7j155FqdARG9piW9uEXUREXoXiDTkijkyR+Gc&#10;xZcQrsfjHbcN3DmWsirgNZQ4kMqsMUT7UldnbkoabfIGR5osKCpgbiIEGEkGwiaHvazXAP0NRBhA&#10;ahyWidlCKZsrQyYMDUg6ja8wzEsSbJAIToLmFWJRGmNFbfSXRcDFZcp0bVNTMOfNByLaNKmicrre&#10;piGiZWQiGhr86Q8/IxZVjK++I+xduTweD1naenDJTPiGCURV9TVwghPeaUZVkxIbqFKsEAuoVNoi&#10;+tMC7FLmbDYLgPA0KR46fzpVJOqWL1OpJWix5Ao5hUqLMGoZ+UpE5yrgWFCwwOYRuoBtVRiKCGfi&#10;gvkwMZ/Cs0QIr4uOEuprdfWNjobGuqYaZ73BZGFxlKOwRqXT2HyR0hhY0uBRI+2DarEEPD0thu5q&#10;q5M1mIUKFRRwKnjBLFaJEs9rEFQyMuhzLEZWg4tNDrGo/vGx+s62KMkTYnGegDmXB48Hlkp8t3A0&#10;QfYz7PMWkim9tUpm0AEVnFVIwLAvSugcdo9LMl9BLou1RIy31OkKCS7kDpZJlaNBmEkkg25lbUOG&#10;VADDXIjOgQymdFpUNjuDYNtiIOcJ2AzWNEANcrFJb8onU/6sOxhdKOcjfCIgzkQl8ZC6lJRn4opC&#10;wkjy4Hwp8gVVJacSFDBSpfiMkIdVDrd5IKqLSS4TTAYlqVIxWg4sxiOxnHBpI6q01VsjwuAiNzdf&#10;WQAucKHP01zjRHC12qxubrHKBVqmZBYVTAoSFCYWFBJljCqkSzF0YDN5tV6XyqRAeqCxuuXykbDP&#10;brbippMUYGGVU+Y5KiePJSre+WsOicsuFuSzSClLboxNDvX7/9/XfqZTy8dGL7333svrV21NxgTV&#10;NQ3JcsLWbOBlfLSQjOQTFVqg0KnhRAdmlkBwDosoDC+yFUm8WA4kysFEJQ4vakaQByq8DEupHrEw&#10;pEPUUikAySzYvlmQPWRKOdoGyNpVMIFJZlKArAt4vJigbJLgY8RX3KEALAAKMSvKF5LhsFqjLOA+&#10;TFNwWnF4/+Hrj+8jgeY/9OwioDWhsTIv6WMlmBzhkgbri7hIiBHETWUx72Hh7IPCDRiIXE4rRwNI&#10;iuqZ3AhQJIkFHPxBtBCbZ4HerFnKcpdLoMmjLYvJsVQmw9oKgXEp2OYEbkJlAAkzITyr5Vh3c4ww&#10;GPYrgJCTaxOZ4lQgqJCKyuDFp6GCWIr5YhWMX6wE9bxsyYrG5UJA127HOBKfb1oI/jo+qmCEUxi9&#10;EZUCCK5whudwLcVwrJzXEyRqqwKZKC4pG+qrwbz2+/zrdm5X37Na5y9m01lpZzVMaXJKNHpzBF32&#10;L9z/tJCnX31vb8Vu2NCYlZmE1WJxenjUtva2EF9qt1DDweA1V77R3h3KJhZmg0xF41noX9bJmlVa&#10;wFPIsi+THZ+fnU7lCVckBKO9WCiz66psOgfk5hws4lTSxU36ssMVIlRGQS7J66R6PK+q7Xod9nzZ&#10;FIN0t6/gGonPXk/mvca1bbt/+4N/t9WtiIVSb7/ykkwm4rhSIpX6ype/ojMo1vd2rt54x9XrY9Hx&#10;i7c+9uhed3ZFJ07E07BcTPRdqm/sKCrlOcQ9SjywvgxSkZC742u0GKy22kvgdBfV+HlZ0pkQlGt0&#10;5nc/+f3DTz9uXd/rQTqDln16/vSvf/m3H/7im876KoIHXpU7eeBY/4Urjz1wvwTGWTFlrrWLKHUZ&#10;VnskXBOZbDqPobfP67c57ABd4pmOgyGN+VomDLWw2gDtfCUfBX5cqDXUYJAyM+ufGp5rbuy8/77H&#10;H7j3s2qN1ROeO37+zYMn/vDOJ7+paTRqtM5LF7x8h/PU6HyOkax9uJMoT9fhnTlRXNZ6b56uSfOI&#10;LgmyoTGWNVZ41QsvvLu6e9MtG7ZEfN4X/v4nmCPvvOvWGqdTL2qWgXLAROSKWCo86ZuecFrqGtvW&#10;yyyNGXTzkFYevZEspW3dzQIFU6FwCCzBPgza76nzZ1Zs3xFOxMeuXunuaLlxY1yt0d522wqHWayS&#10;lyEUM6r46ZFzVy4emHFd/fjjVw589EFDa9WtOzZ0d3RMj0//488vB/2x48fOJwpcVVfn+2/vD6fS&#10;F68NHjs1gKLxl77yjdGRqZOH+1LByInT14YuTS/v7e1q6oIt9MN3Tiwu+h547ElbfbdQbth78mi1&#10;1t5haxy7dFNWrhRi2Q/fPtK19hZvqjJwY3Hy6jhb3V0pi6+cPCfXmWmZ4epo4NLN8WAq1NKjb+ow&#10;9/S08Hxm775DY1NTCiVgvTgW4KMe5fJBUSVIFTwaPhqduh6d9LXUrVKp67GHHh33frr/+ML8QhiG&#10;1pg3EHYF4PQJ3YzGAqGAH7OCRDo3O+uZHF8Y6p868NHhy2euGrS2+z/3uR0PPYznQq4UOnf4jY8+&#10;+FssMb7ngc17Ht+z58n72rev3bys1dpeZXBARodHr6wg41pkBOcZ0a9qFS3bOB4jmxUJohCXUdnm&#10;FotYjApoXpTNcfHY5XNnu9evKqsQZkTCrmZZT/f2zZtpWvDB++8M3+wbnhj45MD7b3/4mje8cP7y&#10;+x/tf/nStcOUJL1qbdOOXSu3bF9usWHjnpGrSEzZjA77r3/2l3t3P1Zlsxw9+palmtUi1IYJlVS9&#10;VOoWlvIx5uy+K616UZfB+tnv/mf53Q+IZMg8hC98+MHs4N8ff5AmiJREjfTEJpm67p03Tghz3P0P&#10;7AbVG8+1tIjDJV2pwKBcIpXZT5299sSjn71w4TwmYs2d9Y0tdah+VAiEIDD7WdoTgPqKM9iGrTsu&#10;XLj4wYcfNnQ1hUoJtV4hoYh0IpKIBMqFrFzCqOSK5/7972d/9suHHv/MuYvXjh04QBaAf0KkiMil&#10;kkGvh8hnyR/9+gtSa9Xrb35w6/bNLfV2g0L+wUfvzI/MXD7RNzHkAtzVaGjsbF+3omPD7q1344/V&#10;y7esWb3DWbe8pW1lY9O6zRv2tNZvfO35N3Zu3kjzyXxqxqChM0J9lsDpApG/vH9yNjuPmjuqD3GD&#10;VJLqmwqfGnWdm6tyVKfy6WAylMRbUIGIBTokPGjl7tnZkGsxtxgQAcrKCUOB8My8y1LtZFRKgUy6&#10;//gZ1qyub205fPDU0NhAf990fXtVW1cbHiucoGK0WmZds5+8fzxERK7Nj90YG5tzLaq1GvgDPIsz&#10;Aff8xjWrTx+9gln6sGvWFwx3b1j+/L+fb+1oxNlLQlELCCPPBZe1Nt+42k/KRLWtdafPXGxsaZRI&#10;yf2Hz69a01Rd03jqzKUHHnnUXl0llvpk4I+kLWCXloKHqi03FaqYmBT7F9KffDLStCJ69/8s1nVn&#10;EPs+d0j30h9i3U2fvev+L1sae0CSuDlWfv+dcw8/thJdcpYHVTXmWxwWSghGqyWARV5c1CoNFIPd&#10;fYxKFsePXGVCpYbqRonFVGwwZBoMgnoH9Cn4W+OOuujyBHwBpUS+sXeVtcq2EA3IEepYYvJwRUxT&#10;s2mFQatssusa7KJyebzvqkIFhawqC/gvL1Kram2woHABszHAJeftUqVSktBbUyPjAwc/Wmhp3tDY&#10;qxfJ2ffffWPT2pW4iaXQflYh18KmwrEy/LZoJYtFqDThSAknJatXFoRlQbkkLwkBj8I6QgFhuJB2&#10;FKuEC/k5RjShE6xy1re6S+DgzI9Pd61bdnn8orO1SSpr04BtP+gBgPC4fyRoJEauTDZ1V6GZEJxd&#10;NIrkYEKDfGkoCwF3ZvWAPVAyvQ4fJ+/kRMANtknGn/BhV2432g0aI94wuC6l03mZVEUzCgHCi+hJ&#10;oJMd8ilw+8RdpRijyCJm7oifEsV8OhqDDbCQQqw9J8iVRLiZ4GQVz6GpcePqQHtjK8kJolC1V8qA&#10;rmLiDChAOor541Dc49bg/JDJ46CjdzTlUiFJ3mvQMjmxJiazFSl5tVEtyManFjw+TqkwsnA7KnQy&#10;EiklObrxMRhxltKFIkRo02KqxI0fWGcTNkkLBj4j4zgo9ASAOmPZTKKfQfM8hti8lJKgsqEUi3Ng&#10;zLncSrnMUVMlANh5CXfJmRIVEOPS7kAJT9kEyMKAlfhRnWcYtFuX+toAQSUCIZBDOTFAvTw2MWhN&#10;OB0OrKyIbF4vZqFVTiaiGDMraByPQGUQIKQbj0VhcYGwIY0snw9njDjhXJKdg/1hIiTSYDI/6y0X&#10;ebbBkdGqcJLC6hgE6TxuLelcsYDQGvY8+BT7sduBBbJCxHVQjMUjOZdbqlARWlNQrD47E/TnaODW&#10;/P5Q4yoTI7Bok7qOWqLYqH1vTDc5eP65L8UbxfPvHihkmTVmVdFcYxIabOAN5P2jcpMhIdYryiUm&#10;6CorqjNSYym2IMwnEF3iKBlui4JSQg6WAPgWqXxoevTeh+6j9Qb4SeCtkgI5r9QTInjp8PSgK0sc&#10;eQG6ZREiGSO886nLQf5GQHQjJpgLZv3o8MuQ9SVsKF8Bk4JvDv4oY/lFkkhegjkJToBAhLU7xQmB&#10;e8KCRcYjeAr0P9gWAlxdAcHFdxIqFVkJuEXYw+QKmVqHFHSRFmWJCuRINxfmjM4aQMO0Qk2Bz3q9&#10;7n0ff3T69Omh4RtgQNlsjjmvC0EmW21tRAmaNp0jBSGgWgALQepzCeAoBIZh0e+taBUgszrgOBjo&#10;46qrULyjQxGxhk0oVRJeKs1mJr2j0rp6AUrsRBlrHatMA63O/IJLCuKpmMoKKhq9M21SKQwOxN4c&#10;ahuo4uoSoyjQ+KRFPNFgIL7g8s4unvZ6b7oXhvzuMf/szWxovpIM5nyLXNBLpeOCWMhG2CWUQmzA&#10;nAt7LYkQWy8y7SssuOEUE2evhaeP/J87V3HbbBReW8DMFX1KRaFVV6mXc5BuhdhiiojQ2EODX6ez&#10;GLNFbFMJdFFpDHdRRUTYFyolCuezkqiUSs56Iwu5UpFCk7G7ilZAC8oZJlzx42cv/vonf682GpFZ&#10;eP6VX3Uva7Kbmkz6plAqg2pkhs0W2JLUqKYUS/YnbOZxmcVJWYCcQzie84WL8QxVIZUyOTQzDN6o&#10;ahmlA+1fK3OaKZumol8S4CjkKMUqRZQQJ2xMdSB0ooEdWGLoCrQKTVEBOiABoTNZLHuiIULFAkeh&#10;xMgC6PR0qiylcNXHJQTTHUwxCuk0IGAgNlWKmGsgSLeUS81io86IpODvwHZBYiJJFpFfB/4Uvx69&#10;Ms8I4hhGpjN2jPWhKKMrCYrDesrGKEr+6FKw1ajCYw+IOdCwc8USqnnIMWJoiT+QgESMU8wwFTGv&#10;5Knw6ILebM6owMem+FRGLaBxwYlXKj7c+WfnhakCSEHCdBFwyP/SLCg1LzQjnR1McQv+SqtOiH8A&#10;fpsglcHWzErLhRwmo2i94vOxxOCUiMGvkwNbnMpHAr4kXcrJESkQOaocBoetuq0x6w0y4/5wOS3e&#10;1pK3yzzJ0P7Dh7//rR/o9bZDh45MFzJsg2Fza7rCFGVBipubJjptcSF6B5WEkfP4JIlhsnmlJh6K&#10;esZiTnu+rrpARFWZcGLRexAf82pbOysVGUwGld4iURgoEQ7sDFpnJTIVFrh8xGiB9qSC+Re+OQQ0&#10;ikpcclZRWlWMpWLCQs43kci4dSNnyz/63+e++Og3VrbvVEjV8xMLf/jdLwEA2nXbpn37945PjIAc&#10;j9edSWeQKqztza03Lhxac9+j59zBFTUCpzBwbaAfmWtjTVOyArobg0a9GJluOb10poNBPpJSq3Up&#10;RpACVgZfRfy6CsXn//bH8fHAMz/6EisW4fg0MXj9xd+/fPfT96/ZtApwVlB1vJPTP/3WHx69d8/G&#10;9RvwlpfpNCkSTV1DISeA87ZUwIWdwYUKjw4JSxe5PNYciBEQoXiKi0ntuBHkZbBKx1CFlYk0tqMX&#10;+iZGph/Zfe/2PfcaLdZAPPD8i39875N/prgpuT4v14uuDwwdOjQ+PRkObkxtf3xj8zazSBmyUCWV&#10;R2DJtzlqdgUIlqOzpCCGwjkSfOfOjYoIzX13PAjB2RuvvGjSK5xIfTXWszIlLbapVZxS6A+MnkcL&#10;tqNnEzYmZXV1DiYnWCDK0WxouqajAZC1fDmDWLpAWChDi8Dlzl69ZK+traurqTXof/bTZycnx6Mx&#10;/7//9fzN4evehZFXX/hF3D/00J3rezpa2prXLm9fft+eO7qam0Mej04p3bhhRWdbLTgyVrOibVl7&#10;S/3qhq46ryfQ3r2suslpqqmp6WxrXtYdzaaSxUJrd7tUQ5l0CrWcxtTW7Zu01dpvve8OUiWTWkyG&#10;2qpP3j968fSNvssDNSZDzO8bHB566KGHu3p6/YHQ0OjYmi2b92zeBj/i6y/99ZNPLn360UUUD+95&#10;slaj8wroDEEXbDXC5hV3FBn9geOnzl2+nCvlLA4DThZCLiHBPDLgmh3oy5R6Xnu3b9onbFx5m7q6&#10;XVPTyOjUQGkHc/5Prx56Ze9LA8euD1waPHfmepnD/Tk2M7sYCSVqq2t33XLLzl3b27pbEmbo2cOX&#10;Bo+89MJPYrFhZ410086VDSt6hEb7olA6k6fqsmSQyMeJQiTNTySySJIRE2NaeKXalp2OlD/45FTo&#10;xicvPf/GsX0H7WZRTZXlD7/8879//fHBt06gvIi7lFhhg8j1yuXLP37mGVgqmlrQSLLBSdm1vKml&#10;rWr5qkYnenJ1it7VLbfcur6zsx4973QmjJlQPp+OxSJ4vClxnlTLTnx6sadlFbL0C/N9kbTLXuuQ&#10;KDWIDbNgYpDlxqaW944dl8eyzhTgOIIb6cLfnvvHxQN/1iou7twKSU0qnjfJTL3GKrg3lfv2HmSp&#10;wq27N4hkIk8wKFfZQahKZuLS/0/SW8BJctfp/1VdVd1dXdXV7jLd474zs7uz7pvduHtIgMABh9v9&#10;OCzHcfghBwRCIJCE+CbZ+ErW3WV23LXdtbpa/8/w53hx3OuQzUx31ff7+TzP+815CwQfCWdPfXzk&#10;6T/9LpJc+sdrf9l9y3a1imGr/6IroqErVTHQAXnZaRGgcj599dxSNvyD3/58+/ZNvU0NOo1gs+DR&#10;Qfv9AUzb46mMPxx99LFPtnW2b96wHiLA66O+cwNTx87feGPvfldzG/XAE2uN9brzAycnpgdXNHe2&#10;1fXesu7mvsa199708O277u9dsbqttZ1XK6ElgN8aPumpkYnx2Oz+U4dP3jiZJ3OsXu9y2K1Gx0dv&#10;vbVr27o4vE9abVU0yHPpWHA+MOtv0DV2uzoxGaUty51rr9r70S/fKJ6N6hzWIsoK2DFYjAXEywiS&#10;zUtYi+eyGXdTPW80xfK5SC7D8Oq6hiYQyiCuKImS1aBrcDqx74YNwlXv2Hbz2r7VfYCY4ci7XLKn&#10;aoApa43Kmevgiye39a5tc3kdRn1rW70IajtbXbN7a0KWOzs1zlm1OrfOU+8MhPyZdBJur3Ipv33L&#10;5muXLpw4djwWjmy6dYPGrF+YDX189JDbY8xkwZYZRgVrfjH60kuvvffB2w5S4eLd1Wwis/R+k/WG&#10;nA4thNiDH6OELH32P3Rtt6QFRXVikHr+uULY3/j/vvXXxsZeuUHFGNynz+f++8dPj4z8z22rbva4&#10;LVQ5UUzdwOWebV6JVxAdnYvFJVLjqUo5YyAwOzRVUapsm9dF6wyLBjoG7p+SwRVMU2ZMErswPsGw&#10;nNnhSCaWtSe8ig/GY4ygBhe+WqkZ9FajV1V0GkI6Y0VwGiw2raxy7eQ+h9OAdy9F27Kk1sSorc4q&#10;Pi2RhBTIGqOEForHuoZ+X1jx4YnjvFs1PDEM3h/cSXg6S9BVIn7H8joQxQpiNB1j9QKAy7haSflc&#10;Op2Q08vFA5z0l3c/CjpWyuJPlXz6kmW2mDs1zE4vxm9cr6FxZNYkOpxSjw13IiT8iLYeo9OVPj3e&#10;llCOlVJHEuOPfelBNOUkThY7O7peZZimIaYv2wS1QMsxVFA7XejomJSshRNUcrVKLxisJovJDr4R&#10;xnWgPMjh6ExlcbjBSRF/TiRDkSXA1tQ/P5GK+/LpSDGXCC8u+mfmMv4IBTR0DhXgdHYmkJn05WdD&#10;QCRLS/HklG/g+BU3r6czFbzzMJYHFQGCdrQHJoeG6s1Wj9FSjMZsvJALRhGRqiAsj32PWseaXWhl&#10;6vTYhnNXBoYtODZ0dphwTWaSKJCjgiEjQa3HGiijwGkL3Q0yz7HkcpJIzNbCC7R/Vu6fUUUD1RjK&#10;WtEE6uxVpsQaCUUFlkQzo6xE4pH5RYPJSBnVpIYXKxIojljChUZmcQK04KbkXNbRUHaTwm5iLQZO&#10;p8WCHjdh6D7lxSoGckqDNiurIi6ix7qKhP0CQTPZ9MhwIIt9cD4dT2aSGewkYSaJJWLxWFyv07c0&#10;tbqtbpVFq7Ab5TqhShZVuFqHkpI/waKq73GleGWIrKA3BktXCT+pXB5LKvRMCnnELauxWNxudwAk&#10;H1RZa2VFJppFvkOpMcYqpB9By0J2dWtDi8Bo5cREodrpsniwarRxE4z5oyPzjtSbn901CXTIX/4h&#10;PXDPN8XUgKmlIUkiIFkSQ/MKizUj0wJ0TYYXyoa6NMiYhTBZSHFqDfy/aKrkUwG9TgNYQ1mq3Dhz&#10;vKmzHfgjHNDnJyfrnB4ZMjMUiviI91bxGxSJTLAyFSEng+mRqjwpymIl/I6WzUCGbK5SKSHxp8XO&#10;UJQhulQD3x83yWVsYqWiRXMYV1FJkuUlHJrVQKiBTikVBfx4S2W2VOaW6QX4+ZRgSsZmCRguPE4B&#10;E4F/FgN+BJMikSh+I26LG8sLWkzL8sU3nn/JoNZ8/snPGI1GPPgRUAQZGQ9G9G3y+O2AhZLN88Dg&#10;FYoOSQnBaxWpM8QPSzWtBSNBULdjUxOT9vWr4EoqzvsVdY4kzWqA804n80JVqbUiEaCrovReTpFE&#10;SQ8vHV7roo5UkYw8CX4ApQF+gKQ5wAMolbasEgiDqaoxsQ48Nxt5u6fa3K70dqjqutXuDgFRQHub&#10;ytKqMNQrdF7O3MSaGtMaRibg+oMcqVhmcnE6OVaeni8t5UuJUjzCpcreDkRBsQ/X5SMENpRkjFNm&#10;WTpVkSWyTAaH+IoENh6eVGqljMXtEZcNDAURZiymUnGTzYw1DjKxFThuEXiaTybD6M4QcQQvk4Gg&#10;L7GwUIimS//13z+1Ce7AXOCb//nFbTevgQTUpLUiCcvo1OdnRgwm2GNgOChVRJT+4VmAdRUkyTRe&#10;RMDdqHGJMhlJnRpEIBCsKUHJIrnHK2hegZQcpugqDgtTSEfx5WWKOThRQUrnkIOtypDUwkAHiyYq&#10;g+YDkhdiGXQZcNvUkIDjIZ/HmiMLtR1t0GZiBbVMiTEitKAyEcJlUoPCFv4wWOyIZdj1sjoIrHGj&#10;kYDHx/oLO6iakoHGTabj4rJCDpQ3kFiyOYBjADMBVqOSy1k0WiT31HptQswAPgRvCiJg+LWy4Ayy&#10;SE/KEGzESQLsCrxx1BwnMhVTVRUamtU3eFJaNC0LWswYollWxRdVCqXZmFnCl0jvbqgH1Rr2CaiT&#10;M9l0IZeFXBeyB7vbmdIvY45wp0KIC8ncZDw6NzmB3WI0Eszns5FoFBJVK82lx3zZYJIx6WRmfEWq&#10;ClxssX43aG/MjJPnpgAH12/rZHd1fTx97eU3Xv3p937cXt8xOjj+7IH31j5+dygbXtHkkRFBJzS2&#10;c6PyVuNMtun59xK4TLda6BzQW5X0tnUrGp0al54jckm6komGRu0WiwaJVF5AnhoUcEjQUsDSLUc2&#10;8aOW8qXgUPDCbH7MX54NT6b9l0pdHQaXQ0cAsFVLoFgVWYira56ZK6UX/nCgzVsPAuLw2JVX9zz3&#10;j9f+b93WrsYuL0gend0rwMT8+KOT506fyokVjWBQ1PJXhgcsq7eibL7SmE/5h+aCkebWRtpgTYt4&#10;rdGBmTmNERtsAHGIxELAoNRgR53HmA3LGSKlLecYMdHY7Lz1gXVkJRcfG2ZjMXk+vX1Hb+umDbi6&#10;4cePVPD86ERrg+P+ex/UY8lMVGJFiGKomYFAIp5GcJRajuzTU1MTOp0GaQx8N5DGwIGQxc7TpCpz&#10;eD9TDJj9cUrJu/efvhJMZf7wi191eeqOTZ49duHDp5//Vlk529LtWlzKnj6y+PH+ybC/2NTP3v1Z&#10;rvdmR4Na4oqLLTiZZDhiULGm+UGRxysAZl0/U/VV4xTkGu+9c/rx+/8Nyfw3XnqJquS3b9sAFYbd&#10;5YVfkHFoVMpsbn4gMzTQu+VW1tKRZi0xBXT3FRURUpHRqFwcmxlF2F61bKKPxovxJC2iGlhhZOdP&#10;n+lpbPc4Grft2I0nXld317996on777x557o1d+zarFEwqWg4ChrIQlVFq8tYo0rFwOISkqm4z2vU&#10;Cp1Wabfo4IPI+KPTZ6/2N7WZOXW1BLyVPBgLo8rV0N7Q09fj8RgeemBHzwqvVi8TjGRvf2NTt72u&#10;0ZIuhzk1pXOp7rn34V133f7Yp+9x1qPskunstvSvcrmtRFudYvvWxi3r3GaXr3eLbs22lZt2rb/1&#10;vk2Pf3KzmgkyRAQpY1WR5ssaDH/qLOqNvS0uIzdw5dS+D98BWUqlUl+9PPzxhycHrsxK1fYnPvvN&#10;ux/6pM7RaHM31HmavPXN+Me2lt6NG3fffe8nP3PnZ+667dEH7nliZc/a1Ss37Niwc9PatU31LqyD&#10;0qmlS9eO7n/9t3ue+2XaN76ipa6nq7ulucfl6BoZCux75/SNsxPxyfj0sbkTI9eOXrnsC8rM9pXq&#10;ajU9cN3i7I7aVl4LFu5cv8lKRQYuXnzi4c0GPT87N7///TN/+d+n6q2mux98jHO4UeaLjUb+/tfn&#10;RsfH777nzt7+djmHH20iGlvI5oIaHnPGZcMzi45jKjE7MwtDjN2E87hVqzVnM6VIOA1qKR7vWs4A&#10;f8D6tf0FKTkyMYw5GuLKep2QzkU4+TLZwbu++eg/T+l8/gIz+rPn3rx4YeQr/97UvnYB+xqVzJAm&#10;dnk6b68p7Khr7H33JU89v2Fj169/9as/Pfvynj2H7ea6YDKeramgrvj4/UOFaOSrX/nMXHDkwsD5&#10;u2+9/cyhE3/901/27NmjZOQel/vFZ57zzS3s//Dg9PzUfY899NaH7w6dPu70NnbXt0DJhHR0lUZz&#10;lvzo0LEjJ8+ZrI7N27Yi2v7qqaFLvkjV4SwKOnN9YxsQH3Um6qmnHp2ZG1ixtn3GP7fv7QM22uR0&#10;9/AqM1lVzU9HL1y+dPTswXc/evH9914cunIyODGSiy3ZLQWLHYaw3NDcuVNnD65asQqCu/OnzsKh&#10;6LA752dDkdEUlxE9GqvAOVnCXkghIsYlWVlFplFIQuFaVn066V7T49q8IidHuApYrhpdkjyMJjQ3&#10;a2t1F9R4w7KUQUNDE0yS8CUuV1wArCrW5Lli/l/LkJ5N6/CoMluNGu0yVwnjfaWCKRcLHCvH3Gzr&#10;ipYN3iYXjyQv1drgRf1PZ9M4O+qw2rf3tPTt3rxmZc+q9laDltuwbmVTo2dFdzP+0wxmY2tH69pN&#10;61etXa22Knmtej32l60NvT0Nnd1ml8PssDVu33oHYpRbtq3VijUDNJuULxM6a2OpI8f9R29Iux5U&#10;334/Y7BQC2H1i7/ID5zXbd351Lptj/G8FUlOWlO+sjTypW/+/JEHb9+0rnLujdO33n23TBYLzhxR&#10;19eHWTtRKChiSymxlmeNlVreG49Nzi/Ive68SVdUsqViQZsv6GMZDcDVwWxmPkoLrNZuS9RKP/rJ&#10;71EMXLeyXxRLEKfE0lkAGhGulBTxDK3MUpY0gak54E/AQlXnZ8ab61qBD8DwEZPbCpOBulFp6ppM&#10;mT++UVF60bPa1ri+t25F54WhObuJu33HVt/UOGAGtI5HoUbKFNSYnBNkJJcwuu0C0BuVCn7suPwU&#10;kxka50KVqiKoElQxUcF4BsVpnnYY09VM77YuYb1V98DqHF5Iq3rRodCqZUtL09qGpmVPYYEpnp5S&#10;Kfn3F4eLXO3QX86tvaetXknnbsypV1lz4O2pVWpal4mJy1IUiGLKCG+paEGF8R34OhR4UYgoMgag&#10;fvF1RR8g6A9wal6pUlZyJWDHWC1mvhgHSriHsyrOoDPazYjOWgR2uUNT4wETrhVxUMYRFqkmhpny&#10;Lc3Fwn2bNhQoUl4qYf0hlAksmxBSp4laOBxsW9EeSmO8XNZ7XPMzl7LYjjWuYVydGN1aVDJexU2F&#10;Mmp7Q1ez1yzDaiFsAM8aGxFEp+DGKmVYRpGt4mfAopKeFPMaQ48M7TekibQMtn4VPVnVKpGdKzPy&#10;dFoqpMHGlS3fD2PpxFKgrbmZwCwcpXYCVhumlE5HpudNbe20WZ/lmChTi1DVNEWKFFPEDwZxR8BF&#10;ECOs5NRl0jc8qV0OnUKqrsIXSoZznpzyBRYZOW32NljNNo1GC7NLwB+IRmM4k3OCoDebKIUyWxL9&#10;SN2BiloiUAgoLkYzqSznstVsxhTA3gAr40YNIgBKaDmEkoqIjoOfgbk71I16gwG/JAnVK0QkC1AC&#10;ZDiOrbIqUcHnZdyMLyKotSaDidU6hgPEunZGRQeKhsYTI7IDf/z+nz+XdxhDB6/peWLn7p7ehcCg&#10;rr03U2Mtch5URpnRmSdYYyFfCvuqVmeKVrBAFeMHq8KihS+g8Z8LW0wGsULjAvfcb/4JHEvDii55&#10;jZydmMZ4Lwt9ALKPuMfTYo7wh0vjkcq1MrVIEplMPAV2sZ7zJqK16XFfg9NTrcTl8phA69FXhHj1&#10;X12V5Q8DPuOVQi7sWwzPzxcSCUU+qSrnpFggtTSdCczG5scJeBuii2JkEYncrH8WDrQ83LHhmJRO&#10;w2uLU3U+nsJ6pAWTTCzqS1VFrqCWK997c2+zt76tucVtd9utjlQic+bU+aEbo+fOXDabdNYS8/5f&#10;Xx4duKFOlonJ8PzQ5Kmjx9c1dqVm/O9/fGB8arRF73I2NRcFmbyIsVKpbLZhLaaT8mgXKd02HohA&#10;bNywD2K5hJKJ0STP66lsMQs2ZTAhK8oc2QTGJ1pcacgCyj8pqrB8uJEDyAdKEe40FbIKFZBcVmR5&#10;1gQ2ODQDoPinFHRawSQZeQzsIiaRprJpKhWm/fOF6bA0F0rMZqOB1IxPEau0WusFlyYeKC6OVmVp&#10;j0toNyjUy0N8Ig9rkyB3sQpHSSVTGjVFhswDlAD3ND491Vo8HFGpBXz44QHAaCA8N5UMps+cHrv9&#10;1sfuuuP2vj5I2nq9LRtakFZZv90KbbRv7P9+/b0tN21Q6HT1Dc1FKUXKsr5cXNJaaDFvKeSofFmO&#10;SpwoLi75EWRH32m5NQdmJowBcgREsXMpK2k5yl0qbPhzeTqdKcwtkYGIR8GRLL5DuCPUstEkQvlQ&#10;PBE09p9kAT1xCbdAAt95EYrwZIqSKww2W1bMYwkGFR5AN0jkVigKP71wMJxLZ41arV7Q6LADw/GK&#10;U2M+hFiylBPDRfxE5RzHgxBYqGIJiiWnrCyHA0JCehCbD8ViklYrM0oUBsnAjdHqQtioFmpaFYSG&#10;eC4WQ3F8wYEXwyUUW02k7DEpqMmANCTj0SjyjJih4BHHwps+GxAa69ICTdcq5jKZw57ToAcCEX+L&#10;h6KpEsKRSs5tJvQcJbCohIEmRmlYeMyrFsQUQMGBx4xGQrxWqiTCUUhRTXqjxWLjeQ0WMshJ2sM1&#10;6eyCTWVT2M1ggSBZJGAKQLOTYxMcr14spCqb6tlNTfFK6u1XXvnxF77Z41mZHlp45aMP137hsf1j&#10;p7f39SgYR7k2Y1QkQpmkzt21f5AMl1ZNzS90OGLN7uq1wSWkeG36BHQX8hJDVeYx7dOqm2RK4AwT&#10;lISMXyWNm6eCRrQaH+eAb9Qnzk+kZ2Q6DJFIO2dubdTa3LYCbjeYENbU2QQ4+Aau5ljbenNv+/qT&#10;Zz/8zs8+OxU+o7BH+TrR2i5wZnAYtZrlJdXqLRu2mjW6k+cH9r79+vH9HzZu3JBQu27qsjqLU5eu&#10;XOzasJnV83ECOUc2O+vDcXFZKKBEaKISmlxwOj0VFZsDcLUQ9RB0/OogmclU2BpnhqFXpkVg3qRX&#10;11lkLhQLBLKSV1MytKosFuvqtRsUam0GkCDMa2hmfmHhK5/9zvVL11f2r4DDA/DJ5fEikKgAFzEw&#10;IGRgdjdoLfChFUuFXCITWUw6bB37Pr4oU6r/57+eYrnS1YHjv933xVhuSmsyjY2GP3z58pUr00qd&#10;dPtDK7ff62juUepMrDmW0IWTLQTPBmhxiGrjNxs8a0JMMcokOFm2MDNdy2n/6we/2bzhzrVrNoV9&#10;off3vvmtr38eml+j2SpXadUaK16iKlnaN3zeU+ektIZcqRIBpbOSBJieqC0QZDyCLRpKhjAkJmL+&#10;4HyexF6lIMkJQauvFGvPP/+S09VmdZq7gWizO5Bgj4RD4MgYtCanzdtU393Y1Gqzo59lyOWjuUxm&#10;dHBUEmsWg1dBm2JBIptQNJghNTY06bxm3tZsbTKprWpw1+RaBLhLcCxGSxdOX3hn7zuwWjW3tnOc&#10;ymQ1K1hmZmHCZjHBuGWkuAKZNhj5qjpPmwnBqrC6FFMTp1VE0MSnG+wweEdqJGjPktu+wmRSNjdU&#10;ZeUFKi/yZZEr+2uxpfhUOj972FydVKYmLUTCBLkYpH/Xrr3y4usf7T3f077my1//n9tuv1/DKxcC&#10;c6fPo+C/b+jqpbmhoYmrQxM3JqtFWstZCtkMTjJYPlM4c8kVly9eOH/25NnTh174+9MffLRHKqXX&#10;uaqb163oWtVnqu+WmVqvzInPvHZkci511y3334WQ5sr+Lu+u3k19nSu7KwXLb/7ruQ2N9lRgxLPx&#10;nqt5a2Det8Na+/VPft7f0/rlL37B3ug5Nzr8wYHzF88Na1j+rvseTlFEpCD98fu/uGnHjhtDQ/c9&#10;fLseRl0FqP6Ap/IqRgaYf62Qh70BjQRWidYwuJlWBR6iJRIdIKSok6ms3mApVEiXw3bs0Mc7Nm8G&#10;MOrFV97oXdWPkw4A1zBmFbChYZIavWppLCMLxQVVpM7cXqnKmzYr/eVpmnREA/XWts8Jth4xX0V5&#10;9c29r2qMMHNIz/39n3975iUiJzt04OiDn3hidCny7odHgzOL1WTkoft3vfr260uRhfbmjp9+62f/&#10;76v/aXO6f/3r39x1z90/+8mPpyZH77jrjr89/3e5koV+4Mr10Qfue7Sno6dIKiSavzY2/5mvfNvk&#10;ahifW0RrEaGlp576AYv5x9JkIbr47c891OM1behwf7z3DeoH33vUozMuJiPe3h6Pw/nqs3/53WvP&#10;P/3cnw+eOHz22rFcJWx2Uj3d9t3reu9Zu7FRZWhQ6U2+WvDGDR1LbVi3Ynx8NBSI9HWs3rpz9+//&#10;/NeFeOLtfUenJyPlRHZkaOqN906/8fb5owevHjhx/IZvZnIqUJ2hAx9Oty4wIVVZ0+tmrCoc7pDI&#10;1lZIlB8XFmdYrw30TWBX8RKBcjGfgzgRynrIPEjf4jyKI1azQW8zixj9YYGAmOTyiBBGNDCW8kDl&#10;xiJBXoXYEV2BLRmocgXiWtkAInrpKENWdEolKS67iWSZjFOPhxRI3TkUVEwWA+Lv2WKe06Oozgo2&#10;E6OUsIGpFmVoFycTs/6lYdxoHdbWckHusNkpqqTFKNOinY5E40HfiYOXXB2yB7/WYG9KVBPihQOZ&#10;l/8qrulSd/Xea2/8lNrYLUMnj8sdu3qONdpZA/P5J+7zqhq++60fP/bAjmx+uKgh8gZznpQTMGIk&#10;Qe3JlRgyiSNiYjQk5V0NrTRksKCTDY0KuSy0nlgIVBRKtc2q0RvyeEuoBIPX0FqPaZ2pKpYvXxv4&#10;0pcAzTR0da6sUQUMPBV5QlfjedRFEeGwOham54rRsEEumdiMRLlmklfnU1GNps+k7TR5ug4ORyVb&#10;i85msqnoW9r7dQ41KCReh3loYjCPXRQELKis4J2OrKccSZUSh9A4B9AVajwAGdLFeC4DmANi3wAg&#10;gLcVCir6mpHcSEGJ3U2OqYMxtxw3uczZJdWlBaNLOyNPqOcCjQ5P1eOZPzHaECZ98pJPlbnn4ZV2&#10;r7aqA2kgquQrGWs1p1CZVQ0WyhiZn8SmTLf8PtTk0eyiS5jW1vC6IKBugvQTzEJwlbhyUUxGcLnC&#10;uhc7Fg6QAlh70hQu6PjTygsyBhKwTLGaLZWWKnlfGZz+IvADgKPnGNmQfz4tly2IKWNLY5Kq6bEA&#10;RGE0FvdNT0WCAZNBm0IqD6Qsq2kpEq6yCndrowLfE1OdUm+ncYfmddFY5srAdY2SXBo7K4bGkoFA&#10;KZvFnwz5JZyFsKAtVoFx0eIKdf7GdL7IeSCax4AaFQKVNqG2p3hXjMPqXw1knxMOr8CMCp/Limxw&#10;dNDsdeGxCnEv1hNsjSpmsxPjYzaHrQA7MEUUZADHqJQ1yJcgksK9ChjHZf9UEXfGakGZkiLj8yaP&#10;O69cFjzhPyUaDKSW6/K0ze3A4ViCQ5NWavEkwwycV4PNwOt0+PeKgHspGOzigacgs6J/chY4Pc5h&#10;oUzGNEmA8Ac3YA3VDbGcT6NyIiJ3gi+obNmnWw0FgzYHjkQ1HBn1CX96aZQDPFSrzCC0WePSJRQP&#10;tAvJUpRgChjzx0vGeke8uHjx4tzFY1d3d914cnc4G1bueV9765bdmcnDBGdWNK/Ml/GTKuSTIm2r&#10;wz3HUhbTofmqHTdwhspn8EORq3iJgoqejAdmrBYzojFymSI+e62vv1dvr4/4AijMmI1mfGrL2Oeh&#10;SFSbn89eWUpdEYvI000xZeoPP78kxrAp1V+/tLD3r0N9q3hZNbHku64uaopBsZRNS+kUiCm5ZDzk&#10;W4pGg3j1uutdNqeVFTik/uUa/KOgNuoAJwBMVanleROgRCaD06oz2TQGHa/hIC4XoYATs6jWuNwe&#10;EKrR3sPpFw+86bnZvtWrThw7MT4ybtObwbU8sne/pqZ6YMedREwKJ5bMEv3+G3v7tmxau2rduYPH&#10;F6KRTTtuSo4vDBw+e8utd5o1/MlTV1du3Y7Q7PS1s/VtfX4QyTGsj83ns0nW5pbjtYX4olJ14NjR&#10;Z579W2Q22NvcYdfZL168curIyY/f35cNBwGUwzXm4tnzB/d/fPrY0cDMolNvQSg24Q8fO3gkNzTV&#10;yCODwClymOtnlZUkT6fkZKxS8ZfKi0TVT4jxhcLEkDQ8Ig3PZIZiiUkpHNCRigPvD5y6EFqzZc3U&#10;5XMVQMb0613qFTylw/5UzkIDRYNiXqB0BRm46+U0DvSIbYEsWKrIQbvPFnGJ1plt2CAqlHxwfCo0&#10;ge5p8sf/+9La9Tt5GlFbrc7SodA3WCx2nhMWJyee/cPXjMa0YDRb6vqn54KYn6YLw0vZ5GhYEZxb&#10;KARG0R31R6JYTQrYNBuMcExVSlghFZG7I2FtlUjUF9GkKWZgtocsSm436KxGLIWgDEwVBR5jG7pc&#10;y0cT+I3CUAXyDR6SgLbhG1CtEmyxGIuEVSbsAlEkxoyGBMZWBB1Tj9gFj7x8UKqAbYJon0or4GOA&#10;bw5ytsuvNGhswZzAREiUyvEMlhnYDUPNiew5ZmL/Iu2Q/5KMwtoVNTstOFnmo/FSOOq1WqdmJsuM&#10;DAZkQGZx7EIEQ4kwnBKZWMS1AeXErQoTlTIKTsi34MZaAu1kPrxMmquzSEpCjRthAEfDmsyE3CKt&#10;wKo+XmxsaAgkY4SKwbAM10VBoWQxKuLZslYRJQp4mUN8BLsbtq/IbKbR/3R7y8AlUKqSRCpUAja9&#10;dT4m8I/T06dHDG6v3CAsC8crZTGcGNp72JaR2R/ekVttW8qFXvrFr//rq9/q7lsbGJ77xQ9/css3&#10;P3c+HwJMa6VDVauFJDl7btpv9/Zl5XVnr/geubM7XxPPXr7S5G0za1iHxqJRQjcA6g8EwVQqVuDV&#10;4N4nScaYFzXZCh6Dyzx3rpDIx2bLgujj8ykNanGapfOReqdhJj6mtiDhqAGrHgAs30JKRZkrGblb&#10;39zkatuz7/VoaUHjqSjdCfsKNg2IFRYQJdgaYHDMZFNLa7r712y7p7vDnQuc51fuCMvND7arQuff&#10;Y20eJBFrLJ2Q1ZRSLT0209LanFHJMkSJSOQZZJisdhFrz5rMW6F9U/M1hVJwuQSLvaJga0quCCoJ&#10;q01SCI4rNckMWcjNz02WyYoe+A1GAT0iTHCiWEzH4yhlzs7N0axs69YNhUJuZnbKaoaXGQ9hGdgG&#10;4DCBq1NVasCFrabzgEHa3G0nL49TjP5/fvAjBSVeHzz+mxd+vOaeNq1Z+/KzR8ILGXuX9okv93et&#10;B4ByERQcJdNIVNoNMWTx62Q5nYJs7m6+2+JYDbhohM2kyKipQCSOT/7lpYMPPfDk/feiGqtIxbMD&#10;V8+6HFqXy0rIGI3BTdNcBdbpYvrq1LXx2Pi8b7hWjSsrca08R8nSqUoGBFvci+GsA9xXY9Tli7mp&#10;6XGBxW9fpuA1vM1eoMk977xybfxyJO0/c/Hg3vdeOnnywNvvvnb6/JlIKhnL5JVyzmLUcwLX29VH&#10;EgzAhp/97Nc7kTer6169emNry1q30220OCzOequ7ntNaLC5vfUNHvbet2d3c2djZ3bRi48abV63Z&#10;NTS48OEHRxLJgslstZhs8HREl/wgbUAYKqhRek6ma5KMMhYVvFmoR3kxuuCbHR0PLiD2m/AvpnOL&#10;tdhkhEFIZmYQw0Tf5PTU2NDE5LVwIoAvolpHzi/O+n149iQZBccodZE4OC/6z3/264lQKROUCHlt&#10;z1sv/vXFPyo1xUoFRL3rc6PnpeRS2D8xeOPsvgNvHr2476U9fwc8v72tEQnhydHRH3//qcDc/JqV&#10;/du3bM/Es/iQHDk3eH0qfOD80FQ0Px3MfOZL37j9zgcsVgcOvv6gLyvWRCli0ytXNPe3aFov7HvW&#10;2khm61d+cC15Z3e97PyfBcvaIwePsmquflVvjAHqEMK2npdfeLO+3ssadd/50Q82eldgJjs2Pf/p&#10;Jx8tUSUEAPBgYeWYSFE8xQo4VZuxZEX1XYER+/JpAPcqsoqbT6ksJtIxzI7gTgGmcnToWm/PKrut&#10;bXIqkkgnefDJyDykvXifhyhg82mr1fLu3mMNVe8Knp8TJ85mJOeKx9ev+qqz7i6lrZckObmcE8X8&#10;m2+96W5qg+v+3NnLEAnmw9hXhXc++ADIIlcHRm7auOHg6y+cO3s4nAh990fficzlC/7Sj5/6ZXNr&#10;x6uvv7Fj1449e/c89MSjd9x919WrAyq5qr2h88hHp7/zrW/TOn22BJwX9f1fPeNsXfG1//z2wOhM&#10;LJ0ym83H9n3wo3/79EPrV+9/4S9P3HNrKRnlFcQ7b79Kfftb9zPJmqRgxyLB9o76e3ZsbH5Qv+XW&#10;ru139Wy6pX31OndV5nPoZbpqSZWvDX1wcuDDM6V36WKgZDHbPK2tOsHw2ivvWi1ep7tpzZZtrpbm&#10;zbtv79t628b1/SvWrF9/80N33f/EfXfctWPbLd0rutuMbfP7Jxbeu76WsVxOLc4oE44V7hoN6kER&#10;bpzI+BSSXXkTDp20EcfbQqmYKQDyBmMdUNfhVNyfCGsdZhKkBJRdymAPkcjj4OzoX5zHQx7/xGW1&#10;OvBGNZtKRkXawsrwPuPRwxUAHzWrlCrE0Kd9fLwoD6R1rGLJP59NxvEKw3QExDvUtED2rdBIkyH7&#10;XlAwpWJW5BRahMwT0em6Op1OrS9kGKOmTkJkREqAYpokHG8fPMsLc/c/HlqxpVJQ0NeOsYeeFtWS&#10;dudtMHFD2mFFjbAE0KF6+le/+/zfn5sgmLu371hZp6XNCj3ylCZFUKsFZs6a4wS6LFIED9snXQip&#10;tbIlzlRW+xYjUS2j1QN3lBFDqRDTYIgZiKxZTZiMOVwZSmSGIVDT1VqMJl7QVqFdTqWSufffPrv7&#10;tp11dfUlgB2mQsxowIUXu1qTkfGxKt1k91ZCC/n5S7Hp48mC6qe/+/Wp81N3bbvbwYgqpD49/ScD&#10;fo+t2lbNG4J83gBg4fJGEdm/+WTE4nQjsrBMla/WkC7jbAZGr8tqZKKS0PCchebsnF7KF9EWVFO0&#10;HbC1hbAlLsWOXHKbNDrceuKLqMgXOGN3zMjsuQi8HbHabL08VktVQyua3Eq38cA4kEF7MgOr1jW8&#10;ueeE9iZDTUtW56ZKzbpwTW4g6pvkdr1SFp+fE0PlTIGcq4ZQLceRC9c6JW1cvtwRKJSBTFHRqFVA&#10;1M8MDcgFI2qMsPom0UKkC3ilANSAa1W8UEDiNAblSyojS4N3VEXDuprISZG0FQrisiw4s9TiaVSg&#10;31VIRQqJ6cA8w8GHR8FxqmW5dDBs4/UQ7HJFMqyxqB2QcWMpVqUNnmBJmPEFdvc1tRtKvfU2wWJq&#10;MXuBbMzFIXIDjVlfrvLQjdYo47XxQLagbmhYb2DGsdPF2keFxFmJJwssX9NgMoxOpSCXw+3LJssL&#10;S4vurraank/XsGjB3VIenVlIx6PuxnpGq4kgtowESKmKFxfmFKCrClKNr+J6gaEeyGRIT4PWJJVC&#10;GUuTN8dDNUNalLyg4li9WmVUV0is7JRoieDKVEZEDSF9aDRkQBQBQ85gHo37FW6oKKKEYhFKxxvr&#10;vGUVkwfrg8CKEOtidHYIzBnykHdUkNoA5WNZHwsMNKody3YxnAwqtUSEyhKU2luHg0IR+7oi/nNl&#10;LS6XnMyRtVgtM9tpq/9oQV5ky5uczui1o9//llxPTfz9F1VOfgv4Ke2tZF3L7iWZFrQ+C0HH8E6y&#10;1zG0zFTKxvxzhM0igk2axNs5ptboQX4BG1BMBlFIk3N6SFrLsVBX36qjF66/9o9316zuMlusqNSX&#10;FeUUaC+pG3OxK1lioZgr0iJXShZdBr0DFHrUM4x8U5vB7VATRai/5M1Uo6UmWHk1CAZKWqbmWaPF&#10;YHKYeb2mgkWNrJiSaxK0MkerJKVaVEBSpqvq9GVeU1DyGUysKRbOiQLSSAq41hQMxpJaLOe5CivP&#10;gv8i52fi/mgkXN/apjMZurtXxMPxM4eP99S3H3/vY22JSc8EgeJkPWoyLsLttOPJx9Oy2vkrVzbe&#10;d4eu3nPgtbdx0g8mk76ZsXCRbO9fm/GNG4CHN9nTjFZVKWf8w1YE0lgDVtbQD01GAplgfObAJXtW&#10;uH/HDsAmPjx9fP3GzfUu73+/u697y00AWj77uz1mmf32/ltf/M1Lq1o2coz1F794tqVt/VRo/i8v&#10;PN/Y1ppMxhfnp4OLM/lkMB/3+SdvhGeGpbh/OjmbS/iIvF+BkxNXoszyolGVxuZHZ2rytKhxFV+M&#10;rWxcxwMZAMLnMgyHwcdalDGiQoHDESASy9IA0MPB6qxC6kDxuBuHowBsQAeEXW42J57ff0glSV/5&#10;6o/Mjf2Ts4tPfe1L7+95h9I1udtbgCOevDH021/9dE0f094plBl9tuySs9pCYTicOM8YrVXdOkEn&#10;NLULKrNRodUiNIvbCirINDKIxYo8K5VDiUoGEBiMCMoMBtoWPW83MBYhA+GrmkypifFcQK4zgRKh&#10;phTFRNogaJdvLIA4ITS8fJwFFAfb7RC+CrzLggwnEg5FwDAqVc5hAzoQs+ZKPLtIEGqbRYKTopRn&#10;8NUH9oEhoXqUYK3GdltOteZJHDNSYAyWSnKew0wL3y8ALKEjq4UTVCwr63QhsqrPVzOLPqvbxtr0&#10;RqsFS2ykCkEdzKgZMiHKlSjrLMcWYHXGvKVUAvmolozFbCYT0E24zs+OTetNlppFV6aqxnItO7sA&#10;UVh+mXFAoT4rjkbw/EbxCxYsjZLVwEewHFzEFGA5GVhV0qwEjpGMhoWGgpKYxZcIL2ie1WIjTuCp&#10;gmU/I6VePmedqCiSshvzM7RNS1vVCSKf98fci8XqiTFdd6OPyb7+3F9/8rmvtKxfs0QW//DPF3Z/&#10;+vGwWXXWP7Opb4uXCsmVx4/NM4fOqLra180WarALbGhMq2wVX3HdxBXVup5SNjPJ11Boysllcaok&#10;cLxqzn9VrqgvI+UuLxcp3NrLZqJkABdUDNacillVKcWyganI6z844W2kUprs7JJ46dqkzdVUrtJn&#10;Dl29cnKyp7UrspDdse6WQDpz4tq5dbd0UaZkUrZUUqL5I2GoGwrOhXyDpdJcg74jR1jbm02bek2n&#10;E8pdjzzSkh6LDh7Vtq6mjYZMrVCmlVIY/UP0oLHfIZZbnf6Y1wR2BRMrAUPDhRYCi9US1d4aVcA4&#10;oqqWsTblJJkAs42eMNKhYmZyMJuMGSw6DPXyyF8iRkgiHiTmQRqBg6FCNHQ1tbU3IfCYjEXR30NO&#10;A4FPCm+KSBKTLoPeklcoIUoBV1av1p8fmZIJ1m986dvQHl458/Hz7/2xd3eXVF7zwdvHYovhr/+u&#10;zlwX01nTLldjW9POzqbdnY3rkNr2Nv27w7vG7F6lsnZTfKMokyeUmUVqjkZO90bww++9su1Tj9x7&#10;92OZTG18dKG12d3W1vDqP58RBM5kcSpZPW7fbIVJgs5eh8GMSov+dHomO3E5NjNagNpYbyiq9PIq&#10;OEgQ+8Bcs3wc9xrMgYk53LQqCk7khemE74F712htGDDE0Qxdt75109YeFN7MTn2JKB87c+zy9bHr&#10;l6LvvnVsZGjuyuVhLLwLBensubPDI9dvjFwfmRp48b3Xj42fH1kaP3Hp9N9ee25wbmwusnR9bHBo&#10;eHjkxo2JwSEkWlSCbf26dX29/aOTQ++884bNpG31OpetN4loJRlHnwDYGI2+KVSEo85eqEBsYq0z&#10;NnttnazCaTR2OmiTQ0o5TaKmmDaqbDJJpjOoHfVddc13mRt28B531tHJ1m/WtGyk7T17jkD8l1u5&#10;6YHHP/+9hpZVZlPHq698dOjI+x8dPhDMJL751Oc37uhat6F+fb+nqVG9al1dfYeuc42je1PP9l3r&#10;j584MHzjen8vMlhdu7feBJYjg4ed2d3kaW9v2bVuzV137H7sju133Lxu4z39a5yCuhqJHHzvo5de&#10;fDWdKU1OkWcvvnD56gebem/r8DQfe/uP7jX8FO9I0w0tlVBb9UzX5m+ODo9E86m+m7bKLVZzfX1v&#10;R9+pQ0dW9vQdPXPy4PHjfLZ26PB5oLw6+1sMdiPOYX6fL4RqOZDK8Ux4IRhnRTRJisX84txMNBZE&#10;FCQSDsCyiZgmsBmTUyNqbQcK8LSsNDI4tbr35pbW7pOnT4qiD6bPTDQOEItocGhSGrk+53Cvj7xb&#10;6aSCpabwO0vmY5ftG1Y9ZjR7a4g6SBU0GmoV2auvve9t7oHnBeeQz336kVVtrlvvviWu0J26en3t&#10;pk35UCC1MPF/v3nq9vt3uZuah69M1+L0fXffh1bEy6+/1rdmFZrMNrezu7tv30cHrBqr2+A4/PbR&#10;Ff3rZ9PpiwOTwwup119+s6t/QyQjwRpst9u0gurssUNpKTu2OJ2g6N5tOyeDYbu38dCJ09QdDzgZ&#10;4Ic0HJlJl1JxzsByY1rdHxct/3XFfCqQLcltLZs4rSHpTs+Zk8x1lfUNXfKZdc7Hu2Nb9EcdqZpT&#10;v83U+uGvXxXN1qrbbKEFewavKTX2z6USzoVVpoIWSw51Dsx6662NPVvXMdv6fnrmjdtFm+p8qGKv&#10;q3U7ZOG5/OhVYZUnY/dwKZM+xQ+ziZiEuWQFRU/UwNkSEZlfclisuD3jK4dTIEPXeAavNAaIFI/J&#10;4rBa0SaWabmSTpXTKow1oUHUY5WOuTySEoxOKPGassZUs9UlDaagTh0kpZKSEkxIpDuRiBEVkSIb&#10;EQlFLd1mKPUwUYDA8KjD1DubrQTwHdJ418QIZ56GCVbOl2Ll+XEd03ji4E83r3/n8U/NKTl5Yqnv&#10;hV8uDRxPPfaJWltL3lQTr09/zdP6pN6hLcrEr3z7FxnRFV6YuXm9eUfXMspMrqq2E8FX3v+oYedW&#10;ud0K0VuNLBBijCpipilpdF42J940W7mejWf6PGqZnJ9PxArFgNWQLSm8WaDWFfjz11JpdZmCbsFY&#10;UxlVENYTkXw2HA+cOnFx98Y6E35q6YK8annr8MFfP/fc+HCmu60e+7d/7DkVUtn2DPpLjk+oh//5&#10;3l/C8Fo6t9AhFfv+iVPXDr8vjFW3eNafGb6o6HRriwtXxmOTCd3FSxEjpc/4QlqHAxHgS+NLZLS4&#10;zdJqyqdKoTJTdYbjylwJzDNVu81cWQoYVdYy70kozLpQ3Pz2pPjWmIb0VLVNiyqVz0xKTgIBlZHz&#10;i9tbHnU3bzvn30Nzoy2N9cGzAeNCIViJvZ4ZMa7Sr21v0fK6VLCoDPg5UzaIGQBtqXANFUcjYJim&#10;0IIxkKMzpUx4tLZ03YBjWA0RurKkiIRksTxpoHi7yWpK+MeqM6O4FqtkxVxwkowvyKdGa7NT0VAo&#10;EymoAkh2GSP5qopUZkIh0H71bnORI5LFeGD0yhqt0rQ4UahRFp2NmlpokFV5BN5hqXMpa+mliG8k&#10;RiRkHQZHY49GY6VwhdCwlCJXqyzZHUqlRp1TCgmZuqwwJZVLRd7Oae3js4NqqztKiQmmeHW2WEgW&#10;7+kXLOUb5gKQWRVMixX5NC0meDKvpiWoRpYJ6YwyIadCvqhmRVNBzaN7YRQrtmzVPzGTQIiruTXP&#10;qoATkTBEg3YXACiMrzH8hsBWUcMRIwv2Os5tRGU5YMrIYhB5aTh0RpQ0laGIPKeoskKBZFG2MaDk&#10;DGQBvFkUISGa/y8fXRbtIzwFa8vKo9ZILe2P5AqizmXPo/mCgyQpCsUCMTubuXJVuTgXmT3NC/qS&#10;0lBG06ScRegaFQtarVewHF0EVi7G++esLR1JlT2taTi/KNszUDmVaToc1zFm0+oGqtsrn0v5W9no&#10;7Y2rz/zjuw+3fdDbMntqxHr8Y3pXz+aWu++asNQjBJmF4kGWwDEVafliOmRnKINKOxvIwCmOSJSL&#10;BCM0jKE4SM+mslIAJJ+oJtRwgxUhp8CCn8b4vdmmTxNGpS6kK47LL4eZowOxY4K9hQ2s+cNvzmx4&#10;oInxkvr2Wqk5WbaSZTNP2Q1ZDZvTVue1iy71So22qYw0JWuQoYZEMyKm0ZQsRjBRQhkjeIJIgEqC&#10;chGOxyxZQpNHKOWFTFxIxXSpsB6avrJCWUBIDx4TBVLMBKgmOCWDi0Ew+VI8nFhwN3VyC3FREKIa&#10;RYu/NH5xQHtT3/SNgd2fub94a8u6zmayu3XmreNbO9foG1xkMnvy+NG+W7cYi9XRwyc3f/Je85ae&#10;9npH++audHhOQL3L3RBnWWe+YJgNh2uyvKsObN+6aAKDA3TlnJ725195bcv6NnUlZabFm7dvUNSZ&#10;hNamPXve6N/QPjmdPnFh5CdP/7fB23lxbA5Lz5MXrjOE5Utf+1ydq+lPL71606dvE1uQeiFD9clx&#10;y+KcMbpgycabFIuWotwQT1idJb0L7AV5Vvn0dwakgGyV2amlwnIrPZrK2uItFmMjaj+0ChX1XJXA&#10;Hg1Pe6S3RD6XVqP1VlVRgERBpL2c11T4oyng3pfLQkB5ZrOzF68tjke//ZvX9Y1d+cjYP37+WZqI&#10;ODvbPvXZzyoLBd8Hb+795ZOf/8S4tQVXIGdSsRavI4kYCsdmtNq1Cqa9Vgyz2aVmo1fKlnlBAxw5&#10;EjVSvhAIRvJlmrV6hIYOwqUtWxmNWUcztIJT1ZTyEhJcLAVQJuKtNX/QbHZXECCWkSkxQ6F/pYbH&#10;E2k4jOmoUgH/WkVw8gYoknBV2ZAg8oVB2qrVaSmVDKP7ajQArxfZIq0pKtSE7TCB5ouuPZvTpYZ1&#10;kWt1NESuMkYyjFnoLPw+ap6JJWWhlEHJF9A1UzD+RDCRDpswBMIkpKJF4jOfjqk0bTEjl3cy6qq5&#10;MDDtNJA5Feci0IgMQVFVAZIQkXI8APIYLIHsAneRIsmR/AKCrLM9vR24RZaU8gBy5zVaV+WtJIvM&#10;w6IqqwpMEg6hYnP4knDbFGwCLuupLJHGDEtX1JlT+ggPZAhCF4yGFISahkgRML2qUZyklMghlzCo&#10;5sP5Rn3lzmaxVZs9lzW+R3Vl9UVuomT3tdhXTA2Kge7omy9fvP++r6/ftgv7n5/+6Dur73082dhx&#10;6PzY3X18n9LPFI2DefO+Izceu2UHgCMq1nh0bEFhqsOq0B+iSL2ysW7JlE4qFqf1SmVSwSW14KQy&#10;etocHR9rdqFLU8D0qFrJRw1QgbH56YTc4wW2pJz3JWyxNQ/xdToms5TOLFADp2NbN+pZKpbLTbZ3&#10;6BGYDAdzGzbchgH/vhOv9G1r/vM/Ppw7q+7s6OIkFk65wal9NVdYcmmOKa5ljDcqVOI6OMjJmc+s&#10;7vBPj0F0SNZr87KCrcq6M3MLvlGx0RrTaCqpmjZZQXi4opHDE1ipqMoZeXZyuNWNRxyHyirOCBBH&#10;wtXiKRXNydT8pfOp0EJ1tZey22pKM1kxKCtGeVFVEou5bBpNJJ8U8hNxPZAPMjIZSS3/yDkdbDeY&#10;62ZgeBTTFrsV92pdNCWhWMiZLg1jb6/6ry/8Byulzlx79+fvfHflZzsiFl9sbuT4R1c2faHfsdre&#10;sMLV6LynXfNtj+pBNeMhl7feci20d0R2WTAA8Rm0FFSyWsxbysbyXOWZZ9744m9+tW39XYV85b+f&#10;+uF77721Zs0ar7dBozUeOXIUnnaPQ0WrslNUEs9wCbEKpanEuFTWfoN7vUHtlUYW6XNX65d8Wnm5&#10;oKjkkSsmhZRMo0vHm0rzU4uBav3OXLDokiLaZjA7tHqTTVvXFtXr0zxatUqdnvU2GL1r7GaLuL6J&#10;6LqrtdqkmMpNj09ckMT5mdAFwp5SuyVCtujSSy1GEhgyU72yfrWTq0OIQpQLMPwFpiauX79+9u39&#10;by4m5lEwaXY1r+3YvL59929+9MLV00vBJeL0qWmlqkGk5blqJREKNlq1HJHBPy1ibEKXIxydEJRV&#10;va6kkVfddTGDPWR3Jiz2lN0eF0wZSh0XIQQPBcaD8Suxg68d+8ezb588ObZpzZ3ffPI/umxNlXTq&#10;5MHXnvrjVzY93v3l730+kA5eAxxj/obSaFHY6kp6B+VozutNcrubMVjN89NVWOlXdCYS4Xc/eLuj&#10;u9Vg1dc1eLp6e5w2rBhsKrMWvVAYIpALS2Xi86HZF1770z9e+43eUfzk57bXt8p62KXSLfY/PvP+&#10;rU13cQ3mQ9c/tOl2x8odmsjR7OW3VOu/9Ld/vnhx+NpDn3gUqXVlLA1FSXh68pW9bz7w1U+bOpv6&#10;d227yZbaf+X6+kd2d21Zj5STKh2JTC16mvsJu6cIb5uNk6Ct88fm5v2wtJncLt5kVhstE3MLWgPo&#10;kbj5ayuZc6yFVdrsz/zt5XUrVnttINKtOXhh8s33L3e3btUJNn9ov6Y0O67NdFtMTZeHiFTZIdPc&#10;5CVPUWf2XD5+8PcvGfsYp0kQSAh/ZK+/+HpjR4feaXppzyv/+Z1vNbU0EQz3h5++cfGj977yiS21&#10;8VOyseH7Pnv/tMUKIYV0auHM3iN3PvoQvCN//vsLjzzx6Weee339mp1dza0ff3RiIeh39za+furd&#10;VdvXNNptO3u7Nrhtx/a8+uXH7rplU9fw5aNaWXqlTTtx5sqrr7yxevOt991xu4Fjupe5nfmrV09T&#10;n/r3zel8Sa01IrJZyEPRnvD/z5kcwSTK5MygL+jPNN201oc9hFyuLeiNH0umU/F6ELM+uF6ZieIC&#10;i4GUhao5jfS1wJk/Hnr61MBH0cgQIiUfffzm0NiZYHx8bOL80OjZ8amrb7370uT0aEOrt6HZ4Wlr&#10;/XDve3aCzZ6/2qTDkztD9dhTHAU+ASbZSdCQcnEsrFmUYsHVjcNK6lNrNZxOg8Y36r5AoWmQO6hV&#10;0bV3t9TrndYKh8eRkoKsB1F3hZLGAVTPFXRKfL4JNU0iT0UimQDwHgq2cBtW4KlQIvWhEvOKcgF3&#10;3ooJZgUqMpOeO55PnWTYSbVUcNW0skC57CsbWRMPwnc1quLyPEMkltKlDHfs+q+71/m33NQRWhLe&#10;eLFw4N3Ayp7G+x801aqo0ABB28I471Ea7H5QvlmuZyUu+auPHzsOBMibr7+KcGB3V4deRf31jb+t&#10;v+smLWAeBFYCEuQWyIdUwWsSllnW8mw8gL4jqLsSQLaKMEDQKMfIoV1ezniJEmADqan5uT/86c+j&#10;49Mgy2NIqlQqxifH9n90afXaZpvNqWvyVhX6ad88spp73jhQrGTsFuF///uPTp2hFIu+8bc3d31y&#10;58kzQabmB1Fi/z8/WhxP6PVNb793Ni7Gnnn2qUfuux39gwce+BKMuq/+/R++ucF4dNFRV/+zX/xW&#10;yhUHzp0du365rrX5M5//z1Nnjg5eu7j3lX/u2rrN5W5Q8dqFQFiN6zo+7JjOh0uzVSkEV8OJoa6p&#10;bE+Vb0mx+mMzyclQ865NQW3BW1e3MDWfnA875bbotRBG1xdCUxs+2W81GpIL8brehjH/OP669Uqd&#10;tmK10nWQOXBYOKPZ76zX2LwOXPCMm4oFfSi1MJ0+N5E/4S9fSNeG05mQmnWZtR4WKMVaKYvOdTqd&#10;SafCUjZFAKLNSYmCCHCVoiyY2EhokZFVTFoTVVKSFXVeZE9dmzesWEe09tBOo8YGDSZo6FmxVPI6&#10;G0ILSXd9r715jalxtb1xLRLxMpUgU7KR5DIi2mawIy0J/hZsFVjWQJQJxBddxcmrkEn5tGoXqHHh&#10;eHJhPrKhs5OszVKFKsRDS9GwPw5CdTaNNSkggECHVWuINeYLIooWGqMe3aEaAVAwgU5vJBSmEFmv&#10;c5YYIJRQ8oTxTNLDdZMtlhPpcjrLSGVFCbYZYMlrZAkZHwJ9RATAMpksKhw6AePkKvJh4CbWMKkg&#10;yiqZIqSAw4fADQqfLqBMFVJZVyb4VEEcnZYm5jl/HD4iUVYxu2GFB9CmCrdWJVPwzc8Di9fS1cFb&#10;jCCTFpXoZvA0TZPFLFyjhWJZb3FA7yNl4oloSGHzioI5z2gT6VJgdmZHj+emTl0DE5ACI6iaeOrb&#10;aJk4icYhb544+t3HPwGWvP715+IrO/s7Nu1ICwzw5tiqSWRVXaNAVY8Hw0ozToBKjGAKubwJnBAU&#10;Wxg6nlhiccCjkNiANg8qsjwnmBjEyRJBqUgALWo06MVI4Ke/+7+cPlUEor5UiiTRu3EBqWlWix2e&#10;JjJvY2VuZU3JE6Ra5DSi/cq+SY/eYVOpVGWrirFjqZcjZSmAhBgARKDiltnzVctS1jgSLMfiMtC2&#10;I2IxmBHDsNjlMnEAPSo4zWJTmizUMiJYTOloIpHNL2tLFTVYHUksP6VoJD4526S1BDjy2sXLxz/+&#10;OLEQPH3pQtuuDZ6O5tT0on9qBgmu6cWZWpt38NSJldvWFe2aU6eOYXXgaWtUpHI5hGt882B5i/FY&#10;yaimBS2rBvtNCUBzMRhOJhLqVhfYBWyuEB27gEKRq759LBx4+ZW9X/jOl51eB4KIs4vTeAf89U/P&#10;qeeEu9b1nXj7/XVtrma3DNjaZ//8XGef/R9/f+MTX1tr8SIQOn/w3LEVO20lPuIvjpSZmFgIIwcH&#10;rARu4lBz46PiPz27eNmntch86RSZYevsdQhsxaFEgr35OmDr7RzaXrjBVxFQQ52phs9AAt+AXB5E&#10;/GwmmY8vVgtAdwYy8aViNqSSiR6zUMuB111IBxYvnLj6ox/92dvQvriw+Juf/WJxxr96za4nv/ht&#10;hHU+/uD/Lp/947adpK2emQobCkx7Wb4c6//V//y6u6UbwRIk4n75s6edDgtqXAQlAWSRTPiQiiAq&#10;OZtVC3cDVA0EXVgO1C53yv4FPWBgGwcHAu8dfOOAlgfRF6lenYwGNlWxMDNnMplAScUwFn81NCWH&#10;RBqoLUy4BRD88LkE6TYnaa1mmUHNYBEXT5XFvM5q4rWmckleVcGnIi9PT8WmRyQljHsl31xUhpKT&#10;Bu03BQnUBLZ0Og6zlngiReZKFHhMGFbq+CqSCwQ+UXQosAhqotXeksbThJFcjJlKpDO1OGE0g1mR&#10;LoiC0YQdGr7v9PLDUxGMhDGmVKq5UrlUmppHlE+Axp2s0dhppPNJfxgT2QJZKaLAyiqJQFxpsQKr&#10;r9PoYrPzqflFvIOQYsqkivKaysAZ8G/nYByiWUSAAPNRqXiYNIHQwEsX8UiYvixJSc03wiFFeita&#10;cyE6MpQYWShlqw0rVyVt2qSHHxsb23rvPZtv3sqztf/+1rfvfvgLaXPj+6MTu7c0dtLzXHR4vlx8&#10;+fBYoFI/E0h01jFGap6tsK8dGJxcTCkSVx5YK9BU0UQzRTyBxazKpBcrVbQ7gEREJziB5o4eFi8w&#10;YmRlXmbEskcqy4AZhSuAyGdl0AbSxorKvxB3Oqy7b1pZBuiFBI+ZdJu8GsY+ORC5+6bHcY145a0/&#10;d29UM5qs0Q2jhhBblN587grNKVr68ByW8VjGRGKZwPyF64drfErnqi6GRnR1xgreWhRXLbHMMoO2&#10;BltoFs22fI0RgUn0qfUchmJwEUmZtJRaZHVKZMzShCSidV3JIO43MTcSTIdxjDE3umAyh/KsAikI&#10;jm9EFVvuTBF1DwktdCpXgOIsl0mmITcqEVpBDyostr6imM1kEwKPT50SXNNSZhpvIzAA6lzNX/vC&#10;lwBSOnxu30dn3tp436qIbBLkrOgMM+mbu+eJTUY0WwtsM7taVdEqkOSTVXB+qAKDhHqzTA46CzAr&#10;BJJDFaWUI/e9d3jf+8f+7VNf7GlfHfAFvv/9H6xcteYLn//3p//4THNjc2tbO9yJH+874HLWoSdQ&#10;rUbkFC4maQWN+DrMnbAo1grYGTfpSh4hoKqifkEH5kmZqaxy6KQwnZ/JahwZhamQDvqhLnV3tCOA&#10;S+AUV+EzS97Ikj2yWI3NyxSEQslpyiBsCfOSTxYV+9QeOA1srQ0b7rmlY3PXqtZWF6IstQponwa9&#10;mcG0RioYq2ULITnoopUVbcZSZ49+082ta3esw1hj4NK5Ywf2NzfUu9yunTfvbO/ramptdrpcDMXk&#10;ffGlq/MX911KzqSSc5ml4eC5Q5cHz44OnBqeuDp34+zImcMXjn10Lo5WQZqdODM68PHlC++ejoyE&#10;UnOZYrxKllk9Z9qyeuPDtz3wxcf/rae5BUq9N/a/8cfX/1i1UJ/74ufqu91pKbdyzYpd2/of2HHT&#10;zNlLkyfPxyfnHSDJCHoIORAbklsY1mn1p9IGgxnxrkunz169cuX0OQQ8r7197N1D149/8M6esanB&#10;E6cPzS9NnL14Ck5Fs0179723Wx3GuUXAsX2KeG5BkIfGQlubt7I2x9CVD91W5xQJpvHM4uljB4dn&#10;MMS69bab1mzoPXHy8K9/+4vr1y4dPLD/K1/9SnNHKyItNoutOjp4fTzyxf/3PbPOwkiFYjguKAw6&#10;g4diNGgEsKTcCcuezuh0OJU4sMFtQisQBURqGpgLvK8BICrJUcZIuRTWW7be9sun/2z0uBocdRva&#10;OlY0Nx87efT61Gh/dw9t0aWnfYUBH8tZz16/LjMqE1K621iXHQvcGB49fODC9OiizYXNi+HQx+9s&#10;6u+9ecPWwGTgnXdOHDgx/PzZK+I6B6Dm1hYsaU8Gxka39fe89uorRDKzYUXPH997YT4XeP3vzzZ6&#10;7I/ef9+LT/9+59o1bc0dH7z3bjiVWrFu3bsvv7p225b7d23TYTNPVgavXzlydL/dZd27d4/dZNix&#10;afP+d9+VKFx7XSMjN2x2IJZZfyx48doV6oe/+mwwhje+DD8mXqnAzUqRNbpu6XMY3YXTYSZVte1s&#10;SBmQxEskR8uZsVggPKXTsfLpwNz1AbvXo2kx+qOjKnlix67eu3fuuHXNpk63u77P0r3SWd+GnXVV&#10;pSupYafSVDt6vZlC6MjJ91eu6TE1dkPfOXvwVHeGJMJ+y+aWeXstiHxQVZ4A3pgkhExeTUIOlggu&#10;BRDXMpgtcNjL5MsSXBhT5TCKlCvpfLquvRnvHjDIsMBBWR4BcPiGAbcC6Rm43AqNYCTBgTpaKyL+&#10;oi2UODGnqVZ0RM0sU+pYusxmcuANA68h6cGXzU0O69mYjA1Fq77E7FglFshEwAKQATxXlYmkPI1U&#10;Ji1b9pAcO3R0492X+7dRwYDurddQ6dq9vu9+/HcG/ENVQg1UeKa4xb329qf/+cpXvvaNS5NTHSv7&#10;B4eG2hoa/v1z/2Yx6b7/vW/vuGlrIDrbuWWNt68jWIygt46XOVSO0AeBlKoQVDmQq/FPI8lGwYLO&#10;MUByqXxOni/pWT6FY6QkJhcDeIeYraix9qPg4XA7RPTE1HwwFDxw6MxDD93Z27cuhPcagzih6sjJ&#10;E34/8BKiXsOkfdnf/fh/oCJ45S+v3fbdx84cmWi2k0/c1vv3n338yfs/1dy24tjxY/1be4ZGL1ks&#10;HnRrDp+58MBDD3/4zt5/f/zWr3zuyYsXr00vJn7z2z+qFdQ//vb3Ox/5xNt7/3nf7Tt++I0vnj52&#10;Gq+flf1bQbatVStVMWnFT9niMJocYxeG7r3rUR3PjV2+XD5ygz83c3FgiNq0gljbELbBIqnrNDWG&#10;QuNIqswfW2iruRKVxZORxWsDV+evJ3XrzMZGnX90wi6ht66z8A4TySko2G4sKcZK1DQa0laToZSl&#10;kXTT55MvTSVPBfMDBLeYFoNZUa2hjWBBQctKshx4EbFUOqNhcujCJ/PI8FS1aEWBYx4EBkKjRyyC&#10;4hkhHchFfClAYLxr10h2k1cVr0ZuaDVV7AE1qfgtTe1wzgHVJbjrUsWaWWspGlxlpcYfQy0lJqCs&#10;zbFgOuBNtMyHIEq1slStUiyu/mSinIvICack8cgYbFjbr2FEqrI0d8Of19FyncbkcWL/ymp59H8Q&#10;hl1YXEKBHOcw4LbS6KMjVVMqyTI5PJXgsJI7TED8yWVyCJPVVcoilmEw8y0u5vMZTEhANJEyKTXL&#10;8ipFFYwYugZy2jLpA82bTNaoN6Gchtd5rbiMUVbi0lUs8Jh0ANeAqblcroaoDMC62TnfxLTXYu1u&#10;atGp+KxXb7d5ioRElisGii3CerTo05utDnfTnJhYLGTAMxRpDdBHuN7QxVwyHNDoDHBJ4bNQzqWx&#10;uihYjCXE5AghksJ1gNixwq70HV4lRCE9GJzKu7wrbbr0mQXoh8t86pn+bRV/oH7mnJvXSXXbdhYY&#10;hQrIWloNRAabKdd8sVw2q27xpAAuBm8bieG8pNBogU2TMmGArwiFDqI4FGHTsYRRb19+aEiZbL5Q&#10;05pzlazFrBzzH1E20axWO3J+6cL5ZEt/vc6QqWvBtF0uyviCTFlGyorCPDK7NDe7/5nBln4Nz1Nm&#10;0mugrMtmaXjkxBJM1ZV4PDo+FRubUyYl1CNUdrtGb+XUBobTMmotozMyFmNFrykbtEXogE3gFKjV&#10;Jj1vwHmUisNujcAYrrnZQjWTB3DSpAL03mJwGjutdVa1dsUt29hGu5hOr+5fhXCjoOVtK9vwNVil&#10;NNTZLDEKNZOcwarTNToFQdm9snMo6z89N6iTaENXa0yDybZGTMTEaLQYS3paG5Mcejx5aWRW32rX&#10;W2w+MX/s7NXhuZkHH34EXG/kRnHCP/DhsYunjv3nD3/Vusb00jvPtm+0y+3iRCz00qsfk83ZMV/E&#10;vEHKmkbGLkXGAuObb2+uCRDnBIsV6JVobDugklucD1qtNpjJj7xxPXuj0N2NE6/S4PLGJCoB05k/&#10;JywoNxrX8WZ7sYDOo0pOs9mMCMEtAqU4AhrQYNQCtqM2ahmNoOR4Bqw7k4HXAFdTLNiN5lgounfP&#10;3l033X/TzU/GoqHvfvMrOkHX07f98195CmjSUydePX7ilztuY7VWAOyMwUwrwXdAIYyb26H3znQ1&#10;9XgbLIPjI/tfOb560+aiuJjN4nPqhyW7tb7OqNNgUA3jl96sjybCFZDylZrlqwKuT9iSV1GhQvB8&#10;GYIjKxIJf1yptUHtAEBFeCloM1uX9emULBpPLEfjcFumwHiLq02GmkJRzRVxmdY5UCkCYFWGsiKE&#10;mkoNtnWGOETDsqx+YYYKzesdZq6+pYadPKHR5krX5q8x2QpIagxHgRoD8Y0OehpKBXujhtewaHlR&#10;QE0E/P4s7N4dLS3zc0nBvfy2otMyKgtMR1Busdcw7cvltbymWsTWSgHlcaEkpcUcXhbLCjRcrWaW&#10;eJu5gPYmfhM1KueLeN11uMUB6Y6ycWxmUSBVVU6FN2xFFLF5W9XQ6TDUabWuhsbuVASrsiw84za1&#10;ia3BP4ZNI3KdzDTcIXZLEQMYrNHJSnIyMTQWUBoombBksGebWxquXF3IFFSM2xl3K5859+6OFdtv&#10;f+DWai313099v2ftDqF57fvXr23b1e1hZ12xKxNXDw/zZi3tvGnnbZcmZwLBZK/N6DGQjd42IIju&#10;WqdU5M/TrENNyywmbTQWRlhFb7bg5M+wjNGoBSUQb1feYGJUuAgQKgQrE5mqlq8BYk+TEq7DMeio&#10;YSaiK6Kck5uIEu6fDG62hUSNq5nnhpPdrRvrXfVP//2p/m0mW53CYOLycANd9wXwYTZQ9maNXKsJ&#10;j4Ugbr4xPpCrpd0tQo2Pj4YvmNsNIgq0JFekBDqcLeB0o7VkRMhOanIRmpKCilekC2kQRtGYhdFI&#10;BfRIpZhf3guVYAIp1sTx2VFHk1vjtMbLklBExJ0C5i8L0j76KthFZFPAWQI9mplaKC9GwVuGJF2r&#10;McgZJRCksIglEiFg6ExGI5g7OOxiIpFMSKlw5f997alipfDBsb0Hr7zXeXNjTDGvacDuPDUzrlix&#10;0djSpa+JrFu1zilrUgPqROQAvcDrQ4NMbpVFjAGtCaoKfYZ06vjV//7hL7vb1nz537/R7OnIZ6Xv&#10;fu8bDz/80J133aXT6XD+vnD+Qn2dp7d/dTQQCvhDkKguTB9WUgj8lki6AHhIopwqyAk06Qu0rIit&#10;r4nqtngKCWbm8oJGzBpg0JOTkRqrkcvhJUCDUDS53ArEyVGHjCUWRrLhWVRHJEIKpOJFfLU4NOsI&#10;VPHNciG7GBofv5GtxY12hRWWNsQTp+f19Y06bythwjrEarHaDFoB6HvgcWEzAsu2ROQSuVCNJJqb&#10;m/r7u/Fd+eXvfoFOoLfeo9fAY6SxuJy2em9Xz6a1K3es7r9JRuoGBmbbGle31q/cDMnp5rvv3vnQ&#10;rg23tzatrnev8BpbVFneQdvuW3vXw/d/HpnS9b1buzrWtXetcsPrZbLxCpU4PTs5dO27P/v2ZH72&#10;67/4pqMVcKKERkFq5AivFuvN5tkr1zy8rttZtzA2+fzf/h5LJJva2tAwCTBpljaivwddjsFo1Om1&#10;MNpXBVLt0evbrd07+u7evHr9ht6O7oZVa7rrmhxdvS02l2lkfIBgKt4mr1rLL5y5mDTbIqNLmzs2&#10;8R7Xqbffdru0k5ynRV+5u41Z9en/uH1Dqw70iOBsfZvngQfu1us1n/zk43VuJ1iTajlfLOVNkfxd&#10;jz4pGBuVMg58klIo3eZdwbIOlcwMpKyO0ciLNR2vF7OFZVwq0hmY7pQrFEnOzkziPGDQazDp4zF7&#10;H/d56xpxsvvp//5ydmx4fd+qRpdrw+b1+Ib+6nt/gj9zq+Cos7oOBhcyofyVwSHSre8q0Nt1Zo3D&#10;EJkuHDt76KV3XvdL4VsfvHP1mjX48G+86Y4oIcxWWb6zbucm68LTf20I+K3RYF+ZFA9dtEUK6fMD&#10;VrH4nc9+Qh7w3b2i7667d6HyqDAw2zf0AzenzpW7mzv6dm594cplDU/fvqZHTeOBmO/sbjvy8Yen&#10;zpxAvLqxvt5htbsd7n+8+vo7Bz9KJMNrN6wWdNqhidHx+Rnqq//1CZXWFAzH8TXkwVbTCIk+a6kW&#10;rYdx7/QE9n/GO3ULqataud7u6rKvMHc+3Lh0TxeWQOnhhURJ9N6yOm+B3a4aCIQywVJ5QUaGZbPk&#10;GKkoU8oKg/mQVWvQGzC3E/RaaKAAR3r77b3re7eBzDZ66iKKwny9uebRFnQYspflkkyFVnuuCttp&#10;dClcype0Ag6BQFvrcZIBCAkDC7CG1MAExyOAvRJqJVhLYFCgg4vHKEg4mDPJK8umPYS7caATcI+q&#10;lDlgcK4NkeEwTAu1VLycAcN0SU3k1MDYkbS8HCeyweh8TMobbJ4ttLGLMXWorM6cgqXMdrW7saQ0&#10;SoS5WDZwcuvC2PDB99/culm9cbscBL7f/2nK5bl985YnnFav1QDCjKtENpuabrb33Hz02uiBE6e/&#10;/sOn5gPh99774IlHHrll+2aXCWsk5y9/+YtVq7s7VncaPQ5RWQZ9CnVb8EV5lGFkZDQWUcKnKpel&#10;0K2fDLQqTGWBncZVEcHISI5XKNKKmlguFBbD1rpmbB1sThsw17DdKhTyfAGaFPH9t4/fccctJrML&#10;d76DH5361c9/snnd5rmJYHe3FzuBiRHf1q3rpicH9394+vHPrT+6/5rWpFNbjG+/dTnuDw9cek8j&#10;xHftXhcMkxcG0IRKGp2elWt633t97xc/sb29of7Ff7zJa+p23XIbMGOvv7p3444dxw99tGVN16bV&#10;3e++86HW6Nyw5Ta4WDS8yj8zbAfdyOhRGs3UmXlqdCn5hW3RB/q6NPbKUrJyz1rFvRvVdpPIK8Q0&#10;aQSR2KhejC+tqu8uXwlyMs3FKCh2lokbPnWL1tRibNJr5i9PJkUguxTNnIujtFlCyZNqXVGOX39a&#10;Ifqok+fKz+U0vqqcjQZrvqW4iNVneQY/E7GqypDVZDaPeR7CqeF8GsxrnFYhBqU18HMVpYWQDh0D&#10;NRoOpVgcU7NCq4kvBSd2rfJy+bnk2EQqljPYnW5H/ey1iUqOhH5b0do4z8pYrxepiPF4ZjYYAJbb&#10;bXSYNQIUvQj0ozGBQwWm2CSJjy0K6YAopIHLkdK6UEBCjEetAjdvOOIbbqvvr1o5IJVx5hKrJTzW&#10;cTORy9EMwMIlq1ayclKWxqq9CjNUsphA7kjJOm1Z6GMQpKqimFLOROKBuZkqKxc8DrXLyVlNRrtV&#10;zoMkG0Klh1aj0iBpgTCpVng1MCj5gN8HvQFLMxqwwRBQliQKEqqLI/pCTShWC7FENBwKJaJVHatt&#10;qyuYeL+iEtFQJRoHeTBT4FchcpFEaM7ncLhUet0cDF9EKQkDZhibNDuklniFM+U8/kjehqYMqmgc&#10;n42FNBxT4IqYl0PEOr5YWMpRIkXZzUoKTtsqG8poIQ7oaCCnE6iRmCeu/WnTRkJVdZ74ONK8ZjXj&#10;rAO8QEnlokGYw8FELFZzBbPTgT8Nav16hgWuGkd6xmYhFXI1Lg+wcwi4gKNmD9VhyoSiJYlDZTYU&#10;CWvrPFl5diF8XairqhvQ52Yv7ZsPThS7b/XW2ElItquUHqy4PGJ26crCcMqsBRSUaVtX1muFSt5g&#10;SJnokFiei7NhUY6WSypbQXTFrFE1uSsN9ohVhQgg0G1l7Aox5lFQGJPjOotSKNaADPYZuM5SsPou&#10;i31rOMXrUHJDHVSFmKlcr6H0XBas8kwe4yF0OIqMzG50wBGn1WiziKtiZeMw8BjFF0t8In/56sUM&#10;U+lr68AxAuYdTJ6WddFWtnt1/8qO3qQcixmQ2gvhoK9aKTbVuWpULVeUkpGwUa6K2t0ZWJ4Z60cv&#10;v1/Hah/afTt2l4gF//j3z4bzxJPf/obUPjuQPPnuuUuGJlddr+Ofb+yXW6t9GxxXLvhvvnM7InF7&#10;Xz1laUScxpLKZaIB6foZfz1oIgXu/LGZ8Qtll9OtzpSbulZ4W026AqmucZMxUWTUCNo257RWsk5r&#10;aS2XJeBSoNOANAKiRoHntRp8HmG0qZaApIeOQMbAv1tkFCW5Mo+oZFVRodSRFHl5cNHi7PnU5/6j&#10;WlL84y8/p2vRRf/813/4c3wv3tqz58N3n9m+1U1y8UyFTkoNMckuyUxw4JXz5cHzg2ad3ttYNzQ+&#10;PzyfuWX3bWSpcvzwheh8srWumy5zb7++f2khDmWq3d44ODhz9vSl82eu4BZdyBZGhsEWnh4cHLUA&#10;fCIR+OpfO38dt3sg1u0m+9TwRDwSi0QjOECgv409cXEZZkb65ufkGrBUlQSEB7E0HrMZjCUqRaD6&#10;oGonsEKpWpMCIYgh7eA1s03NtzUXCUOaNTOCxskqLBbGn8mlUtFqKqmXUdgL5YtlJOGCYv7ajcHY&#10;XICJF7LlGE0bGps9gFzmCmiwpEArQiQP3Ud/bBq0OwnjQEQT4d5EMoZiof1aCocFQDiwzQTRoUyk&#10;FpfUHgdSHti2ZX1RgG2wzgLpB2HVfCKZD8TsjnrASCVkhzHcSRcb9Q0MaZzzZcOpks3qwjRanAED&#10;qCgnEfFGUJAMxaLYw0DuXALFTEFDL7+ULVkbzIXAiMo/X4tXg4y+trbHfmu3qp579/0PEWJ6+InH&#10;Ktnki399vql/k6y55/TizF1bOtvJGd5/9saV/Y6eXpVnS6uqoMxd6WrvhNk1lbU0mVJC/oxdhW2w&#10;BCycuqbCKhHfMaNBB8a9RtDKkF7BOEtWws8Vcj25US+TYYFWww8xDZajzYqj/XLzDHibLCFPU2qF&#10;iZC4TLTssTRwMgE4YXgH9Yo6edFwx8774+GFQ8de7d/QiUsxArGg/NWKhW3bVzf36tKypD9JvvD7&#10;S5FKIlFDQLt/YXwOk+GaMaM05pEwhcIugTJ7NFUo50jcymoivSz0zREltEFRrsN1nZOyFVk2qdPo&#10;cX+Hruxf1jwcDWoAM+oEE7p+cloNEClwQVK5UigW0UWqSgjNVZWlcmR2CfQbm8nKmNSgPwBnWymV&#10;83lcn1PgcGk1/DJmo1DOprMqRj8/Ffnhf/wP+M8fHzl/cvjS+odXL9FDVXMSjdPZhfCBl8bb1usE&#10;HpuLtg7VbQoUFyppuH4YkseOJxAPL41Hz5y8eOzwmSuXR0aHZji55tvf+N7G/s0alXpkeOiPf/j9&#10;5u1Nq/o7M9lINh83mQXkWYZHrvX2Ij7ZfunSBRhH+29twHounYmBN5ZNxPHd1teUONQpy6K2WtNX&#10;SaSWwoa1dVpN5vzroWRaMrXwtYK5JmYrWl+EarXqTapAJRpNLUUxuadbVog2N6d3alE5i0QKZE4P&#10;kwDe6Szst8Jc3E/ns01KVd63JAiCpbkZGEZYDmt0NYcwpqyUhfVLzec12qpgZ9QoInkFhScXTcZC&#10;kxxInU2Wvi3rzp49/cGeN49+9OHxY0eGF6aOD18ZDwZInYazWZzNzSs3bfS2ttg9LoPBSCBRAiMB&#10;0gFGPVYMbrfHAw56SwOayfmSGM3EZ8MLF4ev7D9++KUDey+PXbty/dyZ66fmYpPbb9tw3yM3Q6+A&#10;9Lger4l0sphJ0JXi3OwEOFK2tnrapPf0dPasX4+68olDx65fvAQElprncLCGUxE8PqVLZ26yN3Z4&#10;XU6Dx6I1KRAcwc08QynL/sh8sZwNxZYyYtpsMyl5IMhzGRyLpqeLjvYL7+3/xF1PkGbLtff/aner&#10;BjXt/WaCnz2W675FFrkRS4XqmlxaGMEwgtbpg/5gTQIv3o2gh16pli2mje5uQVOPeQVXqmAoo7W3&#10;IgIPtj4LjCmh5BCLAc2CEXwLAfxXQrWH5T8cTGZMQCJB0NhMCoMKcGYNO7s4y1arD92yGxbsv770&#10;t3Ay2NrU3G6tX7/x7sHhocHDx3Meo7G3TxhMGzj9sJscmh9qZmi3StbuMhqVGDDmLl2+evrClZf2&#10;vPPiG+/86fm/ZSpJWx0nTl3M/+4Pn4iSvdEc6QsYarQmU7OSHBbXdNBfHBy0gZFUqi4MXBq+eApB&#10;+BAK2yqqd9uWhu5uSuBy+SoYJLvW9NIQuCso+Ld23bzzzjtv3bljh8ddB76S0WC6/xOPrVjZ29fT&#10;ubg419raGkrGLly5TH32e4/GUnm71Tk3NQnSA/6ay6pKnaCXbsTOHztvuKVR6ioJRtZpaiqUKD1b&#10;IGJj8tpK/nzMf2m2+fYdlW3NcaU8rxS1OoPB6i0IKqHJpdSCKIRgHqSEAiVX12iOodHfqytI1LVr&#10;E4LcuHXF5qJMdu7o2cTEUn1vp3Jzx0XftLuqXks5nAojUZGVEgWbpU6rw0RQS8sxkUEUg6NBVscw&#10;v0qng4EGN1RMHFZYQFgoSDzNMURBg1aGmxWGhdhSLzOR0fTFyKyKDFbavzTvqHPwNh1hUFB2rlKJ&#10;ZsPRpdHI4o2R6OLVUHCE1dusTevLSkcRWBr0+BXNc1FFSpJHcpVQoiAjNbFQ4vyJg0f37fn6lxvW&#10;rMuVc6t+86sRe93N/VtuMzkEsRCcHJ5R0m1G17bRRDWNabXO2di+Qs4JQegLF5e+++UvAA9eSieP&#10;Hf7ozTf2fvUrn9a2AlkG3SjmuGF4Js3g2olI1CsA/4PhVNCrQSZS+NPV2ajSZV6kCoKcpUMpNLMl&#10;4OUoioaDBRLSUjEQ8LmcltmFSbNRj9JuYCn60ftHbr35lvq6lpR/5qVn39i5du2Xn/zc9ctjtKK0&#10;en37idNXgRhdTPsPn73abkxfvuhnwfe5Zfc7+47/4le/WtmrWrmS27J169Vrxf37/KXM2AOPf8Jo&#10;05w89L6dy/bUN5w9eaPCGDZs2VQjc3/762sP3n/zvvf3bVjXs3b9xldeeaeurnnLxu3onZLFfC4Z&#10;0TsdIoSICrVZhRpIObHSlbZyXn2decVqFF50EsVNRStaNT7KSoJhwBTkydnZy0yyVA5i9uI8PHV+&#10;3a0dB9+7tunWPoYstXU1+QvxCxfOGPK1ekOdBhj4jIoSyZpAzJN7j2T/NySfrTCa4CJTijvf/MfF&#10;VD5lbotHy/FcGomWWj4volwVSSdQ/gboL0+W4ZjlGabmS3EyVq5T5eEcLefQs2zxuHRMjS0lqfRi&#10;0TdmXfspx7YvRNm64ThlbN7gL/M+3rSos0yTyqsAqEayDqfRYdF5zCZOXpGXCjYlbi9RzHcZALmX&#10;M3OlmlwJaJ+MyOPKMT8lzi4Eu/vqhocHAKjf2NydQvYJADK0loCDwHwALL58oVwqqoEbioRAa+FU&#10;bJKq2Gl+8vI1jV5rqGv046YtU6A8pMih+ZD2xyKNja1KqzWjkgdwU4H3h6yxyOyBrZxNVzn0oZGh&#10;lVfwyGYUuCrIVQo4L3xLC/D/qhi5lM/OTk/VNzRoHSaZWlFmKdaqp02g3PPLAgdZVUJii2QIREHw&#10;LQOWrSYLzftMRhMMdVCNAtQHD108l5P7l6qsoYhkEFHDWRLgD4PJhv7FsoYPsJBokDULikqtVqjE&#10;UVbLVQb8GJ6yiGuQ2qaLY0GLxdnhxDEjHEzw4xPja+rn2xzKU9eJYMXc0tRexUARENYJnMoEU50T&#10;qBqQZrBLwJdfnink4GpBoQOqBoIwV4upYExpcpZVCjzda6kcjAdollWI1JJvUWXRT4uTvsRIVSjk&#10;5UQlxTapmtpXtehaFBXlkktaZ690KyopPSMfPRnY88UrLc0NQiWTWpqpoDImdbfbOuwYg2sMBptd&#10;adQpYIkzCThyZsBeBP+Iog0gv5VFGhFEXNpw9Mlk+EJOmUyq0mldXrRgCordO3yYmPstO4CAeVMW&#10;mFpJThfAdEd4kWIaaZV/eu5yZFZo8eogOa4RETSgGYAZ+Ug1Qc8Erid9OF1Yu1qUDlOtUKSAG8E0&#10;PpmavT6EtIhdziVYiidVynJh8tqASg+jdHOhlGdrsvmJSYpVQIsZr5mxnc0s+i+8896da1c2e4zB&#10;2Px3f/rLA/svjYQm3r9weGjpytabXDMT0ckR38jAxYmhwOeeuK3RJrz36rBFppQlSay6Pv2d+2sM&#10;mc7mLx4bGTgT6GjzKqsgO3a2NLXlogBfKklJiRZeAW1buWCSGbvV9fJoRc9AIeMAyh0oRJigEvF4&#10;CZkcQFmxk4X7DF4x1GiZ5TRWDpMhzOcgDyBkZcQu5RpRwifOdujQtR899SuWM+3f996Zj18wC4UW&#10;gIp33n110v/+O6/u2tCFPW2ZMS9EBJFw4M3Dax1kSRdZDMMhMTR4beOmHR98dKGpq62rs/273/zh&#10;Ew99ZmFsafLGjJY1vvnGR1NTfhWvvz4wtn/fEafZduzgWbfNPDMzu+flD1O5xOzo4rlT5x994NGf&#10;/vCnJ49dmFxY3H/gUEdj+//+9BeDA6ODg4P1jY0IhCD+WgOBDcx/EEF1OqlWYwkUDyUa/y8Wvy4s&#10;lIC9jgMJmEGslZacYrw6eEPf6fGhy51Tx5LlpIrUaGhbucg1eqVMphgOM9m8AmhtvSZGVH/97N+u&#10;XRi4tP+8Q6ay9lgbG/vEQgZ+tN///oUX/r53zboWq9qKKnIgOmmzeeDLw2GolhINrLCMh0Q4rCTy&#10;Bg0u/EpQ4nxBAGd4swmMU4C5M6GY1WhC8aCmYooV1HeCDr2pBi4RXS5UsnqFvOzPWJRuVlFXoLVT&#10;gajFZhclaaXFlcZTKBAKRiKBKCIYpN5kwEIMRB8CkNZUkgLUAv8xsInRTm2tiTTXp+xM3pC6OnTc&#10;42z6wue+UGTKv/v5M6yuybL65v2j1x+5eUMjOaUePzR1+WjD1s2Sya5Ix0NLExybdpsFs6br3f1X&#10;7G6iu7Gk4yiNemUSB4N0hFHB9w0SZ62UysHZTfNqqMBqtTx2pnB5A7IE9MlywhGfyDLJ60yYnsMC&#10;hUSgCny35bS2mqkIBtaqVVqUBK8kBDLPDl+c7fD293Ss/uDdD3iB0Oh1dusqVuYA0KxSSIEuhOBf&#10;DRV8Vb27o2mhVDB3dtQ7m5797w/rPUx9X2u6mMaErErmlmRLQjaVEH1VNAZYkIereDIlE0lG0NUY&#10;oVRlsTiRggGjxiwn1csglAqDpzaFVgAal4zWpnKQWSqtQl0AaD2AqwtQgGBUhr+w0DwwKITBaU8T&#10;Fdy78QVCsgesa2jfYWjT6TGMpRGvBWYZI7vJG0xfZ3//6v6Rkantu+/68d9+PSsbzppmCT5PS5bJ&#10;4VLTWr6uzuTRtdQp1mtrDXIRd7K0Wqmengj+7Gd/fuXFd0AvXLNq/X33Prx5w9aNG7ZAuqNRsaMT&#10;1//4x18c2P/217/xOZkCDcCAySLgOWfUqT1e+8GDHwDJ397V3rWi4w9/+oNtU6O5zqNQcYh72Hkr&#10;kyEjo/Pp8UVtgRDAvE9lo4KuotInxVgXjKODw5nFEFB+cg0Cn2xoMdPlqBciA+lQyupoNds6xTLw&#10;X04pVzNyy5mT9OxMYW7MoCxrjA5fpbYUKJg0jY3tqxm3PcIWaRlEC2lp6Gpw4EItHdKqGaVKnq5l&#10;SUoJoZ+EQeiyuBugdYAIxUwpq9HoylVp04YN23ds6ehub+lt7Vrfg2rA9Pj1nz71/65fPr5lU8/U&#10;+NW3X3/+7In9f3vmt3/43U/+9Puff/DeG1fBWD3+wQeH3zxx/diRgaOvHnn9uXf/9uxrTx87u4+Q&#10;Zdf2t95+9x1at27Vpv7Wbe1d69oUQpGvSQYYmoLBiWEUGbBmTg6OoGGlFurteHBEFVVKo4e0tKm1&#10;fdPajW6z8+0/vYhREVjz4Jkvf3zgJodvqVbW4tCRTDPJ5Ex8cnp2LBT2cxpWZ0A4R4XwDi8I6WwB&#10;pkwMJ6XxoYKubeDI0S996VvhGn91z28bOkwnqcY2KlafvbbQst0qLaBjojHpSySRliSOETrd3aBW&#10;Ya/nNDoVKA1kK5yjFfMZfLGQ5877g2qtFQhhfDBpEl9/ALnLUwPjQ4OjK1aszKfzaAcZdPpKGZ9/&#10;GYbvedQz/Glg2JQOLTIXdQI3dulcY29z7+4N529c+ccf/nTvTbt1zoYNnk5Im77196f7G1btFJov&#10;nzm/5ksPLrmY/Qf2rbYh7Rzothg2uzyr1DZ9qsLEMtVIYIVJ1U6L9I0zmyrS/RqbQ608X/TfaOT+&#10;OnLxvM8/HYzJeEWOLUfpbEpRTcRSXCxtnI+4ssUbl88//ebzN8RA69Z1CH938OYffukr0Xx827at&#10;OKuToKpg289xaEzAjYEz241rA2a7VSNw+XRyYXamf23/3NLiZaQBv/DDT6gFA56kOq0m4FvMJMGc&#10;kjiieeSFIfdkocdlC6YTjdbes8+dmDpyzWg3/fr5F+LPR/MTAdOqeusXto5bxAidskBsUZMVQDRX&#10;laNETFERcIteHodVlPh7pQyNuAnqn33vnwot5b/+tR8QlOrjdw+E3r/UkVK5+1c6Pn0X3+A1Iu4z&#10;my8UykFR+pcAyqBUGSsyFUngYiawFIcYrV6prUIxFlpKShHc1hmcShBhwX/BMvoWnyos1fH7pHEQ&#10;lEhULHEMhKoEibbyxPxsEXgkhyGugO2nIjfXy/VNOnDsvXU2s8Nk9kwuLgxOnbg2+HQluzc2/WF8&#10;8kRk8nQ6cDEZOJdLHCare+XMkZaWhS9+CR5xrDTzv/6fkFF/587bPk+q1KkCmqkXeE6x6BN//eze&#10;U2Ozf/znC5lgCv1dNa9a2dl54O13Hr773ujsdGhu6sjB97/5zSfXb+qP06kyLYmVtAYEW8AHcimI&#10;LzHIxKo0moipVXyeYXA0mLsxSuuFCqiSgL/lELFKqzjwmqHVY2Jz0Q8/2PfxgQP333dbWRJhZTVo&#10;9MHF8AfvHAsuBi+cuTQ7MczL1UcOHUkkgkcOnepb3VQiUgePXP3Rj79/9vrpcyeGfvST/zx3bmJy&#10;agy5zmw+f/LCDWOz8czo6bbOHoFoPPTy+4xG+sxXvrgUmHvp2Vd+9t0nFsfGixJ9eWh6087tr7/1&#10;cig69sjNW95488Bjn33c5Kx/6539DS7X5tU9qYgv7F9SqDVKtakIfCq5DBnwi8kmpYX+cGBu/5lr&#10;HxyIXBxNHL4sDc1p1IKzu6XEK3meV1GpuflzLVtvunAqxGmcM9RchA5XAzT6F439uMOLjIFsaLSF&#10;gkvifEA27q/Oh2S67IzsrcH8GwEikBD1167EdHI7heDkvKyhzWuuU6Qr4C8Am5jHhyNFlMDfoyJJ&#10;pLt5uxG8fwn35kqVr7OLtbIavedgzmVr43Re0uD524dH5HVt6paeiZp6OBACw7NIFuHAMLQ4FEY2&#10;FfMZiVqPybjB49VpKlp4KKUkiUNLGhz+GTGTSkHJKok0Mp40k6fSlRJ+tzwtZ9PY1VTSEhG2O+tN&#10;RqskCyMBD6wWxpNIheFfvYx7hqwHxC7UqkoAXmUMJoNOwSX8fnC31F57ZPkQj5iKTJerpOZ8yL5q&#10;vXUqksuBvIyCF8mChaCq0WoEUEBhwulHYwKaoozpMa3IYDQKQLKc0el1JpMZ/x3+kA8VeFede97M&#10;BuTltFJW4IAXWvbYAM/GgjRdInQlUlMGC5pQ4t0jlacnZsCA1llsKGFAX4uIHWirdIVQpqJyvRM5&#10;OvzhFdV8VcziGwhZSgmgMCWTSiSLSmelhGcaVWdk6owKHXAmqerpyexsSTWbyfav725gFgQ2PBmi&#10;WdUGafbo2o7FilH/yt7Q5lWbagpJzFZ1hYqhyRMr5LDVQJ9FlArohIA9TWFU6zZVoGcu14xIQ0YT&#10;lNGGmxW2R2id4ZXMCKo8EQ/457Qew2JtrsgmQ6kUYJbhiQQZSprcypJJkquUDqrVLLemS/6wuCiS&#10;Ob6VsjUaaY1M4zYrrFqcmwkFXwaiipXH5GSUqcShDiOBsKrB2SxEJcV8Ipz0J3LJTB5NOTCHk+gJ&#10;FWTlYD4RFNOBcjZYytWC2VosCwY2dEywMmGLhfUSGj3oggIngqzjpYVRRAYt9XVVWilgeYULm5Jy&#10;ZMrFufnZ4SFtTOxo6J0+ef3ilWuzUwu5mbDGYIpLYJxHLPX1VfDcSSChicyCLzs+39bQCOR3Gowe&#10;JTs/OWPRmw1ud4AsmTBAEnPYKTQ6da4GY6wWHYqNcA2yxg3CjtvbG7wKTZ0pW4K0vbEGpCDH3PHI&#10;LnVd42zB17XLOy3GfUrfp76wVizHKUUVkCCHXehsMcC4IC9T2K2GfCHI5/IZtU7icChUGmy8XGeL&#10;ktqlnJxUyuy4PdMqIB2rab9/kaiVkAkBkxULPEg1sNJLp9Jg0MXCYQxua1n8PVVLJ/haVQH4cDLz&#10;8p//9l/f/M82V93gjSvPv/ybLSsbZ8fH/+PHvykwhp//6fdmHeXQo2mLpGUrybehv4R0OGpK+QR0&#10;dQVWkTx1+uSWLbd8sP/Ev3/zU+DJj10fbqy3mdTKkYHrGLSfOHvyC19/cvNN62/cuGgzC9/82jcg&#10;Wunp6QEHTCUIv/rlzzUCP3xjaO3KNf984e0nnnhszaYt+/YdRsj5yrmxb3z9848++hha/sDviWIO&#10;I7BMPE5gYalUiOUyUyaK6XyqKGJagYgdSozFbC5XLqKEo64UzZUK1Lrahgb4g9UUb6ZV10NTkxm/&#10;MYl9GQizRrWeT5RywVwyW6wMXBq8cWTsFz/8IR4UQ2MzW+/ok7A9TSyviayOtsGBGyu7m7BKkisg&#10;aBs3cZa8XgMfMnbdaoYrFIro+MnU4KYQVVGi85JvYkrhsQPmWhWLsUAInAOCVyCQXBILKX8YomDU&#10;pQoML8okXsAOS5IlCY+pvUhoKxoziA+CAV4STlMCvEjDagRwpPCvh/YEXkk8vJBIK+dyRC7fJivk&#10;bdZZLC/ldoT0URGCJ33fK2/LCrKHP/eZYC378esfR0De7dsysuR/AhLe6pL/+t6Z+evuVesLgrcs&#10;KsjQqMrebrZ0ULm4iU8SXGrK7/c6m1SULAS1LgR3MD2hwgdiYnCpmMxarXbMTWC3x0NMWZTSmVxJ&#10;rYKaQybikoHHMpz2LGqwADCVY2INmV90HvOyyGJax9sqqMjl6eErk1fODOlY+yce/CzCDNhnrlyJ&#10;KZhfwSL3qrBoYcs08nJPBdtUgojnFHMj42Ybs2KjnZMvemzx5hVdZW3dsdMLdEmlMaiSdIgXc0vJ&#10;hbQaH6ZCsZRCyDMcjyERlZGhgQmEsBxlwgL6WDyWb3gFwKyBi2EF424xkcKtWEOxKVgqK7iE4hK2&#10;rJ+Gii0VTWBRCL1xErFO2NdpFXb6OJUjQKHV8lodh5MFZnOZdB4M81qFunA6++STn1bR1b+98MfH&#10;vv4AUZdeoAdq2gzKn4femlBVXWu281rGZaj1OoBmqmmQTbh44uq+D49PT4V2brvzW1/73qP3393g&#10;bYBkBdWw8fHBM2cPvfLms1euHd20vuO+B7dH4lP4DGi1hmgoNgcG/Pw8vjt6vemZZ/5mt7kaGlpX&#10;rdnwt/fea6jrxuka3wYSii+F3uSoN3vrRYUsUslFi+X4gkhGBkgVl5Vbm/BunB+JkqqCw1tma1cn&#10;p1idu5QJVR22skEtlbJW6BohQwP5HVdYntPqHUpBtygFZwGCzqmSS+mySsU1OmNElsfrz+9LzS3Z&#10;TA53Q7OG16aCkZTPx4G6WUhBq5JPLeFSQvPgWRGwjSWWIg5GbSBRWC6GiWzJpKga0NUrmqgaCIBf&#10;vH13Z5319PtvzE9cxcDEaFF2rW6654nbb3lk99qbV3U49H2N9pYWG6kQeQu1ZsuKbTetfPTRW+/c&#10;tqbJjnRKUkyEXWZNmcHbIVmWZWCGK6XRQZkEEMfW3i53O2g9C0KsUidgd6CklLjGMDVaqwBYWCYS&#10;JD42d+1+wGr3DFwdPHXoWD4Y4Yo1Jl/IhCPJaAz/AzknCG+eOo8NT2dBV4T/EwT/IhEIJnAxhyyg&#10;hobv3GigYvGPjj782JOZGj/0wTOODuMg37dOW7YkL6Va7pJHhlSCWsFrC3gVsXrkwBQMb5BbS5lK&#10;KpwlEUyRcpzJBTIfDqSVbCIXD2tMlio0lUBhASoMeDcSMsl0V88qBRQyeovXW5+OZ+KxKJ7zyztz&#10;hRJRl3A0WAUBSIbOVVHjNUZTEWwyvXZnc3vLM6+/NDftX1Xfbmpf0bty85m/vtvW0pwPh80RaeM9&#10;d+r6+45eGxrN+LBpsNHyVkrWyzGb7NqdHksvp2wrV9axunaaW0iG9hPhEw5VZnXrxkc/u/2BTzat&#10;WJvOScjAnF+Ym4+jgFwEr0ZETlpWtfNCj9FRHF/4+JXXp6bGrC3Ovo0bf/Or38cSuf6NWyoywE8B&#10;oKbQ544Fg4CF6bWaUDBg0GgK6dTFM6d37rjJ7axzOlzUF77/8PI+HBtokIm0ApIYsRx5+R1/9h9j&#10;PUu58cDgwUhwQ9ud0muXG0XS/di9s42exrWujgeaZCvLWXccBy447CFSJmpCpkzgV4bktorgK8uU&#10;BYDMsb1gBIUxkRDffPmdwWuTP/nBr5Ss9t13Pjr15d9uTetRqW988n5Fl10F453ewljtjArXP+DF&#10;1NBRFatyMAaJKpxNcgJGVXH5/bRct9LK03RmaHAEDw1kpU0sT6ZLOpZDgw4l98WYH71fuGQxf8Cb&#10;C+QkAUlUhpseHhu8PICbu5JUTCzRM8mqxJdnI0FSaT+47xhdHX38AebRe5jultDubdUtq6q715Vv&#10;2ljZtql00/ba9g3ytrZ8c0MNgraZMcXL//R7PA/tvu1TZUKfQdq05E/mps5ePPODHz//vZ/9euXm&#10;u9BTf+eZZzraWh+67wG8QT98c89tWzd/7bNPfPsbX/R6LF29rRRL+PI+fE5xroJICbDiiaHhSAAp&#10;D1RcyaJUBIkD8g3kAdQa9eTMNMyziIcpWDlVRiBbBKgD+1Nljuxqb/7Eo/fD68VzbNDny6ayVpPd&#10;atDbrXbEgrfdt37d+u1yHvogVq+3tXc7u7vqVAzfs6KVZ2GQVffee5vd3lSNRRlx6aE77phbKnxw&#10;6nhBlb79zvsEmeniqQMrNvRtvuVmtOpGho88fNdur9UMwGWeoL77kx8vBGb+5yfftdQyez88Ub+q&#10;r2nlhtdef7O3EXc0UKEIDeJuRjeK44BvY40AnDE5G5g6dOHsWwe6m7tX7Nrl3bnG/Zl7jQ6N762D&#10;Tm9H3MwVtJJQC8zduNB476dJdf36e7f139bw9Kuvb1rZd+njUdsGd8aChG5GpsgRJtZR52pzuBLJ&#10;8YNjz46X3ksB3M80Xr+c3/+T621rjBZNdeWaetT9dUIzUndSwccAplGs1MQKmSsSoqRGbQ+Xccgy&#10;kmLNYUiplsFWhWBWIPV1dX0VjedGsnxo0te++25144omh7bFUa3jC00OWItKGSqm5PL9TstKXuMm&#10;yOjMWDKLQNxCYmkGCi2Tlm9ye+BwUPIc+j+pbE6t05VlsZpMX6loK8tTI43ewWrMkAnZ8NnOFYMA&#10;aHEl3K7xvykSYp0S3qnLyPI8Ou5aLQbBgkZjKlNhf0BtNxfVfIIAmZkxlmqKaBYOExSukvhWgD4h&#10;xxwBP+waMM0GUiVLFUDVwMlMSuWsnCGLpCli6HiAwTGKrzxuP7hiKfCgEEAMB3ItRAJnR2PxSyLT&#10;gOVaNo8Awczg6NTVIf/EXGzOj9dgJoZefBalBWOdSwQKBrSoGqbAFSJbpGFjS/hkajNKBDgXoBNT&#10;LqTzEhANeKPhigO9nCKRZFmdBdkYFRkz5OcU8YXulk7eWh/GnYlK3tQH79WkEicAhW7oannq2vVb&#10;7wwrlcQHbwc233Q/2q+5WJEH3oZFto4iMlIilpwM+Jxet5rFbkoJWZicgu6ynJ0ZQ04SQWRJgU0P&#10;HMI+wWiTa/Ezyi8tjWu92huJqyUSPwSBYV3P/+4AlfTXNVOSmuJUXivlNJLqQH5hOHCdMRXa+lwq&#10;Cwe9tMRyVY5cIAdImVYO4j3q8BVSR8ghmkvMLYBQCpwGrqJGi5UwG2iDkYKvRKORgeUNYKrWWjGa&#10;CIudNDqLWrOXZGHzyQE/MzSC4bod8G9CnvGHTRge5UpCUUbZ9axcaSE56IQStWKklBVqsvTAZGxg&#10;bIW73tPWnB+Mn/no2O477zbwhhtHzo/OLWDe0+ColzhVGkjnArU0M63IlvtaOxAqxraRY+Qnz180&#10;eTwwQWVRvZTrFSPT0YnJfW+/NzKBt2vs0uwCpM+sXtHUrPvo3X35VPjawVzvria9mQukJicjUWM9&#10;Ik+qsCyiaOAMqxRc56IpI1Rgm0ObCpjVKqmjOCKNdjul5/Uq3P9VaqW8ncb2RyFYs5xqSSom09iN&#10;oH5GALBAAhsjJRfncYDEtgqfNwxVxFw2HApfvnQJ6TJ0mbQsEOk5RalI5jPlZDK55K8m0x+8+uaP&#10;vv0f/V3dlCT95tf/1bHa6Ruf2bD6thXrHxiYDP/1pRfX9jfqNEQknoYnjWC1AJajVQhsA8fI0nGf&#10;TuBOnxkwO4yjU8O7b900NDIwOX29rcGRjYdaWlxlmXR5bPSuR3c5veaAf3r42mhbfcPbbx3Zfcv2&#10;QDiEUsvmbWtnp6aHrg2sW7P29Vff8wUWro0Ow4e9Zd1GsFvOnjxnshq9DfW+oC8SCoHsAjMhRAj4&#10;NsgAjSkTKsCG8SSE2p6oIviromhfLGy066lUGijNZJHAYYU3moqKqkbEHjoq99oVSSI55dMY9DnU&#10;7XUsKbCxQPz60YtQRHQ2tGek4qHz57bf3M2QunQuCZKTILgPvPdBR6OloakdL8twaNwp2HwUoWUF&#10;cDgWZxYisTgJ0TqPN48ciIRqTsxEY5qVHSyJQQyJ25TeaxflJDI75WhKVZFhXI37TgHAawqLKMyn&#10;anaFxW5qKSt1KbkCpnOckGwWKyWla3g1oSqDgKZSDgcK8u0S4vIEFq3k9MiIxWgQlSyFnwV+HYo0&#10;ZydHRsYMVdcXnvxmVUP84bU/aIgGTe/6uXzi0W0t3szCxMF/ygGZ6lkT4By0wl4ucDKTW6diyOUq&#10;jTKiWORdtdXeTnuBlBWDAOeDN6Kjy1lCnPJNS7lsk6cB1T5kbpfZKDWJKeBJJNZ0WnTbNDXCF/Cp&#10;TEaGVJbEajKepbOVfCK3sBDKREW3tSETK1RE6rV/vsUzhu9/68eb1u006Cxw9QHS0NRqKVKzhVJC&#10;4DTKKqelgMVsNlnbGN4yu1QVpqdXGGoWS25k5LjDo1Y3GcMKfu9LpzOJWvfqxmQtiRcXrBQlI/6t&#10;VAHHghRAoCFRXpxJzmaISLLkq/LZ8fA4Y5KnyrEMLmtUlNbhgyJlitEoBAaUqBY4ulzGOwKO+kAg&#10;DHeTzmpVGfTw0MiU2NcR6RAcQVXcKqFlVfEM0ERQACwuLsEf461re3fv/kceebKvt/P60PWj197a&#10;8pg1yJ6sqKNxqByr9neeOrt2TaenocBKLW3cnZwo7H3luT0vvdHZvHnnjvt277rd7WpEzmNq9sLh&#10;owf+/sIzT//l1+OTV5vbbBs3dd175/ZUfj5fCLW0OY4ennvqB78S88T0pF9OCVcuj3588DTPWybG&#10;fZs236zROKfH/b/9yR/feOmd61fHrlyfeOPDQwGpuCCJigZ7Xs/WtGpvSlUT87A4oNlIC1aTSR+c&#10;HiQ4XchQHyLEzg6dYDZq1AoDItDVeMB3fWHxupqr4bmD2UsFqDXOzujbrHo3vN43Bo6xXLzNxVjy&#10;qcj1URnnIFq3jOltAZUxz9t5UwPPmpUAoKHjn5Zgbwz6fdFwUK7TkjRnkWvnrowYBA26TDkVppbw&#10;jFa18FEWU1H/LJTqElXQOHT1K1ub+jssnR59q0Np1VEWtdyhbbfbvDYT4vxwFq9dvUJek0y8PDA9&#10;jhyHDeoepxkp9eDSeCq5pEGwWF5NJKOY/nNWq6auLr6sGFdD1Imzk4YS9DVBIymNVbVJYUaVUUFx&#10;ShqjKD6Hh6TV3t3Z3dnU7BubfP+N11WU3FXnMbs9VQ1fQ/dUrswAh5VH0xuOPDqbL+H/LBVlRQll&#10;agQFakx4Lqd0q5naps13TUxVho78vm1z1/VyvV2c79LFF2yr4HUhgIBR6Qo4hxO8lrIq8dKssHqd&#10;CzWqRChVqCRYvb2m4JdfM1CchBa0NmsO70akx4CugX6ikA36/FaHE3kyEhgUkgGUCwk63Gbg8rJZ&#10;HXkjXrAckyvE09EsLysKcoFVG5EMhTiRKBtb3JnRG689+1L3rtssXJ22UDly+uO1gpV65XxmLCH0&#10;rel76OHK2paPBgdPjV6RW+QqkyxXCjHY6SCPL+BKUj0yNj5kla38+qc+8+QX73FtXWlbV1+3wtqy&#10;omfj1s7N27ft3LVl933NfajTGy+l/VfnpuTFaielrc8QnWrj4sz43kNv7rr1tt6V23/xm98dv3B5&#10;467dyykZGaIWaZxpav/y6yppZm5qps5mg9jdFwg2N7U6bU7qyW/chtsITlpYIWPdw7AqgRNCH470&#10;UAbjak3iQRf94OZGqzdw5GPOXK61W13tqzhPpmKKR6uTmeI8hh9Q3BESE4glU8VcKhuDv7MQi6MW&#10;nM+BuQBOTz6VTh8+cNg/7//tT/8Xpd6Db797+DvP3i1ZG5DFf3CD/MGVy/3NBHr3hTgy6MtzelJi&#10;2H9drFE/UtIkgwA3CgsojbEcNDsIkQCFJsNfgFrOFVK5eDCWTSSzuTz89VK1hCZJpVopgLcD5hQS&#10;CbjgSRVOpoBIV6BY/9hsyheBYQDNLxEPO73xyrUbBXHw/325x6Tw5eOVhSA9n+V8ESmaowIFOipx&#10;swHm4qWqf9J75bD64FuKyRtN/d3fWL1jTaoQAzcKRQapHFwK+aoK64kTUxTnqVZk995+0903bX32&#10;97/fsHa13ajZ++pLV84e+8LnPtncWV+oJHU2oz8fZOCrANhHzAYXlrf57W2dZodDhgFnsZxMg1eG&#10;h8RysoFUc0ytNjc0ajahN4J7vjwZCC8TnASlQ6mNRkNIOYJdodcgOEpGIgn8BOs8dStX9m7esp60&#10;IZutbV/V1Laied3arXIGMuXR7f079AplvUl/87pbI2y8zta6buXNvR3txUzqnp0P7Vi3wmxKGEx2&#10;CGj++dbzTc11GqezrbP/tt27rZAqVsWJqclHPvOZXXfe9fAnHrHZLIZq6o7H7mvsXYev34qOLi1T&#10;62huYA0AHKAQr0ljWQG8CJrgiQIxMHFtcPj2b31Vu2NdsdsmNhgSagl3JGn/pUyCV63rjLN+tjTt&#10;vzTt6rnFtK5ZVQcDrzMwNzU2MIte+UQo3Luzh+dSJNLoCgoi0gpdTtXTE+zM8OB8OgPYnU0DME2z&#10;iFEQZMYEGUbQvJK27Xv9/c5+jYidUK6myzKlaFZp1NNYo4plBJ9JtZrCW79QUlWZsC/Q0NLGmo3h&#10;Qury0MVCcunJ3VvMEpQMU6qMzwagD1WKy7JpEtdEzAKVGLsANlKEpoNKaTna7bC73W6oY9JSHuwU&#10;Cm4lAiOigEYQZPJstYo5gh5uEaTjqgqwNsskoQUjXcBaF55yP8KTAKPFgS7EohlbZ8w4UskkYI8F&#10;MY8DqJtkxUpR4TADj47jAo7amnwtsxDQ2owpRS2/HK2HcA6//LIcuyUUa4r4DrEZmPh02kAsij8x&#10;I+B5Ayg04g64fS3XEvEsJHDqY1FBYrIlyVmlkUpR5AqZhWAlmUPnXk7L3XWexvZ2R71X73Lwy3BN&#10;UqnVaixmbMVEGcAcGD+TNQRT8xJRKItJn4wz1fBsRJqrkDRoVOFEGhKSZQVsqQDkoioSrCq5rAI5&#10;XloFQHA2qizmXEZFq53qsGaUufO6QjpTqDcJcp3SfnF8vqFrqU2TnDhfljl6VSYHLAIVGncwmRaG&#10;nPkoRrP6tgaJR7iubARlLpORpEIs6ONIUe+wlpfLmYC9JXDANbo8MHDDexEJzQhNhsWiHwrRgSt+&#10;Tm3urtfX68pWN6AP6lrO1Fldqc2rk6ElA6cwcSZS5P1j0hv/d8Rlg6FcC1aGVQQvltdma+R8vDIX&#10;KwTiepYzWI2C3Uqb0JCRl2jMp5QynE5pBIrAr4Ii9l8tyGWDM44/CpInAcQHQsle74F3dcnnS4Qi&#10;WKUGZ3wH3/koNL00s/eQxeEq+2IfPvPijdD8peOn84OzLTdv5BudRr0eLcCxwfmwrFK3bQ2jZLs9&#10;LafOn79ly82FGf/JIycmrg87lqT6jmYiJx27eG5wZmL49AV5vNizZmNGUJOkGkP84ELo7T/vGRma&#10;b2xav2Pn471dN2vZphsXw8HF2MeHPq4RwuqdRs5MdTSzKpnMxqnq9BkiVrHSak01Q0VFVQIJNgB9&#10;nExFIytpGEngELmX9HzNBLujgXezcmMhBxirDaZyZUw0zFXAey3p5TmbEjxzVUmFSEEi68OmDksO&#10;HPHxt1QsMT89n45nO1pWEDVFOlWIR7ORQBqp0XiqWqqqEhny1JnBL371P9fsuLVQpb7/1FN6G2gX&#10;ldB8/tHH/lOpMvz9xfc5LYwGKoB85QL8hIVQcgFfBQ53PfDImFg86tPrGgYGp85fvuhsEDasXz0/&#10;H7xwYej2nbes7Vvf1NJZYpRHLl5Yf9NOjje4zK6j7+0LLkYfeeS+dVvWD44NplP5nbs3DVy5AuRI&#10;X2/v6QvHv/7tr9/50D133nWHx+XyOB3ZbPq5595C9RNJdIWcFjjOal7WKAKRhNfrsl2qSMCjROvV&#10;uHmgy5SJJmEHVwJeq+SWiSs6W3kmBqhA2UxxYoaTqnEo6XQOhdYQwtaOhCyXUlZlWl5/4eJApkD0&#10;b9ygVHDnT1+89b61yUgZnRDWqMFb+dS+g9vXrXB6m/KMWBJDVvQGHS6kxAS1Fo8mRsUKWi3wnxUM&#10;72RUPBxWcaqy0wwlF50FIEgJxoVEE0rEMQuYQxV0ZjNYumVSgUaHgBACgsVZ2oBJAavMs5TapPPN&#10;zTfYXEpk2P//dCv+DiGeWMDKTmDZVDwR8vtNZktWVxccfK8+f50IDEWKhTcuXAxkcl/6/JfoqnzP&#10;O/tOXZ1QeTaR5czDGxsaqVghOcbjVGrv8NHuNKm/cGno6NWZg/Nyu2JJVSvM5+iUUsZkg+TCjFDF&#10;6DkQjUbKMSmWioCwyigZj8uz3AwA4oCQCSDcl8SpsRFeb0QiFU8K8EMn5qZxtsUYOA9UXwXb3UAI&#10;PwdB3+hsjYZSEyPT81O+zz/5pccf/YxKocVhtIIGuEJ+7tw+iytXqAZVKvvo1VBySYzNifWOHvjM&#10;wGiLheu7wv7725vzIYztjHhpLtCpvDzZtFXf0WtE4CQdL/322+dFuuRc2bhMrsCvmIEkUPTnfLS5&#10;EivNSPRihI5LvIQQV1UoLmO0qECQXEzSYZWNUduVWTqVmQzl4nGURXM1QoP5nd0pYTUJw0WxJDB0&#10;OhCg5Spo+tDMwOobingoPJcWFwVBb7d4A750LJr73OfuSmSTX/jPf/duUHAdUwn6IkZilYgtMkk6&#10;6lQ7tzaV4lLZbxs4EHnr7y+1Nli/Ai5F21qNUTsxO3zq5OF9Hx64OngQtpr+dd1PfOq+2+/aYbJg&#10;gJgIx5fAwsWb6/nnX6wVu3/2k9/fvPOe7VtuXdmzceP6m+64/YF77nl0167bgKPB6brL3f6J+x/9&#10;7GOfvn3XbZvWb2v0tAK8ix7jqeOn9DyaLKiKyZDIIwrJQCoSNzgZ1EKkBJEmolWr12OoV/g9xYzB&#10;74tdujQ3OJgpZBGwyM0sZgeGycCSvIpTGWi6elTa8HvwRebJXMpYrUrBmMFooa12JDiRzAfgDCNB&#10;zP9xtISzm0CzEHQ7uU7N26pF0Dkli0IgMA4064ajS6lCRiAwGa2qKhK0zGVWJukFfGuUXofa45Kb&#10;DEWMgpRgpYETVQE2EwGubLlU1qgoQYWwdDIarxbKySjAy0ZzXR2t18awRtQSSM3j6iuB5oiGa6Zg&#10;q29Wm214+VuI5YOsoyYw6WotVq6matimArGc9MXhGZEVapjLqKGZR/gDk1BkmTjK1uZes2vzZNR/&#10;4uqla2PjYhHV6Vp4cgnalkQsEwmBDx/zLQYDvihJMnhtQ9MHwKO4MD3sSze1Na/u2xrziQg2EXbB&#10;V/bw6cnVrWxW6K6lF9R6M/BbFEBoJEJiJoHQ4vGAh7scXFHASQ00pTKhrYPQLTK40eCMYDala7IS&#10;Bbe7VIPRIh9BrkSjN8DKsOy8xDOCRECB5ji1JJbGRieB1ERwl8QvhKIjoej/R9R/wLlx1tsf8Egj&#10;zYxGvXdpe9+1vfa695reE0hIAiQktEuol05ygQtcWoAA6b33OM1O7LjH3V57i9fbu3pvI2lmNHqP&#10;+L+f9yUOBAJmdzXzPL9yzvdQSPCBalXOwuggVAC/ki/XQEDR/v7JSxs3r2mxuV/86a97oqRlVspO&#10;pifOTdW5/eY+5/prdtk2rDici41pqKBBG9VpMmbtvJoYIFNNX9q29pffMDU2Vw9Nh371Hn9gdnYm&#10;RXscMpuZUGtgQSeMFhpIkGXLdmy9asnSvmiJOzA7sqDkMY1rV6o3FJiTew6vuOqKNevWIr8LjvDW&#10;pUtxgOPuwTTDoFMj2pWi8QMhasJvJR5bndFoJTHjvfObmxgVJlZga8H+gGk2UkgrLW5r15ZG1dXu&#10;4ka7GqiqZIjpVAi3NY/ziROvvl84M3tpcCJJyGi3F3dEaiYkzS4IYyOy0LSYmS8mFpPwsNTYs/Bn&#10;whlRGuq/FJgJ/Pqn/4Oh8Fsvv/7C//zt6oTV4XMsfeALl5zlD4ODbAOGXhV1DmPyYlwmZpDyXst6&#10;lTEkDahsrdUlCVaDg5EltZirAzrLqw0aHHllXnD761TaGmsry+XnF+YzMESiaNNAvQDQAI/7HZN1&#10;XBUSnOw0ZXDAcdgEOwQ3O6Mth1tbPAqZIRUNbN2gtBgGTx2NP/TLfDS/abbYGZE6JnP1AxHDaMI6&#10;F2mYmWyyqW7vbftOW8PV67dcafEbMlIRnVqlHKapGNK4EdrjbN46ESSPfnzkgW98eXmT3mk0RsPB&#10;isAt6+4oc+kf/eBbKzf1nTyx39vqH4mPyQ3AEpRq0sy5GaPF4vM3FKrY12KaCOaTEXGa6HRVIDGI&#10;RdDB9RTYiuTi/BygvWgXEf83s7Cod9gYNJCVktag+9PDz6Nt2bZ9FxZ+8Dua7SZ4sspSgaPAUINr&#10;GTvJIt5YN8pPDYzUwuLsNMq9+cmExhB36tspRUuZANcr5Te49EIyNPeZ3d5w4tLiuwfef+jH/zU0&#10;G8zJWafTq0dsu5idD06YfG4HxlcMjUQhVpZ3N7TQrBabEBBevVY7fsZAMmGmD0kD5Jo0hleRzOLY&#10;RcquTw/OOhhbodU5Vi2wkbQtU5ZNz17+8CDTulZqsnLUvDw5P3F+rmXFFbh2lCy8eBUTpX3t1bfV&#10;WsPCRLigDjf51AqVWMBOR6abJRKD1VlsJD2M78XnB3ravcDX24GfwpiFYjKFGOqJQhzvMedq1pYI&#10;FZEh6UTVZXZLaobDo5nO4ygEEkcsSpoyCdepUq9SmOkyA+TBnEaMc0NHOqux4tmP5cGx+MjF2MhA&#10;KRZCxG6dwQqUHs5qCupBpZigeKidoEACVjsvSEBwVvGlw2kkI9DeoJMxI2sB+aNlvZLWlmTCXAS8&#10;7aQJRKKKQgm3TTkSmI6Cjg6gltaoh7QjkUnFUnENWr4a+6CKRHPE7DSbnIlSnrDqiyg8ZaRBgMqg&#10;gjx21mMTtLQgkxJECUArzI5Y6Kbw6tX0LLI8RRSAv9Kp4rlUATtreHgxs+A5eW1ZD2YXTjlIE0UU&#10;fwoFYyiJsrIYmFsEzt3n9OILUGv1tUkHjEwMq0FAKAXjp0muUnEYhEKnAksY2jPI/ks8JB/gwhVj&#10;AVrvRMalHPMqHvEDRLpQZC2uKkb2QhE5QO7y/OhCgHU3pUUURxpMt4Vs2KTI6MXFOjZXCg6eOX1B&#10;J+vWKRHuZzqKGqx6brM/IUsS5+cMruZeUgRUPkmzLC2QqbmQyeHgtDTijmGSVZWFTCQSQfa3So74&#10;Vri3MDmTVYjE7ATorlW1FgFdej4dCI/nLPIoiPD58nOPXSKZzPLuJjEah3pRY2q0KPx1ikbAP6uq&#10;pM5JxZEfzTgwIzZYSG8TWwuWV2hlE3l+Lo7tg8niMrhchElDWrRQ8cKZogKIs8rEa7Y0iJLxwwWF&#10;AX0VAawjtMqYNGMKycqVi2QOWdWwhCdEvFi01+FnDJB2ku/u/uDa629etXa95djkGKR1Oa4Symy7&#10;5YYm1hweGJNt6syhRS/lOLX6+PMfNS3pdHe3gXzM5IWhyVGnz/3eS6+1retrWdp19qX3XSs6Jy6N&#10;vr9v79I1q9iCNH12pHfzzqiSlEpkajTyfw/++VcPPnnFDXe1Ld3g8jXZ9PY2V/PWFRuQPNl/eapi&#10;qjb0rVd7ggUpBuMngKPAHghJCLlYO0WbeY9dWGooeFTKejWJADEHjVGv4GCKJinDahQOpcxUhmNM&#10;CQFpxZSMaGIAz2pJm4M0AFEvFpXqXBXCnZghkyJNNq3GIEEmVxQDs2ENYwwHkkMXJ/Qah8fe5PN3&#10;6NztrLlRY2uhjQ3Oht6vfecn/vY+Qan671//2toEVJsrPDGmZut2XHVLMJx84aVXV6xtJbViBTp0&#10;qCpVZZqSMEnAIkheyalo6DKzZlP36ETg3Lmh3jX2lcuXW61NBz87HZiJskrD6f5RQJpOjFxevn67&#10;z9M68Png4fePmnXa1q4W5KS+8eHbFou9t6/t9LFzF86eu+GGKw8e6tfZ6BXrVg8MDvAcp5DLLSbz&#10;vgMnNmzpa2ptRleNrRCtBGFaVihxSOHCLKGYyKDlkuvhii5qJOXM2CTgupISq2p1EvYOJetQsGiE&#10;VU7IvWmLjBkfQWindwRFs8mMR0aYD9mw/lUxZycnMmR17aat1Xz53GdH112zREmYzE4TBIj5HHl6&#10;375d63pN3ro8gzCqhD5LFoz4RMRsqQR4jwgWIM9DlKxTUOhE5gIL3qY6EVtrCqg3dFJFIwoO3L0V&#10;ASLtQCDEqLAnwi4WtAbCqDRZCJMsBVUdtrhSkRJQUHGRjBDnTA6MZ4HohR4NLz1RgalJFMPhcCqX&#10;trpdNp93PjC/0nraIn6qt2o/HShNRpgHf/TfZrV48szZ/oWypmG9r8vyxeX13up8cnBPQFH5/d6j&#10;pH+FTtMwhF0kZma9qxdCAslk5SZ9AW1OPA4aidWgFdyeHMNY+aIb9jS11mTU20wm/H8TIJdixi5X&#10;wU0t5vOpTNLT1MqToKNUFNEEUsUIp17GiQB7QLSdm11UgsPgAHmbPvDZ4a0btt7zlfu97kbAhZ96&#10;8oWf/PgnW7dtsTvNRz5/r1SZpFnday+c2rn+q6u6Vp85cvTi+f6e3i6FyjM7bVxe0zYJjd4rlnXd&#10;UaQdJVjeq1GdIi0jOYx4jAq7S82aXEZdnTmZ45758+G6esLptAUyocuhYUejHqG3tNEQzydRl8IQ&#10;pzJTkkHk2GJGmeWV0kIhwJGlJq3bVecxez0qq0vOmnmoGTnQkqCAIbIIYOUKRl894uKLSMbFGoqW&#10;YfCKztlp85Kk9vzZ8R1brvP4yVc+eHkgcnrTXR0J5SU5U6Ur7g8eHT710cg9X7w1m5w/9Gw4OVH8&#10;0hV3333jF9YsX0GpdMMzY3/51/+d6d/ndLE33bBp9bpuX53N5TeXxNTQ5fMlbNTBpjO6JifCr7+6&#10;96tf/v41V94Leo8oVopcft/+PXISmV5mBXp1PBrA0pR5qErVWgorTLVaZVDrfGZXd2PnqsbO5fVt&#10;r/7hkQaTO+mj9GKYMthGeZagKxYNmKjN4dm8vZTo9ZngThMvHTs9erFkMbeu3u7y9uhNfmtTk6be&#10;Xq6k0pMX8yPnZNlZvUEFAjRyHIs5radrveD3liyY8EXdc4O2sbP6xRFDYtaAiEWKIzGHBSgXdCkZ&#10;IrQlhlUzsD4HY7TTkgAowGyqQu6yECUXk3pUNgZjEsw+CuJloCiVWElgBKkARmZ8Ljo0mR6epSMF&#10;NlbKGegiq4KCz2C26A1msSrZPR5YLlG6JIE8YnA98bC8Yg2gVcGz63LYGqs0hYA4lVDV84IRUpb+&#10;ebBe9CobDl0JC1ydVa230WqDlMjxgTiTLqmMWF5BMZDNEoBxFSOVjKPR19W9lMsUz+w7ceidTxnM&#10;6TGNEeTFXImqcU1IEL51uApBrBcEnAdMUZhNZ6669TaLyv3CI09ZvZkZoQjgtM/AtbXrhKo/FhvT&#10;mRGEiV0vC3yDQW5R1JooBPihroEkEZ6USlmCERjaUMja85nIAgaviTKUxXANFOU8F4tPQWOPvjPH&#10;YeyrhLMRfR0AgRg843RE7llycUFSQ92LFHNaEavEh8NymTYtY0oyxq60ImC7Glqwrtpw+OzlVRs3&#10;G0DOe/+EYRr8MVYn6dlU3qGTFOZgLhWnrPalV1zr7VvftHbT8g1X6FpcLZu6Na0GuQmDfUUNW3Nk&#10;vPr5fHQoNHd+JnUh4HPVSX59UFlB0ARsFwzaRXTYDmf95o2uK9dnjMzu3bvrJHqpAKGYbO+pfVot&#10;88vf/25iMfrau3vAg/U6HdhZ4Y4vi+Wf//IXXT09y1etdtTVnTx+6uF/PHb6XD/5lW+sw3eOtZCA&#10;+TUKesw/ihrKIETkU5czkXChIktn9VKq2mYMupwzidwvv/a/g2enzw7HX3nrCKl2rV6zy2yw2DWM&#10;X6sjS6JOjwQuiK4RElGqYG9fxeeq3LN7329+8gejyjpw+tLpQ2f/665vqgqSuNx1iU3c9J2vNLZ6&#10;1vQtB52D5msKQg4RB7iSFTRYyb976DcXzpxZs3JFTUdAlXm2nJWl00QGRXsmmv3mt78Lhm9DV4eo&#10;ptOlosaiHxgc/PXP/2jX4UoFEa2oZRiECsGyiixKRPbIGQbtVlVDG3xOl9mO/PNwZMilra/GqXzq&#10;QkN7nFClh4asa1Z+ZfWKXU63s6V1SVPzSqu1s7l+/fa1N7X6ezwOJ2NSCNqcpOeV2gZkzIu5iMOM&#10;4JCIp2vJWKTga1/mtFl2P/fPa9b21DU0nDl7UqdjN21es2rlUo2eHh+94G3z5pRFwqSKEzkynwyG&#10;Ak6Py2S2pcqQ9jIFQlYQMRaXoG2CUrn2xdrMFZXcpjP4DKZUINjU0qS2WnQO+8TsTG/XEpVGAehY&#10;PJOO51MWp93b1ATZSRm5fZDo4GSTl7VQbwvKYiGST0WLSej4kqwevDIjKMJAz8ig/w3NmqmmasFU&#10;FqNlaYZWmbAuFmXJqdGw3+r62pe77J4m1tF4aiiALHUVWdZgzLEwhAaviKJfxuYwzCnEMe4plzMA&#10;5GNOCcM0zVqFCl0Rq7l0NDg3FguFKIErOVmm2a0rK8+8cygXypHjUeX+i9G9h4++97GjZ7n21q2C&#10;XmHLC7Jk9vzCZGvvclnN88JCQiTxOT2h3nvspL/FPXF8tn4ZzQlpioPOE/oV0IqyOkGbSklDn8/o&#10;NPHuJreOheGFR+kfiXBWg8/nsNZ1OHKioK6YgmMps8GnpOAPJoq5Qrpc1PldWYHXIJemDJF1gnHo&#10;MnDCihULrUtPzi2OzO+6Yn1bb5etucnd2WWur+MEMTUbSI9OOpQUGG1ZMYXkVSyeyrwc0bEEZRRq&#10;hgSkhcJOijhTiIeziK8zIJUX+AdByyNaUQ7wngLJJTYLg9F9lUsHpoYsTLO5zgmyGaECXhlzZRrG&#10;p2QyCSAsyh2I+BKhsMtgGo8GVA4LEHGIZDaKylAwBIEQWUOvlaF8BQTBiG8zllEEIopcQUHJkCiA&#10;xg6SP1ah0KtoNGOh+YVMMoH0bZT90AWil0NkFsp+vCD4GVTK3Oj8LLInavIShAWDX4dFH0OhAeQq&#10;Yoov4ehDXyeALY3lJaZPEPvKkC0HUmUZ4D7QOUxCiTa6iqCJI1oNsVvh+QLgwgYMvVB5Yn8AW3B1&#10;cn4W0m+YIAG2QcwuFAroHDG2qmKhp7Q5jLbYqfMqDVfydA4tlIXIgSuXlJ2M6+gRTePKVYIsCpOC&#10;wqBHClkskTI73SqLEXFSkIHDPg++IWUza+06WBAqjCrHk+GZWb9eozPokMOiVpCZC+ewLUy7WKxS&#10;VaC/U8HGHouBpasJuce5HGZoI4b1cK6lJpHHVNUZsvJSIDtBarKMQUzlUpBULITnCF7ubWhz1rWU&#10;aTqDYpJlcrDHAcOnxG5ORRSRtVXQVDJyLlxNB8gC2BNIBItQTKWW54HRvjyvqFKYX+FPZJbihIJd&#10;AUl72Rz32aEjaGHPDw2BL1JtdEzMzZottt4N6xdnZkFkbl+1IpeOi4lURsxdeOyjzVfurJogZNEc&#10;/2AvGkUBSUex2NIbtpe1dP+Hnxo39y4Oja7qXrZ6wzqn1X7x/JBrWTcGhYMfHj/z0fHv/exXbb7u&#10;xUz0xPjRxz76xzPvPRJLL/KFOLqVtas3vP/hAUbhLhRyDn29Xt6sU3qUVaqcMlj1PZTCSBJIQnRA&#10;pSMXKJhPFIBQiDh0lGIaf2KjosMzAZM90gsUwXkmtcCoGcHhjzF0QcyCjwk/GuoidanoM7AFCPcx&#10;cuDEmYn5Yk6cnQiu6tvy3z94aNP6KwFObW7qbupo6+zqWdq9tA3m8fY2QKUmZib/+NffKVmxo8cP&#10;cNbQof4b7rjX3VL/3kevSdWpumZdEfJqDZbDFC2UNAoNrcCotYBQrAxq/Ey1Nrv3eP1N9u7OLpIo&#10;0mrV8r61uUR8aPhi79o+SU8ly1lHkz8agul2tNlkUqmUL7z5vkJNNLQ3IF+ob3lXNh5gSHHFyl6T&#10;W/vBJ0c++uzDYHARc4X9n3wycHGgvtG766qdUBDALAuIBYLs5EIN/Ib8tyJWb/myxmIqIJ67UJDl&#10;SjmYZ9yuss2czhWtJKJs+apaVoiENKhRbAa80E6ZFh7Rir0lGo7iHMPvCMQ8gMLBYGxkKLhpw9pw&#10;MDI1M9m6DNt0LbYKSDcSSqrjH3ywfd1S2uooqUWCi9DBkuSsq5IkMn6BmsQXgz6fKlVmL49Fo2FX&#10;g1ehB0MeaJAypWEikbBSFHBc4ITA76axmEGwcCLHWKFkSbWFcugFDRdMg30oN8hzYLsrlA6VNToS&#10;GJ8/Cw0zaKuJQKiUgSs2ncvnKK3a0eBX6jXJck4Ve8mu3Ae6/onR8kSs/iff+YOdJd7f99pTnx0g&#10;HN3dvb1bu42uylRy6KOLYwNC89pxufPC6ExboxtW1SmuGuerbjpprV+GBtMjS7LzU3q8a67medKI&#10;htREg0cvyAx+2KgqqPTAREPpCB89L589Pwg6mQ2nK6vnJCTcVcszC5JBWdIz1UIZMoGp6SkXozY4&#10;TcFM/qXHXr3j9juu2nGlKBL79x/+39/++ezZ/l//5qGe3s50PvbGq+/U+5sHh8cfefiNFZ2rnDbX&#10;hnUb5kenQ4l5X6u/ItNzMuWaq27WmlpVlJklnC55fUOpRV9wEwToTQQFryMnuBqdZXUZ70I8ld28&#10;vAly7IVI8r13Amt3gHMm55OKp//3VG+nX8rycMQ98rdDjlat0WyHWg+ePLXagvs2j/aE1NEKIyPT&#10;s6JGWUJgL2S20szsZW891JGoI1G4AvklL5byyUSspbUFsWMkod3/6Ynbb/sawgv/+erf1t9eJ/eW&#10;KZ0nPGd882/nx/cWrtq6HsbYM0fnn/zxe1/cdbPbyEAhOXY58K/nnjx47sONV3Rdf9Omni5nRUS8&#10;uFgoJsYmh0p8rqGlzmiwgs/yzpsHRoZjP/ru/7U1rA/H5196/Yl//fsPFweOnDn36cWhI5989tb7&#10;e15+6vl/TMwPnblw8B9PP7z/+EefHP3w7Q9f37P/k3gyefb0OY8bMb+OBqfnpaee7tzaUkug0bsI&#10;uQqqJMywTsUF+KI1hfHwpcHZxVyaVdjXbaGbuvNU7cKtqDQRUp6mVYzDY/E16swmLhOcnZxfHJuX&#10;smIkFG7u8kHsMDd3MXThXGVxAeUpXxFiMexT56OhQHBhBtEB0MWySgLEI3R/ALwjTiqUDEJnjlWU&#10;kzXrDQYophKFUiiapKqUHSc1h7i4ZCkcyYcjpVTSZjHUYdrTVm/1OkoyHnlXhSxGNlClV5BlCD42&#10;NKZIDJeBu88VRZBLhCL2B5Qcr6MGAu0SMAHIScdQqFpJZcKT4TEN0+hq7NK7Gxm9nWJQt8FRCKUt&#10;DRiFyqgXRX5hZEBeRZWLnXIuFw9UC/lCJBaenFVwxLKm7jpH3cCFodq8D1NfpAsWcerkKQxAIJvA&#10;3JOUZRGrXVYcOHXuyjvusCi9A58eaNtgCcsVmYB805o6tVWKTwpyfQmID0T2gcqkp0wsgbhx2H0A&#10;2pJVIDCEJh4vXFUF8iS+F1IsQj9G63V5EcEVcnm5rOTL4cyEzmBEUG2RBwMBvkvcewoBxrUy7H/Q&#10;qjPh6GKRE7WUKReCTVeNhWEuByymjgZJLyMx4MHyXNbhPnnszK0bNumIyvjQWHi2zBYMdnjINUnV&#10;1Xb2Spvea0gEZ1XlvJkQjGS1WIyGwrNFkbPYLXVOD9bZeNndtLHty/f4epcLQ4uVw8PiZNS9bTkJ&#10;0q5Q0eH/sAq/kaKIUa+c0jHG7rau1WtW7j13bExetHqUPpofvjwwFQmv2n71no8Pjk5HezrbWCxC&#10;aOXbu9/r7Olct3GjAp5uqbq0b9Wuq69b2tdH3nn/GvzsmJpHjQDPPxRPfPiT3R989oxaV/W3rxWc&#10;nTk7GK68saZaskaHE289u2fpV7c98JMf7nv+o3q586Zrv7BQyn50+fyZSOxCSkrYuk4Gxbnjh9MJ&#10;zmCw0Qr96KW5Bl/Xmt5N8IO+9uzb93/l276WdnKFV+XU7j/16ZmRwftvv6VP5xCjmRBRLhjpmuC7&#10;DBVgdXJk7K9//qPf4d65Y7sMFSCYYqyUl+XT8qxcquYX0ya7rW35EltDXVFerSDPCirwWhyq4r47&#10;vuiqyA3QLUfibJUw0Joa0EyA4QoGDVrkeVEUaZSodepsfnj2QrTTesWbrz/n6055WyWa4sMjiS0d&#10;daXYhVJsXiXiVjGDGmRGnV9FJB/II6xAu7IVpyCqsIqVFwsEBNN8UeNxHL18oWNV15XLV18+eWR0&#10;/zFvW+vLr738la/erdOroJkaHjrrqXdinlpSSqFKSkbS4YlhvV6nt5hx3ZWVZB5uPxnmg7XfFdoQ&#10;oCpZpTIrCnrGhNWLR2eITM81NTWXMflXU6Ig+QyWKltVabTDE2PXXH9da2c3MhkRZMlXeYD2JOBE&#10;S9ni+HRyNglpNlygKsqwGB0XlZhc0imoB9Rypd7DBsqaik1VAiZ7PFa+WKC9OdpFYMSsshLz4+Ti&#10;e+eSCoWhviS3XRgarbchoCCZhuVVzTIIiwEcX86Oz47hzS5nY1wiwuWLFVKXyCMGSBmHYHlq2KpT&#10;sg3+ihuDEmjnRGVTk6Ol0zhQMi0ghUkEO93W09Fxy+2xpVpIwr1lS3BynunWuDxuvcwjFeUCw104&#10;uz83kQBlo8nri4VmPL2u1l6HMafILeThUohMjvkttirLtnaWUwuxemuzglRXVHyugrmw+vDeMbUi&#10;JzdhF+RKjyQaHe20zQ1NjboIuE2KrncklZKKpDVVBN4moLZBmjBSpY1IQJHbSFEHXpRv246Q0T7N&#10;eBeYukWNT+7utls6NIJ5cizGYZVo9VXlkAbL8F2XYf+SkSUCVFwFjzkW7jaiWq6lncYder3I40Qz&#10;luU57GKLgnFxMel1MTo5kY5OWVQM9tlJVR6USzgeK3jFa7pceRxkZDULoAUabJRus1OTns5WOcsS&#10;vOAg1fAuz4QXWZ+zAC96taquSEgXCJ67kDs9qAPtdiEUjoXMfkdVXvsyWLGiA4VCydhNZgPWuTh4&#10;ooiwLZC13R6DrgCnIwTQodkpcK91ZjOieGunDFZeSBYmiLycyGHxB/UBCcR5LVe4BjBErQCkCgaS&#10;8OtX4GgtF6s8G0/K1ZYy5I4i6HyzRKWE1KYqo0f6FxyFtSxcjVVWyNerSJO8ZijjceLjlitzjLk5&#10;UPGXtR2YG7dJi4FCLOpZOzYeryMvrezMUZz62B6qY9cWThlx40PC1F8JCUsFqTUAxpkVDJ3M51IJ&#10;a0tdWOKgfciK8ZlEdHIm6NPazNAnKUmeVpUS6cjJY/W99UN8ErPeciKrV/NaB9SMRCWs6mrdCeyB&#10;qlJEjEt8MmOhNyn5dg4JDYVxMp8+9eH0kSejSxs6l/j9MqdFprcqZDpGrsJAFbk0WMzyyEyQyZOk&#10;bKqSMxz5THn6pDR8iZ6drc5N5yZH0rMTsYXxSHgqX4iRsqIKi5uihE9ESmdAZsuGYuBtqJSqaCx+&#10;zbU3LFvWF1qLjtG2d8/Hm7Zvp026zwfO2mw2a0E0RnNuvSkaDA9Oz/TevIszaOeD0++/+NKWa3eF&#10;QJxP5FZvXlvFJv/Qhcr1q0b3HL1i6Wos8/cdPYrhcNvqNa8/97o+JN5797etTW2D+4498szvZ5UX&#10;VMty/s0Y1s+98/a/693WOrsXSegnPz09/0bqquaNdVW3s6ISgwl9udEodVQ5SDUw3S2pACnksa4E&#10;GV4Eh1JeRlkSdaEfwIcsK+CnG4pMd8RKCp+iYNdykk4iWU5TAwzwc5wtyVgsuBI5mcIEts2lgct4&#10;AmB3vO+eb23esAtXxuVLs0cPn97/6f6Bs3uGzp0ZPt8/Mzo2cPbc7rdeP3boo+YGw7rVzUCiwiCf&#10;nCnf873vJfnQE8/+vKNVaXawQQ4HrBN0NboIo5WuCiELHTPoaZXCZbY0qgz4MVNWS5NJB9zfKTAy&#10;kTvf3upr76jvWN5irDe2r+1Ey4Swqreefm37iqZVq1cdPX1Ua3Xc9tVbW9vqQdszssyOrZuRBIXC&#10;YtMV61dvWI8mrb25pcnfsHHjxuV9y2gk3ZLVxYU5ZGTBlxhdWAjFogtBhD9TDU5YueQc8DJKZTGW&#10;clpsYCxNIem7qnAh9rVaTOqrThAT5xNFF5zGNOILOLFEGdtBwyHwSsHNhhV0PGVX6C8cPLEwu4jb&#10;09Di37yu9bnH37R5HUa/M7xYGDp8ePvaXoXVWkWJUQgxwZLc11DAyhiuSCBoRYmLJsfPXsSdVF/v&#10;Y0xasNKrYm0SzWOKopAlZ+ZluOfEEq+h8L9yMPrY8CSi9owaG1mg1QKLpXc0PCs3yEoUajnehjmH&#10;pAnkJk0abXtDE8AkJoT+6HVWTCF1avyOIIvOx+brFU94jcVzJ6r9o+QDP33dZXSeP7v/f9962r3l&#10;yjVr1m5qt7qqGTLXf+HCxx07rs3pl5v8PTOLM9HkCFLbjg1GJRm9sbcanlfJwnNLVIFiPJFim3MQ&#10;JRYqrEilqRpUt8pTmPnjlOLQVsng6KATk/NuGipdG5DxSGBCsB52VqDF5cAkt6ixPYkFQclXInA1&#10;WymdGRq9YdtN1159LS8IDz74mycef6a9vedPf/5Dz7IlSLL50c+/F5ggCln6Z7/4b7iYQvOh8yeP&#10;N/s7LDrP8XOHutbUa53soQXO2eoyyOGPDWiVGmumzlnubFKsIxVdGEAFEkdsEAcxkojAZ7XU02LU&#10;k0iK0iCWctWOpRqdBu+CQ/IASdrjb8Xw0W3zzi5ON/W0kKxmYnzxw4eGNPUs5VVDom0ES0dugcuN&#10;zimVXLVWrCvFsbkRe71DqiJ1nABeGBJzCAuQbaiUI5JCd/LzCw5b05bNV8xPF/tnP+y6RjtfDrz+&#10;9vCBP08sDhE3XLulnAvraOdPvvVws6oB5uM3X/vny8+9KSPsa3asW3dVc30zIjHygfmhUOiCVNHq&#10;jBqkzZosKPfJkUuTj/z9udXLr7j3rh+a9a7z5wKPPPmD5X2tX7rzqp27+nZdvbpriaepzbFybdvO&#10;azd0LvW3drpX7dq09arNSzcuXbl1TX13u8aOmar41rvvbtq5zeF1P/zw73Yud0v1m9End1fD6Th/&#10;cJHIM0RDvZ5xwhpl8rp8fOc2s9LF5uVKoYo3RgTnu6JA2Jck6DMqN6fBTq3Ja0GGk0VIjMWmjyki&#10;x+RD59w5ydu2UujbHmlbUWxeRrYu0TV22Z0tVtaBSIdSLIVQhUw8pGMVVRBczKwV7dNCShnPYWyW&#10;0zMJHUNbbDqCVUxnhPm5Umyh9hyZdAa7XusxFTQEp6Hn5FxAWUqZqDagS7lycnEO2Rlmsy4nYGab&#10;ic3NKNJZj4yylqoU5LCLqXgsh4a8Ah8j5HnlSjoemQ5OZtVlhc+kd/YxGidgP1UeiawqWRH1bQ26&#10;LKKDYYiKQW00M4gMTUPxMnY5NT5Rnl4gYllWlKsUqmAklcwVfHbvhfP9U1OTFosJ6J2KJDBQewhl&#10;/IIWJhoJsRVNjE+svfoGk2T+xb33Xf21tTKHlw/JV671Z4SgGJRZmrRQTEKaCf2kgbIqqsCRAY2O&#10;VIyampCXibQECxE6CsQdIQyMy6RCWgOmvtqa56As0JVKkp9X6wBjQBPG1pSSCHJDwjSe0SpOjzzw&#10;FiWEDqREM89iLlqiUNEaUOWbiyqrAtYJukhBN4jgc29ievGazhWAOjy8d7evZV3TKGURctwGveLn&#10;6/t9ZIyMN9oYRymqiIyHLp+AH9zXAmmRA8nCPI3GBcL8Wqse4dKGFUsNoqp4bHx+Yab12o0MyCEy&#10;XBm8xOF7oTGiUQHIiau8mC2YGNP6zg9Cl2ThCZQCeqfj4kLo5OjMt3/2C39j07/++cLghSEknu3d&#10;v3fnrl2Qmr388sssqw1HEm6/n9XqZWczfwllEbher5FsUkH52r8++MYXH0qJkRf3PH3TfddU2GLN&#10;5k4wKiTZ5ug//vLhD159f+Wyzlwhy1e4n/7iu+FI/K8PP4PZ6szMYmNbg8NpOXbsbFdrW5uFXb12&#10;5e+f/Kitp2Po2Cc/+Na9ztZ1voalfpo/d+7ob//1JD7d+fnA+vVr7r333j/96c/lMoY03M9+9rN1&#10;69aBDQqP1EO/++2+A5898dRTq3p787Hoay89/+7uNws8f++3vnLFTTc+8uij4XDwhpuv/uiDD8cn&#10;Rnt62u+68+6nnnjG5fKsWNH3xscf+p2ewkyor77p7KmzKhd1xZc3t29YAmAgcMSgrMIjnxMh1uET&#10;F940ZDJCfsmnw+998YchPR175jG71v/dxqt6vIGT/OisTnvF/GCma3tv2eHWF81KeQpFMPwYZRoh&#10;sdECN6MrXGDVhndKN86kbb9bpdVJwsHByd/98Os9vmXff+hHtgZzpZSMzI2aLIaiRh4hSyUFQhtE&#10;LjinSKrZtrpZSoQliCZ4I4pbIIdRtILABrKBCNthhcMFRxO2kmz0XH+CkupXLlfAphPnQb1Uex0L&#10;+qIrTwRmg5TPoVYbolNzv3vwNw/cfucShztO8QELaVT5NFrYwStihauxoLKlxYmoXQ+OHII33ZBW&#10;FRZmYLqmVSj2khdCRwtqoHRRi+q1QNaWkzqMKqpkeX6umpqaVFiOqbZ6nT3X5k67YxdMfdcM40JN&#10;TmhDE5yjB3MMKjVX5eW0rU/NOqxiYn7kvLGtj2Q9FsQqaJQVKLPQgEgkxeMlhFAUGOD85PSQx9UO&#10;kXq5hjwtiIGp0c+Pr9p5JRxCFVYnKwvJ/qHpRw8tHAsO5ufjQkZo132gHVjz22U9FsKWSOz9YAK0&#10;5iW3NujLki2gSA/Hl23alHNQY6kpUiwFhhdOHpxdsrnLvm6DcX66J8frGzdNaNow3FRfOGynBL65&#10;O44cTcaEuJxwJBBNzjp9BvhNAQKFjPD88ZPQwm9cvQLtgYwsy40a0mot1oY3pIFQCoFIaHDIqFZ6&#10;6pyIAyjInFi38xpMceHZBHGFxnHBVJCpNSUqClaXIU3qHQgOzdpgtFmQDw/NlprM6xoU8/nYmLW+&#10;L6vIikQ1LJM7ocHBIIwuqSv5hWNH3Cva8ho1QWih+DAh+F0JCHVtv4YDPTUXpCSlzVWXkykgHIeS&#10;1PLJm2GbXupbgWZPk8qVRsbgJ21cvayoM+crjEKuLSlg5QfXRVIiXatcrmQy5VhMViypINWuVHLY&#10;AjU2IOBVFLFJgv209gekDnAA/r9/QN8mAKMKJyxCUKEngFWrtqpBrQbwVDafzYnhBUUqwvnbZXCU&#10;TF82QG1ubs6hmJHiBrCCeQirFbnEzKSOdFg9Gmipaw85r63KhsMBfWe7VWmRS0aHuiheeDzKes87&#10;fvjiO29+r+vxO5ZE9nzGHIyvW/OlO+TxKS+FtlNbqahT8RKuWERrSUzxQuiUuVE3WRovM5m8HBlg&#10;uUok0WKxV1TKGCmyCrUskZ0bm7a1N5VMWk2JUUxmz3041bTEpm0yYH2kKSiX2VYpqz5g2LRiLp+c&#10;Ndjpoj4zUZyIKOMCw4+OjxkMFqfHA7pERg7RJG8kjCpJwxTULK90VtSmFHKdI1QNVyhT+JcarH4g&#10;wpXw4EFKSMBWnS3mIyJX4JFUjAsvk8aPEStBEToDNeB1GrXJxFelgwcPlYolSkG3tG6CTe/cmbNf&#10;uPU2nufffOftK2+4Fln2VbyU1corr7/qOheytvhHs2GgCXbu2Nns9AwcOj52bgBR97PB4IqN66Os&#10;6uCB3T964MukQvjlD3539x0/OrxvcvWqK7ft2gho4e49Hz9bfHfFNTM+e7hYcYyTTaLkUjwuWyPb&#10;kLHZHx26FEvLWE40aSwKoTbfb3EK7XVCnU8slhMSZeAJPTLcKrKIi6sgdJlP5WNVqeS1pdU0ZNfW&#10;TM4QSWATGvV78G3WWJcQmqPfi6WwDYZ/htMoUphbsDwZW5gbzUsFYz4me+CB7zs95oHRM/9+7t+k&#10;BkYnBL2aGWCnobstF8pctpDLwPxjAewMhKsSLyfIiwfmv3rvb7x9LZ9+9NTg0edWrN8Yp3yJVM5D&#10;Jmgyn1Xp5XY3nDYy6GYJGq0DzPzgskCOV+SzSoYIhhe86vq4AQbEgvxSoL2xt4gpgzLDkYv81OLA&#10;u9OjnF505Y3jgduvv5K/ZnmWqjaNZ6VQMrXEkTAr+ctz9hBX0TvLlFKUYc2E2DoJP64cPMbpglIF&#10;BSXio5QopKEEk0DBliRaIUMkIlhMQCwgdV5v8QA7gLoFwwqlDALSQrVSDIQX4PlsaOySE2rMxLOZ&#10;Itdgy6RzBq0RfZoK9QufKwO9OjU5e3nRa7F3tffsPXZBnK3e/+1rs87wTIbPjnNdTqUSJgJnVykU&#10;TowcqFu6FU+RwFeS6dzkzByixeuagVBia5xk5FyDvQ6SLobl+AOXfaUaDAXtTkctDgDxHhiIZNNk&#10;ONHUvIYg0LIa1BgYpRaLuYDN5y6oDHmFAWhvOnqWE5UqY/1kkpwtKHgULKzaoij4pTlF9AIlHpRT&#10;Jz/aw8idS7/0/f/TCe0Hn3o4HflL1zaloN3c2foHVuGSZU5cHHqW6bmq5GhRyod5gj4/03zk5Miq&#10;Nb4zU/RclPfoQnCn71jitwpIQMrmolFequp9nopGJYFehsSwaqUETDAJFDQG42I+ECVKFU9dQwZz&#10;eywepCKDKUBVXJwehyVNp2KDOMPDGb3Zgzng0MjUVH/8n3/6Vzg6/7Nf/BDP7Tfu/691a7aVitJb&#10;b773j0f+7nI5vn7f/dt27cAc5dU3X33l2ef/8fs/L2nvefull+Ua1aabr0XQxSPHxr+4va+dIAw4&#10;zUEpxN6PQ0IKyZeSl6dPadzsomEwRibB8uYxfcAiNRWs5LMag6qsUaZUkDDiScjpAcEL5aUM73EC&#10;pS0Vob2R5MmoEBwTl7WtIG0XTeUl65l7dLxLzuXT+QXw7Pgqg5kml160WShMW/J8tErzWISzhC0f&#10;SorpIFQ8H7976re/ehl0/W/98ZrGO5kkQ775kzNmJbvqBpfSYIj16396/S9WNLcRhPC3tx5ZCE7u&#10;3Lm2tc0NDU0+D3RaHHIpNaNjVVCuGcqQ1JUkVlKdPXrxxPGB5taeG278ok5tAHL6/XfeQcTRyquX&#10;IGOTkwrISoBXT0VWJC4tIvIwlVJgj4EIrwrYZCxXm0WyAjKDDN5MqnLh9OVvfPnbmVjuuw9+7e6f&#10;3eJsaMuVq5PTkWQktbyj2wdDt5ipIk+RRF4gDIvpbCwuK/FUSUQjq2fV0FBUEFeiAHaTJvR6SEMx&#10;GFUy+g/fea+9vt5T5wLBlTGZUVtqIKcQo0gbwzARGT2wW+HTwr2KfQpce4V4MrIQkISYpa2esvsp&#10;QqNJlAsz0zKsS9x6Hgc1ARs/UlfTCCj6z+1Yge0Bwwg+m8UimsbfBhCApLNmFyx/VS7CJWdLXApT&#10;eY0ZjF4/0A61OO6KVFDoaoSyMpdJRCEzglQFViXUUSAkM0DGymSG8lp8PwJ0ezhDJEjKai8nrl4K&#10;OyMMqeUY4yKLDro6orYjTkcAG+XL+Vg8nkjndYiq15u4crpY4s9fGAqGg53djW6fkZDlIEbBoqkE&#10;qEEkmRiK3XnvL7tWrP/gk88ODn96w3c2fzI26Mcqx2xlJ9/zV6dDdTtUOMCL1WIY3aKBxuRYDjdB&#10;tQCiBfCfRgNrwobbTCqMqAUgeU/HJrlC0GZ3xoFarOgrIp0Nj0uVOZ/HIPFaiagvE5qSIldVIhQe&#10;Oid5GRCeUjgWiWlqdSq6PkGpJBKxENRmXq8DTWUur3D7Vp48cwJW8+tuvOaDj98JRKevvG5LJD6L&#10;nC6TWQO1HQTSElbuJAb6Asa9mPzWPHRybNegwUf7V8uMUVfE5rIGv9vMmUXmwaONg4XQNb2mx7+K&#10;2cb0C+8kP7hoRV5gTzN7S4t9oyqmHI+wUAyzOkIWjFz69OWT2lNDO0iZruo4k2IndLruGzdNVItn&#10;FkvNnp6JfUd+9IuvL/f7A2cnHn7s30Phid6lDepKhvzOr+5H32JhoSQCs1H7m4cfv/far9U11p24&#10;cAK5y1jfiRCgyii+hOm+7sDeI/1nhqE5mJoONbfX7bpi29PPvDI6OnfdddcsLkYxj6dp5dx04M47&#10;bl+5sf30iVP9Jy9ff9PN/QNnUoHkN77wFYPaVpWJjz328Lnhy1/72r2XL18CsBXV27vvvnffffce&#10;O3YM9cSqVas0rAbymI/37B0aGfn6179p0hkTkdivH/rNts3bnG73E08/t3rNqtdefQ2mZ+wU97y3&#10;b+eOrRpw1mzOh//vydbGVpZWvfj4q2GQ2UGOm5ycmAs5vXYEpa1duaoGCgKzEkCriqRjjYAG+L1N&#10;C4sBLYIhROlS/+KSFdaGrvzLT5y3NPdKjVpFmui6qBl46fOym3K6fPqETpSEuLGsEigAn+GyRmJL&#10;PrsoM/vPzZV9Rms78tRkMrvTDopD18a1Tc3NFM+JiYhYzLFuY1ouLQoYTisVAifGEpLLLaKF4vMw&#10;FLOigKwNgFbhasHEDSYosVS0jsdS07NQNRGLMSma0ViMFGR4ULFUxIlIUO60iAqJLVdK8Qy88bBC&#10;w36DEEqGUjTDJGM2IIwNPwq8q9XamqHmqoG8mcb6dTHmczbATgdVgUnMosKrmNXzUhymLK4YzwYi&#10;Kp5CbG0Ofjcr9uvI+WqAWK7AccGyOhwtx/uPuPmErbEtxqizZr1saqiqs2HbqaequO8ojV2UlCaK&#10;jC9MWl3+ApYsgCcAsAz2AaS0VeTAI9S5CmsOTBfpZBQgQ/AIcP6isODzaXymroYWaFdEwGW5PCWR&#10;ZpsrenjEKqgHssGYFcxPEGwuNS63qUysnpV3tzejLcWGSJOnCgvZTmQmULJoMYWsUZ2Kqm+wG7HR&#10;opFVO6uvciaDtUgaK8CAgGlWjOSEBAvWjqoEnu3o9KycktpaGuLguaczKixzlNRiKLhuywaZGlZP&#10;ZSKRTKWyGlbLKgH/5iBeV9XwDIn54EI4EinOx7kwDqqQxWriED6Krx+nrQTLDynE00Qqr9RrKZh2&#10;UHPg9KSKCqV2Os412pyp/ILS7EyizJYDWSJoBHkyk4ZYAXdPNRozNHuy4PsqUaLRkNNh25mQiiW5&#10;BBS7mMo2wD8uVxE8oABUgi+UTnxuam3KqlUhGMZg2eP40f5+TqpkRDHJlVFxphNxJEWiSoOzII1h&#10;Ee4iloEXaxH/GUmobGZOqS0UQZCAZwoxp3wBCQgIVisiXu0/vzj8uzJKf7RSOAEhdqqVa/gLmMlK&#10;ZfwLTKtCaF4O1jk8W0A15gpVhUYB3quQJ0UO51yWJ/K5MCJQTUoNHEdpuKZIXod0q1hcgY24Sm7W&#10;kFipgtg4VhrV1F314Yen1vqHeuvCU5PVoYija0kfAQePkCKhVkKHk0nrdPigKqI8nRNDMi0XL83D&#10;5A0UsZEraQB31yvSmJjLBFisoqEZMDWNJpVGqSnnsWsRX3xsQGkXPD47DVVfWllnbAB2Io8VH74S&#10;pARzHKLOBI0yTBdR85IcZvN4V4mKuiacstUUbwIWNJnRsdTwJchGJ8jFcU247Bb0dQrOrc6qhbKi&#10;pIS8oyLqgElEc0yrakRqBMMhv7vOIdV5q1h/+X1yl09u93AUK9dZ/PU9WrvH4Wvx6xwKOelr8Bvt&#10;dlQ0CkQpuqwkwCOwz3EFn82e6Wwm/S6jx726b63d4c7hivc7M3Zd3qqFN7eup4s0MiYr8Fk2SmnL&#10;pZUuZ7fP39K7prtC5XYfe/7A+Vc23m4qa0tIwUKtHu9P6mJdilLnm4f7j05NwNu7kV62aY3co1e4&#10;zcZkLL8QLF6aTFUVdmSVUEjWKi9awHUHmKZUwtOUg3kK6disBn4DvYLGtjibSbjspiRgQwDxI9AD&#10;oaGJuKCjqnY9j00ftgRYFaX40bFBk8E9MxneuuXq3hUrQU558dUXgNfrXtLtcnlNRhuWgRrAzmsk&#10;bwPyCWwAPCrYUlHUsCbEG05Pz+/YdgOu1Q8/fBVFbHMbzKK4woSGOq+AjxCysHwJoBcoEDGkKiOt&#10;G/J+bINRfJcKGpkcY4Uqq1Ig0lJWQYSdVgHKLELYBZOSKE7NuxrbvL3rLQ321Z1+TFJkTkOekZmA&#10;Dw3EVE5LGuAFVGPol8HdAnAYJRSWuBBAE9VsMm2FmgAeO4QFo+dAkD2WGHLMXMgiukQUR0qySECj&#10;VFWYrKlKVcAsVeCpfJEtCHABxtIZhd1cNeiKomRVGbIzIcJhwVkkYgD8n0MA5Zeapu0WO1JI4ewy&#10;mywRPsxUKZOGiovzere5o34JVS4h/A1hgbBkYmye4MoGgzFXyI1PTMAw2dTSDGYwchdg2YVeHyNb&#10;qDlqy2d4PkEllcsBzsErVqlikw1VMpzkyFJF0o+K0pg4LGehAYaCFYzhVMKkNcMiL5YZraqSTORq&#10;aG+EedEsTB0QNxZzsWqlEFqckQhT9NyozHDjVbc+4DI4xj89tvv1X191Y8ilz1dSbaz3mhhL89P9&#10;C1GVp90moxezFb0kd5m0JTw6B05Edm7eSCkzRqLQ0+J24GqRFzQ6Sm/RIbJvIbQIopXVqMOgVo6m&#10;FYcuAYYhSAJVHUhCyYxOp4c2uRbWXsMC1aTLUrWay+VgZ0WkD0xTKi2CVilYtHLp8sa+rePjo/AU&#10;4Gy760tfAdT2zbfefeSRfy9Z0nPf/fdv3rIePMXPTx77xz//3tTUcMcXbsPLiEF1Z+9SQM9hXR8J&#10;pTBIaTGq2Qr4AXmhKvz9kX99tueTcilf3+CljVSKVhoIXZ3CQcutBB6IQMlkrpcbm5SSxlk2gq5s&#10;k7GVuEBklVrKAkBaFpKvGleXBC7fiak4jjZ2UVZU1zNLGUmHhLRSEQNuAToyJRJu+HIGYlEVxhuU&#10;ACA7CgEEIsiYZCAEDClL67ZuvzGZJv7npQdXr1mSmImdPDR+1w921bUs+eTt/i+s++KO1asBfHry&#10;qefVltI1O3e5vWaBz01NjcEpDx++wWJFTizJoIwGRUUGq8druz8dvhS8dvPN16291kKbQpMTT7zw&#10;j7Kjgt9JYdam5EVMsUU57POoCjEcRA66RWv0K1gXr7AVdI2C1o50JDQpRVkylpoEC39+bn7l8g3A&#10;WD7/3IdXfuXLoCBcGBmn1YzdpuGzQVpKs1JGQxaIYozPpMPT6XwZkXU2jadR8rk5q7XgNOdMOgzy&#10;UjJ5kMuFUmF5rqQWIAumpxOLvvZ6BGMDtYEWCBJ3HA9UMgli0Nz0HMJeQVOgFAzQtkpWDd08Y9VX&#10;dPooWLgDM3ZWOW8RM/VWgM4r42kqLQEAA78slvBgi7FVRgVvVjCWnV0gC3jRy3JNNcdwSKeIx8dl&#10;lTyrM9B6t8zqlDyGkpYs0bUxOimaTLIWLSjBRAX2G7vGZNIaNIBjazBLAogEaAQUDhplrvZ1FvPo&#10;9oBqKhRKpXwRWGjwjKVcCcpiKQcERKWUS0eqQpYBN6MiBIORJD5rRuMyWWWlYpmYlKSkGS2RSXbw&#10;4PsMU7aY4BuAI7qAJycSxQ/Jc/vt16EoeX33M+tubS3S9RfPVle0a4zELOijwFEX1UaMWmD7ziLG&#10;wORitUhKsajMNrXFRirpQg6o4DDSVwhkyspqbn5KJRsZOOf0uPG2wccALrBaCQNPED9yhtHgMRAA&#10;2MKXSpYxWkRpXC7KkEQAWbJer+UKHJLii+gFS2WXyw0mCOZPToRAuBpGFuBvlHc2e08c/FiIjLoV&#10;uQYqr4mPSVPnxZkhlRKMC8O0PFeUo4BCH18DKwDfoszEpP7zfoYNIgxErrKntcqL/MJrg/SZpB4L&#10;I6vGtqtDPjOe+cPHzAWpwBLZnHB5/7ACDsclnjRVycmgI6IRF97W3hpU0a+cOlentayrCs2y8OHJ&#10;Y4uktG3lVUyQf+Gxx0RZfmVfj9vh2LxtIxyboBBvv2YH+Z0Hf4aDWMwWDVpfjjc/+cKe737hHpWW&#10;+ezzfe1LWwkQPmp3AZxytJJnH/37U+hM3373zZPnjkzPBjZtW/v4Ey+t27Cmt3flJ5980t7RsX3b&#10;1iOfHS3BMLqqcf/HR7KzCdRncT6z0u3oVTfLS4rh8OSv/vx/N990C0atr7z8xqZNm4AHCcIqi+la&#10;Ir1sGRh1XcBuwF/+u9//ob6+8b++/QAuxuefeO7IQeiefze3EBgeGV2xYsWnu/c3N9UZWN3k+Oi2&#10;TVu+9+3v9p++uO+Dozdce/Xh/YeSodD//fbBjdu2v/Xup77Whl//6aGetvYQqBU0W8sNUtGw9fNV&#10;CmK/bK5sqHMPTX7WaPIefD2rsVDmuujKBuuBVy95li9rkreEvnuIDZRGUqPuRSn+75OxsTkDvDw2&#10;faQ8icdaWUosRBYi3jUnB+J3L++zM6gYJXkhUFffJnN6oLCQhwKJ8RFni3emmg7RvAo2GkzvOS4f&#10;CvF14AOUOwsyw3RUvDRVjsfUYsWnUNrh/5uaGzh8jEgiGUiJaJfo3ILD5bJ3tWQoWRFKLVS30Aui&#10;q6nyVoKeG5u0NzdgYFPjqNOKuvo6t9mSLBVitKitravQsUNfRhECtCBKRq5DEZcIpA0srDdAYCwE&#10;oYtXE4ulQFVVxB7cRCPCgkslUrReiakXw3pYNWLWWIPO/Oe/Pzs/cnng3Y+3rmh19a2fkovpSpoK&#10;zKocPoAMsXbDDE2FTGBKB0AbKZZVBmsFlxb0bJjuAEKClw/AppojqKogCaSOsDpWrbcIIoa5aQWR&#10;HrvYb3Y0GB11EuoNqhKYmTManLr6jvJUsDw8rzRaPgle8jQ72/zqukZfLfI7VbEqbAiBNZOWesZf&#10;jgnuunocR4lSUkJ4DfJ0wH5R0TJFUkbGoLODIBT7Dlg3VfoqpS8Hw8MkJWrd9kCWn1hcAMOFxrmb&#10;Ta/s7DHCHlmRzgxe6F67nIASV603mm2Io8kuhLUg8ejYHKa8RrXBbTdZbdgWWkmFSa0MLUzlsgmP&#10;01kS0Fjhmqe0IK/DWpTjE2S6CLpKLAcSVD4bLyqYaLGCDOxCLiZYsX1mykTGzhNsOAfQ3xSRckpy&#10;BDcRda4EKVfXji0qUWvKRB8yO/OV2MgUVxYMzQ3zYhYhy2jLi+NTlXJO19qywKEHBlaswC2G4Upf&#10;jMWwDUcSO4fkdk5AZ4Wsk0weM7RijOPmMukAzmu1Kq6QjwE/HC9FAPLNcUkYB6NoJbP4lUhm/n+/&#10;QIZNJVOFAoffJZvN5hBnmIeosFDKc2i3IBKoxmNymxemLL2imgmGKa2trMCnzcHUkK4FhyA52ggp&#10;CVOAS4fIwqqhKOn4cjG4aG608GpRTuVUqdljFwYM6zs+m+Yyl8798uY5TFke/FN2653f8NrsbLrK&#10;izFETGKIh+GcRgPPQS7FzaeKsxFuCrrrDCKuZA7NMHfqvaE4w5KuRkVJVRjL8AlJThntxvoyvGkK&#10;Q6HKVR2LrUsajKTZmLfoEQRfNUELgPdZQiMtkXS+BCN+Qa+8xMUgLJdHc5cPTMbjOX2rHYpOXVbB&#10;LJayJyb0yXKdx6lpNHNehdynzZmKYSo5JUQiimRQlp2RpSbJZJIiQxSPNxeKyiJ8NwSFdQpH60oU&#10;pnfqkgxWe8CqdMiFyseLejl2Apqp5BwQbfo6V7SSh0pCZ7cABEVUism5Ocj6W6z2VKNN6zBC0M/o&#10;aTgpCbJS4DNyjcxe51U2WOJsxcBmGIuKYi3T44iQAil0S11zU1oK/fRv95yY3b/zS+1Zx7RB7pk7&#10;H9PE1U/+6PL0cc3FacrR4bj/jpsevG7nl1e71i3xXrmic3Nf/eYtSxSahmBadWoIHz3R7DUb5UGN&#10;MFOKqOKpeBGcdbseW6ZqUbLKob3FeimtMEJfjNqcwkYGhR2ofBpIKGs+dAY8LmWRV0TTmakFAWEY&#10;amepKP/aff8FEcSPf/kjBSPvW7Uim4WyOD0/HahUyHymnE/DsKQoZBGxpq7tU+WIBaoeOXR65crN&#10;6zdszWTm3nzr6Q1bN4CSkslnMbNGtoKcxeBYjY0Pk0trWEQeIjYJfDeiUusmeFDPVTBBJTOCCWcc&#10;Zc7ng9mESqODgVEwKJhAtDA4o+zq7s+VO5c1dTmN4ZEJpcvMayk02ESBl2tVXLWiwtiAZGCRSmVR&#10;42EWBbWzkIzFtYgAQYRQrdrF9rHmjcbKBAHSWOoTWA+JVWR15VNAudqx2y5Cu1jJ8IDnzizCwAkZ&#10;j72+AWJkET0pL6nRwOeKkskIjTjouJi55ZJZGDcw6ITNvFgouZ0ejDZMLSwOfLuDFdm0s85bCHHA&#10;H82FFgTSoFUjTkFxeXp6IRicW1w0W6zNrS24KTAIgbAomUpi4I3aTcgLMGAgOwF6X4SAYCKJqFR4&#10;M1As8QgsL/F1oqaQrRhMPh5cTkoOEqhcKcUTCaPBXCkTUL5B0eSwevPxeCWbbnZZWTlvM6qNRpqG&#10;cJ2iDpy8YM9tufvH/2ti3YmDqX/9fPs3vlNw+sVc0G423UX5NmU4OJ0PtW27X64CafkyRzWUqm6j&#10;bMFhUl0OseFU4raVdj8jNtrAqsywWvhKy9Dhqi06i8mYT0YrmTjkThDyYMWO0SQW6woRTl8ZUuXg&#10;MSEYRMHWQnLlcrTDMJJTONs4rqxgtEarq0IypYocR/jE0NzODTvnZxcSyQSqui1btqF0eeGll+/5&#10;2r0/+vEPvT5vKr74/gdvvvLai7Fk5Nf/8+s6v+/w4SMlqbrzhutIrQZiy3hOAPKyx2kC7RUAvy/d&#10;8+W16zZ+7Sv3vvnGyxuvWFeQl8rIvZbbGGwvMnRxhrN6uhy2Hp3MZlM2GmlvDwGboFwIVRut3Y2u&#10;XsicK7QKhsXaECuREiKxM5+cncrP68C6rNg96gbIw0rI4AFrD1szSgcUhFysphMxtUJHFFQauDBF&#10;Rk/Q2VC8kBIaW3rrW5e+/M47s80fG3INb/xu7+odpoZtpk/fjfzoun/dvG6HXEr8/Dc/M9scN93W&#10;K1Sy8dhCvpB0uK1IRjZZnaAN4VAE5Rtw1v7BiScff83K+n/6zYeWNHTyZfHA7o8eff6vN3x117or&#10;ljBMSS1FKT6lR9WcT5hqKR886EwKRpMjyRzDihZL3uSX0J/oKezA8MrDbjw5Njk2Mtm7ZCWYSe/v&#10;/cjR0TMxMdPS6vd5DTaDpKzE8omp0PwlZEUnoxG09kZXm8rmKKrZKE0kkVigoLKwVFAakNlJg1lj&#10;MfgRc18QMPhcjATTYsHX6GQEHscoq8DKhypk0qVg1OFwN9a3Yps0vxgIxqOASZSIcm09UDsxVN1N&#10;K9LIUbl0UgdvkZ4R9G6V2Q9eSyUZUWk5Sz5tT6WoeCg5MVop5Nva2+SIe3N6BYOd01iV5gY7acI+&#10;DhURaj1CUcM7oAwC2EMnM1Kg5cpZslhAVqGR1GhIcA4Yg8IMb3JVRHyrHnrLiqRVAHuJzqqYB1eG&#10;h/yulnGB668WvI44ZU6Q8nwWAZYEjAxctJiu+cUQaGQwOQ1q/dj5/uzC/OHTh2bGZ0cGx0eHppYv&#10;WfXZnmN6tcuk9hpUdVMjyamRxP/+8R2Ljrw0sm80fqph/bqZgF0p6DfUE3TyOB4klX1ZRVlKJpAs&#10;mKzzd7jtLUrWhKIGW345gzmLRgupP18MBSJWqxtWbUEoYtBJVvlMLqvX1UYD8MkoCMC65bFoCEMx&#10;2L2RjiCHP0GGPBqghDE9R502l0rF7HYrjiAVQ4UCoe6uJUYIbbKc11Vvd3mqVPSlp/5609U1tHX/&#10;ucNLl3fiNJyYn0GSNno8gCAuTV+OxkN1luYMvIxKNgPdhEimBk7nzpwgI9OBqYl6e59nkp752+cD&#10;jx4LX4ogA7zhjitMP74xKyxOHvk8tG/IoW5ofPUr7mV14RfOxCcAzFCnhFFEqjvlVkU84xTC3R11&#10;GWPD/tExhRDzCulmmRpekffefinNB/09dfveemvPu6/7upqbO1p6ly7rXbU6h8y+7Xddb7Va46kc&#10;q7dnMqV4PHnr1msrMuHJFx9dv201lE4KEKXAz6jSM5NzLz79Smt7W8/ypS+88IpKS69av/yTfYfQ&#10;UNntjs8+O3zX3V9c0bsEj8lnHx3i3WR6Pt2j8Tz8xGO3ffUW5HrPv392bjGcMZEfH9p7zZVX5fN5&#10;HEzf/e4Du3e/39LS/OCDD95555e2bNly9OjR8GIgHYu/+uqr23fs3Llzl1KmePqxJzFw+tWvHnrt&#10;jTcHhi9t3771wP7927es/e8f/GB4YOij9/cZdZrhweHJ8fmbsTHc/WFrvfu/f/BNa50/zOf2HT68&#10;sLhw0zVXqwgpB3IgGM3Kao6sZDOIo7EKykwRhCF3c/RSdO3STR8fO7ZkicFvWkxNFaIX0/aQZ/ZY&#10;zLPEl53vl10IKJNa4eKCYno6t82TpoPRuQm5kKG87fviDr/Re61HD85GFZx4eRbhnxz0semgmIzY&#10;HLosi2BjED2qlMQDURmcHNWZdSq9SplIzxw9lQks6n2OIlUJhubjE/Pp6YVEOLp05UrZqvZqk5Os&#10;d1ma/SrMgFWybG0DhV1P3mow1QyPSA+LFyKBkLO5ES8wnONz4UBjS0s8FL7vv37RvaHPacA3jc9O&#10;IYeItITBAdY1Oo1SBwdWpSyoKTpiWJyLhtGqGZERRBTgU04LkGTVMwo2Oz/X6wXru4WQ26KxRDaW&#10;aO9sb3BZWgw4JlV1W7bHFBUa+9u5WQ3uJ3jWKwh9hzoKd5wpuTBvM+plOKIQJIYhTS1nCZg7jEeB&#10;woI4Bil2lZm5aW9DA6zwFQLnXVrIzg6e629ftgU2Y+yJFUQhFgzaPJ1FQWaqs5XmIqq5fJ3edmT+&#10;kn1l5/UbdiijYH+ZGrxdHo3fra4zVwypQNbm9eZIPlHOIBMKu7vdb544cXq8s81hMLjKoiqeDCej&#10;E6QqF69EC0RCpyaKeaXWtnFkNtLQ7IDeQFEtdviQQsiBKYf4gYMnj3asXFqhSUArMYx04iCh2Gwy&#10;kcwmaKs2Swg4qBHAh3Eg6WElo8LjsodGx0wygDCsOH24KgG7Qi053qwp6TnYPPTIGHHLFLQ6mSfm&#10;A0F0fI0OC9RpFt5EEuHChZHU6WHGZcpq5Za8aOCkvBkoeMYmAH+gUCN0GMHhwSS3GFUh+62leY5C&#10;3A8pyLCfKYeHLhjqGisGfRocHPjNC6JWBJR4Tg7MkdkiUqgeYAbFHVZTq5G1gAXwYVE41U4zYAlh&#10;RyFlKlW1FiWMaXYN3YM9Y+0IRFf+//+FjrcGoQDnFfyS/6Ry4xc2OdAG1hIbZPCNJasWDwZEZkou&#10;ZguwTILjRYMhxiUz8YxRb9UY2RL+twLyVBV5GhYlQFVCHB8rGSuI+JELsdGLe9RNLUenxZOnL62w&#10;fPbFvsDksPqTi8Zrv3kjWnwiQCv1aEQAT5LPzC4iaRB3TVksDF7up7SKTCF7cSgmJeutKcuBt6eK&#10;lEnr6koGyU8fuxAYjLq1bazK/+I/P+WKYZUZVKEUQPLatMZC1MmrtkAKyVtlRSWfBmmAl6ei8UA0&#10;VlDKgNREqrO+Qo2eC2QLebffGGN1T//ls9CRWT9KNqXh2ER8lquYjTaiIAl5IllE6Dwyu4swrMay&#10;cIPGZzKLC6kACGCoDtLlbFrIS+kcn8siW6RSKFQBAExlo+PTqbl5ee2vM1QZWQJahU2bLOVwheW5&#10;LFz3XA5c41CulFXbtQA3h8Vpnl+UVaLJ2FgyNRFOj12aP5Pg50pMNJwdLvAzserZZD52aXjmvTcO&#10;LWlf3dzUgi/tL8/8uqTLdW1uOzc1JGtS5I+W9/7w7NARwdlxc1a5Yfnqpb+7e8eNLp8FM2lVKRkq&#10;RUJZj0WlVhTbGvR9y/0kYz1/bjS8GHTgBY9m0COyerXKDCclDSEOQ2DqI2LnjBkKawYDU1LGAcNL&#10;IuIchxutgbKvqi4IbElMBsMzkQWeUbbVrfzw/c9uvuVOu8f16ZHP5sKza9avxZDts32HrTqbz9VY&#10;529XyEFgR4UhTYzPJmO52enQ2NhcIS9cf+1tu664vljOPvfE79GGWBsaEIQZWZiBqWYsgNfTh2WL&#10;rTZYgr0uyYs8+oRa3jLOIghJFQouk0bBStgMCDxVQTorFPV1boGlasFHF8fMehvf0HAxx7nqDMCz&#10;5acDpjpnBjEuyMVOZvGkq7W6crGMnQ5isHE/FoUyno1yGZtnEksQ8B9gZQTJO5FOUThpU8VKrozZ&#10;JTShimyRKUsNZpeQKj//6Iv73vus/8ChyYGxpUs7vR1tybKAzQAjURoJEkMiX85nZCWzyRNdDGKw&#10;uO/9/YPnBmcvz9XVNX5+9PTTTz535dU7QWOPVQJVQTQYGZKVFuaDXlMdQlQGLo898cS7jFrd2Oi3&#10;uF0oWN3eOhVCxpCkDXEWx83Oz+PFRUoBaDZKiU4mUtFwbHZm7t23P0JEeVtrCwA16AjxTkPyZAlA&#10;vw5dlAWXCdIJoUnG9C/FZdVmW5mAjBsTfGs2lXbotZnAjF5Z0VJVzGJLqK1p+rPjZ6qs+d77v62m&#10;AsO7X3rxsXvv+I5obcwnMjZJ82V/3xcYvjr/2RlLnctS7y2AQYl5U41sndTK5SxorUY2MDvQ7lKb&#10;y5FI6DKJ6YcKOiio1GtJepA3u406ii+EQkFog2oHnCSBrwE0LZjraBE1RgPM02jN5SCFErB5oDUk&#10;sZHTwh3j9GB4BXUWDnuwtCcGxrev2ooIgN3vvQ8s6rLeXqvdtnXb5s4lbVy58N4H7+5+91URL69M&#10;uuHmmzZv2RoIhl99852v3P8NSaOuKJUZXjh34dLyliankkwHFh7+2x9vuv2Oq6+5Ho7mw4c/69u0&#10;nFOUtZC5yxguUYiOzvlcfsZqUxCA4IF8o65mZOWpJIQkjc5uj6FFLmgMcrsWrH6kkC1MwTDlcplO&#10;nZ6r6sVWd2N0LO9T11cy8OQqEURKAD4qKVk5o2e1qdiMRm62a5r1CquRYkEZjgai58+P3/mVbyMJ&#10;+en3Hmu6WnXy9dHoaPamrzeMzYdaqOu/selWnC+/f+L3Hr/zlqs2TARPo6dyOSwak0avMgs1piku&#10;AlCYbANDU/9+7DmN6Pv6zV//4rabkQ+4//hnf3rpEaFOfu2919bXG+l4ojo1Ww6MMKkkmY4yuYwC&#10;XMbIXIGLlWSZCsvzCkRoZ6Fmg90YQaVkBbp/PV21VDjV+dMjV115PULmA8GZy4ePr+ls8Ntqzle5&#10;lNZARmsx6u0eg6uVsjUqrN6iGgraKq4xPUmaYapHZqkgaeHcRl+E+GcRSaU8Vkoalw16ivTcAiLz&#10;dHp1kayWsUnhAftJkA4LYwAfvMLqjSaTTafWxAOB9GIIBB4oddRKNoQhts9s9zpR8pEXwwaNPmVU&#10;yr3mmuZpboGIx5BGj5+91munHVb4fknEm0kqI2FwEVZ3Se+iu6y6Di2UyFHYnyJMVhCjQjkiFDO5&#10;TGI6z42oiiwq5EISEn1aLsIpKBRrFIGqKDI8T0MeiaoMaSboo8DgxfWKP7CJQaAWcIAUwprgCUeg&#10;NLJFy/ByxwrZDMsC4+c+dPDkuVPnQC1avWpN+7J1V131hSt23oRfWrW9zt+1MJk6fWwkG4EWlf3+&#10;N37W2OKYDS3++OGvfeGB/4rnVk5OXNq6GnS2ZA5LJBu+9iZRQMuZ8LqbbOZGidBKAMQirVYO9jCy&#10;MWsWAfAwAvMhk9mBgY8c6QwED1lPNhozO3x8BfZeNQbcGnCqkexXs2IBCAzALnbl6Ligz4ZQp5xM&#10;TcPcrdcZoD5OJdMd7Z1ajRb4FqfLY7Q6gCVlZOr+4wMN9V3+uh5OYvadHJxKSyemoguSbhS8fVeb&#10;xWVXikxsbqHJZIX+y1YWLx7+0CKTNbQ2eFYtiY8Wqg/N8I9dLB2dqQJwfN9K7YPbi7fVCU7Bxvqt&#10;BXdw/zSp4dXXqFKXzhYPTFfkJXIzIavPsnyRLZLBSlSeXqwG4vKu5uoq79nE9MLlbKu8q76qbHfn&#10;jbKAMVHuZowcl/j40onPhy4ua+3CNAJCa3LVzSvHIzGlHl+eU8xEUzODW9Zeh6vg/T3vbNy+FopQ&#10;FPMQoJJV8sTnJw98cgTBTW+99g6MFnchd8vv3Lfv8Mjl6c+PHkVxdc212x75559HRy+VOP66r92C&#10;S+XswbNzsdDli5d6chpiNN66eU1AJ+3+6D082YODQ6iu7rnnnhMnjp85c2b16tVTU1NXXXXVmjVr&#10;epYseefN1w4fPVrfWAfAmlAqj1++lEok2lrb/vHvR26/60u4Hg8dPHTzLTuNRp2/zrP7g/1cMTU5&#10;GYKorHtp5+739l97/dru3ibaoGtdtvTUqbOnjpy89YvXOuzGQjG1EJypc7mRRqNjLLlYQqmTygqe&#10;L5jrbP7Lkx8YjXWnDgS3b5JsK9qf+uugX1Yfgmfi+qZ8asC6rs9z/71spFy+0B+7xRcWA0wpprcZ&#10;srY1xyaUX1rX5ZOlZIgAhFWqmIRHFQDTXGTeXm/jNHyMLCaqiE2Uy2Dxr0WkZ/ReC4Th/Rf782q5&#10;dk13qdETMsqdzS1VlRLkANuKrpSFKVHK2iEEdHkNXs7g+koRZUw+Csm0EuUqQyJjITW1UOerq9YA&#10;MfJMNA6/O6M3QJ4Fax1l0SMNkYDAH4Q4HpNGROtokOlcLghAI6YTCfD1FrRzkkBy4Ww6GMYLgOgS&#10;hcrIlygTZW7WmWTRJOteKsotL7/x5jP//seX77tlxYpmM8NOB3P+tZuLiqKQxJmFUSAFqChKmXg0&#10;ZdZZwJWGUx3bDMi+sMZAaw6uBuwEYBZVEXaOAqdSDoUWVeAfmixFUc4jE1qKBKfOAJlkb+hLlBTY&#10;bgcmz7IIfVVasaFPEwmTyysdHbeH+JKaeefUwXUr1l27Yjsm6B5fm13hNvKmSo6YnJxxNngLshKE&#10;7OVKkVWrSuUUkik725cqSM/MbNpmgwU1lwbAAOPtUhZCNoauz2Rb0SR4HQoYqcwaBiAGSJCnYeNW&#10;KN/+4GMQdS1GE75AFamHvEgGOZgW8bzJEjh4GnsslzKpHXrGElRKEUXBCNi/RAKNwLBaNHZlFfyQ&#10;uEZQPnOkLFEhzdALMWRCicQ/jZ2qyFKpakuLVy9FCY51ZIJz/QN6UQ6+lsaG8FQsUCoQjGgQSRkr&#10;lsJJ+twwXYLCTUM0uYtOQ0pRC+4ESccCFVIxOR0cd3SuBrARjlB5SSrFs4DuTyO9rrmVVOsFVJhy&#10;6EXguifQ2WJPjwUYoFoIqFXmRaZIGAQwFWCEg2YT+mceH1XNKosUsipEpP//X2Dc4DBA+lDtWK2F&#10;9GA6Xztfa9sqlGFSFcWP3OYR8EgUMgi/yhRE+NtJDGuzUXwFblc9XuYYSlwGRzMo6NB/hbOZhYpZ&#10;WpA/iiOUAAD/9ElEQVTFgIwOjg6mNemi3Dt0nh458dSDd+XqWNlHr+ptW6+wd7M6xPNNpapqhocL&#10;lqCmF8IWi7PW0ZFUnudHJ2Zd3pZ3Hj3NxQNNbd7WNpdFq8L5AOuvFn5xqw0cJyPw6GweikCX18PH&#10;S02UX5c3EpIpj0Ahochlk3V4dLNSsVwVGQo3XiGVc1FGKZpHxJ/Np9NqSCpdztGKipnoXNqCgffl&#10;iblXXppTVJRtbS2ltOLDV47yM2Knw8dk5NGz8+kzM8RoRBibzYyPzo8PTs0NXw6PnQ8MIbNidPLi&#10;8OSFkZnBS3OD46GxvCKXlKWilURWVQjJ4jPJeDadLmGLGAmXEjGkhPRfvnBydnhakf4oePGT5Oh8&#10;bhhJJPzcdPjy8KWpCycyoxM2bpBYBLSHSUXM8fioMF7iiBcfe/+BO/9769qtXCH2wwe/USRDfduX&#10;nx+d+uDx86uWagqXhImB/ILYYXHeualt1U/v7evRk6osPvNyRL34+xdy+w8f37a2VU+l1VLaIJcv&#10;abfQGsuHn54uVDSNnbvslgLIR8DR4WmBcxJKsHgWQHWF1oyIehTiHCwaSFhizTpU54CGW3h5dHBs&#10;8sJQAVujJo+1tWX80DwWwF+9/34YoH79p1+vXLca6+3HHnvie9/8wb1fuq+zvRvGto7WrpUrVq3s&#10;XbVr25VbN0KdsO36a27evGW739eY4YvPvfzviYH9m7avq5qc8OyXUrCamFIyDacAsBOvoFArA6ja&#10;hqeS4ZB7ywDMUgGiOJeXhKqWRagd3BnyAmdBMJbXxCur1sVccipgX7cqrmSGIxFPo5kFW2MhbHfZ&#10;i2pFXgByFgNoAnc/NmPlioRtLRLntAY9CEcoytWACULQyhUTiQS2JXArGVHeITTciCwojcaosULG&#10;57Di4nvm+XcOH7l477e+tnNpHZeNdazs+/T4yX8++eralWs1qAwzhUQC22ZC0JOyDPm7h/548eyI&#10;Tg0JGzM1u2C3eYMBAOcnrrnh6lgynhZyRr0ZtC3IzBnEAFdZ9HsLoQR4s2vXr6e1rN5gzedA1aG0&#10;WhMW2h/v2Wc222iK9Xj8AMCAaQnun9VihQITh98rr7zvgni0ux1eIwxLqhUBnyOZoRiDTYGmkaZr&#10;ovVa5gSPJTVo7PB9gqKUTHEeh0Us5dx248jgRZcDvLiaF/PZ516mSOan3//vCns4dvbIR+/+6mt/&#10;VMWNCR5AUsVWd8dt2BMmzr1jKg4Z1n4R5FSBkpIotyuiiazCNIUIX7tCBuKriqpYxISSEWPpAPS6&#10;mPOiVaqRnggIpyoiGmVke1jsGAspMEICg+w/puUYtmpOO6A7OCVqrnm0Y7XzSkSUPfQaOajNcasi&#10;gzuXpyjF9PD4ht51Zpv53Lkz2OYNX7rY3O6nKNmZgZOPPv7IxNT4F26+7tBn+5qaWu659+vFQuWX&#10;v/7Dliuusdc18QoGTIA3Pv5kWUdnq83GFNLf+PIdX7jz9h1XX5dO5e79yj03XH+V1qVG2CZmD0ws&#10;OjM+yK7wEyYaomUaVzUp6vN8dSrEa5WuurayABC6RlPVKMtVIVdADlGpnDO6dIJOaF3vam50OlVe&#10;eYZmixgM6hUy+EcwslDAwoyLHn5CWTUOmoPftgSiCq1SXshG3nj93U3br+9Ys+78XH9/4ES1VNz7&#10;4sCX/2tHtiyF+6tP/uhZdUXx2p6X8WO/+/br+eS5koawOa2IByCVgEsqGcrM88pcWnr2mVf3fXLs&#10;x9/7xe3tt9kslsVk4Md/+9H58Of3ffe2hi6dSsaNnj3P8MBbawwrVpAWrwxeVYtTqTezRnMZCP5g&#10;IJeMQyqkl1dVaQ6zDRO2F0j54bGLxsbXlMtC661qb1y1oW+Tlks+9rc/fX5onwZ5CKyeplkNYytX&#10;VEW5VlTqq3BJysLQlrHoOxYXYoPDxZlpTZETkpGZ4YvRBZBGchTE/RoIQdUYcKlLogsROLmMZETK&#10;LZuciaaR1mjDhBhsexZKFrDDGTnlgfFAZ47NzmPTJdeQJWVZLdOVUFE1dhZimejBoy06qqgrI2/a&#10;7Wws2urT/saCyVZRGcDLITOCIpixZ3l1tkilcwo8jaJeBiUCq9ea7ZJOn8CgQSOvAn+hU7qt1kZb&#10;nZ5t1Vvr4c6Yx746nmYZfRLQiTz09pUiDFMcX5bhEZCLkDPXgFYYfwIni0x2TsGnVZWskk8DTCCV&#10;i5EQ3P681eE2GO1vvf0OlMPf/dFPN+68wuxvsPubGUxqoAzQa1tbW5f3rbj+6utaGhuz6cRPvv8d&#10;f70LLM9fP/k/m+//dsW47si+c1euNDY7FpOpMbnKbbB0YbMkK8Ywe9CxjiqhVVMuARo22LQxXZDQ&#10;FxD4suSVspJiY/Gk0YSmBp0VjCcSdsVahE/iv4IoBuRnKWUaVpXN5I1mK8UivKSmaweeDWdLOhEF&#10;2KOpoRnz2Wgk1tjYZDBoITL0NfnVViOKVyi0RR5OTt/pU+NLlrTXedu3b7iyp23V8q6+BntdIZyf&#10;Gpg+cxSYvBCisnIDQ95QJHX6hMtvVy1rjVis8yIzdXDRt6csjyHESdN15Srv9oZoW3bRWNSjC/zb&#10;56m/nCnPZRSFRLV/MHNymispxT6X4VurZp0y6OnNRn/QYiGq7cZiY1yekDEz65f46pt7Xt1/Ml0p&#10;emXcck62ueJqYE1qlz6pli5Mjh14c8+NW69DcBn5wB/uFWg2ky8D8gX077GPP9y56xY8unsPfbTz&#10;mo1VOGshXESLDIAdrVi+asm1112x4/ptt99z/YYtqxiVrKPT39Lm6e5p2bJ1tdNp0uspu1O/Yt2K&#10;niUrOlwtq9q6QHDmJ+M7Nc0Y2rbfcaWs3g7rzdLODmRQbd68eeXKVQ0NjRAhhMMR/LPH441EomqG&#10;OXHsoM5oSHPZy5dHu3s6V/etGB6+ePjIgaV9S+75+lfPXTxVliL+Zs8zLzy978i++qa6r9x/54VL&#10;5xxup81nGhi5uGFXj6fZ8tCv/+fDd3dPjU5de9POHddsqTIi5G0Y/8QX5210B3REMk1IqmoQWAoH&#10;JK/M0mbEW6jGzkTM3qjYmMQVWODb6m+9quIKB9mZwhUrCp7Gyngkzi1wV9gSyeCSRp3M7jsU88GC&#10;eo1Xp0CMJmb4mF0mc5cjCzpC8HrN84iAVRFpeQ7kx0IooihhhlV0+Zw1H89wIBVPtW5YV9Lqchi0&#10;YHSB51dnYO12iYbYhLJkMfBlQG6Sp2DRqT3PuEo0krwSSakhNWFoRJPkFyMQKhQIMJHIVDhu8fkS&#10;srJZozfDmWByxefHC9lSLJiRCSqrwStDN1ZT7dWCaNFzRSNhWp2lCATKu+QIrQF4IFWuV/ucVZeN&#10;NKF8RgafWdcsUDCU65csabQ3MAVZElXn//7fs4JBu7TN3wjRHsDn+QxuNISkAcJu01sQnAqXeQ7m&#10;JqmKcFWCRGILRmsI6cb5ADVwSSjlgsEFu8sNtTJeHTg01dXI4uWzDm+zpK7jKgw+ovDskEZrKBGm&#10;vEg8+/I/X33z7du+8KX8aKAuBwcq/faxQ5Td0VnXCXEjKaHM0WHwOrUwbbDpETIBbW+eg3m45PU4&#10;7SZjCYL/QuHFxw84XRpgfCIJHoICRBcYPbpkpiykDCvqfR4t7upKNFpzNRckyer2Gm3OUyc+X97R&#10;Bb6NktHlEGkBSJ9KJiireqMe9lnIEhocdXDqJ7hCkkL6qZqGErSIHKK8rt4DMmuaKDJySSuWDPmC&#10;fBqCdZMHCygxFRcwPzXZ1ebjkYTGb9TKQxwm/4eP8xihdLdnh6dcfl/JiA2OAhJrLMvy4RiDQWyD&#10;Ud3gFoxgjOBNxWkLlJBgRmJxgZs/cbrFYE67Gks89oYcshhLqSxyV02wzFrs0OZhWQpPAoy3GBSV&#10;oeSLxWCGETJZMZ0ji3wlhYczBcZAvlpbuAAUCMUmjSwynIng6kFKimMUXlpUSpACkSBIM1hj1TaQ&#10;tXH2//srtFo4ZRHVkaTddWBUqvgCLcIrRlWBw4LHhAe7SwPlMygcMRjMUREVsoVsOJsPYgjN6fi8&#10;ii/GYunQfKbZ8dgvDoVOnf7HL9ntHbLghabXDsVM29VWjx/vFleaVUGARFVLBH7OaSUc9vB8yCVc&#10;kJkiP7sQW7bEsHadrqDLqGBCzAYrqUWDjdRZq/V2OhMcCyyO9q5oQlojwTOyFFNdIP26JklBcRBw&#10;aRTQ5bPxCiyUWBgQerUGwJJgggxlm23eTAm4UgUiRSrzGX251IpXhFWUNLL6er9LX/Ygi8HjAHg0&#10;NJ3RVjTLHO7QpdDnH86Coe/tbENFLphopUMnNzK0QQNIYlErFQzVrEEqmImEVkhoS/NI51JmJmXx&#10;gdLciBSSeAqBZoUC/HCJSDgwPjvBq6oZTWWWyMVNsohasEdkuQQfz/Dhqiyl05XsVsieCkhRFpQV&#10;xA2pTDjSA+OlYkj9w7t/BfHJ3//2m/5zn7eu1GqdEmkotmy2rUFKgMksrNk1S/a1MEv/dUdPk6HC&#10;o12HelOhHJiPP7QnMBdfbHYYOhwWiFkoiWApldmpz8nVxwfHrC3LLMrJWqQ1CL5o/ENhMIf0VguC&#10;aBGSm0nGkrEo6bPQFKUDkyeaiY/PjQ9ftno8rrZme2MDuo2xoYniIvnjn/9cQSke/L8HtRZt15LO&#10;c+f7u9uX3P2Fu4r5whtvvP72B28MDp6fnUYAwjRUdfE04O302PTo/Pzc+cGz/3jsH7HkzPa1HUar&#10;JYVgH4GXcTG0MTxrT/Eov7FZRVpqETB8NBcMoAZFKY9HHZoVgKuMBmB6YA+H1QFwDIfVkkbClCBW&#10;T447GlpmMLkQESOp1ekIMwYMiRzmAJKGwiGLn0M+iGoDwkJlUcLKAHMisSiUIHhGI4GSAb7kZDQG&#10;rZ7dATY9VvJ5RL9A9IenFIIG7Cwg3cxwmVOnL/JK7rYv3SlU0vVNjU6L6/yx/umRRZ0Whi8NZdaL&#10;jMzhsgLXsufVT4f7J3/wva/eetuN9fUNPd29cKBNTs4i8HLz9i35Ys5iaQYHT4M6skRmo5xObSJI&#10;llWbly1fbrEb4XEHCYOhdDicUZ71nx9+7eX3brrxVovVgU21HA5O9INIjgSlp8hHIrEDe0+1d9d3&#10;dXeA+0kp5OFoGKZGurlLAWAqBkeItsF3wPOgscv4qtfhqfnEAd1jZZhMkKS8f3DQ4a7TWxyRePLN&#10;196ym20//M53FVXZ0ff3v3rkmGP9tTFZc02TLq1Q8be7LOvTU3ujiUnPrnurDLIlcUvIohKnKZdh&#10;hcU4CgMeJ9IJpbJESVo5z2ioNFJX+KpN7aBkDFbfSkIRi0Zy5Txyt5VaM5Z1clFSEQAY1Xyg8XTK&#10;jE8Bn1Dt/EP/L0GPRUIuSMCPXELgmATDKhKMBAGZgaHp2U/ef3/Llk0bNm166+3XkbV28uzBsZmB&#10;0fELK/qWtbc3P/vk01s37fji7V/WsuY9+w/ja7rqhhsxoR8enzt0cmDZ0q4VTb5qLvXKY4/eetv1&#10;63dsDSYSD/36d1+6BcvVrZRGtiAu2oX8hZFT9p6GMgtXmATBIlyismgsHJinXTqj01yQ1xLmSYnA&#10;6EiAJjYQstpMWqsai/g46D/yvKbCgk8sz8h0oqFaQIPoRGMLRx+lAE0ZTxZUVvMyQgtWHTDtKnV1&#10;32cfypTM7fd9q0jJ/+eJX2obFQf+dtLebpTZlFSm65nvv2KUK5957SF4AbCIKxVm0qlLxqZOeEJL&#10;tSZUh3okFSsf/vTs8QPn+rrXfOcrDzQ6GjKx9DOvPb3/4p6O9e5bblldjF6i4kG6UGyoa1XYnJLb&#10;FSZVZVKfVdAFORIpAK9COaB3Wtw2tVkrUBqepFIFYMqRZaxFeYCUVVo9MR+KR7ih/vF0MN3g8bcu&#10;XX7tbXf5m5elMsTe94+eOnQhuZjU4PLhixKXlBViaFALsVgpmycpGuma5kYfadGrrHqrz2FzWZQa&#10;TawkLMwGWZIpFvhEqdixcjkGBXyCe+KR5371q0fOXbz46ZsfKQTZpp6NqE5QWEGmkc3nd3+y19vW&#10;rHPZI6E5v9FEKfRpTgloz0PPPaZ1s16ZTDMe8hjseEvzREFHcGQ6nbg0Gb84NXls6Jm/Plvn6RIk&#10;VTTLx7Kl8GL/4swZtLqwqUXBPdPKOC1RkFXUSjtVAAqjja8wsUQSak9Wp4d9YHxyAmcJqOqiWKYR&#10;4QrdMFTpGJ7SSoCd4VbSUnJk51zqPx1enJ0ZvxwOzPKZPMJ4dbY6naNFxhifeurpFX299977VVih&#10;Tk8HH//g6N5PJ556ee/n5y99fODo2QtDeQ52CJUFix2N7v133xwfHX7p7V+suvEGpumLB8/OrlpR&#10;7rDm6BKf4hZpswNQMNiLiRjSOES7wadnPXiuEDQLSy8KgxqyuLaywvwVE1ii9o0AsJxJFmEJS9eQ&#10;MTqzXa6goejBzAIFA+b+mNpAn2SyWXDF0BSDcGehkIuG5v3eFrjLOI53AJ/ldWl0qsXANCHnQfbP&#10;5aIlHtv0CVIRmZg8/u57r4ZDczU9uYz0ueucFl9v98r1K7du23R9g71x8exgIjjvaPJYOoGIbq+Q&#10;RlFur6jrVT0dmh0Ncw7FNPZ6nw+ze88z44sWC+uIV/t/+VJlPktuaaE3NYhHwvIso791hedbq4VW&#10;Q5FQmJEql6pq5GzxSO7Cj9+1nJpbwzgwesUound5vaCjz1SIQ8nsZCKuVsvtNgtsJlpWlUvnPv3o&#10;042rN5I/+cN3PWaXWs4c33fio3cObN54E9qkDBcdmxpo7QQ1DicVBAMoKqGPNXe2ttu85gZ/g6I2&#10;MypjQIFjFZdpb+8STLnMFq3DicA7tq695/SeE1eu3nbFnbcB3sKfWZSNxHu2rqbXN8ocxo2rNyxb&#10;1n3FFVf09vbCpIEr4qEHHwIS8OTJk3a7/dFHH52bm/76N+7fdtWue++///Y772huaXa6rBs3rL3t&#10;9pu37Npochjqmm1X3ripvafV5rHd+/V77vzq7VaPZd3WNeu3r162uufqm3f0be3Rg7iooHrqmr/x&#10;1btvvPW6AszzshwvldxG8+LIuJqzaYxiVjlFSi5d0QbCQU6LBFIPlQFzIHB6InbFGlpVKH8+r9Ys&#10;aWGUkzPCFBzlpv5cct/ZyiqbeYdPyORdZiJk8L57nr6pqXGpWoYIIEBx+YHBYKLs6muFPL4sZZNs&#10;KS/mEoFZtiz6XB4ZuhinA0sbLPRmjgw2dXXTdhuyRGykCrBz2G/T6PjhFZAzoBZ4FCzkpMFIhI9l&#10;svNhxJFDXWtCt5ET6wxmIKby8DWn8mabpQguREnEiIuwaHjEpyCiW6I++2xfOVpormtEILyRdeH/&#10;E6UTLPq1IhjMLvjmoLbPBpTAWNBGUmvALkKZFlc4l6qSsDy6kdltb/G88o+XX/zk9RtuuUHLysps&#10;jKNLWsr/2aGRXIXfsabbSyqSJS4SWKivq1eb3cWCBLS3B35JgqK1phJs5OUcintsSgBpqdmsRB6e&#10;5qqIjz2n1ZthcMT+oaYTJ1OLM8O++m6I4OaDCaNesTh/2V/XEgP9IVMEP9XV2OjetkYH9+jFxe68&#10;ZoHnHv7wjZ0bd5ptnhpNp4beJUZnRwrok/SqcokzmEylClqKCmbFgehEU4sNO8LGVj9a0GA4//Jv&#10;ztStsemb6IXgQgPrW+utZyVuZnYykUt5mpt0dpdUS0KjTh05dsXqdZVkirVYRWC+8bZj1QK2TjFn&#10;o7WVeAFHM5pGEowBSHdRL5QkQEQWkRLT0ojsI51cJaXCkROnFg4ecRdkgzOp1OiknUvq6tpT5apK&#10;VJ3BWN2pcpLxGAr7D47lNrSWvXrZUMDd3DRr15RpdmZkEjMsT4vXZtaPWqUUJRMVqEqUWhlpFAg3&#10;ieBhcbp/AISApoamRRNgj0VWqMbnFkILi+jMbS4P+iDMCxEbgaNMkUxHFhdAJzcbDXoDLMVKJNgo&#10;cHJrEJGh1dj0WYRUVnhA2NJJsC5SXB6+lRSOS4y4chl4WJOCBAEcrWKBVsbqH3MAnK21xgo91X/+&#10;lGEly2tMGKEaFVImEGL1UDIi80HgUmFEFpKUNlURtXYLIGWLI5fkZoIwoVTL4G4tysQLp/ob2rpf&#10;Hw5sdPdd27Zw3xfK2UXHA9+farimKW4ZFDUYmVMTwSMWK+qPRLoSpY1EXko5fPpYNsRAgaQAaI0K&#10;zV/Wa5E2YgWMqcnSLAsh0g1YDF0eEUFmZ3k6BC2WVmtQIiKOaqwW1ESBMBnVApxwxSy0JipJFw7F&#10;annwGKqRSo/WwvAEdOT+hkatGk+lHqEBIDQz8DETLEgtJZbSNtiAr/Jgt0gS7nazeqkRM+B0pnB2&#10;LlJ10FSdN6mSHzk5lFVWGMZEQSdV0Rb0srJKAWlKGh5I7DoQBwd1hlSTnYvoUdF6MWwIGhbECRZT&#10;CDpFS1ZEzJAcvwMlK/NUsaxPm3c/e0RSMYALW+0N+z865qBsbqWdj5Q/+NdZZ7sPq5JCRC5E1Tdv&#10;vwfereH+gQvDB9q7kJmWYY1FAzqvNF2h2fMR01zM9cPbb9hYJ5FQx1EqyKICeeLvL82cKQah8ZeL&#10;ik2dLdAP18RUePpouaXedez8pYVoZq0PwGMZvvdQTfDsgpxGS6nRNcdiYU4o1Lc2QhinLFakSHr0&#10;1IDBaG7fsKagY0mjGTCk0aMXBvad+vX//tvusZ04f+yZl57auWs7ZPPjl8a/fMdXkUD2r388AhmC&#10;t8Fs0LPhyPyBg/s++nj3Y0/+61+P/eP0uRMf7HlnZGyoe1lH3ypgrylRpuAgsirkWXlZpVELtD4L&#10;gngRWDbIWyFcA4oUadl0CVsbPdRlRqyPsEInCZgcSC4eR6q9CNCjWNTF0/xCkm5sTTgcYbGMNAxD&#10;tVQVijhX5yYnnT4PyELVIk/nxenZucGZqXypBMt5nc9N4w1CQgLIS0Atm4w4f0xI+bEZ8YqUZ6ew&#10;wxKyeaIIIUhGTKd0hORi1WePnJ8einTU2wuqSn1j08LlubefeaeYJkanZptWdXm6mtUGTS6ZFBKp&#10;V5/9sLHB/5Wv3sqVMD3g6uoboMY5euw4FH2kSvHsM6+cOTzR2tnBqHWHPj5+dO/hcxf6R6YXZHL1&#10;888+brZp0M0e/fTcqy+9OTE6jaLo8GdHZyei8XgM2gezyR6Ppfd8/Gn/5+csZsAwzJFw5NS50y0t&#10;DctXLM9k09A0KkmZ024Pk3qTxVrlynaVtprPI/8DPaTN4a5ZPsQqxFM0kaAZxdR8QG1xM0Y7+si3&#10;3np3zco1937tG/Ky8MoTzw0P2tb/6DsDueUd9beta7rVxi5xuzfnj58Nje1tvPa2hGo1LfFVYgZq&#10;SrriIoiFGHc5sEhoGSxMLhOoNQknEh+m5qaVJN3ma1WC2iNjFycDk5NTeHUtfpcJaVgY9aBHwiS4&#10;JEC3efz0qdbuLkEpAQMBJxhR4ZGkUxGKDCmH4XVkeBBRFjqWLeVyONTBCfDara+9/PLq1WsMRtwd&#10;qIcJl8+4bj3S1FoZRvHnP//5h9/56Y3X3468kfGx2Rdeevtb3/sxhIunB8YHhsbvuvUKLWPUktKR&#10;jz926NU7bryal4Slq9d951vfvXLzViTJlIAUluKLo0Nyh0HlMiuKZSBfklJlKoBxSt7V0cabtBQH&#10;1hOvo3BiFwcuXcRY2d/epNCiPynF+JioErOVzN5XzqHw8BvcVoWjkmU0jEuEVK+W2loGah028sGx&#10;4776tgJXgb85llp49Z2X777/mw5/4z9eeXw6MyY38H6hXm7NyOTmf337BXXUdGz0rdeP/Pub37zX&#10;QVcmZ89au9ukqjWczxoZX56rpiLCn377iM3g/u7Xvtvd1A7gY/+JU3f+/isrNjTdfOVqe7U4d/50&#10;i9ft9vlYqxXT4QoJrYWiLRsHTqiaCljUCkLMoxFHmCHcfVBhIoQXmBeDXSoxymBRkZLZRHXTqeFI&#10;KgfPo/q67b3DZ3e//fo/Gf9Kp6/e5GjoaO+9ZtuNa7o2TfWPvPTYo+MXTrX4zK12O51Wm7Rui6dF&#10;ZnIXWBM2zCWlNlfDWWoVSmQwKTR6u4s1LwzPzATDXG0Z2AyHlVdpPbz/zHwxe3jfse/ccNemtVvY&#10;WggRnU7mGLX2/PDwD775x41XbEFsW6O7/si+o+hEbBpTfGL6o8Of3v2bn1UtJiJbWbxYCxhQzc/o&#10;0A6eu0Skxc27bmzqXtl35fXNa3Zo67oUNr+xvtNVbzRpKyc//zgbHfNqKL0AqJfaUmlTZJylGA5y&#10;a1woQJE8vbiY5QooKpCMhJcpnY5ilwM3BKWQ9BBlV/N6SjKySrDg//iH33348cfDo5OT88H67t5U&#10;meAjsU/2H3/3k5MCZf73k8//4lc/37ZlLZaN/3r5td+/+A7pa1OWHS09nb4mn6goBqLzh48d+Me/&#10;Hn7mmcc++OjVoZFjI2Mnrrhvfffqb77zyWCdn+hohYwlr4Sbu6ijEF2qLuQUBiY8zyo1Pnerogq5&#10;kwHODZg7MEP6/979KFjh81OpzbhEtVq9EfAWVqNUoa3CVQIRI6ZqGN7g+MVpA5RgLB4wmvUIH4cN&#10;ASrqqpAHpd3l7lZSKhh2Orrakc1DqmTpTKRSQ7JHBWRLhobLTZNVa7x7i69vV8dcdvzJ1x9/4tUn&#10;X3rvzWP955OgaAH1ZLc6Lc6+5X3uno4fPvuUY90Wo7VJlmEWRsLZrBDTCJEGRduG7k2bdrGiKjQ1&#10;P1VIGJp8Rx97wzhfqsBJ+Putnu+tEo9kA9Nz5U1FeqMQHhrQziTKwUlhfsTeH8i/tI89e6khoB18&#10;BzAOm0HHFokJZa9Fcf1V1K4dUbvwyf4PWw2OhrKi1WBdyKUHFhcvDU6SJotp4sTpyMg0l5T6Vl+z&#10;48bbdQpuYmqsKOYVFAFWOFpnLBowlxZqQ2gRU2KsnhVY1pcyaKwDiws+j69msYAfIZsEZIk1qFVG&#10;55HXD91z7zcgynruJ78zj5dphbblvut4Jwk1PGLKpAoimiEoks1MzwIG0tbW/vnnxzFkuvaa667Y&#10;dWVbe2csk9tz6PDHBw9dnppsbWlHJtcHH7wXji2C8pcppgDlozTyEkR8Ra6xtbkEgwQgYWrKY3eB&#10;aGewauW0WKrkexra9NCiorIEbBXPLVnNF3KyMnJ6LYVYKF8siCxTzKaVRVpAqqkUqwouA1LMxIG9&#10;xzK71mgMSvH4lM3Z3mIW5kEyYQmH8kwQuCXzTcvSQJhEY7hNR4q2yXnqa0t9GlzASmJ26LgJoqGW&#10;niLF8dV4kIuTdDWbCspiqSaHNwfgn0aVACk/FA2cGiC6WuQ+J5RaehlTnIyIOU7A30V3IyMFxLdj&#10;44PmhkurHGaPy2ezObU2KxgL8Vg8Gg4xdoNgVmMBSqDMspqKuP9jSSyAADyHJBGpz2DCv/TEC05k&#10;IixdSfAIm2XxC1FO0HChEsYVAys3XoZ0bt5maWRlZittVFfJbDwrJ7WswYlD8EL/8ScffXT3e3uW&#10;bGvv6miANEOuK2FXkElQH71ysG1p8841vcjYxX89FwuyKuRJGAHahakESAdGbSEYg0bNRBZn1MDU&#10;wDqMwBTABSo8tma4yArFvMHiIIDBwaYMPSI6+dERu6tJqMA7recKqWQmptZZQqHsQ798cOP6VW0d&#10;HeBcaLxIBFElB6caq1qEPO0+9XndquVeuxffeLKaNNXp5uZHZGXO73LzkozRmiiKLaWLEi9gkK43&#10;UCXg6MBLD84u3a739KiVRrlRaW8km+mcEAvPo81w+LwCjWwiJZZC0EUe++zQdbu2J4IB+EKxdxeA&#10;UlGQgiTgnkZsmpXRL84vYAaDVAesjsAVR+QcSrbY9JwGwTOlSmhiMj01Z2NUq/qWmxs71a3tjJqe&#10;Ge3nsZ9X21SEjbDZYPlvFnOAjJUHZuIbO6Jwq4wELY31IzpGUmoR4aUD/w+KJqIEUgHmkrCv4CuR&#10;MhnVQkIcmA5evIxhJL2qe8FjhudVyuRVOW525BJfEZ1NjaKCgRUEVnSoMHNciseqk1Vb4ZdGeKuC&#10;BCOhTMvzyiqiQnIqIkNLVoClNJh2s7AZ6FHS4qPASVn7pcZ/rtaoQU7BHgV+EnwKNbUPhqVwWv1n&#10;a/WfP6uyeFwyWBFXzcAiEgrpLO4ySPHVQjq6oFeblCozUIdCsaROZtEKlV3EQjXMQpydLfRfHMkX&#10;qdkAsjEcdOjgz++jZSnqN3/Mce5mzSqloVWLmO8Il+ARfRodIfSlMFb4RDiQnphcHJADFyelOAK5&#10;7UIwCW6YBbHhBl2bgW5tUS+TJhRaprmgrSNkzl71MipaxJZFpfZICgskfqCh8bm4nqjoSAQGKSBd&#10;J/WaeCqikSu0tbFchdKpYdJYnA1qSAND4bPW2LU9laxNTTcZ7e0FuY4TGTFeakOMJV4xrGuoal5Z&#10;USI2TE8bIQIrK21lujCWaELio7lNKqrfff4Twgibhxk6+ZkT0zD4Y9vJCtTC6XmzQofEWAQMBUbG&#10;iTynhfpQi4kpJxroCjSoXO7A658Dlg/y57yJBHFxab3fkBPlsVz/0UvOVocCNAswdeQiNiAGXcKl&#10;t8yNRADgWNq8trenD7EwR49+rtYwSBoH2FChXlYVOy8d1Tbqlt5/U51KnqQpOO7kAln6ZHD2n7tn&#10;Sip8sKp4tNDS7G7wghyAvPUMXD1AHwXCwvkzs53meCybBvTQig08IIPY36TzNYaBVLb47bCTgXw3&#10;Nz4VSCd1jX5je3Ma97GMudw/Mnj4fJe/84+//7tCbzl+5ugjj//9ppuvhhoNyZ4AB+7acWUkEHj3&#10;wzfWb+qDItZkUoMA2bOkY8XKpRs3r7362l29K7o2b13f29dtdRog4qmpVqFBpFlAEFQ452jEeKpz&#10;WeRilkk8rwkEiJESUv4Az8JSmZEDiC0TwYyWqRGCU8TeNKJ2OEJK3oC99rkhQ2ujgEQvGRMTi2aO&#10;w5Q6W0LVxUan561mE45lKLoNcsbksHuXdDrMFimfK/EFnUmPeXpNPGI0YPuBfHCf11kTwgD1PTcL&#10;lyfeILxaDMbPSNgEYiadgj4BIaUnjg52tEHg5cUhaW9tOH6u/75v3bVy2VITw+pARXM7wYDd/dzR&#10;L3zhytZ2b4FPtvW0QL5nsbtPHj87NTlhspl7lnUM7ZtW6RWtXa173jp48sCg3gnzmx3yqo/f+vSW&#10;mze/8Po7bz/7cWtLE+bgQIJlUpCBx31eX2NT8+Dgpacefx5+B/gi9u07WtfgAwL08KGz7Z3YjdXB&#10;ua6vjRMMM1OTr//5jZvWbAVTh8wWFicmKbXa6PWgfeHAs9Lr0uhtkMsxPVfC8tjoVOlMBw4dwTbo&#10;rrvuhjj50X8/PjEfaLv7q6cGhvvaHd2wqyJdrsgkZ9+NZ8+6198gWds5IqOGCwcMIagCwrnR0MUs&#10;hc7WwWe4RSBfEwWP0jOdCcIlV2/3S+VKOVsMzIawVq9vbvTW+ZGDKyDmB4ZdmMOQLh6OzgUC7qZG&#10;yAjkoG8h9AgfIqLWAL8DnTocrIiC3+OFfh0CJKvFDPUmLgj0ih6v99jxk+vXbzObLe/ufmP12qXz&#10;C2NqhpoYnQJN9b6vPgCF1l//+LeXX3rrW//1PUplWEwmLw6PXHfNVqOaQoT20f2fjVw8f/sXbkZK&#10;+x8e/sv9335g6/rNgFYTErIKM1Ox0aSWbXQ2kTlBq7PWrMszQRnEYe2dwNs6ywxXRCxKEl7rVCFp&#10;8FgNHpsIvrhMKiEWkU/UbHel9Im34g3Nbp9OVwzxLe7llNxWk7KgXpAVVJQ8EgjDq2q2OrhKQcaI&#10;b77/us3pvunm20fnZ15464WJ0dFkPuGifetWrvvdNx8xlgzD46ef3ffwAz/7HlspRS8f8bT608CM&#10;SUqaNBQKlddefH98aPau2758/VXXqynFwPmTL73w+Nz0yN0/29Ho1XLRAGSxS3v6RJWuQDNwlsNy&#10;UE1FFwZPSwOfJ+cu5wOz4dkp4LB9dj/Cj3gJUkEth7RJxhIFvUFlCfCqhZxyKpwhSHpFb4cXaUml&#10;Ka+zZLXxBw+e3rvnneDCbDGbZ0katoblvatvvvn2xvYlFy5Pf3K0f2AGbASrwdxEKewGudNMOHQE&#10;DIrAwUOURNJyBH5yqNcBH59emKUrREMdNqIkT8jPDV1GONiXbruTViD2l/vl//x2YmoWOaBPP/HC&#10;1OXxixcukxXOobE8++6nCb6Snw1YFNLe9/fSGbVN1Dib+s7ypfFM4Owzb02ejtH2noHJTKjINHav&#10;y1aowctjVrM+Njd64ei+S4f2aLR2VAUMqQyNj106fr4cE5tt3Upej435YnA2FJ8E4jPD5QQRtHZQ&#10;VOVpNE+hBaMR1y40PypBLJvIorJSglguHgm//PKrX/76t77z37+8+c6vXXnblztXbehYu2Xd+u07&#10;r7t1/eZtOS5z1513dHe1xlLpvz/1jKQxNi3ra+1ovnVX+8rlOldToa1L3rVCXRAnd1zde8tdm665&#10;te+e71593d2r91+QffD2ke3rjMuWVGkC4Bse5TK/KLdAP0wnMjKFAzujZN5scKspCyKtsEWraRP/&#10;n1QFbRU0tlgA/8cFhs1fbYVVQ8SAEgenC5YxeF/RiNWC5GrubsgDKjlJJtAMAPb4bUguHcKKzmBq&#10;pBka0wSH3wlMOrwKZqtGb4HTjWC1tN5hqoGqGEcetm4F5apzbdu54cqrN27Z1uN2K9OpkUsDBz75&#10;+IPLyRltW6PB2dLXuuHsXjiNFo8Pj46OXA6f6Y+dHcwsLHz+0p5zM/iEiumdHunuZdo1HT36uuju&#10;IbVoMDiqqf4T/N4kATp+dyzVWYaNwIBtrV0o4PL/ZLzyQZBy+worHBWjoTqFwj+lv7X3tDziUFra&#10;q4aOzkZjq+/0p0e6eKWrqoiRgm3l0jP9l8hXX3i1w1m3dvnanduv87V3Ql1Tyce+8rV7Pnj/4NqN&#10;yx0ed01LWSvHMZwHbgc9VrUQK/7jb3+dGLvMoqCG1p5iy8gYRygpWjCZZHPYQolibCR50x13z0wM&#10;DPzjdXuE1i1f4ry2u0QXHn3i6X89/1JPW4sOSguC+Oc//7lr1y6WZScmJkD8w0Iwk8lcHp92NXf0&#10;rV5rdtebICB1urliqa+394Hv/hciroHJKgqwGsV0WugvgYjTCYDG4stGlUSU1EjvBMWeQNw8gTPJ&#10;ZXPrNLqJqVEMroAnrYB3K6picWBic+FIhqY9hBzyNjlSmGHbxe5RA3VBeuRMf3jjdcqMijx53rqk&#10;c5mmGofGtcS4dT3N6nUNC0yBpAQhGxVV/lPjirWda5ZiU8PnoeyPTF9yLe0q0JpcJZiUZwmaLHOp&#10;9PycU2/EmD8FdHVFGh0cnhkebW9oUDa6oaEzVJX5sQXEqFRRKwlFmlWaFDQSLmlQcoem7X6f2mwt&#10;1wAK1QJmsGqA662M35TR0ZfJgpmrcuk0jcRTmVQIxw1KtqxjsgoZ0HeWotKhMlx/w+1Q8l0enHDY&#10;/eBFc2DMoKXCoqGmyq4AIxAszljVHl0JqBMltIUyjUrpcsM6gPDWH37761ODZ7/16x9svWm5mIvB&#10;lB0XgpQGEZzOj1471NTtXr6iTQXds4QUaSkeSVJGv5F1+8xajb6mYIbXEDhABLeWCCgNTf+JYYC8&#10;VkS0ahaGsHgcpx7ywXkBBqw8XtCZQMBmdleKEtYkagMc8ATF6HxWV09Xp6etFSxwY4UoacjiEhcQ&#10;Cob+YHNRPa8Q//bmS7u27dDatLxBCGRn6jzGxUvD2UjK4WnIgwYHOJ3eBu5HKlWohStUs1rgr6R0&#10;w2qnBPGz3NzLbjRU3OVcyeQ2qe3GIjTFIO3hkIAOrkp+fujw+g1rRIJP59MOhxX9KM+XDLQOeUk1&#10;EDtNgxrKlfM6LZPH0Am7M1rO55JGhTIwOhm8PKslWUyjbc11JS0CBNk0dtjQ+LHyxflLTc6OaEpF&#10;qRVWMukplYRzA0qdLdFZn5MVtONRS1NjkNVCqANwagUpz6SoJXmD3CAByDc1mxi6HB8aTYcjgkqh&#10;6WzW9S4J6Oh5TDtSBLasuanJciZt83tENEKQKuIolKRCHgrupN1WD+YyhMsCTlCCwE8YKTa15F98&#10;8qSsJEFoUkvLAtYQBgsIT+E0Q1gEcBj45//3FxYDPscqeEUAJ8JVgtIb7X/tH/85ams9Viigq2uE&#10;ob8UXQBxW2Wo7axyXLyYibrsfo6Xc5CPcgV5NOKxq4N0PIdIgXj84rELaqPr2JvxfC5ryScffhD0&#10;9fynR9k3z8kKzXnOJNY19yhVRK6Kn4YiE58SkIZokFMmBanDnooPJxf0Vlpv0/SPnt33zvTKq9tr&#10;hAyCbfN36gpqfYmNJjnBgCQTlYNXm0lVGA9fKG/GXA0yJuRyQ84WSWnAtWM0CKUBiQWicFClY9GA&#10;1WHOlvIqvV5BabAzZvQuAgGGRa+g9M/KVCdHwf9T9tINxhQ0+n4dwk+UBp/CBSukiEh6UlMhVRx2&#10;yTLCVudU6Y3xBNR9Zb3WYm6yqRi2mCvNzc1bLFakaEti9cwbZzHcsHvdyWxu/NFz5jKxqqM+m06d&#10;2DMQL2ZVDaYC5Jg2JQa1gFWmiaS32UnqSLlOkSpnDQ7GbMLyS4Kuq7HXy3p0FjGOZId2f8uxA6cz&#10;oVJn6+ptm7cMDMwjmRCY0BZvu5JYEs20nDoq3bh61eZ2PS3LYJedk8HwVvm/1/aEAuBosFjxALef&#10;F4W1a70qeYmW4++jL1HHk9L583Grea6ndxkoJ3yR0yhpLpNfnJ2z2a1Gm6Ei8To1Vb4wN74437hx&#10;dUbLEBqdnFd+8Ow7miL1s+8/uGnXteCeHThz8OsPfPW663YsW9KdiiV3v/3Rj3/wM6xOXn7jedAe&#10;WtrdpVykzCMLE56lmgFQZ9ChdcSyCcnpiUxEb2AgKCJoI6T/yAxKQ5KEaFqsYkk5B6WrRNW53RaQ&#10;QmFX44sy9GAK8KtxgfFquQx0BCIPO0CKBlLaZEVaLjU1Q+VzymVtCcZQEdhcLtOupq24MTBIVFOg&#10;jORDkZbWJpQ6mKogDRf5dXCXWlgqGF1k9YD5QyGBQ6N2C2ZTCbvVwvPgdwJzUfL1dDDIBXfZNX6n&#10;xmM21zmNXqezrWnZ1lVDi9MHXv4cQbQN6/oupyPnJgd2bN7IZIpSKI4wzolUJKqQTrzx+aq1S7wN&#10;Jn+zGUF6rBYGRvqzfUcQTvXDn/4YLP7Y+TDPZHZcu3X/7gNaZemXf/zvrjWb86nKpRNHbr5x62tv&#10;7Hc7rN974Dvtzc3trS1oJE6eOPPb3z6IALonH33J0+D+yc9+1OzxnTo5ODc3sWHz5mPHD/n8Xsw6&#10;XU47dteffrLn/Jkz0nBeV6gUQ7FiNuXwe3RuZwxCCzgXaoPDshZe2STQg1G7p8FkcXBc8ZOP3//J&#10;j34Ij8nrH+yNlGXf+OUPnukff+CKnq3WshmNRpp/+ne/nJm5uPLur2Wty6CFsOGDkVWSJZMUn710&#10;/GVPx1qbZbWsAmFbXmtfZaQs77/091CeWL18JYa8+ISnZmaOnzq5ZEUv5PFpLl1THAHDUSwA9RFe&#10;CBrNFovHDfUqhYu4nNOix+Vg8k8ms3jrkWDs1BvM+HsqlSYeS+ZyRZ1Wj8xSSJRMFsvJU4MuV1Nz&#10;Y8fEDBj1Q0uWdoRDwZmJRbvZv3bttlMnz7/3zu5UPDM0cnnD9q2fnzq1YlWv1QTLE1mIhp56/ImH&#10;fvVzvVZ1/OTRYDp1w6134Kuqic34dKIwN5Mct/laEKCE4PpyPJNaiLi99SY7MqMonKhhnC9RhF/I&#10;jFar2WGXsQoerBVc1pBsyio5oMYx+1IRvRv7fNiF5pEJpLQwTci/xjIW95pKJXDZVCgQ6GxfDSEh&#10;yQih1PyzL7x455e+DnHmhx99MDs/OXzpksPo+ev//t/23qvINPPZh3sffu7B7/36W3JcMJm406ES&#10;NZY0aXdK8CgqHvnz45vXbL/ntvs8TjeyA/7054dOnt1/yxd2br96bXnhIjjy1uZGjbtxUSqyGhOY&#10;ENm5+bOHD4QCU/UtXtWyZRWnx9u1UmtrGhuPmfTNVm27jIQT0oS081heGa5oTg/Pn7lwQa3mO5v0&#10;S1wsIcyzcg4XrN7o9Na1tdgVDT6dx6U5+fn+1155/tBnn4Ha4qhvMrmbmpdt7Vx9paG1+9zAxFsv&#10;7p47N+MQdY2uJtys+gptxAIVxWAJyno6Vi2UkREllJIjY6taWkC4zjPKfUeOXfjkLF/k3z12GI70&#10;QDi+b89BACGbPHWb+9Z/+tYn37n77tGTgy89/Za50dvc3vDuO2+UYsV7rr/5Tw/+Y+Pana+99OaL&#10;L7y5446N/3p37wcnT2uttr//9eVGT50YLf7uR7+96aY7Tx478/zrb2El/8Zb7117zRe//+O/fHzw&#10;8tHLwUfffc/ca6f9xC/+8IPnnnv83Td257hsb0/Xk4//c3p0ZPnSntdffxX8mEwuv+fTfTuvvOb5&#10;F1/F7U0wOruvSQG2HFfZde0tqGhODYznRGJkZgGCw0geJZIKevQWt6XBbcoXy7/6y79cHctNTlcs&#10;OHfnzo3gIWpkeV6cRe1JyDnI4AcuT7W29/laOvKwn2itk5eXUOSZIx/+5ZZdOwqFiIFBYpUivThu&#10;MnhLSmORnHHT9iz4PuB/qmEPweAKuJT/XPY1bweqbzRSSPPCv0WDIKG7wkILv3FN2INtBkqPWs9V&#10;yzGtcXBQWShK8UTQaHAAK19b1XBxqZzU2P1YM5fFXLGc1uoZiACzxeTo5AiiLJDywuWgEAhx00Ei&#10;nLHix4HdnkSqKRwtRo+vvqm9vWN5T+em1hP9n7/15utXbb7KpfdtXLdhXd+aLSs3bFm/ZvP2DdtX&#10;79rku3rjhq0tm5Y7uiwzMxeefPpfn586TRXobrYlNRAlTk0wB+bzcX3EQHd9/xrZ2iUa91LGXld0&#10;IImKzr6+QF3wmpj1haawZkvaulPLrK1X1DfqCbN8Ktnq9c6LCWN7q91gHjt42K1ikI10bmLC1tRB&#10;/vG3/2uw+LD3zAtpuQwEuMujF6deeeUNb71315U7WQrAfUUhjxgbiEc0sL5LovzwB8f+8ceXLDZT&#10;S6MfZhjgWAD9LMNdUavaazkeqXRpS991lsa6+cELlTdPNNF+6pr11CY/ySV+/du/RCuV+7/0JRpE&#10;WoJAQ3XNNdfgr994443rr7/+8ccfv++++z7ce+Dfz38Qywun+wdfeOElhtU0er1AjK1Y0Tu3OPv0&#10;My+88uLrx48eue6aG/d+vO+ZJ1988813uru69Dodlmq4egF9QuibllQjnKNclWGQmk9nj+876NRa&#10;L12c/P6P/1df1+JqtgGFV06XdVonp6SPHDv791/+HdiAjiVLkL8Snh+46XrleFw5MtG+pK6jrEjG&#10;ykgUMSUN1UlNRq6UGSSilJmJk0vzGd9tfU66ykMlxU9P2syGpF4XkcexM0tjeI0AE8RSp2JmjzML&#10;Lg4vC10YKyxEO5b0FI2MvMCrsNiaD/CEgIuW15MQYskjcUz0FYlUPLiIBK2qTY8QdQKMfegva7Wr&#10;REplPUYDFczplGYlXcrlEZSDtiWD+YpazxvUBQQ8iqQZdAe1WWNvzEezNKUxWhyIKirz0HPVeG8g&#10;l+BjxZo2H7msZ2ykXI+HP5SNyBHZ6PGNjU7c/817BDL7899/x7ykEcEzDhT5i4lcJUPr9FTS/vbz&#10;76/c1tnV212Ag4fLJWZHzTYnT1tfe+v96f7T8+fPh5Nls7+NlEoVLkHrjSrWKCAKGEUsFE8iNGax&#10;ZCal0ljyJVIoS3S1GOfyY7PzDosd20aDRoMcj+l4+vFHH3fpDe0tLSkRhz2sf5BoiFFWNDf6pRje&#10;twj8p6lK4eL0aNeWZQVVnsfCQMzDRpMJYqspqax24Dig69LzrIJRpM0IOWDjJ/IYqHm2dwC0uDCY&#10;WKZb4TE0MBaU31DvI90FCxbQCzGbgZxYdvTzo2u2rCUNqkIhAW+eqiq3q3SILVWxuoJcyskE9LmT&#10;48P1ZguIDxjJiGQZviWdx1HRs83LVxi8dSK2giSZhZNH6WL4XJrjlHaTYuYykVdeLhqMEJyouWA8&#10;SA5cNPdtzhoQKif9f6h66zg5znNbt7m7urqaGWd6mBlFI5ZsyTLJkNiO7ThxODvgZGeHmckBx8ws&#10;li1mGtFoNBpmbGaGqu6+q3PvP/ccn/3LOc6xJU131fe971rPw5t0KUttKAFIs2wDXwlmLZUI+0aH&#10;rg1PgcuMOlEZpayurZA3l+WqbTG1yo01RYyjCXADqRQJiNrCIvaXlFHrxc2ZkGCaGfN4WYW0Uk2l&#10;+PKiaAu2X3D/WBCncwGXFed4qPVLsvgE8LPIxHMQqis+E3O4lBX/8//vL+ypUY9E6s/rwz8eFlYO&#10;AqVFfAUb//G/sCDnithiRz4n4VlWIjNOqTHVZgqJfDpKkSqQkIEihCcylwlLxSgEedL56MrcPOQY&#10;MmstmPJoYPxkR0Fn8l4eNv3sNfq+X7TW7mwP0ux9H59zTGaM1SZsIxIhAJg0Gbwm8wwXPXSAUCTi&#10;YDgcS8fMpda6tQqJiS3TijP+oLEg0vHFErksxcuBTkFkUmoFmRcTalWJIJmJLc9LKZ5IKQFEXyhU&#10;Yi4OZyFYWjiHESgoaIgYP5uKhEwSNF15SakkKlPOeuKFJOEDcIAJJwpxjUjQpbOUskUEw55bdkj0&#10;RkhIxHlKWVCQWZkwJ0cvSaRW5yh+Qc5FDkwkwegurVGTuaSfHY8pBPxSq0GrUdBYh/IZZZtOWq6K&#10;8DLoDFbIuRKDJCfihuIxeOytNrUUsFt8kjl8bEqlbGFjEoZivLdEKPHItUa9CMtBsTJY4PrSRplO&#10;LJCoCuVijoHDEOW2ijOnTkOHUlvbXlZefurUSTs8Wjm2UqCbi1HnB+fu7W7qMMvx2WblQgmW+M07&#10;qXc/mSWARgcDrkAX2LTXt1hhMjXq5cIkavJi3Le9Wc6es1dM9XmlTEqlaVk6kwQrIBlVVFgLAH1h&#10;CpVIuIZGPXmmZVU3Vr1I7UzcGL1x5uo9W+/9+lefE0lUM8vuNz/44PjlQw88eLfNpmcyidmxOYPK&#10;cteWXQzN/O6vv7p39zZvaIWdjeFChddENpMFfC8YDiAbkWfnRGIhXjlcjLKwIOOpEEIi8zEWk+AU&#10;O3gCPp3IJ4GjxpSMT6BDp6AKmTTgwYJUmhuPU5gDZLAT9yKyKMJNTC6DCFwZymQWZ8rbKwJySUCo&#10;5Beo9OiMhpdmJZN5ShwR5Cv0BtrlQ0yd4AtyKXzNCwkeC8c4iQBLd04kFadUcoxa8A1A8YxOJ8UE&#10;stbJVCbu8QVlOgMomVFsU2DdYrIpJovvjEAiE1AyW3WFY8p14cZQQzdQ13T/2fP379ge9Xv//o/X&#10;Dp281H9jqGNN5/mPz7e21VjLFUojROEY5WSjcbr/6lAonPjs449DpnXtvU+VZbzWNQ2Xjl2C3qBu&#10;VTVHrluecMPb0d1RmSqQVy/cjARdGiW+CmTA7x4dudPW2hhLxa5dH1i9tq2yuhz78dtDt9GC2Lpt&#10;+0d7DrW1N1VVV4AZGAkHpiem5mZCkQAYgiyVTVveWS80KH2xhJQnpYK54IlB9umxyqXsrDBkMpdh&#10;94KnwKf7P7p/19aKqpKT/f37Ll7f+Njjb54YfnpNe4uCLcy5o66Bpcmzf33pZVXlut6tn8HGTIqY&#10;GDqsvBiablPD15tWVYlFhnPnL//4Dz88deX8h68cLdEYZ+dnYiHuurXdqPT74v5AKvybv72+fnOP&#10;TCmVYX+ezSwvzGLaqqJk4DkB64qKY9GnhCcZLrvJVGTFlUpmlRY7nvBuX3Bp2enxIRYRhx3D60di&#10;O4BxYDAUBuInEs5duza6ecNdNpv500/31VZXpONI3MiGb810dq1BFHP3Aw8++dST9rLSn//m1+Yy&#10;86reDmiZ8OZ++1//fvjRh202y/Vrl198/eWvfPvbaNCA8l5sQ9Dhm7dOAQ1LZbD5ZQUAxllc1iqk&#10;PDXkR1FmYj4WD3MNcpveINLYCqQkmcti3oX4jAzfU+xb4eLOeEKAQMMxlJVLESUCj9uTrTR2s2hl&#10;EQ0FDFE+vDA3YTGYBTmTUMxOFtwzS5PHjl/45jd+rBDr/vPi35fmZ+6958Hf/fjvpTK1YzKw/+P3&#10;l5LXv/zDxxRiamVyTKASYvzD4RkJJj93Y27fu3vv3/pAX88GIBg/3vv+gU8+0lnIz3/5YY4kPrF8&#10;iyTNaoudFhS/HkAPOyeGp25ez0YiLW3t5S3NbLlqGgl3iTGd5ytQzmMrYwsBq8YMKVoO0CJOYWJh&#10;Ih5iqgz6jfV2TQ7vrUk5JyiFHY9PFkTqDNecFqqgmZDoZIlczF5t6mirosT5OzevnD56dHFuOeSL&#10;6KVyq1KzrrV9U89aMUqhgwOf7vt4cvjG/OxwPh8XExzkVRc8E3KKAn7QuzCP50Q0htkiQqDB25eH&#10;F2c8VXY7l+H39fTdtWHbqy+8jB/x73/7R6/be/zk6ft2P+D0B5DU+9Ovfqix2f/45zcaKptMFbU3&#10;luaUFJmemX/y4Yeb77traHjl6Qfv/sUPfjYzPqLEjlhlvXDt1v0PPKa2lVe2r+YpDTduXulb33fx&#10;4vXu3vVPPP30wWP7ZEpJJBE5d7L/H3/7d3vzqtf/+Y8NqzrOnzjWXIsZjujk8VM8nuSuHbvefW+/&#10;XGs5feF6+8Nf4hob3VnBxVszJy/eXLt+vUAkvHn1yg+/982Id3mo//SfT81cHxxwDp3JzPcPXjjy&#10;5seHNz/6+ZL2FhgCH9/Uzl68xovlmIQv6l2SEigDoDVayeVX9A/65dpWAVnVP+HmLYU6WuVaJXny&#10;4CdE0ldB6bkptFrCfA3gHyLoy3FkQrwincZAgwMWx3+LVRgig1OBmWwOZQgcGoq6FZSzcbP6L+oO&#10;mMoi9wrzAPiTcf/CX8jWFxMtKJ1iILysVJowrMJ1jMtOulZGJVq9SMLjCrIr7nl/yLniWpyZm44m&#10;EE7xf///fg64RQMWryotgW1GKu11ujUqLXY5ON3Mzy26nT4UTXGm2N7YQkWTf/rNL0O5kDPsCSPZ&#10;5XR5fN65cHTGFw6EsHNUkTy+Ji9cXd7zzO6vr6lbu+QMutF7DI/HUS4Xam6oGMln2pVNZSh6igBn&#10;K0RxolemJExSxxYZ3JPjgoUFf3A60EWk1uCzzSmFuyXhW2Z5ZWV2DovS2M2D0xP5TEiTYWv4yhF/&#10;mHvrysX/vHPw4NnTVrt8dvLYN575zt6Pjztc3nvvv3tgcODdDz6sb2r4ze//cO3GwNp16wsY87I4&#10;J/eeG7g5dN/9fT3d3UuLDh5b+Oknxz/55MitwTuhQLCyuvocGp03F2IiniQcyn94pU7fwtq99pT3&#10;5tn33uy/cUve2PTkzl2jo6M3b97cuXMnAt4greOnU1lZ+cwzzyBo9PYH+1ZCha5Va/e9+8H88Kil&#10;onJmaqqprtZsMUaiwd/+4fcuV5Cdpx+4f/cffv3C4I2JWDR87667BUIMdbHhx0okNDU0gnEhULcY&#10;rWNz8buf/vX8JwN1ViNBqOzNXbbWToFUqlWiuO/isOvxR3jo8IezZxcfvWcXXy7rv3GzRH9nQ2k2&#10;uKJ2JHvtKnNUGvPTfHvUQHGYhAyJBSy2kBCdcrE7mu11bUpBmouOlSg7PiySEPMq8Lg9mDtyxIJc&#10;LikRCQKpEEtBcPhCNS10XrxTqTfzTcolkgHtNZ5LzSf8RHPZBJENkKgmSfRE8cGAsyByAyyNeolH&#10;YyeLlA4famO05yDomPPovcn09FLG40ryuRhrEnIJ2gXBhRXcrBgllYXpjCM2CRSLI9M3bk5LhGK1&#10;WoeNY9HmClE2n4c5A+5YRZ4uRhDOKanMlJVIIwLW2MpkW3PDyuj0c1//TjQe+PPbvzN22ACj02tZ&#10;yhwjpwnU41U66+KtyLG9px/6yk6JSV5gy2YHrtWYVVwR8eb+M/5g4vG7t5dVlHP4Mr7CiMC7XCmC&#10;KAZMBJQ4ALZCzD2dhNAdhjtc1JUJnDXYvEzEXZCIkTAp1ZmYYOjWjZuqUvuky/vJocNrG+vNJiPD&#10;R9g8CYNMks+cPHLUWlVp7Wp3XRmRzwc1St0l7+SRkXNd2zq5YnwdAjokHrHKK/DkVlskmcYXMocB&#10;sCjpkMI7rAmcztzqX6n9zNZ5OiZw8rdZ1+WZTJjH0ND3/Tf1KmAj8I/ouhBXzxOXTqHNHOWl9aRY&#10;JSIS7iAdTIKvjTF2SshBoI7mpDWkGJQuKx4W7FyYi1uXYA50OakKUMIISveIvRQK8w7XUjBZjxIn&#10;w8QErA5OdnxoZVFV3Vypz6bm9t84X4XsTlVXuJA2YYE5PIthHXob0njRJb40P7l0+SKZjLWV9ZSa&#10;zdoyE2OWuiigCLMRqOZSNJVBYJ9d8KSCPAZRQFkmk4iFC+jxSykEUmOeENK3ep0cnNOMoHiILGay&#10;8AnI5BLeUNIVZHzRvC9KxvOqvMAnwVK6uPDH5Qr/AX8BZvDf/dX/9xeJOlAK0EUAqXLxREJICEH4&#10;Kl7zi+lSuOKzkmi4oNIWsDVIhDGVEsl1YVA/SDZiLplkTkrpOTQ7KsbyMJbwLwAhg+onQhT6hjpX&#10;grV0dXlHqfXeTQt+f/ZP7zKf+eXXotYJH8PVqu2EIB92GxyhWVd47MyBIN645rJK/OM/3n81kfCW&#10;l1bwBcKTpwYZVsZcpmPEsTiLrpSbrQky4ggRVoNQLtdi3gbWOcnhG6wiDlWrVGpyicXlSaFBzdOa&#10;haQWBWt8OGk6ZKE0MHUEVWyRVZEPBNUJFubcizz2ICC7sbwkLhZUsgltpk7A1aOAh9M82BIwWc4v&#10;1pZXxXNMGMyZALQvpDxBaKKCMpZYn6Qt3EKpAjuljNoiLYizVlRr8YccCWVCgXQiSEigRcizpZwU&#10;P5sRI3SbjlvUKassJMyJ5KTdoNNyCE2SLfOnbbRIFaJVkVwJ11ImspSy9PWSClVaWqYorzXXW0hT&#10;pQANIZYC0xumPp+RG7Rm7N82blj9yeHDnd0dBoNaRBSOHdtfXmpmkjE3TzQ6M7e1sbHBpMWrkpNx&#10;emLk956f9SWteXYMeEdARYs852SCdnh3tjaQKSGLD88jy8XjHbp5kauLY0OhiqXCwxOYhpA2nZfI&#10;x3hYdbHDI5OyOJ1dU48LELCTzv6xyKznJ//3i6aONWEW+9Oz5/7x13+WmGztG+uBtpEIQSigTx89&#10;+62vf1+rM/3pb3+SqsQai4zLo0kOCtBC9F4APpFIpciexuMx+P2wVcVEE+9uDEvjLAXOz0QqgJ8P&#10;T62DiJOXjWJoFy1+M1AzjBXojEIkMhJ4OOZonz/q9eBlLEQHTAG2Ci8tl2ax4RycVVGcQimFz7Sf&#10;L2MzEsGdOauJ9AY8uBtn5QLIr2pUOqxvPW63c9kxFXALtSqLWA5aF2TLIDkms1k8hNHVBhQBpRLc&#10;of9fXE9w3mWQ6YRcoohZQUoszQjgzxmbETCcdDijl+nZSt2FM+e3bt00cf22e35+7epOfbm1d8fa&#10;6rbqzz72sJxDnDl8kZLxVm9ocgVnJMrizTbPiC5fuBX2J+66ZwfkS+de+0BaIjJVa29dHNPIRfYW&#10;K19h8i5EZq5f2HF3n6m8RaviHDt65sql0ZbmkhydvXptYMuWvnAkdObsjYaWSvgPXcvO4aFRWIo7&#10;OpvPnD9TV19bW1udzzOkWFRdWZ5MeNOE5rk//UJapkuhbQv8DMMmk9y5fZd8754pm4hwL48ONYir&#10;qhswbLl44Wyejj348K5QJPSXl1++55lvXpgLrtvWdLcoivvq8J29roVfl1fYj9wMyKq0ve1lsrRy&#10;aXaBY8R0Oue9fbqsuiEvto7fOPvFp77VevfWJ5797q6eBqtO70uQhUSio7sxwcSCmSAoeLsfBuzX&#10;hEEqzkXzkxNAjZWXlFAwvRZ1X8IwnYaCuSjZZbMWxsZ0IrG1pJwWSpLIbsKSmgEzn8aMH3EBqG/B&#10;S8TZCxAmJJmklHH/xyc+98STUA8fOvSR1aSDHT4dR/I4gjk3yIGkALAd2l5h55Gim0MDazf0Sjjc&#10;f/7xV1VWU9+2rX5/4MX//PN/f/x/DETMiJ8F42Q645obTnNDWTHeullJIjszdieIyK9cJPNFApPT&#10;+IqVm8AqETqFgDPIQQzDB4fI5fLegH9kenbwzvzi5Hx0wcMPOvKBdEC4592zdjXBjQnMskYRBzYR&#10;RM9TLuc4IQCiXsrPlrD4iWh2cXZp5vyFwe996xfYGCzMjj/zzJOfve9JilAPX7ny4l/e2P7A2vYd&#10;VpaIXuqfrSnRsYyUk2fI5ySaqO/cgZs779rVUF0v4ou/+pUv80Xszz3zSEWd2R2edYSmLHatT90O&#10;d5yaYUtd/pVLl4S5eEWDXVdTliXEBR7F5yJvwhdkUhZkoiMZuVQRH7rFiXkonYAATpwbkSq4VqVI&#10;K6C1uVSlWKLP8ZcHZ9hZ4MXIAqWFBh6bOzBqkTgXKsRKlUQh41SXaNsqSioNOhWff+rAwWPvf+S6&#10;PaajpEaLyVZjr+puqlvdSlXK3UnXa+//5/bQlfJGEO2FqUU3jOSYDoR5mZquRh0pNeTFw1eH3InA&#10;u+/tu3/9bjOlIsXyUwc+kVHShz77mbG5uf3HDz/2pS9Zm2pOHPtwbb1dEOB+8MGJnMU+mwwpJOxV&#10;q2pHvLPxHHt7Vd/VTwespV01javf/eQ8ZS1NS6Xnr19++NH7bl44+sHffyuJeG7PLXzr+98/se+1&#10;jfVGsW8lcnu2SdHEuMQRd37XvQ+J1eSpg4fL9IqAywllblVl1eT4DF8oWdO3KZJifv/nfz762NOX&#10;oopxf54RqPQ2i0gsvtZ/s725vqW6hGAl08GFP/7if1mbt0BntatZKwqMNNSVb7jnEX5J7cGLy00V&#10;2tzcrUo9Ek4YPeJk5xwe7yfARRZBZlG+5E2dvjpwY3JsJRTeoFmpqbq7rqW93MY7+8Zerj8ohodQ&#10;b8srEGoJyDL1CSYA7PnY0ERFSQUHh0fMtzGaL0LVWDQgmywWhjIYyiE4D6YP4MDFGxXir/+dh+GH&#10;SGN7hblXHt8sNhK5Xs+0Rq8RieRcrqQYnOKkwMRxBgNKpUQo5GLWBFmO3qB7/4PD+w8cefbLX0Sb&#10;Y82Wuxb11WcczvcunF+17e6UgF5xz0zdueibG6gzCLEfUacDuQX4QXm6cmN5pVHFLdy8cibGhW02&#10;NI2Bqze+NO9468P3b3x67MLHn4bhHiG1CSSUDNq27s6yVVWmHSXZGs2siOdryc1TrtCt0cCLR7yX&#10;L+4//4rbNaRRaBZqS1kPQbgxxL0utC5UpXKCSJtypQzHmEgpwg0zs42aWlix03CXlytf/dt7W5Ra&#10;PS2dAbH4rT/cs6PT8IUH1vtnZ77/nb/r9Pjf8iWXe9O9d+3bcxSRrJ6Wzr/878v3ddf3mMTJ6avu&#10;gZPvfTzlX3Z94Uv3FDRmty/1/P/+euXijHcpPTzmbW7tPX/g8MieG3m1Ft3uyMQVJj4uuE//y1Nv&#10;fPjRx0NgSC0F/vHo1/ad3f+Tn/x0bOL2m2+9vnnbJvxgOju6UJX/4N2PktFUdfPq8rXbJiaHjn3w&#10;CmBmVTXNGUYWpfPGEtvRMydvDJzQykkJX1lVXnPhwmkup2A2mR99+JFbV2699a8PPnh57+l9l8tL&#10;m1994+D10yPD58YOvXZk8OJkKsk2ldlvDg8nE/6+9mrPkOjUJ+dOfHpstt+hywku7L+W5Up3PlsB&#10;L8X5PTc/9yxQRDXvH1pQm6ED4mlRKFmc4GrzYZmGw9LzEnlJLvJpeKOiYH64wixkxwQFN5NbmU6v&#10;5LT4pAWZQiDPDwUgC+NwqDTk3lw0biGsZKN+nksG6VQep3Nk9ZMxx9xSmbUCnFwNF60pisuVpUSK&#10;hErJ0ehyPHEIB4Pi4CqrytFkEmjBhXjQkRPnUyZJ1qpkNMB6ylli/HchckjNe0OUDn2vHlOqTM8r&#10;5XBle4+fmJjwtvZ0LDvHFBqgTVnhOEDaKqBtITOiwM/zT8ZwFZMpSLwqg4ESmW5xZuXL335OaCZ+&#10;+95veIYi082QpkQZ8CcKk55ZnaFcxDUPT88f6z/2xScekzHxwMK1pEyekWgzBWr08g0ikm6oaFFQ&#10;ZhIxDN/KlYuX9h84Nn7jBg7WVp2k/8zhy2dPDFy9NTmyiCb74OUbc0M3LWoykUqNXx5MLvgHLtzA&#10;d1CgFt+6fcmiJJ+6/1GzvmJ+enFh4koiFdTIKe/4zFz/jQaNVmOS+0255XqC6jY/9JltHx3Zc65/&#10;srluI60Tx1EDGb8srbY4RJQhDewON5lg8LKNcFwx0SjVsGhY56esyak7Cy2ld8vJcuyw1R6nwe1G&#10;ZJCORlAKEojAEYjkCmH4ANau3c5jaRiMagRYf0jBc/CGfSqtApJG2BmENFjsBO3NpPVUFndnFkfC&#10;FLTo5tA5USqVDfm9ziVQBKVCUc/N9+/wA7cNHSW5clshdWV+KWepM4ucmpMfdtIlga1PRgmfjAOT&#10;CyeRKQKjlLl4NDI5OnIhHQrX1vfZKjaHEM1XKJZIagngLEacd6QLMXY8xw1kCqkYA4pPNhflpgsj&#10;d2ZF2pKUWAkiMi+REkQjepUkKcpHIZdHdaeARxOaI95ozJPnpim9RKAUJgFw5SaduNrPBwpuH+Ny&#10;86IxOZdFYJ6MxyL2pLCaYyDFYieLKDSwYPMqoRhALRpHWyHyhmBcMSJMmRYdAQV4aAmwBFFYXUlE&#10;hKSRKJQga8iR+v3paYFMyLDlpqyHYXkuJ6+zjdJ8ROd1gDBd6H9pjIpGvvPNpLLA/+ledfX6r26s&#10;rVenxUmkcOmgjTPTYJiCGpLL74wNRnIpora0hceop04tzo0kUjEysMievxyOLmKDZpwKKhOLKlG2&#10;Qq3t8jJipy9dvGBIJCaNHF7wfHJRXcqwtWlDmcZAiOMji0oOX27XJXUsrYXSsjOMX0gLrVEE9JPo&#10;7BgHr0+V1zXnxFyKzDXK2YbQNMwdAFrBRhqEaQo8WWmxSTEydcdabsaGWphMuPNJNzcRhqFElIlh&#10;ogdJHFslzJs0hXJ1qtRIl6vIUpWopFxW1yCtq+GU6TyULaKxhHXWuMmSsNrQ7kEtlS3FdCWP7h6H&#10;zHLIAl8pV0MqUmNS1+lkVQoPLElZfhbVmQKi/AI4lRCSFhJwqgiURp7SJIc6B44ltyftwf0tqqUk&#10;Bz96d03PqubanqF+B5FHGDvpXFRPzQg7WqrbzDIeNvVS3R+uzh674RYlvFbWuCYKg5GKFlVi9OyN&#10;uRvsVFWlEmCIKIfjcQcvHTlTZYrXghnrdUntJR6b3gVie95XEl2JD46whDaqabuQjdNrbnxyxenP&#10;fOPbvzDoy8dHxl5/5fkbA4fv3t0s0viZzDIc1wMDk+cujjz5heeamztnFyf3ffz6XX0dUhbqb560&#10;jODgF8rGVYKPHT0SuFKFgiLIdBRssXg+kRHQoOaH2SmXN+ITydXFP4KCGA5tTN5MOjM7EqFQvQHc&#10;iUeFBJIIqchpzFwDMGJ6mpTiwSzkpK3pUH5+AXMKTmszhzQoElxrcTQxkTIWlGYrJUDMO41slk5l&#10;jpBSprRUVFluMVrrYGUfnUzQPk5JTVwp12oJ4fS8hiuNkdIinm52kZTz53A65Bn0w7cZTjhQKg9z&#10;WJJkQY2dSdwj0ZLeiQVZguufd585d8bvDqztaCTY/BtXB9b29aG1hciLWsb2zg1UmQQ4ct2+vdjd&#10;uUoiLEvHVHRMwmaEp44cS4T9jz28Y2ly9Pon12sbS9QaxfCtWQXLtqm5lyLC44HJY0NT9+x6lO0d&#10;5usbWjq7jxw+KbXY0CQcnpq8+9570TbsP3/TIC+U67VRkfxKf7+Mx9rWuebM/rNtra36MoJNulFE&#10;YgLZvJvHLHI2dqyVZ4oivDA3o8tySmaTvuNjvBW+OqYX5SAEX64x60by7NcGB3/w619LOMS+f70T&#10;YlVf47U+tYrYzvw+7nONXdnHZckb2n9IaHa89/axKmtLpb3xf777zPsf/fPDt17TGQ0VXV0ZPp3K&#10;uV597625+ZF//ea5UjXQSwZaTV4FInLUvTR9++L+/hoNctHeA+8Pl1Q0XcHe7aLr9OFrJlP96Irg&#10;g4OHbt3wmwxKhTA5dXaZSOZ8C7cyETlHrM4LM1fP37l1ZUJcMEhYJudsaPLWBFYuGilfJs5HfLNc&#10;kgiD/CQkzh4+8sD2e3Vy/a2bE0qjjUMJoiynpryQ4kWGMGw7fuSj63t3bFjdYmk4cWp4W3vr7Uvv&#10;zeWWnn76h7lY+rXXXmtt76yvrufHU4jSilmRZYgyC36BARVNoSqaj8ejAR6t1utg5Fia8ip0FWRJ&#10;tRv/asgkQIhhOUsjDvXYlOPOYGR+SZniqkBZ12gik8uua1NifQln2TZ6ZryqAQAhUkHUytgKKZ3l&#10;h/KhhbzNVk0LIkSOmxHH3ILwRNq1nAlQSkWlpbqvY0OJsXLR7X1rz753h/799Hfutlfxwt65+bkx&#10;Rb0prTZm2TolIxa4Uv/5/Zvf/MJPrGW2SCH081//H1fO2f2tewuSpZTzkigeIUvWzpLtVYUhdSaS&#10;mJmZuz0qlmrMbV05nc3BE6SFMKgXwIMpwLmEpAhLJZJWCeB+MZWiMeWdGGT5Z4nFYXnKl5GEQF7H&#10;yNIvYFIykb7UjgpU1uUVBr0aOiLPhoJkEicVNgvraAuvUKuU9kiUrUpzi74EDOq167dtpA2Wczdv&#10;HDl1anZuHgd8rUJt1ZQ11/Ru3fioQFB65vBIYiJnMTVhZgI+RCIeqbBVcoRSWqg4fmEAjr3P7n6U&#10;jrs5JHvPh2/cHr4JLh+0bzj9Hz7wyTOf+2LEG7s5Pbjz2YeHpu9cvXThS7t3fO2px1dv6pPbLHsP&#10;HdapZSoV+9LZS7CM96zq3nfiAlomDWbx1PVzd+3Y+J3vP/fL518o27b74vHjzz5098d79pFqqm3z&#10;uk9untY2lMeEsNp7Hnn8mUiCs//oh/rG6omFRYPRtLpj1bXzlyg+2dXcefr4+amJ+YaGlufs8p0V&#10;rkYzF36PDqtk/vrppalJe6O5urPhO9/7+13rH8StM8Owbq2Mqkp0ClONh1d+fQFS6ZnVcn+HQcUn&#10;6/JSW45rEFFYVekcS269SkByl8oMPqNsvrOK2dhKGiuaQShEcAq5/fJ1Gw8PzjizVFlVCyVQF5Gn&#10;ufmUM7qyOFFSq8uQuPbHwzmaw1eg2YEAlYBOCDJh0BVS8VCRw5DF+rwYakMeGskokO1YGRq7Bdo7&#10;loosx32zy45ZFOklchOMmAxei4hN8ymWyBj3OdDJyonyblYYWrAM1HgGfXOt3abkNlhYtO82FZ8p&#10;uGYHLg5u335vlqO9fMezGBD33vUoQ2ozfIqj0C2mvDGk77UKns3ArzCV97VYGwzVFfL6Um6ZKV1j&#10;ydyzVrdpe2lpi9CfGrp958D5k69PTN7wRn1StcVga7PXNK3atbanb+OafE3sz5d1Xlnl6vt2fO23&#10;50+vnPn4iioQZ932rSJXzZ4ZywqjVAc7xLtj1ZNcrpkWNlAiNT1x2obATizFK7WFZemlmxMNgDmx&#10;YtzvPP8lsrQ0KZL87c0PLt4c+9ML/1kC1Na1tPPeXUcPH21rbkKTu//c5fXrmtlIDcskJXW1//rX&#10;Cako9vkvPYmzx5mTly8duv7Z+/vyfNKXZLpWtX/4zv4td69+851D9bXoi7sL0eD1kOu9kzd++tx3&#10;lXLljWt37n/4ib+89eLWe3bqLJZrV6/f/eD91Y11iI9jQDs+O33l6sWRmel7H3oo5FlEynbXfTse&#10;3P0ZCaVwu8PtLWUfvftuNu7TK7WJGA0Po8linZ6ZaetoRcX+t7/8K7pM2SwzOrTU0l537Mjx6ZFF&#10;NxoDPJHbEyyrMEND+cabH+Ae3NrW8sPn/ndlZcGzkrzWP7y2b+2RU6dLa2xr17d5ll2FzNzaPiYQ&#10;EB781LFq/U4+T4oTQhoiNrk6h4gWbGcQukddlxa561p7quUiXi7mjiwvuBclIhkQBzBDg7aGgT87&#10;lyGx+MizXAEPixQgHAoeMYDyE1OToKBw83kQ4JOZjBy/FyyTEKQQYhkGri8mbfCx5vAOw7WfDYET&#10;HLt0dnl+MRQJY9Us1RiALWUTUraAVEOcJBIXNR15YdSXthvqpEIlIGxwNCImA1775u33aw3oyseF&#10;YkE6CYaWBAe9Aowf4ODm4q7lWbnSiiSsFBmYsH/vwb2/+tNftRblz//wY7GSLxZAQZSGww69tYnp&#10;OzIZwI/WdBYxOeKDt/at7WmRk9yFqXGeEhiAXC7FaKTqlcWV0eFR+FtRwhmfmJianrrv/l0Fhj59&#10;+ozZYj1y7Dj+Z8+q1deu34Ba2mAyTU5OKzWabC4PD2ZHW1sqEb8zfsdWZkMl7tq1GzUVtQNXB9KZ&#10;tNFmGhlD7lYEE1ggGDJZQSoxYvllr6xA1J4yKqtb6o8cODk4OLh9Q3d4cRxiUH1VQyKJraGYx8rG&#10;47cV9sJ8KoOCFqiFjJ/NTVWLkppuCH2jrsSUF2RYH4nypqTAIzKhdGLJh8OsmOENXr/d1tmFfDYK&#10;Y6lCgsD6jZTAfBjzB6wKDYh8+H2ygGQghSsLCzibqgjIAkUgqwDfFHR6MczRy7UmtV7CgxRE4J5P&#10;14orofeKa5WucEIViqwMX2dVaeXdXYCcR/lquMPBMMtxIxMj132OpUQ4abJXaxvqImrJiojRC3zJ&#10;vD/NxJgUAxNyNMzE0uxwOos/n2w6AoMON7WEtt3E3IihxAgcL5Nm4rGkUKpgU4o0GIy0QMwlsjk2&#10;/Ao0w5Ep9ZRMzcOhH0t/UPUppGpQ+AH4Soo4JsKl6BchSonJCz6GRcAajdp4GppA3K/gmckI2BzE&#10;oCMQd2QlBS4oW8WxPaegUlj4BTxOg0jkZqJKUkwIlNNcIUSqmFkgu+ojU8YgPxaT8adWRgxCgE1R&#10;2vHPZ1Mj0/5ttdwn1qsm3Mm/nWTt/vJXpJl0STSn8ApTEUjERJTepJeWy1Vy7Tp2eZciJ/GKybCx&#10;vKC2Zsx1pKFZal2vla2RqWopm57bQgh7OLg+wzycGvcGxwqF22BcUIac3O5MG2ZD+qy82U9VhTUV&#10;7LIqZzAdXkwZqPqlpO5azupb9sfccwFeSihFxJmulMrkFPYbAlxgRfhDWHYLYGkTFFNPOEIU/4DA&#10;FYFaNx5DVAPED+D+1Z6wNhiRhULiYEAY8fOjIZAS8R5CCY/DxEVcmJAKuAwB2JhDe0mQR8EPPhfs&#10;kalU3sII7TR/NUvRmVc15aRVecrOpowcSkcolGJkOkj0BGFVw6mKI8E6VghcWy4Yw09LDIOjQIQc&#10;K/o/CUFBRRJo5MtkMiyT4APksLmzc8t+X6i9o8dkshw8eNgoMzFiS//MstIg66rHksq/ksj89vXT&#10;zoSUIzZC/uQXo1SP/kgW5Xh2DgS79MaOCgBwMNk/PTR7bMjZaXTo5Aq+EglG0KxpSTpkTmWWroxY&#10;rDUco8kryMEUfnjfqUKG+ukPfiuXqkaGr//l+V+UVmrrGqsikXg2mtf66X3/+aDGUPWT//tVY2V1&#10;OBp8472XtaVqqYn0QwWQT8sVRnDd8XHFfLOohUVHkwFaLI/fFPAeKEXHM0wym88gxcUXAT+In0ax&#10;RJovREJB0BEzOOZJEQgs9hXhVMB3qyhiKsDnC4Q3B71NIYvxuhzxcEpfXinSadKZDFlg4QvlSycN&#10;JXa9ygDjNYgY+WmnUaVOaUQcPOLpnEYokJrlpEXhnZqyVLewJSIRkzRLZb44RhVWFqr8mYQv5BWq&#10;1PFYvkpFXb99W1NSBRI6Mt3ZbIqVAcVH8Pzzr525cGdsZPbS4GhHd3VFhd3j8aPsND0/b68yYdiF&#10;vjebyXhdzu7e7Vdv3N534PTw+I1Pj56+PnC5rNx+6+ZAMpG8666NKyuL504OlDVZm7sazh3vN2gM&#10;navr8uLUvNN19fRAfXVVPOzgUOqpqYnhkTG8nfEFHhoYAtBCIiJGhgbi0fSaVd0XT04ODd1Zu6NF&#10;qCNOXbnaWNfVVb866WMCntTAyOKhc/0LbncuHCbW1HoUAoMfLxgxTVD5w0PdTlYMtGqF0F2lJHv7&#10;Dp5//2tffRi6j8ErNw9c8aia7v4/mF0iF6+Nr+S9TGnbGktFC4/U5vKC9z7eW1Vb09nT0drWtPPe&#10;HecuXSJ0iooWS5YfgV7y5Vc+7unrlOqkar08AhVagXvr1uTKzErv2pbTx/vHJ26VVNq//73X1m1Y&#10;+84bLx3/8LJMJHj4/gfmZn1Q2J0/3n/t8pmtm9c/+di3qmvrN65Z/+3v/y7H512+jEPydSA8+cjV&#10;5/PP//0vCG8eO3JeJuMadAY8RPEFEgkVcyNzYXf4maefRYD24LEDljIj+BdIPUN4WlrS0NrcSZGc&#10;o58campdB4317PCEUs5/a+/bX//ycyRHcuDAQYiwHnxoN5ZhyEWhaBeLhWh2Fmfr4uCLX4AxZWpu&#10;VmUzIk9FR1KpUMKEViqfg6QESq/YU5li2en+wWm/S1BpNdfWGewVOZ0qpQNsSZiIBFJOl7nOUFUn&#10;FfMh78Bat5UoyPksuAK8UcYhkEIrr4GZfik3sMI55mNfXLWu5tM9x6stzQqp9Oj5g39/+4+meuVX&#10;Pvu4SkHOTI8x2UxrbQdeefk8IeUCVyj4w0//8NkHPmuvq0XI67nv/dhYafn8s7uJrD+64kLrRlra&#10;hICClR2lYqkbV68FwXdpqdM2VEPWiuIf9mw4vlC4eqeycM2DYygukGqhBukPbBHBOyH0Wq5KUSAk&#10;i/NLy6Mj2XlvOalSC/GbLsQQvVEKUlpJluBB4O5zOoWBqFUsleBUlE4izgL6AQ11AcrAfFAqZDxK&#10;brdZmxrqWpobFTJp/5XLH7z/3vLiAh7IJqPRajGvWb1GZ7bt2b9vdmkB+BkmV6gA2FCgQkz67NHz&#10;Z45dvdV/6cjhT9C2euftd370o59gTfjhxx+1trTsO3QQZ7DhO3cc/rmWrholJR+9fef06VuQQg2O&#10;DvOEvBMnTggL7PWru858enXGl9l2/2OnX/2tgpXNyu1jk0sPbFr10d5DTb0buI47Zz96vcKqOHf0&#10;9O67H2ouX/XOi4drSlpLTNXzU7ObN65xLo+d/mDPXW3N47fH1OrSmq5NH5++kuQJXUzqyJUjpTWq&#10;QGTKru9YTgxGM14mnPYu/K3EeOjyhWPdqx/Ce/mPf//Fqs61Oiqrk/ICgfzksngppBybmloaPXhP&#10;L1VqVPJFVrA/i5YVlD84BblUQudSTseSTqMV8YRKjRb0ATlPiQdrMu6nSPSr09BMgxMWCoVOnzpV&#10;V1PB5xbmZ6b1MrPZai2GU4D2LYC6jOyHlOASTAqwFd+tq1dOnvn0yLFPr17vR+xPgOK3BFBlNCoS&#10;ODIEfAte5zTcdGh3E2o9KVNIldr/mlyK7gN4EEC2gJJOwucvIFEp5hC5FMXOeRZms0xaoCIdqIer&#10;xBGxEBoN+B1Xt7cKmJxBLJ4dv3178PLa9asjPDorlCwzgRKJ3Ae5pVAmYdgatkgGq1A0GVxCrnCF&#10;ztI8ikqhz0cAkCNAM0VrtlahTVFaga3Ge2++MTJwDTpqnBTIJe/Fv73sC69UfGlL1XceoAO+2BvH&#10;tonQkNZm+peYE+MQNztksapHOqeCM0qZSmGwYuJEq+BQof3BkCee9ATcG7pXj1y/I80DSifmPvKn&#10;JxlS4aHZf3vhDbOx7Mkvff0/L/xJTJF45h07cOKzux+4eeGKY8mDTPOa7VsUduvgwuJ7/z5eW6Fa&#10;v2lDOFXY8/4hJuTavWvX0XPXuXI1ivFOx+xDz9y1umWngOZVlFdUtFf//K2XGA71x+/88P3X3yNN&#10;pVX1XQf3fkSKqXg41t3Z1VxfLxURUiBR+KKq6srrt26OjY9JSKmGZJ888MGz3/jq0WMn//6PF69d&#10;7reXVh/Z/9GXnviMY9l96/Y4XoSr1qw+e/oi/MLHj53wuDw/+/nPrvXfioSjeFuc/OTK5i29//eD&#10;H8KEeOPW0P277xOJxMeOX+7taTtx5ITHv/SjH/x0YdodjvrqmlrPnru0amszvFkzE4M1NfM15fQn&#10;RzxJlq2ydjWTwfmFkwiFxXJlrpjvLEgwmvYt3glJ17b2luBqzkSdgSWlVqdVouvJRwZ9cHwkm8jY&#10;8P8tnfaGAgluXmrQ4lYVh3aDFHhcDmg3SykJzRHEkmnkWFFSwWELX2lI1lD4E2DkgyVSgREyoHjD&#10;Z0bPzUxnmVxZTS2U5Um0A4VUDAcMjphMxEFrlguxWpfFPExVSQNudMg/oD8f9/sILl9lBqI3JyIF&#10;81OTBIFUHh7h+MdjZUvDlxHyOkqru2C0TGTjv//7H/d8smfTjrXP/fRbKCuyuJh4e+UiUZpHeIIO&#10;pFblSrnfH0Hdm8sRnz95WUGy7UYtJeTn5HCtFtKxIvi9srwSzruBWwNqreb6jWvN7c1SmB+i8QuX&#10;LldW1YAUfNfdO0iJ5Nq162v61smVqqvXr1XV1gLiAoLwlo0bk0B1JaLdq3vjqeTi3GJ1edWpo8dM&#10;JlMsl192urQ6PUpiGr1uzZaNgDuhJwZxJxDVEU4aFTu7xHxozyEqmmAnorqueq5YIc6KEGvncTN+&#10;33jOVpgpuEUK5cx1d9QpCEWjJh3q+VE9Q9mEFUJraUqJ0hbYhioZ0gcCGXje3iXX0K2Ru7dvxaYx&#10;TmPlI4HhFAtujUKV8PjhpjVLkHHHW6EQgosWzkPcLny+gB9qhyD60DoDbMwYF1G4x8RSSSfAUwUL&#10;BZiaWjxFlC/MTFckJtubm1JNndP8qC3P9bJkgMekODGAD0RKEdwgNlujQGZISERzHN8kdyHvvb7s&#10;mXQ4FgWANoCiSvPgLypGlzNJpCvZQsaY9fsiHhcd0lmNIBhyM4VIIsNRqxF2xVGGyIsTqWgsgdoL&#10;R0xhPYapE9ZR/1VVsXBbxskVdBFODiJQEZ8DkBo7FwLBTAj9EhcBGpwKgT4g0gXUnUEUTACxhioj&#10;h8eDHygSTyCILREq7WZBqvgRhooeMa50OkxQ6Rw7gRIaUyALBZ3PCcqT1MHF0lQY9MzIi84evt/t&#10;JvRm3BUe7JI3aHwvH89TclVbVY84m/fNOiQFTYmlBeJLePLA+VTk2Qo2HvA5MeLgPtgS2TUllTqV&#10;BuxnLYSokHoAikhnzQWCF8wyKZa+tNrS2MqT63NiuTOWGnf7OHzJ4tiKfxnWjfxKIsZXAb0pSM1P&#10;Tp67FA/m5JY6q4AR5r3GOqtFpbFQIi2+f4CgSjnJTFSQSrBcXi6lQmIHSc1sOo1sFfIWSEcgrTEy&#10;OuJwOoLBUG5qJbniSQVCuHvnwdpGPX1xKR4KJoNhgFjyyRQPdmaM9dIZIReXfYxSitZFDVD4mJIw&#10;GN5mea5kyhNJ+mIi3IF5qLfyJTSPH6P50YwkjeoFL4mSMGYxAAyLJTBvga2CMmmSBpYbFDIAl0HO&#10;AY22eC8G80yCtRpBYpJx9OjJ5qY2W0lpWWX5gfffEhvlS0AyCYxNHeU8jvS9D67eGvRTKtxEIgDp&#10;0BTJyjtkVFDO9kn5LMf0bFNJWZlOhqvJx5fct32SBzsX1abSZAEvXbYsF+S65vwT8yW2ZkaiB0cn&#10;K0hf3NefCrL//sdXEL8cvnP9xVd+t3l7IynLh0KRUluzx0lfvRz8wtd+9uBjX+eKVHdm5n76+9/S&#10;nGxLZ30abPKIW6FUclgqNDMA7eUg4gVTEdRDKNdhrY2VIUBT+B2KVXwRSVBSGGxR9kMoFTcr3CkB&#10;1FIrJCyKj4oUG2x0nPlyWTY2aLBoQxZSYIh4muMOet0rvljEbLQpjNZgnkYLkCxwYExCyloM6RnD&#10;hxqXlHKA98ThEi6Cec+8ukQHfSbCLzQuZJGwyFKBu7W0kPFiw4YfJqUoFGFDaVjIFFJ1PItuKUNJ&#10;5I5pl1pnjfFYUBAAsR/3hGo6OxC0LrGU7H5y56Zt67VaPN7UeosiRUeVWjklJTLJOLJtgG8te2Or&#10;+jpJBSeajOH7KldSnV1tYLBodLLmplqXc2lwOVbTWlFearhxZaCqurysTu+Lr8QiCZ87Ul1Vefzs&#10;5SMnP50anSupMKxbuwYYp/GRiatXrpTbyzasW3fpfP+VS1ej8bmKZsPOp+/20bELp2/KpEhKpiE5&#10;33f42OhC7Bs/+cOzD93z8cz1j/Yf2tm+BdFZcZgrGXA5wNERJeO8REwUyTy46YrTYbPJNq9rhu30&#10;d69/THY/2NuuanLudQ1eyPV8s7O6QUjqsB7OsfCh5r7y1hvVdVV1jXX7D+17+eWXrly70bul11iJ&#10;LHZ0fGX+wJ4L7T197Wsbx5evKJQSQqC71j9WVlJ674Pb52aWx8dHu3p693548cvPfunowb09zav+&#10;/PNfllmNJbpagsMeG5ieGh9rb2v/4P1TD3/2CYVV9dpbe2ubW85dOF1dVvvQg4+qlcojRw97XCuf&#10;e+zRVDp48fy1irIqqUQN7uPcpGNyaOJfz/+Lz+Ndu3Wt//bl2pYqDs5PmUQ0EKAIc7L4uncVQsny&#10;9m0as915/ebLr//16e8/Z9dWzIyO9t+8/v3/+yHQUHh44sOIE+3yyqKpxIRPXoRJ5EUc1+wCjxBp&#10;zAZUFVDUN+ktHBQVCSjBcjgSEKGo85MrAqnM2tfDN5VERPy4kIgKBH4eE8pE2Kjyj82njCw5ZeaB&#10;v5QSsdIcnbwEa+MMy5/kLQm1YNyKXMTlmVT/5cVPxZa8zIBNe+Gj919+4cV/nb1y+qvPfb6nqwVj&#10;MK9zOR6P1NTVJWmGX5BKuZq0O/eT//nZzs33bd226+LI8B9/9efW5o4nPr+bFMTSy4tJb46ydzv4&#10;bC0d1M7cuH1rlkOILR1NaTVaxGyUbWiQBIMxrMcx7QMSiJ3lKPlKi8SeiQPPjbAMgTMLjyCxcWbJ&#10;1Ap7dQluVCzhnWsDvgUXSVIFMTQxAHgW3xuEklTrNXjKeZ2umN8nZOUkfB7ePlC2wMWU4wjjiC0X&#10;8DoBdJYrlZJqlQKlwY0b+3CVvXzp/KGD+8CdpmRSvbm0a/U6dOo+3n8gHss01bWF/bFUKCvlSzpb&#10;WirKK9V6I4rrGq1OCKY+hi9sdnVtdWdnWzgSVGsVYhVeNsUmSWNt4/j40JVrt3FGkkolHic6Szyt&#10;XDG6HEXCvbdSPXR7VCbXmilqadlvadqIx8LRv//EP3RGoLY9/OX/ubW0ksMvZc3qvTcvlrRVPPzY&#10;joHLx0bP7pm+cHzdhl1f/cGPnb7EwdMXLt0eHF2ek2gkC+7Z3lUN//M/X/jw4zee+uLTLV3tpYZS&#10;TqifHXpVko3PjJLdfc9wCPW///H39auprpoePSGqKqtx0+LZaMqk4fdVSptsFkJWnhUpwAeG0IYp&#10;6m7Qic7oVRpQecLRMFKvOELkaFCls/gMFWVx2WQiG8ohW8LlQp+D99qRwwf1SiXuYCqdJcNkuWDX&#10;MSzEcDEcWJp2fvjuR6dOnDx4aD9cHoYyS+eqVRqD4dbtWwO3bvZfvcBkoiJBIRFcyab8pVU2ocrG&#10;F1M5JFYzhVgs43B6g0WSEyid8WQUf6g0KYKDkJgcvx4KLy85EASIsTHJNFmURnsU6wbCLJLppAYz&#10;zc67fUuJtKe7tbqjuTKR8KcSEQyqDGKNQMDNQD/k9MFzU8CQ2YcZXRhvBHNlKdRkGeiTSFlBTLHA&#10;PNbqdAYDIMsY4pdY9Du3r8eC4QxuhqfPTg1c8XqnUvLUKc/Vi4tXZ0cGmdEV7lSEt5KVL+X5/rRb&#10;l0ttNpjuaxFR4vSi16zTBIgUjNRcUi0x6LFOUXEI94qXLRWfPXmhSW7kPvqzhzG843PEL/7zZX6C&#10;kwrFz5899dBD98Ri0UsXrpEEZ+DmKBjMP/jF9/JSUVogePH9D0ZOTJk1ArfPKdNbLl+44V/2lZiU&#10;V4bGyppadFrJyOBIRbXRbmgRCqWh6VGOMP/bV9422CruX73jL397vm/nvdimXjpy9NW//wuyqnt3&#10;3pcNhMsgyGIK4wO36yprw77gmZPnent6rvdfAD7lc089Yymt6lmzftPWu5bnZs8ePfSX3/zq4IGD&#10;I6NTm7Zt4vP5N28O3nXP1r3795XZy+/evv2dd95tbW3MZ9LjoxOPPnKfzW7H8254bGznA7vOnj8H&#10;NU19VfnVCzdqGhT33/O5l17Y07XezuLLBm7e2n7/2mp7+6Vzr267xwUn3Wvvhu5+4Bt8oYrPFsMi&#10;tbK4rDOU5HGYgTYRFWW/dzatbyqtKQVEPB+N5WJanSWBo9vw9Ne/+dzpi2cvnr6kSUYIMWa5IrFe&#10;B011lqFFIP3CQSoUukaHzYRIZC6PJ8AfT+FahXEIDHFg2eOdTeADXnTXIeLFeJwOHNZxTMd+r2iF&#10;gIWey80UjcHFO15oaiwTz6/MRCBXVBFmtRJJJTBEssiHeZdWVEarP5p8+81XV+ZnbBYrHDsEIcPM&#10;AKsw0IC5+UQqElAYQV3jhhL+F99+4cEnd26/f7MfZL2oF6AttYzMZ1CmIeGr12jlQgE/EAjjW6ZU&#10;6qYmx84c739g5wYmkxFgFoUlUCwlKjpdKIVccf3mjZbWViys7OWlcrnsav9Ng9FCUrJAKNza1p5M&#10;Z+YXFhsam90eL/aNHV3dw5Pj1VUVWrVqcnwMV3qjxYx1l15nQN6MSSYbm1q4lNJur7CWlhw/cayp&#10;rRlGI0S2/WAIppJSpTwO5nq+UMnTRaaclw8caG5sUm3oTGZzZr40xIrRqTD+rEJ6oV/hLIi55/bN&#10;eALRVQ9VMiqHQWcxq9cwPDNmKOAsoH0ELF6Ky0tz+Mh3w9Jw8fw5NFL4TEotkaVZ+FMHk5qNErFe&#10;o/EuO1OxGCGT5AlBnMXg6SySUQKFhEeRYrBXDfoMyaf5wgiHCTGZOK8QSxN8lsSVmBOW229MFCr1&#10;slWNAFSqoywzwWOl3POwqellCITAfZgRULqcSFfgajIFbpDrXi7cGnIejcQj7pB3YmwUbsokh8lg&#10;mQCGf5aWwieTK9DApU1OBbO0qqwMJEYhKtBJJonDp1ZKF5eODCsaCyQ8aKcAsAaqbhE0g5oWqtLo&#10;UhX3ARApQCqFCzc86ri0IzkNTB4o06icYUzFScVj3hWgVgoo3wNkDPgJF6xrdpGlCr+7RKUAPD8H&#10;mDWLJxaRET8vEIwKpC4+BRCgDoySFNc3Mc2M3THE+fN5qZJMCj3zg0wpE2KlxSFGllM6PImu6nSt&#10;OX7gBLHKZmsyVINmPZ+NU2XlbIE8y2AtVBAwaZErrRmS13GaSrl15dL2CmWXWdCgK9irOfXmoEG6&#10;QJgiamlGLRGVksaGgqEEaiOQsoxCzHhjLSqiHhYYZr6M8raX6EvklJGCToxRcT11BkbKrGhZvnVW&#10;CfL5rvCyqkQDE7OYyS4N39HoFDkhomdxXjLF8ob4SDwK8ODB7xfI9iw+4ah3gq8DJBoA9VhskjBm&#10;lpRz4aIwmmGZEqpNlNosV1ig6SUAZ86LOXQ+7PRkAuHUsgfpR/wFjiKeD0lOPikVZNRkVCnPWfQp&#10;NRWEKALdUTjUIQ9FxDuWA2CU44+Hk3GgDHmoMwCUJ+azIVgxaAhKDHhlEpX8+SVcj7HALxb1aFBL&#10;cJzDr4xSKFX/fumllta26upqg1lzqv9wlCWamOOIFRaCyx455/raA6u/8GDd5vWl9nLF4MRQlZZ5&#10;7jN9X9zSeH9vTbVO55pfKa8tnYsW/vLmEZXJ3LcBVACOvCBju7zppXFETDWllWx9VYxDYb159IP3&#10;rYqmP/3m75y84M7twbff/8+qdeXpvIvJp6zm6k/3XwXl4ZlvPNfU1RiMh//5yvOfHtm7tqeuu7k8&#10;5p7NBT1WSqKAU5SNthU+YhzM13GJhQwVe3zE2GCqK7ojeLBlwEjAKSBNXtSmQAaby+eR7c9lUlGx&#10;iBvIpX15fPgyycXl4MIcFDGuwIov5Am63RmXnxtMssR8a32NTl2c3RRQk4ecEw6QZBqOwRDEXjRU&#10;DXACpPBwFsaxUcwpzdqQjJflsXj+yOy1AVWlFXl40Nul+ezNiTu68lp8LbHySrGSSH0VYjAeyBLi&#10;gpRPJhb9kUSSq5MDHaRhC2O+kFivre3psVdWaYy4FvKgL4bnQWvQtHe2ShUYx6A+lIuCZheOEmo8&#10;/A2tna2NLQ0bNq8rLy+BAqS9o7mpoYrJJkD3KNvxaE1NiU2tKLcau9a00kRi0THRVtvU3QxRX4mt&#10;wVxTUbZ2fdeGDeuz6FryBevWru1oa68qrVKrtJVlFS1Nrb3bOtp7q9k8Bu0wlZbq7KyuadAvuMYO&#10;H7v62msfre3eWGVUbr5r58rAJGc+1iYvjx8acF8ZIu9rox9tUDao1ZJ8f63avzj6hS98FWaCf//t&#10;X9GqLraFWse/Qi2csXY9o1FXsZHI5pIQGCLMgUPSm+++WdtYhZb/nj0f/ugnP3I5lysrDa1txhnP&#10;7UKBmL0Tmp523XfPep9nSA25NiMdujrNERUamyrOnbwxNTW9ecvmj985+fjjj9+8ekYj0XQ0N+Sy&#10;2e9+7ef5bMq5DPCsZ+uWuz/95PJDDz1uMBvee3dfdW1NfU3lGy+9D/9VXV355YuX5mZmJydHp8bn&#10;8VzpW7Px5rWR8TtzPa2rH7n/EYvJPDR66zd//dW6betQ+cvl0yQfa0+GEOoi/IRClVsamOapqmrq&#10;WlKz0z2bWxu71/NC+V/9+Aff+N/nhEAlEwRCE0UFBQt2DD8EPtF0hOHmfWFfwBO0V1QA+kvyhMlA&#10;FFvWKIxnpDCVjimyTHx4goESpqkuKi22c9FVdiExxRFBhobPRjDgoujcHJ0buuUCI1avBQgoYVbW&#10;8djmZD7hzY4WVPHF8NIy6wWGzHtSooJMJVZzxIZYV3fD0NWlCmv7Iw/cB+Gggiv2Bly2irIUzhgc&#10;QpiTavim9//9/o5t99+1/R68U3/5z39vXr/uiUd2iblpJhJwOkPlDb3hfA7Antjsddedy6rKTk1l&#10;GVemBpQF9KK4y5dxBBGQloqlkXTqxKULFz4+t76zD2N8OHbEEhKGJIbPiXHyAayI84y/kA+RoYJB&#10;DS6ZUCr1zC/5BydUKdpKkgJOIc7JxDFdlqsKSplCbqIEqrQrG10O8RI5VOggGhRDQFJArT1ffFNB&#10;A1R0JuUEXFaJzdzR0gixatDreuOtd7JcwmovralrKCutHL0zee7EJbPG1tDUUWmr6F67vqOrp2d1&#10;X1fvqvY2tE8NlJSy2UzJdMJqN7d1tIjEfHOFAXsqtPFAQ8XSZv2mvvrGeqVSbjUZm2pr8cLUGUqt&#10;Rq1ZRTW0rqmv6yzRqDvaWilSUq0nWizczZt7H3r2K6ifrO5qXL2mUU7SqxvgqDO7XcttPWtLm1at&#10;u+/RigcenaRFSRGZySftNmr39q71HVVbulvu23p3U1V7dWWb3U5IBRYiz1ka+aWWmk24OvyBu1u2&#10;3zW/OHfxwIef3RZhhPfpNBqYNPU2paXegiZYa2mNiDBG2GKgI6jcWDypuHj+/L69e6/C0nD9+tL8&#10;vN/jB9clGoqH/dGIP85ORMJ+Lz4PSytL+NDK0OxIp0sttnJz6YfvvmvRGuBWJcQwWUHww5sann/9&#10;P28DhN7d2bt6zeqd9+984OGHampazeYyW0lV76r1vd1rqyvrFmZmP9l/4KP33q8qr7p8/vKVoZm3&#10;3/v4+MmzA4PDM7NLF873nz11Hu53lGOnxqb3frjnRv91gYrQVBuEJhmjIW7OT/3l9x801NUvDi3K&#10;EqRJpI8heQS2F9BS2P2KUiE6nAWIO5q68uHZK2990mQpSauFejWyeWwoIqMcmiUnOWqKq5YUDTqI&#10;jsH7wkb5F98lcDfw8mDUEgVPgvNcPJjwkirBmpq6tZV1nCqpaUNl+9qanrZqe4MtrhMvCnIjcwvS&#10;JE9vr0rXm0eUYctTa9JlwEvnXUPjBj5fSaGpC6aTBCxcmIYoLlIkBDJlQYBrx6e5z/30UR6dJpCo&#10;cAf9swvCZFxM5r79rS+uuJYmp+cFMjaiba2r6vq2b8TXI8Mt/PvFl2VpQlDI3rq9bK8vC0UjrnmH&#10;z7OI937v1r6OlrLrF66O3J6YnHQ19XU//UBfu1497YtcvjJ9/uT1cC75zJc+X240nDl37JOD+0aH&#10;B6UCjt1uwwTW7fI+9vTnz124uvfQUYlS9/RTzx47dnJx0aGzlbf2rlfAKGkw7N23B/WOp5587OD+&#10;/YvulS9+6ZkDB/fBKNa1qnng5g14LSFWv3plYPOmtc7lpeV5x677N0nkksNHT/gjgVXrui9cvIhS&#10;CGRq509fBTUxkxacu3DjwSc2Dd0en19xff1bX6FjGbfnnc3bc5ElcnDGVt68Jp/lSrgAmqZhxdBo&#10;LaC7A0HNx/EzzZpOyNsr642F7NLCKGGEkzs1euvOww8+evfubX/6x297O6vplZWKhkYKl35chEBW&#10;YcuYbD6SSUE0Bk5wdmY2b6rkC9EKAFSRkSsoIazyAhg4IN9AKN2VikcQykR7G5ZSHCwBxRYJKZx6&#10;cQIrHoWz6eWFGQVLAJ5yVUmXVlOtUBlw2mCxkgwdcS7MSOVqUqEHDP/w4UNIea1Zu252eo6UYDTG&#10;K+TSaMdwcumA16m0Nud5NIug12xvr2wpZbgpi10vlwixQPQszVdbS0PFHRiq5MUqsE5p8viD6QyD&#10;086+vWd27VqHYY/EqIdWbGx4DFt+p8N9a2DQarHV1dUtLi/iQ7yyjC29c8fOXbhEYSqLFea169cR&#10;l2tsalpxOIDpxn0JUZANfevw8jh58mgzyPtGy9VrN2sqqxF+unH5XE1tHaWy4h9l1Gs/OXIIj045&#10;ZAMwdkJiVMDehZPm5sOxsOPKWO6WwxLnH7x2Ub2pG/ZkrK5pdtIxP1FmL1nKB2PQObBjJqukraeN&#10;lovi4jjDiwcQHhWX8bNpCe1jc8AvRLob4QVJhsVJpLODw4Prt6xxBx0Ak4k5QpRqcKVBFj7JArCJ&#10;cEX9GJdnkimliMRSm/mvmwB/cJi9JXAB5YvCdBKnvAJ2a/ArcZRJQXaJ4+DLNMHpTGedgUetYLEe&#10;mE4F5+eZXIhyR7JxFKkkAoDsC1Q+T+YZPqh6y75bgyMHFMpYXt8qElHz0zNKnSTGCcbzPmEhJkum&#10;qQST9MdXln2cHECklZQSEHm4BeU+n0+qpFig/bGSfDqeCblIxP3gB+YhW5pAVgUftqKfAhrOdCyd&#10;jEJwlaZxjkXQDeDU4iZLLBS5Vpx0OisWEFgm6jS6CNJrySSZY8vyXH7xNsamxXzYBphCHmNJYTIf&#10;SScxLMBskCdC7kPNEVJZQO6z+OUalj1sU4VpxjHqShQMLHXIM5ytyoi0MtFc/OT71yed/q2riRZN&#10;9voxrslO6UvqQGTlRnMqiJlAFEFdDhu32Ul5gSixbcAChoeMo0gvLchBAqeDOe8i3hW0WV9JKcqk&#10;slqKbxKwFUjU0jjFgV6UC6ryAV14iTd0nRucNZcrCwZZAqpOIVuZjusyCe/cyNjicElDicwsdbiW&#10;MQgVKAmcjeCxhurHaDMDgwCbGTuRpX1hvlKbAj0DRkweFzwPHr9o3I5GIkiKEpAoE+SykPQKBVEh&#10;P0kIMwC4iwQ0qnsYFAJVga4OR7D33KlPTp2raWhUKdQRt39xYjYdTsLBgtkEB5SaHNuVgF83FgUm&#10;EA1upQrDFLweOBKSL6OgD+LIpWChJOIpbyiUE/AIjYIl4mN9BooI+AYmqdysUM25XJlMGotwiYTi&#10;cnhYnKLML5ersLD68KMPaxpr7SWd7e1t506fDwZS3mB07ar6h/rKGs2EQeCxUYUWgwZNzUdXt26u&#10;1lVJxHaJsLVcrzQZPSL26yf6Fx2XH9hmEMhcVEEijNKOyTH8MMyN9bRCH0wLkPw4dfi4Uij70Xd/&#10;BxHawUMfv/zGX+55sDdb8OYKKaPB/sHbR9et2vWdr37dqvRGnCMv/u2HdHS2p8ueTXs8viUU15Ua&#10;E5tH4RQO4xToqnQ6gXIKjWwVXNUZ3CXZyOeCoI5TJ65X/71O4fCGyj94MVDKMchiFb1b4KwICciM&#10;XVOz4kKh1GYKhHxiKdCKMnhw8Dqx28tVFaWIBqKOXRCLw7ks9oeAHCLNLdTq3NGUmFAIpGwVRxCa&#10;ns8GEnyDSmDQAEOP+8HVy1c0NouluiqJDVmCzvicES4jMVrzcTaUA9F8FC/b6KKPq9RHCRaPzpcp&#10;DRNTExyk1sT8XCKplyu84XAWKScFmc6iuQabANBbJKgJAEUiRCAWi6A5V8qUJq0xQ+DPAWo6vkiM&#10;CVBBTAp8nhVSzEdCB6M2UEauM0KLWiHLQTQaFco5bDl+7Fk5V6xX6r3RCEsplQO3w2S9HsAa8zq1&#10;Dj0xrUJLCMQBTwixFosZA4geETzNuaiRFJRorQZDw7KPd/26v7K89QsPfU1Cs/2Cgi4Mw2566uS1&#10;TX61++IV1mfahJsqklhWEkl3Nrh3cezPP/42JVKePnjp7MgCv7FxY11SPPJS7ZZnaH6POAVqpiCZ&#10;LqD7CeRkOhd9+72XFQrR8SNH2zsbN29cu3/fxzU2GSlHJT5nMzUEvIUPXv1gTXtdW61t7Ppgvan1&#10;8qmrAH42NNnPn7o5v7DwwAO73nnj4Gcee+j8hQMMQz740F0nTh3qv3jnn6+/NDE5PjUz9eTTz778&#10;8ttPPfGUUa9747XXulsatmzc1NTYeujQIadjXi6XlJeVPrz7gfVrN923c/fY8Oz6dVu++OSX25t7&#10;ZBTlWF7496v/LKmxVjSWJZDgBewMRzOeKBiIyUpUGW68trTuxpWZrRu2VDRUa2waJp35xde/u+2+&#10;nTUtrYKii6KYmQavhkmnkpEI3mtMLhNJRrJ0hssrBqOweuXnoEuBXEQZZufDbGA4UuJQPD4ywW5v&#10;CIGqQEhUaWEan360YHMccwr3iPREZNGfDLKEmjtXpzi8cGW1LhlLWQzNyCPEC+5x38W02BXKuySK&#10;UCiZw7eQJeVI5QScJsOX4sfenH/krifba0zs9IR7JRRlEpgRYKhGcBTivGT6+rRr2r/74c/6QqHv&#10;/+xnX/vil/vWdXKzLuzPx/sn7F2b0mKhhPFnZ6/NzgxrO9oltpqMgBcDSZXN880s5r3ROku5UqmN&#10;gYChNw0jx37HefddD/7pV3+6fevOmvVr2IIcotRxVjRaiKbZGYwm43wmCB6CCOp1okxnNguo1NyK&#10;c2ySh5gumAYQ4xUX7hQhMqAIrVHXyTWVoGo6p0cTyyME7QJAnJXHLSyHBwHOJQgQFA8poNch9Mzn&#10;mnSa3tW9x06fPPrpoRKzyef22a0Vn33kyddefcu94NKbbGDu442FrhCA1+DX4gCJlyL2Uwm0GFUy&#10;eFyz+XQaPFsMH4vC2hRqCEqlsjjNyedFguKPFQAnQdxBKbW0vFQJYQPgTWKzBOLB4QMrC5Nlmx+q&#10;7uyRG9WcFDaOnII/RF8bMhawx5cZS3tzWtuS2HwmrNnfPz25uFRSan78wbsf2rzOIud2NlQ3VDUo&#10;xFqwR6vLa6UCDY/JuqY/isffFkqyE7NZjmJ3zdrW0yf/Vqea7bMErjspm8kIsDNOqaMLzmhwqdyM&#10;jIUAYNTB68MXj7//69+8hknT9u3bert76murQsHondvDl8/342yMgZdBbcE0TiPHoNio0ugAcYlE&#10;o4iSiSGU4bKrS8p+8eM/vvHxiYrqMsyeTn167tV/vPni31/q7VqtVCkzbITjMjOuef9yDHSchXkX&#10;F5YdHgSOqpqq1r6+rc1NvSPDc/gDM5dV9/aufnD3w1s3b+vu7l3Xt/6uu3asXrumDFWO1sZNOzfJ&#10;1Ko39rx7pP+Ch04luUJ/KDs8Mp5wYGtZmL4wfvbjUyvzTghACgxLSqEoRlEowVAKtcY0MTrhdXt6&#10;1qzmk3h38likEBtJ7EUzJEw1eM4Uo+FctCuwtUtlRUCB4IUORg0XBWmc3ERCqEbkHKFWLFaSQh0l&#10;sJLQBuEuK0N9RiNVVVSYoT1prT547WTXdz/X/P3P8S3q5995uaKviStnSXi5paHhuDOs4SnVLIqX&#10;x3ebTiAehuoYn6pvahxdnOX+79e3INWk5fK3drft3NC7a9tau00ejQdN5cb7n7l/+2fu2f7Ajp6N&#10;3Xi4w84RCwVryyp2bdy8sbe8skratb6vorZqVUdJT1fDtod21bQ2YK3VUkWt7d39+FNf5ikLVz99&#10;SZ3PbLz/yaa1ux++97OPPPVwU3ulvUJnX9OirNQZGkrtHbUsjSSJx66InE4mxnz+yrXrP/PsNypL&#10;GrUmUG6k1c3dBns1kta4Nt24ccViNdy1tc8X9HWvau/ubZ9bnC2vtdTU23UGudO1olTCaipoaKpC&#10;4q65ydLYXh9Nh50Bx8TcUo4TmxifbWoua6itcK4sYSnp8wVR4t+6azWWsWWVdRtXb3jjlT/e+1Dc&#10;YokOXiBZys1SgwG5fi0pjQXipSW1XJ4E8y2kwgRsxEHJcT+r3lrBD/tI7IGUgigT++jtt0Nu349/&#10;850sO5RKu2tKm49duf7v9949f/aikYtRuvAvf/jPgf1nVpyO5qrSkavXfvf6hdtDA1qdGkcyjVqB&#10;dXZxKcWwZuemcVzAmFlrtpNyeea/p3MgoTKAyNBJKQIlNO2enzZQojJro0SgZ7GVhWyReY33LiuH&#10;3Moc3s1qMwizAq5IvHH9+sa6OvwdJGXCkZhUJsHIE+cVLpeORAJ8le3nv/nZxNJg78YWJMbgX87n&#10;sDpjy8UEdKIED1YNAhg4MUbCDHI5SFTz51dWNEb98bNHaxqrq+vr5xfmcUDUqvXQnWEoXlZWvnbN&#10;WkSkKivKM8mkSq7sW7cVpxwU4Sxmi0IBuo+gzG7HlAiTfpvNCgEt9raNDTW4LgI1X9/YTCA16w/V&#10;VFUb1TIY3D1ez5zDD+xWdZXd53NGo/6W5no6m15cWMCICIdRwDtjQKb70pxTE6oo71rGn7WpK+vt&#10;4NMBFyLhso0mMkq7siLE0jwlJBV1cI8fm7TYS0VCD270wXByZm7QFRrD9RKFGiSFALCASbeQKdwe&#10;G+7ZvIaRwTfDiSBK6/VgnSMiRMVTrERAaosDHjDNBdG0iMUW5zjAPIvzPBLQES76WjE6GIs6fVok&#10;ilI0QsUCSSIQcos4SjnJLtEIk2G/Y3FZIpbXVLSo5IRYjYBhyuv0SdhAO5JgJLrd447oqCs9TRlF&#10;6OFMe0j/gvviR7NVjXi2gJ2Rwnc5PLMQcXq4wJubsJKu4KBLhYJeHm+wRCAWVqLtjx9iKp1HbEkE&#10;U5cKN8BcFqwe3Kmwk8IcFLKfMH5TqK/gzZGO5eLBELxqpFDAxSKAhV+rmsdFRyuHZSSqLIwcWlse&#10;mL/o3+CunYRVUMTD4Rf/NH6mEHZ5PNmUgMDGLyOWE7m8bWw2wEJpS1bm9JrcyYC1Pm0Uld4Mhf2B&#10;sIyMiE0pQSYvduUvDPqyKuXWunyjkj51jqvosCnkrcnTfnG/o5qCnhW1QInn9rxRIJPodFNKJi6m&#10;YWYOpJD/nQ8nvAwfiH+10EJmpBwaC19IfumCMp2j4mlWHDcjpyvoRnw/l8yqKDlRUuuj9A5cKFlY&#10;ggUVkdDs9UF3NGNeszVuLJ+kkRGLlJRYM3mIn4iYP8zDb1upiKESmaZziQxWljypkobQGGNsNgJ9&#10;mEgBJlzA/8SBCqluZNdEAq64aCaPg8/NY2egE2NDjwxJIrhxQiZIhw99eCLgZbbfd4/MYOSBNVlu&#10;50ml/gBIHrHYgnfx2vh7f/z4ygenx89donLcutIKmJNw1k5zERVlRwWcODhoApFAJhWIsCjkpL2R&#10;QiStx584PEsCAablDLzYlFzIJwCWxskglablcjSSi7IFqUzm8/uuX7taUbvarDD2Vlc55sfHZ+bj&#10;Cda63gpR2oN1JJcmRGxhlbJgRUobJ44ivwQ3M3ZGwv/3odvvHvhgY7tqYzVuezxpDuLypYiQIRsb&#10;EpRWzFaauIqLn5xR26q/+NyvlHzBb//8oxvDnz75lW2Zghsmd6Oh6sqFCYOm5unHnuWzCueOvvO3&#10;P/9Ob9XVd9eDWyO1aQmjVmDUJ8REQixJ8bkSThx74mQikMsmFDh4FzHKYEwhnIVrVgYnWsROkCL4&#10;79L1vwp0HhdCGEw4hASkT4J8lkNxpLBWETLSXFkmw0NWplBTaqlUyZJQMSE/CrdS8Z6GRjWIAEIs&#10;+OIuL1CQtBidYXyuxQB6e5cmWStRpdHilUHWnJKG87GxlSSdV8AGkcwkGV4BhLeFWWkJFl+o3OLO&#10;iwZNSMniJl2YcKjx/1Ds47FYeoXEsThnKTPD6oBiaszrx9QvJs6LUVNBf5vPX5yfAyAPCQGmwGSy&#10;0IHIik3wPIb9oMyLijsQLOfYDGDzGF/gES0CUzGHwU58gdKqsTLHJTIXjTBeEXD+KO67AnQyQ6jV&#10;nnTKtzgVj0allFQhUxIAkIkoGOvSyazH5YWDvggc4JbiCUYHlljxsEykjMHXSGmWHc7p22P3rNsm&#10;EVJxPDeEguChq8IjN/Npn/zBZlG7acE1g0lk0B86MD7w02/92GIwjpzfd6z/XOnuZ1Q4+jvPNjX0&#10;sdQbwBbjMuEcD3t9XIqhcI9ls4GXX3rdZODdc0/fy/9+eXQEvOIhjZZq72lV6UugzTMYSgJez5sv&#10;vz025Dh55JZaKYOCTkgW2prKjh3sZ/Lp1Ws63nvz06e+vHvvkfdLq+2rt3R7Y44Txy+jE3XszLF4&#10;OvHww4+/8K9/69WadCjy6UfvP3L3xkgQUm3R/NwcIWKZjMrLly4adWYFpRVwJZ95+InKiloemz88&#10;cOvVl/9z8NOPFTqqvKG0AHovOEW5AlzDhWwuEg1QGmmUW7CVV4weu6QUamQVZXlu4eQ7L5eX6u2d&#10;3XKNDrlcPAGwZQV1Bftr7/Ii9FaYnOKSlU5nMN3I5vG5gqs6RycANCOws4pi8ZLNkNFkYckdrLam&#10;ZIQkx9PgX8NwE0jHxZhaPuUKrjj44UAu4l1Z7ttSW1alz6ZF+TSi8cZ4fsoVv7QSGxFoRWAR5fNq&#10;FlGIM9MWvYIo2IYPM3t+dHXn+h1ffPpep2Mwl42zCVJt1cfQ9mTxkxhG0MRvf/iHrzz7NblO+9be&#10;98paKnb2rsKEIZcJesYXbdXdSAsy7HB49vzKzfP23u6QuQrmT+yRRSAmLbpQKamyVyJGdnFo6Jd/&#10;fq26raGnbe2WxrVYiXT2runoaJEqRHQhmGZ5kzk3zQqxCnECYQ46gzNtsfrI5kLty9WqGKOUr5f5&#10;XO7wzDxr2WfC6J9DSXgaHkeXZYnhsBPI5UqbHnEHmolCtB1OcaLRCPyH2Qzc6OxQALAoh9/rwRAG&#10;D3ZcRNVqYUt95cVzpy6eO2cvsbd3dK5avZYnIF57812pTGksKYUrCRcxpA4wK0kkIrk8DUE8esfQ&#10;2sTS4DHjhwZuJJ4nUZAZcH3DkQwEf/y7METL0rRICjAAVy4WpljozkuTC7c8Y1dkWm3jmrU8tT4o&#10;s4V4hgvTqf6l7EiSusFSDwk0FwKp6w7PrDPAZZhWM7Wj3raj2QIekRJZRxZPpjSz+Yo8h0QKRIjG&#10;LKbOQHxkghN33jIYF3LstDNA6ysfl5ttH+398z2dWQ3jS/FRQTLGlM2XF2PxLN1TZSaybu/I7Tf/&#10;9C+VUqutaHv2C0/evX1bUeCGVoZUUVdXv3X7ji3rNtVUN/A4YiDsL53AjOjO8PB0VXWzUEgFAyGt&#10;Somog1QsioXDlEQwMLmMbopeaTh//CIc2Sa9yeN2/eX5P6IPD7xHJBNPOXwmo54SE3Ozs0h+nT1/&#10;GXEVmVpjLLPVtrTXt3WUlVgMOl0mlQwFA/FELJGOQ7oZSUWuDV2NZmJiFaU2qTZv37a+ZxM3JYrM&#10;pWq0jU/c9/kHdz2+Zv2WVVu2tW9aZ5Ipgw7vjVPXLhw+7xx1czHp5chFUi0u+ifHB7c/eC9vwQGi&#10;OgrPAp4glo2ATAzOPgwlIiR6aLYEBUpUADMJHuDqxRAHTcBAz+DJjTkOK5FPOAX5CUFSxuVS8Hnn&#10;Cl6pOIKXO8aayQycCbIuw4vXD69dv7VcY5+6MelPewg9g7C8QmZM09TQxMLC4szCxFAoHl2KY5CS&#10;Dix54UrhmuTcNS2SqNedRg8g7Fp2zdyZudlor7LX2FVlppycWyDxSC0W6zE2yUSjeE6JOXyKFEj4&#10;oC4HxRoIY4Qa1HI4WbFaCWIWDivCXNQX0/et2sji+I68/nxjiTwtN/eue7TebOFLeUkqPOuayhsV&#10;IW7s5tzwB2cO//vjtw8jIe5aJizW7U882dC3USzXcWkhwMptveut5ZVwookVBDYUq9b0WCzGl199&#10;5X+++dWt69eNTQE+0dXSXkPnYh2dDfc9uLWlua53VRuWPxaLurzSFs/GMLRu7mjYfk8flH/33QvC&#10;cA3Wgxs2rrpn58Mbt6+z1ZD2qgrwiLeu35JL0oOD7z/+DPZ7rH1v86ytd4NZKcnn9aTU7w6r1HaM&#10;3dDOF7ExzJaG4/ylSLbGYCISIY1Z4mEH4nR879tHxbxYY1eVOzpvNEoIedWHB04fPnTh0e2bWo2V&#10;v/7Ob0mxetej9/7nP+/h03vt8mRKwHnwgfuK1ACIcbMJtUoOk5A/5MdayV5SJiYplPFimGLiYc2D&#10;7hXUFbYMiIVoxD07I2Jou14vElfl8iCP4fpQXFfhaLfsnGYKtNFahhYWXrUYkuH0z+ELsHnArcgf&#10;CqDoledkcc5OZ2KhgK9AKi5eO1FWrbNXGVK5MJI1OCYiiJJNplMwZYnwEyURX2QSCYQ58Hd4kAhn&#10;U2K5HKkVvQn+DAtA1hh/6jUGrJJNqI9CVh1POpZXdGoNMLj20tIi316pggcJ8/KFpXmcfD0eT3NH&#10;u16rgRUUOqLGplYAlIN+d01Ntd5oggUONzaocjzueSE3izqfvbqpvMxSyKcaGiprasoQScOTbmF+&#10;ocRaxsMDmgP/Qk5BScuHImxH6moh5uSk+nasEilzWbejwmQWKzQJfsjNG+ILUmRMvziYvvTxYNVq&#10;TT4Z9k3P5DPLnoIjLElNuseXXDNqoQQXG0WO4qbZd4aGqltqQcVFW0Wl1clEouDCMjeVtWtsEHGl&#10;MAURCc1qbSoQDiw6WMmMEHcW7GtcPv+Khw3keRKNijRMRPxMji8B4zGkzpDu5VBNrdTrn2ZcQo1R&#10;xjNTMQ6U5DTUzzjQSgQSH3Z/swNZ3lJa7uCY6ZgwG8uJAyFSyxEvXZ8dPuvr6dLLNdpwLDk2PB4O&#10;BS2VFoGFDEmiMS6aUGmAw5Kp0JRn3lxTijOxAfwjoHr9URVshhxVNpXncwheXoioKV7xdJolEuII&#10;pyLEsMLIQYZWSMSJeNjncSP8iaEPUzQCiwQExeZCzcLFxwKXbbTLXPiUiqDkkWGfhAM9nUHHy1cQ&#10;CjSl2gI3if+yQCRJ5eJzi/HpGZnSUJeTeqe9QwZDpSYvHcoEoObWyiOEJKgEscsRhS1qJJh4qIGq&#10;1qYPDfC0Vc0l6fbgm9Pe43f6z17k+rKiy+7IkfGOlg0ZoLBE+DUI5hzzqC4QarneCHYwgtlcGagQ&#10;sSSCDiwUsGLOicWRBc8i7oyUQKyVGymlgdFbfGp9iFBgOqCh4xr/XHLwwtStSzK7Ud/ZGyNQ0SID&#10;c344XgH4xl2YD76nL6TSGmkBP14oxFLQt2AAxi7unXC2QBWDx/MH/JNTk9j0oduIHVEsGg8HIyy3&#10;M+910T5XPhzIxyOZaIAUIUgIrDNQOKlsLnX11WsmkWZb35YFt+fQ+fO+PE0YdUJks8w2nlC8d985&#10;17jrs7vubqyq1crVogJ/YWLGNb0kyvH0hALsr4Q7nJYIw5G4SiLXwEBcEBUimYQfSZxi8i/N5SK6&#10;o4ThiSkYdCZE5OlsYXJiVqkG15S7uLD4w//9fX1tNVcVUHLIUqOxq6Exk7V9dMw5suxs66oQsbEs&#10;ImOcLP4NHDB2EMTjcmNc4XIu/9d3Jg4cPL62sarHrtVwWYICCmBJT3jOKczNCmFL05oEmsjt8eun&#10;Ln33138N8cn3//PXOefgk1/dXiC83ohLpQYUu+rMiZHv/8/PANt44d9/f//YoXufeqwdyjiKJ4Su&#10;S5hB+ZQSwI4QJHI+hHEIUhLDXT8UUMrx7hYgdYwLrRj8YIEEX3wmm44FloqQgGwaxF/c/x0uD55R&#10;qJ5hvwPPjwS3gQjt9HvxdMBdRASsL0eI9V8ebgMh30ewM/i/FzgEiAyYZBKYVMSQM1arcKzletCR&#10;yhOGQj68uJSGLkJKRnGXg/Muw5q+PqYuYMJAuMVoqBYoOu+Zm6UM2mCikE9i640LLJ32+Lg0jFca&#10;giSRRsyzGSmnEFla4kGgTApIZKQyRclLCDu2ZEYqlty6dl0hKfrO8IkKhALoWhfBxmBY4GmO2yPa&#10;cgg8wgiTTsN5iEOd3+PBYQnbNcDTAwqVPA9eJa7UYV90iZRJheDZsfi+gG/O6XSCm5VL6rR6CVbr&#10;oGITMhweM2nG7/LZ7WU4IheduYKLmaRnedEBhIc/ECQoVzx+QK8aP7Z/sFQls8vauMJ8eMg5/8+P&#10;9Gqx4kc7JnUpWSqh4QgR0vz001N//OeLdpUBjrs//emb277y1OnJaXvk1mabXlh+X5wrIQBvLHpB&#10;sdNPsLjxAh2emhvcsaNr06buxobKdX0tnZ31ZVWWVTt6zOVNoTwvxYaXW7hqfXd9Q5WQErV1twgA&#10;9Ux5N6+uj0Y98Xi+rKqsqs6y4nE0tpa7Y3caOjvwrFMYxTjynrx0xmBXsPmihx58sq6m/PUXXjBC&#10;gLE0VmOVvvivN/YcPZdjkk987t4Sm+nO7bFDe/svnb+4urevtaX1yuXzr73+8gcfvlPbgHK7pbTC&#10;DIxaOp8WS4Qo+aF1GgtGuBi5YQElV3pS4S6J6qM39rw0eOPU6SPClZG+e9YkSKUS1wEetuQ0RhEI&#10;rqZiEbxJ5WISojxY2nCqTOWyAhgkMH7P5xKRhEymShQAVCkG9KWohYKepdMWBCjHsMRZLnbXDI30&#10;ApcS8kY942EQJpdnAMi0lVKhmIOV06kVqK4xjtCJJGdiKeTElpYl4YZRVpKlp4cXunRtK5+IPvzf&#10;i5/Zdu9Pf3ifO3wJ8EOVabUA/DYx5i/oaYrYeUHUmbh97fYTTzwFHcGhswcfe+IRGTuYZ+jh4Rlt&#10;RT0SxzxO0DN/aW76Rt267pRMn+JLJDQMM7nF4XEVIbHY7RE+Zj2ipXD83JULO9ZssystakIXi8Tx&#10;KVXq4KHEam0llXXmc36shfiFVCEdMYUEBhbBw1WXgyYkexbvVLGCJ5frLZpKmZpZ8vlvj+N5TvGg&#10;TWDlIdMBv55dSCAyJJIJEF1W2eTQhIsIHI4imNP5Azj+KFVqULFQd5fKFSQQxkawpnyd3Z1GjebF&#10;/7yANUxFVTUgCg1tLT/65a9sZWU4fiRixeYRrlZ0Fo0MtFJ8cp0skgzBLo27FMA0WOJkcowENwws&#10;tXC3oukIVs050FtIjlQvZEGzCWGN+taVCzz/VHtvD7eiNyyQ4gdxZTn+1ic3plzRsEgVV5oZk5Vt&#10;1pTXW6orLL3lxlVmSTkIWmweRPdkHktcRI458AeC0YN8fdHXkM+xMilwpPgCqWcpnEkNoNG2NGIz&#10;mB5TmXX7DuxpKbEoCIc/YuWW9n00Ho2wmfY6ig4vn9pz6tMXPvjBs19sXNsltFn5GWZsfPzA/r3P&#10;//Vv8H3z0NqIJyVgMqkNFqOlpaVr/eb7W1p6AUV+840PO9pXIQtAZ1IU4qw0VI7hnlU9jz/9bfey&#10;55c//d03vvQ/PW09U1Pj6zb2Pf753dvu2dTa1YJgUVO5AlU1rY5obq3u6W01l2iv3Ljw8tuv3hwb&#10;dgZ9YwszJ/e8e+L4p2+++crBQ3v6+89dvHr2yMmDpy8eO37+6Jn+E/985W9sUUajUmsITamiorum&#10;024oVZEqeBFWoiAdMHmSZ7DpqhrqN/Ztu3vLblFMePPk4PlPLy/Mrqxeu+7eh3fj4Mfzhvov9+dh&#10;Lk9lFTxx0htkxzJjN27nolDsDCA8Gch40yg2YmDvC2fjGSkhKaQZEkwOZAMT6OoLoLTiw86FeTqh&#10;hGkkn0KlD48sHJrDOqPo2sVTGUeivXrtqvbNL7//r6pqsRjvirwkQllycIGpuaGluZU5RxrpBLYQ&#10;XodQLIrzIfeP//qmUEIkoBcVFmSoy7XUGJXmAimM8xhoCehCMV7BRkA7gsZeDE/6/y5HEFQKYOMh&#10;UurYxX0nomopHt5nQqE4F0kHndems4/cvSsVWHnhJ69sXaMfcHua2/uEyHGI47dD09/7+Y8vnjwz&#10;PHhLKpO2tDXXNjfqLaZlhwNBMqyPU5EERk34DqAqA8RcNMEQJJDOedyXsJ3Fu+TkyTN8Nqey1ByP&#10;Rd764PXmllpA9mfnJzVqOc2ksRTOF7Lwq3P+396PDHCB4kcVoY8cCJEY3pMisUzC52qgb2WJgwql&#10;Toz3ViF36dSetRv89pr05QuF4SFLzarNWBQZ8JiLZdg5ZHwMGF1hHYzJVoEncYULAIvW4VsrYEQq&#10;jicfxE7v4pFTmUhgxwM7q+rK87xMhmc7fuy8XSv5/fe+P3j+0kcfnvveT77bubrv1u0BhgFJgOsN&#10;hO+9/76KcnsSCUz8GrCC5bDmF5f0BjMG39k8BkdZPFrwO0GlCk9bgIf9K764J2JUGCptNVKxqsCu&#10;QAANs2iMM7HyCkORFgmarNhWifPgtxRLn4giMz/67v/Cf11Wanf6HEpwdkE6ouP4U8JwdM/RQw/s&#10;3t7dW5+hw+FgAGtu6Dv4bGE2Dd5bAkfMouvD7Qn5/HKxDFcopMfQNQuGIyazFU3o53/36vqOtuXF&#10;lVu37+j15oWFZRSJ1Qq1WgkgIZOKxlEllKsMBw8eUBv0pESsN+hffvE/7777bnNjPQVuGeJplBSH&#10;PxR/FDqAvnHR0wiFMtzg0GDR6iRuxziedBKdniPArxZ7TfbI2CAOAl6vT8QnTKYSvHtwUAnxMwmI&#10;TY4OZeeCsyK2U5S6/4ltDNgWyZhOqkmLdGEh4eIvx1kJcV5h1BmV7bwU34f+0fiFJMQNFR2lIpWc&#10;VIuBYFrxe7F4SMTyEU90aXxmXXODEjJkPj/ETuFLa5YoaD8wAREYMHhF2rUAEicZNnE6tUgqSUBn&#10;lE2DRSPT6YQKoAfEyBktriyjtSvO5OU8dswL9rYpx5kO+gMKTYtQRaS5kSybyHDz2eJYQsiRFIRa&#10;Nm2KOGRzXrlvMroQybDDTt4LPzrcZWAspHBVh0GjtrBYssHb0F36O/t6aAXby/MnqBgmdcno8vLc&#10;EI9kOEoertvIq2XQ0PfFJRpjXiLDBAapaXyWivUoFg8LTGQgCJkUKQpw0THA4QpCbEFWLBPiR43B&#10;YASQVXYBbGokBHFgRXBSCRQrvl8UkSOF4SQ2XBkpvlgpnEjjqKnw8RPM0dj6YRsEZRV2BmoNKHCa&#10;eZdLrI9kOKmRYQ+PlwtmPDYlakqLNBXEa1OYyuNJPzu5fE+bvEadPnZOUN261cDrWDk5hvNiZUVL&#10;YjJO3fTJFuK+lRgXlAddIRWEbi0CBy5oh0j6o7eadITjC17cIWFKy4B0gKlfqZ4sM/FVcoGc5CGD&#10;xMWiDl94liATIpfG6WtX6fFJCeJxq3rzlposj1Ijm7W4ok1EtTZjgEULAY3giH0ev0Kvx7IohUYa&#10;GrgJlCHSULfB3I1zLDo9eLJIpbJoLIZtFbrC+JNCz1CMyapcLcZ9lcLgQM7jSFLo8SA2mCXoUMEx&#10;6bp6cqi2un7Z7XzrrfeBdTx78mKpzWix2rB4RiLt7NXrK45g04aehlVdcr32tTffO3n8/Njg0Oi1&#10;Ca2IvLD/5L5X9o+NTh77+Mj8xNLBA0f2HDpU2VB/a3TixRc/GhmZOPzxGffMyvGDZ04dv2YvLYGy&#10;7tWX9pw8Bev1NQlJHjp4cmHGidlE41rrvtffJZLp2sam8oYyT1a3/+LFc0P9PlocxOZVSwWzctyq&#10;ozR7JsJ6o3/6rx9evTl8c0ur7IFVCm52Qa4RxTh4A4dT/mWtxczVlYRowcLkwpVPjv3xV7+Xakyf&#10;nLk6MXzusS/ey5Ykrg1dbu/dICbs6Zh8oH/mvrvvYTKxP/zl51/89bPlLeUhOiTRYIoEvyvJYYNN&#10;gbYYPxsvZGhQSGB2JXBiQiAnAysw7vRFWzoOAPhLiBarnOLjZoAvDm4zwKHiYaJQ4KOPIRA2Q2xh&#10;hp4bHK5oa2CrZcFcDkMiHtYPxfQzC2aAGMgjPDbJ5gJ3zhbAsMJH5YAHpJAYaVueFzNNDmnCqhma&#10;YUIAHggfEQA8l+jC0PlrXH/G44/ciQexGNQKxUGPA6aXWLQwM+s9dPCwVa2IOJ3AX6QFkmQUanGw&#10;LdjcRJwPxWIqI9SoY7EsN0EfPnDAXlfuXgk65pcMSrVSIlFhMK9SShXwBCJoiiMc240SC6rm6RSA&#10;rmLMK+BBBk2LIBcXF1UqNf5AkhjfyKlCOC3HnxEe25lgBntggUaEfb4U1XxCLbMQuDmyscErMpIy&#10;4JzEMuiO22w2PO0x6KVx6o+cQGLNVt2rMDfB70mnbhmkgzXGyKpG4553x/cfGpj86Kzg9YtefiL5&#10;ZPsCKzCzPDMb808Pjcu1hse++Q2dSr8yefUPv/xe44NfmIK2aerUmlKOvrnbm+cqBblYJhKGrI1x&#10;gGLp8s5OLw6p1MhoFIW34D5C8ZXMxuta6gQWfQj0D+wPgYDLoz/GADNQXldtq6ugTCBxyeUFCCqj&#10;7b3ba1rqpBrBPffczxdl6tusLe1r8A0ViXM9HXi7rqtrtj/11JfEfE1TQ8VTjz3Z09ZrUaRrSzFF&#10;r3r42a9v37Eelxq8bc1GC/KB3/vOj3t711y5dObd914CC7RrfQ+w+Ujg4qeO6w7W84iK4WIfR6VW&#10;JFQaZRJCzCalUjVVyiVWr97ipSR1Fcbt3WV5hWDYGVhccSbycVz9i5pUVh6RTnwUl+YXoHwQCIsf&#10;4Ag4bAoyx8OhKhsLRYE9K3D5qPLgxSeG6MPnIzJsSixOFmhMVBEWYKdzYonYUwiP+MYReo6PjTq8&#10;5OTYTHkzGQj6BAIqGnMV+PD0xf3xjLnSlhWE0NHHDxe47HP/cg68dvUHD3/lW088ks6sCCGWNFoS&#10;PDHql7k8nv9CLgNFAbU47gS3pb2r6+zVM+7gUu/a5rx3NLzkN1R10JSEIwom5s/P95/Wt7TELPYs&#10;V6jCjT+cnB4eMWn1KrMhyKHDAr43l9cbS+5avaVZWytnULYFlEDhcrvGJ0aSmdCyYzwWd2VS4US8&#10;GFdArjK5nFjyePA7BCYFJyHwKzBUwFoQlE8eKZZaLKRZ5Qp7F+aGo45JlSCDnQMaLUIuFCriMEuU&#10;YfFJFgYxYglCMojLaA0kwggS+O7QMi8mAouRr0wcV61kODoxNgYcMR4bb7/3nkanra6r3bBl6ztv&#10;v61D5JvDxfoXG2Lsfj0+J6LCNLar4BXhOZFFK57r9WPKQCLiDcwQYglJbIZgJFMqsFvg0blMTsrh&#10;kUtnP6zRiq1rHhKVd1Eq9XS4cHBwSUfkHm1SbLDwe6Xpu3WcNTJWRy6JZR+I4xIWh+bwEjwC33EA&#10;ylnsHI+D4UlGlEsBXoryHDy7+PRgho2JCFLCOn3l0tQ1Iu+KLImSKVt5Y0tFdeNPfvq8rZ6U1n1/&#10;llFwVaLWMiZy5+S7r75jMLR+/Rs/kJn1btfo2/vfOnfyfAzE+bKy7p4uo8nk9XpvDd6+OTh4+TKu&#10;OJd9gVBx0KLS1dQ21dW13rx2c+DqtWQiXFNTsbC8IFMrcTZAX3VseNKkseK5gbnPoU/3fPv7X2zv&#10;bUD5MBjxLXnmY5ERb3gxmQs4PJPe8DwWcB2rGjZs7OZSGYd/GkkXG54OJtWGDT2ffeL+e+4BLWHN&#10;pi2rNm9ftX3nuvvv37JqTbM/vITLz8mzFy5dvT6zOHfu7Jn3339lZuxacH5y+OLJO+dPDk5c9K4s&#10;IX6PCndJVXXnunUbNm3BZnj89siHL79FI7ypJH/3zxeMltK6ygYEPn/xwz9XlJbXt3QFU8zzr37c&#10;vm1dQ2sTnv5MlqdTWWRCFcCVcV80E4imAjEmFBMlM5YCV4eQH5ekiwZSnipHpDk5r5gJZsKaTB7q&#10;8TNHztrsLZTdlGSlR6982mK0os61UhAlBWw5LyNn8aCmRpWHTaGWxUHyCcd/7td+9XmBSs1RyNhK&#10;GYui8E/Os0mUMGLIbYOOBLhCKsvg2eKBtAxQOS5WFrjw8DLhRDRGKk0soRgkqlQ6keNizC2UAlgT&#10;D077cnet3xUNBS+9/5+7O0tYUhCjI/VVxv6F29//21/4DPW9+z7/8+d+sm3tps6qdokKRfH0Z3Y+&#10;9LkHd0eWnTdOHF9amNHVlFJSDCZRXgbPkw1GMRBaOLjwOKKqivpDe/Zu7VsFIfqRY4ckUpFaixMM&#10;Ttsug16Hky6WgWlMjUTYruExAmguEhRFCTQmFEwhhwcfCo/5LCpOtCswoZBpgWEQsSJDA+/ufkRC&#10;07zn/5rs2/q0CL1zPqHjcD3Ti0ZjNcNR4KyIDBGSFiyCmg8mcb4qU4pleOdK6GUk0Njsqyf74/7I&#10;roceiuKeidueoOTc8TM6dn5LV+OFi2emPa4Hnn5cKJFdOHfi9q1rP/vFd5BeeOWl99f2tculZDyL&#10;EX6RLury+nQmK1jKXIGY5OOtDgwbEj8Fz5wnsBwyyW3V9ha9soLHpVjFJkkx38UppPA7ZtIBx+Ks&#10;vayaz5ch8MXjEjgqAx4HwMvI4J1ScwkCtDl2VqouNiblaioSDStUijc/eLWsQi8Ws5aWphDeQwIK&#10;WXnYe2Px+IrbGU7EXAG/Vq1TKVV4UIJAjMcbnl14dM1NQomsunrx4r2btp45dVanNZ45fe7Ntz4G&#10;8NSx6Ni8cWMqmjh34lR3Rzeq4D/+0Y/u3nE3/uRcjpXvf+97n//859auXe1yLBcL/yRZSLPeev3F&#10;G1fOj06Mgg3d0NSJRAXC6Dk6qJSzF5xzlsaaaBp+2FAWkz48LLFU8QfaOrrikTSet7iRZIT5NJHL&#10;XhxljfrHM8kFSXLnI+sFBLY4wFwX5HJDgivLsI0UW0Jnp5YdA0k+S223GGTktXEHvAoV9haA7WlE&#10;NARgFxlN0lq2mNRI9MNXb5I5WoKUHJGXE2omncyl0li0OVeWwc/RK9WogEj4aOjSoXy6APeoTE6o&#10;1CyMt1E9QhK9gBURPeNYtFSWaNkab5rtoXkQYsF5Zi6tTlJK3PQk8GIBhICkKa7mhUiUGxjNw4Az&#10;AqOgB88M/FPiKHIQRpm8t0zpdLvUNhtXLI3F0ic/vIJlWGVnTV5SPDEyKcycZ1zOmfJaK81Pq0yK&#10;RDaazMSQVOIqxYRR4c+Gc2QqmY2yEPAUZoMxdzIfAls/hzoaemFEOopImdCR4MWzPPi/MnwSYH8i&#10;lYG2BJruyUAAJ7ZMPuSni4gVwANhB+BmIN5LIMGUAgGHUCtBGqZAtaARTswCte9HfiWUsNdxfFHn&#10;yqJYry8RKYMj85MWSbZEwUQ5UzlVhiTkgdk5LUleODyzY726xhQfPsep3PpwQmmsr9SvXL1iFZa0&#10;7HjaPQ/xGt4LTlNH2UpDNEXHCH7BSImFWNmz2YtzU/5EgLRqiDItrVXnZCaeWI7bI+JTmIkCVQij&#10;Orb7skRUuuKIX7+cmJ7SmEql7WuC1W1zEmOOo9OxKGZ6mYmGKjqqlvNJvkjCzzJDl6/ZrWV8iRiG&#10;Fgb30TRuVslMJIZvOvKrmGZga58q2ulZiLrCwgiSm0ggxIo4KiLTpDTDR6QUGyYij78PRaNIJ8jj&#10;vmW4fQXlhTs19207ceE0X8he19U+fXPcJldapFKkCeUU6fAsjA9Bb+iobq5DEnLv3mMtPQ2rN2w4&#10;fuYqnCrHzl7wJ+LdxtLJwXmhiK21mYfuLNg6Gs6jFuOINNc13jw9wAplULHrvzy+qqfz0uWrhz85&#10;/cznH//k0Fk8ZlFiFvHI3Q/cVda0utxqf+mFv5dWmg0V9ZUN5OmLx5lc6sT5wXODzjcPX/f4685f&#10;mv3Pa3te2nfk8tQ8m6R39Km3oaLIG0yxxvLyYJxnlBayyeUlCL4VqEaZ7MiPdbX2rGpfMzEy9Ysf&#10;fO9/fvYVGMy4YlGcBsujOZWSRkNs97J/y8b1o0MDy66FkgfWAOGUofQertrLs56cYO7ELFe95mPT&#10;1GWveZE2V1mlJdVNsSTMKuCdipB+BCwKFyuko3P4xmK0DievUMwRkVhSATKGESQ3j5QHjX+tMJeJ&#10;eRzRSKCspbYA6DBXEAih+AbcOjBBoP4yyPhidoa4BWhmYEjwSUE86IOVQi6VJwQCb7zYvhKJaK2E&#10;F5paAh0kjPiGgKfNcN/83Yf7Tl/tn79z8ejNhpoaqYzALinpDieT3OMXb9y+PPDEzrvUciktkUQy&#10;gFTK8U/H2AscfEikJ0anNDobZjcDg3f++rtPuuuMb3+wL+QNb+3rA5/SYjQgJoakLa6NZBH6KCty&#10;CzUkplQgNET9IRy59God7vSOZZdCqUaaAWxPLifDShSANObz00opP+SKY4KPJwcAovj0F6J4gSeQ&#10;J4YyIOKLQkQBMjumi0gkUhKSydPjE6Mj/d6xyZXzN4ff2XNwemr29sWrghh/6npwZQLPPs3YsP/z&#10;brHTzN2fnU2rCPzqjDY7uhR3P/RQc0uLSEKOuua+8e2nN69rz1btOnf1ztfXUDVdVdMkwLErdGbF&#10;C/0HZuHZqaGxa+BdVtWVwYsNGl6KSS84FhddyyVVpUIZlWGLsPfFnBguUqgB5TwRWGGYi6bphIa0&#10;IAhcSPhJrZIjQZwS/P008reOlUlDUYVtwLeMA/x+Ihz0x0ordHyOkpOTkwI8AjgxR5jPc7Oyfpqj&#10;ERlL8c/no76ay7sd/lPHLu2652EEpV568S9avbiitYyvFFJSwF6QAmOl03Gv35vOZuRyuRGvN4tB&#10;SEkQDJOKUADiI/bDo7QzCzNtTSXmaqWXn7Zi0KNUDEwO3xgfwnuEDbFJoUCJqNmZGaVKg7EBnho+&#10;7wIhE2GejZUWk6bD7qBWpccxCx9j1DDhlQ6NzShQNERMFKl0uDhwuVOIRyKz/shCcmlakAzemiQE&#10;MtpYyg9EXRq9mKZxSZLOLXolSjlXiic2N+0w7Hn++rl/eY0s8qdffbyvu11tqtEY1yhkDQl2ipV3&#10;5Vk6Ns0n8ySSZOIcdevGmB2a8RLbyXNHSkvUpSbl4uKIzmQjFKo0KxxI3Lpz9mBbUxPfVrsMKyEO&#10;Yh7X0vxyaVmp1Kzzs1AIQhEBPReZMM+rFpcJ6eKyB0ukwcHb+Al1dHaeOnv06sDlntXduEOotSad&#10;uhSvRr5Bt5AK//yF53U2y57X3rEiDLscyLvDiFYn5YRTlIsrKMqskiuEdMDhuD0gjUUJsF/ECvyf&#10;FBBdyN4jrlfEg/5XTouxGZ/Af+Dii4YlNDA0gOIKSA5Gm1Klc8WRTie3bt1cWlby1JNPrFrVW2a1&#10;gfZ4/OjR2poqwMhYKMnQySXnAmwlIdBV2VkubnKpbHDRBfOMQIJPL14AORZDJ+DHk0l5IEjh90Dz&#10;1QXu4sigwVBa3r6poCrLyHVHBuYv9t/YuaqxWi0E1EfDz1rkvNjsjfzKgMQE3m6Az03ycTItTjY5&#10;0WIlA68omo82A3KSKNwlvBzguFioLSOhxM1weJH8TDLvIglFPH7VUOI6dPTC6q2fURg0+lLzJ5+O&#10;lD3+i/Gl5WYrFRw4+/4//vHbX/6jomMt1tWnzx/6w+9/9lmM7T/zWG9Xl81uKbHZKiqrcKvsWbOm&#10;u3dVeXWN1W6fmpt7+9hrl6/31ze2lFrs3W094JG++frLvas7A9GQvaoK2Lv9rx9fXnD++bf/KC2v&#10;fOSxh2qa7NvuWRtKuvBdBm8QQHxlKViOWozSRXIUAuIOz1yxyy/MqjSC5saySGxZJCUaO6opFQ7v&#10;NBu2zrQfVoti3JQOMtmAUSMut+vL7Faz3aIt15F6TlWTur5eub6zotWsadPoui227Mq8Z3LswL53&#10;Xnrr32C0VDXXZST5UntlS0fXxg3bACT707tvVje2V1Q3SWSaVIb18d79da09xrI6fya/HI2XVtSh&#10;jHzzyvgPv/2rB+96rMrWrJLqAG4lJdiqYn8ny7iDnHm/Ki2QEgoU0LGSwfMWsRQWiaG/SIQGdB4X&#10;Lu7p/unOzZssZfZ3//U8AkSUDEkonIJyCtSsPREUDkyllcDb40AkTGcBuec++ZPPp5Ds4EmgNWKj&#10;FVEgQnxBBG5GASFnF7FxiTmnf2Z5ZcGRyucFGlUO0CXA2GLocUQprQ3o8Gw6nk6npEpjMp51j9/x&#10;TI24/YktO55yJJIH//aPHWbKaBZPZ5dOTV146+IJk6Xjd1/7zeaWXhZWMRzehxf2/+rvv78wcPnM&#10;lZMg7j+8fUdHW+2VgfNXZwfBXlGTMk42L0aoPI9xRCGdLE53OAXStbicCfmraqpKS22vv/VKc3sD&#10;7v9QyrgcLvAHigE6ASAE+I4Bz4O/wKbJIeyIuTspk/PEJH7CGOejdk7nkyqVKp+g//mXPzz5pKi2&#10;ijl3Nl3I3VXb3cfwAZdV8fzBQiSlVJfF8wg9oeGMWyXiJuJJX1giYEplBMmFxpPxsJIYoRSC9Hsv&#10;H23u7LBW12VptsuXvH3uMs/nqCtVhXLRDy8Pd27uUam0e9/ZV19pbG6r37j+nonxsTNnT6zfvNpo&#10;1GVzmF/HAuGoWmthcUEL44lygQzm4S5I59MWRUmtvUWnRulCDeZUgStP58UirNAAcsO1KusJe+d5&#10;uNkqIVSBNwtLBmDc8bdwxmfW9K5Dnp6giGXnHFrZCPn4w77f/v4v+Eg89Og2yOJxfy1D5QkzLPxu&#10;CCkHqG0xgUuUWE7qS0u4GOhyeLFoDBUjFEaREpOKJBjqm+VGC4Qz6cz5cxfWrO3buHlbTXUN/tWQ&#10;/JSarIszS2BrupaXlHoj8IYb+vpuXL+GBMu2bZu7erpk8IAg3IPOIyGen1r46L23d963Ha0thK80&#10;egtY4rhI83lpMcm4w84khXtigUaAEV4dCT6YcNdgK2bE5VMolhfwJRCz49xsYcHFveaMcnjn2Cst&#10;3aUt1Xo/N+OdDVSxCJKFAo4yE0xI/CkNTyxTqnKgPRWitTUGe1WHgEUe+vACdOZlVn0+llUKFXqO&#10;MR2np+dne7b0pEg6G4zGvF6sdmEVCvMZiVYNemkU0X90aHENxV0Tg3NMH9Gvz+XQqEWXCS9v3NQw&#10;NE6EQhoU1oXqkRAHIS6zRS4VaQsiCabWIhSBA/GMexouV7YomuR4ZlKjLtYKlqSZADc+zpx/c9JE&#10;KTQAxFvyCX8+gPGAVQV+J8HHcCDS1Yu0hmB+2nn+/TtUBH6+RG1zgz+XEKnEaPwH/SuLvhlay+KV&#10;ivyMk4eUH8vLEcUyedeccyDD8UgNLEbkT/DcaYE3KfDF2I6EJJrkxZPcRBqVT3Ymh4KHSGDQ60ut&#10;NqNOpwBUUEpAP4W3Gm5zIhZXQsnA2udh9yiXY9woxpEwwwKiPh5E0yQh5pOUlOFLgmqNNpfVrKzE&#10;MV20V5IEz+VKjiUlDpOKSE37sqmwtc525tjMw+sNNk3kzE1O086dSREtJJeEYUdkOBaYCt2IDlmf&#10;rrQ93s7rNqUlSdeSU6tQoSJD5ws+EHQSMUN1OVei9hYwkJAC64wSFcRPwAJSTFIM1pTbH5uedw+N&#10;pVweJRbiLS2Z8rplSpfkApzPJYLLwelbiUJEVl3pABMbhJpMLLHiQ5mrGBAv5OIMNvypQirFRTQf&#10;q2gRpq5iIOBQsio2KopmK/wvfNNguMJbGCSQBHpVnAxwJ2lMrVEEYuPvYTKJyIGEOHrylGfFu2p1&#10;743TFw0GTTSZKq+xr17fojWqMT1NBINmhZJOCyeGJxExRGRoeGRw586d2BKPjs7UdbZcuH7DVlXx&#10;0F07T5292NHZhqJPwOPrae++daUojN+0aeuly1e277qXRecWFxc2btj47tv7cKJPxLKLM457dt21&#10;NL9CkdInHn80p5LR3Fjb2rY9h4+AclxhkK2rrVq+NfjAjg6NllHI+OGpK8HYpNTIq2tUbelWb6jm&#10;NOjgm0lhjIrHsIiQY3wlEQqDkYhKp5QIWEoW69rhCy0VXQq54cNP36ttNQs00KRplt0oOiH0poyE&#10;ckODw41V1Q2VZRPDQ8dPnBSazSyGkBG6bIq7POeRSVTwPaJHVVlqam0oU8nFLlfo5p1ZoQRrHA3I&#10;QUUfAJ5tRSsAMn3oJnNyLAIiCtxFcDwtEiywg8J9CJ/FkCeyMssw8bruhjh464JioheGymQWaU6k&#10;QfNidlYJAguXjboJPs98PNpFwLSl+MWdFRVmcb0JkKXw2kVEIY4GRnH9WzQUIJaUP/7JeVuZ4gc/&#10;/N5nHrgHvEWwXPmcPDbCnLzEmc75lhzbW9og2EhKCUyo4Y5mUP1IgRxZBBAuTi4aKQuPVE+4Xdev&#10;DDzU2rJuxz2rV68VsoqNnlg0gi5UFlBO3NdxXgSGtsjoyYpF2M7JhByo0cJIqCIrlEimFHIVIhmY&#10;00eWx3WqEqFEDt6wDGf6FCIeMN0D90tzM9ATU0l4DjIMqi86cN11FnxxIJYMBvygJN+4dcNg1D/w&#10;2e/1rtve3tZ834671nWtv3v74+vWPFbfdo+GarpybLze3LTr4Z7Wl7+9+5tf2blua33HqpaG9lLS&#10;FPCFrt3uP3Xw430fvdn8wNM5fc3Cysy2VmWJXRqnpHFM4jmsBAu8pVzEObTkncQ4z1ZuTdEA3+NB&#10;xptYmBFIJabSEoB5EnSaoqW8vJdOzKd8y/HFUHjelY+sCPNuNisJdYOYo8I5B7wchqPFzSqTCwBu&#10;ko0HMFinGVR2wRBK+OfmjNpSkQh/XyPi6vHpAPPetYhW4X7ouy0V3QWJmsklvO4lBOdv3xytqWq7&#10;a+sugKBOntq3tq+RJQNmk41KVIHJRkKhdCoD2An533aaSqMEcVuAXZUSlFg/K5zEDmhgermMlauo&#10;VEINwRUpWOl4AasTxLSMGieCe05HOppVIM6gVOGHBVEAC2nl4GIKA3OSm0cWJc/OBBKUSCogyCy6&#10;XACtEoJw2M2EIyohyVNK0c8T4nMrJZajK4Wgc2X4qrhC3tm9E/NtD3DBRkWuOL6TofWTYaLWamU0&#10;k56dZ459a1jiU3/lkae/841vdff1EUYTW6rNo3magU9QC5wOS6CV8xUarhKjdAlLjrpMSWW1Uq1+&#10;/Y0XuuorKQ4Du7BQgWXOVCExhTS2tqyKY7GxsCHOMPlYzBMIS60wU1FAtqSLqkMhkeEosrxXf/kS&#10;Vo0Wa+WLL7/285/8Ym5u8XJ/fzAaElHy6YWF1evXiqVafyD3x7++JpWXiMzSdI5ZnJlf09z10cvv&#10;PrzjwVuDtxR6HaGST83MgeqsUmgQiEVbUmkw81SyWb9r2b0MkamMZMn5Bci7C1wJ1tlYJGPM9d/L&#10;FZ7AeM4CgotvDL7PUGGhC4xaDc/tcqExJRZjZ5u6b+eON155paujzY5z4+tvWY1GikQgiMbMDsLP&#10;4rYIIkc6mSxkASvKI6WulKNZhe9iEZODNDjOlUDLoOjIzitimcztG/WV9bLOz4TU9fGc6PSlIcBE&#10;tzSVWGkHzsTasjaZtT5FqgUl1Rm1aSUYDKPOFfAkg252wi/OxfgY02dj+bgvFfRGIV93OwJhL1Kv&#10;/gQM0kPT7pu5COQGuKVHs1zLstebwNuNV/r8KwfWbFhXY29zTnHu4OPDzlj53o/effm73/mlUVMW&#10;dS6++t4Li0n/Y19+tqG+BoVf5M+LITNkl4BSRKAYoVwWS0QBnqIqr66q3aAHG+K1l99YmFhsqq6r&#10;qa6IBD3XBm+u3rgOso/+oUFBRPzkE8+gLHDu/KUkE5drRXcm+9E+qqy0abUKyMSCXCqJ+QWD51Rx&#10;p4TUJHDWyXiIAZ7ataQUiyibEY/eYsgXbrJUIOBdnJ8ZWpodToc9vpUZ//K0KJ+Hc1kvFRikBa0E&#10;7sT5HLOw7B5e9C9kSb6/kDCWA7YstlXpOrvL00nHsWMfDV67gJOzAoMWmam5rm3Hqm3l+oqAI3z5&#10;8s1AJNXQ3DM95QisROIrCZY3R7vTEzeng/MJu6Zm944n0N4dGBxLgPakVrnoYEbMSSGwzEetJ5pg&#10;ZaJUIVSIQUlKwbDElgkZBTtAchSiGC+6dH3SJrZWlJVbS6oOfnrUWGLAQRqzuUKMjs25sajJGdXx&#10;Qk7JAgAtB00i98mffQH8rFwBXlNshorSGhc6awifM3n//EJ4alHGcOU8AvMAiCfzUkkIU3x8BqP+&#10;RDQuN9izqE0X7zyJHIdYnFsJL0xiXpRK5jvu+vxKOvPO7/6ylcc4POOcZtkb1/rZpdZffPnvDVIb&#10;ghWIF6/QsT+98a8Z30Kcl03kEv3XLwPMcl/f3Y0dzQcuHVmcnK00lxnkukKmWPlFFBB5V7xO8W0B&#10;PueVf/wVuUtrqVlI8G4OXquoAOAb82vW4sIScNz41fAkKtyyMNZAxSjg9QJtgaQI1GQ09q/In/EK&#10;E2N3auurEbSA1rCrVbF2TcLhc7z2kmLzlm/RJL62pJwnSy7Ol6oNBZ4yw5GCcs3lJHGhhYMCtEPs&#10;g3GzInh0QcQEin1QQbW+5valm29+8PGVW7fOX7qCCc3i4Kg46t28vrlhQ8ee/uM3RucALbh6/PjP&#10;f/gcNq/ZDP/ixUsSqfAzj+8ujqzYjC8QEJFSMaVIMbgUCib6j3BzObsRxPEapcLK5ylZ2BgXAKnj&#10;IsgJzbWw2MHDKzjumh/ksjPwUXJiaGRLmEzxSwSXBO5doOfgPYa7JWBSwZgHd/VQLKA1qMPhQFtn&#10;m05PmMzwpxCI92IfBNQfScKEgP8yQr4c3CUw5kKNCjcrREdC4YBWp0EFELLaVDD58t9elvGlbsfK&#10;isP58KOP7dl74OatQSw2z5+98MUvfLGjvn7Hzrv61m+YmptH9gs0GIfD8f77705PT509c7q5oV5v&#10;MSO/Anby9Nisx73w4IP3aPU6pdYSieaOnbzw738/Pz5yhUl7zFWWNz7Z5w15fAHwusLDAEreHmpp&#10;6XS6AqdPXZiaWoQcEKv1pDAvQ8/kyEROJD3KWuCJo1t6auMUAZCfdirgG77C0GFxXNYm7asx1LCp&#10;YJIH+qtMWNCgTQOb0ycHr0hJslKr0OTEdsJE5aWFNO/W9Li9pzGtEFQROnm6MO5YcPNpoVSd4uXV&#10;cjlZ4IYcbu8K9nDLjuVlsHJAOEAxEgNXVNlArOVmAMPIIwJikCmWNRXHBhf7mnoTgmWRpAQsbBHg&#10;2SuJyLJHRyU0DHk12H958kyI68FpKOVJ6+JmS9w2dvxGU0M5LQtEFcvZgI3WSHlWOcNPFFI+pBVl&#10;EqGYUqaCuRsHFppIS0tvzeD01Gv7h22VkuWpMZmYo6/U03qOm+PlE8A4u0E+SRZ8IxOXNHqhpUyW&#10;YJw5fiTLC9HCSJIXANIbOlhQFnLgH4JFBsIFk8OMHMw6AbD0eL0AmE1ghEplvCGQFQiBKAJou0YK&#10;7ynSpVI2nwAzCYj5UEwutBvURpHUwSdiNK3HjEBpysZjkv+HpLcAk+M8s7a7uqu7uqqrmhmHmUcz&#10;0ohZlmTLbMeUxHEc3NBmN8lmN7Sb7JcNo5OYGWVbFlrMNKRh5p5mZu7+z+S/Ll9LWSfWTHfV+z7P&#10;Ofc9Owgv9GhG5ErqEjLk1Bbt4ZtL63d1fzJ2A+isz20wwwD02nhu3867hPm4gJwl0qHWzc+uXJoS&#10;WIrhDcnMwza7MNWZ1AaWfGZLNQQcMYq5Pj2nr6gHdHzN8lbiRFmeCN9TCLSITHR1xX9zKHKuXzzt&#10;tgjl5ppqrrk2W2FwyMReoF14nCLsSV4+KfbdsTaKhTa1T8xkCC0OZKmwJ+MOdNU14yfgw+WmmEnh&#10;2JRKMSUeABnTCyvI2QLBAhgpZltoW+VR8ckVA16/2+nEEVqdCjKJQD7gSvud6ZgvlfSjf0yIi/B/&#10;BTKh9z/+qDWp7jFVzI4N9Wztfvbfv6Sq10nLtQUG93PC43fXVlayjOXixUuQ/Sai0ZVF74P3Hjh5&#10;9LSglDNrjFOjExvau+Oi/O2BwV//6pf9F66Hl5w6Ebc0OtPVsQ7d6jtjY7uefHTy2i3MOLo3rP/k&#10;4xPf/M53Nm/d9OhjD9Mi0ZEPPzUaZNu3bhOqc3xVIprPVFh7fvM/v3hk3/YKQhWcXWSZuc3bpGU2&#10;akv1iqGW37jJajPnmhQ+RXhCjfRVyeIM69HskZJVBtINCcRyLCrVSxWiPBtJVFI2UU5lqrS+/umb&#10;mx/q0mhMApEMS6AVSIhTSNAohfzSwvTY5g1dSGskg5EjL/65nmM3mjXlpWgLHekQuvaXJVtyvdXh&#10;UzvYoQbOX6h+REBxY+MTVptVqpAI17LRAiyXBMhlo4uAa05OnIBonBCA0AjQDy+dhKUv5lrxr8xr&#10;GFFNc2WAl2HlilKJiiZytExp93h4sKrz80wuJctmgPhEKprFF1aMCi1WHLk8vmoKNQpeviSGIyK9&#10;KE8QKEKKJ++MVErVyLm6RblTF67YSH6VRMMZ1ElS4E9Hfv/bv1x79/zcnF1aUzdy+UZoZvro+U8L&#10;BoXVXHP+dO9zv/vj6O0bCJsJGfHZD06FV0IfnDyTVbHT1ye/uXfPu5cuoEk2eueOGqG+Qg5KtCXH&#10;Kiqs/QNDoyMTOFvDLpWOJwf7B31uT7m1TC6RTU1Nq5QamVwB5CPCkAnXjEJtQwcQEP5SAmw5Uzgl&#10;ciR8nFbIFkWytAxrIHxDTXqjSqrKA/yRQPEy8Morr2zfse2b3/5mz6ZNeN9rLSaLXmWEmUdfsRZH&#10;V0g4jTKXyB978eSPv/zjuX8zlSX4ix7fKCAsQXLhwuhzf37+/RdfBM5066Z2NhAcFFbHbesf2yhp&#10;Uy2FlFUhgi8nYmFCHS0RwfmLueRcZWMrJ2dT2TT+KYFZuNXfb6tERUODSEoehEOoH6ciPmcfzfMr&#10;+XSZpNomNdo0wNjal+ZnOLCnKUOKigBNnOLJcKUSwatLin2OJb1WShLafIFBsw1xa5UcQ0kILkzF&#10;vCqdDxEZ9HRojovU1RgFjAX0hnQmzMOmJRo7e/rS//3vn1iJAlaSfCFcXafN0EV/JiFjJWG3L5tI&#10;K3CtkstkSgXqA0BMAcyYIdi5pUnSNYOR65zMOOsI7JDRMiPpQPGSEGjJUmQtXsOhtgH9CbSN0zOT&#10;IDSUmSwer9doNsMRAiSeJ+yiAN8Xkwwf3GUm7Ilw2PYLSkgf4edgqNL7J2ZK/hij1aQpEcNxa5SL&#10;nJ/nWJmb6GW6LZyIfe2vxzy+ZHN7s9Gk/9l/Hhkfndl9sDIv9A4ML81OMvcV9vz9V8/v23m31lCV&#10;pLQZSpolAUfLQSIujCCSqI6hjcWjIRXmZykw9m7cGgDBGBLXDw6/8YXHH/AszDDNLQlBWCt0rtz+&#10;lEHHo2NjXKIV5+PmZGZ5foWpqCFw7+KDyYoUOXbHBdKb8g0snHzr440bdiyHol/86pd++v0f/+eP&#10;f7z/wMHGtpah0SFPyLtx6+YAKDuymvHZ1XVdOwpMRMdI7163tUKm++CDDzbdt49v1ZrrGsQSquiL&#10;/uNnvy9jtbW2mhSPHwRKSa3jKqyEXOBZGvUNX1WnHCIlUxSX5dYWVrgp4C9UkxDPQdMcMhDin80J&#10;XhKG5hz++cgV+xJozHWNNXI1QvnUzMQUCo3W8qqLl67iTtVUX4dY9+zclMlmyvIgvEvHoUGkyJjD&#10;U6bW44eEbCpCoaSA73e5cZEQUmIkoEAAY+5cbNVVsB0PctaqCV/+l0fGN29ue6ReUakQQbChUOIG&#10;C40L0h00ujtiuAyk5QpJpVxRzUmNhTTAzgvE3BDhXOQlUrREwZqqKENFRiWNM+DuZyW6FKOOFuwj&#10;vvAUX2EoUk2cdINW8WB942OkQtg7MNbTtLepovGbv+0tk8dfe/5rjz3zkLFxfdKR+L/vfOuJRx+r&#10;27YTyfxkCW5LDJKIYBjgEB4+wRi1IyiNkh+uoBmIWgp5l2Co0lK1af3mwet3ei/f3rlze1Wl+frt&#10;y+ZK66rf99GJkz955r8R0vZ4gs+//NJvfvv/JCrBxGzfwtJYT8861DXB//BThgI+8QLkBdYIO5jO&#10;a0DLl7DIY8sktEGtDrIwWsYRrEIq6k7fdZKXaaiyNdeUVVph/JQZ1IrxgSHH9Ex4fja5PBlaHFie&#10;uR5Nr1R21yqbajM2nbC8ImcSSSvUKjOA5FF5MWkkBTubuxR86Qt/fu3OzUm5UNOkr7DqbM21Tdu3&#10;7mlp7dzQuXn/9v2b2jZ3N6zf1bV7U/PmLRu3d1Z3rUw7n//Lq5ks8cOf/diXjW7etcNe9HvycMQU&#10;0xwDP8+4byEhBRU5x4QzSjQcoVLLK7mIPEnFheq8JUge+/Obd9/3mKam+vn33yivM4IaDoZlMJhN&#10;zru1FkNILUEtSp1AnHaW0coE3//efpbMMcVcLu4X8wqxsLPMPyxwzaddq5ju0RpjXq1dyReWEhFD&#10;hSWTCINqQTntd4aHq9rKKZYo5ATw9qplHM/NvPGzD5srxUrT9NxUqm3rg3ymNPReb/fsXVyEu2Yk&#10;RoqNLz38Wo1W+Mrky++dfQuVMZ6E/9f3XknTRJYGhR4RD0aWkz604VCjxGqSKN/u/URuluKIlhZw&#10;uGYosxgVpJ2YD/EECrFmwp8fHruxd1ONVlY4d/qsrbIzR+oKIhmwiTj7EcGQ2BEpurylUBw1fBHL&#10;gG+bBAYCjpcCtmxkOL2aYxaNckNuyTJ3571HPj9MUoW//lLSXPXdqqYmTNEUPPycMqVkZO1+wkqQ&#10;CAI1C5UTZAILtHo1UqzIRjl53C8LQpbHj5FybPdFy/J2bvP9dyHD11WhOgQ9WtbR8tlDpQ2b/JQG&#10;KWTO6Q0PDD39+furtq+/7FgaPXO7vr7qq9/6vERGOkIrEeSlc6UyU6U4Q4A74Z4ZF9Q3cqamoric&#10;ENiEfB2vhD0B7lEYZmUojFCJDD96Pbw6mFyelSpNMmMjj+AKNJddy+1i0YxQPUEmC+eOH//hD7+z&#10;6+6NWUHS4XO/9va7b777YXN3W8v6JlZN+7kSDgdJ5H2ForHJSUuZnkchg5aJC5JpsoB0f4nQW/05&#10;McDqipzDv8LCs40TUkZ46g+vbTu4y/zQJkUiHfWs1Fj1pz/46PEHH6+yNc6OTlXbqo3lDWKlJS9m&#10;Lr7z+sFd24f6+8Zu3vrCF565/8FHpkamNmzdJxIpsPzIJYuXXvkzIAt2cWFp0WFNMm/87/+WykUH&#10;798cmRspVUgD+dTqh2dUdeY2S0X/qyfy7sKGys3ZqQikZ+3bOiWupYHL/Y3d+9ic02vNpv25sgtZ&#10;dcH4sv3qvY9vMxGCiFbrq64t1NVmzOqSiQlIMxlCasy2N8W6rQVzicqskK4UESvfkK5qlaSIGoJQ&#10;sbRPUlIUAutHBxcb10lxtgtTsoyclsmp+PKsnkTmQpEnDHm2UqipYLEL16qK5VItwvtAZ2ZW4775&#10;9MQInHV+JU0K5TRPNxQpTC66tnRYpKxLKvAx6TmBZzE15WUInqpRu6DK3pYuxnWXpGrGP1UI9yum&#10;rxc0ZlNSHSvbqSC4GBAFUhdbmJCvt+0wZpsUsRoDWTu9sJrX8gqGtEAaBbIVgu5IC+33EcnhTGOt&#10;Sq4VOpLUtdsBS6VSwosI16ByxlRsvpiM6JXYMEljuUKIzBAWgbPk5Cz6dEazskQXrhbYSME/s7oy&#10;CjUlX6kE+9qdJidKdDAvYIEIEmSxv+QXCvFYygWZkAjjpjXiOr8gEIOXmhBRfu8cjbi7RhBBFi5t&#10;IzNGjAJFPIcw4jEBjimdWNReKucC63IMNekArCumv/fdj9KgbT/ann+407+yXJr1bCpf3wOamjJl&#10;tMeIaBfhPpApNuS1arlWohCQxYmVCTkjZDkqDlQOwo0OV7tSkyeTYX5Eycuq0IuYmkiO9PMmh0mv&#10;G9FOWVd3acPGeH1NUClJUzlJNK91ZkQOT8oxl83FxTVlRFVjUmKLF8U4mReB7puf4mJxlVEXkwjc&#10;giLu30FEGDBg4FGZInA+kjqVQeiLFDyBrMMjTqR5oWjM7S5kEmJOJIP2TckkNaa0ykgowTLUMhIl&#10;K5bl4zlUJsIuXywQuHj2WtfdGyxdtaMLi31jUwN949lIbl39OlSs8lnmpz/7241+1/mREeBoHnvq&#10;CypaOj044lm0u+z21mYLj0jMTNjvuavj5VNXoFLYsWPLB++8V2EzNze39g6MoFI8MjKUSsX3bK65&#10;8snZssqKffff/+GnJ2Mcqaw1ZiVZX8J99fzNzTs6bVazJBens+jwgvAXB19/djXatnEnyvIvv/TG&#10;yM3RUsgtkcn0rMQI9AIAEfEsiq54OfMFcRUHuM0CVjV2XYUxUyyP+rLeJUV5RYRUL3ny3ni2pqlF&#10;kBJe/+B6U6uaJaMcuWpWesS8iQp9yqIiT3zyESVS6A117d0b9+3Yf+3q7Ss3b+dJLNsrWEUDKaiT&#10;cetLvCafU21VbzLGBJxc5BVpryyE9Xqqmu83L7jkY8OqiRvFiXne6jwRP6FYGdNOTpoXl1XOaWFs&#10;BurBpIRQNG2gKrevkrU8psWcM5uTjBJZB9ANpYKkfU6biPBhZ1scVqpMpFCLfFiOEnBiISKkQahd&#10;dWocrDmlaszr8Il0Ng4VJV+hcePq8h1rBP+JqvMn+sPO4KTPPW1f1FUZ33nnA2FR9OXvfbupvSW8&#10;ODM3t7DpvrsifOH5c9d27d3FC63s39EVj4TPfNJfa6089un1pWDcaNYqBPTY4Ez7k4c+fPt4Olrs&#10;758Wi1UGfdWxDy9JeOo7FwevHr2a9yUGLtxcbzL/9Vd/8wcxe83I62uAW6UrzYSCRl9MSGaFpaTZ&#10;15LO0FGGGUbhRmeDeVZORi3ZFLUSwobNl/amQ6tckdKIbfycPhoqXblxcWRl7Is/+o/uvYcovmSo&#10;d+CFd16amprvm/XfGl+4M3Du9Js/u/3O/5x7+wWHP/T1f7zK31L/vbsto7MXr9y8+crrJ46NrHzo&#10;iIV33ie5/0lvWXt/UhKr6fl2Z2l9bQLbslXk7wVZJZQmjrR42V1yuhV6q6KsCQTxQgmVNloYzSYX&#10;nEhkYWUSI/hYuAj80cycIy4ntNWtRWVtXGYKcCIvy/My4jRrlevqMbIoEGFENODAkZAABaVJHuKF&#10;OQKxLcaIRTFZTGbiyE7H0dzl5dScUIfuHb/AIhoUy6cSApW/qEsUGehEE+An8LKjM/O1FW37ttyN&#10;QtHfn/tj44ZqrkKKKYOUXwEFQTw2ZDCXF1hjVsPm1W0hfuOYw3HxBiSOVDxbvSBsmqUrxyYXFPBb&#10;tTXwxZymlJfBCJ6JURODEudxvmtEupoyED5jnfEyOq4KQhybAE4qwownlNmSkCpFcgaBmoQTgir5&#10;iJAjvqKQ0aAcyQFKD7O01gTNUHR+oYbTy2RmGV3LePOupfeXKSfRuHFJN7aurFaXisubXMuKlVSS&#10;awSZv6x8IVX1yXd7v1rx2S881VbK+DPBxbi3N+0eFkFcwZQlvaGxmQsfXnl32L6wfPrdS0c+fvfV&#10;N6cn5yenZzEy3bmjw7c6cPPG+5t2VUYJh0atRCs050375sNV+3d7gLNOpKTu7K2FeXFzOcURihQr&#10;SnHSgijiGUkFZsU8sU5bdv+jd2ktxb/99TeZZOQn//OyGIg7lKNEvMHbY0PX7OPXw6/84QhYW08+&#10;tOPoB38+8tcTZz48FotE9RbpJ0eP7Niwi0pK3vz7e5dOXQNs8oc/+W+HS/SXP7/uXlk9feSSRoMx&#10;QrmIsirLOiSG2tVEfmVqVGQ/k46NpGMTheQyPwuhcIYsYNiM80opuQYyzTA5r5BASsS/PDMvFmiU&#10;stpEnIoVJcPLKymGKK+p8TriGIppdfI8mZ51T6aAHuDDWBPjUJ51hkICo09aoyCK+mQAv7sQqsLI&#10;HGhsbsKg4FFm7yrBtLD1+2Qmy7WplbFV95N7arYZsEdLIAOBkTfW1yTEJAi9YmaAz/3alQbXP9xr&#10;+AW0qaU61lwnMRpoECn1ZSVOkxMK4wTokL48GeWjB1dCj1ciNHRHIvns8oJZ6DMwCbQocxJATruv&#10;XxqkSonKxvIyyv6PX//8ice/t3fXl0ie/D///P92PHOvvl0jEK0I+LM8nismouL8cAGMPIB3UO1B&#10;hKmQWUtSE8kSL1LIh+wUT4oBc8hZoyodPva8yCitaNogEdtOvH0r5hD+65d+rhSxg9PDf/rot09+&#10;eQOR7GWCvgPbPh9K1vzp/RtspZ7WEvJMsQSGUNwvBKVGiKt6KS6mIoAWSvUp2uDDG6W0xPP7nL2D&#10;Ym+yq7qtrLo5I9N4KA5RyyAti7BKtbWLNFsTanlMpSzqGyrWPf6Hv/b7VqyHer6tylZqeRaWZyaJ&#10;KgHdLlKtM9jWG4zljqUpShy6+5FWiTVwdODD1/p8tyYvhyITJOFIRj1On8/hj41g/jQ94XRNLrlm&#10;4B6wVpk7e5r3HtiOopleY3z6yS/SFEsiieKOkGksHvAQKQH2mFh0qnGhKnAiSgfuBLpNCBBhKyH2&#10;MPyS7JR7euODOzUC/ut/+iNTbtbRcg0WTCgSZtKEySIUl/SB5YRnsVTRlJK1CfY+0ZQIww3rDtnt&#10;mYBPhEcET6zWV0hlplMXLl+4cg1xIGDK9Wq5COpEIJhi0YUpZySSmZufN0CNnBPjEowCTNifvnru&#10;il4TMejCXjvf1nTAaLPdeu2j2ojUJfee5BZ3PvT5BzftPtL7yY/f+vWd2bmLAzcpTgIixerqCjiJ&#10;uDQoePQ9G/dsb9rArsEJLMOuyeHxiS3dewT4mGJdBJSmEI0UQrSWkCfKGyqOvP9qT2er1VgO8tSV&#10;m1drmg15wgc+bcCXUGqMUCUIZdjgw/zNInuawRYUiB+gLLAuRhAw5Gqq2CJIsq++/r1HnhLDYH/p&#10;DLZbtfsPPBNPA4cHpAXyFEKJIB8NBkoijuLU2DLDzMhI6DQhWnRHVEQkXfQkBHES7iceBXpAgR8v&#10;8EsNNZ3NVXVt1ZaRvvM77rnLUlsfzyAUxGcEvGqbqbLWtGHn5gyRb21vvnvnvrqmciRTw4kA4hog&#10;7ZoNNomYjifjU7PjZeUWsYpFyIwixFKCo5BiQSMGq+ksbnkoIxdXkIi3xzlNtczWKpRb+CRWdshf&#10;YMKSB+6ZKsZFpVRCxAZwJTbp6murT3/04X/9248+PX7+/od2bd25PsGPIveVR8sAQRR0Fwq8pA/X&#10;ZobO8vAny64GIrP20ORSREwr0riviYIASNDU0swyKtMAaQxdvLXngUMBMrfSO1ZWWZmMp4PhWDxd&#10;mJ2eU6u11dVVGvBwCIHP7R/tu7Zx0+ajH3/82OOPGSur0JO6fOnytr17wTvB8yaRjJ3vvb7lvoOV&#10;ba2wK0xeuc41mg0H1/N11O2rp7s3tw9PjupY/f5HHwE75OjhE08+8UxrQ+e5o2fB2EjH4/xY0pvK&#10;Nfb0iEpuPxk0srbIp3YqT50OjDZ9bp0YLNccWCUyZLaQbseTTYqNYxopRMYhzEAUkyv6cyPD5GJK&#10;ntfKOGuexGYyDnSnmqclwuLlqZnG5lqSRgcKmIa0WqSU5qRRZ0zHqSHozBLhFOFLi2MFusCQleIs&#10;PmdyzBUUUp1JZVtEIo5llJwCJLKro7f3t1prGCEHxMJyNuErRAqEuNboMyd6S31jmcEUExDGzP7V&#10;glKiuXq5b8kxu22fLZpwYUYvLsrorDq8km+p34iIJj4lTLHI5nNxr0uv14ooKZFF3YiLI9NXmdBI&#10;1dt3dBaLAVZKTMx4x6ft7ajvF/i3Ti+e+Xi0sgda28r+3sTZs0tdWzaA9HD+at/kEL+qvAmVxo+P&#10;nJ33+qxbNUUVdXnUPji8gv5COJnnC5T+ILaBqYLAT1A1BBC0JGp4aTQVpYye5rFMiWQKqaxvMbgy&#10;gusPUWbjZYSyZC7DJXPyvCCcyQQKC8VEXOQXFRfD8pyxaJIJXQNjo1lR94rbu3znUqUg8YvvKvN5&#10;2ZuvZVp2Pi6Bi4xPidEcRABPyTFgoOEXgAiRnAUo17m0WK61lEgyLeKjYWzmlJyIRvAOE0e9mB29&#10;cjuK/qdNo+qq59WaUioFo9RxSEVDnej1uScnXUF/GPRnFcsaoBiFpYFFayMTi8sEIrbADy4AMkvo&#10;rFWY1RZJGnaMBJq7qLIAf5HnS9HmIURAE8LrlZcx4GQQnIRHIzyqxywTWAVAczC0k+Ywli8BmcPn&#10;hBkxPyYsZiG9l7Ecw6Gl2lZe3lamtylkbdXlZimrEJT2bmjleClBImiQUFVqhYEW1jRUHbh7Z2Nz&#10;mbXeQJuooCi6+/F9+x+7D9FElVZSVVmllZBdWxqldbLhyNTmh7ezOnEq7m2tt6x6xw2NUlOHfmRw&#10;evNdO7s3bwSV7NyZUzdPXtzY2WTVqHv7bvjdybvu3lPMog4mThUxxSENBsvl8zewKtQpNX19t3r7&#10;r7ava8GORaPTJaF8WbM85PFLR5MJdP41iRzBUyjkMtRhVHhzp1zTc9I8Eg2qDCuZHpva07W1rMw2&#10;61+9cf1SR1sX/hY0oIB7WbW7wTfv7Oh68423evtvNTY2mHSWbdu31zbUn7908fiJTzs717OMFI0n&#10;PMXkMrb/zmWJOqaQiaVMghYmbvU7+haoC6upgaS41LxD2d1JKplyrlFkWp+p6kk3bCjUtpV05VJN&#10;hU5TIxHpSbBFEIYHsj8KvmYWjmyU49OIMOR5Gi0+KbI0nBtFAcVKEDEHrg0sbISHiqk08s6w0UXy&#10;kCfIKPDQsQBF8JWXFeXzHk+ymKVuXumvrLDt3r8XDeNCOHHh43OP3HsQ8mVGxg1Njbs9kS986fNL&#10;0zNzA5Of2XcAMK5zZy8MD09nUkRbW8Pk5PSGjVvue+DBpZXV0anJXXv3XD57aePGHhTNg0Hf+vXd&#10;L7389o4dG15++fC3v/0VnU7b29crFluv3Rp9/HOfX9+zCbl40O0QG+fzMjzsCwD4JHki0aQ9NyOt&#10;0QUgm4uUzDCzRAH0a+TEZbEUm0UDC1JGtiaeolcmRo8cfveeJ77+9Fe/3QIUczH2yz8f/dqH3pZH&#10;u3MVHVGuiVTX8kRA0Cx1dUlqqkWH3z/7ta89KycU8cu/e+LhfSiiPPLZBx97+P4Hdrbtr5DuNBQP&#10;Vopby9MtZaWQgqCQp0yETZhDBhOeySVsEgsSsaLSipY8bJArQqArYQTgLbocWYlIptcglC8JJHIr&#10;rnQoWlZbDa0NCtKYY6IUDeYU1JQMSueptBRR7kLJ43FrtRrwaYHaB78WuQkgn+APUCiV+M/Bly0W&#10;D2MuQqOKQ0jEQmUyATwTP5PGSxVVKdDFM8hzocOGyD14IMePnvj+N3+gksrfeus1bMukBobTSuEw&#10;wr9TyGuXy1RiibwIvxel8ESSt/tuiYhCR3MjJrb8oju2OMgGFxsUgi0d5VIuJ4AVKe4UI+c1OkRr&#10;bOJyk9yIa4DKh5pOxKvRV8K/USEQuad9tEEaK6ahJwl6ggpOXsSxG2MqoSAYCiDoIWflaIqBYcOX&#10;FKzlGmTI52bnjZW1rMSko7mxvmN6C53iVxeLTBWhk0TCPOBJpA3l0lqrWKiQ63m8BlFG+vA6dZ3s&#10;h0T2hMv+nogZdwf6QUM7efTa66+9h+Vnla12Q8vmhs6O1vVbt951X1v35pqWjub164S05PSNc5Ya&#10;TAc1IqlSgF9XOj169Xp1bWVJzeFIDkL68tSctqZcJJfimyJGnENIrXpWU7mIVmVjBdVluu0ScQVN&#10;V/7xdx9VWg7UNNi1aoR2EZXJ9fffzJdcX//23mB84P0jb7Z3VeC9v//ePQtLjtu3V3btvPeTY5/e&#10;de+ucNKu1IgYln31pRMbe/YcOfbuhQuX29ubevuhL/Pu2rehyIuDDqiQsGU6m8HcSHMNRFrkXA0u&#10;zi8tzi7MT07Egn5KSNAyJhn144zvz0mCCHELhL4YAsxCxDhjaVcB64Txm+loBGsNlzcQi/gNRjVo&#10;vgur8woNHI3YSeMWxHeuOOSKolXl9ZVKDnVryj8pyaym9a3o0taKknpW4xq43bWuTdq69+R0cGrJ&#10;+9jWDt0/1XlIHTClqIBIpflMAtlxNE4AToN4D6TINWXCGn4Hznf4Tkj0tkSSNMEU11LKCAKvwbeL&#10;oETxi1GwMdZ8FppUNmrUKOKJMP5RYYv0B8Fq1mJabtPqX3/++S2bd5Q1teB39+AD92LV91///tXN&#10;bVX37ujJBF2YUPodLgmPUfn8knCEjcQIrzfjciDGgf/PTDaQLAZSpXCGiMrw8c3gHJhjQF8VYg93&#10;e8u6TeXV9QqDFlMhzJj/evSVq5dP/OCrn2GLUfh1lA0NccAQK7R1Vaor77+lzRGNqwH3uQsSj9t+&#10;6waXiVuUEiIbxQICDqlELqjGe/Ri33z/uKG2jmtviOpVq4JCQogdIMqyMBKCu4zeNppNfJmc0YJG&#10;otLx8+TGdZt3b9orAbutUKJwQxcQgKKAM8QIEKDh5SV51qzIikq9AwMtdY2Hdu7pqrNajJw3Hn7l&#10;8NHDJ8/E4YxCC2VmopjPqg1mJMD/8LvfTU+NV1SW6/WG5pa2M+fOqYFHQ5txrbQfElL8eAICDlxn&#10;S4Dx8YtIUnEkT4rLBoq8a288YDrTKdzzJ53L9z14Pzi/7x1+u6ylkoPdLJN2hn2ETIaVIJNfA73G&#10;oNay6gnc8//jt1/GK1OL55ZSCU2eUqW4esddFEiLQvr8xStLC6HqGj2iYUY1kFCZsMu1OD6pLm+f&#10;GF458fHNvTt7QuEMaGuvv/f20aPXvYvOXDS2OF2oK2eqOx+VGHQ3//GmLkYO6gIrrdJ/efK7+Bn9&#10;8vBfRkOrKTwh+YLFmYX1zW1QNfBTaYtc+cUHH/vc3kdA8RYg50Hy4qXEuVs3jJY6A2cDtCVHwqGY&#10;xb+EPOxarBZ/KiJ17cKZg7sPNNa2fnTkY6NNTsF2gIZBjkryhCksbRG7FRawvckSqC3JS0VpYa0b&#10;kEdfUZjlyQo11y+c01T07j1UCjrq3n4h0rPpvjwhE4lMAhw51prQYOvmU/FolqA8UfQJwYLD1wMq&#10;ebkjlFQLowQV4cnAQBMD0CwmCv7gcraI1a9CjS3H8mwo6zBVl0VjCTFflEIrx+PKC7LmGmtJhF+d&#10;qJhMTC3M5nlpLQycJo1cKjOrcBUhcbFddi6rDUqJFJaVDA8LN3RVBCirw9qyFsnKZ5NBBPDm5iQ0&#10;ra5rkSgMBMWuuYiR4sJy8v/HBGJfhQ0fP+3MUvF0cni49/vf+ZfLZy52d9T9x398+dGn7k/yI3wR&#10;1kVRMaHCphgrK3h7cMsNRaLwxaUzOYBYdDpDma1iNZMtBYNY1PFkYo6WYwCP+m0qnJoaHDVUWWOi&#10;wq1TV+578GGnLxhNpJ/43NPNre0VtnJreUUWwgi4enOp/tu3th64687gnZauLlokhKtRBe3Duk78&#10;y0Ch+FaccxdG7r3vIbVabZTKB86dQ+tDX6tP+ldmPz13cOvW0cHRKltbhaliZmJ+weHef++jAk71&#10;8elzBz/zqMpmFJoU5qZWs1EXLc676DCZpVPH7fmV+M3SkmAXiP0w52EgwFvj2PLWqhnIXYCoisYd&#10;l8j6Jwbs0wOeuFNUENsn/KfOT1WtN+WEfrRIkZfweZwr9uW6joa8KJrEfVWAuj5fKVZgWOp0jrLK&#10;pEAcIfFIhPuqyCE3J4YOPsePooObQVUEqT5CUVHnc0Q8ywFdWZUiu5p0rRZDSRFPzCANUkZPiKav&#10;pi6nxZGcMBQNuHoP80o5/HyFEtbf3sVRdBa+UGFObqRrY3a8SyuBSUD9TUggyJTluQPYDtSVt/MF&#10;GKCoGQQIIryiIiwhtMUEMEa5QMBXW9fQ0t6GZxbJw2GMYIRyZQMujUqEt4ORbFVLNY8WpvL5kCux&#10;bn0NyQ8p5U7dJrOu0iazGGo7tV3bLQQr8vgKY2MBg6W8xAQTghlrxIhSbwp2LW1FPC6ILngpb0QA&#10;1DPYvVSWNLJKrkLkh6EXs9cYL+PKejyOeDYDIRQyMkpnSLUsoVSF2NKZo8PRrEZrVRrFYkvG/X/f&#10;0rGs5+JtXf/EjgP378RRce1tg/BhNiXRyKPJuN8B9S5Nq7TgWntW7PVl1VARFBk64PHip69Rq1Br&#10;gRZoZXwCsLqO7h7WasQ1LoroLyEIudCE9/qhPCay6nI9giUljYIENwVNdrz58QoolaSIl0Vz7qlF&#10;JcGoK2oiQMyTHMy6MEHBMJeOgGUvhnsCf+HRE5SAMkwmCVjh1nLFWPai7rWWR1vjm+f9XnQjk/9U&#10;vmZRn4DMlofyD8cCLUiTawVIvVaXk2ZiRJLHCctaqivbKyEFjZZCgazXl/RSShqJoEpDwayHpjiS&#10;FRWUlbbGTRtNjbW0nKtpqu7qblJr2XZ1I4YXnF61/+H7jZUVjY0t9x26rw6RaItp26Z1mzo6HvzK&#10;l6tb62PpxNbNm55++JFdGzvX19eZNerPfObhnQd2aiwmTsBzBVxKvQKjJplcGfLGRgbGuzu7e9Zv&#10;mJqZ3LBxg1QLihWOAeDJI3QHg0sW9X08/rIYLyXi+JlL8R6BwU0J0KoksOxSy5W0XLKwNHfl3IWu&#10;zs6mlpalBefli9etpnL8ZFhaBmC60+kyGHWbtnZgo/nBx28szYRZpcxiM6NohEb122++tzC/gnSP&#10;yWJOJiJmVArtt2iRLo9PnIZHSfWMSulMjFB6xplQLMQEOWNlTNfN02lZLY9SRYryVE7DeIVA6MJM&#10;VZCXIDwQFvPw5YHXjt74WhEOgwmwjbyxIH5bwBLEw1H4D/FyhzgUf8s/uackUMuMTB7NZWj4CPLx&#10;JKHKkZwuPo3aS1belHI5L5/sszY17tu7u8xqiC05xq4Nb+hqhSgsLyjNLi34fKHu9ibv/GpwYblO&#10;Y/jTP96AimLfnn0TY9OHDh06dfJMU2uz1VYxNTM/MTy1edvW/t5bGo26vKJ8YGAMBJyZmYUt29Z/&#10;euoKyDGL0GTJuLYtBwpCwcdHP4TUq67cvIZ1wsspV0SplqTV2LVS5LI9Hmb0ZuxwUr6MMFQsZ0wy&#10;Qp4v0Gg5ADbKJ21Rt7/36vlQofi9//7lpnV1kkzszOWxp//fRwM5xZNff2yrUSXMkDqhjE6nLWpx&#10;Z3uZQJoNClLHb03e9+TDMV5h+MxxqaG5qmOHpbxdTIqdU1OfvPK3U+/8bWr8fH0FjhWp27fGzn/6&#10;qW9lGegOu9M5ODl/4uKluWWPyaBmkEcHMrQoUvOEQZe7IOTLbaZMKY9rbnLZja81XVfmZwRs6p+n&#10;GBDK43FMOhCDA5zvn9RtdG7XrAaxQFAnU+PwA2Q/UCX+oA/ybhyPMkXs7oTBqA+AELEYxG2NAINI&#10;IZuMZ7LJzBpQGyHoHIIe+HdPh6Ox115568nHn964fsPs9PiRT97adXCLJ+rOk4RUrGT46WjYq9E0&#10;4DWRQZ2cNI/PTm/f3LquqUvPUXpdtrZC0Vqtba7WlxnlcJ0hlDI8MvCL//oVDChtlS1pfWWAFuJs&#10;hs21lC0EEgExKbNKaMIXHR5dGViZYxFEA86GpIBVUGqUoPijm6LV6kDQBQMaGSoIBNMUhGzRcr0Z&#10;aiZPKGqztEt5TMI+JaY4Tr6eA/MUT3ifV6ltTGfruKxCnk1Vm7tnBvjfeegBbfw9WW4KDg+RUN87&#10;FhxeDtwYiWhsPU89810cxCvKGkUlGhhrIVa3kL+vPaBymVJ2Ynny/eOH99y1zxcLq/VGQpjme8Kh&#10;uSVbZ7OHyIoJfmDWTtJipdWCDtIapr8UjySyy87V8qoyjlaSPGPQlX/l5Y9aWxvPnRtubd99aE+D&#10;Y2ERw+tMOjw5PpnNlDq7N504ccXpcT375S/G4tFTZy+PTcyHI5mnnnnmo6Mf79yz3VpmgjJhdm71&#10;zuDUvoP7JqYuoXD561/9xWiwXbt6o65No1DwJSIg6vOcQCMSGklhOaUp01fVldfVV9bWWmxluLeP&#10;Dw6mQj6LQRv1RQMxOGkof9gPb8jMjEelsuWz+WQs4ZoPNti6y8qrR2buOJ1LZRUGb9Dhi3g5JXJg&#10;qE6AHFJ0O92Qv0SoQl4oYsIzsWS2qKqTMxzUZxqJOnzrbENVo6Bl/9EZpz2Se+iuTotIoOLzQB0V&#10;QxpYTBaIXIwvXst/8xABF+EahRPZWlaRyILRwsOTn58EywENZQyL19jeRSLFJ5M8ypdLoHKyJpsu&#10;YHyQpoT5LJGXqDViudodiLm9ETDf4ZJXMOytm31mc5m+zFpeXgk40oWT72YjSw8f2OScH0lGAmDl&#10;aNRWASl1KaNRrhCjC2FhGnyMlDATyYdWfIsOH5goq/GEV+BJCzlxUASgbgEvxcJq+M61gc6NG2Um&#10;DZpZdwZvjMVXHjiwQc8Lrs6O6ZpbIwpVgA/Fhb1JIa4hpWdePDYbHF1/1xZrQ4XMKB+aHMzl4wat&#10;HMdmKp0QgRs4eF7pEtT29PAqbAGaDfFJiseKi4JCOJoPRolMfm3fsQbDKq617nG6TeGYT2HHjQaQ&#10;Y8Ge8IciHh+ah2tynQJ+ghh3FYKFRIhCWlLOyWWLY3OhxTmtaFFvVGgqa9dtP3jo0GPrO9u7m+u3&#10;rF/X0t6uLa+ylVft3NQzOzd9+P33sJ+pq2+SShWnTn86NDSIHQsEueGQnwGYDbRuOCkzAmptd6UG&#10;zQEsPOBoS2CbITouFh/54PD+h+9rqGs8d/yTsamRuvVNuM6AvD84OSItR0ib4RKZVVeYtNkS/Ji4&#10;GBB8/SdfI0RcAupA3Ag51Z2lpX/71p9233VIIpHVNtS1d1bjwaTkMLNDvVO0NDmHiLzI0nDr0kgi&#10;EO7pbMJEnyeh27c2NzXVTg/ceebRlm3rE475iLH2HmVFdfLaYMYePG9LZNpsX+y5N+Rf/vO5d0MY&#10;gyBrncXitmDkVN/47LPRiL8Hbm+hZM3QIlGvgXWLeZB137t6hs9p2s3rqKwgJkbwMAcfvKiIrRU+&#10;jrxyi+7Cp0flrKS2uh47rlNnPq2uq0GpETj5EoXxNsg6WUIQF4hiAmG0tMZiickZQczjAT25Ul49&#10;OzgWiHzyxW8XgEQope8dGzTwSO3snO/02Wu+wGRDYxMvA1dPHqmbRaf/P37y/2iaaWuuh4lCQHMh&#10;kIyK4OH6RBpKSHET/ZNj/X1ezxJuWUZ15WvPvXj+o2Nt22t1ZpOIZNLRtM/lM1lNYpl4rSQlJPFM&#10;W5maE6o5lV61NswoESFP+OiRU0qZfnnVAVqu2qLC3RndKwq/G1LKzwii/kjI6V2dny8kk5xWozXZ&#10;QOjF0BhXKTQ385kUZuTg2IKZu3aEwJGCAC2HvXn16r99+5tXr5959qtPPvvtz205sEWkoLxxN86c&#10;Pv8KFGy8HCYDuJrnwRgSSmQ8NcvXQUEtzyolcU6E2bycAaGHcnqdciS/s3lWJMNdAno3NLT7xu5M&#10;2RdltGLDtl0Spe7O0MjVixeH+m4D92etrEUzjqaFY0N9iXS+o2fj0tLipYuXUJgeGx9btx6PtjJc&#10;5nA89i874tPe1rt3waua5QPNuvrR4dfDcdfVU8dBLKqsqXvzwuWGgw+Aq3HsxvWiRrN54x4xnx0a&#10;Hccnp1ZjxKDCWlaRx2VT5gwKQposkzi+QngF5/IruVr2kY0b+BkgLURimKYF6Ri0hJBI4BM05/Te&#10;HkTtCCy4YrU0r0MtgDlxYaKhHs1h4LLyV27fvDExOLjiVFbx09RsDk5FMHwAqRAJ0YwtSfJjC4Op&#10;XBg/aEkJP0QNj3BRRDibDaURzKYk2SK1Gsk6YjkMl2vL2qz6elIeAwldaBYWjWk7PTudH/QWltFP&#10;5MWy4hCJrcTrvxss8AodbdZMyg9ar1Kik/ANBkldYCmFCJtNa2OwvipmJeKSG1lbu9cks3ASa6Yk&#10;EwpViKHhlkCyGg1dzwqMLCVHmyKZhGqDKRYgNwoadYr6hkpITeOpgM4kbOywAaROMmJjmaJhHd60&#10;gUwiNjqwatFVaRgtKEyFrB9FeoYFYVJ2/NhAFQhoHWVZNigNhhJ+j6qk4BKcQiBDozsjzUbYDMbi&#10;Ehl2LXpenGUwsBLFfbGVSMDLChVKQ5lIIfSERxPUAl+RSi2mFr2esUnCn/BvtFmG37j0b0/LKusC&#10;t/vV/3il+PUf/ECvVmTh+yUEAY8dUxKkKcUMDTIoHDWUHEEMUToSNsg1GQJbnlLU41fi/ikGiZPM&#10;hsK9ly9v2LItTTFQb0opSdjuDi97gPvSGI0yHOZ0rF9CwLst5uH5TqHWiMC5RMikE5mFmQXciLQa&#10;AyRyrhwvzyqzBT5+gKKSsAhjLFqPqUxhDWORxgwC8QCsQHkpoHIJqGsw4YdKKZUApT6cSCaw20F9&#10;Ly/mA2eSDkeIeJLJggsPwgleDUReTCUZYRaQORnWeVQWYE8J8880vkAI6zUwxxQNyQsvuhKLQmsR&#10;hKhABh82JI6QDgHDDPoqWo9KWb1Ox2LZHA0U/K4yJMuEEFQLimS63qZJzU5IPM50tQkDH4NKB6ac&#10;Dio5tdK3DP+bEcgTiAfBuNFJqEgiLJaSKh3k3UKbsfyvv/v73fvuVas1129db2lrxzq4UOLhsJoD&#10;aj8PUXIKABtAv2GUTqVSOMOi+411VrLIA+QEZL6JixdVvPz6bZveuHKclymuL29pat8gl6nfevNd&#10;tQINSiNQLyq1YmFxKleKl9Vquja0Cnj6l197fmp+vLq+Ehewno2b9TrLsU+OnT51Eq8THE7BYhu5&#10;s6TCRRqkC16o0RhpUKwUlvsa5DJ4fxeW3ScX3YEofh0KjtHJaFUS2tVCAqkECaGS8iEpsJJC6dos&#10;GSxLwH5Sab/LAeociEAo24ASiNGmGMYeCD0EwjyCz/jzCoT/lNLS+HCgGM9lE+4MF0rmGgSuBHgv&#10;pLWcE5z+5KIC8tEKC6I1epUGHIhILFVTXZaMJxwLS0FX/MCOzeAXez3u1rbmO9NT3//hf4Fh0D9w&#10;p3Nd5+2+PovNVt/QOLcwPz45uW37ttu3bqk1qrb21gsXLjkcSyoN29zSfPHC7W988/PVtTW7d+0W&#10;aPmdGxosNuXLL7xbaVFqpdI1raKAy6aFaRRjSRURzCGzzeOr4KbLwW+1PIcviXyNYw33GtKvuf6r&#10;/XNLs/c8eujRxw7q1Hzn8szXf/qHV8fjul0PbtpYvr+Cv1mvblErGpT5zgq6RiemSdZs2pgXVJ+5&#10;MIwFYEtjy2hEranc2VC7RZCXrS5FvvG9H/Yc2LNh/9ZUIV2JL5eAmj5660+/e7VzT6uxrSEjom70&#10;D2zr3DB46cZLfz3e3GLGLYiNpRKhMBrCKrMehyga7nW3j2KZnJqJsOJAKaNNF9BYBZUbhPJcMr26&#10;uAzdPBgSWVQZ1zTnoLwm8COFbtHjdQcCAaiW1AqliIIcNwN+lcvj0iuMIpEUahcRX5aIZwqZIgiu&#10;CKIADJPPp0gBQDTRmzf6TYaqLz3z1Wwm8aOffGfDluaSCAtZHgONQJGCGC6RTshVLRnoxFjx2Eys&#10;pbPeoBPgX0KMFLJJTNlTFC8i4sHDgdEwVZLMDy4efvv6PZ95jKtoRCegiAdVtgTKAUAaEpXU44mN&#10;3e7/6X/96uiVW1dWRj/85HR1pbmhrg76i9VVu9liwaiCRQGck7qX7Vq5PEUr+dIMhgFSvtSqUs7N&#10;L3CSSi2tYQrZOzen2lru5mhTHa2XJARm6yY+VWmQaCyUcnk49bufvnLfeqWe9x7a9zf6uLc/NOaY&#10;R7c++IO99369ZcM+TqFYXnG88Nd/PPenv5++/MHi8vTAwPV333/l8MevXrl+IppwHLpnB+hDcZT0&#10;FFKIKVIj8wpkg6q0GbjIw0nPzIKto9mejsjAiypCXJCaml3RWyx4eiSzKTVtWV7237x1ete+zvGZ&#10;3o+Pv/21R/9dJTOzMg5g1dvXB7DO2r39od6by4vzwba2ji9/5fsPPfJldLyHxnsfeGjn+++/fc/d&#10;jx7/5Nqnx2/u2rF3aGj00ce3X795LhyMfe6Jr7jcfrAKtt/V6vbOJuMRBa2RZ/AxLAAA//RJREFU&#10;Cg0EqUC/EF9rzK3wpUURSkDSWNzBZrU4OSZAIGxxJuoc9Ds+KGSvOR0DC9MLnW3dAW8QAquB3jtf&#10;eOaZZC7x8vsvWKx6/NtAJOYOusQyCX4XWFol4ynMz+VqZShdhAeZmB/jkHnRdjKKqkatojB83sQp&#10;me3f+L9zbghJHuipVEJQC1FgOiwq+vmFQFEgSQsUMEdJ1jhjmPGsCaqwB0MFDMsq0NRzeGkQAK/D&#10;l7mmiMSoDtkipuhnE9PC0Lgg48GPPMWn0jwpzfMBXJoAQ0MIFL0KxD0CR5hkCOW/mrYNZ69eX79+&#10;A/iC83OD//jHbx58eFu6FJSapKoKE6FUEKw6jKa0BJEEIH/AkZAxIAIBP8uKacRAMFuU0SiMSROi&#10;Fb+TQykrkwTaiZcu4rXz4UfvB2P+F9973plw3ntol0QYCzjG1JW2sEweW1O7+ctQDluYWBm1793z&#10;2GlL7HbcV7CYRGazpgJeH9/c+KwY0rIVr2NgrNtUE9u20a+m04jKEQBK8ZhUKrnsgrNJybAgi6zY&#10;V5wBp5CClH1NOoSbKQAlK/PO8f6JprpmqVKLUQTUm94FuyAGkA/E9WskMxTFAoUYcHRGc7lYwnfO&#10;nVlYWVSqtBTJgm4twQyCVuBRg7sY5oDRkB/hKKyNFArp6TOnwVozW2znzp13ed2AA5rNBiF+fYVc&#10;KZ3Dc9W7GtbIbBSpxOob4TYsGQmc6IDHCYSvXr361W99A7nKv/zxN5UN5awWhsL86vKyiBNLLGZY&#10;bovBSFpAS7Q6YTqIUbXga9/7zvVrw45VjJMid4Zn5hZdt86MrO/q5jjGsbqwvDAPQQ2AwqtLTvtS&#10;wOMINzd3BSmi7/JE2L7a0VppragUKBWRHMbf/GsnLu/pajIqSvalWFvPMzJL2ezhT91LK1freOWb&#10;Nz1WtiWWcr7fexlYYoz/wD7nSuLtPZu8Ie/HZ47emRy7cO3q9Ru3jSZrlamSwtqlkD422hfKkz22&#10;bqYkjuJgSWZBzBEUMMMsQDFKk1Kz2vrxeyd3bO/CbOzEyeN6vQ0JPjBM8Xcjw0EmWTKpJNMcPtH8&#10;UpiXD6ZCwVKMVgnqwnbXpYu/ffZfIeSQFLObzeond+99pq5u42ZYKvbsuHnrTIknNusNZD4ZDYUK&#10;Asmr739SU1O7rrVBjPMNq3QGMVdbSvFCnEGOocjzf3j95T+/NzkWeOf9kzaTNe1LTt4e7tpRz8lx&#10;9YdiEsBbnkKlAk+MEYixcFqYWwHZSWG24cQgpxUMnx0dnPzpf/6trqa2o3uDVm9MEwiPpDV5uXvJ&#10;61rELR38EAA4tKYKnCj0OKXxaZg1sSdb+8LiILz2nCGgacEYHc4XkGCg9SrAgHf94/cGe6+88Mrv&#10;u3Z3SK3KHO5oYkQJc6DXA//mnJ8jcwIli5VLFofRAslLgWeHpTXiuEgc8nLpQnbN0470cSbux1pZ&#10;DD8kit0k+tDgeFqrbA2NdY1NHaEsoTFUYEPSUGHdsK69qW0dQdJZlMYyMTVL1XcixELWN9RV1lR3&#10;92zYvG1LRXUlSDUrSwtYAsIUXNPWItAyUQxueFlWQ0orOQDSba31FRX1SkYvlBhUZQ1GgVxI09Ut&#10;reWcEVGrekvV2NELjr6RcDKIydnMwlDRksUOk8pSkRv+/FxqVpAcz648uWuTgJfIcIj3lFKiLF3i&#10;KUMx3uC8e3RKUW+Sbq5xkXFv2OXn4jFlemuHNTXhlAX5MbufEGmLrGUVcCrOR4sdPInLn56Fo8xd&#10;jOFQXJQgT1SDkGpsORIeW45MzPuyszHsvnDEZ+go4iGF3JLfRUrI2kqrQk7msKsigzFheJ4/cYd3&#10;fTY9Eoh6iz6CZxdNX3IapFZekdq+p3NdewU0Gs6lSLVlPcMrU5AVhSiVDiTLdHosS9k0nUxFF1Yn&#10;/f5Vi95o0FUXBMok6lx8gSCXLEQDhNBM5jAukik4tYTmsPxEcghSbwmsKfhCgCZJluMRk0kEoHfC&#10;kkWmUKZyUeApGIHUvyKQ8usfLj+oycl0ECnko5m4AyI9tORtNeWeaCgjLIoVWmgPcZ4mg142Gcbg&#10;LSQp+uR0Eucb5CSTNH50lEDvoQO5lF3oDUnUlYTSxEDnk5z0yFYK0kJmOUCF6Jysk2tN1BmkzncW&#10;/vG9rTWtY6cGCy+/2vnss98vq5wlBAbslOGAdXlWNDoFiGmYRCDShmEzJZMhj1qAtBobK4ZOI2SR&#10;yGC1JVjLFJO+2QVGKJRXlYeFlEzERGcdZDjTVFUvlEpjND9IIkSLmhRfWRDTKXygE1SOzMbTS0sr&#10;8HrRUgWr1YZyOR+wgAQVjWVjgWgpkeOlsjGvPxuP+1xO7KASmXggEZZkChp0XDxBXjie8gez8UQq&#10;FkXoSCJlVRoVdnp8FutGlLFFgJqCMgTQYDqGXDuoIII0RKICHCtxVwT2mpJQSqDI8HVGR1osZGBb&#10;ogSg9DByKUC5zbjm5WIhXB9lxTibT8DLKeO0JGNMFmQlXhD5lnKjLp0Ig4onABpYLBbQAhkj1Cuo&#10;sNPuyWRMeFPi3MZISmsXOoKmBb6gT2PFihtPD0qJyE8hGUz6ZWrYHoAPlH307rE9Ow4gynv+0oU/&#10;/f05kivU1tahmvJP8CEP2x4ofdbK4jz8W4ndbo9WjecPBq+ghAmRa6qWS6duXStKCuv37Tpx5LR3&#10;ZkVVVt5QU9/W0vri8y953f4yWzmFy55Z4ws5s0XcVtN6ta17U6PTs/jSa8/7Av4KS7VeY9qxbYda&#10;qXnt9TfsTp+msk6tFBK+jI2ycvlQKRuWU5b1DfXRiSOW0ODuWlArNdkwObEk6VvgZr0gMCn0ItbM&#10;54x86Csr2LU/ahIzBOwrYi63e26uDGt2uuSDpIC/hjeEoSabREMAKHLYnwkw94CRTSbB/QxxkIFC&#10;NFQAtI1bnJ3CPQDYVFzSiWTw5q3e0dmpa1fPLMxNaqutMovm0vXbft+qc3axGI2nwnGjQTU+P+eM&#10;BTYd2nf1Rm88ER8fG7Gv+rvWt9zqvVFTW4O6BErzM+MLbR21ff2DNTWVDfU14xND8/OebVu7y8vL&#10;5xYnXK6g2WSIJ5JipWhleUGjUI4N97Wiw4ZYOJjAaaSNYiIgRJPOxNSSSWPE/JTPE+HVl43GDEp5&#10;LOYvkblkPnzs5LsSAfHMt75WUWvDuviDw6/+9uxwtGHXui3NX7xLLy/N+0tRM0MJSWD8nBHfHNK2&#10;2aw44M0K0rIyaYdnaGVDx6YYS4+PzrbXNgLy8fo//i5VEbVtQH7F2potmchqxL2i0dd8cOLsf/7i&#10;uxx8iITwYPtGRU4EQ9fhk1f3fW6XpbvRIFPmEbjCZgAn0WSGSxVgk1eXWwkcl4DJiaeW5xcwuzbi&#10;nsYCyaZALC4QCq05OSgSGTlce/G7iMZjJTBjRUKNVs2iSoCQPVqea7+yCPjEMtZA4FIDJo8/gYkE&#10;1sb5TBqwbNysCnBJF1Ier+P2raF/++5/Ycf16hvPR5LOujZzKOkTsRwNDnAmS2YjsXRRrCovcFyc&#10;IN3BdH29VYuYI8YpeR9a+WiFlUjcqdYAazjXJz2R/kt9U5OO+x97OEdxc0NTPF8YdHZE92Og34jl&#10;U4uun//k/1Ai/OEffvr0v35j2+a25qp6rDBggoG6FPsKmUwNcRnOJzaDMeL1SNRNiJVhcyfLKtXA&#10;v0ZDUhmirVJ+KjXSO2Upa6RoDkGZ1bGA3tqGGyegZlRaRqSMYl6xxbJspUZDKtWVa6bvfO/a7gP7&#10;NWZrOLIyOHT+yAdvnD9+eHN3x5efeXrn/rr2loqaak1Hm+WufR0P3bu9rk5jMjJ+37JGwcg5MR4L&#10;ubFFi8YQNmNbK+TZPTa1LsqKcixNZgToZZQynnAsb7SWYSSM8QPDN1q1Nbv3bMa/nOfFX3rhRalY&#10;VtXShFYFsI2DA7NQV7e0NX/66SfxWKjMVDE5NPPdf/9PVG/6+q63N9e8/87R9qbuP/36hc8//kx7&#10;c+OZT8/s29t98/a41+nbs3O/z+Udn5x44KF9gOMnQrl0kCcR4gBNR5GGhcgVZpEEMuN4KKFfJ8yn&#10;s8AErMz06ejlBuUJhjiBfG44OAvzdja1JjP46S/+87//90e0mL0xdL1v9EZjUzUE7kiMoEaKrTqG&#10;KalkKuwPlVvKcjyZvlCgPYGYoEGjrCmTq4wKderG+3r0z7f860+vCdGufqBLUyHiSWGoLUSJ/Grc&#10;P7T2z0cqoQwA2F8EtgcBCzDQcEj6YR+GMxn+OfF/ANoCuWMKZAFojahCsuAbS40cLUycCM5digcW&#10;Qgm86QwZoVRVcKRKyKGr0EyJIn6/ZvFKF0OrGKSIrQ0X+25FF8bPn/vwxJn3vvjNpyKCuLzWFJeQ&#10;CYpyFTJhfKSEksocj4VTD4XonJjM4R8H9QcoiYk0tJLQqmDSL4ECLxV1ONXAvGSSEqM2kU4bVOpQ&#10;wNW2o6P70BZbJuHxruZkTBGjMRI7j4g+HYkhsTaxYIVZuKpWb2rxuCIXP73WZlsPorVBWYa+6upq&#10;ELzm5vYNGLifUyIlvCam0ODouOSOLDqAFDRVWkoMtKmkwaIXyzgUKVddq4kkWlrCoDdx7UIvHI/7&#10;9hwAFF2AmaRCqjVZiumse2oKX3aVDPkZFy2CdwriWrgDSEu5Jpvjuafn2HS+0lABMwJucDnemmu0&#10;kAyBaYSDLC5laCAnE0kwJyuramam57u6uurqqxEDwlMkD6MsyfgdAY3CrOBM/BIHgOKaoHotyQli&#10;b/L1l147cM/Bts7WKzfO3RnqXbcJR9yS3+fCGtFWWUGIaegXAScn1SpYVrSFgjfuE3zxK8/+9f/+&#10;8PqfXr1+4rxjeHp1eGpx1pWOo4yAPuLLS4uLXV0tQ0OTr7/2kd0eunBxxOOLVPaYR2/Mhp2uzs4K&#10;ncWSIihXOPLBW59M31rI+EMdzTX+CJhn2qat20xx/slzRwbLeLXt6+8zbJRKithBrgwEJPmAhmAf&#10;2HNPbX39G8cPe0vJcDEpkssRe4TJ5Z69d8MrkiFSx8cGHOHMXS27wYKBU6jEz0mz2MiI0iDDc8lM&#10;WGJQmKYmg3xBsKlBB7Dci39/o711PZaGJHCW7kByJb1w0x2Z40WWKP8iT0aaZUK1jpXNT91Zmf/o&#10;y99WWGvTc5P61/8u0htbQ7FsNCxKprIafUnOKi9d7l+/rjUfD4QDAaWx7OLNO9XV1R2NNVMTo+cv&#10;Xw+lCl7ntL4Ma3+JgMdd+/Q29Jb/+4tv0KxwsH9pfXO3fXII8prqmuZVX8KXzBN4OJbAbC8k/RGv&#10;IwADEaPS+ZIJnGnwgJ4en3etBG5dHfzMZz5rsFYkMGMDMYnHSy9gAiVprttsUFXJ5CZo6TCeAfAm&#10;L0S3DVsKQV7og6gdyEgCy60COrtIpoL5E+YTnujiubk775/+8ILbMb1pVytrhHgungekFGYTWG55&#10;JBjNJo0l6HWA9KeRKpLpiARPrFJJnMnKCkUkFVSpojyWjaTwek4Bj+53I7MdK+UwW5cDLg6ENLJw&#10;Y/39tFa/5I/LjTZWzGgl/JDTzrBKnliOHFFodU6KxaHMhKUqJJdYQqKlxinlQDV6PB6VDjRyzFEk&#10;pAyJ2ywAU75rV+anB+UNelltmUiNjJfU8fwNVW+Ed2Fedmu5pbm7zGgWxdOwvyutxrZN3XU71ol7&#10;rHYqwUKttDJukjNJikn5ERJdQZLtkm/YoGeaai0xTuguhQx5nmjesXx7KF3K1WztpCyKmAC7Z16E&#10;KdpLcegTtYTQdcF76W2nzUDUNm3xBzRet7u+QpBeXSliY4UAjjBj9y8VxfnVkAucLwBxdRKDRaU3&#10;arW0Fg+mrN0VwFIBXbsSC42Wp0CsiiTOSGYonRmKZBzO+JSftxxI+RKJojCpZRLW0dveY2cGG3c0&#10;pdQlLuXAj8o+H1WKG1V0C10ycXyZa2nJoMJQDN9wUu4TDI0NitS02qZVGAypoqjIyhEpQMaAzkeo&#10;VEAo14kRiUMWJIc7stioNYLuLWN0HFWu5OoYscUi0LNFgyRvVkvKTDqrVIJYWaOSvz4ZtAXtTIW+&#10;rSasZLKkUsxoxIpillicX4mnQ1oTyyrp6zdHYxGxXk3H5dmYLeGxeRPyZNQX5i8Vy/NGNoGQcirN&#10;JPJo1EehZ4iSKoNUqAcDK1hYzspcxRz2VLMySz3fI5qNuklxaeqTyb9/fWuFbeJKX+K5D/SPffm/&#10;trSp+cDt8Umfe9XntldUWkDCRc8wlUyAfezHwFIlxzsG6ZSoL0jr1GsAU8zM4wmRVoqUaWBiVm/U&#10;ZQBYk8jCvlAskoC3MS0WBQFnLuLMBOx3nlr2R2ZWgR/gQeqchr8qodUaaQ5XUWiKBLhZJTA3K1LF&#10;aEbFwKoAN3WCBVIr6EcKn1XL+CwiaUoWhJckbjQhLKVwaAeMnqIRnhXJlPDIAbef5+D8SiFgD68E&#10;ycO+SSNHAsIfi+RhEML8sMALCpEF4acAaBIKUwKMM9ZCqhkhb01JjD07ct+UpkSzFKuAns6gsZZp&#10;y9Fn++fpMa/WG/AzXvCpnCnJsDO9nGZG7NlYVs3J6/l8U7KkTDNmwtyUGLwkEVEwIRdFWNHEcGtj&#10;OMoT9khVSkTLcni3I44thixuTmfQ4Q8aC2TOHL/8ra//G1LlHx39qKauCvtMHGExo8F5FzpeMM2F&#10;Qgig0VPK4b6N5hU/FcnSXByZljyZi8V4VB4Ul9m+AS3BtnRvHIl4L5w4YcQGv6x8+7Yd8Xjyjdff&#10;gNxWq4NZV5zJZyD75pBvpfNllbq62mqv2/fcX18I+SNN9W3lNitm2yWSfvPk8d0bm4shQkHocOjz&#10;E4y7aE1RMquen3TPOeYWzWXKBgtZYytqgTrkxNOezNBcnCDkjSapgVrOOfqy0YA/uMorZJViSqsE&#10;I0C0ws8EpZKlWF6qw4K3WEo4w7G0mJVjG4jIIyIJqHk5HHadVoMYSBrFDaqYcC+4cBgRidTCTFEk&#10;hFh5Y1etrcxYXlWurLXIrLrmjjqLGanMytq6GnOZSW3WqyrNhqYqbV1ZTZkVs/aKKotWL9UaFJAW&#10;1tRV6PRrz1tblaESLAqSREvAYrXA1Ys+X8/GbrVKjVuofXmpt68P96im+p6zJ67fvD7R0bGzub1H&#10;JpNJ1sLxK2RyiM0MCKPX9cU7whKwzHapzMIwldEgYzS0SGjl4sL8x5+8edeejfc89XWdjDfRf/tb&#10;v327v1ChaWh4aJfpQBMkUFB1Uw5v8Nqnn5w8frzv+p3B3imXL+WNp+c8nnO3rgFkV1NfVVtTRRQi&#10;K4sjje0VsZT7u99/Oh23+1YG33353cZWua5KJa/UHBuYdftmnr3vIU2Gl13yOhZWMar489vvtG9v&#10;PHBwL6YMUSKXgMWGyErWZFv81Zk58MQprQK3H2W6GB6fJ40qa0U5fsiYESKCAx8vXOToMINph1ch&#10;7k8SCQNlAsOxYhYjFBK6C1C3cLanSqRzaVkuUUkk5o8Pn/jw8ImAL3bkg09ooVitVPKRhQZHOx7C&#10;eONv/3jumWf+pbmhY3R06MTpj/bes8kXX83xciqNMZfmS/iZmB++PimlUwFmuuxNilleXbmFwMmk&#10;5GPIFE6mvHyGFwnxvZ6MfcUxPiaTCF3+1eH+hWefOnDkhRdPv/f2uQ+OTQ/Pbt23I8zIQ3zpxev9&#10;Fz+4+B8/+W5jV1VOFDcwBqJAHP34w9//9vXR4bGr1y4nUrm/Pffi8Y/Pz48PtdTXvP5y7/DUpaMf&#10;nh44NdLTXDUzM7Lszb/+xrunj34yMjDdvK4hGC99+Pq7Ny4ONLRtglgJc3nE29wr2ZY6o1x0S03P&#10;RAqpwLJ2c/f+8OL0sbe/d/zdXxcDIzUG5Te/8Qw+rV7/TDDn8YfssZSnwA/neVFvBDw/J7ZVKLdh&#10;ro8NB/Y5mYllq63KqYHNFl8Gr0zChGRkGofckpAp0qiBQ/eIfSgEDBKe0b5QlIqMrAAPO9qir5GQ&#10;hneO/v3Ndw5/cPisxdqcSONKk1m/ofb6jVNBv+fxB5589R9vDY6duXX5OksqvvS577z3+uGu1tZo&#10;yHP+7CnH8sJQ/3Bz3fqx6cV8urC+cx2GF4uLzp07tqNeo2RtYkIRWQvF+cRcEmx8/JPGo7juspG4&#10;MJ7OhSJ2JI7DoZsadllVGJZIsNLiPG712TPRoZGw25//0r98s6WlPVUQPffS3xra8WURosUEZ6ME&#10;hxAYEpGDSKbgK1ZLFTkYfQma75qrNlkL+i4TK9SNvIh3rXf7j/7aX9xkJZ9sEpmIojCfyvgmAjMX&#10;pwcuAjXqcYbskxMqnHNkWryzAQbG6wDUJYQV+NAPFNNkMo6InxDU0Sx6C0M4SriHb44PjjKmOrZu&#10;IybHJY5LhB2esbMVxCo0j1mBOoOSZDqBODYEe4JsgOXH3QXRHK4UComVdGPUvP3ubbM+u7WxJQGh&#10;OQn82RpBg1uTpYcjIA6BT4ZZAOZoEAACGI1ZxNo1D/99TascF5RYET/n9RWTKYlWEeaXtBXWqtqq&#10;prY6fZUO8hVqejouEIjKWsJCMZ8Xt2RioRuD+VBu3e77PQrWJyYbk+oGqa1GVX74zfct2jKTrYrR&#10;GKS2MpHVmJLJYtjPwEhRSAndId/kLEULlTWWrIYOCQrgyfFEa6ZkMPLXSKcyOTL12E9rFNYNXTv3&#10;7Dqo1Ojz6XQ4FimiSJ7PAaHJ6lQYea4sTrA4c0uZaCqdARlVIEqRyHIaK5RG3/h8whNE+QKoXgTv&#10;E/FoMhIpprEjJJPJ2PLKUk1NdTSWrKtrHh0ZKxUQJNcgEoIVBD+bCwdiIj6NPAF+P4iBwtIBqDaE&#10;yNhSz4xNQYLyL//6Dfzz//a3v2zsqJdpWCQ25xZm9WYTRdPom0AVSEjooowAmBtBDk+sIPjSsw99&#10;+sEHaOr8+ef/+e1nnjJKJYjA/vK/f9zSXHvl8qdIgOzZuzuZzH/+ma91rNu84vRfuTGwc79t+Opi&#10;xB/E/pegxbOL/l/98o9ttZ2PHHyCJqgPPjoNI5zDTu55+CFFjj52+D1XZd5orLy3agtNFWvr2g52&#10;3X2gu+7LDz+toBXGMtuN6eE513xJDl8C6CX0pk5cBLawfF44k3j14im5trzbuh78mfRauyqHrAwu&#10;/alSBOkcSqDOg6FOkh8e/eP+vevrra1Xz/YbNMziyrkAlvS95ycHz5Wbbttsk+Pjn8zNXVtZujXQ&#10;f/xW36nK2tmHnpBX1hdmZ4h//Vqgpnz3q298fOXa7cmJ5aPHXtu0sd6kazl59lLP+ubFyRGVUkFJ&#10;tW8fPtbU1KRTcj//2Y+XV13vHz4mV/LhopaCLZMVXDlxsxBN7N613RdL2pfDFabKhcmR9ramk59e&#10;/f1fP/no+EUIgrVS3R//+3e9569+/OGpizcHmzb0IKNy/MipX/3vb29duXNw36EzZy7yCeb9w0dG&#10;xidqGxqCwegr//PK1Yv99oVgU9PGYkGEy/U/u/SA1OAvNO3RHkKQEAYTLMaBQMXaCRY2zE6mF6+f&#10;SgWdtY11Lxw+09xRv2V3y9TMYLnRwCuhdIZsL0WJpUleMZaDZjYdg0FVgTE7HppkPOCNrTqSK674&#10;ooPvjeSc/qxMivkQdqJaiSqb4MUiGSXimnx+KBsjiXzC4TA0N96Zc+rL6ykBoqnRACCnWlMO3D9Y&#10;xLMxCqgezowDGU786BCLxNTCzBQ+smgeK9TqIs5rZDEnCKcCbv+Zy5JUxtZZma+QOnlZIalJL8eW&#10;fndBeTvEm3bwl92KjvqsglyZGjZWmkVqaVqYcuU9c5J0kiwoimlMWdViJsxg7FLhuDCEAGxEw7sz&#10;NWTUcyyaFqhtLq0MT40rasuN3S0J7A8AThWI0aBzlfLBdJoRRot4dhUMYmOxYhObF5IXzto9d1Z2&#10;HTIpFbpbl9Kzk3DbJSghEgUTCibpXprJZ4uJIhEQCh38PJQGBEsDVBoKeLFZHXYM8pjw8vJ1d2xw&#10;evXC5MSNwTuTjhXASnxAFq32p3OxtUM6T8EhglNQC1ZTPlMwCoN2MaXTyduAEyykMqBYxUMugAcB&#10;GCyUpJneSVIm0raUJSkiiaEpZjYENmjxtW15wktEvYTSgqXl2kQbUgSYTkqEkpPmYiK5pBYPzFKR&#10;VWYSSlFZYEWglVYD/CYUaalM/eR0MWQX71+/z6Dm0EtRGFV8BkwKjUzSrNbWhBLefN6t1UvsfYne&#10;16bqDzSkFdQyGUqAzyVO1mgMZp6YDIdXHROegj0micWiHga/eE7LU2j56WTQOZaSBPpneqHX6tq6&#10;raSQv/uXy2JBROqP//eXTY1V0/Y5xZ+f55761vcbO/BhiucTyqGZWxqWMel1a17O4poLiiHoOxOj&#10;Cp0GFHLhP0MVeBLw1qD3hAQeHATwTEqoR5Ozq7RaTsAtnRN6/AHcT7ISOgo3DSq6dldiZiU778sv&#10;hZZWsHePlePLDyiFmJ2amkVtDf3hHDJq0aRSoeHHs0pS7Flc+tNv/ggO9fLSwopr2VSBvgoJPdla&#10;JBSvIphPOHGJo/B/SRMFRsoWUa9OxMRrSd9iKZgqYmEoWHNApgTFDIl7XJpl2WwsGXW48ZYAfr0E&#10;qgVOtfgPLkKTAj9hjCLyCpZRS8FdEGfEGVIhybKKgrQsmNcEk4ocTxFOpsMpT4kJZIpLEyGDJ5um&#10;TBoh0mNq3eKCc2Fq1ekNkgpFXCx2iYktuYh9fgHt9wi/mGGAE82igunxO8XwKKDOAut6IekJOlV6&#10;8DnxvqWXZjz8HLN1y26P3/ODH/0bpJASOe8H3/1fGwrjNhsOHABRiER4G9CIJYYjUa1Wj2QyIVVQ&#10;Qk6YwK5nrXNVFBGoH3ruzCuqq6jWcgsj/sUvfoa/o6G6oaW+xaAzvfve+2qNXiqVC4WMWqNzrI7S&#10;aOHw0ZRTaxT6++9+aHhg/IXnXkIEo7a2ptxiXpiYnJ5Y1hrLZTXWMBEjpNicpj0JX4bUCq3bw6Rl&#10;embYZCDUEkiivCwbtVotWlXF9YGJFTdYE2mZQqbXW9VlVazKmC3gksSmqXyMKWZZURCiAYI2cAIV&#10;IgsFgcPjx80Jtr1SMSORoEqZQfgfLI20WMllHXzgPvllCpYShScJtYmUKawKvMiqCBGY70kpaBuQ&#10;HXESmVmLZK7UqscHg2RphUaFNG2ZVmvSq0S0oLzKqjNq6pqqVChGMKTeoLLZdDIp3dDQAPoZhqNS&#10;jqmqKjPq9ElwWOXKMnPFvt0Hdu/ZLyvpN3fv3rL1YF1jl0SmRYdbxhX4qQUz56vVhOq1cbM0opBF&#10;+BSKSypW0SoSV5w82cvns0ePHH3yiSfu2r8/nsn/9m/v/O3jaXP3U+1t6/717rpqYpQoxYcXE+cu&#10;jB5/+fChQw+s79q5af3Bu/bet6FnU0NzXW2dfsvmpq3b2+obq6DfmJuam5ifad3YM+yaf+Wtd37+&#10;vz+tslTEk9lx+0rH3ntdpOji2xc70PczGqDS9qZiJaPml2+/zlm1P/72t2EnIF3eLCekEhlDVsDF&#10;cqtLS3ExQdsMaQpBTSFUPqFUQl0JBK4oUyxiIY3cBAqORQEfSgt80nIlgKsE+bWEBj6tSNKtbX0Q&#10;zoBXLhmPR0PBeDhiNVcfPXpjemz+5//1q+2bdtXXNJw8dgLffo0G4vu8Qik9euJYU2v7Y595Ci+d&#10;F156rr61LFkMwu4oVyt4AJkg4i/KOu1eY01HQVkScLbZ5YBGVzCD1J2HPs3JErx4suDH52rFpcyU&#10;qtX6ppoqASMcnBjq653prjOsr6x57KkH0cK+cet69317g5xxzBe/c73PNb74jaef1igywkwI+EAc&#10;1Y59dPjy6eHWDt2Gnq1ISz/zha+yFPnGSx9u3dD46p9vOzxTu/duufbRiFFciKRcv33+46e+/KWB&#10;/qHVBWdnj+3L3/jDunXVc/PDC0uRjVv2Fflhp3vpB9/9+QOH9jPEiISZlhWEwRnvyZf/3Hfhlcby&#10;if1bTFJSW1O52R0Kh3lB2ipgtCapVsXqFaxGhlwxrcB/VTJKDaPQrFkWMbGNehPLXn1ZdUQBURg/&#10;73AplVyMo5K4S5UYCaIT0UkgZmhWLyCZ2Tnnj/71DxWa1toyNbThwlJxQ3fn/vseaGhueOTxB1s7&#10;69s661tb2pGrbalfv3PzzrqmmqefvCeXcz3x0FP7tt5vNVZrObXVrNm5vZ1fgt6Ct2fbPeXmVpW5&#10;vLmuqbUJeiW3TqNobUb2RI3vLUcp8GXLZ+NuxzzDg8xJ6FsFkEobTmFZm84TC7HYRbFoUKWNouZ8&#10;8mrq7Y+5y7dRT33oX3/06wef2K82cohDfPVfvmWrxEweqUdsaJKFYo5VcBiKYWcS8vtVchnmLQIq&#10;OeBdFVuqyhTFDn2m6BhYDiVm6599aZrdps9+ri7ChAYLMZdrYWa6/wa61407D8nLN5uqOnWcwD18&#10;kVorXZkwZkW+EOS1bMYdi8875i4vzZ5dnjgRWbnAjw/nx88v3L4ClH/9zs8IKtZ7JFafECxxmV4p&#10;lhXD8aURCBETpDGW4tHpALB+AczUgS/PBV0EN50QNjSYd9Qi1Z6dcy+rrIjGWGJFGOQoWYmvzuXF&#10;Qbc+nQrnC2jFFlD7gtcRbBgYyNJRDmQZ4KeSCWEyFhaWZCIKoadULJJKZuDJ5nFMAmYfMdaqCSab&#10;LgZAXqmISFTghBtyMc/VK2yWNDVvhr0nRIGblwJWhZVLgQfr2Nb9iz/8EixAmUFZwhpIIIoiLiQo&#10;Vq+ECH8oGPCamqqEenUYdDVkk4DaRaltDXWNLzMJ2x6uVWrWIGNR0lrriwpFEpTQzp0//9CDDz56&#10;z4MqnSGM5zQlEKrQI4osza8trxClX8vioOhOqAsYMwtNNU2b03bP3I3LJqu2lMSwQIJ2OBobCPWg&#10;+exwrUplUqCFOju7gsGIy+W6dOFcmdUkgr3Q4RYJ6YqKmhBs8vD44vWIdxqvKAQwI5+6ePrc448/&#10;Zamx9fdePXLk3a4d6zFpT4aC+EoZK2yQtadcAUxngXDgy3mJuC/kz5ZSrODhR7acv3BaopA98cz9&#10;8O84Y64LJ27ce88BoIouXb4MONm+u+4CIOvOncnjx8+Nj0z5g6E9WzXLk+lINHbvY7sQeX7uD289&#10;9cjnfvxvP+1q7dl71yFKyp0/dx2Sz4ee/gJRpI8deS0qs6MmcX/X3UBqcawCoIkKo6qQyJ87f3Hj&#10;hu3xfPbynZsUJcKqRi/WfPXRL1YqrbggjwWX3jx9vLVpc6u1Q4iOyNr9FoE3/DcRLmCZFDQk2MJE&#10;eYw9HJ2N+1Pr6rpkpPjdt36+sHy1usJx3yH5Q48It99VrG/x77ufv+OQcP+DZFN3at9BdtNWPa2I&#10;XL8ZPvI299hD/75z16ObtxzYuWP/3n2dF6++ubGnRy4pv3qrF2c5HO6whhbQihfeONzU0AAU4f13&#10;39XQ0jE0OsOIU60bamgFxS/RF49d9S3byyr1v/3jGzVNrUa9qe/m1YN339W6YWvX9m0iqXx4cKKt&#10;tvmD1z9prq3etH37kWNXy+qqUqHU6y++9fADDzTW1uARduz4paq66vqG5tdfevvgoYMff3h08OLI&#10;Y49/7oUX3lSodEjdFQE/KmZwEMFQD/tlhFckcbhZIPCJ5CLjrpVLiwuXVpeGSkXQQTvMzQcT2bL/&#10;eesX++7b1bW+UZCNTw3cbrZUAIuBtxIuFlh3ZETI8EOIBzMZBLKFBZcdXy8KNgKdpsTRCVowHfaQ&#10;KBnKGXBA2bXwkjyZKJrVZqEYF90cKyLE8ThXZY3yuAJkYyRPj/BT2KM11yb5coRXRWl/dHVOqK3B&#10;6gFnL1xm1gyM6aRSCeGiDH+CPD6/iFnEZ2/cvmpralStq5tn0eJHplEQh8qNL2uQ1Jhq2uU7Woqt&#10;ape1GNEV2XqLSCVNFiLRhC/HixXJhLiYlCLGTAlXVt1qWoMIkKbSWLaprmdH55tvvlWzrt4qkYoD&#10;EY+gJGtvVtoq0a6BTSRKkl48PQixNi+X5gTB2HyKy2StFUSTOK6ZKrKgItVGea6KDeKUgjn24eLq&#10;fHj7pjoUwYKzq0t9c8UIwlRkQsabFTuHhDOpsN2J8ac441yejmYDIjMbz0WVHL22BpdjGKRwxYzZ&#10;osaqaI4u54DpyyPOoMsH+V7Ee4vhkiyhqsiwmQi+miaKr8ahQkgkQr5ptYKWsOp0QZYqyDL9V3V1&#10;1rSCSSCeSzL/tJUVQc/KJANJr1NFizNU8xr7kgcJjIxflIgFeZ1S5HW4xGLI6zCCSXMFXF78GOFX&#10;1dQKSf3iQnZ60W1WK7sbjfyiQ88nIlw8WIrGirixG2NppVikI4R5t2+aofLmck3PvrZbiemYMyEL&#10;Sy1Z7L6oqNDvgqxIZy9ZSrg5cDxGXZbPlJuEIhWXzkUZ16pgzgFCLo8JyNkgEXXPjsgV2sBtz88e&#10;b+lpXbw1nHj+HdODT/9XTV0pGynNz/uSInd5eZkV+HmRJIeIUBL3A1TTo7joqrGSFjAYLyXisVw8&#10;IdDK4MKmI+gGJAQ2DS+RLi64GL2SkLLCcD4QiJEYOAMgmMhKQdxacQG/ItLqSuXW373x3mtvHa/v&#10;aOPk6kAg+uMf/ubMiYtb1iN+SQJTIUbJKZkV5Are1dXf//qdu+/eND45Zquo1BjNRQGZgKoROUOy&#10;APAL1s2eVDJPibC6TefyQHsV0vm4P5Lwx3gcBy0ivlaZRIrCI58nQIQfxkCJGEQ6GIb4XNRPBcOi&#10;cFQcjgqCfp7XxaUSlVKu4MKZxgFISF5eJtGY3blcn3NpIeVH0y5DJHRqONUiuUJCp9EKTKRNlzIx&#10;Xm3BnnYP1tdIzHViWhUdnzvFz03ZxBHh+GIsn5VVVvgAQiURN08VUrEURLQyaRobHH5JnEv6Ql5Q&#10;b0A5EBDspdN9G7t21Vc1vvPBm6ySamrHmiJZVWWsr6nFR2qgb/Da1d729hYErNI4J2TAbMvzxHTa&#10;FZUXKFxvE2JeOpsTxgtGhQkb9d7pMfAhhCRv27YtN6/fuH7jRlV5VUN9U3NT629++zvUx3U6Uz5b&#10;0qlFU+MTPIAfC0K5WC2ngR9r2Ni9YbAPaZBTu/ZubW1p6BtYmHePMdq4Qq3FpzhdmEa9DrYiAIVw&#10;jxYFg3P2gFhfGwU+SkCyvKRMkOiqa1lyi/qWtCHClKKEUZEhTsoIqRx3qTxg82mXqBA3SWnv9DSS&#10;k6lcnJLIGEbm8/iIYp6RkKjN0WjJIEgjwlBJwOb9yVAoLG1SMQIzkxn3RHj4YtBZuDEJjGaiUcjc&#10;YUcnGCpCZGPCUgKYSqIAdRiH/QsIPulYOpNAZQsKQWyl8iWMxTDKXltPccjgYVmfL0YiAZdzVUjy&#10;wZeGxQBJUr87AD9bZXkNLcI7iHfi04/7BvoW7ICVTk9Pj4/03x7v74u7w/iyZiNF7Ljgz83yzcEE&#10;HOg2AB9GRweHhwd//vOftrR2pdPiH//xH1cXxdsfePapzaaH6xiuFDl5bfDlt05A39Zd1fn0577R&#10;VVmFloVaRmXjwYn+3pGrVxbujJAp4G28QwO9H334zvWbg48+9IhFZ/LO2K+eOHdg/31l9a0fnjjf&#10;vG5jR1OPICU68tzfOlqbDDY9bVCGS/lf/PZPiFQ9dt+hkHc1FfWhKY4OCrEaJO0hNBbwbKXLzASF&#10;cwu++DFH0FtR2wKsGkYcawt/3DKRogUeWizEj0Wn1iDAgZHKmu50jQOIvlUUC0+X05mAZi6epBlo&#10;JFRCUvrKi5/84mf/p5bpfP6gQWesqa46euxoT08nOujLy/N9g3ee+sJXkTP8+9/+kCtGVQZs9WgO&#10;f2b0OBFA4AsjITsnN4g15pQElzb98NBEd4dBC9rnWrPIX0hnVlbSIkppqKwXAzgmomK4//ElN68M&#10;z0w77n/08Wuj03967W9eX9jhCx740iNeofzO5JLI6129MvLQ7t3pyEw+GPjZj15KJLMhtK59sV/8&#10;7/c7120qlMRvv3H42qUb06Pu++/pvnkm+NDT3U987rNzvYHI6p1E2pemK7/6ve+Evb6UD+G32cFp&#10;9tmv7hfS4WuXZ/bseFDEhi9eOzI1vPTtb3+fn12JJsbkdMJikViripv28VkDVi+yHLnFsu5zOQ0k&#10;I3IfCb4XILn4OaOWiWeXCL11sNlAs0eoGkpSaNZL/sVkPCu1lqfF4BkTKZ9PKueyLJo/WDBL5BhC&#10;liKlkhJxcpTf5DRXZS7raqjIpydnhv6Ri193Lp4LZ520GFpq0Zr/SSikROJ8JoNculxGRqPLq/bR&#10;Lev3GrHDZUWhgFOvUyEjhy+5xVTX0bEBzGRWTuutjRVWC4aEKhlKaIjD0Tz8hSgSenNZEKKw2Re4&#10;F/2iEsiusmACI3lBIufkETOp6HmzajFVTL57Kyo1P/LI557bdegrtFLb0m3xhPr6h44//9KvMSqv&#10;a7IJaIA4ItFIyGDQIamHEgXmgpDecxSFwlskPCDRRuIVm/nGDp3zzMxo7xH24bGw6ElmsJuYmh8b&#10;hp477Z5iAAVu71HWbCMExmKOQVIVuucSkZgeOK4zaIUoXhCBoHvwdt8xMJIpeZYzCFkjQ8KIzvHJ&#10;srtlDYd0DVtJRo5HgkyQk5FZsD9TENDqWpOadWnX8hAWismsRRjJpJMhAivSknthLMqYomJtswlV&#10;Z48r6BGAJ6U1g+Ekh6QxkS2tup23+/JzS5mFFdLpEi6vCpYchfml2OxMdHEutrocWJkNe1bROpSJ&#10;BRQljyXCSFgCzBZzerUytR8uWpkEK2KOl/feGZbZbIAvADoNe31iajjp9piaOjLGajT1Md4X88JY&#10;dfqyLpWSi2f9d+3aNnznxtCNK60VVlaYFafQew2kVjzAGwttmji95gET5ngqqEsipeRSpJhEyVAF&#10;ejO0qEKBMB5LM5SS4DEZJN2On60or6ZocU1lbUdlK1ITSSE/xi+6ir4EGVOrWbdrpZBMmRW6fDKV&#10;AeA/jy9yRTEpwYxOUoq6hi4rpdiwyiJFZRiHxEwI4QtfwGswGBD+7+rqGR+fXMI8ctXeCVVGIAwm&#10;rV5nWuMIcPCtr+24sHLMIrIAxVki0nft9pe/9e1YIfkf3/3mus5mdbUexSzvwiLFYDyuQbA97wli&#10;UYDjdDgfTGTjWrVt4eSg4Pvf//rpS5dLNHP/5z+TEPHnfO6Rq6Off+ZpnJ4/PXOW4SSbN2//5Mip&#10;w+9+vHXzRkzX5mcmeuokq4tiTzC69+Gtbl/g6tk7f/if3xtVGjGgPehtsOJr5w6XvNGNBw+W5OrR&#10;vlMUM42y//YtDylo8FRJiK5zZP7sxSuJWKans9ukNwC8vjq3ZKDknz/wyANdB2jc83m8M/P9t0ZG&#10;d68/iGy9EHQGuHMEeCPhzUcKMzip47ZVJFXhQHwR6fOT7x99cP82YWEYrtTPPinY/6BUak4WMgrH&#10;tDIZqIlHZFDfJgAJ1XFyThdw80+dib/2KvvNL/+2qmor6tdEkQUBREC5xyeu3L3/qWig9N4nh8vL&#10;tBV6FeiueT7zxgdHezb0GBXsz378Hzdv9y+4/I3NmuZ1NvAQ8AqEKmJmbPhW/1h1p+WJZ77i83oG&#10;bvduu2fH5PzyP/726njfhIZRbd606fzFU/sOHdCbrYPD/S31zdfPXdcqFfvv2oNmTCjqv3jl1rNf&#10;/YKtrOzajat7d+0+/PZ77V0dNQ0NUwsLsUS8taVewqCfkS6k8HiMIFtBJMP5zOXg1JWJ65ft065S&#10;Rme0bqmq2SU1tQi15gxFLSac12b7tu7ZWl5hVsuYsMsJQhqGqhg7g9KwhgjFegFXIoXKGQx7I1Fa&#10;rTNYKwlO7uMXV5EDV0kTcpZa9uY0KHuLMDOR0qp0mjBKdRgfFnCLxfzN7uaZ1YyhdnTRWQ3CYSaQ&#10;9DgV2so4IUeugC3EQ8tTqEwhUQyoKBIcLofdoAcnQIKfNiQL6McX49GF00dsFXWW+mZHLhmmCyyv&#10;YI6mUQdB8EAbEZIpvjduT3Zo6M3lKZ3QwfNHiEguFwWzLYo0eykqy2ARJwir5O5olloIWaBwbeQE&#10;dUqDnEMC7bkPPm3e2tK2oduqtZWz5lyqlBPLnGsQbxjolcaippYoV1HSAg9RXJmXoEskloDYj9Ko&#10;kqbyEW2DPETl2zuVPRu1WnC6hYZXfzNRa16XDksc3kBenV0ojS+WRqAzgXIuLkjx01C1570YuQol&#10;F07eXo3yWFtzwMH79PmR5aVIATwAQaFjV4W2VpYRJoAWVmWVVbnyymS5OClORdEXUoIQkMuh0paP&#10;hbwGvTmBhy2jToK6MXFBWmFIc5IMiAcFyC3QGsqk0xGEfSkBpVOYE7wqlCxyOH0gCgkWIC8S9k9k&#10;UykJC5BuMS/yg0HqCc+Zatll19LUvE9M69o7GnSKsEgwpROkk4FVMGrQouFDh0tw2GtAs6ihFTh6&#10;OlZX4JJhgAPWs/G54Bv/Mgh2sMFiiVLBoMSRB0ZMjGqtKA9KtTqKET5shsupOXgZEtjNp3PXxkLD&#10;Zx2qFn5Nd4X3ZuLr90q2Ny/6VmTvfWLb9bkvqMtyWTftmI2Ya6UiJSERsKVQZnnB40sUR4YWoouR&#10;ZCClsdlEqN7iMxRPrLodYhSCtVJYLIX+aDyXxl1fAP/fnJvUq1IcJVn7JeDaLwOeSY4pRCiaSSWl&#10;FtMSkfcrpWcu38SwAAhxm6Vibnrh3KcXSF5uy7oNmPYn4ZhdXKFAoRGJlldWTp263thevmvffo3O&#10;hAQ5trUQG4a8iHKSkSTAmxSAmtFICuUbyOPyqWLcFwcxVq8w4IsjwGQVrlAsEMNxpG9UeEUAcAa2&#10;B+Z8wiKHczcauxJ4ShUyrVpt1qktBsTgFQaztboumi34nJap2dVA1q+tEFZbhQqZW6uICnnRiC9W&#10;W7OZ4FtS/HFlMWpLx0P9veVyhuQQBIaqmWjQqVppsWRuYWxq1tzZklcr4yJ+OpdWoC8RjvEAv5Fy&#10;yB8mAFmK+ELRoMVqA1u2kBX3X5t86N4nEP176dW/dfY0cGoh4IFalTIRgaMt5HQ6FhcWKquqhUL6&#10;4yPH33z74z1794QzpcFPzs/eGZVW6RMiIrjgs99ZyYBTalLjb4iPzcqqbJjIVJZX4yT5wvMvtbW0&#10;WS22hvrmv/39H1VVDUqZKpeIN1S2IlhvVNo4SpMIgjsiQ+Wlvqasv/+yK7hqaAGovKH33GtZ71SF&#10;rpUky6OJDMKuSlFRT47TxTtmnWFxboIR0rixY7WAvFmGL6SFdLetRl3IeJ2rU8Horb7ZVU86J8Yn&#10;gvVkPCqlBH1LiUDqcIYoGY0LEGSJ8CLh8+VyLOH3REsQN5NkkjlaJMUVCHgLtz8rVZWlojGzzUZQ&#10;NA45uH1RIglOhBBGZZNpZCTx96zVKNZiNmsxICKdQ72S44uw3vd4kXxWI2q4lq4k8egshEMY4vrD&#10;4ZDHDRJ0UYaoqRK4cAB9AJIUOJZdGrnBbLTFIslLF64dQ4xia88Xnv38rp1b9+/evW3zpp7Onu62&#10;LbyifHqu8OmF5JlruaMXo54I5fRkvV7v0OBluMb/+KdfK7Vauyf0lW//vwm2/T+eue/LGxgrBUgZ&#10;/8zV2+fO3/jFD3/UWdPaWNGCS+Tgiy9OnP/0g5f+8MbffxV1LvgWVkPOuMufGVhxLAlL1/wrP3hq&#10;d7lazHPbSfeqgRO99f5rw7ODiUzw//3wuwnE8fsG3+s7/6XvfEWuUy4uzj/7+LeRiAAfeujGzYrG&#10;ClmdMakVF1nGoNPo9TqEAKEMhOiDzha0KV5ixamXKcVSOglazBp8GvsorKcQ5hGura8y2Qj0EqwU&#10;b/8CltUEkUzE8YEETh2/C8TaxVIQ8zRFETUz5+y9MPbZx58OhaKfe/Lpndu2K+TyhcU53GDlCnZg&#10;sBeJ/P0HP4Np95Ejb7S2V6pMCk4rz6EtUQIZAHfiYCoZNVVVF1g5T6YKxgvxeLC9ziIuJPEXjrs4&#10;w4pEwJlWBSB+KOVzNCYUpHvJf/1ML3btVV1bfvz3V/7l37+8pXPHmWMntt2/lZCYVpYXWyTkuRc/&#10;weCmfp1Jymn+8dwxiBlYhvR4/E8//UiBJ/rOd39s0JVt7O4auHX94P6Nl04tV/aQ9Z3N14/OSAqO&#10;8lr1J1cnK1qbrp25WqOsRfTv2kS+b+TYnTszSsb4mQceBqJ2eGpoYtz12YcfpgTxYoHOi4dydFZZ&#10;Iwig9aQSLAR1Ldt+mKUq4lQpXAijlKuCzgjHK0CrMpkiagcoE2D7v9arLoC8V8IYauCqQKdhLZWl&#10;ohiMhVg0iKsOYDUofdBFqTrNlTKoEsNDZEnlY5in1pgNajY3evNPCklvKXdNUBzOF6+mQ2Og/mj1&#10;lZhWJOJLTm+vw9fnC8zg015T2ZJPwYFQcHom3YGF4fHRSKSkUdZxMpOIwf4hksgF8nxJOhbHdVcA&#10;nnK6aHfYcwUQz1CXy+egFsScPcNbWVjBrArR4lgGKqpcoRQUFu1J1y0rGy0V6eO3eYfu+le9tmOk&#10;f/nG7WPvf/ibvz/3+3i4tGXDPrVaifIMij0Iipp1OhxEQAr1Bv3YnqvlMiKfSwT8YkmqstaAaTAp&#10;qzkRqDy1LKsg/D2JS2WpGfysSOM6ac16c1W5xKgW0Pqc0JJGHGcNyow7oEKi04vTK+47nxKJ+eHe&#10;Iw7feOeWZmW5ocjJSnJTQV5ekNcWZHUlSS0pMeXAFORTIkzeskl85vmA7pPKCE+aE5vrjfy81Dww&#10;BBMUQDJqL1+NCEfSvZygzYbqLgs2QaFlAJm1Kg0KvUrEAHJp+/jY/PhIa32draJKbTCR9SZFtU1Z&#10;bZOXmzijWqpXc5hfsRIEL8KB4PTkRClSQJo9i9NkMqFgpHF/DGfAHA/7mjSWWrxIhLA1YCYuSUdy&#10;7vmZkTs13RuzBmtUyABEzuRjmmKh5HZlXG7n5BiFG4k/uLOz2zMzB5RdhVqX9PnS/qCwrTqrZEsi&#10;liBwlssT8JHNh5moqExVifnv0pzHhuW+WIntm0QoK2WFDE9x68bAT370Pwf2H8RwxGJBHFdEc5i0&#10;5lNEJs4LYoCHCQCApBkwar1BrVQeSSX4OZZfUq1NzqJRhYrJJn2j42MEjVSnNJPKSoU4GGWCIX+u&#10;kF9csm/dumPozpBep9u/dzeypPAwqJQmsJ2gngYvh8AtPYU5YRZhJ3BuLlw4t37DlvLqmuvDt7wr&#10;Cw315SU5ugWpPBZx4SAFrUsJKi/41HCwBE2cSARiodE547xX8PnPf/3wB6fwbD+w734iTzsWg3Cw&#10;PviZx8EW+OCjY2r8pA3m3/76L1/54ufu2bdzeXZydWF6X2fVrRvhBCnc/kAPCMlXj/c/dvAhJfQY&#10;AlEwmwY78sLht5s06qqOVlldw8zw+Sq9407Qs8o3bGltR/wzKKBAZ//DX/66sX1De3W9pMDb172x&#10;Qqm9f9vegx3bVUJOVITnNPjrT15Bcm1f9wExpebjq5bHoAWVfti2SVGKx2A+CcQC0lwuQcCdmh0/&#10;2tO1aDCd3bKhYJCq/THra4ed5z5NLk2rr13KR4LWhTn5p8ejizP0pVOBG+cjFtPTX/vaczpdrUBE&#10;FvKidAILMTRmJ0aHJ3ZuezgcSly5fe2Rh+7h51ISmolmeW+890l7e+t7r71YYTX86jd/mF1xMpJo&#10;fZuBUYHwK7h46ppOLv71H36w5cDeLAHK55TbOWtsrfnLn1787IOPt9hqPSuO1va2I2dPdOzaoNAq&#10;j33wUXdN89DAiNGg7exqTmYg2fHcvjm6c99GkhRiiL5za8/Vi7c9GW8oEUZV14ZoiFWLVr97cWRl&#10;vM8x1h+aG4/b5xP5sIiDvHx9ZdN2PTx6Eh2fgrEJm1u8n3IYOVW3rdNBsSniZ4oxJH9SudTSElZT&#10;K/5VeykWtMmlQYDsSJKVontvpIQ0Em7ZFGDvBFz3gjyJ1iMbCMflcLqIdDwpoHNuV9iiMaEsnZeB&#10;75ikvEFemTYnMS15YjUAMafcZCrKaqvia9BCNC8SSfsMY25A92dtP8QrJWJRJIqA2AO7tYBXpYAE&#10;aVWVjFpau3h8OisSubNhaTErD0axNMBKwX95dPz3b66MT3OdFm29rshPIPcIYCPhcgd99tUgJHRu&#10;Wb4En7UDywFlORNOJbwrQWMhJIKqq1C/a1tlWaXaqNdV1+RjeZDM8f8bXZOqw9/IGfNKDd9ElmB0&#10;Z8tE9YZSW1m+oZ1sbuC1VCY7Ka8WTfvKmvosD2PRZJHOJfnCFR84k5RMR5sscvvqJFbMSMVl/Kw/&#10;xAtTnDuSuXNudHzELam1hKPZ8T57ME9klIpiRlhvMImlRalNGJXHMmrMNvh00cwE9XXCWnWCkRf4&#10;GT8IbQzO4wWQPATo90VpPisSKhMFPqORAdTGeUZjIp7EXJXJiIDakeeJpNcViwUQaVOrbDyeIs1P&#10;l8TePD/MwzUsV0pFl9JRh1pmZCVlwFlmS3lXWBNKFsqqGlENq6gp02glFIiJuSSVyQhikazPjeRx&#10;zI7zfByoQRmdJPKgpEIiZSGFsmX3bCLvLjojZpO+eo9WZBWthD13LjlnLoXKbNUSVlWU85MM+uWY&#10;2Du8/OmILAA+9+it6YiA2nB3x6a7TLXt1uVoQDuWevQzDiio/+dH2Z7t39XXE/6gPxaVKDW4eaMP&#10;JXc77P5J18ljl2+PLZE8WTlXJuSJT50/z6hkMkKwMj9rLDcYtbogiUxbPrvogoMlrKLxe81PrFJm&#10;bViOoyvQRYDzYeAqxAg8KyGmfXZfLEoRrCzDXPjgbGt1++LUEpTtmEVlk4mANwFzy9TszD9efmlk&#10;cuL02YvAELq9vpu9I9t2bzp+8nQuRwR9iX/84ZWJO7NH3z0uThZ2NW9Y6Jv66KX3J26NhezBGlvt&#10;sfeOXjp7Y3luFZhgpVaNmcWar7JUwFhLQIsCMVww19Q6Ih5PxwKVrCYUWp5Ml6ZBYJTnOVmaYYty&#10;dUmuTdOq1WRRkgsolPmODptGXFIWs2asdMJ53/RCbUVlHr4GfkoLsFS0uDK9rNRbhBoTjzNFCJEg&#10;T8tz4tSMLzTl5taXC60m9NtKJMUg1xaIFJxeKb51LF1k6QSfl3QsKVQKDv/ReX7AA1lHfPumfcsL&#10;C0dPfbRuU32eH+dFEA32pXEplUkB72loaMR0H90xTPU0oCgazVxePjE35YoG66rMSr7kxqWBV4+c&#10;qd+8CZCL+Vs333vuVPmm5mymMDEydeyjs/ceuueVl17es3uvzVZGCIgV+yqqRGQGvWIVR6kXp5yM&#10;UMnLYPzKIcYKTBkwl8NDIxIO/FcpCq6r86EPPzx5/Wqfkqsqtzbm82EYFPmUzhfhVVmM0zcvqOD0&#10;ZNR0zqgT10nyDK6dtdKISZFRi0stWk2D1bLosV9fHkUvfmopsOKnllPGOX5NnMiBQLSWS4GlopDT&#10;KCUer50W4wAviASBL05pJcWkUJHgabmEP5klVrOsmuOhpOwMJKHHltJw0aYZjk4nEtlQTLEWyCty&#10;WHaBcoCvcSoZjIaTyXQhX1Sq1BhZ4A8GSGAoFEJd0Ga1mgyGMrONZuDgAFAI1ypgKZKIpBp1plAw&#10;NjQwio7Gzm17Pv/Ff2lv7wG2PhtP4RIsIUk53Cj6ysrGLV37P7vvia/tevxzNd1QTGyUcGaEENsa&#10;W7/w1OdxXDt3c/g3z7/b2LPp+88e7NEj4BNCqC5KiW70375/xwZYccLh5Huvv3zm/RcFsqjKpN/1&#10;4MOHnvz81j17GxrLuzbUde7sat2zW97WPZUjD7Uk511jMSKoqtca2821XZWmMlnPprp4cpWV5Wtb&#10;TQ133Y00o46SeOYXejqamzuaq9paDNW2iqYKluErCqQsJ0oVslFEZ2gxErNiuLORdXO7sVA1WsEO&#10;TpeE0rWpDshppdzaagqzoBJPJ+XSXn/aHwiuulJxtL8j2ANLGInFUgaYLcatAPsCfohXGFmUjF6b&#10;OrDnbgCaX3/lDRBFN2/elEolDn/4HpyEdtyZWUXHuu0XLh5Np1wNTVaSJdGoL/HFQr44Cl5HxKvV&#10;GZJkjtbpMnzD8OSd+jqDkUWdIibmh7MxIhJJyvVMjkyIBCmOl0v5HZ7FWZ1SubC4MDnl7OxouXzy&#10;/F07t6XsuZHLN+5/YpsHM8hEvJ7Kzl4b8WbSzfd0xoTy9185ub69MxJyY8j5zJceQy/3gw9P/e//&#10;/tbvdl06e+bee7aeODa6/RGbusx87dhsPjj+4KM7eycC9kh0X8++rz7x1YFz7w47ox8ee+vhQwfb&#10;q9p1SoDnouNToZGBhcce3pxORYymB13O8Wy+c8FujWbLI+kGteZ+vbYrl3PzE33xpav5penVqcHA&#10;0nRoZS7qWI467DHHanTVHrEvReyLsdXFmGOxCvBGo6XEaSWAx2UK3oQPLRjErjIEditaXRG69kQ0&#10;WDQYKzFJB2eVE0hPvvtWzD1kkIc4MgYHmVwQliEZExWmAmCClPIErTeV6YDJMDfK5LZoDNKw6VX3&#10;it3pUSiwuyrHxxmcpXguRklpCF5//+fnDGa52WBOhfIKRof6Rzzpg4BegOt1FrweFtyHIg8CDshz&#10;M6GEB2adBCpM4LsFXenFaSN6lsI1zeLAuSt3Lpwc6XsZ1oDN3boNLXdv7Pw8urHpos8bWYSBUMpA&#10;YYD7FD8UDaMTpdYocXURYnkVCpqq1xUl9RZKP3x1JqndZjDU3a8KrW81qdcdklduZI0NGVpXpAwl&#10;gVqARAIuW6hPoaYhgKcKYfUSLdUXxbqMUFPZsbV63c6kiMNtICOU4AmXKa0Z57M8gR7m9VxRDJUo&#10;TNdrRyGYgUi8MyjcYPnwYvFz6ek4q1MqJNLQcCgSKhjaocWS5JIxQqfQVVXmnJNLq8CIQc3IlvJh&#10;58LgrfMCcaG2u6WgV/klXFCpcdAinxBEUyoiojMSaUGiLCGJLddIdVa5xsypTQCuzI6P0QKBVA4l&#10;ocgbCqspmYmPH7rI5VoRmxRFupwpxZn00kDfmbpNm4rG6qhQCmSMspAUxoLumTnUcTRqg85s5RQa&#10;Madw+6PmippAIvPRyTNqk622bV0UBXuU/zPpxJInswK6o9ZqbVDZGkSMVioB+6SqEEWwaRF7SE4s&#10;/f2vnivlyF3b73ro/ketZmOpWDz6yZEX/v4icnNr6gwQaiED5cVT/Dgh5gN5GAmGeDxw8sGzFCDP&#10;kYkkkCQIZlNJIJnU2v7+O1VaFQ3NVInEAgpdaEAmWKm0qanlxrVb8UhMp1X63C5sqxgJEpR4YedB&#10;DME9A3EYQNcW5ueuXbm6tLDw7NNfZFSKF957pbnMksvFBHpMoIFdLNhdLnW5bU2OFI8KDdJgMRty&#10;JBhvMXnx+n1qpeAzj3zl+OFPdVLDrg270XRbGlk8ce1MR/d6RJrPnjuPgz4EXtfO32pqsCqkzOzE&#10;iGt14dHdm995b1igUm840MJKGMeoe/hq36679gAkhYTlj//vv5mYv7vMJDJoFXVdo7eP1WmcfgX1&#10;+pXZzY1tJrka57XLs32fnvj0vu37a41lmE1JhWRLeXW13iopwQ1FoZLzyc2z/zj9weMPP1WlrEZq&#10;FC8lmLDzZCEMVxiUnRga8RMpHi8QEaHZno347vT+5qFH7Zy4V5AND19J/eKXZIl6bMfOnQXRvEix&#10;CNktIzE8eP/31zU/paTqDu79THvnU+GoRa7FchnvSEU0FJiePdt/5wIt1u/e9YDdbveFfTXQNYiI&#10;DMy4Iu61tz/cvm3L4K3LGpUU+L53Dh8HK7+mFR9CCN6EZz+8gVjD3Q/uC6ZjYlZ58thRMlOKS/Ku&#10;1cDDe+/NexO3Ll/dc8++9z890rCxVaPRDF2/vbGumZHKZ2aX9h3Yio2RF0ajoZn9B3cg5XXpwpnt&#10;m7dPjY4wFvoLX/gCVCeN9TXZRHhhYsCzMK5nyUq9qsxkVFWUqao+K1G0gJ6HGhqP8vIoD48M4yUt&#10;KDHLE9HFsWRViwL1IAJWb1TUWIlMLQeJ2wxfGicNzS9RyUTQUgYSBoaFhRyeWGJhmlcKpVk8A1J8&#10;ZZ4yEJKwz47gEaQgWp6cY9QQ/NXZKhmlJCXE4y0FCsoqFA1SUyInzIXcqmxAUiqIVRVxHiAZJeBE&#10;Cz57UWpmAC4D6D2TDAYDKiOyZwjJA3SMWmFqfPSOrcEi0uszAtFCIhIE00WQmZ6+U9DLuTJbfsKb&#10;uDLFiCjF7gZ1gy7oWlmYGgcsgpxfrZDLkBgwemLZYDRl0iWTIl+x8O9f/PKlT4/X7GyIIyWs1B0b&#10;H3n3N681CpX2qPP83Iy6rfv9Dz48+cc3BLP+nsYeLCl//7sXjh0+O3VzovfYuCZV023rNKfLzakW&#10;C9kuT2pci5E96w8qMeAhEniv+BPQ9CKoledUwaX528JizKis50drb77lHh4b1/VsLPFY74QdiS9t&#10;U102m7WZdZJqfUxU5MXSGC9XlLF5VTKuyMexfSmZTWSHOVutzEr5yXAwPCejbKwMxNs8cHQ0LXKt&#10;eOUSA8dqkFAL5AI5KtYqKQ4tLDLasjVWTolh0plYwM0gJK+35IpMDiMk4TzB+Aoi7PGEWcAcA3aj&#10;Cl0lPcpj+TWyomTC6amt2ctyZaCl5XmuIg/cmUAqKAjPJ7xz8xUmmbqkNjEgp6MgtSTF2JmH5xTw&#10;yCola2ENAkKcSBa4yeUhShnVmPlKlSaWpPsu2BlFTQrFXKGLJBfFvGoX68jyJyHLnFmNHrnkKFfp&#10;1q+r5pWT7lwwMLqwVZhobot//An6U23dm9YX8iq7I8oZwiTM9TllPIKQJm/ofH/3ul1f++ZPu7u2&#10;Ndd2V9fU17fWvfTOyxoJ09XWik1VEolFCRuMhGTxgtpq8oiKGLtkx1ck5YaQlEoDtBoGDGJtf+4j&#10;0mGIttSsD9e95Vh5lD7+5tGyqvrJodG2hub+m70KmRxb9737d77z4UdVDY2PfeGJ2dnZ/t7+5vaO&#10;K+du739g78XLV4zGMtz++m/d+exnnlbSqpHTF/e1bXj/+Tdw8HrowAM//9HvlYzkxPHTX/vK17u7&#10;NipUWg0NuSn6ubC44l7HzwApq5bif9VJQVEU+2eWInlGyJcx+KUUGTFE5hJ8LTVSVkcJ5DLGhDJu&#10;uflOPDmtkIrlJbUqZVAGVb5BT60Z/uJ8lvUm+PNlCfn0zKSlpRqCaze9hj2FnkECODxmL5PjwCZg&#10;UBBHs4qUgjmN0FxkbolOZystVuwCAqXcjHtVz1LIOSN+zoiVRw6faaha11TTdPjwR81tlRIFP57y&#10;FUJxLNV0OiNeAfieQoS4ZtMr4thbqqisRI5XGhR66UzP3T3KTEGR4BvrWzoffRA0ZEU6p8F8MT1v&#10;7OjBATcRSznsK3u27zbp9B99/PGWbVvUCs3pc2fhc3zluXc2dG8WC1jsHQEsAhgwBUsaemusIJXy&#10;b+7a8sJ/v7dpZxetr6vt2r51f09jJffaH15ZnnU09WwNsu32YKWBUoNgUl3VfvvcgJmylcma5G5C&#10;npVhBJHhVCSdq4W+2ONKBUK6KpvQphcZTTlSnRdV3XTSdqklGnW3GjPQUhcSSTknQc8COalUIoFp&#10;Bc3IVpcdNoXAUcC3zVKYuqWrbB0N8/VUXIkCTIENuLycgETXERN/uYTDjyzrCekpNuEOeO0O7I7A&#10;96cUCFIpjAYTEvmUGAlCsBiAHyyBl4j/4Z/uUETa8QbJ446B6xZFin1O7/Hjp436sn//t//cufMu&#10;bK5yBcHkqP93v/rz7/7v/058fPjVl55/+923b/QNJJHFLjLRkiguLqh1lVqttbWms76qy2atI4ri&#10;W7dH/ucPf23fvufgvds38i6DNzkn0ODwxxCrSiHviWe+OT488bdf/IdBnv/cl59k7q8vNFdH9BWk&#10;tDonoY16Jh+Z8KyOqjSaSIpZmc+qVQMJOUnbKuapZIglJCpZKOxHctLWWBZjSit0TENb1ULR0sAw&#10;HB61XR2qdU1UdZnYJisTK0ODQ/OnL2qSsGSn56I+bziQdgQjC1DRh0U2naq8fj7rAQcakD/gQ3Cq&#10;KaAEAm0IICtgUmazBkipheIyk0XMyNRKlVKpojkWrQDMoeLQ/mDYv9Y35snFqqnr0ywrq6qodq6u&#10;Xrly9f7776uqLnvub38xGjUwECTTxXXdW4bu3CgUfeVVOiDu+Iw8iVwZkFiJCEcVpQo9rZWinxlN&#10;66YXx9pbLZICzRHxYs7hc2CFldZWUBnCp8EAwLWcd6601lUAKXVz6BbsMV997MnV3qG//vnF6duz&#10;GjH/0S/cNTg7W2uxCn2L33r2uz/58z+e+/SV985eCk+HqyymFKbnkdDWbd1IE5z46Nzo1MzAwMDK&#10;/PKhgz29g05tS3Zrz753Xz6rpvzr1ld/cHakf3JmU+PGDZXd/FTv4YHpVCrbXLXOv7xsNgGqyB8a&#10;jk2Mzt97qBbKJ51ui8H8JC04wPEfaFn/hXLDo3p9N5FMeadPjF//CxMeLePnq5qaKvTqSpO+XKe1&#10;atVlOm2NxVShR4JeU23SVpk0RU15TkavplKaAkKSAl8qqFRxmIIWUKjhg4QiI4ggXLacyoCRBMZe&#10;AUf0R9/6AZULb2qvevm5yXPH+Sj8GWSyIpz2eZmx7aCUbSR5On5Oi/djFPMg+5Iv0CtXGjWq2nBU&#10;BClzSZiLZpwgYoDqLBLronFea5sBbhWOVAUcQYWSdXgmRWwe7UQ+jyXycpjnhHR8Yf6OgEyzCiHc&#10;aGKWC/uC/pVFeS6rLYFzmy2vdlRqE631cYvFr1Dl9JqwWFhbKtgWnNO+bG+RioF6C8YPoMhJPN3S&#10;SYvVjM4CkAZBjxeIQhQR+KK66UW+x8/+17bybRoRYWrKM3UA/2QodQIscz4/zifjfAojDHFxFcyi&#10;ICFF5YtDrxYTSgqKnTqZvjHPloVL2kgJK4dsER9rkLBKQaIQoMk4L6VkKBXuCwJg/wsZIh0SCBAo&#10;y+OZUOBJMHolBHZPEVT4uCY1j6JrjKuVsZKM154kdQJKZU7MB3IESNT5WCTuXx3rv2Y0qSBILMik&#10;TlLkEjBo4DRAvFKk8TGGpwgLAFwwUC7OCuikQAS1ZUbMNWDMkS+M9PZSuFkB4yGRrY7OVpPS8OJy&#10;BOkKm06cxwssNHTprYoGC13e6OIDu0epkCdfnQssL2o1+lSVJUKTRVoB1HFRpiDVEN8wta2d5oaG&#10;1w5/ZK5twHKphETWyLxJoGipbZXrLRgAZkGUBDIG+zoAg8iSa34J6CjwY+dnlxvqWixmG2St4HvD&#10;ZWIrK7e1tcBRVkhk6HwmlwrxxFArZhOlJIgjfi9GpnGxkFMJgQHHH5IXSmUcaG3JQDTix71OiIfl&#10;ImEaet5SPhQJDA0Pd3R0GQzWkydOelxukx5eRjCStensGgcWeTiIXqDAQ2Lw2NHj77373ratW37+&#10;i59TFI2W6fELJ/QsbbPq1tSdAp53eg7PbrFK5V92yjkuSmd9qZSZLR//4OJnLOaqbETw+cd337r5&#10;qVrLAEKYy0dEVPHcpd6bF69zJL0wNJHyRQ7t3ue0L9y+PXSrf2JgeiZGlHoefXzm2nVABqofezAr&#10;S1eQ8anrgy+eOHd7ceyN3/1MeufGdx7iedmAI0vvaNsWdE33jp1AEyDqnbs1ulDdsllFE7f6j5eC&#10;oUNb7tLSaoJHI3pUIiV5gsJ2PpnLnpu68ZP3ft9a0b2l/R6Cp0Z2FW+hJIUea0kI8DwvjWgwP8Pa&#10;pfkl57DZeczs/M///lZYLg1cOSN9513rMv/Atnvur1YB6rYobTlUveuL9RUGMrdsD62aFWRhdrSq&#10;6d4kJQcuGOcURV4tcE2nFn9i0H5yrff2gbt/YDY0nj7yX3Q6WFlekaSgpuGwxFy6dWNLd8O2h/d9&#10;dP3apTtDixNzLdXyrRu2FLLYpTLXB29nFbzujRuUfIqNJwh3eGZg5jP3r5u4Nn6ld+EGqMDZeJON&#10;Hpy71b5ug1xrO375XLVGWr6xs7e/b/T6oGfCwwvzF+acW/bswrDl1MmL8FkZzYbLr53jJwsz86M5&#10;Ks4Y+LFMECY1iqeUqpriYltSYkMnOF9EJk8Qy4uTOWkxxaaiPFSxIJ85cv7UyZtn92y3oFqDB1Fc&#10;wASLXAT7VlZbEnMUVDFiamRiTK4SiHk5RljgBChjOxM8np82e0UVAsZcgUOfd3GVLG9QtMoSajVj&#10;TYYAnRNwBo4vQQ0hFi0mnGoBN+uWCi4VnaGVGSepS6ltHaJ8BZv3Qpn4/5H0HmBunOe5NjAzmMEA&#10;GPRedrG9F3K57L1KVO/VstziEnc7PnYSJ3ES9xZ3W7Ykq0tUpUiRIiX23rnc3heLRe99MBhg/mf9&#10;5/jyyTlRJHMXmPm+932e++Zluiil4ypQxbpKyHDSdDo0D/WRSLM5NL2kglYeTI6eMjXfQ0rWCDWR&#10;YRL12Zpz8UZRRafqt2FR2XwyoTwklGiWeMSQ7ivpk1LsybOudxh9a+/sZm5aXahp9Uwep5tizqLW&#10;FUl5vDohlO976nPWBEWPhtlwMRwLa2XmTl2r0eh59bfPM3Plzz70pZOXh/1lyeVpCwUS3q7mRCX3&#10;oz/+ZNeD2+vbvLAd1dCJIeUGi/n91w8/tOWJRmn9oLR3TXG1PU4n8vGUiHtdbfIvkYVptrIZe1IM&#10;raMmr9ok49WZlMdldLd4csVMRSkvYazCV/SBpD6SNTeuJBUoF9a3FVtbo/bmuNIayykSAXkmlo8n&#10;LVpnoDOI2Z6qbK3ka/F4yqgDVz+QI3M83VZGuaq8oM9AaUaojG2ZKp6MRE1VzZTTKo5D/CnPMEmF&#10;zFbBv1mJkpOtaMh0ks0mbICeKEV06ZYI4WIg7taG2rwyfW2Rjftks0E6WGCLIkQ/ygYD09EWMbgk&#10;BZ0mJdqijxbheEZ/AXx/BS2v4vCir9a5ybVGlbbR3onyZCKVLkkJV6Oie5fF7lHRcu27/zcyeYs2&#10;r8aIK6HJCaX5WnGInriQ0QCvvsqhkgn2rPHC89f/5U5VUaN57bjs3sf+DxW7knAlloW9Y08mbxZg&#10;OU0FOEn/+ntHvvfvv0Add346eOnGzfr2tlQhe/rEsc07t1ZYZIDpUqWaXQpVEil1g72olGmrIK/k&#10;IkW+ydjI5RS8QKTSaDBjMVaqLLtHCfRcaoSqatLGDMRHl09+6pOPHD/7ce/KnmsjQw888fDF6+dX&#10;bxg4ePj9jVu6mxpM/on8zfP+1sb2Sxcu33b7zrGxqXpvG05gC4v+uz75sMLMDN+41tnd+9r7+wc2&#10;bQwlcleuj7R3rPHPx3Vq3YY1A5iRURW8srUCnJPIQHFqLXL0pNGk8igNbt5gk7e2qu3mspTTxhZs&#10;2WiaLhCe+rJkuxkqBWNZtw6GymQG5+waqTeYC6SiROXjidOsJcLXWWcYh4zQ2tOxhfGExmQTdaYs&#10;iQVU1VQVm3Npamg4PHzLsqon29qoxOdYpHSI00RSqclpaEmVTe6QishSYtkfbgK5yOuoiiq6Vjd3&#10;M/f680e+/pVvY2a6/8Pn1/TVV2JBRbKINWJQZg4q6kTWCDweyjkEKRVQZdIaEWlk8RfFUWtn9Bpd&#10;UUlFmZJIZej0vDw4Hp+5hW7XqlVryk4V2MNA5w8M9iOWD+mt3+dfs2q9Qq4cvjrutjZA1dDV3gYD&#10;vAIjmGoBYwW5iihKPMupIhFMyi0Wr+WFl18MLQIUVoLrz+ps337HnmB88d2XX9nW1tRlBWRc1Klb&#10;NGx7R2f/4tylTOC8sc64LIlhoBysMgBq5FUpK5slQ7n5014ybCICbjbaTvv2eEIrddepbG5qkrGo&#10;FUZFNgNTjJq1Ejp6qRQoK0outbMyka2B028w1lKpXFGtVOAUF8hXS2oo4xh5KqXIJLCmEkg0BWSS&#10;luV1Cr+QKcOl4qm3OJrgRbFxXp3SJQPnRA4jEVJY6BDJU+kElN9ynMcUbAnmnOxMMpTJWxqUduet&#10;Fw+0mzoe+/efb95zL8oB1xbmjh68fPzlXwnl4ObdK5761ufu/syTtz9xh6VerpRGq4tvzX3wP+Wr&#10;P3/r74fTo8dGrh7+ePjqFV/62oVrp08dBcJ8x1e+k4jn7u5sUChaQKHQy5f0MvhKAPmqDLRaGzwN&#10;m+96umX7drZdL5E8KxNMkmCTc7aqXi4YGHU36izh/ARJB1TyWURqTCYbzTC6Go0VXmhkTm931+z2&#10;NMFWSoy2bChH5mZh0bCY9V6ICuU0n9eW4tWQP5EOy+wW54YNvFdLICVl9DLmtqqjWd7QoahrIDWq&#10;Wi2H+DchJrS5m6XrJxWXz5gmxqrjI9V0ktKoBI0+o9BIGnua4sIaJgELFg3KmXy5byzl8bYjg7Oy&#10;8SFmcqQy76tKhunx0Q0b1umNupdefmnd+jUoL4CkePTwB/FwsN7jXdG7emZyukRnaHVST9EpuTEM&#10;NG0tzy5OaS3W4jLFSVFT2F84sdCy8X6rOtdeHqsrlbP5aIRadLp6Scqowho8KS2FCkRDR0RnyCnY&#10;/o6eXavXqK1M457O3q0D931pj3OD227tjl7CUTLn7bdn7dS2e+5vJSwbqOKnn9y46a6e5i0t/Vs7&#10;7BqlFPG3NHIinVuzu2XHjt4Wm4sCu3r7vYDaWY0BIxZxBQuflX/6s1996/19Jw+/fPfanVpXnw8C&#10;14P78L4RbfVFrT2Zmbl+4sPdgyu7Vz8oyRUJDVCB113ueKFWKcuYzPybgQsvM4a9slUPSOs6Mg3N&#10;Ze0g4O4hFYc/e5DjAiouwKqjy/+i4owUY8U81YLNkEbOK9S5pdgYmlkcZdWSbhvp0uBjjIlpyijU&#10;IuAW1MoWIqMKTby5auVHAxsrv3pueNVdP37wq2/4CNOH4+zH09Wzs8lYNt/U0Sghrl2L+aZOSKVh&#10;iZ+qaXYj85aHaQ4SIwWMDmUKKLYaMXTl+sUzR598+E6N5IYuVy5FSAai94mamDfpPSh38WhtIO4t&#10;FfnQaLlUNtZ7sWwy1WQ29NlmruSdCqGtOVwylURFhfFXWDZPcb6UIZRuF5kNNa5pJDgusFkGyBld&#10;E7bvMmAIQvMcVXNZ9UAPoUcOMZ3GYmzsaE7rVMOZ7FR4dPeOlUo0UUmaq0Jhis0yR8nKymqclRNc&#10;leIADK4gAqYFL1ZLyTm4bjDIpugihB4slSHFgjy3WBgrEPEancNxHHUmYHsBC6dEjbZagj+NIlDm&#10;gUEY9ACsutHwU9ZQD16GAVX9hMWQi0j5QEjjXbheWuuAXiyGXmyoGHc3SYbAjLseiJG0KJav3pp0&#10;9azTtw6mSX1eYrQEa5EwT81nIGlCXAlEU1lBENJwl8il5WgryvmEVKkUszSvExzAzecEf1JrbKrq&#10;bPWcQVGKBpVZsrlNSdRZs3Nj168qjU3GtjUCvpAywQyD9eS8gNBcc1vW5tCJCFez2DAr5ChD8nQN&#10;1eIiW+WtSmpVU/Ph119fnACFy6F1u1T19bxcS5EmJWJ7PPXCi6/QWpZzGKbGFz/7lW/2rVuLSWt7&#10;V4NMnilnFzKhsXLcV8tGzBqF1uAs4f4LdKccbSBFNlGmSyoyS9BopAGLk067lC5S1pUTLVkJ/Ue5&#10;vsLpilV9NZJJzMpoW5W188pMIBL+/e//duvW9Be++M/gfx07caiju6WuoYlQaAVk7VTKalVA/3X0&#10;5tjxw2eKSXHr+m3//r3/WLd+EC3ZI0Nn/vuH39/Z0U5YacrKOtDImfHHa3zvyhUqhCeQUvZ0W9R6&#10;kQ+IkXj/2ZltFPE+ApqPf+EbW2+/d+322wSshcAyl+htG9c+9eQTzY0N991996ef/kQun/nEJ55Y&#10;vX7VuvUrt+7YtHbDWkuDolWprHfom3vtyBgYy/m9O7bXDzT709NNjLSryTJYP1Hl1HM53cCG+2ym&#10;FUfeRLGjsGFn78HLZ/ddQUxuw10r+h/Y+ZDD5KIwssPvhK5lCdjuhRRReun0O7/c9yLZ1HX//Z92&#10;G5uUBYWOJzQCAdA4PtcICgPYwWNSpSdG0eEpxxbO/eSr/2xkLPyrh8TfvVL73Le+a3a267Sq+OJN&#10;m8epb+kH7VslojFkvnHpVqfbUwIhGt5pHfp++loFBh7BN/kcQ58uVOKnzvGfeOon2HE/+8dvblmP&#10;qkmc09cp5A5art66ZUvX2jWm1q7d9z9hcDiNFvXA9gbKiis9DfJra3fT7m0b4yGf22Epgvpl0hqb&#10;XZpYcOfj93tb2j95333GHjs+7x5G2bd1LSLmA0a7vQNDPmb79o34szs6PI29LQTBr+3t1pIErusD&#10;G1a1DHZpHObJkRuQGa1obaK1jKHOrlDSpVh6YXzKYDVX2eX2c1GGZEwxxeeFSgHzBwTGlxamXn7x&#10;r5s2r1+3fpXEhzAcBfRGrdGWK7wa//toCf8Dg6HWsHxNCI3Nz43OBEbnZi9dq4ZSDtahZ1yczGyr&#10;0ZpEuLIwQ7f3IvqvVGC4oYT6wWDW2112gDsLEqgXeahC7Tq9wgRyutfobPS4HDVBqWOtJJiUvAB2&#10;UCIawXK8BlsPOq2JWDEb1yPKzGpRsUKMMjx+NZKOqge35hn5IuGPVDP6mmLy7CFHfUNJZXIWavaj&#10;PvpCniwayTs7Sh2W4sm0/bWSe1G5kMlpH14bgd1I1Gkk5YJ/TGPz1KrMxZPXu1s6V6zuhnDOpjWW&#10;s5Uf/Pq5L3z6cyjm6Zsb//O/f/DSM8+1t3UEEuGFiH/z+rWbVq3o7Gh+f//bnZ3tX/rnLyJvjX0p&#10;YorY6qDudPL4sR07dwBpiNmcBEqY0fatL3yFmM9KmZx7bV21lWpZ4VEW0hZFzSgL6Jk0Z6jKVWVQ&#10;qJ1KlSMrN8wVnSnaXta2mdscaiCfGQt+qItL6VAUfXEkm1WcirMYlCZthZaxNdIYYiSM84phUQur&#10;X7umYilXlQkZSjlKLpfMXjlRRo/U0lDEL7A4b2Zi8eAEa7BKNLJnaoO07DqtyrmMBPQ8K4LwI68G&#10;c2ml1Z0W1aSu8dZo+A4D3WhzBP3+hXBA47Vz9Q7aplfrYSRU0MUKky3CkwpOHEGTAlHNIPZt1OXQ&#10;1gLjhMKJnExT0BJDfmR2QaTEeWQJKb+Y9gI2g34rI3Wsc1sbqWjhKH3Tc/b/TSRGCotuq3a7ob8l&#10;1ogStbx9I7dm8c/vfuLTyqGbwPfvaG68L5MjhXISbw4jnVHQCR44FNwGkoqFhXBP9yqLyf37P/z1&#10;l7/6v/seuNvtcBz9+IO29hYGHCOp4F/04crkwkiYwfaPUYrs/IjPzrlMaqusKOd4SozmSuhFILuG&#10;z3ohD8LsP4j/aoStz5w89eADD546e2Z20Ycf847duw68e3T99nWHjpxas26N2eoevjYeXgy2tXmu&#10;XBm6d+/O4asj3d4+4GmXJiN3bbpLlpauXriwYfPGd947CDE3XCr9PX137b2jp7PzzTdfP3EcIsJ1&#10;fXJ/JXS1VFrC+bdKM7TGbDC5WFazLFEmea1SrKjajIRRb7ZSdlspUQij3RyYM6hl/Y3GLDmtExeT&#10;wTmT3SsqDNgki9lgMRfT2b3lmqbKCx5aPT471G71qupsJYaLE9kmZAHzhfDZy7FwuHXnJt5pSFBV&#10;E2zIlWpwejacjLpX9IJURPIiWttLN8YrsGe1uzEfBixKKin++vu/b1y9ZevmTXNLU9eunHW7LJFo&#10;0OVyJgxMqEYmoXTQKKhyUgU7PeYNoLfiSbPkT46N8S6L2W0Uy3n8Kc0K6K9ki+NTSz6/B4jxzvZl&#10;h63KoqgyUhm5TO3UyOwffvMXu9V91957c7nSwYMf7Nx1GxzfeMHrNQDMK5cCIejPsT8HVIqh2aoA&#10;F1Glrb172/Yd0Gf9+c9/fuXVV1UqFWRQ/X39cK1+9rOf9dR5m1s7KZpCjA5XFbvVnomk54ZHXZ3t&#10;YllQ6wypBBCymYwsm8tH4KnBPLKEXxkU5riaI8irkFBBq5XZU+MzLa0GZWbJQFryCFWa4G0PO2nw&#10;i6oQY2h1DkasWjguFouZPU6ow2g11KCimVMNX7uk1NlIWidHMVuAaYnmVEaGVMtRpxNBcVbBUYHn&#10;yfIDBMNQXAdAdK7hPxr+qSL+LCSlQKK14J9xONpYd/vHH5+6q3f9A5/7Jmty+EKh3//+5xdGrmEN&#10;1fTFL9ErNy0q2xZFw2JRtZhAIStX5S+vGQht3JBoaa7eMRDptE8SpVGvvbFRv2aVa82e2/au6O+b&#10;jwi1XHxrh5XCjBVpBHleXmUigfySb6mrp6djxTqAyKoGscjEUO/AxBk9ESWhxaQCyRwoTlVG8cb0&#10;dWgUzZ5mWSasMptF2OjRd4mD0Z2FpEjExwF7/3JVUa7Oz4zb7G6tEXamCs+X8NcFA0sA+TW2dZCI&#10;oypUOUz3ZTJtqaxNpY0424FyJuW1pGSXUYa0QPjSNy5MxwmNZcdOob+DqKsfuzXNRPluzu1Q6SG3&#10;NMi0HsnkVagRx3EmotzCXPbaLd/F8WKIsFjQeLm9rnNnf/+Kd97dv33HLo4zAViP3PuuXduxkfrg&#10;4P6tmzeqOGNDc++Vqx9XhRiIBWWssTjAPatA6+LPJJTSOiW6+paZNDEZ5tevbPHIF+zVbCbDj8Rz&#10;Kocb4DL8+kBhzobTiMKi+5iqYVlSsbHadCAYDgctLpunfiU+tya2CsYIoTW0bdqC6w0F1WcsZLHr&#10;V9+zm+nro402L+fqqmut6jUFG6cwaLw6bsDiRAofTuDedbvhOpXKyVYHtK3CRycvmps6Hv70p4H/&#10;feul5774uadKtdwTn3hg3a5N3atXzi1OmQykliPefuettZu24zeKFzUpLy7OjLudjizKlJXSzNjx&#10;zs5V5vZtAgS60hJkIfK8aFAQVrmky+b0sawlI6pjZWVawLwTe29OoYMIicTHm2T94Vm+WMZyiyL1&#10;NGFUUxZKrka5NOObIbHbYxX7D330h1//oqOxatD4GHny4ilhRfvG3oGdHQ3rN66/Z/26ezqaN94a&#10;nvjr3/68bs2Ab26+o3sDp2mvlZxFsFGRVEJOlCAy2fTS0oJOhzO3fHFxYcm/OLhyhZQMRiOBmYWF&#10;WK7CWr16T0eppkDMhaVkdBUQ3VQouaj1WAs4aYOyWsgdOXu8ZlR5WhorfEnFskksSZbEWNKayTmD&#10;Ud1SiPY2rwtEebg5ObMKgy6ZlJCySaFAa3U6yO9os4HSdshVHn9qvq7VYjd1jSzwZy+PbV612q5T&#10;cFRZJS8zyHcLRRwOSAUuUOoKlFEo8pKVdGoJFms8swAGQ5VIDmIhUqoUC7CWJh/mZDlNKWmhK2Qu&#10;Ghy/WQotFgP+rN9XRF3k1ujMxOTc1NTM2Ojs2Nji5HghHlouzDJVvCYUYkZJqKEjixBRDGKQdQdK&#10;peimdCZMgYhWV3sy4VMbUGZkb90Y43TmptY2pG2hRuQoLidgQIr0GO0luLw/tHDjFmSPtURGSmbj&#10;U4u5xYhakJkoja6miMnzObIKLKRvLqBQ00h2Kg1KwmZknY34FCilUuzs5XStYlvVDSqkwBfVuWp8&#10;3g8XgqbeSatRNJXQycf6Fz8bVaVmwiEkW5blSolYYmbRnwBCqcFdjGQnpyd3b96dKxZMGhNZwR2W&#10;4vPl73zrmxCpu1wWh92zfefOts4OFCwxKYbMENVJ5KtYTj83OwdbvahA3qJURgoIj23U0EWo62tY&#10;wcH7gyEvDT1ksaqgnGINORGUiGvIaUM9lMkvzvknne5WeF+rpDA363tvP44QHY88+kg4Gjz60Ue7&#10;b9utRtAS0TWPFwntM+dO/eFPv8Pn8Ktf/fruPbvqvfW4B0diwW99+8uHj+9/+ol7rWpSBVAOI+ZD&#10;/mBoqXFlD9KbQgFvaaPFZMPhH0HmY8++dY+nG6DgQ8Eged9tGxkJhxHAq4uVfNLA4o+nQXAcGXwa&#10;KzqiGo8G0WzAKnZZUodUfUdzkPGvdDtJPmJwMCUh7zAa4UUx9dsbVtTL44ll5qMzwrpyN67Xtm/8&#10;J7VCv3XrvRWBuPjxLaN8dSVTuDH0qi8HgQSTglBZrczK+YAQWogvXpm5/ss3/vzWiSNNDSu+tPVr&#10;blV9JSehGgBRYGW5GyxTlAlDmTIjDS2XRoopZT5+7rVvfPeLapNx6tDx/KEr9V/8z2cExszUoGHL&#10;hhevKvQm9OvBoFDL8XKxAojuYamq3ruwuFDv9eShGiboYv5qIv4nvW4sGOJr0potO/956NrxoSuv&#10;3batnM/PFUoOs2UjQeosLmsOzTZaeXU+OLIwsXl7l7mJwqoWJVANSRtUmGXjRF2CxVVnNy/fYDxW&#10;anEBVKnG1roquCYevc6q08JVKi+rKKHe6ZSsBnkc2f1s17o+HfoUemWd3VxJJt0mY30jwL50plow&#10;tTg66p09yIEaASGg4iKCyCqzyYCPeCg0D+JxiQGhqJiTwRlRrkpA9kf9cyPnTn948vipthaHQoYI&#10;YRIgOQQaobPTqgEBk1UkAaH+KiQdMsHicrVaEASotxsdZkYDy7XDWEdTdpLQ6ZVqPuzTyISa04s9&#10;FZpNx45+/NOf/vSFv7/wuz/+KZqJtHW2sSo8GSFfraUqKhFwISVZKsBWql3u8YE3xOpfePa5z3/2&#10;84117pXrNqULAqJOX/zcZ/727F8377qjCC2fiNlGPrgw6/T2lJJZnowV+Lw8mSvHfLqO1mkwMySp&#10;fHUxdDGQ0IjePVbUQrmJVOLD0VJVFu2SDA/UJ9kUp1DW5IXA7IxWaSrUqBdeeun29UhkcWnknkuV&#10;yERg3wenH7/74QaNZ9+xD10NTbdv3CoWcwdOfaSzG7pbG+XF7OnjR4989DFa9QqcdNBwqlZoBYlZ&#10;ONqop04f37J5I7WcNpeXCfQaZZMfXLYmpc2715S6WF23QcvnpfmghlG1Gtp63Ks8XKtL1eIgvUSY&#10;MeQsnlpdu6a7S9fvkNdhrg3KTDaWsHD6pvoGJaa/eh2jUQGQDvo7bGS6hCIKE6o1Z62TXAxaR/a8&#10;AvOwubrQuCc2UU1eMxZDeZorGNz4Ods1BRMRy2eTMo1bIE0qUcbl46LkFpH+ohApqEB1ziJ2WEqU&#10;JYVS31yR1QVDxFZFLBoIoB3uaG+StLq0HHponPpENQweFbmlSkbVyMRX0U1CJSQUCarVLD7Uy5Qc&#10;5AtRZ16Gc6mhTVNXtRaZs5FrqVN7w9MBJJPVgAkxGbOZNBg0dpl68la6ubVnRV9V7U5cDCt7XZ/b&#10;IesmEsl3bhy5b1vBYWy8eDwYj6kdTW1yKikvLRgluIv1JRUDs5MEZ7HKEo/murtX0gr61Vdf6enu&#10;hAII8oN9b+xr8nqiwSnYLWz1nmKlWs6LakmtyFNXjl7uaFghCqiMyUoFjOjkOfCYc2nk5lFWIyqg&#10;SolQM6Z8wVsXJ7Zv3Ds3tXTmxIU9O3a7bXUnPjq+efUOWGg0lKWjYdXlK5d0uPI4tZevjN55+9pL&#10;Z871tHQkFiOFaHLPho2FSHh4arKpq/3atcuPPfrAA/fevXZgJUtRne2tqwb73tn/braQAe8tVS5m&#10;4WEohMrRmXJgvBpZKMQjSOFrPO3Ther4TJ7MSbOp8FIpo4ePOFdQ1+n7Wx1yeUhOhejZazihK03N&#10;pKKeKGXzoWHGqKVMrfB724kqjC+SzqB360KVfFlWteIt7lsKX7pZlgT75pUZq6ZSZfQ1ZS0eCfp9&#10;KFjZ27x4stM15CEI39C4Crrh5voUJVPJcMFiZAXFtTM3vvet7+JR/4c//RoKPolE7UutAOkOkRbO&#10;shiMVXIZWSFZTISBDUjni1i5aBhZQ52dt6vR/MdqTIOAy6J/7OoNLNPbO/sxY+QJGvwnFFKSkfzV&#10;MzdGrowatbanH//0V778NQWlPHv2PDpFNpsVCFCocn78g/+EdhNDIoPZAS8vjk8yBLVYDRpKszMT&#10;eItabLYt27b29a+4cOEiclMup9Pldt22e8+xo6dmZxaNVrWMWPbrUTK0mbz5Ynrs5lkLiCBlSN3J&#10;TDUe4QFZTIOFleXzSASImD8jIoErN1wETDXqj0UYRyIbsuYidpJLs0xGW1UB4BzI1lTycDZvZo1E&#10;ucySRDQRwY8F1sBoOl4q5EhRMOp0ZSQ+MXUHUgXsXRSfgY/kJfy8VZQaL/gqIOLQ3FREtEwl2Jcq&#10;wLvhw1nL5XIcRnuAJ2JCuzBnNrYcujCqVumfvv9T1bLymQ+Ov7t/f1uTVWNHpUT2/vTpcd9opgzj&#10;12I4OCWVFuR5v1IoKPISzauEjOI8+3CAbMnpOxvWPOjtGLC59QRVEljFPAx74XB7k0eH9j/OmYnw&#10;ki9Zq3HtXf3LkiicETTKEpvLEEHoeKFIxn9IBohDuQapGJk8m69Gq2piIhibDebq9JRSr0N0DrSD&#10;WgYj0CqrgvIAP3aRKlUKoSgNc6dKW+QrOAGBNB1Y9IG2rzeaBdQe8mX8Oy6ROARDx6jjSGQNdem4&#10;NhitTPsCk7MzgVCwUK7v2OxctS4K3zjwOQrVxq4NVFpKjSwWl5KJpWja76eHx/KjE/npQMKfK5R1&#10;Vteq1r49TQO3G529DGsDUQZYhtdfe3PN2o2o/5w8eWp8fPTJJ59ANn5mehKKuHhcxPUjnZqW5WON&#10;nQOjyRjH1sAVwWetqFWXAlNNBi5N6KZLnM7h7NILTbUgnwjewoDG06/VNkhl4B8AXlBH4ch2OLJ4&#10;1ijUKrkiH4mgUQeRYDQRVrIuHYs2crVQzbesWZslGKzAhPACK0tzdea42iwDK0WhgokhBSwD6r4E&#10;YdDoWB0XyCabeju0OqOAfodYtFHypH8eYpXmwTVvnzzz8bmzgA1845+/4O1sGL/6rqe1oazhEjD1&#10;JGY4KqM3qE9evaWyNm/esFWOmWm5AFuuQmWsFMnZyTNVKd3Yvl2qcpguZ0pRXiK0JSkdCSSW5sVc&#10;WkLILCugrMaS+mS4kAjk8aDhsMarFMOZRRiuASXWKG0gs8JATsuBnGUoRPeqMVbDSbR6KYJL1uLu&#10;HZsK4TGdOrtzm+XYoZMj5y+ML47DAqRVmdx13rXr17d1tP3m97+Esa25ZVU+DlmQLluJv/ziC0eP&#10;Hu3sapudnf7Zz37S2dGuVCpxrm301hcz6FoX4dmz17dqbN4aYyqjJIhvCz58YrZaCOUy/jRqX1Z1&#10;sZzn5PJL1y9Jbr2h1aOSk1q5IkvWIoJCR63W29arjQNQacgVDlJpB2hAbUDKLi8pkKTPI6+ssNKG&#10;pha9pcfIqhh+pJy8Wd/QLxi3/n08Me7337NxZZMVHeyKGZBPJHaFMp4nFIaIAqAfJBqGhcxC0D+N&#10;ERBQNMl4NJtKA+ypVmkBgCfxqizGhHw8NDuSCM8mk35ByFisUGqojWZQTk1Wu7WtZUVX9wC+jK1d&#10;Pc3tnY0trRajDqPnpH9GgJw3F2cII1rzs8ICtkuOkuQPTWu6rESFUBY1vjBgW4RV13Lr+vTf/vK2&#10;WCn39vaTtEKQC8VqnlUwuVQ6tBjI+SMKkqj3eFqamgBswPbd29Dg8WARKyAxi4hy1siDdyuvahUE&#10;g6aJ163LKmspjSElyXQYHARnS9Gsp79LbjJAVakuyZLzS2h1qV3OEoZLNZQQlrnpgJCVovF8NJ6O&#10;xoVyJVUsKA0G0qRf1kp4vKvq2+KJ6P7D79c56g4fOHruo3P97f2SKH3yicda2xtYmuJlUIeYMb3G&#10;Qxei7nwJDxWiWIb+u0Qo6On5OaXOWAKRFggggNcEjPcY8C1B2EVsnKxplDJVIRpmlQ5oVMAGQGQL&#10;GJFcLjw0dsro1Bvt9XBjSNjZpHIeT31//wAEwVNTY8lUoquzBy5gXJU+OHRkZGJcpWG+8vUv3X3P&#10;nWpODZ76h0cPv3/4vcNH92/evmHdxk6bthZenNAgHVmFgmPO01gP2OViIKRTmWqcppqIY9Y2OzHd&#10;ECk1MfoAq/nTySvkVx7fqcUcAG8Y/xSfCk3cvJjIVqBkB8cI7U78p0S3F2d27IpkAPHyeSRMlzjR&#10;SjDRmTGr3UzoHAVBGU1HlB4uLaul5tIqQW4w+BlKfe0Ev/X2LyB1ixlIZ2fvpsHd194dras3dA0y&#10;p25M7Pvg7ZPXzn548aP3P3rnwyPv7j/w9plzl2qSesOWO/taNqyw9UJsxizTupFaxYIU+0s5HtDS&#10;P5aOM6l8Ml1wpsc3N5/auD7gm868+472c9/9XdniLvKCMh410kI4NEHqXUuitgWXTTlZpN2GnJ9K&#10;B6zrHvHNjlo1TI12Q6p2/frLGvYYQ2ZiEcJgeKila8/xwy8VMmfW9JdQDMyV2jWmrYgM0HoKGdhT&#10;M/PnJid3bV2nN+clKaIBnBH4i2qNzOYgBsfFKR2PEiylt9txfYHJBPiVRM5PeDnMK/FWIo2sJh2V&#10;ZWOi21iW0QYtneYzKHRZLYZiJmWCFgCihliIUlOI59cqUInWTJhslXLRSBiEf6DKi2IlIcsjHJ2M&#10;+EqBxYoVIGbYxYUqrJZ45ARmvv2Nf21psnzmU4/VuZxgCYNoFI8kvICtI5KkhnyGhYUUB1O8RcGt&#10;SAu8Brg/ksU9qM7poWUwtdbUdi/MazwcWWQ5HPdTBgeA976Fxf/4t+/PzS8++YnHY/HEG/sO9qxo&#10;7+zsjoRj+IYHQ2q1USkRwvhQ0qK3KxWCmrbUeLkNxDqHa8/tt1VprYxS3Lx6+fln/tDY1Hj3I5i9&#10;wTKCBXUI0DGbp4umFYH0Yr7Mi9EMJNgZisqDKVqslc4v5G9GJJbItYpFLc5yjvkPhwGHFNrZpvv7&#10;s0RGI8r4RIpVMksTAUhL33vp8MN37IHdc6marZZqt05cDxbyG5tXa1OyodCitd5Tj15ssfjn157v&#10;6O/y2GzRhYVvfvOrTz39Gbe7ATBDeLfwfF8G5GE5SsnRl7tt7+1HDn2w/+ix1WvXaURpZ2sXyjGi&#10;ncwDiyMW6UCxz9JdD1CPZYWKN6jTjMIvVoIlaCsNHo/KZeFMQMsCaJq5Bq90Q4PTXafiIGs1YteH&#10;f5CWgyKHBko/j5NWrDXl1FV6CBOV9+QZlV6V0V72KI9sV0800SNqi6/Doq3p9VVrA6XSmJBFWvTl&#10;eUpbtxLnXy3Ju9WFBKmWMcscdhZJ2VqeQ5MYOQO+qrfU1ZT6mWBoZwOphf68oT5ayvJyAfeWqgRi&#10;TiYdjiaCoWg4WHIZMHTDIAolhxpMu1WZoUri0gWNrqUsoQlXJngjCZ4jK4Mjt4ZchKbe1Qwqd6WQ&#10;tWjUFTTi1RrJQHXs8GrqYmJsTPSRBf9KWrbXWb9O5KjLC9cMUtVjy65fof37n9+fD0ea+1oxhArN&#10;Z3VKkLh7FTUDncM8U3Hp4vVtW3d4GxsnJ8Y//vjIow8/arVYX3/9TbzhwBXDXCtWKC13JASCKzGF&#10;+XR8JlbvbsyWa0D1zVYzSeBu9Th5FrLFdD6fRhTFotQxhWpofD4wH7DZIQbNhvxzu7ZtEMu5Ux8d&#10;bXQ5O5tbTx09fvzwx4HM0qodA4VKdmRydsVgA7jP2O6it5pK+9esactk5o9durZh6y7YKt956xX/&#10;zPitq5dronD27Bn0B64P39q6c+u6XTu5hia5zcHVNTib2vQWm4rVhSOx6UWf3mEB6LnF1spZmAon&#10;NDXZbDjjFjK4OpaqGVGeMsBKNz+naawT5a5aVS9LRchazFDnjVdVZhJ5rkUCuyOXZ4aKm9FELlTp&#10;8eD8xRv6Zo92Y/8S9BByC0jfqoW8f2HE09kkGJYdxmy5oiqK4MzSHiR6LADXWUjVG+98kIcnS2HB&#10;F2XTuo2hJd9Pf/HfW/dsBC2UUgEfJteXmHggiRKlEbccqmo2ovXF1dQKxqylLXimYzTIa8CayOfm&#10;pqcTibSzvtHubqRYPQL0+bw4PxM8+NqxW1dGnnrsU5976vPbNm9rbWlNxhMvvfTiwUPv796zA9VO&#10;dMezqWg0sNja3KQzmLDZQFlMkpEgM6Hchf+pRk0FgktYuaMIiqr5pk1bAoHAb37z2yZvY1tbR1dH&#10;7+yM7813X3K47VqdU4bUEqEGsV+tEa5dvtjW1p8vZkIiEHdRBS3ia5gt5hRGXY1UqOXLnhmIyCip&#10;aNdpEjydL6sMkAkWl1RmdYbRY9VJZCKZopjIiLCoY9BSrZTA+04WsshRY6sWD0UcRitLsqFQAEwd&#10;1Bmhoy0Xc0gMQplQq+CpXC5kMmIpL+FdL0Arg2tVBZuRErB90QgaaxarddmKK5OpwZnKUm9+eP7T&#10;n/58q8r21nsfn5kPdLcB/+RxtJkEsdhh1m/udK3wKvq8lYGGqtdd8LhUTU09Ss3KUm3j2FLbsUjH&#10;tYjap23JN62appjZSibNymKU5tLIrF2hXeeyytPBqckrJC2v964wmZz4T1QhMROqXZobLmkKIpnX&#10;S6wcLXyZsDxGwRxeLCpIATBlGFoWEjylcXqNBHCkWGXhRVZJ5+VwssFAuoxrw7Idf/uIyY7PlQyU&#10;RNxby2U+Fg3DAl/ky9FMbpnZiLleFaQgZSESDE4Nz9y8MnL1QjafVhr16nq3oanZ0N6StRqxZUHr&#10;wyhRZkLLyU1GZ5O5sR13Bp2p1WhwKa0apbdN1dSr61iral4jd7RVOHsZJFewkWrQFOVAhQSC8o47&#10;71Gp1IcPH04kYo8/9mgulx4bHwFZUKW29w6s8Qdvjl+55G7pzsHkmPK5lplImrJBnZy80eVtyBva&#10;h6IiXHr9yjQXD47NTZNej8HcB760RpGRkQKGNslY0uFwFVF3V8gxgF4YH+tsaLSaDSO3hlqbOyWJ&#10;CWbL7uaODCzMMr4QTAG/4GgwllTyggyp6ZIsF9NW8SyEkXIZvY82CIr7eqOtIFcUGS24PFY4iYrZ&#10;uYkxzutydPa1Dq7ZvGXL9o0b2rqaJIxGk0M5HIf0pqJYclmpUsqnN5tDRfn7Ry98+pP/hEgneG6i&#10;BL2TniP1I9f3OeqdGvO6VIbnc4sVAQKByuzQEFIlxgY7aTdINgPhcGAtKyp1Dd5em6UhupgW5Fmg&#10;d4LBJQjB7aZGUcayCquaMIMctmzSlGSvv/obEILcODN7227buseobNDCobd0ilEtdXbzdZ5sSDp+&#10;7Pibf/zTc8jGtbf364yG9RvWPPfCsxabVWsyBSMxLIuz2Ux9fZ3DYXU6HXt278LkPBjwc2o1uNjw&#10;iePtWAEhC8gyERMJEYgFmYiaSA6VtjiuDImA0gm4bg3RGP/4pKgi4WuBN5lMFqDimc7FkgTj1PUi&#10;oKfU2IYnfKFYBrcXCqHlZBCdJFJRzVQotaPV4zAYiYIZeTkhL+OMTMOaBcFy+MIExbB3r2v16OKg&#10;IJqUnAI1LgIPZnA+afDT5Ap+fPxCIZcwGawmYMF0iC070F+HNwiHLb0e0bhSOhmcnryZzSf1dVa1&#10;xyqZtJTNJHE6Qa0uY2bEsAVMhEUDloEKlMJkaly5MXwADhmQU63NwVrNMCKG5vL4ByekcFEqgXs0&#10;MXHD6tA7dR6+qLkwPLNi5aqhs75/++7Pz5+eQNX/vgf3CHg1kKCRKuYX5tKxlBvismaH3KDhVVSB&#10;kQN/laOlLIVAsEIyaIBhTckFjE1slJUROZakfFfPtVh1gk4tqKwaGa2PR2fOHXVu2MhptQRUEKJs&#10;4taIu7GBc3uSuNYSMiPBksWyLp7P+gJaVumtb66ZVTynpB3m9459/Ke/Pbd7+24trT154ODr+15/&#10;5LFH//rMXyOBWL21rrWuGfvY2elxq8tCIJqMsS3G1uVKIpnPweDB1yLRlJJF5EIoi3wwFtLpLQj1&#10;A/KxXMPEUxhjIgFwZ6YmUBWeBNSETwTUKisqHJgBw+Mgl5fnfENqndzdWpcVZZliYX5qArfKc2cv&#10;Pfro48Cyv/76626X22q1AQzx12eeX7tu7YMPP7xp03qYsuPZ8K9/+6vf/P43jjpHS3tjU4sb4HC+&#10;koiGp61mXV6Chl7MBEL2xgbcX7PJvE1rLdGUsZQDp3BqaGpXlUUp4C/jM5PFEnlzZDSS5ldv3m3C&#10;GNrq7uhbAw6wvFYLB5eQnkTDGl+zUGTJ6bbjYp+ACxVmZ71TUwDHPsmx+Ie5Bd5kRoQDLyvKShRN&#10;obG5FZ6APOK+dETZ1b5O3VyejgPltoBw9dqdW9FzH5of86aqYGu0OtxGNBJEaaChfWPr4JberdU8&#10;fquN4bA4ESvCs6niEF4rI9ODUXqBogJy0UdXR2VlEFLvrNNee+0rjz6wUCJif/lTbevaH/MkNRG+&#10;sjQ5x49OqwmQ/mKE0ZNVOZoM+FlLKcpqiI2IoTm676FqKlFNhSmjl+fL5eJStTisVeaTCbxW1jV3&#10;7Lh07h2V6nKTB2sefVW1hTGtxT44L5edHr98af7yqvWdEJCqpKSTkMf9AT6RywRjCkFMhYMILTjs&#10;1mg0aTDbqyCM4HKl1S75RyWV3MRZl6n6armHIdJhf1GjJmraAmB4LJ0NRw1y2qxGjrcm06kEtSKa&#10;iKcC4TqVgcrgJVZlWj1ZFNGSPJ1CpUeT19NxouQxGAqT07xWwbLLpD1IohC35flCKLTU0trEMpp0&#10;qgjdDpIa+F9lltHCrFDCBR+9eY5VaGricuKDJtGBQsAXABFODdhYKIzlpt7qhY+exzZZUQtHlrRa&#10;i4JkDu4/eOD9Dz719Cd27d5d5/UcOnLE2+g5ffL8r3/6+7ffffvAS9f1hloxH/3Rd18Aq+OlF59J&#10;xyotTZ0vvvi3i+cv7N57x7WRqRdfeuXkxx/CxfKv3/vu6YswKMLhaz767jtzs5MyrX3fgf0jvrlz&#10;py6WIrHIpO/S0LS3s1uHJ9BIhguKBcBGH2qLbqmLAetzM6ZB4M2jFgftiLqyRZjBQdyhcvHSmTOX&#10;l/zRu+7eVcKCCBuvcu3Qm0e7O1at07ZyKfFWdKlI1Hrauq5fv3Hs4oWHnnwCN/U//voPBKV8/KnP&#10;oKmP7y1CM4V8sQyMO9ZXcvKjIx/v2X371OTEXHRu/cpOtpKZuXlS7WW0nQ7kyzDftosej2NApnSm&#10;A+C9hoykohk5jDqHtsFStjIFAx5nfE5eyNYyaIJg3kByy7+wKnZCBMXj3IHHCRYPguTQ2+qcHTCM&#10;m+QLXI0v5omw/zpdOtDsivNlfjbGV7kaJ0EbRiWw7JOjGQyzt93sHaB0tiohKNG3q0ZLppyczGLt&#10;hKI6vu42fOPTAIEqNVYuTSZLynhHvaXKUpg065Vw0LLB+elyPIM/p5JTQ/wIIUQ0ndGxajTqCQEH&#10;Sn0hmURwsZBMVwt8LpYK+xZlYrCSTy9HmxhFGUwjRp3HBBKH0jxJJchGVUNJkedJY1EW1RnlZuvm&#10;tfr7tsrMs6MXP44lBZntoYF79h8JKBTBZlfwjt260akpX0Lpat9dpirZ9Ky10mTMdylhOiQUQ0PD&#10;nFbT1NzY2dH28ssv2532nq7e/t6B9/bts+nhIvRkl7leCgU+qSXCf2Ois74ZEzt0EONSMVzFGBZj&#10;rzKiLcs1YIbKFoq5PJ/KFPHFdLQ6tfVMXZtl7fYuV7OOs8nXbu9s7LZ5Wo3t/dCNGu944KGelRt1&#10;WtPAYBfu2xARGMzQLzk9TR69TSMxQt+anUazc/2aFSYtXUzHe9pbmrzeCxfO+4KB+x+5b+uubUmS&#10;yCh1VXtTkDKPJWURXpnCjIDnrWZVg0OtoyA4ShTUGStKG9nAXGQaXE4MHkqAvMiJ8rBPp7OmtWyN&#10;V185dmVpZtziNYl6MPQ1xYXYrZPnRDw46p1ViOd9S/FjtwI3ZjXN9fl2Z0SLB7AqtRgInJsEXsa5&#10;rg7bFfDHSb4kTxaX/AFDa4OI4y8uxlWZsUh8dGno6pmhQqKwoq2vuRHmn7dptczb5qniVqWEdESS&#10;xcuI7eFCWwM0z6xHgArPDEDDEcDEDhtcHGtOjPrDi4sBSam2t3Tq3N68qEgkSuM3Z0bOjYoJ4VNP&#10;f/5fv/Ov7U0tCAZOTIzs2/fagQPvZHLxvXfspJWQ4+B9jRVOZvVAN4xCUMsQCkaGhMI/4nNCGUJj&#10;EM9BaZaWlgIGowlljGw253F7+vr6Xn/1DcRymttaevu6cYx+d/8hnFHMFm+5Ai0fbvcKmShM3Lqi&#10;NqujtVSZwbAZEh8+mUqxVosgSstxG0nOY4dCU2R+CSfdcLGuqnWppWFFZl7GtGQZ0JwzChxsNFiN&#10;LqtrMRUuVSqwFXEaE1r7kzenFicW9ZimGpUlPo4pGIWxjIDDX6GYTcMbhtwnEIMIxS1zzKqQdyP3&#10;V6nWENitIZWKPw6nNQBZjOeAEUHYCO9PlZ9+6jO1bPkHP/utbeWqDatXUFIwp4jWNTrbLWaDZlnn&#10;iewLeKd4bktKFc/QZZOq7FazHa6d7HSdtRROLw3NL04v5uYChVu+2LWJMUZM7+12aBL+aDzlaXbo&#10;XCbYinCO4WXJTCWUqeYv3hwywFhAyU3I7SETJ/GwpiJws9zql6VLREGgmFBaMljbrRwYzHhpLA+q&#10;cVWQsKpTKWtKCksrCpmBeKqKHyiJ3x3Gr1Q+9//j+kh4Bio1MpWvKNUGeTYydu5C2RfBQgoJ+foN&#10;6xW97XmXJc+pkeiB6yIqz5gksQGriGRFyxOCnBYYXVGhp1kTQxngMOfNDrnSkKlKZ69cOvTxB8PD&#10;V4ZHrhuwJTea8ogjEcobly8v+JceevixXDZ36dJFkO0//ZlPQUczNj5qtVtuXJ/auuN2QG/HJoab&#10;OtugYBEyKZvRjN4mKgG+saH2gR05Y/+txWC3vVpXDgbH/ap6r9ZpwXUCNw9RDBXKufmFgMPuUqgg&#10;qMPwTaKgz5bkTrMJPxehXDRa9YkyeXOpzLnsbDUihMeVRbm9AV5EEYNp/C0IzFWTi9L0fDUZBxoA&#10;8f3lt3AJvxWaVzBBilKXUyq+mPYtBMJLzr6uOE2SGk5F01oayR1IeYp6eXpqcVFrNiNdQcqFRCrB&#10;aJGxcr/xxoHBgXVuRx1VLmXyfpmyXllRzE68bW9uLsh78OkzMhiPi0tJAI17kHvhMWggKwU0EBDl&#10;VsLNbiUQl2Z0JqtDEvj56TktfH9WV7mKy4RRQ5oByQeBfVkpKpO99fqzKg0kKf2IylBKNPgYOWtO&#10;Ja7JGB/CEgSp5Fy11ub69vZOUa7Z99Z7Hi86fW6JrD77wjNtnQ2UUoDWqAHLqTo3PM9DQzeUjAKO&#10;PKfDRuO/FIpcsVigTWAtgBKhJmUGskIL6Vo5XasV/YlwqJhXO60yFu3faj4EhPCiZ2UnVLhYTOjK&#10;RDKZShKiEb0JWblGFlLF2Dvv7eOF4qrB7mw+8d57+wJLgabGRqfDUGdSu2DmLWZKilJE0zgq33Jw&#10;go2Vcrd1qx6wE+XgVc6ItQgjK8kMCr1CTsMohb/DzMTQyTNHPjz6wb13f0JFOwo89fZr7wN187Wv&#10;fvOpp5/IZDGfnCkUQ3IiJ9Oavv0/PzM0NJwZHTt05mL3uo1IGoM6I+LThIoWoVVIFlKhlxNaFLjw&#10;QpURkImwNQxHoeZTcAjGwngXXJzAiioHTCAOYaKoTJcaHJ0FVd3pmzPXPr7wo+//bskXXP4kysSd&#10;u9YYragX5eeX5jEc6Wnp5FA9oCsI5v4j80XiMiIQeGESqAngQCyjGRnHKFJFJliyYjVGiV6jNjE9&#10;b2n0Eixjy5cjFy4DnSe0t2Duro4XEzN+T0dryaCOiryWVCvKQiGFGKe/kEvavS7WrE8AJ41nOslg&#10;Mx0OhAqR9IrGNlAjApFQhs93rejr6VuJQmV/z2BbazdnBuZJEQovQvos0WShUJCq+Nzh5kRQuEqA&#10;bZZPAfe5tDQDYCOqWdihE3j3IAuFJyk4eeDcCMI/RioIgxbFTIzTWTCuwhYYy1KZDHe9MVeTFWOt&#10;gky+sLT0qx/+rKGp6ebN0UcefRI4in1vvtHf32cymU6fOgtt/ac+/Vkgsa/cPP/+kbdffeNFnYn7&#10;5Gee0upUFINJEi9U8zQrTyKpATGGVlPjscFI0UZ9TccVI2mHylgg8N6F1qM2dWP6TpkmXir93+Qs&#10;jigkUAl3P/Cos74Je7YaqUzlMY4sq+DyUGsweaIoAljYXCGLr5Qa22+CCIfDdtZrkRuroYDNaCW4&#10;TkbmsaTTthrKDPVGXRsKbcOhG3VeNhoo+RYVHbfdfejm0D//21POBnNLy7auzt6Ngy1719x5++33&#10;3rbj3u0bduxYv23Hqk1ru1etbOpf07nCgZZ2qnzz5PHD+1+eXxrOyNKxWm42GZ4NBjHdF9LpBoNu&#10;Ux178Fdf3L1+uGkgem5W8/LrjvCcY9E3jMVDvdWxoXHVay8dTKZynLu5ZnN61Ek5Wc7R+pZaSAz6&#10;K3W308VyITxPoMiz3DPU5UMpoIFmF6GX6Grv333l0sHmpikcrUKppoaBJ1hLE8K+p85dSQq+vnVu&#10;k47H2UhXLaenF2QlyWJyuJz1uLDUFBJSIrO+xVJF0umtatYg0axMLdlpKX5zQt/QJmrM+PYgI0Rz&#10;TG4uSVAGyQTLsMyq0odmfLDpwYaewYtKAzG6QUwXyrFMPasraZgZqai12CwQV6aRIi4rHEaeqhqU&#10;SqtSPTR+EdQUrUo9MzXzxz/+ZXDN2v5VAyCcchqbSmmmSB0yZxqtUQGGkYT9H7R6LBY+0LBCggl4&#10;IooWRrnKiJCRQHFCLTUx6zBY9WoLQl8g2mKo4tQBy5PEc/n1N96amZ7+0U9+rDca3nr3nes3htev&#10;H7x2bWT8+vSnHr/nyBs3OE1hbvzWxQ9n7rr3ntn5mwcPnHrkwce//S/fQHRHo9V99nNfzJZK0dBi&#10;JZ/99Gc++YUvf9Ng96C8+qN/+696Mzd6Yvytt96OBxInD56D3mJufOrQhal1ezfrGIubdtav7or2&#10;ylRrDSk+hENKXVuTdn1TdVCXNOaTpQCfT2BZVxaXv2iXj57v7+22ddZDQ0dj81KWLp67de+6uzS3&#10;YlQ071rb+3/P//XG1RsXL1796ve+Z3bWYaC+/+1Dv/jdX2hWLVZquQI4yWV8PZd/yEhKU/TZM+dQ&#10;82hEiGFwkGVEGJmp8mKsGqxwkKtbrPLGCvJBagf2RHpcaqNJZ3NLmqSKGl2irEhnoX6pJpPKUJqp&#10;mVqVZi2lRrOCJsDtCUWKhZJOqweuVKs34f9mVFrJ5mOKV+XBq0hcAy/A8fEB/RJL0X96j57L3Xfi&#10;aLqhDqIGGsT6kkAztl7WO1hV2UhK5NTVKjqxegMerxqFSolUlRx5mrIAmng+bWvwqC32QDGHhLjd&#10;qOExcsOYoVQaungB+c+e1i4KiT8dJ6iZsk6pDBdUBMUplThKkmpGrkWYzCi362t2A/4ld1vtRAlf&#10;wWQxjZZahYYrlgAjg6hSehIyuzohqmCjYhv+YEw7TWxuoHtMtMLhoruQYRy9jML5qTljd/e9+9/9&#10;CICPnm6xrVc8eWH4xpjS1daq1y4pw+V6qiuvyusNwDGS777zzo5dO+AMuHz58osvvHTffQ801Df5&#10;Z+eiSwvOppaCjACtS12j9BUqPrOQCPsxwxJBDarkwbHS4VMO0AjQAQyN67ISdDGjUdJrFTYLaeFE&#10;RBpZCm7aEimUqAr+GwEEJgZBGdrkteppqywlMzAcMj0Og6fO0e60tYBrj0gF1o1aNCw1NgRH5bVC&#10;Z7N73eAKi14XDAS7e3ruvO/ehvYWjVE7xthvxMtz8SzYrPUGphMInsSsRl5obG1SOerAmdaocjyR&#10;4CrZxK0R0qHT2+wMwqcMDZ1Ieipg6OyEOqeayO//y3NHjt4YvGuz2sBRfHb02JU//PYdfzKwaVsf&#10;w1c/+Oubb/397Ytz/j99cE7Zbutr7hv64OzvvvPzoD96/NZo/8MDaklhrsoDw7PAJ6nbGigtCEi8&#10;RiLBTCzL5HVNHYP9qw68duCfnv4c9kP73nrRBu1iva0swbtIVcTqUjJtrHcsN4ZIGa6muPXpFAq6&#10;VFKhvBNKxxcTSzcnAHuxOBosrkZGa1kIpj48fPrqhVsbVmz+7FNfePjBJ1pavShtnzp97Lvf++bV&#10;axc89VgWGvVGZSoTjicDsfgio1FCIoLCJQKbQ7du/emvzyKsgVcrXypAKsOi0w4NJC4uyaSW08kx&#10;Lq7WWASX5ERvd9fx48cuXzrX09/V1TnQ2TX47HOvmO0GFYcyhlyqSAgZ3Lz6EaHCopstU1itlKDW&#10;9i8FOYcD8xPFP0bv4H3nCMrBFBVLM1zTXScCpVUtEjF3kdO3LZJKcAUdooYXFAmRRxkYyU6EfKJh&#10;NNst7716iCO0zbaW00fPpFPB1ubGbDqbxl6gUI6Hk2qas1mdZp0VWiyryc4oljsDapQ/UE7QodWh&#10;lUOmxmlhCMRDBv19kwYzjkSN0W7csHFpdPTMrXGmsWlVR5NDX9I6Cdzka/RUVZ5GE12GCodcW6to&#10;qiLe+fgx4ICELXm+BZ0nu72zpX2N1bayxreXYlbB79BGTcZAuTZisJY99h2UBglwJPBrGSGZFxcF&#10;WRg8ofGpkMvTTDMoX8P0UJmcvQXzW75YNBi0iWykgqkxyUZKVLxIurXL26gSdje4kxYKYqmot5qw&#10;0YJiF+NaLLLi6SSuoVj08+UKJgS5TNJqMcOKi+a/XAEtTE08dazO7TW1tlPetkANl10TFGN4MeF/&#10;gtdZSc5bZWWuhiqhpJYraTml5Iw4slNoMizfYBQVmsrBaSujXnv99VR48cE79qzu7zYR5K9+/PNV&#10;fYM6tXl6aubtt/Z96Z+/4nQ6h2/d+uCDD6w2yx137AX27eLFiw2NjUuB8O5tuzO54rsf7a9rNEjZ&#10;OGxFVU4HLQKVS2vMTrFuja9q8c8Ob20Aym2JUHqU9c34QdkFns4Kp4dOkqzCZnQbTGZcoNETUiNO&#10;WSqBmI8OJ5KeuWRS1CtDeBYrXGq0C8PXuVLCZW/Kg9+ngouXr0wszZ84vvyPcxv9pXRs1kcG4l6j&#10;GZmmIn6xpGQpV/SMFJqbjvsWPU1NrNOdxP5ejv9dSU2B7AInesWu18/MzGIoYdVrEbAn1LZEljfr&#10;DJeOXyYoVd+6bdp8Zj44rtK1KMtEPnWxomRZ0yZcydW1dDpe4Kw2BfZjWZ5P5izwJIqMGWauMo2G&#10;vYZSwXwsoPeIjYneomI5zFxlEqtnbQx4FpA44XC7DLeU6p3aNRt3UMhiKJLLB1nsXhUwOygTOaAc&#10;e4q5zWLWRta6HPbVazbf2drR++yLL2/dttPh9r782isrVq1AH4GWLSd1UXXEi+bf/+37cJI1NzVC&#10;M4WfKp78pEJRJDmcnpfj6sWMVEjlU+FiKVklKulygTXrKC2mQyU2VVwcGW9c1VsxLNcyHZQq7FsS&#10;MSZw2WVoMdQSVXlxfm5y6Pp1hlSsXNFWq5ZOnz6OLtK9990NIHUXkwkKwrymb1a588hQTkUVtzUS&#10;O126DhX3/J9/f/Dw2R27dsnLpI5V8bn4wsK1SGSMYQW323P95sTvf7/vycc/r+FMOEJ89avf+uIX&#10;v7xqcFV9S7MWqwajVofyskmfyon/+u//vW3HttGRsVtXxh596EFZSc5JrEmmcxJWvUyjI9HsU+Km&#10;ihkh5hH4RmPkWiNwBaLKoOkLCq1IF4oRf3yGNBsE6HSw0J1PqDTet8+N//kPL145cLyULcMagJU4&#10;Opt33L1FZ9ZMzU+Bn2kzWYBfxr9IOXiEMsT44SpCbI8Qq5xcifdCjQfJRlSURZWkFxcCOjwcDRRn&#10;MGdjxWQu57XpA6dPw7xuXNErKFW1LJ9eCBst5opOXQZ3B6fGiggCajAUcjY28Q3mnIrgocqAT1Ei&#10;DUBUj8+7WP3a7j6FKEOlyNnZtHbrBpsbqhRnS0v3tUtD8zN+FCK0VpPOoj976bTbbkrHotjL4LkN&#10;S4hUEf6h9qqVS1igJOFUrIiG6vK2CgQgZGkw+ikhvobFIN4RWE+h6CvxZfhqeHw48dOUl4LhMeQK&#10;lTqlTKkpIqctl7XYbd1d/cc+Pv2JJ57Gx+uDgwfb29tMJsvBA4e/+c1voyP3t+f+8vGJww0tzhWD&#10;PQ3N7kQqykAdy2cK8Joj0pNOay0euUqTr0o6QpnyRZT4rHIskxVgtSON6mp4ieYMY5cnbiO4hXzm&#10;vAqLKx1525r2u3dtIMoZtbwMOT2HqCKejyUeLz38YUORkMEAb8LytEKpRG+vCoquTWdkVGbU24Ra&#10;RnJ3kZzNVogasabRN+dJlOq5XMkwkr3FDjj+dPLI3Q89Xa+qu/6bfZFXhyPHA3qZ5LIZatpmScaF&#10;Ywh6yIrlajwWm/fNpOIRm9naaNGv6vE+unfj/Tu3UEJ6+sa1qSvXF69NWNGERvZsevTUM7+ZPvtS&#10;Q8Pxex4XMpROZP/p9vt+9PA9jz60594We2ubs9Fp7xoY3DuE3h5frtnMDVa+IqQKNaUdzJPhSWv3&#10;PUAg+6ZHGKsZ/SO5YCMKpkwCo6CQo3llU+u2Ux/v99T5q0KvpfFRma5zIpQ7e2EYNvEVKz2UKsqh&#10;zF+M60qyfIpftvBouSwhQQ6N1wxr1YOwa3C6KZR/YefBK14pa1Sy5qyUBlvTYMaPNqfGl0hhydPp&#10;TIlVo3eNxxLKwkwgGcP3SqfmgD1EtMFkMMoUVDwQkGs5pckIphTeMUD4QjFZzhdxxAWfVA6NbyGK&#10;qB7e4gf3Hzt88MrdD9+NhTL+0YRsecgNnDGaYCJSv8irKtSUXIme13IGB6ZUmQJNAAhNUVkk5Eis&#10;UvAKJudn4F5kKVYEowY3K7SyBHC6jOlU+pm/PqtQUt/+3rdgxPrN734jVIpf/8bXX37+tZ6+pjs3&#10;bzxy8IJNR6D2XcxrkFU9f/l4PldbOThwYP/rqMZfuXx1yrf0o5/9/PiH71t06t7ujoPHz+y56/5i&#10;LnP2o6N7t2+4OLlAGZS3P/D40I1L+H96LPVT0/OPPHinsaBOX54XlgKpcFiRL7cT5sD+6+K1ED8T&#10;Twfj+UTqP/7lxxied3d087RE0xq7nFuzalUegFQ9RSSzHKPr61rbXjZH37kwMzEe08k/+a2vNnob&#10;7rnrbp3VSiqUQpZfv2ajzV0vAlJXzOI7iNcwsIowGyiV7KmTp99++53bbt8L9gAG9XiNAGBF454/&#10;NwbncI42FCtqebqqBdJIBSwBfh+VCEIFuHkvJ2oYM42vjZZBhLSG8xNgI+lcNFFIwGUSUVKK9s52&#10;ndGMWbpcr0MIVVCzk+Ho5fHRBC9vrb/PVO2x1OKNjrlYIO0bXvWD//6gvnHdS68919fuBsImnq8s&#10;yQ23UkIoE9dQWVzZAMsZicOmbp8YCcITuxiZLDMQh2VryBB4mlM1bSTK2rR9WnUIkyFCrC3OL7S3&#10;tBstVox9BKANSLTvyJqc8tbYZDi6LBxDRI2Q54DipxXoPORRfqfkORRZ5Orl/gzDVkU+HYecOkcT&#10;WI1QxTLCMbRSZ+Uy7tzcUjVV4+Q2gDEU+JnVpDqSNuVgsZQJCI7Gbtnc21/fFzFZPI2tftiPzpyY&#10;5dj1dvidcktVIaGw2vEZszutFy5ccDid9fX1uO76MLAollevXl3ncf/tmb94mjuQRuJYPcnXdCRt&#10;RhgLOtd8ZCo8W4hE2EheSqaJXBF8AgzX4cWu8CBg11CsB9tbAe1gFeJR0F6UZAWUO3wM5HwGlT40&#10;HJhKQeLnppJjF7OBiejMCFEqtTi9KgnVSBrnI4wbygUYdGgIz+VigaiV8pnU2NiI3enu7ltJqRD6&#10;Y1OZ5M3Za81eU3eDGUhEN4tt80JybmRFVwuj1YYLFZExVmpx9MSTw3NKhdLqqcvKkRvHEVrMLPmb&#10;+juSDCi5zlo0lJmajhSo3Z94SEbkhMUZu8Z5aXhhzdaN7fVs4OpCW9eKR7/xjfFUon/dwGf3PjZ1&#10;7MKff/jbH/74x1vuf+C5996ra9PZaP3C2LTB7tC0eIGPxsxVz1MfvXnw2MVL2rZ6TUV78shpo9p4&#10;5+69wcDCvndf37hnHaOjkT3GhwSb23i5qMe0WiEDB7ImVyZiqYWRsawPhaopvNFAjW/o7FHpUaFW&#10;hf3Jq6dv+sZ8j9/3+Bc/9+WBlWs4gz6SiB05uu+Xv/nZjaHLyDR19rTA8FSV8ypcb+0A3aoZFRlL&#10;J/yL0wKmIzBnxRNHj10YWL0K6yKezxMSYMJx2J1wbs3lixpOuzyRXLbHwmMGSy/d39dz6szHV29c&#10;2rxhr4bVVnD5yPktDgMeXNUKlnWVVHKoTJTkZkdFgYaPCDl6MBjRO12Q8aJnhTkv4I0CpeDKWVnc&#10;zxuaR3O0W6tuUuUWliZJUxMlmeHKA4FC0mqxN8YGG+X5QkqI+NI4jvzvv/14Tf/abRu3D98aPnPy&#10;ooaxwPAj8oyBc9GkOQQbprA8ap6eDA7dGkmmU7BKDo+OXrh0+eqNIagq0wnM5SuRcDwUSkSWFsO+&#10;pNHhXbmi//KZ4zXOpGlu297fYmHQWgV1A3MAQRTKepmqnE/SpSxwZHQGdLaqmZcbS7SpRM2r2mKM&#10;I0+D9FBo0pW9brXXralr0LrtarveiNKsgmwWyWKulkqDJyrLFoWFXMmHhhEpt2EFAAMbUB3+wAyQ&#10;0CyjzGby6WTKbNNLoH3IFWmezuQIr6lUxO4GcSjcKEhZLpHC157UqLF9oEnQqnEEzBWFsprTYy/H&#10;KulyEaTZotFgKZVBmsaOnWSmb5ldXhnnDCz7tG1g6tZycmVJ5mBULoml8zlDgs5ESzPx5FQqtZTK&#10;CKmsLJGuFHKVXCJbDGUzPi4XnrtxaWF66stf/Y5S7YTFtM7bAcfo0bfe7Xc5Pnr/vZVbNq9ZvXph&#10;fv6nP/0JdiBPP/3JlpbWo0ePoE4yO7/Q3dWxqm/lzeGJUCUO8bg8GgFBLW+E11wQ/EHC3R7UtL55&#10;+NQdA85uXWZxes7Utjkuq1kUKSIwAZZC0+rVLMdpaBZQCgxrIGSs8UIyFofye7l9h6VmrpDWei7N&#10;+RsN8AQV+PgCnl7g7mPbWEzNJkanEpPxzRtuU3saBRscNx4EVUhwGCZGa8qyRBXYQsyajMzFQ+Nj&#10;Y3C+eTs6wpUi8DGovLEgRpdBCcWRligLeNTVotNjNpO5QhtqamssntSiDL8U++DoiYHtdzVT1UAu&#10;rGQcqhoKHRF/Mm6yrwJ7hq7lwbBmkNkW4M5jrIS6MBVQhEuyqEBk5YVIJh2K4I+Cdpxc4PCEQ7kf&#10;3QEVLsYowcqRAMEfkb90+qNKMYGBoBqZBAqNwbhs2U2vkJEoCdYDAemoe8jh3e1y321S9wmC1uho&#10;UnO2kRGft7HPoDNjseb11jc21GP9jZQm1lNI5re1wnzWA4YqapzYc+K/BPwhIV+vCni6YlSGbieM&#10;h6jWo5ReQU0/swQ7Kzg0yhgwnQLI4IKStJGa/HwQWwsk8BV4/4LDybDhxYTL6r167ma9q6G7o6lY&#10;Kpw+cxrvnZ17dr138Pj7J4c/GvYXaCeiqZXZ4Ud6iZbqwqX9h/BKee6DS5FIqMHlkFfJt9944+rV&#10;i2qu0t7tAua1SsjLZcX775/YuHGty6F7dd9LdQ3unbffTkDBbLJEE5klTJgygpJaBk1+eOjt7ZvW&#10;+KYns4nkPTu3KEsISEU0GMcj91wBZRJsQJwQqxgJAjhAgQaLNIiIfTruD7VCPk+HM7yev7h4XceZ&#10;5SXGqbSe/fj8B+eGfvfzv1f8aXidZYxcyRCbtg/86Ef/r7O7yReYt9jNCPwjqoD4K8YTVBqt9VQ+&#10;nKgkcwRQjNlyZikMeK4bZYOCyBTFFNYlMn7Wf5Ntc2aQ/OGs8VRibuSClZbV9a+MWRyacNYXClSM&#10;KtrtXMaZlop0rgyIBYjn7tYmvD+TBK/A26BWw98/6UMPdF6rVCcTyf/3vR/e8fAd0JUBEbPMxMJu&#10;qSIZtfZVPRtAyxgZHbdYTWg0gV8RnBk16/UCcMRFdAxwdsJVCEewXCoegO8F1x6xZkEyvAI3YgUd&#10;KvwLx5YiJkEKCrUWlAGzGP4hVVjDzBgLVLISS0wUKzEW3H9aLy4PA3MNZigh2DOnLz3++NNIIxw5&#10;erSvvx9EjGg0tnvPbQuL84c+fO/hx+5uaLbDEgrUEAanCKmnklFkEHQc+qIOQmksyQkeZkKZshxJ&#10;yo0Ixis1eZHN8aKewfoUseSFW9ODMibGC0dSMTCKSJWs7Jufxmq2gJRjPpeMxzJFHg4JJBYx78AL&#10;JZZI8ryowJecYpE/R5pCUGbTqDNWUtmCX2jrjDG0vhwWE8mKuS0o4zltfqWqUcy05Erq0ZFLm1qM&#10;7dZy8b0D3GLWmZFNfzR34s2hy298cPPvxz786+vTH11H8HcxOJsqJq8OXzp+9MD0yE38XGm7xWLW&#10;DnS23Lll5+4Va+8YGNzd17dpsH1Vn/He+3vuvEc7sOlGTkyp6CdMzLd1qD7KhNjJXPRy5vDBN/OS&#10;ur6lZfXAmmdf+/vqvbvKpSUSVF+eVOWLkdmgzdUjZpPhSIi12gTYawUrW7PkMulofql7/U6tofOl&#10;l55vrkcmdtvIrPLL3/mPN958e/dtu+7Zvh4ra5IoAVOhkaTc7BLysrTVXKapVLVUxZ2FRGQR2Qf0&#10;k2jIgnFXBk5NK8pxIqAIKh2MuT1uSMWXt53YDGo4RhBQcTeaTGCzKB1mQqOsoOSUwMQdNyUDDn4y&#10;ndrkcaUSSSJfNuKv16thpuRw6k0VLBj2mo0JjoHFGgOAurrmd94+YfdaN+3cVcBKtVpTE0oNtvzA&#10;lsrzoD7943kFFgGyL+B5YoAl4VnIkkrEIEqEmJNREC7z6AkIyUh4wdnamiIUJUj4MFtSwSxNlCuV&#10;1/e9iefnJz/71MT0+B/+/FxzS9OadYPvvP32Jx5/LJ+Jnz1x+fFH77l+ZUSp5roHel598bVtt+0W&#10;Bf7K+bNf/qcvvH/woEKj371757N//uOq7rZiIXNlaOZfvvf9V196niMKjR2N+ydHyF6L3OqeGL65&#10;c8vg0NlbGor82mP38dfD1148WL0yzQ5Vp/3puvqVgaOz2uMJ23Weny2Y6novT/qa2gabO9trXBkR&#10;sHIgzVkNKV0tV87YUB4r1Cxyc+3YfPHydLzKH4qPbL3/Pgg6MSiv1IQ//v43ZLm8Y9P6KikOjV4p&#10;8GmdQVOTi6DQ1Ah0MZAHJMcmxu++5y4spwHdqyLCjP/DSKXx6WSplMIXBFQ9kS+GZyg6m1FTkkad&#10;S6ewNTGgoEjyKlVZZ4DOdHbQq97iBV6Nba+rB2O4lEp4nVZw4kgVM+6fG/bPz2USS4WsItsSC1YH&#10;enZoFc0udX166YxZP4KkyJVbma33fUVjoYPR0NVzoys72tJVedv6Owjg2+wGjx59IjpX0ccFFx2c&#10;h4ESGm1nVx9b10E5erMaR5V1V8AoK1etKpWBDGLO6Fv0sSgpm0y4YpRl2GGRKHuAZyDnRQOjCsdj&#10;OMCiLYxEFgPUlERwsBZim4vbfo2JVDnMrnG0MKo0kL4XopFsIiKiL6BhsnIhXsnyWo3S0q6t5orh&#10;c3OhGCXYrGXFUkWx2LpWazW05W9l6Rl3l1fv2nrsSLycmh/oyPa3ss/99lJX0+OMVh8T51BfwC8C&#10;/LTOrq5jx0/u3n27y+XB1Pnq1St7996OmT8eoIePncTxXYnYCQXqJ+6GCmzYoRK2uYHacRrVBrDY&#10;Snwln8pnwwkhlpYlkrHRkezUiDodEZemxeBc2T+TnhwtzC2QiZQQAJLbFxkeTc1MlZZ8dGZEJU6x&#10;ZNyiBYMxZdECRVBlMFjEXL9aZAiBhMtUyGvQ+a+Wp6YnzVaHpwGcYoCNmBBsRLFgEzW02iXCnKxl&#10;aXDgLl2+Xldfb0KXki8iAkDJwJhQqpaETChn7+phAeGlqTxCu0s+DpYMA8YemK3UxHD4uT++s2bX&#10;YNuaVZV0kM6nVWrbK++f2Lx1fTEy6upYAcL1P337/4Hy/fW7nlQEk2++/Kqy3rznU4/nRfHjg0fa&#10;4IJxOhB+rxoNJUmySADxL1sAroyOpKui3ePmF4XLZy9/40vfUKtUzzz/F7VN1bemC9NJvNlqQjW0&#10;EGi2O9gypJ8EnjDJrMiodAi6tnhdNuQcLB58wI6dv3Dow5O5ZKnN1frAnns/+fBTPR1dkHPdmhz+&#10;xV9//fL7r1UKkbpGl8lm0IH2ZFZBUAk1jUIpE0Qe0Q+KIWkUulUMx7JALOIYum7TFpPZAdbD66+8&#10;ND48tGpFLzyeKC4XIIdVa0Hewi0LEDtE85AIGRsZhulYkMk2r9+RSxT/9syfN2xeSWINL6dFAY2m&#10;CElGsFllIOdR4OUu0UItkcgYXB6ESMGKQvoNk3MMdslsSQ7RgV4ZreiUVL2RyRDVqVJaoSE7VeiL&#10;VRMCxuA1cNNpWZnAFSgVLPzTp75sMzkQJId0csPg5vamfo61z06HzAav1dwMShYKtU3ebhSmvQ2t&#10;bR3tHd1dPf19ff0DA4Nr1q3fvHJgNQRtHk+D3VZX5waaRd/q7tqwaReplH906ED/tj1Rie532kFI&#10;T0qRMoqFxValaFpEyC+TxAeqVk3wPDzpC6GlBZTU+DyfS58UOZTJ+AqSOHD10uaIuikl6RietYl2&#10;dc6WVUiZsr+K72smvhSYzZf8aq6WSaP4ZZiaCbe2dFZT48lkqKHBDUeAWWdPJjOSHLYRZbEmT0A8&#10;ThoauAySgAxOLlJZDZdmuZwvF1mjSUQbDjGvMiQ6Koxfo/GoTg/gHwowEursHM7wNQZxY4bRALpE&#10;EVonipmqRuRrADuWCNphMFHBhGJiwRLFAqmB4dxaR4vJAa16M1ZDNHBrlRKyBwqyrBJzZC174+IZ&#10;u9PZ1t3/xnuHfviL3+y+486Wzrajx0/DcMpLtfuffCSXyfzqV79A0Qss34cffgSqop///BcrBwaP&#10;Hjv5jW9+RadR/v3VfYYmgxJ8qGRS52hAzxjsvmpOIBp6D47MrOtq3WQjE7MXWYNTwGoBaJLEXHTq&#10;RltvL2oKCrS9xQrILxQFD1K5mMrgMqA0amXLodUqFndTkh4GwA61GLx+oqGhVa5353HRr0TF0Exs&#10;LrR+yyNRoznPamoVBS2RQJgY66AKYeJzwHKMlf1zvukbGUbb3TdgdLkLy+FKFSiwDB7OWE9i9onx&#10;AHiWShOnIDMhSErjFk9rmq9ajbpEYHb75jWt/Wtnovl2rxvSHxNnZnHnpcqTvok6TztV09Rk5UTS&#10;b8AvuILK+PKGrYTIt8trbezgbB6tzQ3tYiEWZVELIIHBByEXQElU82h4v1BTKBdLVy+e/8H//vvq&#10;tSub2lcQ8A8uD3Ahd9bBi4uHH14RgI+jhFQBhFoEg3/U5q0n8VuWqW9cC3S2reA08mf/9tqWjYNY&#10;R9DgWymZUrGALypmHAajHqcUJAGxckD5GgeUzOJ4PpXE9ofVmxQ6CHIgymZHh69Ui+G4b4QlsO1S&#10;Rad9nsZGwmbAgl1VqqKAZah3lUHA4UW6opj35wxqt17lOn/iyvDQ8KnT189dvLYQjDa1dm7be/sS&#10;aZ2i2ieuLBRuHvrCVuqVn/9+/cAABCef/7d/8zRa/MNT5UKie4Uz4I/se+ODjvZVv/z5iytWdUPv&#10;Bl4Fzk0HDu+HIFuQxd9+78Dajf1Xrl7+9+//56c+/fkf//AXly6N/PmPLyRTvNPLvX/09c7elsvX&#10;L/Cl6rq1Hb/79R/373v90LsHcXcky8V8LFxOJ8qZRCa8lAos5mIhcAzAaSdrvKyck4SsulCaIJaS&#10;UMtEy+aK+a2X3n11//GTl8fB+HTU6CJaAHX0v//vd77ytc+4Xaal4LwOo3ezHjRZOegEVTEQwGY0&#10;R+JwDvcAYiDM8qKbA+KvVA76fNiRqWllEK0HupyEMJNTwkAEwHIDbgJOvd3rLBpMmD1oxv01vVrZ&#10;2BymePiMYckRAjE9lpr1Dqj88MHsRA0zL4YmFgRe0DkcnMepstlD1ZwIFcaqTiRB8OyFhRkPWkah&#10;YQititQ11bfjTPr8Cy8a7LDTGbGW02v1qDyhfI5CK0IxCJ4jeplKxpxOu4jpqKjFRREfSNy48G78&#10;h0oe1i8kjvk05HhF3mxxS+DXYAsqyIRyesF3WamuGi1u0HTDqey5M8f7mhtwhLt48cYjD38Cf4gj&#10;Hx1tb+9IwDIsJ7u6+65evQQCb3OLK5kDQQqMV2FuYRbpb4vFqFUBIYrHP4q3eIss7wA1eSEXCIvo&#10;jNqNdKoEb43cZQKrXK+3zA0ND5hc5bJ4bHI2WEyBuv6Vtw6d2n3/k5TeQRtcUJDJy7lYLK5GGX15&#10;vwK+PlxzooYziDiwIFSmYDOFebNx0JQuCouTVEtPjKA9YqE2n2W1K1nMbUuzmkhZOaJvXTJaz1QK&#10;t87pvP/X+ERuXlm9PLQAC91g3N4bT3iCqXVVs70gc+l1n/nvf1u1fnBw04Yt6zZTfO2X3/mvEy++&#10;5xsZXY5Uwhhi0LMmXUFWrshCNDOvMUwLsmOVylDe35y6smv4ncR7v/jZ/h/9YuHN8ZtvnFoanfj7&#10;+29vu+duu8U07RsJ8AWryw7QsXJZgEHifdTV4IyG5rJgzJsA+YUTHskufHOp0fmZwU33VBXGl156&#10;5fZtW3IF7Ze//ZPmvoHRmzc3rVmxorNJT6OBqiuXUHGoRmYQ47FCECAigkTKoBXgBJEFPgXcA2SX&#10;EcwiFBiFW2E8pJU5RbU4NSfkElBVGhQmFaMrmxV4vIu8CPUHhxapisIqHFpXo0ZdymFomDE6rQqt&#10;sqKhW9weeTxdzWfxWc8TJYMeoNiaWAJEXJunKZccVpVyIsafOnsTDYN12zblSllJ5HUw6lUqFGSc&#10;GT9wrmj8qUE4Be4Sjy6ATmFow6cY1DcsU4F4lSuRjhFkZYOWjMf9wVxGafPAkiRKy3d3ZIcoBTU6&#10;NXL24vU539SzL7yIL8knn37o2MfHZ6dnXS77q+8d8raxW7bseefdE3gPnLt+oVIhPvXFT7329+er&#10;eeHHP/rJ73//BwUueoT80unTD+7ddOXSxWiW7x9c98yf/vTQ3m2UyB87c+2LX35k7PJsambm05+8&#10;5/U3DzesaBnc2aE2OM3eOsd2L7HBw/VYQaEqy7PO1XWKdfZYG61YY9/wxTtV69xpVRo/YF0R06Qq&#10;4dSVVDXwrQgkWcqUPigV3h0WI4WjoTGiu2lRzPrmZzu9blmtdOajA+0OY1udqSbP/vZPvwkk5rt7&#10;W4EAfPWNl8fGh1s7mqBUvnbz6pbtW7C8xWMImXJcS5G7LVfLN8bHQEsHO0OhEFlGQm+1Zumvwdwj&#10;t/MLeU5SaThdgRRrrKSmpflrF/TlIm11AlKHPKDFoFpcmFRi2sQq6tz1BidY005Efrs0uQayIC7d&#10;rG9TIgAuywfY8lRVyV8vVDFR72nZ0rd6dypRfuedA2t23mnx9BblMi1DYryB+LuatbvxVtGNmKzK&#10;skAsLNVCCeNiRCNU7fFk1qCtOQ15JT2lxt9+YUHFsCb8JyWVuXK5BGCXnGJxGM0h48qWlleZ6kA8&#10;nEqlJfT2kvn4rF8IJJlUSR7MQN0wjzcnstqZIq7h6H0ApY9DFF7yuM8jP4W3ToRMhYSQwKgtdJ27&#10;UI3NT6Wd7jnWWEQxHZBdq83Glq7eer21U3PP9s9/+OKk1ySra1ikZPnTJ4i6vttzdL6UCYH7g08p&#10;cpIXzl9R0prGRshedr3x5mt4jMIzW9fUFA5GTn98Ws7LCqkS3uMVOa3g9PiPTiu0OfRZ4WY3Ws1O&#10;EGRcVoMZ2JbA6HUyF/CqyvpKvJIcFXKjRHFOLc8ohFQuvCAvAXGRpcWiFREtoQBwiyAJ49OhYCwR&#10;CMcnZ/yj4zNXb1zzh2Z5MQnyE4ATOIMXc5g3FbFqae3qx6gELZ8F/yJaB3V1dkKTVxkxvMcSrKrB&#10;31aezywON3lsMpbLkvoUZQabSgxlaYNJbjZUwSGRy3LVQsq36Pa6syoc4eXGdCnkj7y2/+wdD9/e&#10;7LUkFiaam9rG5yIHj3y0pr+9r9Uj87pKparT7Lh68ELkxsSu3Vte+PAd26rW3sHB5OLi+TcPP3TH&#10;dldnd1K9XFM2ydVXD53BtyMtq8L73tvToyjVRs/PoDp/5213RhLR//nZD+5/4l6exHFuWbZYjGfA&#10;Jm/AGblWjs7PCRVkjpoM1joMFAup2HzAf3Z86e3DZwZ7+//z+//z0N0PrV25xmixFZKJkeGrP/n5&#10;Dw599I7Da2jp8DgdZpyH6hrd+HdMK9A2wicEYT0UjRSoJeF9pdJV+Qru8RajfflXaHCySi2+Jbhr&#10;tTc369Qa3KxOnDxZV+/FO2iZaUEuTy45Tg2eWHOz9533D3zhn7/FqTV/+cPvjAZ1T08fHqjgBC3j&#10;qXi/UolYSFLjaEI3Cb8IOSbemTxndYjY/1ckjIXBw8XrFuEtEBJpTS0qGkKQwdpYe2UuPhsTCbdc&#10;na8JKWy2rXpdJhovpZGTZ2sl8p57HxydmHj8c4/7Un67xdbR0Nrc3Lpj+y6Ap/pWdPf2dXWA99UG&#10;8oEF7XyLy260WjQ6PR4KuFk6nXUW/H/b621Wd72j0W71eLCXdbRQjGZyfhRPyM33PjqylOmClgMD&#10;bZQ75AoSVZBKbi604G5rVhrsFbWhiGGvp4mra5K5TUUN04cicyaXzhb01aK5gvecOk+gNitDCTwv&#10;L6YVOGakRHls2ncLDHG7FXdjnY01KjSGTFHpj6a0Nh2bX8RhH0jVZawZOGw1aingM9lNopxeDObs&#10;tmYPGQTiolRJs5KI4zNuynEUeQmARzVYWesRd1STgANibIgmN0OheQNkJx2Ppiwml4LU6DlzPaWE&#10;D5OCJQKIYVpJFQQ7cCU5Pjq9YLW5FM2dIm3T6p2c0soSGnJZUK5UqvC71agZtYriGLVZYWk+fXUI&#10;7hc9Rz/z+58vzg498fjDUJQ8//7B66HEl/71uyqivG/fG1euXHbYbF/7+tfhDnr11dcy2VI8mf7u&#10;d/+9rs45Onx5/5F3Btf3JJJh4MjUEHagx4eZqMZ+ZSECa+jmVk6VmQj5Fo1NvTwehuV8fHK6pb0p&#10;p6JLcL8KQKNWsrLKXHgp4g8qoTqzWmtqurw8Zsd5DKgBFUSjdHHJbtLozHVZCF/BcIzNT49Mr9my&#10;N4MZO8PgdsYrUH2B/wdJxyqrUTtbGnVOl8Fq6+pZZWnsLqsUJQX+MhUGOFr0KQWhkE8J+J5UeBiT&#10;C8UyiIJanXlm1g9xiVmvBGWBJKV4Lt/a3ffSC8+9e+TE1k2bGqyWcgGeHhTjZ8xAfZIubBej8TGz&#10;UgU3K2bjs4EFa1tTiVVJnEmkVUhkqAC6zGVjs7NlskbB/VorYVXGZ/KYT6WiqVAgUt/gvff+e5pb&#10;W0hWh2MEILH4W5H4F/57uG3RzJQtM1kJKl7iL2O2rMcUQ1IJInn+/M3GZq/ZSH/4wcHVq/oMWoym&#10;sZzBHUqYmZ7CWRrcVxxFllcOuJADtJeIu0z4rpgUGGZXMXXJlMsZEPhmpm70d7fijzMxNmV3d2lt&#10;NtKIzhKWZ1IUvw69FqRF/D61BA3qN8MZkDarFKWPjp5AunXd5pU9q7tmgr7G1t6OtVsuXR7xjd6S&#10;0rNOs3LX7fe/8tbHj3zp6aaennffPfDAnjuk1KKcqX3+m5/47W9e2rz+zs2b9h4+clioVtZtWj2/&#10;OAMq0q3RG3JF7cFH7/745OGvfO2r14eGz52/hFzZ1u3b+wf6M4X0S6+82rWm6dj54xu2brkxPq4x&#10;mVZvWPvHZ575/n//D2cwvv72/i9845v2unbO6oH+WoOis0qjUqv4fBa5rWQsCLqsDKTuamZUmodM&#10;OHBh5q2/f/jKiwcyBaEKEqpQc7Nk30rup2/+buVAu1mvAokWLD2tUSeRMgVD48W0tLiAmpq5tUGB&#10;1z+LTy9VQcZWxUroMCEqpWKC8XAilyK1SkR89VZrdDGGKnGFQByvBG1dhkSaissEw2pGyTktCVlR&#10;I7GZYBC7WHudhzLroH4BrhFRZcV4KL6wZIa10O0qscy1hambizPA7q0a7AUQHYEoFeBDuJvj5g3Z&#10;DmGqlkiEiRxWx6qBwdf2vYYDsB2U0RLSA0oQ1QFXUygVeDrjIoWolYbT43FdqaCGV8DnDKlbdFlx&#10;IUdfNZ3MAJ/GotPnbsSpBPxtsE4EgYC+NRC+brHhJ2oHCufG+MSRfe+vG2iHA+Ts6SuffOpzUAB9&#10;8MGh/hV9yWQSfxFGXhcunDGbaE6HGxuirYJvcRawjKZGrxrrMsQm8R9DoRCKmYKYUzOEDtDhUJiu&#10;txTVlCpXNZBsrdExGktFF4MavC180VZLHcUU54EIvv2OPZcunLvjzr1WqwWTA/RTLJAeloVQKGxz&#10;ugCPR1EH22Ho0nDzBuMennh9IMiEm8yXlhTXh60tq+RqpzctGCak7ASXvjkdO/Lu5KGFUlxM589v&#10;2nt7OL3Y/2QoVZe2bWlt3a5J0UPDvhGEZA31GtxFujYN6PqbjWt6iize6bS2onGkdfyRyfWLBDUe&#10;Wjw9cm7/6ZtnJ8auzOx//cV9L//i2qW3Nq1H8n+sGNb85Km0/3UFcXHCs1hpLWvrC+l+QmOirFlN&#10;0bO6rrG1eXj8kmTQU1obpAkIRMKlEfMv2eSRpcgMbWolldblsQuBF0SyUi7MLKaa+rfLWc6/sLRl&#10;cMcPf/ir7oHun/z6jxVC8eE7L37p6UfkVSUh09GEBZ9538QpdZ0D7BIzioCx5PzZM/nJidL8gqoC&#10;topWho8cyh4oDiIwtBwjqTpNDNCLehqzWy9MGghb0XSKNVrimbjdZABBQs6XuOWtFKO1mZdpe/6F&#10;BrNVzmEwku9xe/hsAutRrR7I4ArE8woth2gMQKp68AZo7YnTVw4fOf/Ep55kOBBRC2qAOTOJ3OxU&#10;bnGmKuYTkWA6jUUEoTPp5TSu5AIK6DjW4zIOeZECkroqpHwgAWcBobBpmKnhcXQDOMagx0s9j60r&#10;u9xRVdN2j41WMS1tjY89ec9tt+1649U3kgmQOJju3YP/+j+fGB2JHz1yQY8plUa1444nNmzoO3rg&#10;nc0rNtx3111DY7dGkWsKh8Co/9KnHsWefWR63hdKxEPBzz5+b2R2Zu7m7Ne/eP8Hr3+sVcqbmo3v&#10;Hb+24s7+9j0tPGeseUx8Ry3VJtINbAWB2yZqzpasrNVq1jtSmkJelw3LfJK2RiXLtC8jV6vyVnZZ&#10;DQuPNikZ0A09uSAdnysI8kOlmZa7ds8XY4xcHGhtALx1dV+zR0fKefCC+a71nY2djVo9cn+KIp9z&#10;uKyI3yOucHP4+vZd2+ABg7cFqduqjPeThbieRN6oeGO4yaDL6xVFtZaPAFZIYXekXh7widF8Ur5s&#10;WcAJWaZS68xOdyhfCAg5mqNrBK/RyK0mDUhWmXgEHwwDYhdIhPLVJnlQrVcWtMnrM/s5ZdVtbJue&#10;nzbZk0Drj53zhXzK5oEN7V2rTM6Wdw6dstQ323R2NX7YkMHjAScTGHkG2lc1i6sc4eC0bU7nv3z5&#10;n9xm1cpWlw44kkpcRYqJ+SADwqTOpFPpoPqhKtS5E6dBwwvO+r1Oz89++IdgOYYBO2vSqvQQvmll&#10;tEJjNGpMBmQ/puZ9z7z4d1C2FTJUHmi0g5HPgIcGwVeZjKmWRCFZAM5JIamxp5XzBoxNgREossXR&#10;TEqrUDSJWbwaIxRhqakG6zanp46ZmUiTY/svf/3y9jsV7V2qsxcq+qZ+xgkGiw/nMyx0WaXOU9f0&#10;ox/9fOvWbcCM+xbnkCtDYKKrb0V/T+/Ktj63vYEhuFtjM8OzvlMXr184P5SBfqgkqzCqisRgL4sj&#10;NCpD876xXClgc8r4qq9MRBXwSupZldlWVegWwqVbM/lCTZcVNUW5iTU3pAXO2Xpb+6rH6jt3D25+&#10;ZPWWT7SvuH3HXY9tve0+i6fu1XdfBdgo41/MRSGw8Qs10eLwyIGao9XxzDJym8Kqr1YS6upSSmuJ&#10;MmMwjYcap6gKWciQQiqTIy1pigqDoxgPl+Jqr6OEc5haiURDZm7J2twoqrQaFNuLyvzlE0uZyoGr&#10;17/61c9n5656rGZa7z1w8tLU2M2vfuZRpx35KcABJAXcFcXcO+c+3vH0/X967Z079qzRiEJq1j90&#10;4+rj3/9GmZTxqSyTr2Yiyb++9HqWqDgaG5D3kZVEqSRc+vjWjm07AOH94MghgRI6VrWKBI++E8ac&#10;fCJfb3VlIBjkEWOLYKqtdrRcH5q6fPy4oSKs6Vy5bet9n/rs1+5bv4Wj1ehBnb507tmX//bi2y+H&#10;0oGGJntrs93GUc12I6nTqThWwFsSViccvDDRIWQoK+NijLQhWFgCgQMFh3g9WcUzUa9kkKenUWI2&#10;ws8C651YvXTl8u//+Ofu7l6z1YYEIKJBGAnNL8ziTX3m9MmWtp6N2/bOTl0fvnHyztv2EHK8hpka&#10;wi7ycLUWRdg4mSxzZhc+/cC0cHiHY06oN+KNvSyaR1gBDQU5pKyMGBsH0WqRtF+Oi3UKamW1BN/I&#10;FJ+MpaOYT6kk8HYXWJLJJvIH3vrwP//rJzjz7Xv/nWAxbOtwHdn30o0Lxycmh8Anun4T+J7jeNyN&#10;jN/84MjBdw++sxhaHJsae/W11/e9/daNW8OXLl398MNj585dPHnizLGPT+3ff/Cjo8c/OnUKyaST&#10;J85eGbr01BOPG7ztl6fDq+x2IwCdGLBUEeZbWgpNmxxWo8GdxIOaMlbk2jLBliUCgzuVSutQOnl9&#10;J4j3qmRMOT9lJPC4VhBUTJLNl8hcBjeb+LzPd1On5xyWZgWC1wyVqSUJnKo0nhR0oWLSxCc5eDbU&#10;WBpgqoEmGyI0eSTelGr99FzM4+m0C3ORaCgWDRYj0Cn60sFoupCXqVRmo2s5RozEHyJ+jIIDVylf&#10;SIQjmBJqMFJMFXCX13BmUkY7CJ3WbL85OWF2WOU1Hqov8GUKfDGBp4TFFEKjBhYYdEJw0QWsfHmK&#10;BWIYliFchdDKFHpJoa3INUeOXW5p69XqbB8fP22zO+6/957xiaHf/PKHn3/6gfUDXZOTkz/92U86&#10;2tv+5V/+xWQwQT0yPDxKM2xbR/fqdWsL2cyPfvqvaza1ww+rMzlIK/wyJaskn46UFxgTpdJub7N5&#10;pPnY5LW65jU8ZyLJPJ2NYXqmrm+I4cEnN2uK5Yh/3JeO6SzmOozEdDqUowvQo/7jUoC7YMFfmB8f&#10;YS2sva0LNwow/cupyWvXbtZ1bKsZsE7Jq6S8KCRy8QCNmxXDpBBQhumL1pZoc5G1Z0hLQUjh51iQ&#10;M5i5LicKYpl0MBBPh1OFdCmHySqvVaEWoExjd6XWDV087tHLODWhMJqjpWowFKi3qiYLzJ0bNstj&#10;AY3WJFeYS4VpMYdU1QDOywo2QqZzMrtBBDGokNWodBadnRJVagofFwZMTpXJQBvBKglFA3O5dDSX&#10;iNb4ZWOZWWudnV3s6OkBQAuMY1QH0GbBhUqGuVwV9yqsNmPLcVnk3rG4lAth37TFBQ2mhSDVC77F&#10;M5f233vv6nhq/u/P//mBux5h5AaJAiGrhniUQa/77ve+29vba7Nay2hUxhMKBWXCyUdlqeDKC6RK&#10;NuQbOZsKDMN4io0BYvms0RkIF2wmZ8VpSOMSiL1XJKEFTM+s4Wv4k9UKaczb8gwmn7IybKmXLl/0&#10;NtZ/9stPu1sbr45PlarMXIw//vqrn7x9hUonlQChaV5/9NCRex/dalSV3nnxlS2b9yCWDyXSjt17&#10;33nzYzyXrt28rDXIe1e58dcLtXKLt5dSmM+eu7piYNWpM9fuvueBcxeujE2OP/LYQ7/9089/+dsf&#10;Xr5+EpeAB++/6+Txi7ftuvfG9XHMz1m18dAHZ8Ph/Nio79q1ua9/418ry19krkZxhEpPaYyUmlPp&#10;4Mw0ZLKZyZmpiij4ZUvwyihLRTIi/fFvb2H9iXtqGQd0VvaDf3rqyb0ruU2NFCD2VQCK5hHGwVUE&#10;86cSX1oK+jmNyut0pSAvlYOSAk6JHDVNJCpBIUFQDT98FavEhhnaG0mDApDWkJFz1TKlquGEICMN&#10;eUpbiMfMvnCqA0JXokXGVWaX4OTVtNUVNZo0EJSCoC5Wo+OzAdhJW+pIs0lAoEBOnjh85P2X37xn&#10;yyYanJtMuhAM88UCg7SUHClWFUtpOcqIGCNSC0hvNDZ5T5854xufNNtcjJqDZRBdTSSk0LcKRSIq&#10;Toc9FOoLCHkiiQrzTxmyC/w9s/gSSUqGMxldarUZsUf4M0gleO+Y3TG5dDgcHapvtFWrXLGCq6un&#10;tdtpVJI4eV84f+PBB5/Ec+bQocMdnR03hm62tbY3NTUf++iwJGWMFo2MRHa5jDy80+6gsL0q8Xq1&#10;emFuNrkwk4nMZyvJgG9KWgrXW62yenOMqKqKktvgzLmMb565cvb9g/duW3/r+kSzYhl0dS64AKjv&#10;bLvX9NAdW+W5hAq9wFq2JMh0OqQB5aj0c2DJl+HyYQBuwpcKhxXsabTnZs/8bVh+dFgxNcM6WrO8&#10;Inf8YuKD8RvHF8lsooHMr9j5T3V37ObvSOQ35a8GRlpcNYtWAE60alt07ZFx93kvFlMTTEIz0Nn+&#10;mUcce7cJOhJ1b2itgVSRJVUNIbErK9PmCS5JmRJKXaxSGJ8i0gul3I17HjJ3DNDp5ML/fil8Z+sv&#10;ldNkk5huYKFj0jbZRDPizkX1udSVT/zXZwBv+OjEwUBRsDd2WEFvwBYQWj4EKMdO58p8Y/9t5ZoK&#10;ry6IOwDCDQcDl67Pbr3tNvTIZ6bn1/Ztevvdtzp6626/48HOjr7n/vIbVEoGVm/HMC+TRUyPrhSn&#10;wPyBqlwORe/SojKb3zKwzqhgJsbHgpEwmKEqOM8kHmobWmJwPZIYfujS+V5nq9zWEJVVHIAIyFMS&#10;g8x8OReK1ZutGOKiUY0IOhznJDCcwAQhMQorJQ4lQikVCZmAUQXujpAvpRM0woGIPmd4CM4CS1Dq&#10;JYZHRtZvXq83cjKplAj404s+i0K5uqvX3NDZ7HXlBWlhaVFOiXglIKmI9Sai8cu3uUIKajAa2RgU&#10;J0s8zecRmK0zWyeHp1o8LQze3gDA4t2COJwk3n7Xnl137Fixpq+lswXg4L/88ZkVfStee+XFrs39&#10;rC737uvn/YHM//76i//v+/9hNDbLpfyDd+/91JOfV8uJu+6//8mnP/3lL33pc594FBubhsam7//w&#10;p3c98MiXPvdPjQ7L6r7OnXd0m5qd67bdvW3XeneD6ba77qprQ/JWrGIGslwkjFpKFKbviyA00pJe&#10;RuVGF/WSSmuwINuv5CXM9hDFR2lJZTNmlTJIyuBkQje25ssm911nZyq+avl4LbD+obvv/9TDA21N&#10;FM6Lwbnp0aFqNptKhG5OXsti5WXWKxRSNp0Ex8hgMmJNh1rpuXPnuns6SuV8Nh1CTj1bSs1RpdFi&#10;2M1ojPPhZGBebLRlWc6tcGfnThl0OUERV7hkcTGY4dEYVMP5WK7xZQ3FG5RLkWiNFHHxqUFYQxNI&#10;ZUBrF/D5ELdFwRSWRCZrilvrE2aDRSPFL042Na4PERmZMNxZVQ64HG8dOndlTlw5uLKupQ+j/T/+&#10;9s820AzdDjxpCbGsQkGilq2SrSIvuQwaMbtQyoyO3Ty5bWNjW7NFhUYwyeXSuG+KDpsJFTLYxjUK&#10;7sf//eM//vaDbCF1/MSQhG3ezIzSrOtZ2Y8HdBkx6uXbP+RDXLLKp6qokBX2nzmxvbMFDzkJ2WUJ&#10;rEqoUDCtkCpFkRRkYjxnotTFFEMETepkoUAExjRUntAaF2aa6GqaVoEpZkpNVBQ2U3ZtvUp28fJP&#10;V23c/uHHo+3dZZu1cuFCwdDaJXALblLv8y3V17eCCGA11yEwkkilVg+uAts6X0hOz00F4tG+th6r&#10;xelyeJpam9Zs3Lhl14677rmzr2cNTajm5uYnp2ahGR1BoSIYRiHv5sRlpUFeUeZEdV7SC/GqPlI0&#10;XR3LnrlW0btXPP3FHz349L/e94mvbb79qbXb71+z8+G+VZtc9R3e9pXW+k6Lp8VR36xQIqKrxuP+&#10;/PWrm3dtrzMaEGLzeOsB4NYarRKjoVjtjdERTs+5nJZSMaPAUkpOlEh9tgq9mLms1CMNOzk17W1s&#10;AHXNTEsuqnIhPGHwupGaRL5BViirc2Jew2J7bBe5TLzkrCUuzUUnU/yDd+0gU/Neb2Osyv75xVcG&#10;u5vvvW2Tfym575WXa6mS3Wj766vv3f/tT9ONxmPHPu4xGze19j3712e33rNXMdCcWopMfXDRgvS8&#10;lnUMtDjaWkleRqSEiyfPAoP7o+/8dsWKFbxQ/t0zv33wyfsrBI+LPYoN1RIPeL9JrcvohYnZ4bqW&#10;FrW5bnQmfuHk5f/91ncee+CBJnuDzdIo5stTV6+++eYbP/zFT86PXG1b07Vi8wpPizNfiNBSod6s&#10;Q+c9jdtfBXB/FI+BcEJEH1oIVDGLdocLc51QGDrn5QyVHv0VBnZdCKIwtEaVW4aGZz6BQ2XCUV+3&#10;fsOGppYWBLDiCRhqc/grIpFlv+Jzf/vrj3/+M9xp//78r9tbbHazDQ4ADDorYrxSWYJZcGnOBxqC&#10;vaWrQqCsxAPfChpGFUg9RC+EZVRfAZ/cGgVCR3b2ok2jj6q8Z+cTp597KXnkg+sT50suTYtnhRRL&#10;0Vjn1+Qoi5/6+OI/f/Gb/SvWLobCf33t2c13b7O3OVeAmGRQgdW7EFqYC/lmo/66jhaNBcRwp6el&#10;paGjQ2uva+ke2HHnvZu27enoG2zvG2jq6Osb3NDZNwjXHI4HHT3dXd5Ok9X6xa98wW4y4Wl7adS/&#10;utGOaCjWsQA8sPlsIgwoYnOxUqOwYAOPrlrF1oADuUYo04i/iFJO44yQGCWzOopYCCQItUHFEkoR&#10;JQgeGtvczAiY3Wq9sQa6KKMriDyK7egMQBQisczwwkybx4ZxC2qR4KLqGSvSlohlJTJxKHcXA2mn&#10;q4mfPJEv8VASNaH7qAWjxmhtaJLULIFoDt6rBAgIADHjwI3VBbIOghbZFVqJs3s2VcSWDBdrkeFI&#10;SaHIC+mxyTYPpHfEPJQ9aqbIsrFk2qRflllgH46IL1HBAwjoE9jsAdJBu4ssAgQPG0A08eff//XO&#10;ex8g1dzh02O2+va1a1dfOnl0/urZf/viQ0od/cxz+/Q6/XpAlNesPXf67E9+/GOIQVKZ9Fe+8jWG&#10;oX7z29/SqtKKVe5CJmd0t1eYmlpKV2JFpmHlpWhqz7o1dfLk0q3DTquJsbZm8BCUItn5eYe1Jath&#10;k3JeJznS83OoWtgaGxkVh8wS2GEI7ZZICYkP+IuUJMUV2HA87FzVJVPCxFvRVcJLkxeUnN3Ssh0m&#10;TF7urxI5KRMlp/xFf7jI0RWwiymGAdtVUBUY/STF2hUlUAwK+Cli9x5LJhcWzWadq7nB6LTptIZi&#10;IpuI+jF/Xobh0nBkKqavnXHYrGmJ1rjqy6V8A+zeZb2ehMAzj9tfvoRFTtY/edHTsLWoVGHBll0M&#10;AESk1LIWvakQTHrtzSwQzODHI72DHzWJTQSt0+iMdn06Hn/u2ec3b95p9bb6Jn1f/+Z3Bteus9js&#10;qH+jZIBjBkLk8KDjSCijM4ChkjIt8hPEMvdbnQyU9Jo22A3wVVsMTrPaQmeX6czpQ+hr9XdvIWr6&#10;UjXmMJvmZmYMFuvOHbtcNisOz5AI4eNtNMDGRmQxDCGrWkoYPv9ha52u0aoOBubh+cVs3+BoDqdw&#10;EKhU3QaBlDKzvjqAiTUkrrggbcqzfDaVsnr0tDqLsXk+mRy6caOjt3dw2ybkL197Yz9ZoQz1zQaZ&#10;8OVvf2V+KlXOpdqaqQ/ePfDJx540cJ6f/e4Pt9+/6ebIEvKTd+y97603D3zyqSc++eR9m7Z10Oo8&#10;XmK9Laty2GbKTO++834+V2ysa+7tG7h06fKFixd0JtVLrzz7nX/9cl2DaXR4/rH7793/2qE9O/eO&#10;3prUak0W/K6T/I/+6+fbt9z+6ENPNDY0YtUJvSmOGYiG8dipF4EW5bGxwuqpJPC+gF+sp/O1uKOK&#10;lIj6whwMOCGuJoGfLkPjU4x/5ql7CzCNgUKYxcK6MD+/9D//8+P+FSuzuSwy80CuZyt5DEFRMAbi&#10;G5yHWhVGSlIq84jR4YaFi7qWYXFhoAw2UlC1MIal6WGDG01CXRo8mRqdX1jo0hkXoSshFexUWAom&#10;XR1NWa1qVpbhauB9FJeGJ5ocbl+Ts6hk/IU4JSP0NWql1fv0jtukcDI8OYM1PWDuEsX4AktwFSxH&#10;EmmLDDsFPAeWHYCQqFebGup8c3Mvv/rqho0bkfMHnxRoWDQxZmdnMcAigeeTFAJG22iCV4R8DicR&#10;0eXxqtR6hsH4C5ja5R9fmUQcr5hEPieWCy5NmW1yGt5aQisx8MXIzCZlLuzHzWpmcumO2x9gWe78&#10;uQs4Pp0+deq+++7X6fUfHjnY2V4H9KxaR5ZqxXgyCs8I8ucYEgAd7pscX9ndCaOx0sTaTMYGg8Vs&#10;tsfAcTRwRLJU7/AmQBE02r523z09Xvsvf/tyj85iQWzCZCLv3n1ff7+OkmVLyUI6NKeShxhtMxKF&#10;mEX4A0GIjxitugIRA34pSnlZIcOKR/9sznnL7xGoUs0yMx1BjUEj0a7+OvsWheIBS+7RVYkWBvR1&#10;g6KjPJunhPj5y6f6t0BosXjsVZNH3dlUPzW4JtPQy50aG3r7yAmjyQpktp7WFfChqMXmpNFEW37G&#10;Gz2nLnyQ8Q+x/pD7ZtP98w13zT/0ba5lUAXNyAs/l62xPo2qj26lLv+oPfsoU92izHa0j/p5MRYd&#10;02d3ff9L4JkePHm5t2eAx29dT+SUKO8GOaNOY9tkt+zFwrtK80j0ZuEoKdTq23tGpyfWr1utpORH&#10;jn6wauuat0+cz1XVd922B0A9hjWcuO4b3LlHUiHBmmfFRDmWNQobE1pthJ5myvPxYkbnWVkxNvED&#10;LaJG1M3NxqZvJcIzunhInwqn52fHh6dM7X1EV0uWxDMMPXlYzQyIe+AwOjs5q/F44kplliD1NZU5&#10;XcvPB2ocU3DqZfB8y2SzkYDAKhUAYEAzleDLsaIZONpUFrrJ0hgK5TM3L12J+eOff+oeAWv7+SVZ&#10;Qd5Qv8bRsqWsbasp1XmZsWobUGJUPX1IZ3VXmHYnj4f+snJl5tZBmlxCpKAg4xIyTQLdORak3Eww&#10;BMyAqawyxSQ9zSygO4YsutnsyMsqSRLN08yQ7zrSgPfds6uzwSWEj5T99YcOnErXxr75gwcFKY/Y&#10;9OzcTCoXsdQh+6EnkV9h2VoRGCsJufxQIac1wwKPJyfOS1Y8RkuBI02uLbSBAoVISQNMzZHZITt6&#10;fXJXCaAwpVzAprRK6ks1LXqC+NIY9NFSIR1Pxqf9+rJSEwO0V59p1wnKggXz+BpdoTjvTcH582ua&#10;YfGKxfz7yujKR7Y8+eC9Bj5NZKeGrhzG3rWr+y69dwfXvNrc3mnFEmpuOgItKazsOCZwOozRwXgc&#10;Gh3q6m2tgCwgL/ioRLzm46QSPxw5dfDqSDp66ObpTq/GhQkxCeaAOhTPGXROuqbhCFTJNZlUSaO1&#10;4IKCR5WiTDlytud/+lebxmjWGSlWDZMAQlFaq2UptpjJBzhdddGAh1DemC85ZNYcj9npNKQo0Upv&#10;WLUqrvCsHOyciyTPnD7R19LfWNc62D+w78hrQwvXeld04DGrLMNiVJ9j/LxUXCZzsXqJ0e9782hb&#10;S4dZY7p0+uyJwx+hdN7cvxl1vhyRwmbt/X3H3z146X9e+LfHvvXAPZ9c2673jL59Wd/c4DZ78vGS&#10;ljaIOSkdSId9kVoetksEqMiBjn5WaYQSkKG1uUwBWkZSAMy6AoAhMMepXEFndUTIjMhSaVZZVEiu&#10;YrQuupgIZlOWdt7kkeM2xtMRLqHiFli2bbQ4IWtWjVzv0fP5td0+WKkTittJD2HDimF5Gg+8C+Tb&#10;OjBKL5w7v2vXJotZ9fprzzZ6HNWi+NbbyPycv3r9Yijqr5TzFR6KF1CbzPUdrh27Nt+1+84Ng1sH&#10;+ld3dCJYiSs4B+vGxSvJqXnx4o18Lt9s0u/dvevzX/vKfzxw/6fr61rwjI8HA0uzY9ND17OxwMiF&#10;ozfOHp6cG3/twDsfHPsIu5EDb7waGL8xdf0SQsFmgz1EqgpaM4SNyFXUalS2KIbSBa3dhemaJFSc&#10;sBSo8DEC4bZqrQqcCDBp0qaoxG4M43MrOVyAKYSKUXTKTWo9yhRYTGDzB3+QiVXr0LvPhPLR6XLr&#10;WlSR1rd7lWIZwL4cTIfVwrlzHz74+MMgWAN6+NER34nz185cunDnHVvu2b5JiKageDp+aXj/6Yut&#10;/QN33nm3vlK8eWH6V7/f17FpUIkvCVylApmaqR7Zd6mvqfd/v/M9j70TYBvQq5N8vHOgtVjKVGEv&#10;xRItV3RCssUy1YkzGmzVrT0Tl5amDl/5xTf/vb29PSQKrx77+NDh989/dOhCeEjSSut2rxpY32ay&#10;wHidCgTHCUXF6rbJ8Oal5CKhVoLwi3BLKi6l0jBgQf2isdpBdRHVlBFRzRKJtUU1ky3EInzEX43P&#10;15KzUmahkvUxeGADam9xYxomLZ+4iff2v/nxsUNdXW12u3loaKirp2fV2nW3xq+/+/5rHZ3w8AyV&#10;g9f4mXOVmVv5sWk+nC7ksu4Vq+KsgQS9vVpg2XIksYCOBzKFMqCYIGOpcSoJ3aXZaCDUbrSK48Xp&#10;dxf+/O1v3feJPa1bNg1PKcePhEq1wqX58WRC3uIY/OQjX12xcqPI53/wq//SNlkG79hx0+9rXTHA&#10;dbWS7e0Zpyfhris2dCwp3X6ZM8d25snOUME+DfmspB3OUNfiwnS5iup3jFT4KrUlqDGdXl7XmhWK&#10;qjqHsRWdBHWOYkcn41Ip1dxtqdBZUYr5pi+gkKeycFUjnWVKYHIo5SUKkN/5WT60hHNhNLy0KCZJ&#10;KmtlKiURwx0EK+RoDOZ9oVIETQSFUaXVd7bkGBdP6pka+OTZtFKXkdQGKWwsz4iE9XTItaYHSWBl&#10;ScI+hBJkuG8iDC6PxTFzFBXVstukyMVv2Do31RQOIERKpDivtU0rzXIaDZsoWDIx0lwkNP9YMuTs&#10;GtQH8JjWsHqP0eCxa/TCwoyXrFYqjio41nZjvhoLjl9pNdhVolOqutVo28ducuUZWuXBNL5cUfJV&#10;NQJrNOqNsjJDimggqmvLysVMqegP+LdsWi+Vi8/84WereloHV66MxnNjvvhdj33Vv1Q8f/56Nl18&#10;5JHHkTZ87oUXelf0JDPxf//P7zFK4rnnnwlkF/Zs7+T9U4r6xiLs6fK8WlYYU/UcnSzf12ns5CdS&#10;C9NaTxNvc+epmq5aTY+HCZJTeGDZKlkwE48sZMp5XUt7VQF0G9A+sjRRBlkUi1gMy/AJLchlWXkX&#10;DiBWr0ogI7DtqgvlwK2Jwf4NvBx/AiQ/RPlsGk9fV0unwe5Mh2MUiNUQnSoFgYwrZSmrlNIJKSmb&#10;yvpmC0kcwxh1i7tsMmVIZbpGC5SuarQRlCK2uMTB1AEYjM6kqRmWbgV0JjOvFKEoJsKZwCv7DyyO&#10;alrMvXaYD2GoEMLD5+zuHsnYgJ6bFrq5+YjWapeQncgJWI3JrVyEERHAxhMLdCugtjQEtyzAq3L4&#10;wa7ctA2pTNqoXb9jc1NbOx5X2GdW8YuXqUUE5tBAXG7pskDL/WNvV8Zrk+dTxXzQ6DJK+EHJpAOH&#10;P+xpW+00t73z6oeDq7ZogWvCORiD7luXsSNNwn7JGDzyIpKKcUJuMDeoSL7KTyaGD0T8VzWVwrIp&#10;weHWaJy+cJax2tLBsAklZilb0SH1hymK32inUPXCYQI5eCnFY16iVzs1pEEN6Cbsewnf5Y9P2lbs&#10;1W9+4siF4PUDb+7sdG5e7339vbcDCwuXLpzBlGztwIaPDp0qFBNnTp5cmJretXkD5iS+sRmdHCHc&#10;5GsvvO50sYePHGvrXO2s7y4An8/KcrLw8QMnLh65/smnH/d6POcunQ+EA1t3bL9w6conPvGZ8+eH&#10;5mYD2x/e9PaJfbvu2PbBsQOo0z/52EOvvfj8o/fd09bRaFIhTAGeWHb5uwynDIANUiFSigSFcKyW&#10;iJYCMmXJHxqr2pq0Ug0npExMZHTqczeuFghahgsR3hIgGX7pKy1kNetPjwyFDrx//Uf/+3xworCu&#10;fbDT2w50flwmZuHHELKabK46M19BwVhIVaMBJp5QQt6K/U+lpq0qg4QMeCcsX/Nq0dDkDQaSVQGX&#10;vGx6fsJpMyvsFvSK+UR0IelXdrpyBsRwak1VjeQPFEJxY4u36NCbgAssiD/4+veQXO222cVwvJYr&#10;snq9vqs957TEgfZjOgQPzAFZaWm0IIsrOI6tsLiYx6uFUjWrTEStjZ2cgXp3/yvdbZ0qhblWJEHq&#10;zaQX0GQmQfco0xVA+mt8JjJL1PJGjzNLYlGsAsVCI8uZayFlcT6dW4zOTSbg4y35jHZWa6svkPoC&#10;q04R4O6Iw6M3NZRoMruj4UIpU+tr7/fNLCWjsfnZmdv27DaZjEdPn1w9OFhdXDRwspxKgOsjFymp&#10;WdOyBAy848i0pX21j2tAyBnjorRWi0cVq7cx6SzohtOZ7KVr/kFN1VxcAKOw+d6BV04dG2Abd5ad&#10;5K9+9V9NLY5sBjdGrAF0l26eog31LIsyWUXPaYOzsyaaNeOYmy4wmZJdRqlA6jkyTMQTbE1gDJoF&#10;dbH7iR3123ppD1ewEDMEAigA1DeK1QRZ0yL9rlP2/98v327rU6Ev+vGx9I/+cwnomf52t0zM7NnT&#10;0Ncve+H5P9689srUzeNXT74zdvXAey//OBY5oXFd6NgYfOKb8oe/Gdv5qVDT2pSrS6Q0ikhwxXe+&#10;fr1l5eP3fPGfJSAue1slC41PRnQuUsfbwh9NLmbSLY/tGty7pZSIvf/2vq071hM0DsnZGga2uISi&#10;Zo4mP6tCzw/DP5T5fPMLPZ3dBj325gWH3e6tazx6+Ii3znv87CWr2XLX7buVCrqtvZPh9Av+WJPX&#10;gb0mCyBdISmvWUtsJVdZwGk7sZj01vWWFOoMLZr1XJuzTutwK6rKVCgdXIiAm+Nt7fR0taMKhHxq&#10;GSopGdzVUHQtN1HNehM+iDmE6uXoGEpEHjGUmLu9Gb1znVArJDOBucXWhlYVxcajicVFv9tZh3YX&#10;aGyLOMhcvvnL/3t7ZCK5a28vqL7zvnmGU3kbWwwmB01z+Ieo0dIWl9GpNiN6r1NxASWbdh2INGo6&#10;mox5mq18OidnLVVCw0PoiBCGmCYruUgwxOmstAZxJgwYVGra+Kff/u3nv/z5th0bKRWKx2WHjfvE&#10;43s6Gsxzs9eAGR0dy0xOL+66c9WadV1VGRhGGuAVOD2LfiJLYh+jLBRwbQQ8F9qUGtZ65mVhGvbJ&#10;FR3Ih7Q4NXSq/v9j6S/AHDnPbW1YUqmkKlWJmVvNDEM9zGh7PGbHcchh2ju4AzvgnZyww2RIzOwx&#10;ju2Z8TAzdk8zd6vFjKVSlfQt5f9zeZ/LyUns8bRU9b7Ps9Z9t21ABh3pEzVl16Nky0Uwk6CYelSL&#10;4S2nZXo0s1H/T4IYhtcYOIsqysoyDQ6LBSt0TQWRIgIbSKxnGSFChsRAiHhxxHyE4wj2d7HT9DLb&#10;P//4x0xyrlyK3Bq41tzQ6/X1yBVqHgExGQe2B8oZjvomu883H5ibmR4HiQkdD4zbB4Zu9a1cASYM&#10;sKUw05QyYjLA/fjbv7hxeXB2anZmNosAt9vVpaTsSho5XVyoF5QKGtlfJJXBDl1cDDqsTkzKsQov&#10;hIq/++2fbtu9NZmJafVo/SIvgPGz1Ka3pRFbisebTE3Ym6MwTKgZo90KgXpwbK7b29zkhSTeqvN6&#10;LCtXOlS6H37+65t370ZOblPHitlDF058dLR+VX9FBSBkroR8Ndb0+AjJ5ZSSOnro0JKevrFbo+++&#10;+c7E8PS7bxzecO8WJYuVpZicif/l5/9ctWLTfZ+4u0zgSULqlaYDb380ODf12qtvvfzvfV29LYAy&#10;P/rjx5742ytHDx1prG+IBqN//sNf7WbbrVvjv/vNv/a9dbx/zRKr2fHb3zz21pt7M8l0e2sbRszI&#10;P1eqVtgvJckQUF9cCNUtVssCKRbFlrRKG4osYcy2OWXtieK5krqYF32h9L5lq1FYgnzd5PBqckpP&#10;pigySqVZAU9xwcMQF4981OhtcHk71m2699eP/d3n0j9w791atRr/jPNTMyeOnfjgvX3vvfXOyeMn&#10;JscmhDKHEodWB9GQRqM1trY29S/btGbFng2rH/jSIz/YvH7PPXd+8rbb7mmsb6FIFYh0B/bv/97/&#10;fHf//n0Xzp8aHLqWTscysShk77TayLDGJV29q3q61yztaPHZDXqV3eWIxOMGiQp+bjXHATEqKVdS&#10;WXT9rZTGmi9wHW2Nsdi8XCOCYoC2vwqqeOxOEQou5XOhCG2zSMD5hAC9lMd/jrWzSslUSvh+VlUK&#10;GqdgpDkwdY0k4mXWYLaBq6wOLi7YbLY8l5udmzVoDT63F4nSTDDa1rvyM5958P4Hb6+rs83Mj6NS&#10;vGLZql27br9rz52rlvWBSxvPBXU6S/+aNQ6nSQamAwcurub6+dlPPvilXdt24MX+ryee/vs//zY8&#10;PrB1+0aYYVWAiYqQ26ZsVkgXwHHJL06MtvWtuT7qP3L40t9+/wTKTovp2LYH70ShftXqFSB66Xpx&#10;8VLoFFU7TVVD8VIgaVKajAaPKNenZdocoRXKyqn5RRkFtiIrgRVAb5ayCAKBm07hSFeK51jKAmuO&#10;Tm/Fb7XG4GJNHmjKlWavzOAs0caSXKsgtFy6pMSItiC2N3d2NfeKvMxpbXjrrf07tt1T721+8c9/&#10;lnF8o8vj9fjwe9bY3aup88pcZqrdw7R7S1oWdjpAeFTgbaHpJaA0LwW8BYsyOZ8rxudGjg6WBsOx&#10;ueGiuunMHPWlL3+2v81FVKwGedealWtalrIZqrLpjv+6b+cX+juXq1W69OSVF579lcoo7LjvrpLK&#10;Tuq73roaPTKWvTabRl2uyVu3qbN1iVO51ivb4hY3eLKr65Ir7cp+m3S5sbTKIm6w0+vMzDKjcoWB&#10;XmWi+43K1VZKW+cYDedPTUwfHJ46fnWKK/D3reutQ1q7Up2PzC3i8N1ogzgXo1+YpvQyNhuOYQYK&#10;3ZAe5Ry3k7KaTCKRXQiXY4kmm7vAFymLWem1K31WndsKGBKydIssNj9ylpeaIxnJyEJuJCANJ8yV&#10;AqNSzCnNJxPiLkNIiRnef0JtoBnlEACjfSkuy2cyaIHQ6PWysIa7a6wYIQ96nITQYNGB5bgul8XT&#10;Vyc3wqBrRClXUgAtWSrKcmlBq3ZaNXUMpjCxQiJR0Fr06EACHmhT6/lkFH0Sg8uOJyOOmCwpLk5P&#10;454AfT3AM6gAa7QAgmG2AIskB0ApmOagkqN+fPzEkU2b1gOZc/z44WIhe+ftt8MoWg9YRGPj6TOn&#10;hgZvwIH8yKc/7V/0nzhx4szZsz/5yY8tZuPxk0C6vLNnz7pyuVAQlaxdpaVZXPGn0pHJBJLH5NJ6&#10;YfzWZV/bkly1oGcMQqEkZAtIpnlbmwrgTcGbVxFnB4Z8vpasgDi0RCen8BWHVE6bLmlyZbdKj+xA&#10;USyleWY6Mu/zajCZdxXEqUuXpGaNsrEph7Y1so6J6EgsaGttg2eAk0iQyg6Mz0rjeXOJ1MZ4TZTT&#10;hfKzuex8KGqxuUGlkmLpo1QhIonOEy2rIS9paQXNM0QyQlOzLMIOOKRplKJaMXj1arPZoaXpokpm&#10;wjC0pb63s53ICiID5lUuN31dxvoIV71UktKxchjSaZsRO0OoQ+axNXLbKtgRgLMliDAL4Td6+sYN&#10;wCwh6Vu3up9VItFYhIdDC/QBjicohwDcUKN4Y+mAi7hIIg5YEyaJQjELmy+WIqlYlGVUlEoDFRZO&#10;IM8++/w9e+4AkeDI4Y/qGxsMYNZzJaRVYyM3lEZNntXGFgN6eXEhPuto7agAHyDkRiev2BUVe5VE&#10;eh/Z0LI/TLr1GT7rlNJxWWFwYUJVoPTWTRJKQTlNMRkbk7kThAl8nrwkgSybVe9VGerzerM/PWdt&#10;YWV2m2jbenaYM5hSd2zVdva4l2/YrbMYkIVZvqxNpapu2brWYFFevnp+xdrl88HZZatWIphweehi&#10;pJj57x99e8w/9LdnXh+dG79tzw4VNIOAe1TKGhV76cagPx/7zH9/hraoz1w/e2tm6HNf/Nxb+/ft&#10;feflq1eGoFdYtrrj+NHjG9ZsHLsxgSreytbl01dGXvj7U5f3Hxm6cGlVR1dVBWNqFjbhfCmH+FEE&#10;I/hivFhKkYRQLeexp1Y6PfgbxucXSLmpf+PWl99/oxzH8hdwM1iTxeVrl5Gi7NTJG7/46T/OHrlZ&#10;zgo0W+1e2bVm65pEKSqTcNg1EbEskEoEQAMuK3qQBrUxGU7mE3ngsyoKKiqvuCVkajHsMJppQoHc&#10;p0arDacTooJgrCa11ZzFKjOWQrEWSXXEB9UEjPGVhcnpbC7X2tWtYBg4x3GOhsnv9lVrIOhMYR2M&#10;UkSXJ2tm4hSioiR+qXJcvkngdEgNqfQn0tF8ya33FLNQllWS2RQ6clj5QsLhctlefuWNek+bwWAu&#10;8qlEKgC0UrXmmQB4k8PNLBoOO9Dcw+cOuBSBx6IIK5PJiSE/SD4L8zh1KvAmaXTxGgoMIlqvKxVL&#10;KE/lZoJ//dWfSWXR62oo5irB+Ri025l08ubAdYAv99x5B9Kn/3jmXyvWrABdAhz6Egu/qSq5mDRq&#10;TZiUltMxVSat1VhESo2zcA2qTQCojaMqdiNyu7f1Jz/4QyoRvvPuLfJGI5YPDpWe4stnrlyw0Qzx&#10;9e/u4sUSSzfptV0wSbiabKMTc8hMWkxGQijjfFEEnq7IQYuNggkXiRfCMSSyw7MTeGPNlyPOu/pV&#10;W9vG5Yk0W47L8tPpkMbqIHJWXjaCRC7D2kGAcvjqTl59oWVFyeEwnT+K4vnKy2emShx65qTJkt60&#10;Q75+i3T5ytiadZFVq6Lbbue23qE093AmL1YcHNBfiZRmfJIbHNS9ubd09bpl1+3faFy7I1DKA1Y0&#10;K+bx8AmNTztYm/oWFz09dVPJb/3hF+z1jgPvvAF+uK/VwlViAvC7NWGMulRCLEWGeh72jjijhIPh&#10;pvpms8GMRl08kVqcC3Z2dmF1evXCxayIBJ3/njvvxGgaa2a0jv/rW9/t6lnqs+nIaqFSzpISIy/D&#10;pHcRv+GxUYCh6gOIUNDA6aEfLuAAUTDZdU2tNcG8zydjWVgY8ffGhdVcIdR44c/ORPIFxOHrvD4R&#10;owCUd6pwYlXzkbhep6kiSEZKDZwsMONv8jRilphNZUOBCEgpSGYWOOSkCwc+OvzqM4ftHsPte/rb&#10;OruRTnfXu002M1/B5kKkwFRXAsOLDQOGkSqW5PXSaCBXqai8sBWj7b8QCli8JgVlnp1eMDk9aLVW&#10;hRwDRjgA1Hk+msxrDCZ0ExQyS2gx8r8//F5bW/0nP/MwnqD4WAN8GQpMSaUZdx3SeaZHPvsoBNif&#10;+uwD6UzIhI4ywoYKsgTUUCa+mIikwuIdd+x8/tl/v/XaSx8dOHTP3bcDvMcisY1ZH3KSFVQoC4vh&#10;qs7mwbMYJFJgzNW0fG425K1fiU4fwysa81aVlAXgt2Y7qID8j+SfLCPLxelSkC3GNGU07k0ylTNX&#10;VUbTiXA0LcqtvSuHysIbE9c4I+ltrD974uDqNY2XLh9y2BuczqVY5QImhA2ylBBkVarKWNNYHVRE&#10;p9Ni1qlyiRCapAzL3Lg13LVyJca8KCOUU3khI/vXn58lq7hy/GD3nbu2b99AM+YFfwrT50QmWbtQ&#10;yelwMApEPiqiYrnqcXhrQf+qkmZUSX/2yJGDDz/8MZqhIpEY/rkZbPNkVDaTtwEMzQuRCegNjDX6&#10;JD4GJOUxOR2McXpgcnYuiIacRK0zA9Bu1/dsXvvEv5/WVlWtdR0r+taF55PnThzvXNMdU+bBTkdZ&#10;HyPE2h+i5L23379tx67Vy9fs2nx7W2Pb6eNXend2wzyOqGRoLPDM7z/4OOrI3W0FVPMQLyjLPvrg&#10;qMnq/dpXvjgyOpSIp1cuX+nzevqX98yML9y8er2tqePQh6exu3/l+SMPPLQLx3HcDJ/59/MkQfZ0&#10;9l48f9FkNLtsrko5KRAmBHdUmcNW2S0Aq4HhMkhHpcmBJIDnpl7cNdykja6mFhLneNo3NEOl8ie2&#10;bBQWZyrZSGODr6dYVYiFolKsahQqSibHCI0vSQ7sP+r2NHtdnlX9yxcXBt99+x1QiTD3sVscTb4G&#10;n9uzom+pz+WS8OVgcObEhYOnT5174aUXzl/8cGTkSiwyk4xl3OhQiGg4mwHluXb1+oF9H2LpeuXy&#10;FZR9t23fjKvCipXLOrtbnW6bRe81aj0YJeF7TYg5uHpDUwuZWDYRT4YTQR7BqzIjy6LPmER9imQw&#10;m8eyrHvanwY5ymllpUKiWElXUHoDe6dQE1ZLQGzL5aJzC1qvW2Iw4Pghj0XUhBJpIoDdLl28dP3q&#10;jcnJyXQ2q9PrEpkMsCISZLDh8ojHaikpBKMq1aGhIZwgnQYLJBXpYFTlcQA5UKnkItE5GVmxOR3x&#10;HEJhwCXl93+w7+9//Vtju6vWGoRSls+JFQ4di0KGuHVl/sF7PpZL87/+5WMvvPK0xWqwofQirZw5&#10;eaJSM3XasukkMAQQMtwavemgjAqd/cOjF77zrf+r9zSdv3L5m//3/U337zLX2S02uPLgZgvKRS6f&#10;iMUDULhXGVaPC1IV02gpzBIspvpFBIGIis7AyFgFEk8FubKIOTdaAkWCLCl1pB6LO/QASEhdZJRY&#10;VZYJGq6vnIzKk0yZ1mErCMkeNGMAWgBuqSJpvAxUtEahZOfnQrv33C0tFV75w59C/lDXkuXOhmZC&#10;Z4yWhRDmnaw8RPIpVlqs8KwMyyk0a9B4rWGMOE6qZXWVQjo4eSMyddWoTHTbo3oifvC6v6RrfWDH&#10;WpClfv67p89cC3Q16j0eosvT4yS8AD9fuX7puTcfPzNzVN2l2fnxe6sqw4Wz09kF2RKfbUOLdWe7&#10;b32duZWtGiopVhKXyuJZYHslEb8kUC1Oy4R5QhaQiIui4K+KIaWiSEJTDIkluKtkrdnd5FRvarXv&#10;aHFvbfNs67bqFRxVTSUWL8dHzqxssPh1ety5ZVUZheJNoQzxr9ViZy3mvFwWR6NbTrqrCpvGKKQR&#10;JyoxJgQN+KRMmq+1wPF7CjgtqIbp1Fwk6w9Tsiqt1yhdDjBU0/GFxalZCXyKClerOqAkiAqOjUjB&#10;yVSwSWWKWZ2azSYTBhW9MDutbnCUca5Cl6aULmZikVQmHk+IoYC6UGDg58avT5mVC1kwnEAHiYbT&#10;pSLpc3YjIUZUWZ3GDmo9QSfhPSMqrIHW2/TqkZGrFSy3aByTcMhXUnImnY+6XE6OK83MTGbzSRTK&#10;ca0auHEZJB0c1IHiGx6fOHfu1J67dmcyidmZqVQy0dTc6HY5fV5fJp25cPYkSKBLl/Qs6Vty6OBh&#10;CDMeffTR3r4ucEGeePovO2/fBE/7fGRKYfcwJFRZfFYiG4hr04XS2jYU/BP1rV0lWgJ1ZyVfSswg&#10;vBSra20RVYqyFFxQWSIQREuPtZlRQ9OSSi4SrgSioRvD0dHpQhjc/EUsq91Gu4TShIop0KRdHG8I&#10;hQevXHGt3xCgkWin8dyJTPhNja0yVgdqOxSIUprWmmwpHvO6SgLfW6m0iFaQRuf0NskVDF+u4HYi&#10;qzmIBDwE8fKTlws01vnQW4AKQFGLY5OwJGdUsqoBxW4yNzLjsjnijFQnY08Mj40ODva1dVQtBroa&#10;rsyNVrQeOL+r5YA8nwrE/XIkxJG4FflIOKB3WaBlBu9V5PMVJBCkwul9h5556pk777wb6ynAX+DF&#10;xvaZRJsUeFzsofDntWILLxVrGS0cpKQgGHKAIOKXBtBdOLww5wIXUaHCJPX85at+v/+OHdsC89Ng&#10;R1ksVrVOi6F2SchJU2GNyxIQS4/+7w8cOhKWEhG5GvgFirFocoZIzCurYprPeJy2RDgo19E4tQvl&#10;oqMNEBeN02HSN2iBrJRU3FUB41mGVsjiwQyrtNmcRkIfLuszYYnZHyjOJvmhbOXydHzb1hUb2pl6&#10;q8bhbs1UEx0NmnXdjcv72rt7G5ELNtsNPct61GbdV7/5Db3dorYbNu/ZtXTzauBxV29Z98iXPv7A&#10;p+5Va0FzQNMAozJY3eTLNi2/+6G7lXroSfiWzsade7Y47MbNW1fecfvmTzy8Z+uuFUu07lXW1kZd&#10;3dreTXds3NNc1wEuaMeyZQ39XV2bV1YdqsXUyNTCUIFPJ7KRQGQBNNJyDfnN11DEXBbgMYnOogSK&#10;Opltb1s9GQgUxMLI1XEJj9wUFk5iMp0++OH51178kIuW5PhQYFrP0B0bWnxL65QKLPQqydkpIcAz&#10;vrqcvsZsRJcLtw8sTyp5MeOPS9VsTCtvwPtYRqC5ZLVa0NGqjYV1ahDjMP4qSIXaFnMioHHaKpgF&#10;y5SwYCH/tjgxp/cA8g2/nfzQ+x/KEnmfzR6OBEidytHdTFoMKZmIcQgw/VJANZDjBeWwigQDFhJU&#10;lWYD8QSfSSGREuVRueXBTscaFBlnibS8cuXaI0fP5PKFchU4igJWBUjHYNqikpdy2SyY5AASYzeC&#10;aLdSxoUDk7OLkxD0EZD5OS0mrwtXazQvaiZTSBIFEasuKVZBpKrZY3Y02vSgLVTp86cv7759N/xp&#10;J04eHpsYeejjH89mc5cHbnQv65OUc1kxi1FFBQtqOFDyZVZN6RVEZHjEYDMJGk0RekQpjV+BmksV&#10;IiFXXddcUqTturvu3Ey7tJxcCZAyyVUMHuuFkeHs7ALxiY8/pFcDGK8vAS1L6+I5EYac0aEho14P&#10;4QC6Z7QaHqmwPxoMZ5OwDNga3XSrQ2dmaAOV0FabHto8pcHSsQILu1iGiSQPmA/EZCIxgfdlWZTn&#10;xIjJqR2eHvK0ZJxW6fkTIlVpI1jv1ZvpYIhZu+H+oggyMJMTZlVsVU7QlNR29kJ474Hy5fOVV5+L&#10;vb9X9s4r8smh1Xr1pzZv/NHqNQ/SOrsEB5d8ATb3igLhaD9M7y16b/LtG/Hp6A0fvfW/Pq1Tk9/7&#10;1Q87V7dSZlzP8hPTk5l4SUuaWKlWBSSVDJAf5dwkfOoOzGKBP/1PoFN24viJvu6+Oo/nqSef7Fm1&#10;nmbY9atWqZQ1RR5+H/K8pLkZ5AAVfnByeAZJTSoXyZIpMD75mQSiyymjBtMu6AwjaOZksigf47Qh&#10;A2SvLGJOU8GTBrSwMh8NBRORMOJwajtyN3bcfNL5HO5FoDjjGLEwOYUjGpKoWLVnZ8JKEp1tFQrf&#10;pZI4PjENtmM2j7aEfGbW/9rrR2wm6Zf/60s9S5YzGtbudZUlYGChL07kOXDd8lmuUI1HNYyuhMWR&#10;mGX4xUXATDw9OqKSC/grGrURa2mpni8LmXxKa6BZGrjnIgnpTKEyOT3T2N6MqvuxkwMz86OHPnr3&#10;4Yf3LOtfsjC7cPnSjWg4aULPFAcsSn5rKPPc0wf6liz5xMP3Z1IpbKg0aj3K33qDAV6/4+fPTd2M&#10;vPvW3jvvvfuBB+4FsHHLpq3RQNDldGGxg49WLpcGvT8Q491NbRwPEY0ODWYQYPA1kJMWjC+RzgPI&#10;uISvKFrnFTzHkO3hEQghaDA4xQz8iVhKioro9K3p4WsFTqYx9Wic3XNy7mcf/m0gPf/5T31t64o1&#10;TU3GXHaWVhHQacoIewmfHFkRzHm4yGVlZRJRAhI1A0wkeEQqbHrt5MQk/vFGJ6c7lywpY79WCCjw&#10;yPennvzzc/ffu7XOB2xmAZodvcnx5nvv/O3xf1+6eO7SxRubNm0bH5n+zS9/d/DDj9564z1M7J75&#10;1zN//OObsmre52h647V3hkcHXn/jdQqWZ4uTJjVPPfncH373pyuXr+/Zffdbb+176t/PTIxODl0b&#10;aHLXB+YDT//7hRvDY939a8LRzHv7PjKm+QsTAxdDY/fcvvu53z8eDKR7Vq/qbOy9deIc8HV1S1sk&#10;KKnWhGUI/WOGKP1w3/ub12/JJvKf/Phnzp+5XCzmb3tondluAhhcViAOvPHRpo2bmpf2pCU4r8FD&#10;W/rw7fc3rlrT09EzcHNkcT64bu36k0dPP//My5FAwmywdDZ3nz5+ur2jfXBo0mY1tbd3azT6YwfO&#10;4mjuq/NNjk2qVGxrSwvgiqHgoka8sNRxss4UoHV+hg54VbPqSiySU8pMK/QGlxLQEXLiwsh8NLX+&#10;+sWA13p1dU8pPGlRs5+oc2+2CkG2jGczvHy2klSbraB8akyk03tfe2nbhpUum37lutUbN27B4QmE&#10;qP7+lY0NDWaDHnHVYj5tM+sampzOBltTc73Ah2WEP9ccPbAAAP/0SURBVJO9fOr0a2glvfHqE2/v&#10;ffLK1Xd/++tfXL8y0tLUtGzpkvp6H9bUNoetBuHGrr82aqVoud2o9+DsajIRarqCMBVkwSZdnbOu&#10;QQWWhw1GAzuGR2onS9sYtdvNupuTFe3EbGTF0naqkiTLwRSXkoAuiyxRBZZQabqcGx8alJVEc1ND&#10;VasRimUyHEHMBXfRgRtYiw7v2L6rsal5amISpXz02mHWzpYF3Bv5XA7FG6Q1KCjvJBK33YldEg4w&#10;eLHqWuqz+Xg+F41E/eh35XEgFTDZF2anpoqZpLTKmVxm7OGRsVdrVCh3QW0aD+fmp+K7d+2OhDFW&#10;jj3+1O933bbrjttu72rvuHvXXePDoxcvnGtvb1WpVViRzSzOthsbZwLJTIl48N7PLMzN//AnP/jq&#10;979GOdQKPbm4OGcyaqX+cDQQRwifNplkJo3AKDgCDD8MKAVJOo1Ui1pPW2GaRggKGTJgvzBXAo+h&#10;iotlsrLop3M5dCrMGjWcWcimEDJ5MpkAIxgDMNB8oaCqipwB4IAKV+PdoxwgFObnZzx1Hrz+z1+6&#10;cMeduwNzs1NDV9V2S/fa9RK9AVkPtcMW57J5CWoCuCQA9wNEOHZVoDzXhH6TU35YuVHdBvGlnA5k&#10;g1OetpxcNsAWsmeuR//7Oz9stTlefOnIqYjE2ud45h/fEhaSYx8NX3xn31///uOJ9LX1n15Xv2Op&#10;qXPJQpmcDWTx69q0us9kGjaqRwGZ0FT8mPPIMecBwaoiBYwXmg98imVyHkKtAsTVCine+jlZJVSo&#10;eZfxwBEIugiQrLQAdrVBqOrhnARSB61GpZiQJudTkz6fhZFJxmhYD0QWWcoykfNHga1grWZs7xFB&#10;k5Mq4F4ZKRgCglKnCWVTOBVhO4LlMfA2RgkriOUZ/4JwacBrcXtbmwtmZUSnWGCIRSJjNugYHCDC&#10;1WZ1o6CFZw2Nv9okI+qfrBRwoVLiDYXD/+WBcY3FY7frUXigMXSLLsI+xmj0+PQaGArspUg8NTQ+&#10;rtMThVR8YmTUvxg06p1NLUso0iKTsko5/kIMpGqJ6CDPkw5bnQIQdnzHbMyRsx+1dLby4GcrdPD/&#10;QEdWzBf37t379tt7R0cG7C4jdM8LCzOpRJxDqIeQvvv+/vvvvx+g+kMffYR/e8/d93z3O99F33xx&#10;3v/n3/8ZYxj//CA6a93dvQc/Oozd13e/9z/xVPSu+2/7zBcetLu0sUiAU2ZIh4lI6A1UarpaPjHm&#10;6vTBMPrBkrYdwTz2aWI6neEiGGHG2/u6i7SsJAPsViYrlEL+gL3Rh05aCR/FYiE4NOafmq5vaXJ0&#10;NrF1Dth0FqdmdILMbDTRQODJMY1OloYHWUat7OjOESoTcCmBAEx2OpcHwRmgEwkwrrAahj7KZMd5&#10;S2o1V83mgkmjpfTFAg9TH1pqkDSQhBTKvEQoEA8FhHwOFWIjoclU0K6DRFmB7YHJ7eCw+5bigxEB&#10;Yp6yYRSjP3l1+LVnXrrngT2iSa3IzxenBpNKXdGspqWJxcGrcou6qpZjERaD5QMWP5aMZsNjE7ce&#10;euBuqJlMXn1fp/KeezeTFOx/iQoXLubQ7J6ulmLgWUlpXgKhDB5G2GZUcAvjion43PTYzNRY0L8w&#10;Nw1Wdaljaa8UsxUsykX5iy+/um7t6uZG39lTR9W4DmLvodUQkL8gqHLtkq3ZG5dVetsbq1xS5zHG&#10;i1kKM6hsRKMnJRGQpgUyy2Uw0QIgKZbAoKtoQxbBqGN1Is6RaBgoZB4d4VFl6fRE2T/YU+/0uJ0A&#10;2udJTSAvXrx4vZqhlq66OyxocHv53LY2kzinJ3UQb6sVuXJxcurW0NTscDQRmpgdh0HR4rb63PUg&#10;gWpUhkA6hAdGoprEOL4qryDWwaK0iPKRWMJdA4wXUOjQ3FMqZQpZJZsO6bWUDk6zUgYJmjqjqYQd&#10;bXA+EUv3Lut3uLBZ7zborATC/2ZDQ1uTtRHKU0OZEZCTtdgAk0Inn4SffXJhXIkzCNDoMD8Vcvjt&#10;lRvxDSrVe5tmF3MFsez1mY99cKKcw84KnUZxZto/P5cSOSTnUZiUqE2S595/YtPurTy6QhgPRKPV&#10;eKqlew1qr3JAaxAlyqMDR3H4zSeI1GJERingLUPsgjHqpgMLOiuALMYiQBGoZgEKKZY1hArPVxdj&#10;kqP3ReLZIFMLxOzNkQuXr/76b68/+PADqWT0f//rj9pkVI8LvNvC1jljRBZrSm1V1BY5m0xuA9+S&#10;L/KKUhkbVzz7OXinSFpNzUwOceUsutxKUl/O1iitsfgiXgJQHLe397759jt/+POvbU7dmnVrYtGs&#10;QWOUAx0RwNvEjqUqCTIZVU0GJ6ZnBki9ytBUX1ar0AtLV3gJvjMqIOTKMh5XDPKDN98duT5o1KF8&#10;QeisejnBQkl+4/rwQw98HO7xfz/91He+8+2G+qbLl64ODI/0Lukp47PGZ+RIiEtgrlQF/UGzyYB3&#10;GeZ3tTKUioZbBunEUmDBVuU66pvKtOHYwOiWLTsMVklWKENQ5orXdgJzkszqNUuGL50lPrX7WxI8&#10;+wH+JXJFvARpj4HI4Dc3HIma7DbMz/FaI4w6OJdIu1li1kLKlCE5jVknMaqSqPp3ujIUZo8SMZLm&#10;ArFGWx3GsRJZDrtFudjKFVhBgicjGHXa+embDY2yTauWnz0V6tz06WVrHjxyKrx7D9Ydm7723/uO&#10;H+098H7duZOtA1fXJqI7bcb7mt0PQMJ25+1fuufuL65adZvX1wseHvrHVUA5BNHKCVSBXxwbBXje&#10;WefVpioL+84FhGJkqX3bJ+70J8NPvP/yrod2ijRXJQStyhifz6nLJgiODIAfVyqZdAE/5PrmFpin&#10;SZipasgJzVvv7du4aROtZsfHx5U60+at28BKxugMOEg8YM9duIRMzoolXUrIcjIxNEmS+XBBV0oh&#10;AuFPQfKT0jOgQVSz+aH5SfTg5PFCYGRiYXwyh4NhKs2Jwlw4NBMIZvDIMRplBgPIfFhZ4BaEvz6Q&#10;ShjYTE1MAO2PhSP6pLWF6GII5zuYOjLF0vj0rIJmsW7DGAsQgcnJmVgo8dkvfsZgtQHvjG9PsYwa&#10;pIC5ZQK7ZVzZVazZbtcUkTtAR0avAQ8rOxUsVDSuTkjFE7GQxu1RUJieYSupiib8rFoOb0/NXc6B&#10;4q2bmJlJ5WOP/uyXz7352okzh/CIe+RzDzz+9yfAIT1zamBoePru+x/GUVSU0lcu+Q+/d/wTn3jE&#10;aXX+309++fjfnvnr35+8cvPK5tu3IZeKV/Crj38QmJz60n99Y9fO27AJuXbu0u9/9Ycnn3jq2Rdf&#10;xiXs0KHDLz/98gTQb/7Q8y+8cvbUuRvXrqQSicGBsb1797373vsqm5VoqkOYCUtnZKmVXEmKX004&#10;hqdRYjqgQZovRUoWpC0yndHmzja3pMx1+bn0od/8szoU/P63v7LhrjsZ+DlywWQq3tLex5VpED4r&#10;chx0C+l0QkD4BFEIwJEQOxA5eL9rw5My2OqgZCr8/oWWRg+S0JDpAW4b8ycunLva2KTRWZCKSEsI&#10;cnpuce/bH/33d/Z84uEvv//eIZPByuUr1y8Pf+Gzn+U52dt7Dz76kx+J5dTsWNrrdJ6/cA6Bge3b&#10;tv7+d69s27ru0MFj7+w9+ov/9/O33zyMrFJT/1KnzfXmv/e5Gcv6pcu/8Z2fe3u61B7vX5948dMP&#10;ffLkvjNPPPVKNpx588k3Cor0F3/2rcGxCezBWjtbGpf17H3rZWu16mh0YO+JfBpoXThXvvf2By0t&#10;rU8//erqtet/9qtfHzx8bOuWFlalCofjTlv9/Ix/PpzqRxJMQSLoKKSyp9//yGXzet3e06fPIXuD&#10;Y9vxY2c+98jnIMmYHp/u6eg7dfzinvtuX76i79y5S9evDYDqBkqEVsNgnqTRqFtamxmGmStEjZJI&#10;k+xKhy6F4VEJ+R+yTIt46OGcC8C7Tqpq4fnFA6dPJ1Irjcp187de+tzdMQ9FHf3IaGz/L0uTrxHE&#10;S4WJy4h6vT2dq+2YMTmta/EVyrm9+94IQiZu8yEts2X77Z66huOnTtwauslj2lSIVas5OVnK5mAb&#10;dDCE2m5iA/Pn7JZ0U71kxRJTeysS/gmzNWqzu1as2NXd046XUwl+GIwwasAksKOxSaXg6wPiDFG1&#10;PJeViiReqiyjwzJZBrsz8ofwUjCussErGvUVHZqS8qpOCz1sNCuAqO1FO0kIZYLXwFcSoLgRyupy&#10;NR4JXRm6Rivo3rauMkMXSNQUJErUiKUyCG2u3riJ71xf71IMb/A7X8wVTx07UeeqU9Gqy6fOeMxW&#10;oizevHZj4NZgrlCwO50ERjM8vqKVgAgyhKQMG2s+B5o3JE55DocSROITuKWAIudpbOQ4XsCYt4Rp&#10;uDQeTeABFY/E+vqWel2WFSthpMEJlwKmL5PMmQwm/Gx+++vHtgPhg6WFkizyZUWgdPDIqS989dt6&#10;rfHNV16xmDWOFpsUFyOyDOPK4hRCs2ZPcw9ttILTVEUIHWZoqgzMdKUUFQp+rVrI6j1Iw+NwQhME&#10;gPZGjKdSKXCgGyhph1FloyWBeC4wNZ1LJqt8CbBMNU2qKRkyHoV0CNt2RMvK2QgiYbFkIJEOACTj&#10;qnfkuMwre1/ectvWlvaW42cOzSzceujLXxTVavQfLly/GgouOEwaRTkPpT1T4hkB7WYODrdyuYj8&#10;WYbn8EgUAdeqVi063cj1WzQ4qoXi2SP8Xff/z7r190Rn4889c6B1zT1ZpWL91n5g3FR0oWWZoXOT&#10;adeDyy1ODLws5bIvNKsanJlp73dU2GlBHi9KwUavqbYBb8BssZzOQGtOZXlDUdSmSvF0Ip3JcnmM&#10;biWlHJ9PcXD0wDqNDx/GHxQ813k5SLJAP+CxVMS1iSLzXDqaCS+kEYKyz8khepKoKrgkVXE2CgcW&#10;nc11UKNibF6uYt8u4CObJSsFigBcNyVgCxGyy1lHWaGI5YIL80GAa/S6+nq3YGDT8koBZXZsP/CI&#10;w1C8XGtQjieyC6W8zmXBbJGVV7nobCU+S+ajGgUaxURWVObk+vk80ayhgTCV5IG1m7XZLAiHYX4H&#10;sQ/I7gqjBv/zSCSE4rnN7fU2tMFBwCjNNf0Valv4vGNHQ0r1VnUkkEwlsrCQyfDPqsaYGqDIss/b&#10;hLUQ5A2UojwxMRUKhp987hmP2/Hs0890dHRqAScQK/55/+HDx00W7+2335lKp3/9i19u2bQZGA2M&#10;QW9cG8Dksa93ydrVy86c2tfT09PQ0BoOp1paO1s7206fPZ7MBZb1twvS9OzCjLWlvlSVWHDuV4jn&#10;E/Jw1rjMnt3YxkSKLOJD2OVnIlmFIG1ubwN6ChkA4J9ZzH0jSbR7ZVZTDqdavjIxcBPVqs5VywS7&#10;PgTbtUKiwmAYKMaRKUqEQYeeLGRMKjI9crO1vYtTe6UkpSkkwhMTWk+nktaCWCrDBgGZeuBI8Gyr&#10;wB6lhLqXrshRVgeEVo11AQ+yTQHf3Jm5aeQMEcwG2gH7wlQ2LwSSZQURx6aEVlTwlYgmcFcBbcjg&#10;tGIabpBREh0eMZb9rx1evWOZodGpLoVSY4NVp48zKgluUYRSxWuT4H/K5+OJCKEEQR1TG5STMZop&#10;NXf5uEo+GroWik1EYzPlmqQ3jumqBG9LSTEUBjBwLpNZzMRFyA9SkQhe00iRoOXlqW9wAaze0GS0&#10;2Iha04/my5JMDrGaj+7acwd8SE8/+TdcexS0Eu4BWOlq5szZGdZlDRTiFLYfyBMaINsjRMQQ44t6&#10;u64cDxnqvS6j5cbYWNuGVfgUSTHJ6+rAl4BAotjmolmfBpkh2XwsNMooVE1NXZRezdNkIKcanNbG&#10;I4bVHn27S2q1ek9cWGy12zc4pXY+IhESkewCzGHllGh1YGVvpdRqKJxsLgcFRjB6c/AkV3IQPfHV&#10;vEWuQ+UIjSQsVhHVqUEz5fjZVcpcMRRaJIDPjsX1coVWoWAx6hYEoOvFXA5+SoQJ3DYb09mU0ChK&#10;qBwjzwmuPeBgyBRUcyVJqlCJ5IrBohAvQ78E/1HteImHQRWWXp1OC3a4yGGLiPW/ViYHxlU2OZNa&#10;2tdHkNnThy5kgtgT1mLoSI6D8VyplFx1hrW3rfzjC78xNZrzgKCBTyapzI9POiy2EIoTNK64WTrP&#10;UeUqh6hVTU1T+1oWM2kMBrNoMzJo++j80XCWw3ILXlgRuTc4VJOLQVmW0/g8IKoiTkByQnwhBLmI&#10;ubVe49Z2tHdoFfTdG1ca7GZzvVPjgFglp68qKvFY/MZwfmRGmAnlpv2qHF+0oCylkvCKSpkucEWM&#10;8UuleDDoZyg9LerJCnw8qGph454AeVKO30tCNjw2XCyDJebRaFAbkfFJfyJT1JpdIMeIpZxKmp8c&#10;u6hUS7Ve+6IgpFA0V2OTimF7afbWxPytcapM8Fku4I9ih9yyrAtIFgbfMF4Zj6Kdz2/fcVu5LN64&#10;dv2hhz6Om/6zT7/U191jMWoEgUvlU6hjwAKCuDOE9YlkDCFYUiFfmPfb0N8CWzPoN1j1lgbPZDzx&#10;vR/9btddO/RqghEgZ4hpY5x8LiZnlXlWxknKBruJ8E+/NTp8DqRjROLw0JXIwMwp6fTGeDqNoaTV&#10;5caRCB9hHDVFpRz7wUyxqEB6kiJvLkyxLe58rVEAshkvBpJuvY1hdbkCKHeA0mNPYseZX6IYByVf&#10;Lel64d+v33WPHCqYySGF3neX3eU6f/3KnXc9lOfVR4+FPvbwD9dseLiv/47WZSt9zR34sGu1TDIZ&#10;UGAkgx4rmCDIjlUzMnlcRka0uEGEQIUZ00slugZnmlEoArnA9eEhear+rtXL+peevHJxYH6qf90S&#10;OF1ZmhWzMj4ht7F1qcWsA3E1SGXjqY5lyym1Fmd/POKQ9UQB5fyVK3hO2R32QDDw6K8f+9iDH/PY&#10;jFizChVEe2QHTpzFT33d8h7YEguRYJLM5MRUTieJFJPGnBiaW5B7HXyyCL1iopRrAAaUlWE4RBlZ&#10;gqEKAp/O5HCT1iu1chgpwCzNVXMcUntiDvgz8CSyucmhEaSoAVQqlvligUuH4kVGIZByeIdSxWIq&#10;z+G4w6g1hRzH1sYf5uXLllA6Gq0afK9x2Eplk6FooFwpWbGWttooFq9CQo8yU1mi0LqxaI9PXxBU&#10;etLkY7kcxh1GXzMqwjSMpjQeC7lwZN5mtkFSh3UR4mtICzz2p98dPHLh+//vp/h9Zlkc8t1//OOz&#10;X/3q1yGMvjF4a+vuXSoDQubi0fduXr146ZFPf/6H3/xxNJB64P57L1290rdq6dYd23EnxH/55Cun&#10;0V4aW1j4cP8Bg8bwza99E7T6dWs2HTxy/M577nn55TeuX7iZK4a7epc+9+yLo8ODoyODbqfnb/98&#10;fPPmjdevXx0fndi1caNNlOlyRTKdwbEgkAJuAxIIvYE2+9ReU1bVOEcZjua5K8hf23NE8S+//XVh&#10;JvG5T3/ulZdfvWvrktjcjWh0sa1zdR7+Xq0Z+JcM0JRjExDjpROpbC5SKXFmFStD8kys4JYlwm9I&#10;sDdu3BKL2c56m7Icq4rxy5eu5FKS0yfHdu7q9TWaQCyFDfDGzbGBK1Of/cqdCrlp4NokAnKwb0Bd&#10;t23rthvXbmRSkYcefDgSiE5Mzj/wwAMnTp7YtHl9c2vj0PD1dDIdDMaxMQOvD+GWXK7y4Oc+CU/U&#10;yQ8P3Xf7ztHhsRPnx374yx9621pPf3Slq601Ph9Q+9of++mPY3PXJgKxnQ+s7e1qf/6Jf2N92dzb&#10;s2FZ/5u/+sfZoXPt9S0mVo/HDIx7e1//wOV2TkzMYCiltRjePfjhbUsAwBGNLh/wx4Wy8JfHnzU3&#10;W1QmI/SapUD05Nv761ta6+rqjhw9juM1ZtJAMN9x+21jo+PZVA6pP//C7KqNq3z1tX8dP3QOpL5i&#10;vry8v3fd+jVLlvYolWQyk2I6XNb44GZzVhJLU2qJgDFriZEQPCdBPq4cmhg5OGECc7bZt+Xe7Z96&#10;89knPvPg5NqeiXzQ+vizErp981xebLU304wxnSomFqYsTEVLQlBYQE3c3dKq9zSNz4T+8acnQ5Fk&#10;T+8ym8uzrH+Fyao/eGjflWunCGXpyvXTnW2ryilHKVXOxIKV8ly5OKogsjS0ihXAsiQ0lSVqi1CP&#10;WocSMdYktS8OzpT4J8VFGsc7AeojMioqUlVRTUpd5VJtjV4BtE8nMlaYxxozaVNOQpcR55ELOh1N&#10;KTTJAl9rYPrsRqaSiw2K+emSTJnBjUJSkaVSVy6etzZ5nTYn3thlFYXAhrTATY2Pqc2Y0NlzxRKi&#10;gLcGbnW3d1IycuDq9dnxqf6+5bl44sKxE/1dfaeOHgOMuKuvV2M2luUSjVG/GA3BHiY3WYC3w6MJ&#10;TVG8HtAbEoE8JlRPPv70s0/tB6ans28JTq54MOBiA1GmxWh12Kz5fHzf+29oDSAoTjz+jxf//Ke/&#10;PvvMCyoFg5gKNvavv/Hmlm3bcQoG7A2v9ezAJK037bn3fnRhfvzdb953720VDNmgoiHQui4VYpG0&#10;o3U+kVRBv0r8Z60scOhcYYQdSs6qHSragd9hVq+UaCq8mSS1Vdo/GrKZmizONoXOIwMoRaHHctto&#10;duL/aEYDbyPamFDDJeKBfDqSQ+sgFhSqMpytUQMxmExI0ocj8Rdfe+32u+/avGUHnntPPPknDcWD&#10;vycHybBY+Otvfy8Vsz2NzsXBa9J0shJLlDII/uPdno0lAqxOZXCai9gTqNhkAs4l3a2b0zA0739r&#10;prX/v+76+C8wqXz051/XKa+116tCZSPVsdTVJ9S1K8Lw0dezOpstgcS/xDM9URm4NbNtc79avUhL&#10;xu0iq86ymbn4/MR8LJYsVHjGrOfBJsLeXc6JyETnOBzTlLBDl9DFLsn5fHh6TA4vuQL3iUwuOSu5&#10;cik7OxhcHMgW52XViJCf5qOj+dCQBYQILdjdeVyhDLWZhDQwPQXUrM5lC0vScK1WKgX4pzTlSgKR&#10;U6k8U0GtTEdL5bEJrLv8hXhKb7GwDoSI2bwKwz8c3bAlqSm/dcDApgrZTDlUJXM69UTG3+XwIGaC&#10;5FF45lazGxo448DNwYqC5eUaQm0dnJz3mfTQXifCcwi7ay1GnPIFpMEkOHhiqCcpCGmN2ak22nnU&#10;Bf9DOMCTVAWkbA2DJeAYB90TZj1GiylfSAFaKGdRnyBZ1jA6OO6GUVWjwQyAJuXpVG5yampZ3xJv&#10;fWMinjpz5lJzY/upU2ffe3ffV77y39t23oUs0EsvvoyX0eqVa/IIrbAaeHLWrV6nYbVQFIb8t/BX&#10;WLNmcxPiWc0tIA0/8+ITm7avQlpubmFY79AotA3Q+tS7cvMFzaExzZIl2u11YA5qElggyZLcYoYs&#10;y8wWa4GS5WBSwtsbrOqJQCmUtDT75hQ8C54HroaZTFNPJ2w2ONJlkL7GyUlGaFkWW9Hxy5eSojgv&#10;iA0WMz8z6XLWp1kjNn9ifN5IsYTJh88zihq1wxtOEkgFV1BaVBJAPgInDoI+fBWSIl7KQKeFoIaJ&#10;h6HixKuc1uoprR48WljzsAHFElLBMshBsVpNNpzAhxI7ixxRsZgskeuj1jZ7PCnf99qBXQ9ttvls&#10;ei45c+2ScelK2AP46ASN7qcJg2Uwr6uJTCKcCL/95uuN9XUmi659SdtiGLRupc3ez7IQWLdbTX0G&#10;XY9a3cKqW1RMg87QrlY3MXR9TcYI15hWrzZZ1CYzxepqTkRolWXo0uJ+gb0FVhykPxhCFXzntk2z&#10;k2MH3n9n2dI+FYa4ai3MXHIAbqo4UAOVmI3MT2F3LbdqIfKLTow4XFYwLtG705LqEL6tBp3L7Mpi&#10;4eX0spQpp9bG5UqjDv2xaLRYvXAjx7jWqxrXFLUt0WrzB+cigzOR+m7L8lZPG1MxahYHR+KnzkXX&#10;dJm7NYArxa9N3hR1pTbvUh1bX9Wgv8kAdE4qVXjtA2sJuSlWUlgJETKwPUBRwatLQoNGL+KtgHkl&#10;6qvc/Nzs7Ow0yg46KS2mioFZP8rpGkYbjcTm5xb8/oCvvhHAQzxFBSWGSuh3QJUNhp0Sf14gCklZ&#10;YrHkjxMovKM4QsHlVUKlNQdHUwlphVgiiRwPOreA18dDCbVRh2PYrcmQIEX+QBkN3OJx5Lg4jXN/&#10;BWlMpM0l/KYdK777u2/d85U7ytoS7jUUQegkKkQvMdQwI8QEclgxo0oVxgcGgEhNJuMGbHi4vAyX&#10;3xJnk5IpI8QGEnQLKUYZCgQiwWAukeJzhcmRMave0OD2zqtItkrQiYIqW0b+kG5wVEya5tY2SHmV&#10;nDg/Nqlc14wWA1MWPBIqPT49cOmy1qCvb26yGEwAgc5dubWgiDZYmwoZWb5YxXdHIoLHlAdKwK31&#10;KMpaooKNezGeWsDdM1/CbwNWAoqlK9vcdca333mrob4Vp/fQ/LDZXYfZC4zDSqKUiE4EF0ddTa4k&#10;DHsqBh8mOFGjiyFCkAxcvnbu6IXdu+7Q6oyt3SBjO8G6JLA2qQIoQ12/Ntbbs3Jl/2o0OTdsWG/Q&#10;m65fHXjphVfv270bLZg87pr5JN7aJFKpGBsp5Kk0Uou0gFtPotSoMjFyMV2Mq1t9MY1+lkMO4Ox9&#10;29Y6Aeu+OtxosDIMpdTQt85e8HrceROjRLHtxDUabcnDR85PjoPjbqAxH0P7BAtdjQbnv/mZOR3+&#10;DMp0mUJRKANqZsV2LZGZwaxRIhgbvPCxYFEqRNJa7Pg1bI6V5ylSXYINsILyCF+eypeuI0glZhXX&#10;r+2/4568rFy9elre0HInIcmMj53ZvnNZmY/9+9m/L1vWTipyVflihruJrHW1mBOEKNwnKgbGalBy&#10;UR2pkQS4YiaBD10wFoVAw8k6jbokowhifJyXuups9BpfvJBEmXt8fAJ9GziIkd8XM6KBthWTkkKu&#10;anN6F+NxQqNpXdKHQRTKSLCb1JROQMzzvMVue/X113bs2JEpZM9fuvbg/ffoGfxkgBsABoIAdwIM&#10;+hafV0mISMGGufm8tJjEyKUqtQE7ODUL+bSyrNBKVfFEVFrKoWNQymdzWeSoAfsF3Y+S4aJRm36r&#10;kEJGjwuBXVyigFTKgIADe5jWgHU5ch2YA0FpnlwIV+x6wDLTCJ4i4gfUNWZU6XwkFH/x36+77FYM&#10;siL5eAYqv2QSnUJQxrQ61mDUUji9EfgLQAUgMVdrXiCp0lFGhmPiPOOsE2lbzj9ts1jyBF3bdUvV&#10;uKIrlLIUxtrROJwjuInhA4DH/xP/ekZFc4986UfPP/MKcLuEQnfz2gBm5OiCdfb57rh3gyDLIRXw&#10;7hPHwXOvszvf2Xvg61/8bmtz09vvv/fdH3xFX0vukulo6qU/vaQx681WE3Ci6VTm9PFTP//f/zv4&#10;4UFotLfuuu3xxx+/57bVd+zZYrW69r1/4CtfeeTXv/35ubNXr9244XBZrly62NrQtGfLBsjBhGKu&#10;ilGiQjIZDusMNovMyM6LmWOTiy9fEN4ZL17OxOaLoUTk7b3PFtKFz//su9Ll7SqH2pqOFCMzzf0r&#10;qlI7zXgTUAct3PrwyL5IKF0EAjeVmp4ZxLkBz0UKkRSDiScgisFXi0mns6MDl5a0uUqJ2cGxSY+v&#10;T6V0XbxwxQcDQnOzTucwWRqSyfLNG7cQ/ed5+ZFDxxrqGxADnZ/3b9m0CcfZudmFzVu3jk9MBYPR&#10;XXfecfDIwS1bNxaKObhrcIGZnV7Em8bldqvVbDeANfUd/378WbvL9uVvfnNofhoqwzWrehtN3vfe&#10;2o9wQBHFKZW9b0v/ZHB0/uKtDW61y2puXL1k//GDzQaHz1a3bvsu/+zY4fcPScoSFR7PSiUqXus3&#10;r27ubtz79jvXhq6i3rOiTueqb2bsbtgV7W6jyki+8OIrJ8+ff+eVN520JjE17mppxs/o/KWLOr2+&#10;rsFz9Pjh4yeODt0aRUKusbH+9JmL3hbHydNnQsFgOLp49z17dEbVu+99AKfamTMXbG5DfbOvqIcl&#10;6nK3DvLJcolXQ0IIhEkaHCt8JEt5p56Z037ptk3bisGhJx974J4dmU3rMb7iHn8qcfcn/7B2+644&#10;n5lPEForC01wFcnUZAhmALwtEH7BQwVR6Tpv07Il/SPjU2+89U6hxME83NDY0Le089botWh8wdfk&#10;KGTFFu9Ss1HldigHBz6gqCRQRJDAIyaJnlUZsG2JUZDY8YpH8iccjlIUGvosTEdwpMIbi+FoBZQv&#10;VINrSkXQWqTRbDKQTvAkfWN4fngESwyDgs9LgqHs7KQil6lwhVg4AnmIw8JmucUyooDphQyiq2qY&#10;pYoLAzfx67Y1NyAXil9AhVYmijlpLl9VKo0OGN/zLpcHSo1kNHHq+Mk1K1YOXLuOqWFrU0sGgQF/&#10;sMVbf/nCpfUbN6pQqIACyKDNlAr4lcEzJ2cMmDUJpRLAphq1AeYfbKlT6eLh98/q9cyePTu0Bjsm&#10;rdCAZLOZWnBeayzkMm3tXoTTDh85ODYxNjkSBaL3a1/7+l13343A+7FTJ9U6zbLlK1UqHYLqGsai&#10;CMVRpl+3eUcxWzwDpHt7g8mly4kZBSZpBU7JCVyTh1bLipkoVSnZkXLM59KxFKlkvI0drNlJMHqr&#10;VDASoh2FsjzqwVTHkt0S85IY0zJDNc4yXs7pg1uqJGcIxlyoKHAuwFo/AbY3DjEkTufAKhP+QGl4&#10;ZGZmNogluX8+hrjGQw89snHDDlEgXnrpNaJUXNVoxS5Oq8OGhNi6fV1Xu3t2/KrPa5qanOroaFeo&#10;1EaLAxUlq8MESC+Pg75SBd14OiVcuzx6/sxgX2vf9h0P3//1n8nI6uGPnh+feWH3zlghc0q3dMex&#10;iOiw83wyrtK1EebWuYomVDYPBjKjM+O7NvW6iKRXmtDGF8uDETJStLNaZMjNLqfKZClQFK9kywAy&#10;0mxeodJhDKbH4pOh9ZRKq2T0+I/kNT5CwZ8sBOL5BaXDrq23WT02dJIyiVA4tQjwF+XSqfTAt8kp&#10;MJ7xu5eKh+bnSZrUuiwFJT6mZBxxiVgUVIe8PzgfiWjlSsCqWYkUhkO84BmnWVPvrOpo3G5Q96Zy&#10;ADBmkzBfh5OxWCIXDWmVQB+bVHofkm+NjLxOB9pAObg4g52Cyd6QFEito2E2GNcbjdJy0W1SX4+k&#10;NQalhCyidKNUaUt8HrkU/DhEAXCRjA0bM4WmgMQDNjEkVtT4HgGSnKmKOXx5sRvDjyBXkpe5eCkX&#10;YAGGJ5VwEAN/jHFjKh5xeNw4bRMCoTeYFhb9h48cXrdhS2/vivnZ0MTEHNpfP330Z1hQJ1Pc22+/&#10;5w8u7r7jjtq4XkHG4lGYhFU0pPc1Q6iKEucXQr7mLoPRDq8SzonHT33Uv7I7n49arVp/zK9gmhys&#10;RULPjKYchGnl6taMrRQqlz0lJk+I0dJcWafVk0ZNRl7JAcwAEEc8z89Hmusb0qQ0RkkdOWF4/+H6&#10;zjaJXl3ArkZKM0jX420hItikLBlZr90yPDc/E0932D1lyANpY8FkgiilkApp5SxNWQTgg2pAdRH5&#10;KGQIUVQC0aqAHhz+HBl+UmIgK6j4TkyP4UqK4CvNqlFZQfkNN69y7Q9SwipKySyVF1GizsNtRRDQ&#10;XehojYA8c40/lfcHbta3bHjxmTe6Vtd1dTXLkd7MpAhfC+TDiZFr5vqWIt5z2BYmk7liEa3kwWug&#10;4a0E0/rW7FhrR6tJw/IkU8ECmoDZXkdI0JLADxOZJIDlsdgGBFEBNJpcychAb5Tj9oCVFy6GtXFM&#10;TdgKEAYGurXkRAW8+1AotGJp36WzJ25cvdje2mK1O2q1CtCHk/MAdGLvGs4s/vOPf0EWi6qdZ5D3&#10;ndLq9RKjkVayscV4Ts94mloMjK6MhpvaQEnYAnBfNp9/0j80M3Hx0mxZag3nZVcn5ofngzcnpo02&#10;w4rVbRYjPswRRjIvpcgL10BzsjP0aYd+Ip1Vs761pE3FVzETYEuouuGzWoE2D1OwWpUF1BjsACoo&#10;GlRESsCvT6KsAOQsivAOFQpxDE7iCfzy2ls6Qd6Gb81ud+ks5sVUYiEeFZUka7WAyA/4EgqUPEJ3&#10;mHgjDVLmEfGjqth65XM51EBmiukQUchjNl+A1xy/tyK0KRUU8zG9z2RyRr0JigL06vFgN+rViEZL&#10;WMe0P0tTfF8z3reGt187hbueXFGzUikk1adf/YtriS2nzOI0KIi8RlCVEiX0XDKlstnry+cD0OxM&#10;DN5s6O+T2nS4lsvmo1YVg/W4VCkpJZIGnQN2H+T/aCmJHZfT6tDjb6JmnQ11jF6H23uEIFGxsuQk&#10;Mzdu/fOVV0oGlaHOiTGeQa6IzfuRzkxZ9bRMwmI9khcmbw76OlvN3S0FrQoGc8ZuMzbUhWPTU9em&#10;dFpnLMfBvQvVAh4S0DeJ0YpZ6UTdA3i5aMoPQweK/hwy36ViIhNwevSeOtfpUxcTyazPY1GqWVKF&#10;d1whm1pEd9pdb6uoyLycwD4XKDjJ3CLgEmjxOT11nStWQFoooAsoIjELSi8f98ci84mbNyeyKX73&#10;7rvtVhsGtTgtT06M/fuppx68/2NG3HGl3GI6jAqpTqvJF/OYUpLwkQplvBkrDIORa2hyxm7CVCpd&#10;ojSEuTEvVO/buLqNlY/duOxr6SJZKsVWEirRIFdCQ4c4r6BQE9/7OcmaMht3OCZnzp04OLG8abug&#10;wyEE7BASbuwqx82NjJZiCQNyk0pGns5lZueDUzNKlnI312NnAm6QUlJBccjssadIPqTk4UMhY6Fg&#10;ZDCTW0jE8mq5Ry1zs3LDxav77vlEQShJ3nkt3925Nh7w4xmzdsUarpB7+/Xnt6zrB8S5msUgSKeq&#10;WPkch9xLNBYA5ZUGE0eCZy+OEVw0mONzgB7aim6axyUwm8/ic4l/+oK0alVG1cWRy1c2br3NrNM9&#10;9r8/2bpyjZUxsYSGJbUKpQr+melwEP1HgDXiiRhsSBqDcf/ho4uhCGyHv/rFr1556WVUy7Zv3QId&#10;+9DwOK0gO5t91TInV9S+Yr/7/V8vDwzuvn07fjmFfDq0OIDLflamhMPBxMvmR8fsDq9KYdbTRoUM&#10;FeYgMR80wIhdkccj8PyKWq0eT0ORVCaq5aiUL2iULCZ7UFYizw67bTzV6PTis1VSyJGdxOhKjOXL&#10;GhIti2K+gPwAQ6tYXLxICrMVoKNREWFYdZWpgoCGaDX+v5RQaf7n0adQ1qJNiDhhEqPIxiEDKMut&#10;uOYFh46bG9swe88vzjjMNoSm0QbEIxKuKiSIdBp9JAgVjAgrayKXyuSz/3r62daWtp6Ola+/9O7H&#10;H/78xFggnUr+66nHHvnMjjXrfBJ5XJBm8Vh95rEPZJXEyqXdJw5d+fgDnzt26kA0ufCpR+7CaxJf&#10;/uDczNtPvfmZr33m/s89rLbqAXALB0K/+NkvXnjuOaSYbA7H8SOHvvG1T5otqmNHzyxMh7/7P1/t&#10;7u149rm3IJt/5PP3ffITD21cv9Vk12ZFwGQw0S3ADB+cXlzl7FSOZvz7rk2/c1mVoPHxB3T5sGzy&#10;6akTcoPxM7vv2b56mVqNtBTyRunG9s40yoWUWyLTnrt47tTZg1//2pd2br1904Ytnd1dKF8d379v&#10;97ats4F5WgfZCyqTakjBWRU9MXaDAe5dVrJ4eoEPZNV2MCIO7D/lrW/DWyeeKFAkc/bkZZfdhzv5&#10;22+/0dXVjlQPSimbN20cGRmdmZvfsm3HjYHB+cXIspXLz188t2rNClzKX3/5yPIV7elkFjOYL335&#10;i3WNdRAxz5wZePPN9//nlz8RNErcrG6cu/nQHTtT84GPDpz++Oc/NhycTciq67evO338Q2mocFtf&#10;89zCVEdPp81hfOHJf8EEAvrziuUr9BrjP/7yt4YGnEJiW7atqW/yAFG947aNu3Zt3bh9tQu0Rmdd&#10;HlFusqpS8ku6vbt2bTcYHFs27ABosaulQee24yOmYpUtnU14y9pd1g6kAJd0Gk06X4PH47PBkxuL&#10;hylacedddxj06rp6MKwsVwcutnTUd/Q029023P/bVBVSCGbxJNDxhCRNKgo4tpQRPC3w5aQ+7Xno&#10;tWc+r6q++t9fTPW0cdJq44sv5/s3/d+qzQ/Cj2LTGG7OTSbSKYfNQkKqYm+QMzaN1pmMpSXZghND&#10;HHykKLq+ztve0XHpyuVX976GtREAgNs3b56Znbx88ZJGrZqcvKbRC0JlfnbhpEbPxdM4w8DzzBAK&#10;I4p8waiCpOuQKVfglKu3YE6FYhoCAKiU/sc0gaQYesqM2YjIynyxGrM1NOjsvUPjhabm7mVLGn0e&#10;og5hepu1ATxZPLliwWBwrndlR7QUvDJ8XmNRw2RV4qoKLSNBBD4Rh59TqlcLogyZ9gQoW2ZtYGhE&#10;43RJkMQLR6pVoOo0WlYzNDDYUF9//vz5jo4OHGevX76Ip4LFaLo5OLRi7Zo0XyS1LAe7D0mAa8SX&#10;S0qVAYwk6OH5Aqdi1ALOvHzVYLI1ttbt2bMTZE6+BIdU7deSgt3F6KJIjU6njieDHq+9panz4qWB&#10;//nGo/fcc7e3vg4HbbDXj548fP9DDyBsDNYF0lmkRGWSSQ6duXD3Q58GXmX/O+/oMbWxanlEckUB&#10;zKV8KM7oCFrIWfUqjFBTiCVWZc7Gbpujg6HrNHIvUTKVTE0mXQ/eRTICv7B1cxHhykhgMc0LCjqM&#10;2E8s2WTWmV2ey4MTjz/9YjCZnwslpvwh1P5A+VOqdIQSv+S6Ff0bt2zasWXzjo2btq9bu9nt8mHS&#10;/vvf/IEhVeuXdFMJcIMpsxW4VPzEc2I1CR7vyMzQWx+eWLNjK3LfGEnBwIktRziWRB96dGT+3EkY&#10;p2/t2LD9W1/573Urtrb1bY7mY3tf+vr1s4/febsF5MACVf/uXGUeK4qRMZSeRmOyoVn+2q3kzGw0&#10;m1i8fX2DQxkxViLZ4anY9bC1uVXhtVT1qhItxyuIw7IP7kfMUWGKKCvVyH8QJHyBgEr95w8Z9ozA&#10;WNfS/Bg9KkmtzRI1+MLIcuMVo9bIACyxmgk8OSmdgFVpjghMJ9LJMEWhfqdiLEY5y4LSjqpEYHYO&#10;kD27wayDVZnVhyem9SJhBKeE50oaZYKWJZDCw7a1LKmEU8JESMGVKRVD6i1KuBDLhVuXr5idnYLE&#10;wvkD1mzUaRXj4cUsVzJ62lIyNgVrqFJXKPGh2Qm3lrRT/LE8YwdnODGjwLuUxOiukl8M5TKikjJW&#10;M/H09BBhdmJOL4IDVgtGcXC8WpWqeHJ+zj8+Nj02ODGAHzpRwY8AhkytCIg69qkEB8HN5OBVk92p&#10;0phq+1yW1ujUMwtzNK7EJteSZcu7u5ctX76SpEisNH/0f7+kaGr1upXgNiMEBRNBILTg9dqx5FGp&#10;iImxWxqGgYBrcmqhs2eJjJS/9NoLWgOj1+JjBIxxMZYq6I0OHUtWNOb91wKg53npKFXNV5RqFIaY&#10;MkixFcZs4UlprgqQEDri1eDopMvuUJn0UYFTYDM8MkFn8t7ujhyO1ViR+xPcwCw/HsjH0kVWkWYV&#10;CPp665vmsG8amUOjonfF6gTkbkQJqTkba1fLmBhRAsenijEL6hbY5uHlL60y0tqME9lkMZsNLc5D&#10;FOvyeGxWGxyBNbkbvsOItHA4KyBHSMQVop1Sh66NIhOcR1RHoyZyfGzaj7UJLmzYA5Zmr9LGrpdf&#10;eW/FuqYVrU0y2J3RvmvrNkorYnBW7mmN8UW1hAxOLzjcbqPbvnvjRoIrz4cXTQ0eeNXh6SkowwKZ&#10;lMrzytoBFGs2GMXKkKhKQTsn8hIiL0NZUirH3fU/01sgenC4xf+LP7CarP2BkzovVkK4xMdjPR2t&#10;EyODN69eXrtmjdZg4iCHQ6wxPGm3NQE3Lkpy7R67ye6VGHSKSolfmFbrjKDzG+0eU1uTE/TwREJi&#10;1GJDK8UpWWtkVBYELIamk43mnSxV9dlKDcaSjcw36suru8kGT5om4QTV4beWVCVToubCUKrObU6E&#10;9nf0OpT2rjxrxqdFBkooOBzYEOCCjqU+NkvgIREa1B8CCwuxaGR+dtY/PR9aCIH/C0QkxLpYbjFa&#10;rd3hptWaTJnDf4IHFFDPyGSrzVbSopdr1VJwGHGBIpCWlnMyAKA5gPxqu0mxhDnZ1Phgwj+NBoiV&#10;JBDdN/HVtBRtAj+f57QUi6cXzLlFNGIL2MSqgYqpnU4pABP0WZlhLpzvarfZmbRNaznw3rVoNIVT&#10;BA55mPj3rmk0+jSggaOOw0iYakJyYO/R3/7yycHRga27d3oVkvDsrLupIaVWpmQVh1JjzFTDM365&#10;lpHr1FIFGZ2obVM1MNng7Yt4E16vpCyeS+dAClOQSKvN+vHo4AMDI76mxiwlMTa7gSk3SZV5lL8z&#10;aavXjsqfTKg50RBrvD4yXNfdCd98jiDThGKBlCyyijZCNnphRMEaREZVKmZwFhCVKHmpM5Nxj8lX&#10;QdIQAdTErAKkBvTRS+U8hzdJQYXfTpBzad3NG0M4YiOuWSrnEkn/nH8M5wIlZvT4nWZwdgUzK3ny&#10;xbenJifrsKbWauCZxuYcED60xG+euTZ6cdBI6X0NzRs3bLvzznsw0QaUOluMP/HUXw4efH/dmlUq&#10;SmlgyGh0ZrGcVhkx9cG1FYAqHD9zSh7WryL2fpjmD07e9PnMBooFMs/KwCtC22Xl0Pyg2ecE0D1C&#10;lZHTw4dObqAj0/MNLGxDSiIKTD2tcjUk1q7DfpM89f6kscuNljS++UgPqLUqgwlOQm52fgo1x8Xw&#10;fKaQMrX51A6A64QiUJvVSjIeiufjcgsTqWbTVcCHE8mZi5RaZrJqrdq+YtyUTabPX9jvbp7uWFHi&#10;CvaLp5VytXtodP6zX/wWrbZfPH8+GpqC7VFaQmwBKkdkIktlebhUE4ThhWKRkyyCLZgbhCJzWr3C&#10;6dQX0Ykpy5h80VwhrXm1ZoGglZqgMpetpPxjky3dy/RAzVNSqKI8zgYGt26QNOTVbCG5rH95nhdo&#10;lSEZDE/cGvjd737/3PMvRaJJaFctZvPy3l6T3lBIJXs62pcuWf7Rhx/Wex1Gk0bE+hwgORlpc9Ut&#10;6WyGugW1AiE8xdE0rzAwOTlMogVglBiLydFW4uU6pUpiVKgMOolOJ0MNzmIqlMuRQBhfHdT5kG5R&#10;45EKTAR8jHi9CGUWDfV0HhQggqVzMtyQEbqhxGgW0QFWIsc8UonDC7KQZYzIuStXb2zesgF2TRDo&#10;ZCpEd4VKzflIKvG+xQAEG20kbZH5h9JPjnROAMx1kvUx2P5Pndf7GkXGUtNEYFpv8iDgKaISWPt4&#10;Sii5ClfP+cV5vUVPULhL4qpz8uaN0ZFL+zPp9Kc++eWGxvb9H7w1NHjy2sX3PE7UjsXBm7dOnTh7&#10;6OWL3/nuA1w+feLENZwAT537yOKid9+9FstWQFrff/PNG0cGvvLth9qXdOaI0ivPv1DMZCmZ9MyJ&#10;Ezt2bl0I+6Fz/fwn7pXK8u+/cyyfEb/6zS8A6free2fHJqY+/onbK4LY4WozIE6Dvl9tsFOVxPLG&#10;RDV6YaJe59q7/6NpuXisnHqbnxvRB6vL1Ou//KCrt/foex/c0dqQvnpWw0ubWldRNh8no/GoOHby&#10;tFrD/vSnP0YyCnxe/+Is/FnNLV0z09MXb1w0Oy0K9Dyw3SdQe6gg7RZLhZet7Te4HKkiKSFp0FGN&#10;FsNCIHT82Pkjx06eOn70vvt2oFlx7uTVwdFrVrthy5bN83NzMNa1tjVfuXIN2/Nl/ViwTIBm4vJ5&#10;3n173+TMyKFDB1eu6Vy5oj8YCp84eR0qW14sJ1PhD149CMkVIsnXRwbrvO7BW5c1SiocCt+8NbR6&#10;0/KLV65L3dLblyy5+eExkOjv/tLD+BCGBwbaGusaV/UcPXsyMDpe19BT39C8fcfOl159sbEJ4gQ5&#10;TJ5qzG2AFatg/bNg9LlERschqiEUTJVsMTgF6DUhB4QPp1j4CKTAIWK/w0vKerMO6Qc9No02A9IK&#10;Lq9da2BBI8hXCiaLobu3HbFwoBHiqQijUey6c7uzzqK3aCqycqsST3njKKBo+piSLlDyaqEoSJQY&#10;ROEtWjc9I/vg2LFHPl3atr3IqIiL5/K//nlg+fJfrd78IDRlNH5hJdFhIqOB+RxXhUoyVZLEczAP&#10;aUz2ulKpuLAwBXSSgkIPEO9usb7B11TfeODAQUy6erv6li/p54vVK1cvctXkrSGwP655fSYghjBk&#10;LRaN2YItmdNlS2q1obO+YbXHA5ElUAYscv/ZVJIHDbOUBWoPuWBSygAYKZbiYiUO0TLF2q+PBe2e&#10;5q5WvU6BVvn1IoS3Eze4TAD/7JhMuTuc0Uq4RPOpMofRqcnekQwERFkJx08NqpULs8bGhkoFpSgC&#10;RK1IMqIoFGqHOUGCHODc1EwsGJkcHwNMs6W9fWBkKCuUsjx39Oih5Sv7dSbT5Ows4LU4guMtiDMM&#10;OKUIzGGcAQkEsHr46hYyaWw+QYot40RbqRoMqOpWuVK+5oaQcaHININYMG1DdAgjQZyFsJ07c/qW&#10;Qdd435334AF79OzBf7/4hD8+u/W2TRoDHkvwm8BQrqAqAAvKDpy96G7rrPM1hxcWXQ5rMBlhLUYA&#10;b1gJQwlKIhn1gloJ8BGlTuZL80CdwpslMakUTlbuoAjrSFE3GiEGRwJGi89stmIG1OQxL2nQLbNI&#10;egyirRy+dvHsqy8+NzJw8wuPfPbTn/jYHbdvu2P3nVu3bMVasrO7t7WlY2l3N/JQDI5LqWjEPwMv&#10;4JUTh55+/E89bfVLu5vwoQ74Z9UWD2t1pviiIC+iilQlsZQS1u/aUZJrihLy0PGTo+NTZr1jdixy&#10;9vhgeC5/17Z7f/L173bVu6lKBtTTd9949803f1QSLt59p47OG/2zXWfnurLOlS1ez2adzWBgS2qi&#10;3VOPKUW/xbDKRlKxYbYSmp4cInWWhv7tebU2TyhKiBHJMAMnKCmhhLAMFT1EKgh8oTmcwSS1P2q1&#10;JRBgETapSbgREFdqaSX4RpCaIQjH56uJudTkQnSsEJ1jcxka8jxU4JNRNcYLdXW0ziDVqBEhxxuD&#10;ITCWznKJHIwOHJI0SuiapCajPgwwUipOa7FwAMsN6AXceyWZaKiYSGrtLrVFp9AZuKoS5XabWEpO&#10;zVubVgel6gyX0LNYHPlLoqCzuJU6a4wT5Up1upA1qOlMbBESDgOruFWqq4cAKTCKXGttJYWRwty8&#10;3tooU5stWhqssYLAwZYBbnvNeFThKcScQdALzwPWYPa4LHWuiqpk0gGtJ0LOHET6Qob7yzxZDc+N&#10;3KxrXqJkHXhKYSXDC7nl/UtfevVVkL2DADfgCRgNXrh49u9P/H33vXcvX9WHWyrGrFi9hsKz+ITr&#10;jZQMUCMhMzY61FTXthiKG22Ols6uGf/ck/96fMeOTQagvdMJiiSjoYzDjVOX5PysBpab5U2CprZk&#10;q2F3kSjiElmEXEFhhUhVIZNiOp2a9QMViENUUCyAsYnAjn9goLGpTqHXZrhyKVPKxtIeFMvaO+S0&#10;ciEaLvGcl7bwZd7Z2Hh1bLq5ZSUq3DVOMAznKd5i8OAEX0ZLGp+NKi5yUiW6NKkU6FVkNCn1RySz&#10;QYk/Lup0buyXFEha8Ygrg7aH4wAoKCgnoZeGe1kMbgZBylJMIBQhlXTttSSnoosRClB+iE3UTH1+&#10;PlBCkurYxq1dqzFim5tReBwyY6PEv6AtFeNmD0trb567+NdfP7Vq02oJjgaEIrUYkjL4OWmVUhrB&#10;6AI+qrVSCCihBtSb8HGVYTtSM5wipIbYEJ46FEZCtQZlzWODWWLt/7AyQ3+xVmFEKxXoQKGMvD1X&#10;zLe1NM5MjJ45cWznth0STJEVKlzGSukFnakuUshSdBm9MEhh0HOAfElcmEWJuaRGrIBIKapMXphG&#10;9A5YDbVJJlUmUZeRMGM3x+0dvjYHYVOTJqnUSQoOMlUO3eIifhUyQUjuSaNaUswTlqFYRULyLYYK&#10;la+2tWyNyUu8NIburFKAmFxZBdenkBb4XCmfT2fi4L7mCwVEi5wer7eu0er2Wj1eR3O9yeOijQbU&#10;blAar+WJ8OFX0BiX5IVyDl1JeRWYkxIqRDKGq3Iq1JORT4XLuyqxQr+ZL2f8IdBNKtWyyWm01Dso&#10;i4anoehUiOCIY7qH+kA2D0geAH0wRON/PT417rRb8ZjAXoGpoKwtL6vdaY5srWPVEn8qmFiYFQeH&#10;J/BKxXYNWEa1kd5z2w6wGYuxbHou//gfXvjj715MJgrlkvT+PVvlhXhBFJVOG4+3XUVFoGJVltwa&#10;HWcMBlINnRVtozTRWGxmeqbIQVGNPiqvUCgRC3/95Vd27dqJH/ZTv3zqtZdf3Xb3LtZjd7XVu0xW&#10;Il/AAnwxuGDzuWSsqkZKxLOPkAfj0Vg229SOeY0MF3FOSqax+BCl1miSyFWnolGF2wRpvKIC36q0&#10;itdThLfpHbX9IApOhQDmdLhZ/edCHvY0mIVqriqiFVhau37LscsXFkNzNFXmCmH038CSKWHUpDOi&#10;n4Y6aDWXxe0onBaWrl6BRfjI+NyhA8dIUbF99baH73ro6498Dd3+vqVLgfvHABVzhqvXz/7hTz9H&#10;InHL5lVWCzxs4HImY1wkzVQlGnjjQfAuCwocuEUNCoCggUB+SEC4OG61uEwmLw9qYyLzf9/9vgtF&#10;IZDAzVoAh2qGdEwJEHzDZrfA2SHKxYHqC9//wdgAfeHE6FqMOBr4oVvXzg9nGhrrSkIBrIxEMSGg&#10;wadXEgBfW2jKa2CbrWGWiFaAyuOxQhVLQOb7pTpFXoG6OYcIvpCM4wacLWY+PPTq8dPvLUbfzMhe&#10;W70zvnwDSWvEJ/8aT0Z2CRbjw1/8vMVtH5kaev2tV/v7V8llCjBeE4mZamUxkR0K5+ZQ5NNqPSzr&#10;LpdxHxFxDrba4VhX5ItxzGqsOZ0nWagGUtUj8+l3R1MKQmzR8Tn4v2bODk2u3gZhQOM7Bz5qbOwW&#10;BSn4RCT8dBXOaTa1uFue/NO//v7Y70eHBpYvW/mrX/7swfvv7W5v6WptXdrd0ejxPfP4E11tLWhb&#10;dbS2vPTsUysBZETNHcA6Qo5UWGdrC4PSCSHR4huJgpnOZxd0rALnU3JmYFblbpXB1VyRBCUpJcYb&#10;YjWBvz2tYhhWi1F/iS8nErhAklXsiCU8/B9KhYDAHoQ2ZZwTsgSrKtRIp3JWBLsni59nLhRLBSPl&#10;HIZiKqytAoHgsRMnnV43DDYICmLkgxYERYANAxB6OZ9NZbJpPOjAoZGTFDqwLAZbtJHUNEnBRY2N&#10;guYsQsUux5wxW8C6H1V1Kb6gaM6qsvE8PnmcUAgng9BEWmyOpsburrZlO1dVvvbdb61cvQH/ZvWq&#10;PpGb96DzJMQZSt3gXlJn7b1j3U4VE3N7TPWevrXrdm7Z2d/eo23v9mKuR8kxWx2r18mXrO2qYMjO&#10;KkuokGUySzo68Pfu7uqAPLyuzr176xZCXjx55Mqy3o07d28AkEOucJw5f+nAwdemxiY/+/EvIUiJ&#10;3wIeISgArc+NUtf8k2+fwPrLu2P97r/8z7SquOuujbFKauPtW7ZvWNllZHrM2nQoCMWQvb2noFal&#10;kDOx1L/93lttHS33330vKWOOHzv65L9+f+jYO/5geM26291NjX964s+rN69Bx0PN4p8eM8IMcCBD&#10;UxPuzjaOUtUYI5V8IDpmsmtW9PeDYLNufd+a9Y3Vaqyp3tu/bI2v1bth41qGoc3gynndcFi53C7E&#10;kV0QEKlU7jovPGO+JrfFZrjzzh3LlvZi2gTlUv/K3lQuhf2SxWEUZKy33jU+NKxTkGuWLne6HSNz&#10;k8FM4gtf/UxPS2suGPayub7mZviIq0bD0s1btAYdir+jg5eRYNi+aWNgfvYv/3oXw1qH2wU8wyuv&#10;PS+X8Ua9SiWvwtYaD85bNKqizZJBnhKxTiDXYhOjp46YGL0g1fjThQLgqGqpDBSUcq3HabKa8JnC&#10;dxvlPV4omq0GXGmS6RhCLEaTHttjLNPxb9HmNdv08FQxOlQANAp51TAxfznI8I4unE0YblZRRKNb&#10;DdCfVNTtO5J6+1Dw998nXZ5oOFX/q8cSRw45ZOVVAiednroYDIRRfaGUMg2lqEcqgWYResJQFKSs&#10;YDI7FgmPZLIpjUlp1mm4AKo9SAEBqolQQVtz55kT56cmZpb1re3rW71p3Xazq6nIsUeOXMED0lxL&#10;bKrcrp09fZ/q7Lmvvee2Ff13GI1elQqzF6dSiS+mymI2aGuAptqDEVMxIJ2VUt5lbbRal6BvcPzS&#10;NZVN2tyI9uNkKjS0ODxY0lXLdYTCwlTVZIkWUaOBACAHTIzaIBDm4fFMgxH/5SSktA4VFUXDr5A3&#10;WVx8tkyqmeHxoUa9gdSYcc9R0yrAxJEE9nm8nT1dOJxbvG7EBSmDRqfXgDxGKJQWpyME2Vk2o8Mv&#10;Us3CxwOaO3LXMpUSeSsEVzLphEarwaWJpFVTM9PQ1euwLsPAtCwHZCWZWLDbXArCDLs7w2ix/85l&#10;wVyd+uqXfgqtw0uvPfvWB6/d9bHbWvoaUK1HYx6yP2Bw5bycxmyHkMR5cSYUX9rXn0mkMF5BphcV&#10;UYbRK0XKxlgLsRSaKwaFUSUyWql+Q98WEBQRswll+NFQMlmRN0qqViFfx0r7mpwKWRmETTUDeyXq&#10;AAIjQ55EEhw7fXL/mz/+/jf6sb7EwWByEsnm6YnxG9cuzoyPLc5NDw2df/75vz/91F/f2/vsxNDZ&#10;fBQZ73GHCRtBPuy/VRZznqX9+voWP/Ad0JtI84IsQ6kkKQjnpUjSGXGIP3r2lIbVQwp888LMNz7/&#10;w0/d+0izvUlSSJ4++Nrz//jZ0MWnfcYrfcs1mrZ1gxPmql+AFSNvtS/bvmu5S91lLDcYCp3Wqk2M&#10;FWYuKLnpan7GaqfwbFY7vVWDJSUjs5IicAiI5ShxzkFdMpkQsjiucSUJOu+SYi06AKoRjntgFOJN&#10;AIAEYmCwzsnA8eRrKS/oKfJEVUjHguU8kjUsLGYgYZSw9tKoEYDAWVdQqkGUqolZEaMRKopCpbAY&#10;dxptOBtBGRmv2aUEJMoYs4mnZZFQCI1bbZ6XQ90Nu4MomIBI1mikNIm/TYyvJbeM5UINWGBvu5Qq&#10;006VGx11uc7iqIdSGC+jCnat5Rx4+lBNsCoqFk+xOtNCyOwQ4i5F2ag34uiYCfgNIGlam1IAhskL&#10;jJoTwqDd1l50eCkBWCIXC/65MZNJZ7DaQWfIYNdPx2ArAYi0LGGRj0f2UyxiD3gGvxJPy3qxim9E&#10;UYZoW3LRBfVMc1M6W/T7Y6BkIFSW51J33HU7q0dBCDQFviItTk8P4VoF7RX+HFVlf2ACid9stDow&#10;OPrIl76McP2/nv03nva9fR2ZZBQX2WwyBXa/RqtK09Z3rka3buppUczTMkUcUPpKxlUp+hdiKTwC&#10;tBguSA1QpiQK0ek5d2fLHPjsJHJvCnU4H0kGtC0OmmLQsowlUgqnNWfTLspBraAaDXZPkUyN+tVQ&#10;qOnJmM6Yk5tsYCpVc8pkUuAo1uLG2p0uFBkUAOBvmJvJJWLVSk0qIUFPEcIOiMPcRoWhDvtnOYEc&#10;MkgJBVpBFLGynJ8NQwwdj1IiLy0pQ/lchpGjsUTHOUSPkKmQazXxWIJlcRSUtuVmx3Pa9z46s3lL&#10;9yqvNzAx6cdN22jTh2I2UhaxguHBcYuJYiyHk6gCK7xSJT7j18K+wGrhRNbJqAJumyItF7UsYVNK&#10;jHKsGEB8qmIiAFkN7ne4aP3/r1P/vwsV5rg1Ojyamrhs/SdUDYwWHBI3BwaMOn1LY/3508exy1m+&#10;vB9xGjDqItgeV/CKaUkK4IkkR69e1ll9PMvS1Xx5dlKlNfF6KxDWOgpITGR9OPwtWb0WlxkdbeTK&#10;1Yn5hfZ6u1oyiBcfQgcgWuL7VsbWhXLMTWfEHOfUYgWVSyvrTl4i2utsdm5YEiyZ6/qKFNDweUfF&#10;qc7mQgvXEpEAX0gB4Y2dCyGDbw//QupMjUUh7C/wPudqACM070hsYEGhQD+uhMsxPOMSSJgETNvl&#10;aLaizAdoJkZdKA4KAtiRtFCxKhhpKhcYmqgWywaT2eS1U1ZNEdpZspKQCRl5lafgBAfrPI/PpMgV&#10;46EQIJBY0eDljHdubYcG/ItSHpua0LvrcpRtOpDuduuLqcso/LS0bDsMNHkqhd95zGoKeW55a6sY&#10;SFzaf+Y3P33yxIlBvuZHlIDCtLzVJmEqptbGslyp4AlphicY9cvHj/zhLy82NNS5rG5Kp4NjhzEb&#10;TC7AyZW1dHmRS4bCGL4sa+t0sHoumug2OFbvXC/WmxGTYGU0lc85ZdT0+LijyYPmdImo8DKCwfAy&#10;z4eGJh0mG20wckgw4p8GqeFUWe5Py4sZg5wdjwUkDh26l9DUlVkQW0l5jNeziEzD9ZjnK0kG/Hpc&#10;SeGqqgns8lqtHKUsXFDwl/d0dIC7eOTAXnBzmrvbGJuNV2gojQEh61xgnpDyzv5lq7avpVWaxclA&#10;cGzhF9/46f077l7S2gcpC9Iiw+OjF66cfPPtvXvfeu3QsQ+rRGHlmm6PB2U95eLiTCIelsp4eAhy&#10;BtiJRA2p4HkOyX08s+XRHF1VEmqtG5+C2Slf2wrB4AbDbz41v5AJ1PV1tfUuN+BJPnSdDeeQ9s5T&#10;MoVUppfi4RBFWJ749q8+bWVW54LsyI3JniXF9VvFA4cV8cSC0aLFF4rU6JM8SmdiTlYmdFRJLsXU&#10;hCehSUnKpXk00Yp5DrASrQeq8jQWimyFDo0Fz53cn8uPb76NuO9hevNd4qrNUZNF4Cv8u+/l3n9D&#10;kYr1felHj3i8zsvDp/7w+K8x1zcZ6hil3WauJ2t5lDKP966z1axzK6UqLp/j4a5NLLgb7AD0SWCj&#10;Ju3CAq++Howcv3D1xIX05XlpVLghJC5Ehy+cOtze2/ONHz1akZQjoeDg6GhrUyt+AgoCHPSQUa1k&#10;KOZ/v/G/B986+IPvf/uXv3509+7dFosNNQls//HYQMEXNP/V/Sv++LvftbS24Ig8MjQAeovL7QEq&#10;Fd6+73/vu9OTU7B0YxeO4mo6B3m52QocLs/Bpseni4upTM0kWOWCqenAzVFFtmjEc71YwmJVWbvh&#10;0rRZlZFmg3iwSeABQR4PZWA8RAWgLkoYNQtCTVSSh0qc+0/RFx9+vV6nxwMmFo3DvoWy46b1G9Cl&#10;R/MRQYICjx8LqHUwfKYwZVTpVDh+5VJpkYM2jpVgzg13TB4AJw+sepK8P1sGycyjkSo0JB1KZWho&#10;ygXwOIDyL2MkDrgtnhuRaAT9PzSw3A7vmjXLqPIt5D/Q2yElgoZCTbaqYQXg1222BpJ0eBw9TXXw&#10;NOoii3N33vZAT++Stg5fb1cdFDcspUyGFzDQ3LRxfbw2KxeRsG/qaHvowQc3rVz38L0P1pn1e+67&#10;a9PtezQqJJ7FNd09n/jkZwSMcwiyvq7l45/4pMen/emPf5zmKymKyzJkOJ/3D822FJjYvktUOO8v&#10;hb/wu59VW6yBkSv39/S8f/CjN955x1QtGaIBZSbl6VhKdS6flPKiWVrkxLHrU7Ho4hc/91ls8w4f&#10;+ui9fS/fcdfaFSs7r10drnP1uTyOCwOXEXuQEZzBqOJKaUxVssXC9KIfly4O33bINEoJikEmE7ov&#10;ucVi1+qURiupoOFeqhH1IRdSMwosEEWg22CBM+B7qwURBElOLaNxWu14R7otZp/DjrkQl8lh54wM&#10;usFgaGipd3rN2BPafK0gQ6xZukynpCWioDZo6jub25a2438oKxTWdHd0qKtYh7VvR8R1A4W1JiWX&#10;GpV2NMRuTQSm5+p627vb+//x9z83NjfUuX3dfb3/evIJn8eRTUWDMT/uuDaXMydla/UGKU2gdDd4&#10;MzU7B4K3zOCYzxXxLEfGjAWMOpXU6DQiCbJ3CW8LlBp1Fj0yPlIEoENRqs7IKtH8JXACRmrQ5XXj&#10;WqU36GiVcTGSHRyfogLoG6xciGUVmTl9KqnISTFmyaSVGMieGY995dEvuB2XMznFq2+5169786tf&#10;/tXunfev7veq1SX/XOLDgyc+PPT2zSvD+MeBKVEhl5nUlNMMwIHO4rLpvN6MSg9GQL1aXtv81MaD&#10;CmQa5GVJNrYwP3Fj3+svQ8Cktvl8Hf0r+7fdcfvD0Wj+9JkhJV3X2LLBbG7TsgYkQ8ScoFNQWiUM&#10;Llk9A7Ct1mjWs6jAmyBUc7qxB2tzmfBbYGqVS80wuOgcFpkhmKtcS8QHMsFgu7s3aayUSBGp3aSU&#10;r+2Sq3nMk9A4KeflaqNLjcxhNshj0QeBDr7IMulkIOywekmCKhACEiiSVIqQ4laFZwFl0wOthOY5&#10;xqpyAVIxkW9sb1EZ1PY6B+RkmVjC7HXA+mIyo9wFvygJ91FtpQ2Gq5rGEZBWUlyRw9Cm9u2qSl58&#10;6aXFwHxPX1ehALChLJePGzQsNN8yEYgjO3qqxULxr3/65ze++sP25qZ/vvjYjYGrX/zaZ2UUgjzg&#10;XRXsRkslX2ZQusTQGRZ1GImT8YGR4R1btmhU6rNnTq3ZuC4QjRm0ZjMc4hwaxaxJa1cTWq/OVYpw&#10;NmhFzA61GhU5vdNhBk22g0rb1QIdnsoGxxiVHMWYsoREqAgkQyDwZOBOKLNnDh9Zs3a91Wydnp75&#10;3re/c+3mjVgqMgz1wODlyzfPxNITZrO+qdm5adOKpoZGlmEAIUMD0GC01DX4NDZrAWg9xAlYTaaQ&#10;KfEZlHqg/Gmsa/HPRZ0WH+4VazcvMxrt775+4jc/egy9tWwgdOzwe7/+f18OTZ/csca3biVX540m&#10;ctUzM+0ychPkuRr2prOHrMd1tBSQ8OPZ6auS8FylFIYU0ABUVZ2FQ6YFNSoFgyVhpaZJLVYwf8gF&#10;52fnYFjCCDWVzmcyQiZb5EolfD55ZNwh1qoUeLiJuXQe9yiF/D8+IPxACKAvU0pNsViuhIuAL+pN&#10;3gTe/DpLQe9OIhAjx9hCh/E/wupFXB0gG4SNO53OBSNwRhexdqcwKVdUscsAS1YuytGS0pnookQe&#10;LbAiqYLox2UtMRQqJUlg69BVRw0GOKZcYg6uH2v35YXwii4XTSY1ahOWKBiUAA+OB1ztNiHkKkUB&#10;0VAIRjHTSiVplg832cHJBMuJiAcW7G5nVISS08CJKdwLNMVMKl+gtDrEQ9TVanR+rlThTTY7BLqY&#10;mIDsKo0M5hcWC8FsNJicnJ0JBEZmJy9y6ZjN1cqau6RyKG9RySe4XLaKL77JZrUjqdpoNxqNahaP&#10;tHwuBUoL4tPZTCSdnMkWgoxZI8cjVwTcCVmrGVKqPn9x/Ns/+oHKqLty5cKZk4fuvGMLThML/vTL&#10;L75u0bEer1aqUUakrqmsdFmrxyT6xUq6LOiL4SSdjS5EU2W9FfMvzJ5poapGaCefl+hUeaWSx/qs&#10;VKwvyWfjAWtbW7aEV7MimUwTRk0MYjKSAQJHJ8rVAgTEusnQNEchztoyHkq225vUAsQncQREwcTP&#10;SnKWijQ3M5tPp212h9nrFhAKNWsFrTbHKmO0NI2oiIgFrQKLOwxKARxHxonjUDKy2i3WarE4evOG&#10;vmJIU7KIQlAj7T/it6l0SXhFGWUkGEYDAhSN+nzk1Ejq6OXBB+/f5CLK4dn57/7uPax9WqkKSuPX&#10;k0oTU1XkuM0bVissuloELBiTy0nGaYuIGSDdRb52rpBAVCASGmxWwY2p5fyQgakVz2oGBSC/a7xP&#10;FCFxhEd/tQxsNiZntT8X8edoJRVhkcEw6MbwENoELpv1leeea2lrMzkcBK0CQikejtksGqAxS7Li&#10;8NjF5599GcIVjc1EC5nczLTK4KqYbCC/aTA3NqDLZCkvRnUuaJnlLCeficd5OdGsteswKpclEmI4&#10;LJVmpVRRSuH+oFJSYjKvUzgYtTPI0xevSlZ11FlLE3w0bGuq5+QFPWdKjWQiC1eNtorV3aw3mZAf&#10;rS0kWQYBrTJOl7V2BqjD8LpgwI2/bA3XiQoZsLEA6AIiDOgIVKhMhYQOQV7B55pXgeyGeUQpp0aq&#10;EwsirhyZmuIiUXVTfdVmKrBkQlnBlx2+HWmGIyA7TKS4UAxSCQ2QrbE4/u4AwGZSYaVei1uKUW+A&#10;H41SIXGrkeQWi/jsGZvB4jHoUd8B8kBvsXXsP3gaCjU8RoFhzKXTPd29pw4ce/rx/YkIdFgyJBXR&#10;03I5mZ52Z92G7jIk44Si4k85CbWIGFODxdlkazE5cTpEQYJnqBTPwRiUKeb/8bfHJ0dn7r/rPpvF&#10;CgRBLplHiNrYatcaUQ81xiWgOuWq0dTE1ZvNba3QiuQxgQauRiiw4H9Ek6HR6ZbmliqkHZDeSbCu&#10;4jTJEhPKJaRFWUFEV5mpc5RA5EEnWMWAQV2KplitDn8dlEg5aY5U42aFz50M4ABWTXO16QFTBFOe&#10;gTBPWW8FCU62f/8Fb6NT5/SItAb5muTc1Luv7m1s7bD0dsBlIBYqj//+n4/95Lfg54dm/RcuXHzp&#10;9Zcef+GJgbGrwGYgVrN0dTd4NhosYqEuKRUmJsbx00cCmdSqEV9M1mbOJM5zIO4gyZmJROU5vs7u&#10;1ZmtjlKaGx5qW7UzrNCIeuNE1l+/tLmtewk+GpmxoeCJY8pIMQu7h0WtJYAaIst6ZYHPE/fu3Gg3&#10;klaX8NHpw1K1Wu9p7nQVj3xww6ix5IoK/D7QKpzjZRilS7MxsAmZYlU2BX3vlKTkx1K4onQT+nrY&#10;XkVZlKGqsWDmwLvvP/rV+M6dtKdeAj0DEl/Dg+KRj6jXn6OGbrQYXP0//tXXlvoabg6c/dXv/3f5&#10;2na7Gz8aXMFxa8NDG39ulKl9OQkUsYShJqOeS2C922hBkdOIn/VAMf/WkPTdW6WPBlGITeX5S2Jg&#10;uKmkX+fafe8dn/j8l9dv2K4oS66eOP/n//fbu3dsbfQZKmIE3UGHy45K+te/9K1UMv/73/zq9vtv&#10;UwKkhKIRQcgqeNvXiqU4rOCZMT4x9tHRwxs2r8R8dWhwFChqk46JB4YdbLHeInn28b+uXbtZZ/ZC&#10;aQ2XbyVVpFlUOeEVUSHTrShGK4sDiamL6kiQdhmUymwxNJieGob+RqpwpAkqC5ifSmJSgBOsKCfD&#10;8IfgzlKSSEpKZVlOpWM5E15SqSxg1RFKSCAkR8uzpJQy6AwWWyZTeuKvz/jsHoVYyscWJSCiCvj0&#10;idh3KTDBrzdWrfjAaYwSio+lUYDO1e6oIh3JNDDutFQv01KR6ctOe71EUmetSPPYBOhRPbTjQCeX&#10;QUSRAh0EoZZiGpFRPGrQS0ElFf2rdfl4oBg+FZk8hIGLqa5V39he0OpKjC4vQIJoAa1KrtSASTo8&#10;cNzX6iBK2HZ4JTmaL6YxtXB6ac5SX9B3AFlFxIe0LkOxiqCUVafQE3ODKqN5sqouVlI8qauOf2B3&#10;K0JynyBD/T+Mka6BZeHbEoBzwiwHvo5r0z2Caer9c/6phRvVZN+3P954V42MvH/vq014U2rlXfWO&#10;hroGY0OPpXd9+D9jBxBHJaVs2h/48NV3fvbjn+PU9+4HL98YPbjtjtZoajIdT/mngjArLFuxGpGq&#10;6zfPOX3aDB9l9HjOosFXCPv9HShBlfNiMo5rs4a2yInaKTaP/wSD5ypgTizJamvddGm2WkqW+ayS&#10;kur1LPYJSMlmYnFMfXQ4SeVL8nwWf8VyIo+TfSlbzmayjFZNapQ8jjAyLMiK+KTgL7kQmc8LJbSz&#10;a0hHFFJqRfBiQZLPYeikw5tOFfbPVoQcC9N3RYDpSaLUWBqaMcDMxKJM4EJvi/vfTz7nqe9xO3sb&#10;vO2vvbJ32brVtq62nF4bBa0lzeDGPjs66b85sf+ZD52WFgLEM7W0AsxqoaovsqpsFIgY1qyFHx3+&#10;oSrOHHh76lQcJpgL8e6qdrpJrRUl5YkQKyiNvrosSyuMHpXSOzWSHLiVlFEdnPX2DjftiJ+vLySQ&#10;3ijzrry0eTLte/7g0Od+qKnrvpKhbpdIP716yXdb61pVkChrRIXGaLH29vT2b9m6fuumVR1tjcCB&#10;5gq5d/e9c+Xa1VpzAoiPqtQqI3wy9ArZkwtKTb2Wq4ZoidJMWC2kkAi8tax3xmaYvnz2g7PnDl4d&#10;u4hOR0NrV8eyLZt33W91Nh4/uf/0iTdW9nnMDInfzmwuLVSCSjIEe6d/bsSosxBKu1RmQVFFlFsI&#10;maNCuVKE4vDotaqO4OXzMKJHp0cYucLi8KLRCa8hkS6gj5bCrLkiMYl0uVhVL3CnX9nbuaRJR6HP&#10;YVmYjtXRVgmjFYyGyGyYzVaMBl2glAJgBlbsetoEtFqJqKl9Y4sLOZT8rWwJ9ECkgxBzpKtZ+Lcj&#10;cTfeW3Y2wIB+nKJmw3a7eYoAn7Koywpp1oDozmIooTe5UovJXDKLmKuepvqXLUNNDNt+gsjnEgW6&#10;YjLJPVq5GcxP+LpCC8lEMPf1z39BzKVfOPTM2s2rGTXso1XYqXUYGvBSLbYNYF7EZxdmb85FT6Rj&#10;M1w8vm7VehA+z1280tHegzuCkCiY1ch10EWOLxYRMkc3T4MoHGa56GozMqlBIgKcY5ZW0gqjiE+t&#10;GUV8nRiJLI7cUlU57CTRBcUEGLkaWt9u8na+8c4HazbdZrI2L9+49TIAwxR/x5fub9m8vGPTUne7&#10;wVwHFVMHo2nVmTtU+haZuk1QNXKsL0t6OakFBD6MruWSrKQcJyW45BRx3+ayxVImZcIDDPQGafHK&#10;ZXwvNm1esikwMfCrn96bqxxevVG2pLXcbp4rMdmAcvnQRLMWnwBtCrphg7eZxsRsZsyIPDfmcVZD&#10;1t0qsddXgNpXmMtSLYe/QxUYbERqSwKXVsyVpJEAhBVG1wqFqyFvFEi7W23pRr1HUpgpz+PMXPsF&#10;VRaClbmgMoatBfrzJTPKJGWMQymMy0OymDUZa8qUCYd+kcSIg1QgFQwBbKVqLvESSVHOSxC/IXJp&#10;LFYygXkU/Q0uQwkWDYUc6kEK8HueJ7KcqgQNi6YqZzCV4e2WrEktGNUI25R4XLtKCdGuTnGmeAgJ&#10;CTTmy2U2Jm/s8lla2bmstKiuxbw0MMyj55MPViX5BFlKkfBsocRPyYcHY2l6QeuGDUiDZTV0FdlC&#10;Xu/2FQmBxtZYkAuiXiOvzudz6Gk4YF/0h6CxMbrrcNeA9AME7uiFq+TYqAaHdQoGRN5lYux6hK1W&#10;Ghu2iPrmMoUcJXYiiGBLk4tJq7MVYaEas7MkSAsF3PHjcMDVTMZgs8nL2WAhcl6u5TibPUMoyvEp&#10;NjFdCoWHB4P3fO77yIldunn++Sf+9Mlta3xmWpDqDp6LHth/4YuP7JAa/Xk7k+O9UX+1s7mpJIT0&#10;0rRqIfCDT/5q78GbR25euTl+fc3aZbiMYcaBh19tWJnPqo3gGJYMXFERDZYzVYXbF6awoJRzc7Mt&#10;ShbpFfyXoThSKe0lWl80qJHgTY5PdOj14HpP5SoKc/3Q3FCrF/P+DGKMieAkXDSmBp+o0RVIbUmu&#10;LUsYRH0QPtJLKQ2WMzUdXEpEDGhhDPVxk6uFsbemquo0QooI7YtlMi597J+Pa83qFo2hXqF97c23&#10;mQafwmjkUlmSL0MMoU4Tx05ePTew8NWvbgtPfQAYmr3zjp6+pbnC5SzH/eDbz61rULAwDrXYk3Je&#10;WyiVJ/1kk31BXdXKlGo8kAD0RNERgLSCWNtih0OphblCPCzkY1JoLaRFjBJwo//P1xdRBA4jg2wu&#10;hpBZJo6uxqwUKbQiBu6pjKR08MLJHdu24d135MPD7Sv6qTpnSY6Na1GeSArOBvRGk7GBWD7esmq5&#10;1weSWj46OijIKG3TEpnOqjbygGKYMUwqcUKJRxEIqfYMLj/oT6kNIqhDQs7ExVMpxVwMMfYQWwUG&#10;VmcsN0kjC4qGTFCruTVo0chnljUrk9mQPznf3mgvh1KY/8q1vK7ZU2WRKMN5jE5K5BlCzpMUANFo&#10;lWHKjU0VBdJpRa4S0f3BdUQO4YGqItClMtDE1UgULYLM1FQSfeDZiWJkoZqPVPIJYNZycZRHMV2J&#10;o0Fj9ZgTaBrIzTBlIUKgCEdL14bKN2+pw2E2nQSyYX56sDo7KdXhv6Zl4HApxsP4YmvqlHnUuqNQ&#10;NsulBr0tmIrFfboWvQwHLQku9hoHgKHC4tjCtTPDyiou88jByg5fvXlpeCFXktIY98NrpybW3NXz&#10;1R99bNWOZZy1BlABXPSPP3hs8tJZq1Fu0clWNzXaGdUHb72bT+avXJuaHFhsbm0lCCaUydt8Ldp6&#10;j6BiCYuJtJihasCNWaCq2XhQA3rSfBi3trrOriKDXT2Gu5A1ytq4SGRqbGhyGPwWjdcLjgD+Qyyt&#10;0AJb5KJhWNkqKj5aSM5FXQ2tGXgaqhUnQPKRYB5re6uJw9AoOZFDYoJSwnnFZ4q4uuq0Jj3YvEUi&#10;iEu6kYCO2SsNxRYCH//Ct85cGRiene5YvRrEvmpg8sjBGzzTsLK7RUey7776zu3bdvf1rBmbmv3G&#10;/34vLsZ7Nzf1bqlrajc7TVoEdTmFfzZyPZePUjJaz7rM9kaJTpNCnhHDDEyYSTkFsqtKxuOzHly0&#10;1Y7cSIFWTCr5xNCZpZv6q+Zmubrn5394GnChO1a028XZ4K0jc8FZ59pdrt6+sdEBTMAtdksSGV4l&#10;Rk0aYvX2Fo4vsWrVipXtr75yoKW5udN72ag0HX072tGwvFqZrlZvqeDDLeaR6o0nJoPRAdplVRmt&#10;jL6+JsGjFFl8pRmPhNNLS8UDH7xwz73ljRuB6rfve5d76u/pd15hcvEGr+X2bZs/PTU38/2ffKG9&#10;yTExMv31b39x157NXUta0KBQyBTVMoqPgC8AyYX/A4sxj0V4MB0KUQJvM5fzRGNQHfjtYfKdGQ0u&#10;V0XlANjBSj5qIT73q298+pffXLNjla3OCTj69FTg5effPn50//d+8GUwE+UUg29Eb9/6OX/mv7/9&#10;aChWfOrZZ7tXLIdlAnl4XKxwm8JjFMU1jCChPTl34eQ77771o5/8wFXnQcf6rbfeu/vue/ABVpGE&#10;f2HeZnXMjC8uzEQ3rdlEAklI5RajkzPB6XQpPxUIaqye+u5V+vpu2t3F1C+PFQRCpWEguzAxl0bP&#10;A7RD4coA65ioQl+CUCFmJSQzWYC/at1frMlxZE9iW1LLqmNbiKMzC/45RcGQjXgcIhEaq8XR1lQH&#10;IWmdUWJlCRdaXJCXYo9OVylFlVWgV4t2BQqpWFuhYQNEJQO1TqKsZ1zFShm4tfngeCbPGxjUhWVQ&#10;As8g0OVKpSrxLHpruNWqFTI1Fy5M5YWYzmqt4t5YMRCMRO8zaLFwaeuvals5mXkymrk8OnJ9ZDIQ&#10;yjOsXUpqYvmkzma5ODJS19LLEeYypREw/zbrE2pJBlREEMDKHCBZwcAEAEnXRuJWUzMSKdlotAIK&#10;PIoJaD2DYTp91aDSFtkWzDPMCMDzVWAvDVJ0SwzRDEpFWc9UPPb8u4sDlwapaLbH8rVfPIp2+me/&#10;8ejqLasWR0+rWf2WrXvMtnrgEX/z59+eu3xs9cZ+HBhikezhA+f/98f/D9qKW2M3n3/j39vvXA9I&#10;bEkoW8H2MVhff/ONPXc+4HV5Pjrwzsr+nnQiDtE9jqmQzyzMzNXXeRA7h1q1JPCsGt53AoFLRKMA&#10;Eqj5mWqfnlptQsLC1Qe2Jy3SiEopSwrSD9eHnDC6nQCOC5SsrKE4iuRhN9SxFMx6Jmg8VQVEhjAO&#10;BGQXkfnsfDq5KJYLeC7Dl5xDKglydJJOEVSGVFf0FkBTkf/BWs0fiSXyOQx4EMZN4zUmlCiEOnSs&#10;0Wiej8SAgdv35t5tO7aZUJay2J995e361m6L1paPp575+xuv7n3XvxC1UGaPwXnhwiXWYaOd1iwU&#10;niAKinjgB2mbCYkvLDCRDIzEYgavE086yLXz0aTRac+VLEJkSCUpmrz1YRUfN+pvBrWXLgerycm1&#10;NslmM5CuL8rFG96mfs/GrxhW3aVf9jFKt+P4yY/uu6+8qo+iclq17rNq1RKhaLp6ZfAPf/5/f//H&#10;b65fu7E4n/hPXgqqW3xKbS53PQpjm7dux0zr9b1v7P/ogK/Jh/ARvs5IubKUPLgwAl5ojlNYnPVK&#10;ozAZft/iGTfYFlatEnz6aGV24Jl/fRBIRCmtw4gDnMW8a+vWDz66Iq/bfixoOlPQTagNwyXJQCLL&#10;uurRLZmZgM5YjdUgqNNKIS9Iq0WCHJidJdVlr5WixWx4YMSm0HtczTyjANdJlFb0hAytu+jsZCIc&#10;GQvMwnk9eeKipizx9TYj3qBS2LBaujx6jWy1JKmKQ200JyunXnp34MKVFp8PCXmcH/a99/7hdz9c&#10;tWq12e0MRiLyksjKKQ57Q1HUYiUCbxvYAwKq9EQuk9PLGYvOCIcB+Ejw7XDxjMRmq/rjL732mqux&#10;bvTIuTIclhQxdPJiT3d3qSbEwVdfhua53eBk5OpqGZNYBUgZQ8PDWq16zapVBw/sz0u5Jl8TpKU4&#10;G8PUgbrJ3Mz89cvXj3x0dHJy+uaNgRxXuXFjdsfOB3q7V8VTmZs3b3R0NkN9k89mDXpDbTCKx1S5&#10;4vF4IWmAGisM2mYyCRuHDLEwsMGkaIamVATiM2gcyUjQ8R2ecCQJcAuWdbiKIM4oyYuOOlVRHvvW&#10;T77X09df72pZv3LZgfdfuzFwrSxDnA+sdRaOMEVNHGagENYQ0jJRh7hRpTqPG54gqXBqdLv4ZCWZ&#10;qqQqTJk20zzAhZg55aJaCxtHsa2oig+OP7BihVnX9o9//LFsOtq/0jhyPDt0Pty2RMyrG86MOqMF&#10;O6SZy3ettDc3KsxajdNjdq8tEQ0yGGWBpkUEqhb1AS6sShfKOsjZckUikirNBctzIRLsaa9Ob4bj&#10;V1spFilkiMQKCXQzUTAYlHKNdmp4HHhGNNH1dS6j26XRG+fm55QEdINqvDVwUJTgfJ/CnyjzRnUG&#10;fQwpjS6SKJbl6IvxPP6Bb44dRxwJP1OtoHaZGlUGb5k1oMKIQW8lG544d1h25kru2o3qyLg2FdNJ&#10;cU7PlxUFubykqKaspbwD1LzpEITXifiiAGMVFKipFGsxLWSSrWBrV5J2vMaCCS5RDsyOquSknrXN&#10;LU7GCzGtsy2E7I6BGo3leuF0VjNWjZYQS7EFv0Gnl2joHEEUsBvFaxuJHIoA5FESyCxCVWMgql6T&#10;hzYmCzE5rZm9dsE2Fsl/bG21qSHrMBbtBt6MMQ5dZsky1vyIQiKfVgVFkM5WuYVqUoPoV4UnsT2p&#10;FGNEMUIXo1Q5S/AArQElmArP4n0t0TaKSi9bzskm3280LFZV0ZvT5MP3fq2SLf3lsf9b1tXc27qB&#10;lDVUCNXN8TPjs6f2PLJGwgjhAJJt9TNjobZ6nZ0qUELh0oVbTz515Ls/+dZXvvP5dWuXWVhzGXd1&#10;XoarRb3DNzE/L0MCSUGo8ClOldL5IuO05hWiSiKHutNstCRlEk6h0BI6EoBgAXCEGq4ECKih6TGL&#10;z3Lx2jGQ5IVcpMFdh/NppayZXFxw4EtH6yAOhf4L81zspoBZg0Wpyqdht8Z0d3ExEAoG6nx1YDBK&#10;FBACiTAeTQ4PFxNhyNTTMS5YTFrcDp/eCufLX595rXFlR239zYuZeJzF3qqUfu6DK9jo3LXOBTmQ&#10;tmd7S8syhg8iEENZm2hKtXZ1e6nAURZ9ssJbFRopBIB2U06OLqAMegDsNRPZWDKdWFhcwGAfkxeA&#10;WcVqGbvgbKEQAYphcTHihwQvFQ1Hw+FwIpEMhyIwj5dwZZIRU+PjaHRkwwuJDO5ZE3u2bA6innHj&#10;it1hUFISqoroYSQ2M6XwdWaL0ZB/khCEtt4+WKSYcsE/PtgIWajVgeYFVZRpSD1FIBlLRZJ5udZY&#10;VTIcbFKwXqlA1uDltQsdKOUZlY7G/gGUJBVhVIhZQRoXNaYU7T18dWTP8i4DU56LT/P5rJtg88Fk&#10;xYJDug3xJCD7SmIR92Ikg1RoTlUFzDLx7aYyvCojMJmqspClSwkmmxAXpoWZSRlcbHNjhXwEhl+Z&#10;kyab9dq6Jq2jSWtzqsC8yUtiUV6UqAm1WelwSyyWxH/mR5Fy2IKh1JXR8PXBUpNZ099p7mzNOcyW&#10;lu4WpXVwZDRdElRggmsoFKAC/ojBYMHzWClFrjUpyHByMmdLDCpnDq8O6zzsR00aCy2xEKL6/X0H&#10;wDTBGUDE9AhOE1EA3BY9uIbeunu/eOf3fvLfTius1axM4F1FInljEhlaS5tXqSD8N4cMVlNUUb3q&#10;n4Vz9sbrHxpptrvVpVErnT5TZ1tDMR/VK2WybNwo4ZWZ9Dv/Gnzhxfd/95vnXn7+8MTU5Mfve4gH&#10;YVdRRbdTGl+Uz8xeuHktWxBsrqb65m4lqSsg3lpAKx5oXFBjytkUrEzUvudeO3p4uHNjN68CClZG&#10;F0FOj1A6vUyJ2avAReYphwmEAAkn5NIZFFFV+FfN8CUgMUyZNPi5tNfo8UVbY3d9e+PloWu3pmca&#10;LAZHVVgYnj99YWDTHSuwHXnzjQP9fUua6lpRDXjst78H623rjvWNDd5f/Pz3A5cnNq5fB1IbeiUO&#10;k5thDUiTMCB8ljIGPeVhUg3kqEPFUaWMHDG+ZMFjQaLOjQop3j6T89dFk8K8ZPWshD1xferoK69+&#10;eVNfrzQYObFXls22rNwj2tZgutLqNI9PTeAsp0aEhKh57omvPvpxPDJSmQKkLmqVbu/rZ2/vN7nq&#10;iiZH6uhHk0baq1NbMhkkQTW5rFEqczjr2goadGRNnKAoy9IyFVrsVS5LsRV7cHKQpa/v2a1LJqU/&#10;+38zFLVlzdov96/cuax3q9Pe+te/Pf/zn/3B6WydXwz/+Y8/v+u+7d5GSzITzmQx7McUH8NkFAFw&#10;x8Yyk48sjkW5bFkLqoLRW9C136hw/77ADBXnq5JjVsnkUtp3V/Ou//n0nm9+1tTShAqDP5QDh/fg&#10;h+8szNy0mSrLV7eqTYi8sXZXi8XWePjYja/+16Nqo+OJZ//trK9DXQQ/CRgV0MrE3lKsQjeL43Tm&#10;/Q/fOXPmzLe//T8Ws+P8lYt/+cffPvnwZ5oaWpBgxisWFrxSqYLq6t//9nhoIZrOzb+3b+9Lr7z9&#10;5BPPvfrGOwcOnzl37VZVa3l673v/em9/QKr4/e9/I6V0jd3LRYakLZKhsXP4Ath0PlKiRt+3rCwY&#10;lHokKOB0QWtOjvUQV0pGYkgV4UmLzDIonKhgSwtoA5NQ26pI+vy5C13d3bUgM74xqAhXBYMUyTF8&#10;JjG2xTgHkX6oeQi6Fn6uAjDIYpKIf06ptpQVDRoZJ8/IjfTk6IgOIgRSJTObbo0M6ExqPJIqQMQL&#10;DAJI+Vw4k/LrDVqK0FV5I1w3ZSTIEDssVj/cf+mZpz+a8BejWR4XkhZfp1AiBm6OTp0dWdvXQ5QK&#10;gbGZOlurWmWrFpEXkOUqXEbIIgpMF3MI1qYVAFoqy4t+DKzwS2s2UcFwQm9vwEdJLoE7UikLD2O9&#10;nbF241giCqmqCrRsbmZ+Ig97WGAm9+GF4huXuGGk4Q3Sjat2/+TbunrH+WtXR/yj61c3xMcvLV2y&#10;oVzR5fE04DlLnd7u05mshqA/cWDf2Z077lm2euXY7Oijv/sBGlmolEzNTVvsbiWC90ZdIO5n5NqO&#10;5l5SJuLz09fTg1Ir6PaERAaM4ZLeLqDz8aYB0gpX/kAkgkQ5DvlanQapP2Tn0HTBmgFOBRkYtJAy&#10;gHQC0kU6x1C4CKjwzK9pw0HeAElfIgUfAxINQKiqBfhzQQ8j5CDqJwrSZLGAwhtJMQYLok2gx8BY&#10;C9YTNG54GuLFWwEzEpPrXAEBAEKmCIeiyUQaUW8wprBeSxayiJuXSAboG4eZSS9Onzl4sHvp6saW&#10;ZbFM9dih8zfOXrp54vzuOz754P2fuf+OTy3tWNXfv8lgdRy7fN4AcSQciDgVoCKCI6tRg+QmVazg&#10;BpGWCLTdzKAmshCTAfILlHmCS0ZlhMeQsPC8ue3igICk2tau1n5va4dVZzXFW7uaHc6tlHVtvAon&#10;GFMpUo/94pvL1t5csiVaLBpU5u9w+eX73rj27t4DFqsa2OOPPXTnkiX9EPWGQhGIs06eOXn42KmB&#10;W7egBnG6nA6XY/WaNXDCnjp7/MiJwxZALeAOVEo8Dns8UzU5Gq/PBCgDMzp33mqTVLkIQyCUb61K&#10;ejduv2doLPPkE6/Wu31tzV5sXwmt8sb85I67NjTayWYyb6hmED7Bb2k0lZlK5LJKLWG0oBI+UpJd&#10;W4iM+QMKSXJFnVZZCs8P31RrTAYPKiVAJIN7VLagXR5Pj89Puy0uWEEQlgrfHD174Wz7mhUmkx6K&#10;xqlrE2YFHlumiXxYDbYAodDGylcOnDBYzLbmOqPXMTw5P3ppoMvV2NTWlkHGplxR5ZDV0XIkdDp2&#10;kNshGQGYRglugSCdvDp09cKVhs5OkFWqaQ61DoT1RK3OwykaOlrlambig1NdfX2TmZh8MdXW2pZD&#10;diMJUFAREV8DZVArNTXAs0zJCxXsAG/buVOv1x7c/2F9a6PFYEX5mqE0iwuhV196wz8TaPS1oKe7&#10;bt2m9rbutZvu3brt3vUbbpMT1Hv7PjCYNWaLnuMwU0WXmwW9DcDgbDbrcXtR04GSQ280IGACmmso&#10;6kddsyoFnXAWOMgaOUzBostZlbOMwUzSdC4aySXCCJyiaoqnldJqVLv17+1/BfKrdl/rlmXbIpH0&#10;9dHR5m5fIBRWSt0GPaHVZTCcIMoGhSKlVBQoKUvL84ISsxl1nheTuXypIpGRqlwelxKQ5HThYNZs&#10;8PBl6sKpARdpvG3r3Qt4FBz959ZtZWt1vlOvR4/PvHTFxVmdP9HA2Jr7ti5Rm+l4tfjhsXNXbswP&#10;T5TGZ9JotxgtktpeCQneaDriXxy4dvXt1/e7nBYZFF4a1uZ28WZdHgwpgCnA3hMrOtxwa0UNJEuK&#10;eZgISUWzuR4DsYpWnaXkeRykKxKLRj83PAHvhaCUYadUX5GFJ2flLksKYSZ86wORRDCCKk0JMLts&#10;LkNWuyCsMFuVoLmamSREBkjMS0r6Ii+dXoxfGmgFVGR5j7G7SeWzpyV8YGG2OOu35nhVOBW9Mbo4&#10;PhONJSUz8WI2RNt1SWkFrvB0uoAkCmTXHhPFJxKFGT+QXKxC73Kg5q1XUsBClRdSQdJYh69/vJp1&#10;efu6wdxiVUIuGw+HEQg0uh0octeQSVXsIWA15SIyuUeOiBaVZRXY21AUM1mNG2CixJkyEPDu6k9R&#10;JqlMBaGyXMrUrCJEtUSIRSw95LhECiUxZ8OcL+VXGdW45ldRJCdwjS6kyxlJNqNZTCijoYByIpUZ&#10;FUphVmvhKHeBVzDx4c7quFGS/vBKqHXdjmXNW45/+DZVvWYzoyHWo1Cs5iqS/4+l94CTqr7bt2fm&#10;TJ8503vf3tjKAkuv0hHE3k0xxVQTY4pPjImmaIwmJmrsXUAUEekgHZbOAtv7zk7v9cycOWdm/vfm&#10;ffPx8zwpxMDuzjm/3/d739d1feDA8Pj1trl1k1PRj98+dOpAT8zt37y2jcNz+4MA8fG//urMpnu2&#10;VNaZZJgBJNiXnv/3yX3f9J6/3lDbOB0I7T15omvOovGbIzve+QSoZGO1FQkwrNjoUEKpMmShNyaE&#10;Co6UT+dVAkkGrme8LJEIkkhznolmlaTgmVrY3gW1QIwrzLAChHRBw8zAmifC+RmTASBfAMvL4GeM&#10;Q+d801PeCCWSyF0VFTNu2ZlqNypDaFcV3n31zRuXzlkNeonG1Ll0kdVkxhFQhHmcWVHR3AjBasrt&#10;BbdbatEnopHP91/paqrvgIKnvSmpqWJTcSIwJtXZKYluTntlOhkW4R8aFQYeQ1euG0kNhn1ZzHLx&#10;FOLycHHKlvKInejNRrVey1FiicMhSLAb9TqjXa3DtcCuMVhVWoNCqdbqjFq9SQnZi1yGSCHeVsiP&#10;ITjYc+H09i8+e+qp3xl1ukuHv5EK+EazXkqKMMkWFRgBTjYyWZaH/fk0lO6HrvcX5AojIcj4J+1t&#10;LqRAdCKBDK1gcL356ojYOUCT3WOxCV/YJOXXI2zuu85MXvEWOLlkOQ12NAOqgYRTtvKRtpBHPdmw&#10;0rFocCzHCDO1jVZBOcsNhqav9aElZKiuVhv14Exkedj9AULGSsqsEr8fiEMH3YJQigGBIZOLI0dA&#10;lMJlKl5Kg15YkAu5egVh1omcRq5ZV9YoGYksN5O+lvEJOUbeBFeEMK3RVAmfG0+hyUuESV4pxWF0&#10;DOUqFEe6z3nTYVtXK4aYjFQZxFaJp0A3LssRqqsd/d0X7MoZRVFJouCnMIktMaj0QeFO82PwVKia&#10;SLU1EJsqc2I+72iNs1qE8TnicVLlvgNHkol0EX9u7HYLZQS6bS7trd/e+Niffrxy8wowSnUYwmEk&#10;GqY83TeZKNW6dnllZ7vDhGhlEMFpRVVFRVtbbWM9JEDjU75ZtXbMppL9o4JEUoy4SCgw5R7DXGc8&#10;Mv3M059VaiteevrPd913ByXlKWuscjSgp6ZSvTfi0+M0J6exNdY1deoMrtxMBkMEi4+ZdKF2B2o1&#10;lcoj9IwL1oldB/N53oJNy1gJV4xsWDTBssgRawDcBg6FTkTAVkU4RsoTpKIxuVYNvQRWDWw+W5IQ&#10;Sq2mlVAIPSNsKl/VNFsiES6dvxCzhwt79jmQ0YUdpqZVW6dECLK2yv7pB58uW7SirroRKxo01hYs&#10;nhOKeCE1VikspEiqlSo+//hzWK3QaoYg6r9vvw7PUFu9Iwj8o66yIHckCIRQTfaqJq3VJFfAC80M&#10;DVxToU0ts+/8ZoCXy7couFs6bFLKHQDmsbLB2LwoL9Ah84EGKUrfeGiFhsZodxCleZx+iHt/cRs0&#10;HyIROTUVtBgcYLWe/Cox+xaxpTHUsUj+xc4rClmjyVaR49BYcsn0Fmg48EyFPEmIjCQf/BJhDhYT&#10;VpqNTRw9+OwPH1NWGDPvf4g9TMWcxZvVVrWATMcy4wF/oKF2Xkf7ymiUef6Ff9xxZ1c4PgXLhlTO&#10;N1vN+HCqNXpwyVGhC/jcqXAYsYiS1VxS6Gwcc81IOfzOSXyfB3mpnjbJvI+fXPerOwBFkCHgUIhd&#10;7Dn9z3/96eyJr1vqbGsXz6t2WGpcrurGBrXdqlRbuXzl+GToWw//aM785W+89ZJYBpAEDI5ZCaib&#10;M8mG/5+FS+XTb771JlMoPfnk02CfeDz+t9595+c//3lHSzudAy4Myy1QJ1hSpWltaZ83f+Ebb7+1&#10;Y9se94ivuW7O2mUbf/+b5379xO/mzF9U3zxL67JJrZplt66prVHnOaL3PzuqcdRaK4wOqzQ41pcK&#10;hNTKGa8FjszCQikYieHehFn9TPkTGR6cR8BAzFGZbBYm0NDAeCwQwRgsj9df7+jn7306r6HJJJMq&#10;gFPP5tVFQYbN0/k8pqqATqHGJcGnqVgEBhNbv1girtaoEf4sifTpeFwnzPqLkQwpQSM1OT6JxVqS&#10;J1IJOKVhWl9UyfIcBfjEwPeH/cU8bTM6GTw8uLDWIW/GuXmj/8UXXiXK+v/7/TNdXZ2drc1VTqdT&#10;Y6hxVi5uXhD0Tz373K/vuGsDnYqAJavWGso47SM1zgnQAsyVsybQDjLejMwI4Bo/nOCTzaFItsmm&#10;nAqnTZZKwHGEIozAIQ8ci4Ju4WovAJBYiFLgggu4IJziWiPq7mX39AhCpRGxqHzL4kf++Vu1Q3Om&#10;f/i1j/794O1rrYLc9NAVm6OJLpPZEj9eyKBJqtCIgUz95lD3ravvXb9hA/YMz7/y9Pwljc4avdsz&#10;jsy2TKrnlJFoZ2x2w9F9Z9eu3FRZ5fj8s8/Qf6mursmmKcBCMDtUq8hYPApFGKlSgz8SCAVgIcfZ&#10;FHkRRIL06PBJxJFgIANjI96xDDfhCwMzBWmNVgQXN63gi9KIgtMIxeA2DM09jV2kABIQ3GZyBTqZ&#10;YpJZsB+rjNaCvUGur5AoTKjPSIQylUSC1A7Se/xkgB/zWfGk4QF6IsjFMpKSUCMiEf+gYikoCPN5&#10;bNQ5GYpCpR6NMK2Ea1bKBq5dP33qyuKVtzY3txsURqfO/O0Hvm2tqJBLNelY7vrVwcqKSvQwXvjP&#10;y63zoU2UljOZhNercNgLGNDyhSTNhRFRWWUH71uJfIc7iDW1V1Yy9w3lDeqAvconr7x02X9Lfcfm&#10;uro2DVmhA3NPIxRoOUQnT1hJEehVcFKe6D/+8OicBQdv2RoES6Ik/NaFq8q3/nI0my7+8snHYTdh&#10;2JjdZdVp7FZTVeOshrbZzZ2d7cuXrbLbbPjSv/D35zOZtLPSYTWb54Dto1T//PGfmvXKukobtyy9&#10;2ut1Ndbk+JLTl3qSkbIwbxXlzMWI7NgN+R/3FK70Z1Yt2/yrn/x8dgcuJJwsk7xy7aiCP1WlCRYn&#10;TxoIf52dV2XhkVJWoVZwxcohT+KqJ3V2NHzDm9Q6TXNqrK062HY8U9fPibRSXqXNA9ybEDkZRhYL&#10;FQY86VLRUF+VicXefOU1YYquV5gujg+2rFl6ft833t4hY1kzdOEKkKqopEGMIS8Lw6OeONRDUr6q&#10;2koJyqePds+unGWVqQwVzv2nTpw7csp9tR8/cqba6sOHv+n95vzQzd6zly4rjWYQn058eagIv4xa&#10;DZLFtePd1y9exW1KZ3UGum96Y2DBKaZOXOmYP+/y6GCtVN9Q13B+pD96YxSN9gpzZYWpYuDa4OTo&#10;dDSWgiq4+0I38JWoa3/6yUcLFi4D4zqXZbd/8hns3D/4zg9/+IMfd7TPbW/tsFXXOZ2VMpkFrdxU&#10;IgWb0KUr52+7fT24BOFwaGaUqrOihgXZMnoCNpsdqoeZYQ7w53KRWg9aHNZrmcu9l6h0DxpVGCNk&#10;McYSKlFX4BPAmQnkGiXKnYOXz8skKb7QhOpnUZLTGZLPPf1/VVpXQ9W8+XO7gtGJvQc/uWXVvZOj&#10;/Uw+htImrDKg+GDFjaoDy0Ypyg1xPB/joFwYMwdSitI9K+UD95aDYalM57SkzN+TGDoy8vRzv6aE&#10;xJ5vXiXyVztk/ApR1GxNaGqdJ/vmXbhBbf/ko7sfurehpiLFRtA3+e2Tf7p6fnD3R3uu91y4eePA&#10;ko6aQiTtHp00GsCONZ44373v6I21397Et5uyKmlCKszhpgCsJp6SuRLQ5+7Bm4lgDGEHkRJwfyzQ&#10;BFJEMssgWMOyzM9hKAbnDCHg0xjKJEg4hTlFR6LgjUQ4FdYMKK55OjPi0Rv0WlQz8aMJo5UKQ3JV&#10;kuUg7IXMtoKT1eUjCr8vdOU6bsLG+nZJXfNNAxmV6XIKs9hsNbicMkbs75koxcpme71x1py8xuQU&#10;yfp6j8kqcCuQI/GViBSszqpaLRX09/viRSlPpKh14vYrVBDxdJzG2l0puXTzmqtq7sDYoEGrBlma&#10;I44BJMDN5HCmMTRW59DdR0w4V1BlaQXSxHwuxVPEOExZJjaSKhCnsWBCmkUwOhW+1m9c2OQ2SioZ&#10;kzBXxsgGvk9eIY/3nBybTFg+aMgjw7GgB5tzkRV/ZCWM3Qybgd/KW4h7M1HoNpQUNnjJ4ezVPJ0A&#10;u0yqsEDGLeLHRMEjncoIjLP/+CT10JP/JFWOt57//vrFAYV8tMxrK/AXciSc7nM7YQhotjd99O6e&#10;b3/vqbWL1m97698dzfgC8/uHR6Sk64uP99c31+GizmOYWCBlVus3rFj3youvoRyTYZiL165vXLup&#10;5+yVN/6xZ16nq66jbgaPDWRDtiQmVRm8AwToydBWgTwRCwLdJyQR+uNDSVlvssjzeZRoMxwMwzGV&#10;EwdTo3wpUDkakLhRUkKtEl0d6Gihn+m/eTMcCplNFpOrFXcAlKJTufzQ2Pivfvt75KTLDNvZ2tRQ&#10;WQU5mNRhw/gLbw05Ie4dH1VX2GVKGZGm3vj7f/EzaGltZETmgzu/WtteVdHRKGlsQrNawylEfRGd&#10;oxo34DI/g5qTVqefOV6US/4JT2vDrBiV4YvFSEGFPD5sv20VFZCUQj+WJWCpYFg+1qAADkgxbOWW&#10;IKXG/7IEbXgg8nA/RJkQc+FMJhOJxwC5QRGuf3Dgi90H/vj3l6rrW/y+yMcf76iqbYAtgA/ABgtX&#10;bBaUdqWWP5weA9UNnoHn3/3Y1NxSI1eJcjFVk1lIisCtGxU2h4uSa+NjN4ZuZKIes7RUAdY0l/Ve&#10;v84k0ijDlow6o75RnE+6+7tVjhaqpJeVMJ4cSUjUJWnbtQv9S5Y6IQAjy0X/xR4Mg1tXLCEQMcNW&#10;mYuAN49iMka8jYPR8avXmViqoaFBpdMKQRYwqliTuqBRclSakkqPsXeWVCdl6vjMxkyBK6aEQ6oQ&#10;cs0J0cLATz5eC2V8e3joqhfhg4HYFdpaIYeaiXXEkr4T3ZB5GNcujColUr4IlyAKrVZ4+gp8D7yv&#10;TMHO4yanRkROe5zhVyr06eh0UQE6I8gsmkQuLJJbMWFXqsQXLl3UahxgYwmARUKBiUlPTfj7eiY5&#10;sIhxOSoOZ+Gcyt/8/Vd3/OBeWsWg6onMLofKT41P9h09febype0nj258+D53yKuRS81a9cjggEaD&#10;d74Mj+wbJ8Ywilqxes3uPQd/+8c3T507Wd/SXt3QZDRatWrDwb2HYXF44teP2ZxalZJYPK8ZHY/X&#10;/vL85XPdBw8eWrFyFV5qXxy9cvTERVwsJWL9p5/skYm057ovxYIp1HHlmCh6Ij1XT1841K3UaBsW&#10;z1GasZ6jM34//iUrxhMFGZ1kuUCXlDh0ILjFCfr8GosBVhjUvqFcA9FUACY60veRQXWNKyyVU3Le&#10;YHyqun2uziQ/eWT3gjUbOGbr4MRF9ACZbEHIFQ33j81r76qpqd326cdZKm62GFD0MDkqIO8KjEy4&#10;zCZnlYtQycukcGC836qRajH6V9W9d8pXlJkdja1CNZIPeYEIAJ80Pqa9PUM1VW0n91//6MX3trTW&#10;x3pPaBUFVZ1D2NJJ2VuSEmC75GpOMsRJTQgos6lSa0Pcip26OTDZN0iseGAlqj/oRZMyMhIKNdTX&#10;hSjlrv03VWaVsSpaOUt87PjVWNisN9VIdMUEnRVJbIKMLB10B8cvuQev9p7vzwN1Prg7nd3z4MPq&#10;mqrc0HDy8/26+UtXkiZNrOCXK8t4zccCbKW9tbLavvfw+6H4zeY2J5WP19U7DGbQNRDMlOJ5C8Gp&#10;Sauxmwxmi4WjMRMqg4qWt4bl6Z2X4Gq9Iovn727c+MwDHQ2GQiZ67uyZXZ9/sO8raGHHlnZV37ll&#10;RWU1vm52q6NJbajjSvQFvjSdLmEEPj4xde/9dz9w/20KEHVgjmDzMqBuSkmQ8Hi8GRLL8MjIf/79&#10;Jr7m9z/4HaTyvty958ix47/82WOw8WK5hRntzHILoxhUG8GhFIqUFt1dD9/70EMPPPDAw3ff+8Cc&#10;1jkAwUn5fKMGQS6+SY+AviTiC9a3kwabo+/GdKqgqK1okpdZMxqOaR8CDWqTgy6puAwVjkThlcfw&#10;CdhMZPcBX8ZEAgsQTIAAUpeZVQqDQaxQo/P99psfKWSqhXObU8EA/oKfRIjxiwrLR4TU5EC6QYmM&#10;6wLCvaiMYRWHSrpBBcytIM1XyKB8jw/TanFYIjJwC/nJybK+mgs0AUA0/iT4IOUiquk34skpmUJu&#10;tNRx+OocygtSIs0mcv70f//x3+9960ebN20CyWhqbODGtVNXTh+4ePxIdMxdX1Fb1VbZ29edSbjj&#10;IXd7ewM26xxelifALHSQy8ehJ4zxFE8ujnFKSkIqLUujIWSdSlgW0SW+FSE3bA2F4rKIK0yPuD1u&#10;omI+8BvGYlGWE0kjrIkW+w+P0V9NU7Hi+UJI+cjCNc89zFVzj35z8JWXXti8ekODpoqTTAYDo0Zr&#10;DQ2neCFPlWk4gI8eO5aJ5376vV8uX7g0mY39551/lHjRefOrI6HJQr5oN9akoiX4WLAs1WgUwenE&#10;aP9kByzx7e179u9zVVar1NC55Kc8kzqDTiyTglyNaxWuu8h9AcWGF0kmk8JiEPdWnFNhd4XtAjsB&#10;/BoIneDpgmIMGE5kFDJUGvgBrVHLM5BcUgghH4OVlaCY4xdpUUmkA1TBJDOpaSFyVVgblsu5/Ix5&#10;EVdtwNUySQJzOGzBcDHLUIEY+BI5KRKfFNg5eYzG48EwLtVyuRy/HJzcKIC8HFyly+ABgBwFnP3E&#10;2GhTfYPTaqyurgZV7K0d/zl18sTRI8ePHz21aMkSqUrx1qfvLV66QIAUSiop5nBzekhFuGLAxxJJ&#10;7DIEGhK+EiwBUfYqamVZKU+dLPBaTTcoiXtaubm5Y5VR6eIrJAhy87IFLskQNl4BJtGZ/D3e2f/+&#10;11Mti0+vvD0ei6iO7Wnd9wUDrNY9Wx7duGW1UFLw+4ZgzFOQKDiRGPuBMAXKDia5yLGo5JKW5sZl&#10;ixalEvGjh47cvH6j0llZ4XCtWbn2wFd7Y75IQ/M8P+DQApyxCgCmXz0zemq/++Z5mk46C7p5qx79&#10;2Xe/932AHNRKMpuMX7987uD+L7F7WrWoOR0YqWqrptRAYtJJGhRNtPEYnYRXo5XO0ouWuNRralQu&#10;Oaji6Xh0YGIcwjqBuEIXQwMKIH42XYqEioEoX6UpW4ywLX798ruz16xcdtftdDTb2zewfPaiMx9/&#10;ZZvVYDTZIrGQ1qquq69GNE9MCLvPX65umoUXsN1mHbnZC49MMhR3OF0THnc0Grv/9ruqHVUHDh9p&#10;b++4celatc21Zs0tuIiBh1Jlq+i/0X/3PfeiZXHq6IlVS5ZV19ac6z7f3tR69vAxu8MO/QeHoqsb&#10;6i9furywo3NwZHhyaqrG4sgkcslwKhujLp+7WuWqZcocuUoJ+/aqW1YhnIbN/NKFK4Pe0Ccfbnvg&#10;3oe/88h3QQvIpnOnT50dHZ869PX+yz3XD+w/ODjUf/rM6cbm2tu2ri1zc2Hw6+BVtVeXUSBTmPF6&#10;CgZnjoMI74C4/L/6Mdr+pZkiES+rMsi44oQnFMBEEGdyqRgWADHmPnjpI+/MF0jUZmvc6/b44nKl&#10;TKXkwT43t73+o3f3+d2JpubG+bObtVL57l3HREQAdJ+YN6NUcAs0mlQGtFHK/CAqRhj6s+mx+PRw&#10;AQsWlspGQngwEhiWJMFs04z2D/p648//9lWRgdzx9bsXT72wdW62Fl5KAZuUaa9P8pMRldMMzDK9&#10;Yd1yAu5TjgjprDvX33b7qo37tn/51n+eXL3MhiyUhrQatGZSrsEZ+tr1voFh74at6ySIjXEFBcAH&#10;sa0D+oZiAETGL66vrcdoSUoq4WDFYUsM6WZZjbpqAQQxCK8xwgRbnGUUUpnP55mJcSPt2TvOqEka&#10;zOsytzzmw/FNbNZkAatAeX1G+A5gmJAslGTeCDEwlr856B8enkxEKZtGOrup6LTFJCJjQYE+hKRI&#10;o5yEoxirV3DbqvP1rqRZG8K3A6txupAO9iqNVoHMIs6x4RTXYLSl+w6zLEU420mrMTUzbpYVuCmk&#10;WJEHjKVj8UxKq6qeHhtvqXLiGBIVxMTlUtjt1lstGSAOIIMrl1NXBhLXeiOTY9l0WGxxgHk4A6hF&#10;HAPSHoZnve6LXBvmr2gNWjV8fP+LmE/ysPMMTk+z6WwJINx0rhSIckNp9Br1EtVUtR6N1DJU2jlo&#10;eMuRXAZReSaW4YJc5A6nfCkFz8qX2bhyC6hswLVnw4fqDG5pIXCll82rOpfd8avewckrh166dUWS&#10;L2QjuSqOahGfRGPuhK8vcOuy1f9968tojnP5zOmQr/f2LV24YFpsVRQl2f7uF6l4cLz3olpBSmT6&#10;0cGx3Z/v7r05seKWVaRaMzo0unHlusCw+5uvz69c2VTdUsXgmQvDU4EoYo0vwDWLr+Phfy8aCvpk&#10;0RFQFfhyAwEFH48VanAol98IpVJU0Srmyf2DOJaUxfgxQ9mKlnJK0xOD0XAAMzRHRbXFWSOQaZiS&#10;CGlzLKWFYsmEG8eqkdltraA/ZhKxXDpjNprTiK8V0YeUpOIpIAQgv5lhomdyhWSmEpN4szHJrdNm&#10;h2ZVkdqFa4sKg5L2+UeHCH2VgCS5RWgqYSFKawwGBCoTsbhJpyf4AgRehHyhb9qDe7/NYWfRcALh&#10;HXOUGUgFum8AiSOkpiJ5Gh4rRaII1yf4t2hcf9PZTDaXTKeQz0WAFceO02fP7ti584lnXpjVMW90&#10;Kvj0M3+d1ToX3EmlwQzgYoHlZlAMksoTwpJXmBSnE6o0tfSezbYaqwN/6lhI0t6YlZjAJ+qeFKRC&#10;kQqSv6RKsdDJrwZ3jUiBY8y31jCOliDOEcV4JFzWFgoTN66RFS3AcCu5kWQ6mVe2XbgRbKo21ZoY&#10;S7EEiGUPOpMue4OzFigAvFyzeFkVC9JAkh71gxauq6sWNbjcgqJfWozPvHpRqYL9mQHjEmh5ebkM&#10;lzDJYhddVhdKqgRN+lPEcJDtdVPTY3H/WDTkBtRZQEJ6gRdviYqH1OWCpZwThqYnewZ4RoOpowWF&#10;bzH08/j0lwVymoNDXk4M+APDJiirlD/ae0lpqyhLdFzgOuHRJhVgGgAKJyTAAvfZrdoZ/xsXo9pq&#10;UlcJmUee48lnwhad8/BXFwvcvMOkuXfzst8+90vXnJopTkAg4IiLuVD/GOb+WIm3zW4RNFYGlNKm&#10;phazTJUr4joohFQg3TtuIeSkWHbjUhKPZKnW8vL7H762433EjD/au3fl2o0igaKUK7//6geV7fYl&#10;axtoKbp/ofj16/4L11949nMfzW2+Zb2rqWlkOKq21Rw7frnvxkR1TevTv30uk2CmRjy7P4Mg9Fb3&#10;2PSTjz81MXZJUtYioLzw1hUFAVVORdhkWqk1YZAEiGBgtE+tN3JIEc4+gIYhSF6WCngSnCIBKE3b&#10;K+1lmSgv5Q5cP2aoquSprchqoVGAUztERXXVxnf27AsTwsZKo0Isp+FDzxV7r/ShktfS1rFg4bzP&#10;d22va6gq8uCqy+lkYotCTiWT6OIXSWGWz7bNbp3X1CTOFkAnOPn1F04Np9GJKUVGDOMZyscl3oGD&#10;p0y2urHpOLgudy9ub+5ocnbOUTS2FZRGuOBBWkJdORyYjAT9wJ7g5ZcuUyWxSGjRi3ERaaggNn3r&#10;dqaAvAMN6otSKRwY6rG06+TSW3a839vR6bA4vMsWzTq+r+fIgbOFfPjUN4cvnzt35uv3ApMn6qqv&#10;d3YMr12fX7g81bnIuxrwbSnBxmf987nAnI2rFUZLEWEA8MA5XIPSdvPKxEj/5LKlc8p8z4j7fEV1&#10;FU/AImSH3D/WFTNmbjFKigLwPoGHLhYQ8NWKaE4LR1c60j+9vxv0LU+t6LEv/i41itOT1x9/YPPg&#10;1MUt61fet/X+lYs2V1cvVmia5MoqWD7hG2RB7pohgErf/mD7jx799q9+9eOFXY1yMS3CviAdEwKU&#10;gbEBdqgz+yH2ysWbv3nyT79/6i+LFi0GOmX3vh3h2MjPf/GgXqUWQtCNJg0mxshfAOhEzBhpsihp&#10;ChjANUWImmvEWPQgWId3xoy0HRcgYkZFbtVrypTo2uTx+oamxbfcSvCVQ1fGq9UOs1RgVJV8vjF7&#10;VUMihWIJ7Bcsk2PkEjlnJtqFSgvCiTN+CFC/xIQgiiTejBqyRLHlndv2r7lzWeOcBvASFAYVJEsa&#10;m1VslMtVoBKKlIr/hdPiCa1eIwBIhIvNPpEJRcRaXUosk3ML2fFrZH2Nh8dDZY2Z9pR0Tr7aospQ&#10;XJUYS3W+XigxIi6uFihsZYG+wIF3W85gz8yWfddvSsXKTVvXo7b86lt/e+Pdp3PUUIkONdfWRH3B&#10;C6dPzV24YkVLy8GPtzXqDKmhMT0mDEhLRKeGuw+5b5xJTQ7TlEjsxHQmg6+QiGdTlMvj4+MZ0uI0&#10;W7QYfZZmKB34wvLCV6Nen7lqmShEO6EIi8p4p8Yv/emDwulgMSk+wASUDy559J+/5spL1zyX337n&#10;P8/86CfW4ozlJxjyF1mQWs25ciHDyUczib/+7aU7bnvwiR/+WquCLYZ64tc/LvMSG9bPRzcD6DCF&#10;WHvx9MDlM/0Rb/r6leunjp3YuOHO1/77zvqNG8WkLJbOZPIUMK/op7t9noXLlsRSKVR8ssgJ4GNp&#10;tSKjF8FQOg4NYhRMSCU8E6UyjZKVQsqRQvPDL6NMJZe4Y0FYUzQuCzy5rIzPsDmEucQyIf6S4Dum&#10;hCsPSxBMr0Adz7vD00XPGAu3VSKQjnjpdAIMMBMS2+BRqs0cmYEjM8rkYrjLAtNev9cbCQTjiRip&#10;QiVHjrQ0Bc3G//bqeByk8fBUW+3o8/DY7uN7/v33Z9NJ35Xea0//9a8N8zTzZnd0zmqPReN1s1pJ&#10;vfbVd/5T4bRgbZRPppDoiEElTKPXRYeySbHDgFa7lCrCh8PXKspIchaZVKkgqVw+6Y+22xRL1HUu&#10;vk7ApFgM6JDnLANxw0HUkcejEtMjv3p0xYYtfcs2xfBWevNfwlx0xRM//1N7x1ygpJFhjwQHEdS3&#10;2RsJQErL6AbiBz8HEyUHs78ZkBI6RoyclNXX1CxeuKiUZ5/4+S8b6pqQz+mat/C97bsQ6a+qrvr8&#10;8zd3ff7y5Ej36sW3/P63T27efPvCDRvmLmlrsgLnIuruGTjVfam+pgKera55tXYrmSAIonIWLZAj&#10;WTU15XGP+7LJtH960jNxg1uOGtRAyE4TZa80H/YOX52ITwsa7AUdSfHzCpZSUtFiyD81Ne1o70yK&#10;RND8oex0ce+xxXdupWTikQu9Wq1JISJDfZNtyxZHeYBZqytm1zOYwiGiQ0iuXb2O81nPiXNWsRxJ&#10;967OBb0jg/jZmBwZc2qMJoMJYOYz57qbXbU3L19rmTdHrJR5x6cMpCZD5QB0cjoqes6dh9pneHJs&#10;YHg4HYktaZlztvfaLUuWQWYaLGRQjr18+ETr4vn7jx7WcUSYf0V9SQAS0K/zuQMLFi7WGk0jsF4m&#10;YstXLI+Gw1jG5lLsV19+/ac/Pof/LgY6r772+vN/ewEAUohxtHptV1dXY0tldZ2rrgFGcn487huf&#10;HATF1OmonPHrwG8s00sleaBWvV4/JMQ4X8IPC/lrDodAJsoSOWTmOUCu6OAVJJGQBBnFpFGL8KgH&#10;arwkgK8M+QeZ2BlLjWTTvU6DklfQc7jWpnkNr7zzFJPzdrbMr9fUWs2m3R/utZmEK1fO0pJ1TE5f&#10;WWsGYGZwKLnjiy8nRvtOfXEp4S/6x/NjfYnQNIym1lREWqItR/f2XTw7/dQf/qIzG4du9L75px/9&#10;YKOw2pRgtLmJ0pxTNzbmssJV7UNqhZ8VyufPX8HhwCuAviONAjPww5999HlXp3FOa5Uvyixb+svd&#10;e3e9+fqni+Z1jd5AjtN716r1u9/77Pkn/rT7rW0ambzJ1fDUL5+GH/x0d/fCZWu6r/a8/s4bFy/2&#10;mHUVcq7kw4++AIfi1LGT/rEJGyybCjmCmsA4AMevForVPGHIE1I31SQFJUAAyyNeTDax4EJQEr0D&#10;mJAQaimeOT55+nRkZBJWN1lTC13XwG9uKxksYrFAWaZ0+QRn2M9OTPKmvSIKCeF0gshmRdwIn4nw&#10;0rif5QrZIkfKi04IeHI+aTGYDDfC1NX+0UpuvL6mNkNWZUDDww4mw+DIV2JA+tYjhhhKIBWlQEsB&#10;BlQhK8iCNphA0CzqcLlwBgKXbfJmb9ztXrZ4MbJeA5euWdub9NlcTsAE+EVDkWO44hu5cFPT1S6r&#10;roYRNc4RKnjFRD4+PDkMAqfFagPElkRQRQsbtglsHdwkgPzB9wfeK1A7vIgCFliFn85uO+t/83B0&#10;/1UzJa+vWBCCIwxBCzasLU6BgARuwpWe+MW+qt+/9AlAcgc+fKfW1OO0UmKV1B1tJ02zRBJPMnRz&#10;2ptbtGH5h4dOb7j/oXw+tm7t7Pnzaz2+ifqGdp+X2rvj0H9f+cu371yDm3rvqBsl7d888Xj/4HBD&#10;ewsGnO7h8bvXbr5x/tLF01fb5zpnL+vM5GkuzaESWaFWQ4tBAmZ1DDF247rOjFunRlJgL48HxTY7&#10;7JMieL/wXONLb94caLaalIUkDSQoIQcsSiHiT08M44xrtztkSt0MLkGgyJWF6VTiBz/8AVDdWsPM&#10;P1asWMLHNZbH8XqmMB1jYEfGS6ZMqAlZ/9iYqsohAPY4R+kEErAUFc4KfKn/8KePNi2wrNrUFVLZ&#10;EYuV+Acy8bCwsjkxc1XIe8eH0fTAtQlnrdA0vOHOFCTIBD8ZiuBka8FrGpPCkgxHEGxDEIXAaQRM&#10;DaCSFIROyoFyCCJBVJ8IeIfofAFh4FwuCwQYWq9ZKnvt+rVtO7bv/nqPq3YWhrCPfffRzRs3YVar&#10;0Wsl4K0XKICLJ90Tlgp7f5nNG7mi0FQFCk4ajkJergX8BD8/NY2nJwohT2mhkddeoTQokURkc5jH&#10;SBRcuVqkwAVDyPKwR4mls3GocWWo8YBkqTdmxFkjyUyM5EWmZb5YaOlcVQNMUz4v5laEWZ9gmFpH&#10;RQndKoKZedeEYtFxv6WllTAZAqDB8cRpXJNhuCqljRyuLk2pY0lFnpJlk5Yia2FZXTgqHJuMXr3i&#10;vdkzNXqTKqUUDoXahB9gCcw3F2/ccPsjgIPv/3L/r7733C8fulOcjPccOaqubRa1tOQkEhnNF4Ln&#10;CoJjgWPD5goHSNTIqaQEYi3odHIxxGElSowXuMWkX8uXpQQK3CONsMUGJtQqEQQjZYn15jiaAKRE&#10;KWW44UzcV6G1jl0bcTaYXv7b0ytvWcC3gC1JUbwcwVCicPrgji9fffvYpu9s0NbbBQ6La/YsANYU&#10;XNS22TCf0pGqoj8WGpy0Gc27RiKI84xOjJ/ce2TqRv+1YyfHr43efedtEo0iyWHe3bfX4FLMbjLF&#10;bvRdPnry93/+ePU9Gz7Yduynj97585/8smxwlGtq6ECq+/wV8E8Xz1tx/szVF557YeWStR+889F9&#10;d9377pvvgij5g++uSkcoX7zQtXEpqsSllF+C+qMOBkK6SEVFTEqut4FHiaFQZALWRAuyB1BWlLJZ&#10;KfwHRq1YIaXGfVTP+cJU3Nfvy/VPcqYDtDtiZYp2DqeprvObU9dC3rHG2ibgamuctSKe9K9/fmHL&#10;lq3oDuzas1NnVCmNqOrGYdibmf9xOWgYziwGSbAYSdw90L6AefLWO1c4XWa1wDAyEhwfS5pMs7rP&#10;9z/+0z/XdzZs2nKrsUFn7aws6ZVQkoMGHo/EJ/sGmFBUIeBjpU+IhcZ0mZxKJMem6Sw1UwSXyXJi&#10;HnHrw7ehz/E/+WYGg0m1QR4JAxVdaq2t/eyNbjWhqLR7l6+k587J2k3plct4d9xRuv8h1cOPwLpT&#10;dFh5M3JRDiWXySc91FCP/JO3wy7HekNjHVPU5BkZaiF8fh5XMjaX5pcFyxavGx0KdZ/va5pfBYuc&#10;Vq3EJxkszxIBiBtPJpXm49EsUEv+gCOSyXvd/YO9fi7tUfOOhEcefP63Cr1yZKTvyd/+pqahBd3C&#10;vXuO7/r88PZtey5fHc4DuqnWCfSayRRnOis8f3Hoz7//Byx1j37n/vlza/nlRCo66XcPc3Oo804x&#10;0aTPH5lwhz/6YFcsXPjVE7/TaNXxRPSZ537OlqbvuLeL5U7Q0RwmpNj2g+6MozYqx4DL5/BQpwMJ&#10;TihPYKeQjMIYwyZwjUawEPwNyEBwE0PvBcEYvpA3FvNIlIB1xpVS4vXnXuw+eH5u81yFWOCH0o6U&#10;ifmSDC5oQhEk3PlMBuMi7KlmLOszNoAZMjHwlCw3K8GVriQ8e+K8xzd9x32bDS5NiSxBLyY0aAqQ&#10;w0DwN1MZx+8Rfs8ixIIytQI1ZVxUZWUiPe3HhjPGZRW4hYeDHLPFi3NeLMpOeZQ1jQxSUNmiB44p&#10;sTrL0bE8I0Fo8Hunkp58bIKX9hWjXi4+gONnqxobLVV12w/tOt7z1RN/vH/Bito5Xa34XduqqvZ+&#10;c8TetFJuso1OTs9asNhQXT/tCSDMOeGbVuJkgUCk2gB3bkFKGqHe4MvjXJ0JNghOeTgj66ysJhmc&#10;sBRpHka6XEH4aj6WlBnnGkqyTP/Elf/uGtt9WujJpqisu6rQ+tt71v3y23wO79SXJz9+69P1GzbB&#10;1CjjUVDpQqem1VXDtVDgsWcvnR0annzm//66YuEt6K0d2rv7lX8+W99onbeoFWCCXDoVCyaHe6f5&#10;RfIvz7y0ce2tG9ZucjlrPt/1JaSzI+MTCxctlylUz7/4wpLlS3whbzQZx9oacgj08COhsFqlwvcH&#10;+Ap8Qs1Yj9rsWAThY4YBXhY1KxEMTGBxgKPPC0VCVD5ntJrx78xMn5i8IpaWoiPLlsRMSVzCAKAs&#10;ZBkmncxEgrlIWCkkVFqJWi9XYa6gkYtVYGXLiyJhHIIHGRkHjRuiP4KCklKiIpVGLRhBMqNeYlAz&#10;In6mjFz8DDRJDXomdn9iDTKoCHUAlthSo6+t0fgSPm82t2Tzhs4lToQJsuHU9as3l69eDYT3h9ve&#10;WbVoHp+h8YKENTfOLxkLRD4U5WjkJZ2MSaQcYnkgHNA2OkGLltElhdmGXFoqmVfhzCxSqtHTVYDE&#10;yc1TANHy8fwIEMz49cFj25//9n2BxV3hVKD07ouWefOeeejR2wkx5u8kR+CNx0aicX99QyePq8WD&#10;DvfSGbsPP09lgVGFM8qL1y7AxIloGEhxhKaaZs1aunjZob0HcLF0VLta58999b8f6RSaY/t3/P3Z&#10;Xzy0dXNzTVM2y3Bl4ML6Bm6cPfHBV4cPnoqn8nPmdb737iv7935gsfJzYopfocti8MrLXj71FcY4&#10;dodTozUbrI5AInO+5+bpKzfLUs24P1XMRsu8lLy6Ii+EAJxHZgrqXDwzMgCenbWpw0tIVIQyxzDR&#10;cuH05YtSdD648qsnuquXdEGVOnRjYMXcJa4KC0/JLxvEKCDJ+RIfrBn9Y3Nrm909ff03r9fNbdGS&#10;6iMXzzQumov9VYu9gi8Tney9LJVLa/SWnstXWm9ZLJIK+q5cq6uoCqcS6NW4HI6h6zfb2tu6Vi1p&#10;aG7oam4tRtP92WBnfSNih6YFzbFAgMyysnprz42e2+cuobWSanMjSlMV9io8ik6cOEOzxVSestis&#10;7R2tp0+fBCvk+pXeu+66q629NRaLPPW7/4Ni+LatmxctXGCxmkxGI1J/8exUNBqIJcIYW4BvZLOa&#10;tXo9jzcDFsYxgovPGz+r0BmobC4UjCCUnMwmI+kQLlTFMtxd6JUUUxBIooddIpwGM8njp/1hmCAJ&#10;PjyboqJQkpvpkgllcmio3DK+Qsx18eS2nDjdudx2dP/+oW+uWU0NTS1VC+fOObx/dywUc1U2iSXK&#10;E91n3vngI7FM3TJ77oIFK9euvHfznd9dvGLrnPlrndXtIqk+BAqexdU5f+Uvf/UrtUF5s/f8u88/&#10;8t2tKZtWFWLq3MLWi5POfMHQXB+X8i5F8wZfwaE0N1ztC+vMphIXY+ykzxP+4vOTD3/3Hr21KV9U&#10;3fvIXa2t7UeOnKl2uXLJ3Piwf/HceVqJan7b3BpL1aEvv4QgcdtHB4tEunXeHFLn+OWTz268fU0m&#10;Wv7gtW2zG5pff2PngSPHq83mz97aDbiyXocWgRB2eFwyfaMT3GxBYjGV9CoQlGTRtJIuE1p5iAA8&#10;i6WzgKdFpnr6QVIxdjYYl89LW61RmVQgVGAIoIxmRf4Q6/Flg/6iXifAp92oLkh5M8XOYIYYC2hj&#10;tIrilbBJx0aYJUt+dy6WdTa3Bnl0VKGbjCY2dHaIORK82HDiEmazZFGkJTAzzJdpKVVmQxSoywKd&#10;TScRg4YuNKVi45MTFY31OJELMLsanvRHQtVL5nsJSq83xSb9wmRSUqGHh4BMY4k85EFqtKtJWOvK&#10;JnIK1FHw7vSMJfy+lvoGiVhIoTkkBPOWFxXyAvwy9JQZIYaLZTVHnGeLHoLxoF+YLpJn3fRHFxp5&#10;xrblq071XBNHw/pl6rBsPBPrZycmoqPJb46nVcaHfvTkqxKVefj8kf4dv1m3Bl6+Yp+nXmO+T4C4&#10;syi55+s9blpkW7du39ljDrNpw6bFyOwHY+MwRgj4pG8iuH/P4RWLW8CCddbX/ekfL61aOv+Orbe9&#10;/cFHbfM7Ed0c7rmxav7C3itXT3b3bX14lbXejke8WkT6pr0qqynNY0CvLkdioEbJjTpw2RIKjcRg&#10;nxoctBZQKhgwCPgasZrh809c74kJ+GYMy8rIrCIMS2fSSRhfkI2lOQTcoIFoBsgKQRG6n4LZZkM4&#10;LZtNgZcGrLx7YhhXcrxfCDE00NlyKhf2hFUOOw1ZDIe1SiTTgyNKu52jMnqj2S/+8sqGh7fwXYgy&#10;zEx/2ERCrcCJuxQnyHSKIuPTfJ0dX2Rejs0GI3DJA7qInC0dxaWMIOQoi2BrQALthhA1blX4fzNb&#10;zJJYzlMiCAcS+UwvXYj/CNcdxNvBPoMhGVkN+syZszs/+/zFf/zDbLUN9F7+9U9+uKS9xWkGa12j&#10;UgrF3LxBQiT8kyIJzKvcuIAilDTMxSaFIaHU/vuD7Z4bY6jVmjs7Cjxxq61KpfaXiHSBl4bWAr8H&#10;CImB0RDi1UkzohRVQvgQyZZknohmiwWC1sgpcUIE4Hi+anCiOLfLWi2O8GB4zKYslXXZAMi7jKRS&#10;X5YSYtz/BiYgqtE2NwdlQmzYtVzUW/PacJYeHmbHpqOj4+6p8YmwOxgPhTBKmxxzT4wFosE4trvo&#10;rDS5tPNmEa3OpJUsKdWExiDVY93YdvOS+2+/e3Xfp+cLibKaBHOCY6qsKNfXESK0yLkRkB/5YleS&#10;oL3+0alhbjpdjoZxSxUDN8gpFPnl0EjAYqtEUgK73UDvuNxZwSBIjqtdAYRgmtQp0TkntfaxYDSe&#10;RAZZiXqrTS1f2Fn/wF335ukUgLkcg4jC/xLNuq/dzEz6Fs5bvOWh9ab62pQQGBuOERfTkihXZvL4&#10;NYDNcDFXt2fpvG944sLNUQMp47HJeCjw+988tnRR+/q1XQ119hKTyKfD3cdOZkYLFSaXTGCly/Lt&#10;+84v2bhu94Fv5q5YVts85+bgCCowJA8HB0XMH9+0fvPnO76887a7+Rxi+7Ztd991986dO1taWkyq&#10;hG8q5U+xc9cu4gpSRCYi5YlZoSLPIwD6VGOnI9bAoZhNZ6VwespkoExQHKBtOHqZHDM+tHVVWt3i&#10;1gqXvbqiqsOq1SsE4kQqF3BPTI72itGnr5rFxOLHDh5vqmlCQJrOFJOJzL0PPsSWCvu/+bp9Xgsh&#10;QYM9Af8OdscloZS0WVn0KjB1EMvKmUI+kk1IDDfFtqmcuj9KvPP52c/3X7JVtkLDcs+DW+bMbgLd&#10;myWdPq42RweL0X5ueBhovcrKWRp7kxRdJR448yU0FQmrUW0y4t5f8EdZf1SKpvrd39mMcQKg51w+&#10;MCRIJRVNcjOfM0knvRsW3bXrvcvlQrytNY+7mUVrctnFLASgMiYW4V87QQxdtJ4+JPrvf5JvvJk5&#10;eaIQjOg3b31MZbaAY8iy+lJRWy6JC3SMz0lF/b7Txy7fd8ePiznj1Z7Jyi41JiVQRmC1N0MXEgNG&#10;jn0qO3j1om+kF5fyobHrApWoYmFnaW7NeVUhUWfavHUrvovP/+JphLi/3HPOZV2I9tTSFSvMlaYT&#10;l46//Oa/PBnKk+T+5bk3P9pzCaYnWKO+8/Bd8zsauKXs9EQ/lY457Q6kthQqPZxik+7UM8+++p1v&#10;/XjNmnVqrWJ4pO/nv3z4W9/d2D7b1H1x99DI2dQ0FRr3aU0aMRAPuDbNBDNw/kclL8nhJUqcaAZ+&#10;b/AZMAgn4JyGiDdOcRM0AnS8TA5EAiK073QfpMh1DoVEnJrb3vHmf94fG/bPnb84kUp5vZNOs5YR&#10;6mD7xAgX2lxcdtNUChmSBFqUGao442nOGHNZmG40ZcXZfecMCvltm1bha1biUlArkFAxKDUC+G1Q&#10;q0JUlBCA7QZ/nVyvZhDPwgowz4YHxuSO2gwvoybQrUvnVbo4twiBfHZsSmhUY7+gykmCgiRRlipF&#10;pjK0V6UMkevhpQ4p2ONG3iV98YYsc7l7elCl10MPVVRILw2drG03CoCWAMXA0Tgw7W5ZOHfv9cis&#10;1paSzvDoE0+OxeIRDveK1xsXCIai8Z5Jv7WmmSQkXt90pU5QlGpjuMKD/iQneybyNbYaNb6qGDTz&#10;YP3hFz2XcHjlOeYhdZMOu788fMxHpT2FpPnWRevfeLx9xRyRWLDjww+Pf7HzR7fdDt4xJrKD4clU&#10;MKSTQ3Bf7/b73/rgvc6Orsd/9ESFtQpk4J/+4PsB38jWzasLZaTAQ0DFhvH5zgmG+6Z//9vnlApN&#10;f++AXq+vqoTRt+bFf/y9oqpmduc8tNi++no3kqVITQ8PDznsLrAAkC+kUhgEaAFiTCUTSux2QclH&#10;ZgD/GqsenOIzlASwWi5mjyD75HLIeumNJCGgYomI14/wXiGZymbx9MjGUonoDNAXN7Iwyk1GPU73&#10;Whhyo1IdDPBwQeTw0uKDYIF7MiXFO4xNi7kFuaCQQfUTYj4uC3gOTybM89gELjTgY4ADzoeCuYhU&#10;Fs67qGMBpYsnMup7Co3IVmlxtc5qXbJQZTf5U9OwnQ9e7Dfp7QuWLO3uvdDXd3lZZzt6KRSTE6nk&#10;uNtzoxDx5HgGHHhZnVCc9PqlRrVAB6K3JDo4Wm+1ciWZLMfcfQNwcF5lhQT3eRHFyOQZoPWG+uj/&#10;/GdZ3PPVLWumazsCvqjhFz/Krtvw1vrNd+A9LCgVSjHPZKw/kQ65qhpQ1GQw8kV8AR8sAlder3c6&#10;qFIZLZUuiUItUSql4Jain1ssXL92ub61sbWt6aMP3kSuSutUNVY3/uuFlxfPmbt2xS2Qk+/dc/LF&#10;f7zRM9Tz99f/CGzog3d/f9mq+ShFGHWc9z76z83J0VmLltkamkBdEvHTU74emVlhtTeyQjLPk27/&#10;8tDjv3rxet/Y9RsTuG3ds/n7WTlFGEUEHwMtqRkPsmTSOzoCGBdGwn5o1kUGbIRlAgF+Gl1O5+kj&#10;32BzGy9Qc9as0JrMsJru2f3lzf37RaJyRXMVslUQQY72DgFN0lg3q7fvupdNdn178+CVGxNRn72h&#10;kksXei9diVLJqWR49ZpV/tGJQpGpntuaiYV6eq62z+mc8k4Pj4/gsgNGwrh7TCgW+nzT+NuGx9xh&#10;GWdObdOFb46bFjZHPX6LUMapMIyPj5qBzWmuzIW5JoMFIL5KV5XfHwynk1AEzZ4zB8nh999978zJ&#10;k8/+8bn22W1+n/ell1+67bYtiF/iq4M5NeK0YyMDsJSqjJKZirrBolJqoTdB9LU4k9jAdgqZeClu&#10;w0BP53J5PEv1Vhsyj0IA/0TlMe+wJzRGqsUCCQ9qAqLMl+DhzhXrlRal1uYensiipYu/G5+A1aAA&#10;gQj432Xx4KV+ndUO2jEYm5DDwnc3ebP//Vdfm798ia1GYtbV/+kP79e3mqSafDTCAer9sR/dU1/V&#10;aDRWkhYTRyoVkjIZpKQWrbPKvGTR7Fmz7JUVSpEwf+yb7X988tGH7kISLT5UMHzZ13FhYBOab4u7&#10;rmm0k6MB+Q2vfcG6R8/1jDz509/NXTHPYC5MeQbjYe7hfZdve+huodwlFKhe+PNfPv7o00Q8f9td&#10;t7rDgXA2ese3HsjLBB/s/XLbwf1qbvHb933r672nHvnebRtu2/jamx+DsvirJx8DpXXH+8eWdHWc&#10;u3Bjxbqljz/245BnRKckFy9aMDQ8qNJBUchWVFTgpcczaLICDhCB+bFpg9EQQy0LwUSmfObCuWyO&#10;mlvT5G2uzauNkFlwuZQql1bD5TAwmPeFUMiRu2q51oooIFeQZkokDObbcrNB5ZTigjOdiYyGrSKj&#10;PCeE68xIKkaH+q11DoRpUlJ5KIEjmp7kSxUE7jDevjPXPL0jxdgkyYf80BjNg5skmghQJqdeLKbx&#10;tBef7zNWupAIQ1xZnSgMdl9sX710WilgxQaqQDs1du/Nq1foUDIYCR25BByuetn8gkEJQA8jFmGr&#10;7hhPTWWnW1qakYHCJgSBqJlqMco6XClu/gAGxbJxLPbzoLzxyjEZbyoW43qSotOTxXMTaP2R6xaP&#10;wip7fqh6a+XR/r2cDO0kand8eO2hx97a+sBPgXy4en33ey/e88TGpLqSDXPq05ytIkkr+hshb+zs&#10;zekroVjIUMmXkmfefyWcnTzwza4tt2+Wy2Ba50e9/h2fHF28DJypWVyZ6OjRwzcujGaTvqOnuqvb&#10;62KJ0KGvjpSo5P6j34QL5R/89iFknzlFDmAVacj69HIaiMtSifXH9GpNkZTGJNYiYcE5plIrEVFh&#10;Ih8Hry+URAiRKMl1I3HaroEPUAiYYpbO4Qshksx4aWVC1fvbPvrDn/5w55atTqXc4bJoDXqERtMZ&#10;QHPAAMgGg+6quloO1B4gjouY0ITHVVnH06olRo0cbKRgGNEXVU1dWiD3TCabXWZOpc1cVy0t+MmS&#10;cHQ6ZjFKihiScQzhSM5OhDNCNYMFQSZPpGlawMV6s5jO5gJRsRIxaBzKgElGZWKmNomg/kxwd6ZG&#10;OeMm52PCiGyOAANfAJkgOEBROMcWEDEo56jsjs8+++9/X6+rq3dPT//uqZ8/sHlLR21NQ01lgQPu&#10;tADzM2mRGR++2dLZOBmasKlzRSaeTRYUlQuitjmn3Xko4oVQCEjyTilj5WUKMtTFcZDBxbUgYtPC&#10;fPZ/lTwG4pJUrpwGAQJFNSQ7kgi3qPMkj5Xh/mfu78mAmTGnSRMInyuFswqbXSrXeiZ9UH4aHKBu&#10;p6+fP2smNegYYnYAOa8eosbpoP/ctUjfsFGIKopeaTVq6is0dbU6Z63FMUvuqiYqKonqan5NfcZq&#10;wNohIwK+QszlyNOEKM4jMjTx6ssfvPPijsRYjkASvkyobPY7HnuUcJmDwpmNH07dgKFnvcGxqz2k&#10;XkVWW0VSfsIzLUP3oyRNwl+q1XuHxnVKRUnCQ9IzDy+LGPhxDsnhYasRikcsDiPDLyCFodRr07H8&#10;9GhQIZbptWKDkVvMluD8nlGBcyk8Y2/0XHrqxy89cu/WyroGkGryyLrzubpCWRlngrFoUlhUgzaZ&#10;SwOJHeKxepMdVoNLn+2DcAIvypGpoXt+sEVboYZhJhgcm+7vSY4NgSl86kvP4mVbW1fffnXUf+TL&#10;I/fefe+2rz9vWr2wuq3u6qEjCn/08T88Mz2J52Kkq2P+qSMn1q5cjT/Zxx9/dOfdt+/bv9dkNrbW&#10;cPp6A940p2vdYpEowUa9OrUhyyXB0WSTPrscIj4VanzZRNahQvWdk4GjV0yI8ROYpiQo98lkXsym&#10;C96ckgySqoJSighcXqcldDJ3ypvS6Fi9s15qrLJXf75tl0yoQGf4z395XqXR7Ni9Y9wzPHthC+p2&#10;yVRwaios1zlcDR1CtUEqVeHkQeXSPecuTuE6nRcM+GdSUypStHzJ7C3rFzqsMpsBp3JUIqT4ezIZ&#10;Lqo3dNjLKcQsDr3coMTXMItUN4FeHY/icNzY4ROlrIgn1gDPqdHBiweI88Y75wLxLUR4CNVLIZkr&#10;YC4/jSSqkDAidlRb13jxAm/vbsW18/YrF3VffV765qBmX3f14NWakZtNmVS7RNHpapi/fuu3Oxbc&#10;U9+8JpRhwIpnOX4+n8RXCB98HtI8GSCtZJMDsTtueziTos5dPVXZZcXHMx1NYAqPyGSCLgglknQS&#10;uyR3o9Ugaa8aWNGkt9eoWJLIEhe6r61au95pNX/06pufffpJMB78/f89+dMffauptdZsxHFh4R23&#10;379uzea6qpo6lxk3tfXL6n/0wKo1CxrxXZga648EQwBeWZ11JXAVBFLUjD/+9NMRd/jFl1+xOnXp&#10;XPCjbf/55uT2Hz52h0CYnxgfqqqonde5rMLWaDKZh3uvY78E+nOBKojAcQRFsASaF3bIEQ1Hhj8n&#10;MOrYJ3OKKTCraUCqyhGKG6E4kRwvVjNrDbBfZU7KLBMhZ7do8YKvjx36fO8BvdE20jsYnBhPlSUg&#10;E9t0RqvBCNycwWbmSoUloLgwm8UrD9sOOoIoRzpKd5+5gkNaW1sdy8bEkhIDEpEMew05i1wjYERc&#10;jgxlLWAu6ZxIK5+R7YJWl8xxIymeoRL3dTEQ516aIdVpLjrH5TxAiiysC1ppDm3aIdzqGESb4VqK&#10;3IwFTpk0Aa3CyykOyaXTUolHaZS9/97BZSu2mk2NIziN+MabqhtUElM0kiflmCboz+y6Mb+1GWfu&#10;dctWVtqqbAZ7ratBC/Of3Cwqkjs++Kqrq3X49P7mxtoEBhUY1YIbzRIOQ8voaFiv1YkhrCtj31eK&#10;XD5iq6zyi2x+4PZygbO+8aJLue7nDy769f0chTg6MLzznZe+Obe9c56NiiJBFPIjPSs11VrnxSP0&#10;uZuXhkbd33rkJ7fdeq+AK7xw9uR/X3uhudGxfGkX/BI7d+8NJWN2a4NCar94fujXv/4D0hYHjuz5&#10;/R9/d+X6tS6ISnXK8fGBE0dO4engstsrHJWfbf+wo2PWmVOnqitrUUaj4hDb6BHdjMdjePfgA4/F&#10;FF47MwZFpE5htoPHO5kuUXl0PPB/zRqtQigu5ZlsMqWSkQaNlrAZ+WYDT6ctqUiuUs5TyCU6Fcqa&#10;wDliSol8A3CvUETgBo/rEX7O5Fji5Sg2Fs36vKnpSQI+ch7EHVwESJASAhEQmVapCNMmDkFj0gtg&#10;LgQSkOsKEVZEjh9B05kaCqnEC4AjV+TLmHPByQWqRKb/7OCPfvB4gcvduWdnTYUZXqSAZ9LgMnLV&#10;EjLJBmJBiVkDDTEfUj8WE+yCpc4JIrkwT8vx6NGW2KKJr7ayCv54ICHi6Wpxhi76QYA/dvTTt3f/&#10;5HsrAktXBhWVifOD6lfealh/94drb19JU6WctxQfGBFJpopqM+iiOLASfD0PqzuMK4RJKjsWi0WN&#10;2nqNtgIsbg4kCCDjopciQ5NKptLKbvSdl8jL9e0V737w2rL5S0xa4zDq50OjW7bckUgU3/9g588e&#10;f7xxVu3Pf/jYwiULULROF0YisWu+YO+eAyc4MtUD33myREv6LvXQbq+ckFgsNWWc5xnlyKD/97/6&#10;6z0Pb/jL3//v9q0ba5udFDeVKIHnDgFCUZUpTffcDAWj4A/xLBUx0Je5Cn6umObEpQVKl6ThfFy6&#10;ZEHD8jkVizu1Yhknm2ru6qhd1rlxXiemz9lCRgEoOWzxQLrbzEWl1OS0zr9lcRC7R265c95smUTk&#10;qnCoTVpCKmhsbFQpFBioNM1rZzlFQTYrt+jUlRalFP0eMYwFqhqbBFHVqSm9SqmqNEOdrmtwctkZ&#10;WaeyyoJenFGrkVrRCtQBij3gn1KJnTIpeeXy1fGRiVgyNWf+fIFE3NHZOemefO/td37+s5/PmzcX&#10;fORPPvkIApI58zqyVFKhkHqnJ+FkcdhQdDXMOKUxbCkISzNaNYB4hbhO8vDpBV8aPlDkNfGShlAV&#10;+gIaOFOBjMQsngvPVgktu/AU8kFaOBWwwYe0XGrm87RIqyg1FoyNpsaHFfhVxXSSSRYp0LLUaJEF&#10;YpNcIdLt4AHooV002uQMP7x314F582+zO6urGm3HT19AI5cQBy5dPLB+6Z1Srvyv/3jj08On3/5o&#10;+5f7DgyPDF7uPoFgZ2Di8sXjXxz+4u3zR96+ce6De26jY1RVRPQwr2O1dtGiCR/pMimz6VMT3jRP&#10;27Vo7XcIqcbuNCxctbLSBaLgRSWhsCvnf/rBl7fdu4onKz3zu6fjgfCfn/vTpUsn587r8HinAmGq&#10;tavxqeeerW9rXLJ2WWi8d+PKDaDYr1jT5vdP7919wqDWLVhaD2Xarp1H7npgy4nT3bPnzG7vbD93&#10;6TzWAm1tswqAN3t9AK8RIMcoZQWBAFtbYa6Q8QckLkNExCpZ3sixc1qz0dXcopFD9GkAOUsYjhXd&#10;nnzElyplOA5duQlRVUOeKxNyVPgmwe2tKQFVLMuW+dNcTkSnKFj1WbA+Y+kKASk0ywsiaTof5BQj&#10;Bq0VBzgcAK5OZl3OKmH8xsi5/a5ZXRUWJ5sPuIELN9bRKERxiUiErXQYdUQ+ODqFZpvGYuawTCEa&#10;u3HpYvuCOWXcsgCnKrOkAM4cobTWRIYZDSO0LZ5H1lYWMdkRSeKIzRUKcNIDfMGZXQPaR1mERqUA&#10;BkXMoQqRWGpqkhNEkTqryOSYYJDnjcS9Pl8sQgt5OBaYGWnw4pAgy6Gwuh0Ic+FObldGipli3Dh+&#10;g/+Xf31cNacFxO+P3/7zgUOv3ntnpVFTmszLvbE2vfpWyAJxYYsXKzCfd801/Oieu5bPaphTI8vQ&#10;4XVb1ztrqgGPAN8NqDWDiW1d3K52OdCk3LBkccozHPBMNc1vquyob5/TpgUarlSom9voWuis6WzG&#10;IgjdWu/QMDInXCXAgIg/lxHm1qmNjFKZZ0gxlExFaHuYEvLhJgvHYDKZHKRMUmGq0sosk+PjU94g&#10;erLhREam0iEf8b8CQBGcJo1cWOMyxv0TmNwhv58t0AoEh1gq6B1TqmQikuTJFckiJ3zzrFGlV5os&#10;SSEfzkRghbOTk87G2pRK9enuY0c+O/riP56ZyMc4YtrMLeulSn86jeYNrtC8vBSRDTnS8YQS5eCs&#10;LyRFUAChL2FJCKOILyrSKVnoxvjIhaBhhecyxkho/uEvLqoKAK8DDoNiT5GLgIkAZQu2MCPRxVwX&#10;v/03Xv/v7XfcgcHN0Mjor3/zm9nr1jfVtZn1zrJEWVIpZzSs6O0lqPqWtij+uBo1L5cI+CJKY5Wf&#10;p70cyDvq25fOaak28TOh3phnIDLVn+u/kRidCIx74yBE52AYU9KcmVVnKh/LFcI5DhKZKnUhWaAS&#10;0CTksQIsa1J5a1/v8Op55lS+15eJaqxOB2mlc5zxZARPqXoMFKbHdE4Lv8ICjYKO4ZlT6cDA4OjI&#10;gBw+iPZGUZWdsJtzMhktkBQ4wnwBLcoZJ3heJM/BqIuhURl1cKGiJNAUCC2NjR7MYwK5SNxz/Gr3&#10;oWsIsONpmccgUFResHkZI+OgNl3gUATem4MBbjytmtOU0QESLYJIWqxVZW6OCyRkjhBDhQuuFXJx&#10;RrUyDz2pRhMPT1tUwP7j+S3JFjHUzSEHg5y1pJiTljgjvaOINMEwlORkNSLJsG9copWhpKxG9W46&#10;pFOJZy9egv8C5hdyDsxho5mpAL5q4KUlcplYwKeacRqBvSlA/AqYipGAL5iJLVkx//qVvoM7Pz1z&#10;6LhnfKSxqd7VVOdobwQTdMBf3Lljp2ds9Pr1qxOByWW3r9j90de3r+hYWVcf8ox/umeXTm8+sv8g&#10;ZuL11bVffrZr6ZLFNJ3/cveuTVs2Do0Pnz5/0i4LX+vxZnjkgvVLBIJYenpEpzLl8NDAcy/utcs4&#10;Mb4WZGMoiPRiXBmAEyZoPgeKWBGN1TYdiqPBUXbgswoDDU8OAzU2dymKFWFb6nYrxBYRYdITKlDN&#10;wfc6d7rbYLDdevtdbq/7mb/9YeNd6yUa0ChzWGyqDDWOuvlAmfuTmaGpYSqb0EmleiW+hFIzybfS&#10;Hh09KUkPUNPnOJmBcn5KJqQxnOPgeM0V2woZYd+lIl9C1i508wHSRKMoo8KGAJTnIj/DU+NoZCqW&#10;MR2DCpkiuDm5OEOKiDW31rCFFOzddJHPFOXQQLNctEGcWGdJDJIScn6GeomhUWR2yJ0OU80iZ9Nm&#10;Q/Nctbmmrq3aXi+TW0sSC3CiVJrD5gUcoVIcSQVRpsCcjMX9UwidZgST+/HeoKBk2LB+k9c/fqHn&#10;uKHVplco5XzROOzp0KEoFRjkm7QqTiruH7gZTOQExrmVJas6KtazysunL95/393AFv3rjb8PjN38&#10;7+t/mz2rppxPSAQlkVw81Xc1lwzUOlQNNTqbiehq0DbrSsHhC6V8BAx8I8aY1mqZ1AhPGJXn/ved&#10;j46fP3ffo99es3Yd5NdXbx77579/W9Mov/+R1YNDlwG3CXiyEwOZD946ppSIzRaV3my4ePaMVge7&#10;smEG1I5NeDmd9N5kklOlsZvsZC/CocXEdDkfEyExxofaSFJAyqXML8KJx5NEU3ERCy8DPhExnUPY&#10;uXpOWUR++N4XofHI1eOTB7ovHj90wTs5MLt5VkWlC+tarkQokKL1rNCQapzIuU5eSa0qKTQXBobg&#10;p1q9ZYVEzVHqJIVCXiZT43HCwheDoyiQPXgSZsBcyPNAs5i5JLP8eFaNi5faTojjnGyaSco5KnWe&#10;l5Oly7JCye2/EY+mfAP56PTluM938czJQwf3Xbx0bWI6de6KZ9+xcM9YsYiEdM0sO2dSJTKcPu5Z&#10;sHCDVW/f9vbH1YaKGmOjRVsBiQedTrXoql567g9ds1uddgu63jqtxmnHLRi72wZcsXRa6+Hju+fr&#10;SxpHXVqhyPOzGThZhYZKmXkyKkR6odYgYSns3tj0jfMqnT4pso+Mj7/75otbH7j/ge/eV9FcwZZy&#10;X37wytuv/AWumKbGSr5KluRzElk20Of1DQf2njrH1Yq2bF5/153fqaluyKXov//l5fNn9q9d21lZ&#10;ofe4p8Gdq2pq6FiwKJkgnv/bW7/+1bNNjbOu9V54/d1/PvSde5NU+sKlaysWzV84Z87UmPfF5195&#10;6P4HEPvxQfUaxK5iuLmhre9av8NkQwoPRIoEDKR6LfI8+ApnsLxBTAFwMEz3pHjHYm8oBkKJJxYK&#10;MDEqs/FclkLExWqaUblzUXRHeQL7JgB+MLfC36IED6+8TIRHJkMjk2XvBC/gEcXDiAEoMeSIJkNj&#10;nmK66B7252KYrZHxiUERDcUZF0ksGWTwTImXYQRpNjsVmbjU13/y0hfHz44NDTLpCJOJpikgWRUC&#10;c3UU+2+5Phhwi8q54RDn4I7Dj93zw5ratqGxkS/2f75kQUcpE7ea1Hkhi2QLXJoZkMDsWpVYAswf&#10;/rCWllrojNVlfiEcm6EgAgDIkxNUSK8s6/WVQ8N0pd0MQe3pve+M+j544AfCBsN0WazZuVuw52vr&#10;3Xf8acOqTl5uyjt8PpX2OTqbaIFCqrazkNeXUUGWz3iPCE6OHgkG+xQyrVJZV84JUGvFQ3Vmez7z&#10;VCuD3ZFl4wqj+NrAObURm5Ny/5mJ+QuWdLS1nr10ZvnqFRBJU4XYkuUdNiMOQfnenuPTk5fyaMGD&#10;LWA0fbnvHCxityyc//xTT18+37Pziy+FCmnH3A4+vvC0cN8XB6Ym+//98jOkOG8gOcJS8uzRw8/+&#10;5r2PXvscFspcLvrrP/5r96nLPRPTHYs2jg0Hn/jBr7e/sU3GT3Xq9T2nTintOq0ITVG5l0shBUCI&#10;IZ3k4SHKVZQgBO8fvBm+3KfOch1NzZeSwau+CYIuGHkCAyqUdk0hk+HCykdKBAYVqSCpYATJSrFT&#10;n8QVEGvcUDivlWQUAh0hqZKoIoVMSodKnXSWQkeU2LxZXu1w4TauUMjNTluhxOh1mgxNwVaBUB+p&#10;Ulgr7BXWDrlMgfwEMjbNbW0XL1+Zt2iBxqD1+X2bNmysqa5B0OWtd96QKSQbN62fyR3hy4QIQTpZ&#10;icMHRuX5DF9iLkMNgHQ6K8YDBp12qEphK0GBpDxzIf6frQLbUZRRsTVHSAwYY04umgKySKhUSaa9&#10;E3k/YLP2GWIk30hz1FlGGo1nUBoRl7ORqZsqAROCRzOdz+ZzEgQpx0ZICW5i8nwa4fxiUVoSaUTp&#10;SGL79iObtt6NwP3xMyc6OqsjscueqT5E32pcbWgqnrzZvXRJW0uTpdYlNpGpvu5temKM8R2b7Ug3&#10;m2LL5gqQ3fSXlpuW/bRgbTjXf81aJ5Vb5U1z1zmq5rZWLSDQyCcSmKSa1Yqoe9AgKdZqWyND0l07&#10;d9x6d0MkfWnnjgNrVt+6bPHCbR+931pfExgZyQcT8nxm4vzIT+/ailb+2bP75nQt3Lb94KxmVUdz&#10;YzJQ6L3Rd/d9KyenIgcOdy9aM/8ckqJVFfOXLfvq1AHMHOsrnQoe3z8+qTLqI+hYKmZMwgJM/UPI&#10;xBEZA0Q+BG8qyBv0VnS04PUML4oGm9DJiXg0ItJqlc7aktYKRENJgCcBesnoABcMvmFuMkwnQ4VC&#10;CsNeRMjoMgaYfpVRGGMDOH3DkoThrtkiTA2cZ0LZRpHWoLJfoRRpIicKHFcXw8KWBQASVFWqojF/&#10;IFDQ2WxZBKg42lI0oGZjZLJI11XiKiEKpgavXrV21HLsWsDiRJmikaeksPkBx1TMsSj0M84AEpAd&#10;nCZmSpdlKlWcmEJG1D67NYUnHl+KKzRO6giQ4dFaKFAaGF3AWVLJZEoRXy1VYFOTyGDJ/z/UkYQj&#10;ECKvi2SWKMWK0sWSnCCbiz0j/Zmw6Td//Affohn19f/t6e/IGaq1ri6W14zRVZ60o0L/iF5gKfN6&#10;QywVEM7x8rIPbiSVsbOGeLJYiK3ZvJpExVygBJgQkwMOk5YqCbLSiI0fIgY3Dh9sr6596JGHZ82f&#10;ra2yqgyaro6OpUsXVXU26VtrlSojLG3FLBWbGHfazeCDo3RNRePSbFmlNuakMjwCpFwcodK4i0RZ&#10;cbikLnGVZTYnAyofjWKxVGeAbtHQOzwxNOYWy0jE6DzuCbMRr3sBKWCUQlxlHRjeITsJqEuOzkA9&#10;n4j5nZWgSmB6ilEPtzx+w6QzZ8EU1KjBx9YVmHIooq+riAoUfe7wwtpFolojyjjZ0KRFZUF1P834&#10;UWcnRWZDIlfOhf0qUgZ1JPZRcUqWL4ks2oSgSIJwH4gKtIqSBiRxBEjw8Z5BV3BwvwLpAjMUtsCU&#10;8jTcK8hj8NIi2N/g4iqBljqz4jp84BCATg8+9BCqHy+//M/KykrpnJXhMBNPc0cj2YEkdW06aHLU&#10;K9U2ntIYlcjGCuUTV0MlONdRZScFDYA5K9gaZUEjSTnsBlVFg6iyEehrg6NKp9GCmMFEQoPnzwbH&#10;RwqpDH6EoN3KMuICV25iYomsn29RYAZUKtVcGy23t9oMvB6RIG+xz0U4BvMxpJHz8Ux4aJhg0hXV&#10;VkIpgQPTT9MyqXBq+OJ4xF09v1XsNGXkwpxUkkQsE04oHr4IMiD28ug48mb0o0DCyosFLYdVlxkS&#10;Y6QZbMFwJjKV9o/L8qxNpd+z6zBDl1ikj3hMtpho7nDU1hqt2bQ6lZmeGk8SBVVTTRRheCz1wf8A&#10;1YAvjNN0lod3nZZhIXLjpP3DRkhKSCMl4UuoqAI5S7UxL01ZjC6Cq86G8A70ZsL9hWygo709VeBA&#10;3yVQWMsFLzaeQrTAMX0piad7x5ev3RDG2RPUV54kNe5mw9PYwoE9KFUqDVJc5eUjwwNENu+QoxdN&#10;xAXcqprmps52s6tq6arFcxYurWtpW7J6nam+gVDo+CKDv8TMX7mwqaOCW0o4TdJHHtnUilizsliF&#10;a0MxJZAVRAYi5mOaGhodZrvdbBXzhe2tbQolGQj7Z89ra2iuv3j1YmLkokLrMlS3O9uqJKIkNx0k&#10;pboc7rbwuWWCKszXpHYs14oUXQil5KSclvJxZdfLFS48pRRywAek4WJ65HpJJEuJVBSLVxDDZQhp&#10;Mke4PdXaGoXEicuPgI+wrGh8eBy/Xq5QnDx3RmEkG9prcyW0SSiLpkFlbBjwZi72TxW48A1p7DqN&#10;Codt4LK0aHqSLju+OgqZXIZJuk5thkkSgBTf9IhCUaSz0/7BswrEYetqQ3xRjqvkcTEwkIkzdDkG&#10;yR2e4ikTw1UVMCIs45MFCkeax03xucSDj96CMyJaqSrSKICIvcDPijWZfFIMwzO2MUJWY2SVaq9S&#10;PakwxFl5qKgOseIoxQzkmKFA5AZFh3I0lk9BCeS+adjos3JxiczjwwpXQ1rARuhYIB/NBSfTm9bd&#10;46qsPH3h9GhkyLnIXE4VxQK1UkAC9wwaGRyYTALPN6laq6amMrMTFbUxmaAsmSY4PYPDy9asCUWD&#10;Tz/9RLVBf98da7Vml9neIVSoCE5ea1OAThEJjiR8E+g9+UYnJXyp3oiPqFWh1gkFSoQ2k/HcudPn&#10;P/zws1ntbQ899IhSq4U7Y+fOj89fPvjAw2va2h1Xe85OT3qH+nz1lYsaa5Z3NK3cd+hQLO6bN3+p&#10;UqaY7BvC6xDfOiTX8hnv+VP74lGfTIAwC74FbCKV8Qcjbl8AiiHcvpDmlRNSMcNN8fz5otgXZGr0&#10;egUfK4SsjBTPnt3yyEPfffT7P509u2bp3evgHzp/eKT70EEX5FaIusuA8NLggoUOVAGQNUUO30RS&#10;az198mJJVFq6ZgHKNkDG5wqsWm0Wi1UMFxtGRGfLBFMopJPYD+KMQuP7W+IkfWFQUTNyZAQzWKfQ&#10;KWjZFAUqI8nzEZxVGwHVrCqy2kQo2zc8WdHQsHLD1jvu/fE9j/zutvt+s3rLD2Qm4JvzX50NzNOk&#10;4AS7dCNU2bTYaa0P+0P5eLy9rkUqxyGvFPFMNjYvqWqoeu311/oHh453n78xNPD5/l3Hu4+fv3al&#10;trHVVlF9DrPk/otNy9Yl8UQR4nCGyJxEhSahyZih8k4cLVKc7Mm+azt3WWYv/PKrEz3Dfc88/X9t&#10;Ta3lZPZC95nfPfF475n90NSChhgLlfyxssxSKxVrN8y7ZcPKlWvv37Tm1nWVdhvwdT2Xr7/2rw9I&#10;GbFl60pwFKZ943DsYEZjMDuHh4JXLgz8/qk/z53XPDw19PrbL3ct6bBXOTR6496DR+qgd7A4Vq5a&#10;p1MBroxQgCafy5w5cyoSipqNluZZ7Xi8JhNhBDZJUg5NFQ4HkUg0k0pDe0UlMzPvIBDg4IXHIkuA&#10;cas0gzVUqRjOJNHgL2ErVS4pGFaQy8MFq2CKMoTyC4wKmJFkcqp/ENmCxpra1lqLUgIPJ0VjpO0L&#10;AYet1dqHR4IGU31r+/Ibg15xEQyFVCZZHB8OoCo2eH1yoGe0p3sw7I5btY7lC1Z0rFhbW1ltNhj9&#10;3sDA9dHe6xMimY7UG3HeVSGZkIwcPxRocNXfd9s9IZ/798/+ZvGKeUjrZNNRuH2AWoeRkvTnxHX2&#10;hEpQKZKid5g3iCV2qyYnp4EeBJvpRh9d0aJgR9TwSbJ4QYt7+qNtdRVsNPL6C1sf+T4p0AZuXOe/&#10;ux2Y00d+9OiLLY28TPx00j8p10jUjbI0l8kKFKm8P1PKpuBaAkeOA09yIuTuxbNYq61Gvh/VQpo/&#10;ky7nEiz80rlyKs+mc2w6TcVx+hgY7FNKlOcOX4PN3e5ydC1slZGiNEt9ffyr9nZTkZ0ambiG0ll1&#10;TQUfNxClNVeW7vv6oFbMx872ow8O/PaZx1RO194zhzbfthFlILFQfv7IWV4qsaC1Ph0PDfT1ZpPU&#10;4V2HRm5E//zsb2bPaXnq2ReWb13/s6d+8fEnBxwG24mv9pr5gmd/dp8Ar1Y80+e0lm1qEu5mKgeP&#10;ODXj2uaGuUk1B45zgpFJnC5DrdXmHgqOu93qRl0MFK3+ULUQHTpxRMJVy8icxy+HSYaPVBAIzEW/&#10;P4DZilavxvhGo1YgGKxSq6HIkPAIvBxEiG5BhIfsj2c6wy/wwLTLF6lEqqyQEBLcfDjBSASNVc/A&#10;WJaGmcMsZ3GlAZ0cLLA4qdBevtq34dYNKLRazHrI5RPJ7Ct//wdeLFs2bGLyBVKCjDfFB7m2UJAi&#10;RIAilFCeyOPUhAMyge4F5vbghGH9BEaqANAY8LULcPOAbAeQM8rqGMrhGR8KpX0MCvVsKstkdQYD&#10;kwG3PqiWWDiMFOeIdCaP6mqBTfERSYl4gMktSqwZKsEXlcHU4PNlePvksyyqraDu4sYgIKS5iH86&#10;MDF3/hqBSLftqw/aF5rlMqVSrD749dGVXau0euP+gx92zdFodO5ItMdi0Jq0ApmwZ1kX3076rfIk&#10;v1COZmclNW2m9obJqQzoRQs7K0PZgZ6Rab3BqoGlEzwvIaIx0Vw8fvLwab3OppW7err7zp7ba6+B&#10;99leZCWHdh/uv3hx/IYHoOJ0Pgn26PpVC84evuAb7Dv69aGMqNQ4b/bhI93LljdjM2XROz/55GPo&#10;6i5c6pMqJXfcu2b39sOL2qocKtmRfV/rrerOrtmIFoAYPZkMaStcqXJeirV1hsr6AlKLmgIxOc/z&#10;XrzsqKggrFpWAGJSfto7TGikUpdVpDPnOWBiwQylEKXzuUQkFPO4YxOySDhMp/1sOoHGTCoOPF0l&#10;DlvoVAiYaDEeJzIKlSMD6Y6Y71DKUlP55IQnEfPBlBkLBIngYF0NejBVDIndAoaxYv/glBIpZCFB&#10;qizXL17GK7a2tnlcWdJhPXKhT6aUc9oq4xyugiORMeCB8nHPZoRoabMRkaQg4OnomQyvPweorJc/&#10;4jUbdMIafUiY0xaUAtzCMzNswFgipnWY5FYjRyVPC8sZgpPm8oagDGUozKqkJX4+SUEKPgPKJfA9&#10;QqS55tp4r3OZIWOkLt4cevG1vQSneLjn0nuf/eOu1Us3zFsnl9UUJU1y+5r6ltXcHODSwiQ9VDWn&#10;A/KqWzfNLvm28X0XYCCrnT0XsHOJDGMd0AM4+XQqmAiJdUqdxpwqpP03bwpz2dbO2XkCnzQZATdk&#10;GXV6jA9SGCGWSjQD22PQn0nF5RhWmQ3YMPOwfRqdrtS7BBq9DwE5HFc5FL+YoeOpH33rCb3MWGMw&#10;z/zoF/NDE6PYzyLD7e4fvXTu3P333k7Kxa++9i9EnefMaw363e2NmEJqCwyFmPrkpF+i1BTxNuEX&#10;s3FYnvGRABuGgM1wlkQ5ND6qcBkoAq1qyG3LqUBEbTHEidLFC1cXts8vWjD5S9oUQKXLi4QslcFu&#10;RC7lu0R5ZGrcCZ5k5s/F56khVkxnuVppUsCo8QlMZHlqsqyQ4/OOYh6yxzPbKrzXcFmYqY3j24J8&#10;xgz2E38ReXgZUTCZ+Qu/YOf2bT/4/vcMJvPxo8cHhkZdrpqaeXOXtVY5XXaD3YEKmVwkRxm30qYT&#10;KwSXJwZHgtMajWV5V7vTjDdDecfrLw+e3je3xYZSRVEkpflGn0CcEmpZyDfFRZ2aqxNyqk0yMeKD&#10;/lQ+lOYp7cArgeqsLkVSiZjcoC/JHROpigQtWD2H36hMiOWGKEeOmG0GvMKZAFbMc+5a6+q5ebUU&#10;sDTM68D46r3Z7aGi1uZ6UmPOQhFCSKBuxp8YY1ExF2NeiGPAfUTSCl2KOIhVbCScDcd8nmmwyyke&#10;wzeAFyx16e0gBCjgnR+cHBpBVBzXUHRHGVelcnabPe/25Pwxpd3CVFVP8AtKRExmzmUosQnRNE1A&#10;Ou/x6mQ68AVEMm7SPZaNpKQuV4bP6iFE9wZZg0GrAICTK+NrVFKVHt1cnUSpV8nkumSpFMhkIaTT&#10;crxIYAFYhSRQYTowemVAXVcn1Jv4pXxyagKkuppaZ0mlTiAjAYgN4tylkqPSVczSgREU3mS0SGDl&#10;CfEKKxLCMqkEO1pZhYyFAZAGPOxBR1eDoZ1081QcewMMZiKXHLLtsFopwSRiIhNiSjR6NfPmL6+p&#10;gVbXojHoupYsIiQSkVQ6u6PVgO5oMXfbupV6VXTj7d93NXXCZscveiXY44m1FKErIWZFR+joRFlT&#10;CxcoiCjpyDQ4scg/4M4OMkwhj1gIjUS5Uqzl8ZlBFN/AQMZGKJcHa1TC8vKhlN0MGLUOP50h30g4&#10;korEin/967OH9n++7bPPtjx4p1CJ2w5UxAKZvfns9V6JWjV7bovVQGIGSwI0V6SRRkc8J4vDESHI&#10;C1V8mT3BwnKhlsiMKq0Rp4tkypfOeq119WJLdRou8HIOzw4SAeYY5XXH0xBTsyyBu1ckNAZ2Ip0U&#10;CThyvCLpnKYoIh764R1Y0if9sVwwImPyWuzlxBGtALYlAfo6OQHm5jluTqQu1fLZ2kzZlOKq2akx&#10;Ac1XEnq7vo6gZQapQ8M3yvISXipfivsT08M8uhydDLLRYs7L9Vynpoey1dWtdz14jz8ZeGf7u/PW&#10;zClqQ5I8WchLEAUWUlGff1zCIzGHiREzGkjc94Q94cKeSzc9EyNavkmmabc2ICx94tQxkirMXjxP&#10;397MFSsYPCEEGpZV8sUOpWGWwlRPaGwShzOtFHt5hTi/nAbTj5Cd7bnw+uuv4cj8yMP3Y4SrVsqP&#10;ffnVp9s+a2qbdccd6/VGaSwe//C9XX4387PH/jZ37ia7vdpZ6ZqzdNm+b7rFPEVTQ5tGKB44+w2P&#10;iZAWcTw4Fkknu1aspZETczRyLI0yV5vG1ajQGSUi3vTwtej4dV5sykrQEjLik1nPBJkGSDazKR4P&#10;IhMQWsJcCRsjONoKnbWGqJrVuGzj1kFfhBUXlUpueGJcwyqcpEPAMjoVX8NXKjhKaVF6eP/hSqep&#10;bVYVr5yH+EIu1wvFmlR2hvMJL7AARKdMDMZbnVULFxLiZWDC9o1OcnRAAxOFHKdAiTAucSotmrxK&#10;JbGli8rj5wMHT41OptK3rn3s1vvvW7j6FkdtFYkiVjSaiLnxzqxtbKppu8VWvfrTf3/KNanKev7Z&#10;q6MLl91qdzkPHN5eVWlBphFzuHggYCRrjHbzimVLG+saa+yVTsQBLZzOFpPHOzg9Fuhs72pqb33h&#10;473O1naT0QAPuwbiraJQJgBriF+BPzMGMPuuB556PzRN7z17TWvU3/v041yldvjYhWefeOr5117X&#10;W6yLl25YtPLOFbfdf8vWezduumtJ+/yujk5zbTVpsZBSTTyQ/ObQyX//61+e6eGOuS5XpTZXwLA7&#10;bbRWoPIrEItOHr4Smcj98mc/szt1Q1O9T/7+seauusb2hhLeDByOq8K+76uDQ0MTsDB3dLartSSG&#10;rT09193TvnAoAWIk7qtMMZNIA2xQJrVKUA1w7MNx2jpjeVBLkPpjmEwgLuOKVNBlY4j4P7R0NBwi&#10;xUK1WCQtlZhYNDx8LekZzfmn8n43HfTS0ZDHPVoWlGYEE3XOqKA8LRawZgurNRZIvdJRh3rdgROX&#10;lqzefNf933XWNi1fvbGieblMXzvuZTz+YnX1wgXzN9+65eFNWx7act+3ulattzU1NztqXJUNjoau&#10;lrblty+/a0X9wkOffebxDVfWWKTcUmo6EBiRPnLXfZxy+rOv3uYJs3UN9tGpUUOFbeZAr1YBqg0w&#10;d9GioUxiRyojHx8TzqkhQoLMaz05Z2WwQtIUzV/xj1SjEclXBfE1AXmZj91XSsY5Fbzy5ZqNqqg4&#10;uG/7oru/93T74sXx/Ejf9eNwajI6LaWxJEsCCQ4GhSEe4+aUI3xpqigIJqmJkeHLOp1JpLAxBOkv&#10;xHCKFxNJAT9dKoczTCDNhADUyLAo5KDqX+IKSRazQ534pY+2r1+9VidGYoX59PCpnISocgqSsR4/&#10;5RfXOT2ALxE8MS4frGDf9oMSnlwkMVy8dvn6jf6rl3v0du3itcsVZaWKll0+2M0mM3fcf5fAZOS5&#10;nKSz+dyYjxDIHv75HYlC7tX/7H/mmV/PqrQlRtKc2Eg5PnL18DAec44ls0yL5qIeg7dInMMwWFTO&#10;xOaAvS5pS2DJcAsZQsHVs/xURJaQqluRC/S6D8yumh27ECNlNNug5QjUQGyrhfxk0CdRSQFoxtvT&#10;rDfyYml0iYVqwZCEtqTKhhBNaSUBGcCWGVW+iDtWQQIZWoEXContdi3Di3sDHKMqLxJA3K5R6Y7t&#10;P77z3zvv/9YDU6hcFWq5vGQiOwY6eTxaTKa4ixfPBeUmQ/lu9A3+9a//2nzb1hVLbuGCSMXiyibE&#10;5SqGgC9dEGMtTqjyrJiHZBOdEpVTIk6Cik2lEn7Mz0MBr29yhE+nLCpcuLQ4bHKEBYqbDNEwgAfS&#10;OKBxsnnwN4FCAt9RqMnHiuqCRMfgHRovIWZQiOWwqitmCgXAxBiO3IzyFjrMwDIk4kmZCqOimU0M&#10;ssHwe+DAd/nM4XJZddvd3/ImogNToxBAKTQ4cJNXukeWLtuiE5p7jvQqSI+9lggkhErTVlrQFGWD&#10;WlOskIkoRcpYUHvVq6u+5dEwYbzUc2ZRi9FBMpUwswi5GIxoTPyCIIKkTcrry0QSXx+/EeXYalC0&#10;tSRbmkX1szu5htnNTW23tDcrUsxPvvXIvI3rKjYtr9/QVbeoc8maxeraiq77tnRsXlnT3qZt1DUv&#10;WsJRqPkKfmt7/bULlyB5fOoHt5f8k+7kmFGQX6BQy+LxLJMQmOQsCb1VOcHktPimEwj6MYQ/MiOO&#10;hX8RSNbLIwzLBlrwHJCR0Wx60leqrZVpLDS2h9DJl3NEmfJ4hyOxAK9cNqn0FrmxaKjkWqsIo0Ou&#10;AeCVZOIU7gFCJBTokoarUCWIlA3KeAnN8otSncrWJNCRGfoKL3Bz+nycQ7oMHUZ1kYwLZBMCg1io&#10;5XgGieSkyqTKqchpuEEsdXxY0Xkh9XQ03j9um9/hm4m8icRlPqJPU1EvlY+p2Tx+OPHcRF42w+SS&#10;kQjkBGDla1wOVilH40DMk4mpfCroSwSmLWadwaQHTLlAiHIcAbQRxYI4HWUkCW5SKIojZAV/YzBh&#10;ILVlf3pkx/HcZbd7ZJLjUAjW2a/EGJ15TtfcxX29F9/Y8VLX8jkunQXOHKqIuG69qiQUsCG+vhTl&#10;gnZbO54lVYI8xLIajIUAeHDYwhxBUVDWYFgAR+HIaBxeWK1KYDKzmVQl1jGjw47GyoxBE5EjjMeV&#10;0jwinY7GvIHoZMo/oacoBbcsFgtVJqPYZIaiTcLwuf6UEj/lNod/hiGkFhUzvFwq7MW2LO8g5UZu&#10;Rs4kseG4dv3G44+/qBFTyyprAjevufsvrlrQrFXz6xvstU1O5AssThekYrkyivXQyhP+iaBBb03/&#10;r5wqE3JDfYMWEhRJEc52iqKlwGfi9ASbDyv4crRVBaQ2GPRGpwb//uQ/O7oqqmqrZGzYJMyGYvnx&#10;iFit4hcCozKhC0aNJG/CFKfyNjvYRRi8Z6NBoUGKTaAE1Ap0eOVKCHoBt0XgBqNDZAawvkEkBv8E&#10;FZQZeivuDVidoWrKFyNRhgfsTCSuVL5+oXv16pVlAe/HP/vFA9/+ntFeU50dteFgzVAqCb9GIRUH&#10;/a1GuQZuqaLPYC6a1FRteSAfvikqUbi84sMOCXFNfTPFwXMIqWNWVkrqODF11kaV0n7UbTj2aZoJ&#10;qXVika48elZhFQRIrYSOirhZDLSUyqpxYcP2G5mls00d5E0BnY4JQBaRqgpYESVyhVRsLCzN8uoW&#10;tkzzwM8xMkxW03+RNzRqaltm1LkyZaCfgU9DAJ0AHBDRK146gYVFzucODvRnPH6lACk8LJf0XLGx&#10;dzzCw665uo6nILlyBysxlhT4JsgxMzpz+hLSBsAmYg0aDI1u3ryM57CWXE4MLPA1wxoXXzxwaxBw&#10;wXORonNyOMHdERzdgG7i07RRax7FfCQfrXU6sqm8rqIiHA/g1E/KFDMOFuQ1sS1BIhH+Pi6jlZar&#10;VYSaiYVGrpCkTaStjNFRb9+ll/70YUXXXL3Lyg8PU1MTqqZ2WiJJ5WgYJVC5KELXgnUHYpwiocJk&#10;nfR72BQlkrlFUmEezCuExQUAJDK4sMuAo0rkmMR0OjLIUrD7gHLJVekMWLDk1EquUV8USgm8zwlp&#10;Bk+lQpgrLuSIXCAXizJ5npxEFQ9+DIxM9WB23LhAYw5hrGcxnmPCEtZDMfEiaUCYE0NDlSAR8F+X&#10;qBolRSmCViUhQrIhlcgmZDRQ2KSApMX0o0ggoMSIsfIpeXuugz2vLStIViouqyan0jZThQjYN17J&#10;5z13+aZv0S0/qG+0DFzcBRnpJfd4Tatdk2VMqrov3P6lXbOdJo6lFNWWglI6DBMFYqwssBJcRkoQ&#10;EgwQ0C6ZmY5i98Rg5kgBRycGe9mu0DbKRY0SnkPAlSF7JqATTDbgDw2rrRp1RWVJ4yQMLXyDQWbE&#10;ioDN+Sfyk6Ncn48bSxDr7m2HjwTVSvSKweJKpoMiN6MCpiGdAykyIhfEdKqQWJ7hy2N5BlXGVDpt&#10;oYN6abVcUg00UUkkQhOfZhSYmaKmODOH5pQueJT+pOjmeNKf4Nrr2m+96/6Nd9zNEKVdh74Ip0JW&#10;o57IAriHzEI4LYxnpEVxnEjE+CEMgHM5IhGx0GTpjYnotalLMf9xz+C3fvAdtV4lsmtXP/pgY0f7&#10;hcv9ew8dGRoZiCQj+B3iYJAo5zFcSoF3Q5QzHCpGxwHpi3Ly1wYGnv/3P8enpn/8i1+0dXYiGDs0&#10;OfS3l/+KqtEDjz1Y01wF+UY6mbt4uvfq2ck/PfO6s6J1wuf++OuPArmpypq6BXMX7/zsM61cYa2s&#10;ttbWTns8l852BxKp2pYOqCeSKO8jOD7zHOLhPCWaQZMKrVYT3EdAJY9MeviKolxRVxLq1UpphhOC&#10;rwgQAhrvHsx5COQlCJIzSAvpok7TsG7NSK7w/q5vVixed+rr40TEa+JEZanxjBS4CNnew8eOHju9&#10;ZPXSxsZK3KwCHrdBb6CYMuLapJDAXAZptLHRiYqqOh4f7XqQ5/iJRCYaiilkCm7OKOHq2BTKgsJ8&#10;gkcUYdUSd5+97pmO/OqJ/7vr9i1OkwLr1bGJvrOnjuz8+LXt7/3580/+ffnch7l4pLlmXoNlVk29&#10;/ZNPv3bUzDrbPXzH1ofAVjjw9Q6HAwvkujLUAyLNtZtfRyI309SkLwhCY0IgyYrJtCd8dU5X/aEj&#10;+5UKZYW9FjMM4GIaa+tnEl4MeHJaGV+F/BRwkfl4/ut3Pjp/5eKAoqBd0PT9//uVQCnz+337Pt3R&#10;Mr/zb6/+a+utt6xa11bd4IISMQVRfTTQNzFwqf/mgTOntu0//Pbur7/acyIfKq1fs66+oRIB92IJ&#10;gIiIxezE7TUZFx87NKxSqB//5bd0RoU7MPqHZ3+9eHnn7DmwdBezmSicfKSMb7daJsbGdn6xTW9Q&#10;+0PeY8cO7z+4d/6CLq/PU1ldiX5wjGZyeDxpQX8Sp1gaMweeTMCTAhOeL6N2L+WAGp2ITEaibtxr&#10;qaQ/7Bmx6aR6CaECEibiS3omjeY6m7XWpEdF2SgDV0+iJhVGHJhKfLlAqgb3iALJN8PyitD+kHSm&#10;1HOlf/GCVXfedg9Nl29eH8iDs6nm4Lbb2dmy5bZ1ixbPraqxkyqQ0NMp0C494B6fvXn+WM/Y9WOX&#10;j0+7x0i+0GEzrVh7yxeHD2RpVsaRnth7+v4Hf+RwmMbG+g4c+GLr7ZvwlYRgWqVRw4L2P19b0VQ3&#10;m4V6Q42aBS1MiKtETd5XTsa2dyvq7NJqp4ZFc7TGNzycADFWrcP0zGzUd/dODYz3ahWn5s2VXLmc&#10;4IjWQyTdc/UUl1OwVteIVBhNcUlMmEtoBoVDcCgni4I0CPtUzoPUT0BkNaT0spCIM84NMyJeOhsS&#10;ej1B7/ikeyQY8eSKVAa+SjmM2LkYnQLuGy5alLEVKvXuXZ95pkdffe+dYD65au18q1mcp8J4OWDM&#10;TUpMSKxJsfHIUHs+P2Q0KoQifiId/2TbB49+/5F5azuxwzLlicyI98zVy93RkTl3rOaKCeTuxHni&#10;6pnryRC1ftOyUDy0/a1dD35robwQ7D1wKTx8ff3GW8Ic6ccXr8qaTa0tnYViTsERytKMJE6VvRGQ&#10;PzgpipMvcNhihciQK7FpIq7mERqeTa5VeOJD/oEYyJ2iGjwj9AgDYC6nJVEAxtpKLcd8oUToEdaQ&#10;Sm709piMOhqsSEYQdPtE6I5ge8MgJR0H6iTPFmSEMOkLmfS2Ip+XBKQeZx7k5lHO5BDVZuus+bPE&#10;dj3yIdayDdd/n29ErdL+6+W3Hrz/WwajPp2Jf/HF9g/hsHrgO5aamd8kxeZECnGmkEnQGFAEMWhD&#10;OZpC2g9JfUT1CwWQRz2TE2kqh2ukRKMxV7gMdmuWyQ1PTVBFCslk3BYQVZkZZmOEjmIPUuDIrmIj&#10;mcd0VlJtcCU9cVSpY+C38DCkoygmnU6E2HQ8nYoTKmjPATPIgeINszlwMOBX4ARH5zJiPnHp4tXh&#10;wehr73/KIZivj2xPZSZmdzYM9w9dOHV9/uw1i+bekmHoXWf2V81RydV2nsAFHzT+ftN+3nSIJ9Cb&#10;e6cUN4su+6ZbijbD0Tg1SmdW1MCHMJ3k4ZAq1hNhtMbKPDloemDWNTY0N3XMr21pw7GHlw/zuXmN&#10;xUkLNVL4zpIhFYKq7a0cHEMVBMCcwnzaJBXXV1VpTDoEljKcVG1dA4W4LRo5Io5er1u/ckmVWkON&#10;uJVJesndmxrXryjVmp0djc3VtRdPnTO7nDjOkWlWnS3Blwa+aCQelcOPCe3JpHe0p8/U1oBhlrDI&#10;m+jp15vMhEaNX48rCDYFiXjM753Gtq+qskr/PxkRIRCgmYDGJz+fx1JoJoYn4Q8MD1kMMGSBj8/z&#10;xCJiSQwZARmauyV0r4p8uVDuUEmrWoYSmqqly5JkVoAzG1eMAiwX1ViraHjkmhy/XG3OKZA+yRtV&#10;MnUh4jl3RTDLWXaZFTPiKm4kHqFGvRS/nMJgz+3Pp8d5sWAx6GWiUQyWUFkpme0RFJfLUgVHk4Px&#10;1zuBBZ21sR5avDy3iOQoOWP2QHqGBtQnkU6hsA5HFObqkdFJqVAq1eqAuMBSCPfMygWtjuWtjFZ0&#10;vPvSPfc+hHXo2x++VttR7agwjQ0PqJUancmOcydyPhYiZ1OXJzxXiZoFHxx2L1Xn5OkzhdbZtFwr&#10;KiWRwBETfIpKeEbGQM6Ra7RchRQsBfAumUDEPT5prKpL8cXJPAdlIgwo0/F4OkcptIbqykaN3AQD&#10;ilitwaseg2OMBZFanvZOQ8ddlshB+ZDx5OVk+rEHv1tmeQsWLmrs7LA21GPqkSU4jR2dzZ21ixYv&#10;pfUiV1t9x8o5UuQ8CzmDkMzEonaDRS5Sge+KEziD6wBXQGHxyJ0BP2AhDD8iRyCfDkZlgERL+Bks&#10;STCL8fpzvphKoMQbX6hRJTiFDz/6DMqrnz9yryyd0Gbgl2fL2WIuiSxRSo46iZEESUIMCgWR4mqd&#10;Ij4hx4s4l5eZNUiO4WJRCKeECqUAzrgyZhvY3+CHkTdTsEIyEPzBmQ80B1xA/HMcQc20XSHQCNGF&#10;KQly6dz5K5fb58/BfeudHdvqOzoWLVvMlPxDQwNWq7VIpQRI3Cp5w6FhHOwkpADHS60MaRsRjowA&#10;j6KYrDeZqmtqEGVJpeOgjoIJm05DfZIMTbGRrD8BtEkaH5FsgcfFI5GNTvBMxqTUoC2ylNtnsspT&#10;8orLHsJs5nTZUbrAESsP4GipjIxISiLg0EPuZDiP+ZSjwoAicoYDlH9m8OIp6+LZfGsl+r/wy2GZ&#10;I6QKgWFsjTBcioChyqA9ppU6Gmv1DgcPCQzSkIwXPnhn5/PPvK2UcFctmMsrYKoNllieU8wKeEUI&#10;avfsPAqeFCTIuBmm0uz8BU01zfVAionYopLh6QtcHV2WpWlo3EQlDqRHFIobMgmSTnoB6ql8SNCR&#10;UPD3DaEgg+YYXymTFXmBnB9htjLcNwDSU9FyJkHkUpxYVJrNKAuFGRVGFm2XakBETFxBf19f47I5&#10;nV0L+TjShv2kxYx7Mm7GMAkJOPxILFwsMRIYcdDiFqBVQNtM1nwepzx/KoHOuG5i0rtn7/7zZy+O&#10;D3syqcLjP30CP4gLF86XGM0SlQb37jIhjIQTyGQVMgUuMgqQPkcxbU4odUa+UIbyLV69+CnZveMr&#10;dIoqbTaiiJdKpKfn2qz2RZic4r+hlIvgBEdnhS83FQgSDyMFvwgPOD6VKhIBPIzUiGQ6DcgADxVI&#10;dKXLUBKRxYKKhYe8DBWoQFqGj0JikNsBXQO2yO2eNFv1gGeDSBCOTfT0eW6/+7uklN327j/ufuBB&#10;86z6nV9/0lKBsrJFqzKY8Z2O+fLBqej4KPKQ+WgSOV46kSjnsnDLB7HvCgdyEFNmUPOcyOUiAMQR&#10;OO0VtQZxtYxjEpf1WEdBLYMCw8jwyIwWAdxCTrrIwYAwJixI5axOLtbIlHqpwSqzu+BlIb731FaQ&#10;RyhMC3Qmwmgt6vQyfUqMcV6aQouDk2KLobSBTkt911zUDW38lDF7jiQT7kHOvs+jHq/CE4E0qYws&#10;dTBAUTFpLqZ0GGbPm922ftmqOzbedvvm2xZ2damUJHbvf3/l+ct9FxesXIDwi5xli3huUkSoyMWW&#10;2hCm8khZOgDOFGiy1typrOObzCC/MFFN/uyVZ7AhCUam+oITSGs0OmoWLli+oKOrRq2jgomRvuHt&#10;O7Z9/uUX3WfOnT154sLp02e/OertH2GnI9e2f8Nxpx/YcN8jmx8wKHRDfQN/++dLb2//yNXeqK2y&#10;j/rGx8eGDx06smvHXp3M9ewfX9FqbN2Xrr6x7c1ZixvOjZ4Qc8kKay1Uby++9HJbe6fKbNc5Kxz1&#10;za66Zo3WWSgLUly6hPA0/FX4AJVoWDJZTH6g5ZaROourUBblj56Zrao2yxypYoEHZHU5guBOniOG&#10;cwmcehbOYcwcaWVVmjUPDRCXTrh4qYoqYs/lfarZ1ReDqf978XO9Vv75V/tfefm99d++5+777yvm&#10;03KinA6HNBp9ErZdiZgHgidbHB2Z0OjNXFC4uBJs62nMC6JJUEqBdJcWxIiPA4egEYpA9xYWC6Hp&#10;ib7r55/67eNWq5qK+rd/+eJHH7984cJRjLNbazXt9exDd6tnVTOB8en9n5xc0LBeV1tbW9f+xVdH&#10;wbdbvnwFsH7HjuyrqbPDSMZAWCNGkc1psDq1xiqbrd1sblApXUqZwWpxjo8EZ89a+dq/Puya22Uz&#10;oktKd5++eGj/N5lobuTm+L4vD2z/cMf5U+fOnz47OT52PR9a+PiD3/3VT/gyMVTxpFC4avmy6nnt&#10;2G9BqDx288yOTz7Ztn37iZO4NuDyOwk3hRKxd4Olqqp2dnNzZ2MVWwTqCLGpLJWhrdYaDrIQjHTP&#10;nmN33HHXltuW84X0ydPH//HSC12L5rZ2tODoiLMIDiH5mYYJiI+lltYmEOn27NvlDU5DF1hTVw3J&#10;78VLF202G41rhkiN9xMXNPuZQR03HPAaMezkFIQEVuIpIaDhEiGXhD5UjfMuTromi1VAQIQrQY3E&#10;Pe4x6c0iRTUSNIj1qlU2pdIiEmk1xgqeQJmiuWCBerDM9SWOHzk3Oew1qu0Hvj5228a7Nq2/nS6U&#10;P4Q/4tjJixcunbuCG6yvo6MpFPacv3Diyz3b9+z97OA3e85ePub2DTPltF4tFuvEvqiXx2UO7f0K&#10;GlK9zdo5Z2nPtaGP3/is2jRrw9bNuVzyT398cumSuQhmeINefBPzTE6lIuPRENw1BkElflCTopRE&#10;bpLTVveHw7Ev+qxGU9sjd5cuTEXfuUKfSdagKcPPhgiETfgpylvh7Pxs++67NpZdpvjXu7Jk9QYq&#10;7q6zq8xWa7wkZESwANO8QtA91huji0WlKSjisHxpDm9rIYLiRsiIafR3ODljkUdNDSU8Yz5OEoV7&#10;iZHkKHCAyWeBM4kERUUWGElJFvYvBtE0Mb8IEbDcYp2/9palt8wTS2maySCP6R66Ybfa0riwIzbA&#10;wHXN27vrCJdHNTTVfbXrVOf8Kr4QWSBWwEFIfhpYQoQ6duw/nCELjupKkABFWU7/kUuxrG/N5rbU&#10;9PjOd084VLTRaPj4y2Nzbl217I5bV629D6ivG0cPre9qZ3zR9HSwmMkXcsC2iRjcRhFqwjkcvKwh&#10;XxRMQHlOXS6LaGVMWNSZlZKsrCTRGDtrknzaQMixq8kwGZAp4qmYAt+MGc8JpqYCpVyMZBpHJIcs&#10;MZFICQWiEuY2YmEqHBcJhDOMEnSZvVEMZIomBUMKqEgC5/6CEKNPRoYYv02bJzHcLshzyhInHQhN&#10;9fUONDfNXbtuM1QHP/zho1gXbL3tTp1aL+DHUKfic4sEQCuFRBqyXQFjMWlRoJjx+WJ8y5WhpY5z&#10;Qywaqp1VjwEWqi80QuQlGqAdrNgoJjAVGBHi3gzvKUMhNo/TGP5+XAYYSAL3DAWSfTgsZ4qxWFqg&#10;kEHvxiDxnQ4j4BWcHodyI4s/DMKQaCHmKWwjpVIpYisEVsLl4pXLF86du/zb3/9DrVV+c/KrHZ+/&#10;tXbtsj2f702E6Ecf/PmKlWu5/PKrH7+UJEdhwyQE6XDsoskqVRm1Aq26eyg9kqgQ1y1qXHULoTBF&#10;aMn+7ksb5nWaOWE1Jw+SJpfK2WVaOl1QSBQhrxsFQolczhPLCmUwkPPZuA+EGAnWRIQa7/6ha2fM&#10;sIvoZGlYFQBQZjMSUDiCAcDlczxGTFFYcCDoq0J9EmtFBMQxuSQKuClpGpzKxmquXJIgBdM4mAoF&#10;UI4S8ZlHlEGv1wIiHUkYdfrA5HQOlh69nIhlgxf6FGZD2QJjbCk86TNrzQBNQaiAWKdUIAiHAslE&#10;zKg1WkxmDuxvhQJgA4DLRJClh8kUL1T0v0EVkCGkjmZVXgbSgEhEA3Qz0ccJp8thlByQXsSGogSy&#10;Jc0oA2GhxW4WEhh1ZAS5okkgyzAJLgyp3MyV4911NS1CtQbMRwxeDOOjPRmvZu6smd0zBopAfUWy&#10;fIvOYrcb5HjhaVQgukpwY1PC8iQ26rDQzpUKJCESg7k0OcUkEhqLSudyRHg5rLBwHUR+gwXZAkg6&#10;nmBmgZnNyFGthIM4X4hNB6C0wE8aKDtqvYbQiJWt9rSWPxEMjQxP3f/wdwLp6N6Texcvme2bHjKY&#10;9TKNDqNKYNvhsTKieDy+n6isPxHVif2edpPIOntOmufOsoW8wCpCLG/mgsEdGehzWh10sUzhQQRo&#10;bDZbisSyINJZXEl0ZbA64QiyoSgkuPaKKlJvovICAU/FF6G6k+fnuVoMvxLU9Zs3oZSUag3Q8PFo&#10;QsWXhAanWupmNTY3y/QGMMGCpfxHe/Y8/dRLq+9cV1lVDVd2hEjHuXFEn9AeSkZDI0MDBp2eVOGK&#10;DacRYNMcmIKRpuKDmpycnknmcUU0BI6kAd+w6YkRk6BUVGmodFbNlXOzRciCMW1hpaJEnn3r5W1b&#10;b11YYzVQtF+mV4cy/BL0VRCxejiuliU8aQjXZiJDUswwV2aboS/QuMpkCA2ZE2DZDl81I1QqWcnM&#10;DmkGqDIT5uDiHgVEB/7CVfr/u2LhroW/9NkKqUhZLgrBd2S4nAPHDgrlEkdV1foNm//75ttajd5R&#10;r8P1zzc2pJLwRGqw/NMCvWAoNjTmGTCpkAxkMoKSSeXgykWILuMHGPcGuKaozIwdC/t/FENAIJXx&#10;LZCghyM+PFIxfmTQzc0WqPAU12rNSxCEoACtlNg0YUVD/2TmnrkmCTtc4uiyIjHFKZBcUkAUSliA&#10;BKg4y5+WlyvtWjl+x1mO91xPVWs1U2Eu4C7AgembSPtDkWmvRYv2jVqpVSt0KrlWi6NTlocfEHy+&#10;ZF/uPPzs02/s//IMk2fzqdymdYuFZSaZi8SSvlw6qpJITGpT37XBsWEPtN4Qoc8Aj7ml5bcsQEYW&#10;mBcRRScnPd7+YRmPANEqkYgDpymCtAI8VbqU8QRgLwX8F3Qgi4i8ca0HonCeSIAqFPTDFHIA8Psm&#10;c6lkVqRQoTkWLRTiQNTwyhPZtALxFo0KKozUgDvJE1StXkKwlKXIi+cZhBpwIYH6DF9VRFjTUMWU&#10;UD6ICXHTwpuUEOKJTcrlGpmBW1adP9f7+6f/jKUyerl9vYM6jfX0qYt33nGn1WZLw5HAlql8OZ0A&#10;LZhXzDBRbzjiCeECKxGIwfrKCWEBEkATjVA4r1Du6b5S76oyqNQlmh4bGbI7nXJFNVeowqoDvwGg&#10;y2Qyc4HAM01bLkoRhZOWtMliWCOvgLMMMd0cfgpyObEcSXAWjSkex8rnYEkbmMHRsmIbaacjZZXY&#10;LOIpsSwNhKY1JplQBKiDmMene/qm7rrvHmQK//Hn3zZ1zNI3Vjvq7Je+OQblCfqf2ZhHi/2ilKfS&#10;wFYkEsgk8L4KpSIxfHwifC+kOg1pwLRYzpOJ+LkkXgJJC1lhlFeJGRUfjUIOWsyQLMtQNI7HEg6H&#10;HZ5ALGZEYh7FJmTY/LLCGRQZjjKEIIMqsURLfOfph4QKhEW1AjlO/kKxQpKpEivVdr20Xi1sErEW&#10;Ddpy4aGq8tA8Q8AuHKk25c7eKJ0+OvXTn75w5z2337pl2fyO2V2zV69ZtnHFgsUL5yzsmN1YaTUo&#10;4Y7MZtJh/9CF09cvHn/5haeKucDaZbMlvLRCUOYCs5BnInQugIl6BGywUZWZR0nzIkKjnNRnto3J&#10;QvQ2ZejhT16orHVMjQxv+s59b3/47vDhc/nhkFQJWTth1Ttr69HN7ty4ZuOWDVs3rlm/fP6SKotL&#10;jHJbCdzK8tJli1auWAllKqa6MPbs3bWDQ6dANGVT4cDYYHA6kk4VcC579OHvzu2cCyXRiXMn/vyv&#10;537y1GMqO2mpML/8x38u7lwOY1WUAAD/9ElEQVSMqves1tZPtu9sbe8Ey4Xl4BOOBx6+M+ossC8o&#10;g4AfjKI9njAYr4EEisBriUeXcEGWlaZHSxh/ibXnIyGpiV9VzuiiBBcPGW7WkAuogmVxgEkMD/Rf&#10;+CYV8Ro0FimeHyz3/jvWt9dWEQzHaauKhIKxAt14y5KHf/ATjNXlQKawdCYYkshlRbEkUWBQnPJ4&#10;vDh7qbWmSDxT5OI6DKJKMRIKkVJQ9/Dbkgiws+eVsPNFelwoFeDDBAPfG++/frnn/Acfvwd5zdYt&#10;D21cdV974yKjilTLg6nEUbky6nLREnHp9VdfmLv8+5bKNvd0uPvC6blzOhzWyqmxCa1ZpLLLaa4y&#10;jjE8DoU8BYulIQdHMSGVRFRADZ6YUV2hU9TYzY1nTh+bPberob551bK1XXMWi/gK/E2qHbWd7Z23&#10;b7lt7a23rrprC7/e/J3/+8Ut8xY5LLZUkabTmWw4/MXlbz79/JPP//XGvl0HbPZZGzfdvWrZ+rba&#10;xvbKqgaT0SQUQr9lFAB9lU0VhqlcpJDPq+Q4Olbn8dMtgEGHO+EZ+O4P7kHc4r233nvxpX+5Kmon&#10;xjwH9x3ruTxw/tzV6akAgGxTk1MaLZnJR1VauVIjR4Ic9h7cz8Dgm5icmtc5RyIWq4UqIc0h0bNM&#10;J9lEvM6K2mwZO/C03x2fmhDCnKW1ZHhitCBAD+IIkFPFelmOB8r4ZBTvFp2lRipxETwFlyuNxXLT&#10;3tikJ7L/8MmTZ66MTgZS2eL4mFcpU89pm281Oo8cOPHdh763euUGvHI+27Hz9ddeh+RBgWmiKDkw&#10;0PfXvz174tg3o+PDpEJic5q0JoDrbFqL2mDWYIqntevBLnA4LM1N9f/572ugytXVz1rQvtCuq7xt&#10;w6YMJ/3+e/8tssmFCzvG3SNGmyUHG6haiYl3Nh2vBO68qKJJUJGKTFlgDhmzb/fzPax0QQNu4963&#10;T+iupq1X48Wzo1yWGtdQ/Car3GREwrH78/cfvR05GeqFV6h1Dz6sFBXMWjJZQMvJwEASGnWHpnpR&#10;KrBVt5ZkaoFSjVQNRyUVaZX42YReFrkUFVtE0LwMOohOJaqylWWgzBb5IoFGjjqSqJSl8OYTM2U1&#10;RuAQJ6EIQMdBdhZYKv25FLLfcqDucU3iC68fP4i9KMxcOC6Bm46fB1hW8Kz86U9/IFNx/vmvNy5d&#10;PR4cG6606CiJSFtVo3HokebY9vaus5fPfvTFDrtEn7k2TNHDMjJUiMTlvNLlG+7hSOJKML7puw99&#10;se/LM4cPjHSfbdFrWh1OjBg0yHto5QKHOa9B218hVinhP0X2AVn1AJsZiY6LY1kFR52W80sSvs1Y&#10;zZGBlCUEWk8Yy+CtxghLGXamr19pcoKDCDg5Vab1SkXa7SPVBiy30aCEu0YowzsFODWWjieFGiUD&#10;szIOVZMeQaUJvkA2nsIYHpFXLlXAz8m1kBsJslox1M7KTDbKFnOXL1/7/R/+WqDLT/3u97NnI6e5&#10;GIUJlASwiQXaHxehXJaZGMPJn2+xQOeNaCtqvSQSfvh3JDhR5VOxqF+D6CO2hSIiieJWIYNaLAzS&#10;OMNkC+lABLUIQoRiKfZ1iCcDq4OpUQHDPYG2iDI2etpEIpMVqRUIg2ZLUB/HwFNOhiGFNMZYbO9y&#10;SBQlUnEFGox8zFMR8KR7b17/4osvnvj1r6samz3+ydde/+fGjRv37z7usrQ8+YtnLeaKKe/IP9/4&#10;kzt+acnaTknRwqRRxo5VuqrFAjMrNMRy9XmiC+dsppRUKmrPjGQqJMLFViWeoKISX0lFgDrsS0oc&#10;hqYSHRkdGaqpqkaJFuYHqVD03LNPX7vUvWbtWqHckMHpOBeNTw+rzAap0RRmM6hp0LB3DY1YtOpo&#10;Lj0eD6pF4uiEOxuLZXwhOZdDRSMSDGxwHBHyA/ySD5tEihGJpHHEQWB5LfLIAi8yMWm1mGGrnEgE&#10;M8jRJBmypToNWPt4qBxKSuudmAyLKS5afzqnjQOuGeobJcho8kG/X6PEXUMLvyKAIWDgJzOIPcfL&#10;Eh7invw0rgk8jNNYrG60psDohA08CQx65PIqPuLACgzQMYFIpZNJKokzqknltGlBVYfo21uIpyO+&#10;ABvL8uBf4VFaBWlU6kaujsyv6cSIAvUhcfe5fLs9ryZFDB9AYXrIjwN03q7K5VPYDsSEtFhcSUlV&#10;ORLyXCxeyuoSx5DPl7xTMe+wUF4wVGsIUpcuUKj+ikAFzGU8U9PIf0bD0aDPn40mtEIpViJgTqYi&#10;SW6hDOQsQUppLjMd8RYVPNYsTgjYg1+d/NmjPzVZ7V+c3ItjTLVZlQ57zRXWOF3ETV8k1oH6ZCMT&#10;g5nSDV/Jf/nCnBq7vKqGC1RNfqIgkaYxdcdXE0omLifgdjuMNoAuk3QePhVBgeEkcaIrSsyOEkJx&#10;EhngTL6h0Vn19TSXk+EQQpGOSygxYAc/oZhhx/sn4slMTXMjui7Yv0mhHQXjJ5oN+0JLl60QKkmJ&#10;TBNkUKXR6aqNi9bNt8MvX2YoKoUWlhJ1l1xuwj2azKVNLpvYoKEIDrpphVKpxOeSPGW+kFUoRflC&#10;PBEIkUIVy1eg1Qaru4jNFfE9Ai0GqU5cmwTibClLqiW4AMXcmZ07PnviiZ9UN5q4FfwY0II6B6Hi&#10;iNRMiqhI8HUKeVKDUEIcaBMfITMSQh4WIYVESmycqfahYyTKl/nK/0fSe4DLcdbX/zuz02d3tvd6&#10;e5GupKveq+Ui3AuYYlog/OgtIUAKkEBCbyEGDAZTDG64N1m2LFm2etfV7XV7721md3b/Z/n74VEC&#10;jy1f7c6877ec8zn6OmIXMPAFk/3vbdXfGyqYtvH8dVsq1FQUVqNtcGv9uFkaRAfQeeQRwmX9+S9+&#10;ujfgH+oZ2DS67quf/jI/ImJlCgfopYsntByIiUgCSkl2PUywYLc4Lda8FkUftJ/cJz7xZWweDhw4&#10;AAMzTgAD+Dtm8BI7tMDqSNDGwR0twiVOGrGG0lDJXLmYZIN9uIqlciGZzxtG9/7+zWsbxnsD/IpN&#10;W1GQ16JBCizGG1UQ29vRkIkzZgk6odZdPWYDqKQvn3c7fMxqYMoVu8YAKB8imIvlEhIpBJMEPxqH&#10;Oh2ejRYgpRgOoS+Srpy//oVP/FdkId8GDhXmn47s6bGJsCTZ9To9q8fUYm4pspQSadMbr51msADD&#10;pIhoN6qaGw6ub9QwVVhKF7K8DSLc/raeYy2SwW6NJRPVSs0iSmqzyerEUCTSLemheuruarBEqZqQ&#10;kwgBFwP+Vx8DOrPFbXT1qqxEi8DgWWmDndW5tAab2+BAmri+Wvnhf/ykZ9dezmv1ajW52QXS7q/q&#10;BL5T5ztUOom8mZbb7cFMtwTTbS4H9AhQDd2ZFh4jQiI70n/914+gaPi/B/97zfqB/fsOCJzt5Zff&#10;XLtunaK2roRDVrurhVex0gzNLMeXYjhCzQYzYl5xrCWSGVJyNhpKpVg2CSJ8PDs3bHaYbFCQTk9O&#10;1mUl2NunE1dV1Ta0HDyjrZUKoFbVtLLMYhKHH6+FgSLN0gLt1xLYYilVuQDPqYBsAwpFFUhGto6i&#10;J7VRoQMktmik7PUiyDl2pMtgINJQCnIjbTJLmo5ZbVffOXft0B331wvpqUtv+kcCnN/V4anVvT2J&#10;UASMrG37Nol2XsZCDRYto6BK4IWgdGBUAWQeGnslpuvtIiEakliH2zhooJyVtMK2OQyM0EG0610l&#10;J96JyPKyx+XneQkkdQ3BFSC9q2MgApt/pUO1YNAjMYCk7GpV1H7i21/V0ZSJUty04qaqTqLoJoeC&#10;Wr+x7QSVs2NCXHGqWn6j35trViOKqnvk0ZJGvOuf/u3ng6sH9GI1snhl4fpMFudkPJeMR3Kl0Mkz&#10;x//y+Gsvv/Lmyy8enp6YBPa6UsyODfWuG+llWjV4pdtVTSNsbcbnF+n5ipA3kozk7yGAbiBhfpDU&#10;p65ZT0eu8nn+gV033nuIj1V/+oOfhozUPR/7yH9+9DN2QX9p5cojrz/z+jvHJ5bmAK5lMGjREpBM&#10;UjSJucOqtevGNm/yrd+k9fhVvRVuPBnaBZof37R1z56D+/feeHD3wVv2H7pl3+037rol4Haj6VxJ&#10;zT320h8vL5/55Jc/pLd0pwk6mhtx9f7suz9Yv2Gd1+ND3fbN7/zP9h17EECBVx7vHVb2gLRi8QZQ&#10;FnQa3VOIxBGEZxipywDyQ6YF9z+zGA9r7N6362WvW/JXY+2J/PTZUC58pTF7qRVGVTHTNpe5ca92&#10;0y551U1xYtBiW1VYWFQXJ3xycZ2esWzeuePmmxGYOR2PQrVlpTiI+cDCroPJxbLgzrGVLByTksFc&#10;w92gZUogOimYnncS0RU9vAtYfxN2GYpepNJRgqIVmoyuSUu8DeGYfWbPwN0f+PieDfvd7hGGsomM&#10;02TzsyyTzs5p8PvWW0Z3/9X5cLbZt3584+WrM+B57Ny602XrffXFV1lTzTrAZZC41AEdZ6FFZ0nk&#10;MHWDtfDpESpW5Fw1m13EDeX12+cXw3959DHMyOSmxuXyBwM9QOAHgz0ul4uApaZaLLfQL0fOvHJk&#10;C+04+cbRJ88dvXz2LCzdk7kQ4DDbRrfe+vGvbjhwE20JaAUjQlxYxBXWSq1yDpIj0BDwgkEWgWQq&#10;l9MJNhoyf2BqgL1kPnw9nY9u3bkOuRnH3rx4M3q42++86eCtH/ng//vg+z926ODdVy7NzEzO7tyx&#10;K5FeBI4OscuSUQS4uoWJtYD+kJ2YmNwwPg6XFQb5LfACiglUMgaJMaJII5rgUxdyWfxLgQCMFyp6&#10;rpvbgUU5IIBQ8oBsGl2OyVUl4O/lWLjhLGfOXD51+nwqlWc4ff/Q8J1333fP/fffePOte/fsu+Xm&#10;Ow7s3gvJyNqRNffccTceOah64KhF37t33+7tO7YODASPHH05GOy76/Z7BgdHhgZGJL1RlCTEwgR6&#10;e8Fr4QWkcmsTAIiBua9RIdbbsWvnO6eAej67Zd3GoWAvBjXPvfW369cv3HrrvlI5g6Q1u9upM5nw&#10;/GBdAJC/2+XIi50qo0B/rMHNczZR+v1pGybefYHMxEI5Go/1chaWNZX4dqERMmSpXWuyZN/5Exf4&#10;0tMfv1O7nCWOTls2b14LVClvRB+Ir4DI5mI4F2BlNttddSwEsJYhGnBCYw6KtA1YS0xogUu19GII&#10;+n1rj5cyYriggV4Ck/9uTAoOz1aL00uFRr2INCUdh/OY4Vg5FyV4qcDZQrm800zzdDNTUjB7rUcW&#10;+/qC4CZhPIaxZzqZ2L5l3R133opV1djaoe27kFs4OtgTREYZ63A0tFRDo6wbHrl575ZBj+vQzl0O&#10;vYCh9ro1XgD3kam6+dZ3uVb3u4O9H7z73tVOdzOfqdQL4/s2HXjfQf1QQLHqqjqqwWFA1QKfGOoZ&#10;LK/Bf0KACYYMLRNnNujUSKEQzdAWcxnObFRNCMQFkkwFIVCMY2KdWCyW8j5kG9E6FKNdggT2NfWK&#10;WFdMdk+m1eie85kizrQCiehIrpYusGZDh6GtBJ9ZXNL7HEh7wNlXiiVtPKp6TVqp/fCHD3Ua9S1I&#10;+CCleAK7zTPgsvQPDF24ePWdk6eRr43KiWNBrK0320yh1F5azAI97XD1WWx+wHc6Gl1bg4dKx7I2&#10;/OFYoLG6hT0C8GYAL6uogIPVO4AfUpBudDeNoqRDhRaJRJAWisU9XpJ2C4HlCmydEsLQS9jwMmDk&#10;crjGEGJLqZlSgmba2XTUhExSuoMQZACfy7UazjO71QKjfqOSj6+szM7Mjq1df+jOOzK16Bf/+fM0&#10;KUaXyx9+/2c/8J6PgER4+Pirv/rTjwMjJsCCYfbIxxNU07Jm1R5CwMiwE0+7jr8VHV3jl4zE1MTS&#10;tfmkqpW2DAeNTAvuI2zoMFFOa5nnJ1aSFGU1cJV4VDAaAaeSMZFWK5JI2iwmX2CgVCNffu3Eeru5&#10;mY4SBhPcAt1NBliI6SxArhSSMdxuSANlSJvcNq3boLNbEdMNkFAmEc9F4xYGnsu2WaXwxwOYhQet&#10;Wu1Au25ixUYoicSRVsBC9Nh5m6lHAmm9q3ojpyIcw1R9Jizt5Lk4YzNXDDqppqmA6kJokvEErm+/&#10;x1csFnHQgnUfSyQLxTLD8qgE8W2AQpzK4NtU9TrQupv4rVbicUqHoB+ipDdVRRtp92hsJi3WOlbu&#10;0vwcL9katYIAfGBtvhKuIUGO1un4mlKZCfEMj3OQLKuRi7MCZwiXq9rwZdfqkQpngP+eOBfSOexl&#10;vwklOBAbKI6MENrQaLi6phl0KTrcQhFQ9NGuaywBF2E11LBo7YCSg9zGJlrQfCKLyQiUeEDm4aNg&#10;6k0AFco0hGZEKYs9noPjBBV9TL2GEAgjSB58ZyESbuXoj9z/4Wwp97Uf/efOveMWQtbWEWeECYXO&#10;IrisohNQ3Sqv/etEvrFc+ODm0d6xsZbBKGhKwLSCLsBjyQe7uZasy0URKEscMpiDY/4LmRvkJpUq&#10;wFCGQLDNQysFLiLRKRbR65ESX+9udDDZoFEIZ0OLxXLN3z9kcLsIIK3QnGFPi81Drvyh9356ZNuo&#10;rdcNGHpZKWPUAwgi0qvg/Ufar9qs5HIpMpxWEtlqqWhzOigz8G5SCblQGigBNSykdU1Zp6AtICqk&#10;IiJ6SCFSoEQim1LPl6p5iNYAg00sLoiCFbT9BkelqkmcV0HJ/cSvnoHN7Z4P3tYSEFlfqBP6Sptm&#10;1TIEA23adWomZNARXrqTja1oEXYPMA32FopazuUFZ7evE1EyFGWUUsCadRuYLu/g78I/ENIJmIth&#10;EsLJhgasg6YZvkDAxoFBhiaspQV7MK9lWvv3bn/k1785tO8ml9m7fcv23z37h5GhYZhx9DZxYvmq&#10;3oZCubuINuj0DM1hf4N7RyfooVJzOezDg0PBYAA5fhirgKsOgR2GR1hjNopEXq4z7a5kDYRkpqOl&#10;Ewl8sPzAsFzHsZKr2pxnU+Yard2zWutVG3g5ZQSNto2odRhtmpdVHSb7el24AFlG3Rk0J8+dt8ZV&#10;x6YNM0TRjie81k4mosB1mH0uEm082u5ON/yYRtxIVYH/togQqGjaItiOvXYyk6xiP/z3r7qJoLP9&#10;d9zAgK2iEbDEcFmCF05f+/1DL2SS+e6aBcVgG0v4+vi4P9DntvggWnI2jFyO1pRoTYOh4O+xWxxY&#10;PBYWwqxB19UBCmI9HBcBvuIJqCeWzlweHxxWhG56GNaEMEYRODvgCPq7JLMbuwLUNy44NHD44kqp&#10;a++8Gcq1xJ6BvoCzGp1EqU/6+mSQYMiCkm9UymV/IMBD19ZW9YiI1EJFmK9UKyLoMJABqvzMTOh/&#10;//f3H/mHd69fM9DWIKSXbCjko396Yjm8PD13/eirp/t6+slG53+/97Mzb56avDy9atWqWDz14G//&#10;eG1u5qnn35yYWbl04dLLzx7RUXTQ5fjZ934qMuIbr7354guvhmKxF185zFI93n5/U1PGWKFRjCpq&#10;krNXa9qVDhmTtLVcZMEibSZVCy9AWJ6syllOlATRKMs1dNUdBb65BjZ3dtHKtMW56RhaSsHkqcF6&#10;BsiOprJ0/Vyvx6dSjmqtcOHq1I3vug/GulPHnvMNulSb0ej2IlRapCidxf7qay/6+r34wJskjZQI&#10;gPWx8e9+soA1dJ9zfMJY2JrojlMggzrKZ9L7GJKLhxYBLxNwglMIrVaA20LUn8fby2glhrK0VV2z&#10;IbaREYvCG34KmOFaArIEOawDm5L2I//x312XEMFUMsVyppiMpjrnM61QioCmk8hw3KKm8qJJeS0g&#10;ZEmN9f8eq4/d8KX3f+JnECdMXTz1H1/64t9+/+fw7PUrF166cOlvUwunJmdnYsniuvU79h24Yd36&#10;TWPjG739o56+UbN7iLf1sqbejuCnhd5+sc9n1RK9YLwLZqOjrIMlTutTGOZazvLsChBRL/py3/r1&#10;D0yEcO6RV05cnjh95fwDn/j01oEhp19i+tk1N2zcvG/T5OKlv/zhl2+/9mLo2qV3Dj/39F//cO3K&#10;6WwpOh+ZWpqLp0OtbBhkslwmWs6na+k0cIAVtJhFuVnAmrdYbMZCv/v9gz/77U+fPfac1k6/7x/v&#10;E00UDxsfEB5KI2Bz9vcGnnzysZ07dmCnyXG6iWuTI4Oj+Bq65GwceARRhqEnmsyns9jSY9bKMeh6&#10;MFsmIKLBurGlLdOKZgZbC5/fa6aExFRqJufZts+61S2tNtEja9SeVbTDqdNLaM8ABLgeCunH3OyY&#10;rRmUPKs3a539OpdNRX6n0VoqtaAlwMnLNGU4Qms4eCB5wqC1AQdQE7aTRhd+3O2pgWauVYo6kZmf&#10;mzSZ9ESxDisYIKlmnjewokixZp0ZsQw+e8Bn8Rq0Or2tKUORLHGIAcR6nNH3SvrBSMbUs+ojDeLA&#10;25cB27esW7/5jaPHL5w79cH3fVTHOE+dPmHwys4RrqDKlIjefb6hhnHqi/BXA7+MyWCnAEpBPDWt&#10;x5DFICCnFoGji8srjz7+5LPPvfDy4ddfffW1w0dee+PY0d/+7qFnXnx2OrwcmV+KHj2tO7GcTSQ/&#10;89APbr75lg0DQ/agp1os9gdH3owUT8+FloqVAsbbcvXctQvZSq7YrNt6AkjU9g+Oi0LQZHTj5WQR&#10;6WIkUvll1IJWh/XKxOwNB+7k9caDBw+sGltt7uLEeVg94pG8wWDZtnXzm28e2blrKwbL4egizYKT&#10;o4eNEEOncqlMU/TVK5fXj42XS6VQfj5aWYGwweQE+lcrWqUS9jbxiN7pkJCLjTDvaKwTjyNV1oWJ&#10;dbHA1MrxmWk5n+33uk08XS1k/+9XTwPV8JnPfv7ue+/auGVjf38fxYH61sX1oBLNZNJn3np9eX42&#10;vLzitDvqNQhDMA9Ad46xFfYg3MBg8LZ33fXrBx/muuHs7WtXZ65dm3n11TeuXJ068sZbLnfAaoGU&#10;QMR1FQ5FgC6VMPkjO7fsOogB/MrkZNDnaVQKP//r/27YMOawG8KR+aGRQbDeZDRRmEZCPKQ2TSZD&#10;R4fgq7ZYototsq5Rdbl6OZSNTYZ9iWZnlZT45qb8bR7xmsSvNEv2vO7WfRcz/ndOvHDDhre3DeWP&#10;XdCBcbw+KNF6M8U6QZXTgBS7MIGPXSH1DfTQ8D6BFgspEoFCpotiQrQN5P6hq7MIcevpRRQmC6Q3&#10;zCDgOWm7uah4ckl8WbU6dgcirFcCtMuwNDSamHWlS03eNxrPFwNwjuKuF8GWxrju+kB/XxJ3KsdV&#10;yxWEKPi9HlSe0D/JLQB6EsHeoCPQSwgmCjFf0IBiFkK23Ly40eSUZxczxdjInVsCW7a1dT6FFZE1&#10;4nXqghLVSs7K6cjAwMDWmw/YVo3WTdhIdGUwqtpCNwUCF7K/urM3CtaMFnZNCU6Tq+QNKgd2L8ZY&#10;uWJFcQb/cPGNdV6vKVtFuOfUxGRVrWEv0Ov16wmKQ/4xYIiAbxOQiCnNdIYz2MpAyLeaYhW3KdHA&#10;Phj3KmIxRRCTCX03dbmWTWW6UXtWo5zO66tIIjVnac3w8MDOnjG42rGfOXvuXCSa+sQnP4fb/hcP&#10;/uque+4z6K06nQTGOrrf/Mo11HprBgddZrSzECg10ESBCYVMT1y5BgZPZg0ihpaSx9JPbpcLdcTR&#10;sU10VvhvcOpDpIKPjyAR9Y4PM5fK5vMImK3IGDNU87V6qdEoETltIp0sI3TYZVEoNYcdWvefapQL&#10;WaDqMToFrgTnVjpfMptsLBxWSr2Wz6ficYjzBkdhrRx85PFfHXvznS0bb/jhf//I5/HDjfOzh37+&#10;2POPfOAT93v6fdgywCSFWD6Hb1ijN1W4ak5uHDl16eZbt3v9yaC5whvw8ji39YjgWoMZbSUyDL4N&#10;ZBYwQr/bsJzJz8/Mbx8ZqAB9CSIiBKqkbMC8EVQue+DIGyd/8q2Hbtu1DudpSobsA7ITZNkihLFu&#10;lIwyxZTQLVA8ibMDCEItg5iaJk8RJtaCkD4kZ89Hy1cWmXC+QDTji2ErdnhwuYqM0kYAN3/p7Dlj&#10;vwdUfZVlOMyDRQYD28ypq7zPnjJTRoVKn5kQx4ZCmrq3StU6zW7DlkqiiYM1ArsNBIEvh0I4+f3B&#10;HoTpAeEFuw1rNSKnqBBP2uFrgeFDEhRWu7S8bGKEvE6UYZZHqDxeSgqdRkMv+S6em3MiE1FOT188&#10;s2poD5SPVaZj7QaxIX8V+QiSZLZGI+krM6H5aHZglREZSvCs15aipnxbE3RkRVaHpqjVTGRThWgi&#10;poTh3hazWU00kZlfwkkq9AY7Xl+ZM8gk/kY9h867XAtPLcjFmtvrRUtTBM62VhURQR6JgbyOWHSA&#10;H+C/M5ksOBihZs+nMt0v0CRhxvTysy8/cNvHQAR++/SJifD1fXs2Fmev07Ksx2mp0fkco2B1FGju&#10;344tcfn5z9x4k9W9CkggjsxFsaJtFQVttqVpg2/dXafSbfADcrE0oC8ythDQcDKUgoa1WHIFfSoD&#10;LZfKQ+FfLIALTxuFDi/Uu0wyWlcpha5dHV63SaMzIxoAXmkS/G4F1AKgedW56NLmQ/gYWXRhmP2J&#10;OJQaDTzlSjW3vDi9sDzFiGSfyQ8Fu8luw3oUSdtyt6dSYXxn2wrXQiRu3dJBZAs8vVwVAB58BwQ9&#10;dfW80cbLSg0Daol3aLFDLik6m7eMbSfaIzgSW9zPv/fLQ7fduu3g+oo27U3kEgv5fDjKpHLmliiZ&#10;zZAJhKdSQTPcoBeN/q2CBh4yCqN3rE9qoGdjcwSDUL7SwoegA1jn7xdPt9bsJm1h+YDrHGwett6S&#10;sNqqNIwauqHFRruCENQG3ulGBggTj8tqtdu+//0fbdm43d/XH/D5f/KLn67buREfNJyMhXxap6VN&#10;gr5RbbKSWSOIy0jmNduwpvUBKoehVQdUZF4mEDuExR0GwW0V7hWZKjVbjFLsxglYLJxKFi6c944N&#10;pRHRQ+lKkTC5dv/xBfXeGzd7OlNYh6E0JogC8JQAfiJfFN9ZJLLU8DhTWSxIFLuTmXvnnYOb9oe1&#10;RIFqikh6CyUxHHIHgx1sinArYU7dYWvV8srcYjqWxNmOPY/b5dciparWeeedi12iNj4SXEpa9d53&#10;38Fo4MMxJsKFb/7r93/x48di4RzQgBBRchwHSD3wmH3Dtv2H9mp4rky2FGQKdyBupVskBh2AlIAJ&#10;z6uFWrSQETDsUFSXZDp78YJjEHGOnU6hko4l8Mb0NKtSMSXWcmKzDBk1hf9Ab97Ki131dRbju5ai&#10;m337WCDohPinr289i5pr5TrdG1B0dsi89STQcHlOEMxmSw3K5W5+W1uHclMyZLLZZCoJoQHYdZOT&#10;My++dOzTn3lAMuM4764hMunaCy++9u733nPLbQeffOTpwcDA0uQ8FIDvvec+WZbfOHrM7HIdPv72&#10;P37hs6lSduLs9Ic//GGeJK6evXBg964/PPSEyPGRcHJqdu7/ffqzF65ei4Rjm/es1yFko1rS1LEi&#10;RQhiC8NnoWPNz7S0GaPbtYNEICty51uhTDHShMxQa4ItFz4ChkYXkmfgt1uKF/Oy3uzmrC6Z0uJd&#10;1qg15FAVl2ZIgDsFL9aNiLravWv/zLWrzz728PjusZbNROtdjULBZzZuWL0JAQ9/+fMfx9aN6zgj&#10;ICy0RpTLLRHOQxWkFsR9SxrVKNAePePntDYKdO42mm/OZJXK0N1Fp4uZUHxlObQUXr12E7a8VTiG&#10;AWtCUnMZA2JBpC2cxshhQCSLTAN6V7ZTa2l9W27hjL2hHPXE65MLRWmuaNJt3Bncsrft8LVFQwNM&#10;i9mTYwaMJ9RTE2118DN7Pvrtdjb56OP/euLkr3fvcNx2CGytL9x8w50HDh3ccXD/pj0HN27b3+MG&#10;yIU0mgxd1TCM9pKJk2wkB5yVscNYKZ1JNhRol8VIOnVNu8gaDO2a1EjW5mZrL87pryKeVgj8z8F1&#10;w2vn5yJf+dnPvOvW//tnv/yu0c0aeM34aoFCqEKcqIc2Dznv3LmuV+z0iJohK+sz4BQoJqLXM4np&#10;ePr6zNJbK8vHl2YPz19/aebycwtXXli59lJk4uXotVdi1169+vazp06+WmmX7/3IA7d/4H0jG8ex&#10;iiWIhrZVbJdBD0Z0aQ5E9Vgy9vs/PnLoxtvGRlaHl0LPPPmUWZJcTntocf7wkVfPnjwdXYrOXpu6&#10;fvmK02wBOwszWoTOq3CVIW6Gh5rWcmEiPLJhzIzH9ew7AfcY29OfoAsNsl0mYVDww54FigBeRLBQ&#10;i41iB+ocPafQhiVCG+Uh/SngzgaLtFSVH3nwt8//8a9vvPkmZq6QVLg8/nKxhhSoXL6EsDM0ethy&#10;tDBqyWWBnELxhGMhWyxqYnNqKaYWE2QjD6SMgEB0UvnBN792aPfWk4eff+GvvzcFxr76rW/tvGFD&#10;d6wKGK2mkSgXtBYnae7RWkcefOyVD9yx0+5wP/X0E1aL/b67359MZv/0l4e234yurw1CaQPXVRsg&#10;SozpsawyMR2gJWHmwidJww9lNAY5zoYMPeQljowOIzHzwA0HAn7fpq0bb775pjXja28AVOjmm7dt&#10;36XGMrlXzr/Humb18OqxD90BuyrbAtZKhzRVN1LVN4+vGQ163BbgJR588CcuH/IDNJ/856/tuePd&#10;Zdq4GC5fO7MI8SRBMukMCs4sGgsANkxWfzrXeORPT5ms0Ox0Xn39qT/85f8uXH7n1cMv/vGPv9+2&#10;baPJrHvn1JHRsSDW0FabDYAFLLhpDq8NHI5yIZObnZgOeuAQq5lcjNmJRACgXEFswYWOHJI4pv92&#10;R4AEiESrHxANHsHQKivNktypt5uVFqj2XlcAFugz5y6Wy/X3f+izt99+B6TcK6Hl0+fOvPHmUaTp&#10;HX3z9XOnTp56523kUIFDjdouGl158+gbL73y0smT70xOXrt27dJrh186f+4UKvaBvrF1azamYpm+&#10;4PCmjTvuuPWeL3z+n9/3gY8gJvvi5euxaMbut9FojkkaOwARCSk6Vm4Ub9my5fKJI7/66XcSidnV&#10;+3cO9PkUGZGkEafHqWAyifkA9vo0I9fx8OY00cXcUp7KadKtatqiGHutXWdmg7Km68IO4+nd8qSn&#10;0ndRT8802e3W7JaRY9caibnf/vuHM1yj9eQr/P6PfM0oh/Wu/gp2pK1GLnQ9aJcQi0dwbjB3TJp2&#10;JT7XimX5SoPLVzXpfDmZSebyuh4vG/TCsg39JdK4AbtFTJjSIZuQzbWAk6tTCsFjIZqv+3XWNjZe&#10;ejhl1SI6P8YEAKvbAjkhrjQG4oZqPOzyuFucgD1cGFFmcPHSFLbIWEImUgk9ijSzGfJcCF+QxQRT&#10;gwb5JMAZL4eX3j7rNhv7t68qSESCQTCBTS3VlOgskSx0qlV7n8QHnVqLtY1KqK52onklAXlLgcxX&#10;MbloFtEp5ArlcqpSoEx6WMgQ1a5p1rkCHAt4KeRcrlr29l2txrZZHcGimgit6JxWm8eFlg8MYMzO&#10;wY8EskklceO20Eq2SkXO7JB5GH+4aiRpgPqcBheRUjFLJGF7BhCMMDoN2eWo02arkE2PZG3GcgvF&#10;TAcpsJzFo5HqTRXhbBcuTPzTV/5d1Bv/9uKz4Xh0796bGNaAOb3RyBVK8R4nFXDjzRDAEJD0JM83&#10;dFwTUTAgSIE0kU8vVwGTwp3TDZaoZstJcGpJ7GTg3QCeTq3zCLjqADCL1gt1TNsoGfAfkNNwF1Ld&#10;MFhAFuqcanIEXCantUW1S/gi5Spy61LJOEYFFDjBHIuyFj41eMghQRJZDnPLUiphEPTJbGlkzRaL&#10;y/fCSy+9//6Pvf/+D6Ldfuvcsf/68b8Yvdp7PngHpTcuRaC+MOotA1b3vrbBulypzSSNb00XfEPm&#10;XieYuqqZqIpiG1+rp7OMNZWOkIXiUjMZgjxekwwZcxEHj5gD5uq1Czb/AA91g1rhOnWQ3CSDrdFm&#10;/L7e1WO9m1yO6+cvJuXWP37p27ffeItJK85MTEazGUt/b6mbWyw6akqgDiZcGWMSOCVauOcRtErT&#10;yHay9Qe5gIMHSs6gzxZA7Cjh8ZM1KodBdbGkyZb9WHezsFQw0GUCZdZcSXY8RsVrQtlOxcty0FrU&#10;086cim0shKH5XB7Gdz3iiDCrbreXV1YCgV4I2fDoW4AMBhiJQXsowPhew0ZIkuosOj3Sqjco6Xwy&#10;NWvXkEZZIzRqerICGlyn4a4kGGibMaQYC26oWsxoK9H9yvBfUXw6WYDUSTZyBuypWLFVYwc2+RqC&#10;SchWO3Np8/hgU4+JbyNaycjxNG4zvq/HSqsGjRaCD+gVTQEvYbeWeaaMlwwIBjhaoF9dWWpU6yan&#10;yxYMAlBXKVU7VQXOQGRXlFWFscKnToPQCAmWZDe3sLeoQV9TMxjBn9Qc/tur24Y23bLn9nIu97+/&#10;/b/3/sO7tQhWioeMkBno7c7gOoH3NwjhoVcmV48M3L9jlU3gMMrBQonqxDqdmQraBwSvNjHO0dQ6&#10;dfS4MIBp6k1coJzRiOxB7DjAxsynEpBTQNoDDAEcaxD+5dAS2ExI6URXjB9ME4sJnY4hGMhoVOxF&#10;oE2YOHXq9SefWTe2bikW3rr/IOUFPAwZ7m3k7sE5ACBPemW5VsibzfqewQDoeHVKV2aJBvR1SLlB&#10;/Ab2cpFYYTEUn55OLM6XEkkoPiWLucHh32OE40QkNRKnzk1dQEGMvIYWqnkBf3JFYnQ6kIFoopQv&#10;Xrw+fezM1Y999sMOB5dcmmDyihH2L7cBaM1aTpOpRQygHYaJennW7JG19BqdWspWi8lEwudwd8cB&#10;CL5vqEo8zyNrBNV6N0IEnAL0EPAQoAntgHraRoxCpjB76XIxGg/NzeUSc3SzxpEQFCOttMHxmlQp&#10;6Qz4Hf09TyA/Zu2qQTNcQtKTh19YtWmtADxdJg29NqeBp0UqtFQWdWFb+29f/z5HE0FfEDNEqGtA&#10;zGuhu6FpeB2hUW9VIHEhSqqGrxU6tXTD6aKqLXJhmu3x1cweXatTSKcWyH5HT2CNoWFqRupyutrs&#10;dGrYWxdpssVrTTClzzfSBoc/EYXGVRnWU+n4ItvbU24i/IgBoAggSafPi6QuVLawrQILBJyvIitm&#10;p8PW5xfByOCQxUxSor7aaB199R3koUA3hq11OVXYMjICTOMrL5/+5tf/58Qbl7quNAgoIcYl4PBF&#10;c4LGqg1s5p3vfhfDsoDXUU0FxRnqBgtIQ+gfcbW1VVaPSDqiksnjI5JpjclurSSzHpvD4fd0eLqY&#10;zi5Gr6zkIyv5GDSxiXQM7u7k4mJ5OcqWqx6SbYVi//DP3xFarR03784AeFGXrbmShlWLTiNB6QyK&#10;yqrKYiji8frQzmGQiYu+u4rstqAdq9WG8Wsul6+US0srsdeeP7l2fQB7YuhYMe+CgPH11946dPtB&#10;QU++9vjre7btuHT2wvzMQqVSWgmHnH4vQow7jPbgrbfly7VKrHzv7bch121u8pqO0598++ydt7+7&#10;pZIeX/C+97x7YQn8uMk9N+7BtJRXNXS9Ct4NUuXVhkRXPWzaPmra0kKnhEepk6riVIssWoy9jTri&#10;FRHcWEjHltVyxcsgCnu1yezAlhmPa6FeFmBFVCuMXG6m45LOpHWPQhkHkfPaDRvDc0tEIyc4tObV&#10;qzMNVi6VB3wOyOUtFrMz4HrppcPVhup09NAaSA6NzZosggvYhI6x18R5BGgj4e7BQAGDTJwDEJHQ&#10;WKHZ9AYrNiWuwLDH109zUquhIsAtC5RuvdK1Rso1CumhyFpBHd/s1JVmBfpItan91s8eeu3ImbnF&#10;RG/v2qGRjQe3bvzTRPatRYBgXa9dySKAD7MbIxSUAFSZ3W+Hm5ZVex7+2h2C8ejug4pkaprM6+y9&#10;N1N6N6XzdUSfhrWSCK4WDSQQsgxQOkZJpM28amUa9k7eR5UCXFWgqqfMImah/pI+0BTpel03H02e&#10;uBYgPerZUoUyvtJTuOffPyap7Fd+9+Dfzr+2ce3WT204VP/B3+Lnzpr6rEmygMA3M52NxyYvnjpi&#10;MJKegEG0aG29xoGNfWt3rFq7Y/Xg3sH+/b3r9vRuPjC47cDAzt09u3YGxwYNPrtq09ccQs09ZN1y&#10;aOfG/Tslp7ehgfvW1GhVeUotZiOZ+JIJK1q309/bZzCa6w3l+rWpDes2D/WNHDiw/8ff/8Fvfv3g&#10;o4/9ee2aNZ/51Oc3rtu0f/cNVy9cfvH5Zw/dfOja1ct2uxMieAwXYd6mOc/sbGat30qHrlKp3Mjo&#10;Fo0IfQcysqErZ52taqNdRhka1eqKpI0SneFr0dVSwKi0PPBEtVJA5csQR9G6yyev/u47P/6vn31v&#10;y7ZxyDtpGJBJ3kjrywj0ZMRSqW6Adbi74yetJgtmb13fc5tk9QaEhjpxGFG0e/XITCKVbzcXMslS&#10;G5nm+mePvFrRyG7v9kcff/Xmu7ay4FiRkUszrzfIiNGnIjvqeuLcoy//8kef/XGr3fjRj7/3hc9/&#10;NeDreejXv1q72dOzyshZ6GYH5RUptGzIkK8VC02U4IIPxVYxW//cp//pp//70DPPvHHLoftNJi4c&#10;XvrYxz7yP//zn2DQfviB9/sD3ivXrnzzm9969tnnBobh+R3NzCxdf/Wt0ZrOC7rn7ftbMDiryHkh&#10;ofBcnLjsN/EmqmMF0FouTl04dc+tNw329Nxyy23rxnfkG53zp0799ze+gnNtZQUQFfp/f/7omjV7&#10;1Y44u7jym0d+e98Ddx459sLjT/+O1Tf23rDW4RJ7gi7cf1hB2B2mYyde3bFnA5b4iHFT21Qsnp6d&#10;nS/myzgabVZreGHp4P79DqNRR6lGlMHIkEkU8qFMfDoyGljlNflTK4UL71xdmAhhuDkfLhYbbBs2&#10;jxoFDksk03zylRNz8cr7P/6lO977cZvRBsnHj3/yo+9//7v5QtbhtG/ePH5w355BBCojTcvvGR1E&#10;zLIxGPAPDAyuGl3VN9A/OTV5/PixZlNemse47e0dW3cPDA1v2ry1v2cA+320CXBN4PkgSGp4YPXj&#10;Tz61dvsqDGAsvC6Tz+mAIuAoXL1cvWwmFI6qH7hxE+3vS6fjokAl4hHEWXB6RERiroo2Fn0JNCA4&#10;TJDwIOXDyAlJtUm0LTUi6OZW9Tc6JcXbqI+Qq2AfeWSBIS3iJ3a/1EzOXLmw13vupnWldsl5YXpo&#10;bN9eIrtCimaaQ+tSryRDSE1j9NZiE7NP7cL0BRizHZLDSvImDA86rAS/MBI8BC4F1CtGC9gEA0qH&#10;hCEC1sC20mjWyvj3QT3XwioUejMezj8KXnFs7mEyYeRaA8xzr8+PJReobHSzgsmL3mKtyip641g0&#10;5na76w3QYpBDoV65es3j9fOciD9TtlRv85qKku9hpMjpc/GJuQ3btzP9zhrio6gGBgPhmZV8PI4Y&#10;YMYQ0LkHkYvE8c5ms52KXCqE5h0anUe0gB1tcdgpSQ9grNntgsSOhOtoIaavtcEpZ/BhlsA6Ahyh&#10;EUnmElo769Kv5jvqbAxYDuNAsImCGRFR1crM7Ew8n0vmi9jTGaETBftWbhAmSxtCN4Yu4MfQoZBA&#10;JgdmpWQ9U3SZbQhQU5CoLKuwO/v6+1gaxaEezrGJpWWTzJZWshDFpROFvv4123felC7mP/rJj953&#10;/3v8wUFQvqHG0evpsxeO5k09nr41Jd6cA8PU7KzyehkWOFZ/YSX65qVplNG1kpwrZiemLi+Ep+uY&#10;fDnMGihRQAmrV3OpWKOQY3kr+iNGq5VrSrVUZmFRQBYVbJciC4U2KL7Q68OUJWuh6qjLcldqVK+W&#10;ZQRhm8wIQwbCh1aRwpgzoB/kIS3TwJpbSMRQA8wuxnbfdCfc/EPBdRs3bGu0Kk+98qeHH//RJ77y&#10;AUevFXueVEGdWcidvxKamCtcmS6fm1yZipSzNUPfyIZhf5DQVA24yEHaQANOVRi6rlMBmzx1NZYx&#10;+oJepqZXckBxMp22yGs0BnOk3JAsHmzhEAERXZi32NwELeFqHfQ7lSQAlskdt91+6O473FYnSp/X&#10;jxz5/TOPH7z3LvC3F2dmY6euFlfijVSBqbd0nQ5wkdgAl9R6hlYyHIn030YdOxVWRuZApkAh+cxs&#10;SKnVNUPDy8dO95mcEF2WAaaDnwAGlmS2wCEjRs8XGw6CW2nXGjxtayBBAzowbEeAcmxhqQ69AjwS&#10;pUIZo2g47CBaRqelQGUEgbKiuAzmchZ49wZnlVCkGngBNbZoaNaz6VworoDpzyMOhm6QQwrpNfoN&#10;ejvCF71JTqbbqO6UAqnJYSbapkJT04Z+W5nlawi/rdOmATckw2IayW0M5TNn2yWMgRDv4xRNvb2D&#10;dZp2YBUnOWSjOa3nsDuVAYpoN83gqSP5JbaAlMleW5/J5ZQFLoKHoFYn6yoUaAgYwhIP7SWixZi2&#10;kJxf0YmC6DDU1UZqMcSTjMXhvXB5ppVp/evn/gNV7k8e/BlCRw1mVqSbuWTY4/GzAhrkPgT9HJ5F&#10;1qvuk2vofIdq0KwBq3jg8CpJQnkTzQyh8Up17AtaEDPK7TruLYfevDi/grg/LPdwgAgCpxaQKZtG&#10;S4zk2Y7ckTgxBhG+04oZDrbe0K12chmRZetAWItS11TdqCxcvjJ18bLBIPWuXVVHLiHVxP6cx4Sv&#10;3SnGMyuzCHfyu/xuktWWECFLtOMsxHZwlAEh2a4nEu8891J5JeYxWDeMjff3D9KckI5H5pdXMLBD&#10;CYF5ZbtVwUGKMT/8TRXs1zi9Bq7ictlAdCQV62VqJZZ66Z2TlVL7gU/f1cwnyuEQsXlcNgl1pgQY&#10;DvAtyfpKuQ7BJ0TKxeCAlVG9CEBYScdxu2H1moKtjvv7Si5T0TltBfimEGHURasDtt5tq6AsB6ei&#10;z+g5ceLoYF/vyOiI1+dl1drEpYuh5SV4twUePkpF0HOpehZygLJW/cFvfvGRve+BHfDi1OWyXO7t&#10;C7qMJkQj409EYpjC8fAW8hrmyacetVqtJqMxBxhgqYQ/KkL0ulxCSAFABiiBxot0M2CGM1o1l5Qs&#10;2oJiz8WZ4aGC3tFOJQvZlH1g/+qgQFSuFecWk7mFcKqcXAEXZBqMwUqGyssZ1W9zUI6F+RT8HYOU&#10;Ei9H5D4fU8eogJgrxsFZ6bImarJe1eZX4q1CFdszV8DfEcQiNvgkUUOiNRyGpIAiEIuadDRPwb6L&#10;PrDRrscyf3vujd8//CgGJviasBYFbGFw1A2rXhfk3cbmj6wQzU1b14oUl18Jl5YicjRJFKvFeNwg&#10;6rDdwsI5T7SsvKTEsiWYGux6nJ90voq7r2OSMEobcfpygx5t35C+Z1QfHDAG+z2+kUH/WMAUjFyJ&#10;zJ6YUuINYtC9Z9c2Bhh02FQ6avzyNcZpYSzuFiKkCW08may1NfAllpvy38t37CHx5SLQnoeBCo0g&#10;ADnIQ0B8zhNPPjHYFxxfOzR5/RpAbtl045nnXt29f6vezB5/+q0tG8Zj0ejo6uEPfvSD45s37tq7&#10;Z2ZuYW5uae/uA/FQXE3mDu7ZBT7cwuziAx/40IsvvX7jTXfNLYQcTs/IqtGrV68mEpF33fYeWF/4&#10;Tjk89WIy/kq5dj5fuCbnp6qht4jK2bbYAysDns9kdg4NicnYh2oKXbdSy0Di3OMZMLN9eG3wwnE8&#10;mtOywGnbShkoFLYlRxYXRYNZ1vsW5haB/BgZHT36ytEBr40wKVCKhXOUx2KzW7gK1axoGwjt8PQF&#10;Xz58tFpt9QQH0QJhwVht1nxCj1nrhBq369ADdR0NOnJiu8MFGqJLUAm1lIGljRjIQOzcrMvY6YIv&#10;Cl4fpp0QpQB4SCADo5xBe19vFXDf4bFBbqP2u9/9r42jPQfG+te7dV6qWl+Z20hw1uyiSc5uWDWK&#10;KSQsYq3arI6Y0BMznfzU0b/+4JZtsW2bTHUZVcSm0a1fqNBmGNMiinJxZuX0pdyFa6V3liYTqVg0&#10;nXr73OlLl05eOnds+vLbi9ffyUUmS/GpienpF5LCbCxVXQ7rGxC0JoyEafvAPYW/xRKX4mek1NAX&#10;79y0fuvsxOIvzxzd/S+f+9zmG5a/+ls4dPF7Tl6ZXL/v5kYLIYdX5paW+sfX+datrVp1stvSxHDU&#10;CsyqUGMRTGciVVenaWyrpmbbKJOAxthlk6/tH6WHNnJjW4U+r8YM3LuowagRpaVaJuvFaHQa+l6n&#10;u0dn9UPbl29WTSbH0NDa0GLi9ImLLocXmKUbbjq4e9+eT33202vH19VrcEAm9bxh1669J0+d1En4&#10;liUQLbuSJkrjxGZKdS1NJ6XUPFK9Nu7eVzRZopp6nRFqGqxP8R3CtkrpYWxvkYJa1+EC4JjLMwsw&#10;WfIaxdSu1IGiQxelCOfePD85u7hh88bhNavc/Vh96n7z44cuH5+YDqdWr11XLcnH3jjmd3rQP7/0&#10;/CvIWTp59vLAyDgkUqeuZ6uMjbT1vHRicjZXV0R7HCYxq3Nky47njx5l3E49bzp+/q93fmADw1dP&#10;nj6+ODPf4/fi5ccYNZ2sVyrqPZs/CONDKLrw3vs/XCxVj7/93OY9Ps7YoeBXbsNPIfIdGCemcun5&#10;aj5jN3kZUv/LBx+0OHUP//Ghmiz/4Ic/3Lp59fvfc+/77r/nZz/9wZuvv4ZEBzRiX/7iFz/36c/f&#10;essd3/rmf21avx6p78+8+PJGQ4+UVpyHdqtOpCXgA2px8D4Z+OzkacEAPHHJZuJvuWELaOfJ0OQQ&#10;8D71go4j1q917bthaHDUNzDUJ+pBYGgOj63uho3SskrXN+5Y5fF5tm7dBlsiqW047Oa+3oErF2YO&#10;7r8d1dfRY8ci0WgyljcbXGaTA261gDfodDrBW8MEevraBHZWLblRTRWKsUIpVkGoTyleJZtsLlHN&#10;J2soqvfvPbR9017J21toM4C/wW/a0Ai+vlHR7Nqx56aP/OMXfMH+ZKb62jNPP/nYExaL6YEPfGDT&#10;5o1WlO1QE5WhFFAx4qc6mmxqGczXGI7DRPr0mQtXr1y/9bY7P/HxT+zatUdLUEtLKxfOHgPHbG5q&#10;4p23jl04e+a3v/31b3/7m4Wlub179+J8PHz4lQ17hzXgO+DMhv7XYel24I2Gg6YWzr4NA4uv1xYj&#10;JB2iw0u5crnk8wdA7YcSDQsu+BnwjUBjVGBMSrOlR79STEsaVk9KJa02gZChAaGkR/aMxvXoijyV&#10;r+/svbp74GJqkZ556JsfwVRO/dOTmoH+mxx6ogXHpmTSduTw4jx0SoKEFD+EiDZziZAAcmGgJ2Ex&#10;1GCwhvZDJ4BiDGwA2Wy6O4ylWtcsr7SWw0o2p+bxUaca5Ype0MFvVYCvleoklWIG3B0Di3sXRi5o&#10;oNvd2WvW4vWhBe/U061yFEEajN5UyAOcW+8ejPi9Wypax3yhWCpXdXojfCl1uG1gEmgWPHo2ceVS&#10;M54d27Kt4bGmWcxNW3y+Wp+Z9go2Z49XtSJaxVMD5DOfzC/nqinECTSkgJM1OlU4HzgCafcVYGxh&#10;2ceh3yEtbdrZolrzcQBAeBEgAQPUsiSdS7bUTNm8dSQglsKRlahrJFDEhU0z+fBKOZs12exmKMVJ&#10;slGqNfBnb9Rw1tNWK84H9P949nTY6aCeg4xdEshszSYYqjpa1iIB0qhU6qC9aPViDSm7et2gpz+1&#10;GP/5L/64dnz8zMlLH/uHz2B38Zvf/wXpL2vG10AVkk7V47HkSui6lqm61t1c0YoFQrgeqU2Ea6lK&#10;fTFdubiETBXaEhyTaYvf7bd6nXafLTgYRAqQSoOdjsqr3ZJR99aMoohtOZI6VRmETCysue4sFMGh&#10;8Mbj5wbnjaKxj2qSmAzBiCbDW4f3PhmNOhxABDNtBsJCVS2kSAo5oo5mizQAqA8DK2oTWZ1fSR24&#10;/V5e0FtF2Nlrv3rkh5fnT9x8300q+I+CdSVRyVfkkbWrtu1cu3ajCQLtkf7BdSPD4yOKyxjFBBJN&#10;jYle4tQshWgSqPvlYiVxlUJRPHyoINpNnMzo2Ya1lzIgBJ7TSJbFbI2TrBJN6lRQP9LYXxVq+OAr&#10;nWr6wtkTfevGgI5GzLqcLUdn58fWj63ZvQkuOvyuhx/524tvvnn3Jz6sd9jwEC7PLeBhxqbFjBwa&#10;iod1CqRjAwlvkQz0MdPRVDN5g8nQgrKiWnGYzRfPnPKbHS091GRQnnbayTyUYYzLimgdSMmTuZzV&#10;5YKrHQsESOVFQYC61SDpMB/HX6lUxmq2MuhmsRNCIg1G4DDQQNmC8ZrAYDRSyGfN0Ovh6+koRYEF&#10;1NnjHgJnKdOMqQZTmRk9v5zRBYAKQKwBtDF1/F+pCbFju4ajXYAAtKKW02D+aXkDMshmM9GRtjGv&#10;1GoWrHdoBcE41bIl39S5XTkE+pbbJC2VSTJPwn4DnTqwEUhWyBaWFmqois2Ct9+r0mbQmFLVarFS&#10;U8FLwBMPiwMMPtjQApIG8nRHl51bNltAeYE4VgW9s9c7UFGp46evffXT3zBojX/480PX08vr926y&#10;mvh6IdHCEtJks5j7BH0wpfJvXVi4c7NTYmoSWamBtgYZW3Y2VI+ckwua3GQzAxm5me7k8DvD64k8&#10;V8D98ECDOtPE+hUzag3QiMzl48e9gyMdVtcBqq/DIIKGgxYRE70OdI8qhCruvgDA6BSgTfjtdLAZ&#10;Cv4+X3B0gMVZB74kJETAh5flRDhZrsjBkRENADuI6MS0gGPg8AOejoTKMLQ0ffFcJZeB73Ns/QaL&#10;P1DXQlqvhdXcF+iRBAM8kTqs5HGqtbHUbfK8KRnLIQUM/aoGUjm5ymq7/R18/MvR3OEXTq7fF9ix&#10;dSQWmls1NDKps7KEqmlh3Ip8LGQ5GESykysk9U6PXufVdqoQ51U1iE504c6tIRQXC7pSQ4I/3ySl&#10;gNKAcget1d8rWRZhIEi1UtVXjrzoDXi9/T3ljlxFKJrF4hkYMtrtyUx6cWkWjPhWs2LW69GUmSRw&#10;5NPL5yPbtm7CTP2Nl18Y6e9BwgwarcVYCEo4CUw2zB5obt9NN27ZshUTxksXLiIdC7yeBnIZuuJD&#10;rNfqcDdg+6OQOl0xpe2k83Yvmau78/Gq15OkjaZWe3QE4ZTGUupkLbFsM9g8AafLN+QObrB6XNDE&#10;Q1WNp0i0mNmmEFvOc2TbZVJXSiGDv0dAWFNdiWZTFperWW10pRGa7hAx0NePd6yKhGAMOqCc62K+&#10;OyR8DuHFch6ZHaVLp2bBo8NeCqsMbBmjqWQLSz21RfCaYK/rM19AW3FfDpmVs4iMBt5Qj2jpcHTh&#10;phtuBF7Y6bIbTAjBASKHRWyVqjT1kIpjltbRGAyGdKUI3K0kikCB5UtF6KbwP0qwDyt6qS0iGZzA&#10;4dvhmxqu1Kaeffv0r59/+RPf+o52uH/95iG92w8QvwB5/MokZRIZu4fVkIZ2A/Lx+Wja3d8HWDG0&#10;juis0PRBtg3fCfg38MOiF4QdEiIpbOVYSv/i069pSRwk/AvPHTEZfG+9dQpIOIpuvfz0kR17diGW&#10;4+yVCyNrRiWzARXC4uzi/PW5ew/dtXht+vrbp1w24/LS3OLC0k3vuuPpZ44cvPmO6dlFeEE3b97w&#10;+uuv5nK1G258D9URrFwxG3syGJjz9Gb0xniPOz7kDruM89GqT6fn6s3qcnTB7vKCzqPjjaQGwJc0&#10;jVES7SdFL+bm2g7m1iC7QpmeYztwPScmJyew3rQG+zR692N/euy+99wpGvh33ji9cfVgWZuiAj2p&#10;ss5jxfivhIQ8gF/wMCOEcW3/quWJhXNvvjM+NGLlBBtkdV2HMcMA/QyKAVS+GhwQGPJi/AJGBd6y&#10;bgYB1qnYQ8JUDIJiNptQ8CumIOHlZCyswH2sAgKdrSlFtYOWHIHQarMqa7/5zW9IpKqnGvoOInZV&#10;h0ig3B42F3XNJYug7Q8M9eLbUlbU7BldO7cq0N48SPbo2q2G0NJutw19vCysPZ8mHjsx/fypE7TE&#10;btzUNz4qeTWh6XNvVvJhWqv6hocHt+5tuoYmZMPllmNRN1I0Dt+5ZsOOsbUn58ueQN+uA7vBGaND&#10;tdxPTmibzBUP9Q/f+3ebKv3Xl765Usr95ivf0L9+LQaWwIP/4r1pX/rtabWk6V3ds/zWca+1x+kf&#10;ijcxsbNWtDqFNDY6sGqgjdRrWxwWBxB7YAbQVejRkOli0cd0tQmAknSIErx/3TQQrCIAtS23a/GV&#10;hbMmE+9w95KCL9+x13DsIJu8W/Sym9fsKmfr//r1b6YzuW07d+hM+kQ+tbS4+N3vfO/rX/8Gywgb&#10;N28eHOrHfHd0zUgovmxymLpiWlE3y7qWW5o7dgfg4616PIs0VYNoidBp2norxA6AkSALqQWNDEYI&#10;aRhlDTrLSq6igVqSURu8mm/GKYViFd7G2h/785PLqejq3eMmcFeROJAqB/SmF8HoZPUIn3v1+Zc+&#10;/N73Y1zyz1/8OaYbv/zhn7fceJDiTb/85x9iuv3gD3+xMDkDCX4xHlk3OPjQj76/a/3oxXfedOq5&#10;SC5+deqtu++9/cknXvnevz1y6URk7nLs5gN3mHSeSoH5029f+NQ9n4I1Yvf+zXAsvHH8GMmmHEHV&#10;4rSQtAuhDxoCavH8lStHb9i2sVSA+0nWtLg//vGP73n/ff6gH0r9H//op+MjPU88+vTnPvVhTbOy&#10;vLioNstIYCgVKv/0T18LeP2vvXykNxBYtW3DI4dfVmeTG9vmVD7ruHUbSIbdGHjAuJiWzspcnpvM&#10;YYCn76RL8D5mVU3q5MkXTWaNKMKMn7C5IMMoNlqJihy6+c5N9U6cN7Yancru/bspgD1b/P3v+Vg6&#10;Gbv3vjuMmHDUyLePXd26ZR/0jRs27h1dtR6QwAf/99eCaBgZXaWXdBi9m4GgbTROvXXCgDTYdOro&#10;sbMT06FsuWm2B2687b67P/TxXTffvu2Gm8a3bnP29BghM/fbNo6v37Rx/fjaMUQOjA4Mr8JSrKcH&#10;co65iYkf//d3zKK4a9dOMK9QWsFUajEDn9gCyhMG6GQ4HFleoWhlYW7+5ZcOl8r14ZG1//zVf+vr&#10;66O0IJHq1q/beOqd01u39CHrCgIXOO8uXTwHfsZXvvpP737PPd15YSpx9sKZka1Ic2kU44Bn6jkb&#10;TPmdTqlkbbVKywuCiAFutWLsQ4gQ9FpwA6LtKVVkgDkxvoLKCAUzfHZsM+hq4tBYqtvorM2SQzIO&#10;TuRmOiGHcNrBZSbOixmrRvjyDQ/GE2Qm89GBNzZsjB6e0f38yeZ/fPpL8TdfMW3dA69xuxTPZtIW&#10;37BWcMAR1C5ES0gI7R1pUMauOYDkIAurMjAhIpmx4WEFNZNZnr4G6Z8z6DS7bIyOA00YwR5LoWUM&#10;i5H8BlczYlJVGfLXBkabbdoMwQos7JVcipBsOrNZ1OaUwjLAwSQPZTEydXIYRxHQbhKQFKr5fAml&#10;As/p6nUlh8k+rTgqFSMIALMzfVs3pC362P9f5uXquakl70AfY+tTFBgUY0qyOHHqpNXcsNj9jMVT&#10;g1tV8Mtavsbgy9NCZdHFNeBBQzwRp68g6gMdIKHwkXKtozT0doywGV2xIumrGfNWizGfukx7XKB0&#10;IL+pWakqyVSf16O322KNssli80qWTqEM+DBILHW0ELCA4VDHqipfdGMRZ6CQjmita+VUvuHAKEaF&#10;IaTX5UlNLRh7vUkTrgGtn0Wqds/WG/avzIfGRsY3btk3OZU8df6MQlTWblhbLGN1ae3v9Xq8UFgl&#10;hzirEV8PQ/UadF6BX42YWmxOCHnUKtk6Tbace2cuDsGehFTZZrnaqgL43mWFQVipNPHc+txugafx&#10;X2pFiH3S+UyRRQISxaGnwl2tACCDmAnUdFgRNOE+g/dEqeWLuLl1OmRtU9A1wgmvLSQlq6eFWCPk&#10;m7AcrCaVFLAjKUq0bdt/E2SCRKVxbfrUm2efvfm+fbi4ekf2LEWaqayyYfNaxEzwfFLPxS2C4OYZ&#10;G5XWkwt6ImnUyA4tB4gkAcVGulyejTHLM2Aj2Xp2l9qYrVgVjQifH42wLmSzark6KESUeyER95sN&#10;UqucWlnGrj+WQZRCOxeewtCd9zuLqAWx0M2W8eMZoLynmmW5ZmV0boXZfuimtkGHXOnPfu1fFlL5&#10;m+44gCVMJV+oRpOaWE5IVVCMARKqrTTQHoPyoVSRa00xNqmgJ01mU/H8FI1WSsLEudVJZTHMJjwW&#10;8NmNwKVj5dJusWgjMMymIcDhId2B5BLQZORwFQpAq0FPBEGRNgdIMW4p5CDQSNurg6NttZvZRiu9&#10;vNjFOxn5MunEsazrADBnzObn0oVSJmPi4QFwNKj2Mk9oETOkbzdY4CJgwib1qVrFhZyAWHgUnS2h&#10;0zoG4eaPzS5ziNkJ2CuY5pey7bmw3xuo6cV6mzTw5owm1JRzmkKWzmblaHT+2pSG5pxDo6zHJwsG&#10;mdGVSD5dQvAkcrc6KDsQAgkzfrWJ0Js8dNQAs6iEUIskHF57GT0pS8Cc5nP1TEfT6bLmjn33JqZW&#10;nn/t8f0fukvGlquGP0CMtYgkDwuqx2wdfuoMBjfaO3oMSS3s6Xkb9jzpXCx0NitmKXicJS8MFZ1q&#10;LZtcSVZzSDHqPrShZF/PAHJxZFStkB+rdQcttCIpmeEZyQ6fFNnCaaogokHAXlpWJJJKFVOEHtwC&#10;bH2q//m1r1lNpmw55x4Kwr+FchPnJ2S4dFmJLkXAiO4dWVdEk0LpE12eLHKtePTZnmxy8fXX68nY&#10;9i0b/cMDDZGt6PgUZIdaqkpBEgZDGgHCxlqbLXz1bLqQIGA/I8VyhcRoQq8DxKFqrJs1nWpFkyaM&#10;iCfRzU5Gjx8++qV/vLdeDq/ZuAYjJw3hpONz5GIIwPJyKUmXNQFJ7/JhgjBcbFhEZrkRSgGEA78x&#10;GCHArDegYAqnrRjOSUKRQW43ZpLdih8OUmzesLZCnM7M7PSGXduSMjbcpizRKAvWIlQ3eoPD5Qq6&#10;XVSrcfnkCXiFrbTYZ7b1SKa/vXR6bHRotKdHU6k+8vBvdt24p85i6qhbXp63iyIEZ0WdEbyKDurQ&#10;evVf/vlb6Nr2bNtaL1bmrk+xBNWVCFNQjckKZeKzMU0rlXcGNalKbyVX8LoLemefaEzGr9ZDhy2q&#10;2jMw1AWOacxNlc4R7RrtlDgdtFSUaKGwZtXqUwsZCZCBESGcXRywBpsIkwD9PJ4C4A6ZZpAQ4psr&#10;YBxjMyI1GH905MpDoY3GqBaJR+ZmXBbLSM+AzxP429PPNuoaCEphmsKyo4UUMHxEIonS6P9+9YNd&#10;ezf5A0407S8889bfI5WZrsKtrnnvA/fRNrHEqB2DgNgGpMhgU1eIAz6C1HhDFaxykeZBI4unjXqJ&#10;NOsgP4AXcOL0uenIkhNbYsSptTt453EPoI2DU1Jym4c2rtbYhBqhSqi9tCBXGTsrc6Xcom71SIex&#10;6QtVc6e2nIogh11nsdba+Hnh/euKPHHk4ldsvGEbqdcACVcJpER3xOH+daCiHXv99aOvn8wkCmNr&#10;tl++fH3t+lGzVYyHs94en2Q1zEcW/vzEk8+98ALaxHatNXNp8oN3vTs8uTB96ep73307xphXJiYP&#10;3Xbvsy+8MTa+JRZLgAizbevGU3gw2vUtW94FX1O7FKYal1zmPFJ+05Bu5GlJVs0sGdeYajV0LB1G&#10;0FscHpo24AMpZENtWelxjpulVbFujnPHJmhVqCJnry1evZCKhqOxKD6rwKpRlIAXLi3kUvn7H7ir&#10;JBdOvnZ2//ZN+U6U7x2OFgTUb06+Djcpq9TRilUWYp1wcZt/BEuhH33lXwN6nbZSlDNhjqhQKoT8&#10;2FQhtAqdOB5OCkBdKPuUDkKr2ngwag1wC3PJxEomHbty+QJL0T6X32pwIYyuJSC71iwIEsi/pXA8&#10;AnI9x2q//h8frrYywNtgyVnC0E4jtzCs0JGS1dmoEBjSQ4ptc1jjy8tIUEpWzGU1EG31ptqrr6dd&#10;Je3w8SuYp9SGhn237guMBGD7X+xoprytOa4RdTByv83od3mNDo/F7sB20DA8Rpj6TSbvQYMWyS1L&#10;Ot10ttbvt6PDyD11ov7q6YtGZc9/fnZkcGDhjclv/vxb77p777uHNhb+cKLf6GNuHCON2tLkAo2w&#10;Dr22XayvHt8uo/kBREHVSB0U0CrubEiord3jO1OvLVXzS7XCSiE5l1i5qgBNGputR+Y7qRCTTzar&#10;VSi+SLmOWNJsMlStF3z9vYLZKWulckvAsIQky0o7T7VRx4k8YxocHr/5XbcthkN/e/KJtw+/evHN&#10;YwDH7dy1+/vf/+Gf/vDYvn0HARt4+fXnNu/qKysxzC8pyhQSWiHWFi2kN3nNYDvOUZo60TRDON1i&#10;XU2NM1fFNBwVHRiUNaaJmhFDolqN6DcOz6/M23zWsqbm0CI9FbYFGgbfsfE1p8+cOv7mW1Bs4+vG&#10;yC0WjQOZpbM6nH3BZ55+9t4PfXjy4sRrz7/1ua9+5uiJt/KJDJJS2Vx+94a1b7728q9+/v1Rv+u5&#10;hx/+wnvvf/i7P//H99597ezFYj6x6sB9Fy9d3bnj4O9+8sQXP/6Zz/3DJ3//4EOjq4Muj1PuqH9+&#10;/NGtq+7t7XfoRDaVjP729/+7er13aE2gw3J1PHxdoZViaDbnpq/7/EEc4Nm0EuhZdfnyxLPPv7gS&#10;T3//x/9n9/nu/8DBI2+9Ho6HZpemX3z5KKRvekn/youvMWRn4tKVp/762AfvvcM7PLwSSV0/dnKT&#10;xtyIzlk2ubU9YAlXYXpLUo1EKwUn8XRo5gc/edBppa0C3aXNWuFsTEF6iJcnCYuLkQIPQUMWQrMX&#10;eQbUZ1VyWCB31VE6st4Y6ff0jfQky6W6hgvHa+2WcOH0JMpCr88h6MTx0fGbD95y7fzZ0PREORFP&#10;w/c9Of/GS28uzNc8/h6zs+e2e+/7wD985P4HPrD34A2B/j7s1dPV/EwsdGbi8vOvHH766ecPH34V&#10;83vIPxamJmcnJk69fvjCW8evnTr1wuNPXDhx8pa9+4bGN2o5zmDQNxo1UDlRQCOft1IFci9B0qyn&#10;pz9XrUXT+X/7xn/efuedmzdt1Ghab7z8ys9+8pOhwUGrzRmLpVp8rVKoTV+aXpqPDKwZ/+xXvzo8&#10;NoYZ+YXTb/3s1z/ctHc95eWluiYaiTIuC6oB7GEllo5PXtcACWziAQrgJF+TBIMMRqGsDPMqUN9N&#10;FREdDaFNyDVtNJ3NaTDgoAVt1KqL2Px5WjHWi2KqDlGmlNV6TlCVYUl7YNtbbLWAud+lxz51L9a6&#10;nT8+TXzk//2wUlvyBLyyxdkqZRFfQ0GjbbIWmrJAEACdQ09PCOa6lkTooAC0EdgPwFZhOK+qqeVQ&#10;NpUWev2agd4EongQyUEzKiU04BPQdNKRiAPRNwDl8Sh8tJV4jpQMEEwonYLPkGmX1aslh8Hvdsvz&#10;2lSuY3LWADxCK5XIwqmHmqgGCxPFAyxez1fAmYQqsQyjglz2tqlrbx7XOxw1mzEFGWtdw6Zr2ZlQ&#10;b+9QQRIzLZxHxU48RtSaI2tGWAsDFBHHSZhcoUqqVrqM6nwiBv4+lMzaRgPLgWKzAuh1Gtodk8jB&#10;e1hJc/AtaQg4G5NlTVYWrHKGInOsfwibathLwvPzDuwckCpOdlgeDH/M5DSSEYg5U5GQYWHXttpQ&#10;AYooPuJpm82pinoEoZoFfSodZe3oUExoHzrVOlOsFbJJs9+Jcl0H45/ZLfH2N14/9vnPfh76sf/+&#10;9nfWDAXWjvh7fNaxkX6/k28joVUSNRSdj1/hOmUT0RA0dXOnynXaZgNNFHL55Qmjmh02a2jfLpKA&#10;iaJRk5MKaBpdUDOSCGHOqXKtukSoWQR/6qyC3o4HmOKJoowGtlipYtkDREIVghpDgyHrGOHXcUGV&#10;SjCRamwIO0a4HwJgwdStVAxaskaDhCuIMFPXqhCwJyOLF6en1u+5CbGB4H2HFq9+76GHN+4dgb2W&#10;FKxqQbp4Od63cdTvrLCtuB5QgY6Gb9ogzAKSSNNB1q2g5jJyuFiNo5dRIPd3A5fuMHOW3mIHtgY0&#10;VQ0dqUPfBY1AE7UsCp4OqzWKlyYv9JqoIBRuoZhsdaHMBXaGSsyVgfi0ewExxHi7kIuZ4VNjgWHD&#10;XpqX0zkhGQFiuwKKscgbrebR9aMmt7uFt4XTY/Ut6SDCU+KzS+h6GT0nw9FGaiqJBNKBsVPJY2/g&#10;CbbzjcjydRYaQASX5YsK9FAO1IhtM49sL3JxZcnU49Qh4Z6B/am7aMFAGpwi7Kkw2gc5yeCwwRvT&#10;1lRNIMY0ISrEGhq7Dsj6mgjIQYhGqlSM5fIQU+sJRil0RwBWi7mQqWVCpc39AReVpwoRLleropfK&#10;Z1HdVEqNNly8RhE5RjTYkVUkILDlZpnLtZJKXsSDJ/FNDGWX01aFIn3OMphJGiRNrWRqIdDNtaWq&#10;vqNxGMyB3qDOYQPApdrALyxG/ol8XMnFIHDAkhzQBARXgdqdTGfgiUWiDA1WP0dlYitevw37WMRT&#10;hZcTfkfwucef++wnvuBzOB59/BkoEjlnzcqX2ym4MvW8x2Mx2dxa0H1dj52fH942MEhXOmj+6xQZ&#10;mcpFJ5WRIGHtSJSS1/pVhncKisMMHL1T0kMfael1BqFOQy0FZxFcu/hpgI8P6nWhlbjZF6gzvIyx&#10;OUQp+O7hjwJygBLr+SzisrGQyJcVDOl5Rh1YPUhKkqJlwW6xADkTy2ZKFSO8ZD5/pF3v7rbkuogJ&#10;Idtql9Lp69dCU1MONwx8a1oAKSGMGwr17iQC3zqPMXkVC1uoBgktwiixyExMTLCsJAv2NqMzsppU&#10;eM7oMKoaN49taW25ZRPUpi63WHvryNuf/tJ9vEWjCFxba7aA+xle8Eh2j6tH0klKoZWKRikTnZDZ&#10;nMJpxbZmZop3WFs6sQ5gIkKFkMIbWcGr3DQwMjr0FgH2OsBGnnKHn14S6nkkrw+tW4PwNqmMErFV&#10;AQKnO8jvDqqxm8buA2q53v7BZqt9+ew5PUEMOGyE3fv0k09u2bBzpG/11bmZMtMwBc1IN7QbpMxM&#10;2KrFyrSD8Ue7U28xnR17t48ODYPCWJdbSWzVswUMkjJAGDUAR4WWKA8oGDjFdKFgVMolu+dytumz&#10;9Ji5CnAGBltvnecrOJU6nKHahEZDC0lCs9jSZvHpYyne1uqm5mdNEmPvtacTMY/oxroMqF9gNM06&#10;VNygaqK5YAq5gs5ua2N3i+8KaX7lSia0wlCMPTgkGBzQMTlM4tmTZxdXchoSbzPoTPDFNgc39n75&#10;3z/9+X/7NGuhatp6jVBMTvfhI6/XCtAaQK0API/cN9QzOooJKabCObSqcIjA8mQxWJENlS6kTW4L&#10;8g/8ZquaycuVqmhA/JGE7TQ03qb+npamXFGqqUo2gWIum5JLBSWX5ut1N0tKtbK9I6OhLxYr+USc&#10;rBXcA/4CxzZh/WyTMQzR63Wrp6cN4yfUBt3LpU2r0KLIXehivQbrMQ2FPUlWG1UVsayEdniob8vm&#10;8UO33jwyNubv79++Z6sjYNZyxPjazRaDluPVfbceWrd9+80H9+/buKE/MLBubIvPYiqsXN+0Zd36&#10;bbtEMzKQNvs9A319vWs3jhidgt2hH3C7pY52cMAxiI+RQM7lKzbdHKVtXrjOTs5vqVc3TJyNDQf9&#10;TSoUjhQJdrXOuU6j5RDOTkOkWm+b9G5G75I7hE1T58n6tYnTS6kQSmH34Ji7d1VwZNzhC0ICff4q&#10;YBmJf/2XT7Gi5vW3LmFXPDysV/k8bQ7Ekh0XaIj1cKcALmbEC4uYu6dneCM0W30DG2/etm/qyiwO&#10;7uDQUFYuYM0PoyOMBUitAlasDK0LMFXAZELPU5GRFqK2s3IjtbI0Xyu3Rgc3IpkCRB8ZvLqW2BFN&#10;LZRNyGAjQWa1GgyOQr2q/fiXduN2K7ZShU6+zspVRi4W4oLoprUBhAebzebUypSmXrI4RiTHTtG2&#10;x9h362ntYLg9Qhh3ODzj29YGVg8avZY8T4TI9grdzlGaRtOokZwGr98BJ3zk2mlLK+/SVKGJHaEa&#10;6/nyKmT6AcEKd4aFef3C5UFnsDlHNP7vFBmvvLGB3/8v79Plm//07S8uqNFvf/vf8TIsvngxemRO&#10;m2lL/t7qsSPe1fTZ2uLaG+4mzFKSVdJwYKuEDdK0drvCyvDiyJGZ9NI85CgC1DAANcHog8Qihwuh&#10;foLZCt4HADWA9miz2Vo+h4GgyeHS2X0tSKGQk9rBBhDDVo2+ljJj5IR4UsRmamHf1ht0wuZ1a3Zv&#10;37Zz+4Z9ezZv2b4XSwrg6KB6hAQuEAicuXjM6qkXaytOZ6BZN6OFymnZSDi8zzpiSNu8CtNTrbAd&#10;63WlooppY9ckRxSy0Wx0pl5MILSOoy0Uba53mslM2O0yi7CsdTK5JEZanVKj5PQ4tm/d+peHHteU&#10;5dGeoe/8z3f9w/3xk8vCSE+urUzMTN/w3nf36pxPP/zUB7/0obnFaX2lhvTagQ1jiGJ/8cXX3774&#10;1sm3T1aL1YDLNzM3e/t99x8++Q6KrN0b9lw8eQpKrWOH35iMXzx68bXFRPrGe/c6vS5I/S6cOt6z&#10;astITx8CHH/x429DdX/wtgMUtNEAsTEqT7aRk1JZWcSd7vGNalkzrOeSpNu9cxfY6KDon7t25YZb&#10;D2zC27pjDYQE/pGBs1fPf+Gr/wJNo91jf/vMiVh6JZlc+eQn328yWt2868Hf/cWvM9yo0tcnj807&#10;0sCi8rxSZGFBaUH/igT60yeODHs8SraE0Dlrjx/LyOjCcjaTsw/0FdoNnFl6WnCKliKmsnUFaCVo&#10;DDAABcstGjp3y+23GF09QF390z9+ed2OXTt2b3rl5Wd//8dfzc5dDUCt4ujZtnXL5vXjXjMyj4cG&#10;AutGBrcZzc4vf+VbG7budfoGdWB9EroLi8mHnnzhZw8/+uprb+VTBdh91g/07t8yvnb7fru3h0Fc&#10;u9loQtJej8/R47cFfYGx1eO7d7FWFKCIZYCEHGJVmG80PPoaogWz2RDGDQ7XtZn5Pz3x1Ff//VtO&#10;uP6azZnpqb/+5dGXX36hVq+8933vY3gB/fyFxOKWNdvf955P3njwnq379quiMRaJffdf/3Vl+mpw&#10;ta9nY1+GJnxVJlsqdUCiVBRSgVu+uTJ1nQxY8p2mbr7Q7OnNMa0iD99Ru1ysmnl4/rBVISL1TCOZ&#10;6ckDqKJXJunW1ZReMXH6PieRM4dn1Bq+nGD1kbNbnjPk91SaG295bWKheO7Bz9yy3DvcOXnRpMsd&#10;2N3vT1GpWv86cOx0GrqUrdNWs4Kjhu40snl4ei2eAKrGv1sZmUYh5YBkiWzNL0wjDUkvGb2+HoKF&#10;vRsUPyDHU1jH0G3YETlsjetAGtTqoKFGdeg2JKKi6SCOVKMn2IjIRspF05m4i7Kwm6VWdT4tBkdS&#10;cOs2tZVQ0o5tn0hB0dVp14EGb6XzSODQ2C2A2Dog/alAkCvo/d50uQS4H5+vRS5PYfqjSBIkrlq5&#10;UoomRJ1d19tThA+U4PUkW42GcpEQ3NwShymk5DYZXJJO26g3chlglK2wlTY0jZJCtRlkyenzUbOm&#10;XBdZu0YqFqhrStVCFfo95hjSMjqKqdAoF8tSwKMgVwrjuLrCYsOjNOuEWgVflBKiakWgoElqeWF5&#10;h2+g3eaMZmRLkGDRdap0LsXaB7C7EFjKQmoK16cDLgdn7/paYW+dujSjszjWrBo7d/ZUORv91Mcf&#10;sGqUWnLe5zdhLIdQ3DrwE7RFb6HzuVgyPGcy6wlObLW5vMwyZphMGChfGVZBS2zQ0alKcyUvk1DZ&#10;SnC8pcROEdIZA+QZhDPVASEPAB4FkqqOYGoLRlhWYLA1CQSiLvXYDMbLMPWCfgk5I0gADNZfGPiy&#10;WJlCoJcXkEJi9+eQnAObTSFtlWv5uSlaZJ858dY/fOnruJ/KucS3v/ulLft3oucTzQYApRaWsrAc&#10;bVzvF1kkC9UMgGjL4DQqChKy8KXVa5mlKJJTtHpGdCK228CbrCWDoWAyJaEMYGBVqxmapcriFeiN&#10;qmD6qzUnUre0aooojSICQiOD1p8roWkyZZsNmqx7qqV6tU1Ze1qkqGXofGS2z2luNelixySTkogk&#10;8mq0KbENVCgawu8NWo1dGtP3v/3LN0+f2rRvbw4bTZPO3QbQuyhDCqPtZv9B21lMZSXWINB41DWc&#10;3z/IKpmzF3wkPxNe4kb8aK/x+wHjpee4cDIsWvQmjVDSNrUMiH/t1MIKZsYQjnVN8JWa4JDKRsZV&#10;w4q0NjNzLRZdaRSK4LAhmqcDGCBoSqLEkDwyJc2IyDHpUs1yW2+bXcErVsSfu5FLdaotdDnICMIz&#10;w7h8OS2ZKGZEEB2Q3mCCfq8xN3cdHD2YjvtGA5cWr6OO6OMscrHBeVzY6iJHuJhLKLmU1dkPVJXe&#10;5iFNBix2IF1gYP8qF9qFDGbMRppAzN/y+TcdTpNqsORrsp3tlJfmYUYQncGiUhYM7YJaCYXn/B5v&#10;vQIjGD+3GNHKJFxQ9xy6fX7++v/85kebbzkgAW7VjKXmly2+jU3e02t0+Cn0CuLLYVnqs6wWmjZE&#10;FM1crbZKypBR0WGUicQggAYbRW2jQNAaVqi0FTwhFMki+zeJsgZuJlSYWDHg76IaoMPkYhlGMlYF&#10;5BfLJuw8yjUKkjRVReB5Y3kRZvZQRYMQwGCfyyg0kcEGxyh4J2aorMPXWjhOe3o4E7isRAYEMaLZ&#10;V5CpVma+MLNw9FU/WK+bdpB9w7LeWIPIk4I+FLo75FtBkwXBLAYQMpVT5jSdeR0jalrBQi27nCF8&#10;Q3BwsbV0NbYiOn3LWqMjn6wX52R0iB1/I0w9//ZLu+7awLsonRTQ1PTN/DlU9ZyvH7UqwRp4Awiv&#10;1VINyFzDpbmJuuB2R6f1Xj9CbYFQ8GnNJrmaic5THh3CapsditMIOhhbadFYVCInXr42d/zq7KSS&#10;l5uxaPbUSawUVmwuiWiiK8ICpmtcQ14VpytCDwyJoMc5P3kFMT2GVT0njp8KLRc3bd0vOQJ/eOKP&#10;W3aMCSB+NFWbzl3MNZKJWZ8AyDUcV2THoIfWUim1/wjr1dOvrOsLGLRUGZSLBiZ6KL4g/7bgXMFg&#10;AJpu/eCaiRzRO7JZYguUwR8CfodijYq2PDcVn7gSOXe6NHU2XwhB/4aMRD0CSBuQhcux6FKfxZsL&#10;5cw2p4ZnADYFaQI/Z9lAaznWDOlcGn2ao0oBvF6n4KGJLFGsVhcIZlhQ6Y0IzrZq62S1ePTYBKZw&#10;YJToNZ1gn/SNb39+7bgfcFMec59OSc8zOloIzyUun72ORhGaSojC8APsH1/drqbyyQUtpXbDcFug&#10;zpnaWp6Uy4im8btc2XLW6fOkY3GThjXSfIfnMrQmDRaOTtQYLW1kvABYZHZrVf57//39QX8QpJ/M&#10;ymIlGctWUNfXTQZG8jmaPASk2LYQE6G5qkbr9gcRD4gAMaGD6V4bC0yNouDcVxRs6aAvJpHY1oFi&#10;Ba01j4Y0r0JBhbkZReSreYNLRCKuVgBOTQPDu1yOQYNMmayC3esEzAHKBBrcGH9s/opXVNZsO9Rk&#10;zS3W7veOIYQSAStNKu0egq7VVgulBhB56UTeRXF5/hUDe8pimC0pnYeeYj/xb4/3jh06cuS5detq&#10;dn4pl9cT0rva4jpkCQtqiszl2LpksgypRqYhFJzN0uzVCZGwrB7eL9hXs/bBjujsAvkV/q+PvtRQ&#10;DZ//whdwGk1dn/zFr1+69d23u4OVaHzS4V6fiBRcBjW6dI4FQ7cn2DGbaowOghdWawPtkjP63ENj&#10;f376xZbR4lq1tgtWFojQ1Ll4YpY2MLiVChXErGDfRdVKClJqC+kKQ/DLS0u9PUA4AtPKY83eBA6c&#10;SSNfoa10oPhGgGcDRyJJlKDIuOejO1KpSDIeZjRw8dcRJoyZFT47LTaXHLSztNFmhhcjky9p0A5J&#10;DsniG/CuWdu7Zijod5qwHSjL7UiTiCrtHCKeOgTW+nxZYyuwCJwRWZfL4jSWVhZKy7OliZOF2ZNt&#10;NazhFIJxMSXVwXI2Sn/6zLW5+bnMG2cQbRcfNe18zy3Z0vJ3Hvmf/ltu+uj9n4YoyLd7M6Hnwmem&#10;K4+/1ZmZU40Jx8HNRlNfg67nSMioC2iEhGY30S5fLCKDD5MYS++w1t3TwfVMczVa7OANQaATcmNY&#10;Q5OTFFZH8MgudOCPAwkwBWp2NwxMAftK0jQB+mxkljulHO4P5LIDCANRLCaIrNodAEBv2BBbZRFV&#10;hBlxEXWsyHnx0qXpLZvXQBj83ItPjK1ZzSDUl9DRmiKpmJqnMj2vJPLfeSv609dWnj2RT9NIVJiH&#10;CLYRya1U8XjrjRLQu6VSFTZ2u8GiVeX0ysxqv7NWCVeWIrW8Us4g9g6VY0cghUunTsEae+Gds8jz&#10;/uSHPppcjptW+XuGApfOn/n4hz/USMae/sOze+7aVa/XLh+/mshGb/7QvY1aOTKz8LNv/MfNe/cc&#10;uPkA5ZCePPLCxz79iZNvngLO9qB39OThN+64472Hjxzb8Z6P2VZt3nLbzePbd8ONDuUKTSBbq7x1&#10;59b5xakjrzz3/g/eL3qNdQb6bS0+slq5iCA8KPasQSgi+A5N1+r1ZDxaqxbcDtNKaHZ65tKnPvlB&#10;mDvwzHp7/S8eOSLZLTsO7krXi+aAq2d8+IkjL4zuHhnZYDUTlK2v9x05c+7s5Q0dp4g88hvGr5dn&#10;WivXufnltkIIYKJx3J033ggwLmnRl7I5XRYSC1Ye80a1mmIoKTGY8qImIVWWQk0Al3QtU7bpzd00&#10;VFoVQLlttDEDGbZ5d9+wd8fB7ZLbuOvA9ltvOVDLJl47fPz42YuCxapz9XLugbY1KHmDnMl15dol&#10;UkVS6JnDr1z42yvnv/nwE89fmMuKgc0H3rtu9a5h18iWkbGBHp8n6LLq9WZdN2wQabF6k57Sc5RJ&#10;KJNNrVXoYJlm1JqaiggQKoesUdBHi+VioVQsDQ8MteXWs088Xs6kf/yDb1hNBtB5/+tH/zeVKHH2&#10;vj2H7gEhae/uHSA2rR723XTXbZtXj6N1RF+0Eos8/8qrr73y0nvvvn3X7i2Af5IwIFGEt8VmkFJi&#10;N3VqMigQuLDnL14N9PcqdVmdSxX7euYojNY6vpzKL2SsOqBSVL7NNRJVK23BKT7ww+u18wXjhXnj&#10;paguR/Z3oBnIV/oHwYqWTiy2FmvI4jhfJjQmxd36y6fvw+Ta+b2H8x+6+3Y+mXO41lYNUPg3HRoa&#10;uGTGgyA1jVElq8sxg9NWF7uCJVOHyWDpU5OzcJOFQkaj3hn0tE10WSsbMAFvNIV8jsaCuCMQ2RqI&#10;mZVOQ0SFG4nrTWBq07CBGJDbo3Rdim5glCnncsdrYesGOVvSQGfYMliN5bYGX4SmWuIxcAESAYZl&#10;NHuYFTbxN2U5q0GbTFDzS4XQCgw5iHwtwP28vIwkx7pdJzsNEbWCxWd+OdwRWNKkw9pWKVX4jja0&#10;EspVypLF5oDwVGcg4eOHowXLCY5D05HNF4FkABSPoBjogiCisWpQzhS1BidyJwskk1HJbSNuHYLv&#10;KYFGjOS1JbvD0RJomaaSxWwNCMtISknlMTCDQr8EPz+px61Yxx5M00w2ym1RRFgaxEBCVQlSfCsU&#10;L7sDoDYjFMrO0eDpF7HcdtvJbs8u/vr//nD7Xe/HHuzxx5677973O11uELARnJVaXugmzHcIkQGw&#10;kABRVuItUD6tLC6jBuhuNRCiCjghkmFrYHxXvXrMr7lMS4hVOoVqiVJTzfwkyAKo15uW/oLo9/B5&#10;plOA6RG4DrLNCBw8UZCZgMiMRQ8SjY1NL9swMqqJ6xgAEW3hHofYAivSaq6I4Aqj0RyBMppqC2rD&#10;jtlgoZxKly9Oh93BsbtvvY+Uld/85tdai7zOw5GiB9sp6OtfmIU9cusmvabRRmgN6NhRlcYZhszL&#10;JpstMckSZrCs3US4LXXs/EAeROqtFkoSRNTUEQEO111oaaFeresMRuC8sumMkkk30Mwa7G2SItsG&#10;hH03FZktx2HXYUSECAnaFeiPrLNcS2sywe9PRvK8y5xmEG4j44JstDSFlsLw6Hc1IKyg3wEtvKNR&#10;eqFy9rjwiKAPRu4ytsQy0j+hlsRwhWUQ1ILxKKKqMHgAXlWnQyEsnLxwlQa4enQVEtvwJQDWCJgi&#10;BqWCCRkGkL/ScqdqAnewVEOTWeEIiJaUBtYeWhEGH+w7aCYaTWzbsh27q2wuDxomjEtQe7HQaAq8&#10;RycszS9LZgv+mJlKJVUsBEcGKWCgkH1u1dF2Y5oBFLLT6MhGDIDarWImS0NDL4pg6rNBh9ZrU43m&#10;jiwPGq1iTV6cnxW9Fq1ZB4ZeU6kml1Z63V5VNMDMgS4aekaYOJpKO5MtRGIpUG37+kdgZkYqUy2f&#10;lcxOHNsE5iqwE5bKkAMgVN0oss1SFktgszEgGgPd3I5azkwScxPhm29+wO3ueeOlJ7PRy5v39WHL&#10;A7RbqJIVPV6PZWRQ56O0jSrDvjRRWtVr2K7JhxavZZlSq1dXEOQSURKAUm53IDpywCNIamJ0BR5L&#10;9HwlqpnChADdOFTA2CGrTWsNDpQGsNAwSmA0E3AGkQFsyytKNIUpNEYBSHMD3opEWiBnbLQ6xWQE&#10;ZEmYoGsqVhMd+BzD05f8/qEWKG34V7SxeqqzrRq1HL+8NHk1tbJt3abe4EADzHEKIjtoS6HO+nuy&#10;BqgXiDJAch9cL7JKVRUZ+0gNYSoXXFry4lKIGRwFUp8HqRYhH/6gzBrstWJDzRABn4Hvd0v9lh77&#10;0BioHlo8JKKqj81dttq9hKAHnLraboLYYbNaspksT+Dv7kvNhQUV7HM9a3C22lrkrkNWXCkVgO0T&#10;dGZwhEhasDRbdQ1VF7TEWgO3vcePPGPStlyKFY2EeWSkiuIQJfffYQhdfKAGCY5NtPAouiTEnlDU&#10;+QuX+KDp1nfd8dfHnxnoXbNuYIQstt567tX1w6uRAofggaqBkBgmMr9QrldbyGlF2gkc6RXFiIAR&#10;i7Bx9arESlh0WFmlLTN4n2gSm3mIXttybCFiHh4rqFTAYaWYnLbVgg2Xiqdap643Y+l6n5Xfvio4&#10;PAQFATCb1dNTnViZKbZ5JLInc5gOJ5aXIPXnjUaEmnV1TwDrQBWJ81vVpmJJ0WOvUk1sD2mE61Uq&#10;WPnBOVKHAIJQIaVvZFNY5x49PlVGDEaXfFvtELUPffROK4yRxQyTSdKJVGsl2kxkrJzu8EsnYfDs&#10;xmAiw6pevPsjt+ts3aSMfDZHQoxISejmER/igu6xhODQquR1lzQt0WbJFrsIUShZtGBLAhra7nqR&#10;BTjGtAYZbCWCuTi3uGb3Xl1PDwkRZtDf8poZh0WrE4FrEdpaqU3l5sOc0vbZHHoW4YTdAgBG7vmp&#10;abWmzEzP4MbqrtwxuMG3ByF7Xe7ArYeNFkxIkLOS2gLEJrQWU+BuQizSWAgNUNy5Wl2ye7HfhLRF&#10;Cy0lYQZdTNcsL01c2rBlm0LZyvDEYTiB8ClEaeMyoDqhZDIdy9Iy0UB0lqEM5gOrg7Y2xdDCE0+F&#10;3/eP/zo0uD8TnkhNPrxtuIM8hJI8SnCbAPCjcMCVw3JZMUi+jhaHV0cP5Vd4skObN69+l1s/YuTN&#10;irZuMJOtWublp16y24c+8dnPmHTk9XNHn37i2YO3fWD12GA+fVHoihlss6FMubCyZtiFwgCLfsCQ&#10;ofwWEfnd1GK+jToRD+y68TXHTx2/NjuB0F2ED2OBgUFHrlCtVJpNQJ6Rt4G/IJ9ogRyjlMExbZfN&#10;dgZ0QLQMXTcWV6NETF95UAsZIC8w4iOhHQDXpKz9wjce0Ol5u9mI8LxIGAgXYB3cHAk1EZfNVbKZ&#10;ApwEcLpzOqNgcecz9YX5CCFrEC4M51ddjlUxZKFjHW0ednG4udFWISRXVnDvoMCRJi/P8Br9+OgW&#10;gE2sfeOCOVCMVK5evDIXOZufvQpHc6+ZHuq3DPbq2uXwO4vvrHn/wVXr1517/s0/Pvr4h/7z2+sC&#10;fbqmqq1mjaucjj09GWPt0junR1oeM+snh30VvhYikbKF8WqTaNSXZmdwYft8Pt5h02oNGtgBwAzV&#10;IkixGxJDQ0cBny04ijBZ47XSUACnahgOvHJEGSCVDLWfiqDKWAieEB7lBVDwokTVWmQoa6oCKyyC&#10;mhnWpMMtqI7yWNQy2CvjkSQVuF9efPnwgf0HgED4+U//d+fOHbBgOW1WWU/2Pl+z/ufZ2ksXpajB&#10;v3OzZsw59fy5gVpb1odlMzXg2QhhQne9owek1ARXWGJlmSPaSO1tVlPZlXmzCe7HXo+379gbb7/2&#10;6tFENPHi88ff/757kGV54dyEx2U+ffwtrtey74ZdTz76B6NZN3HsrYlzVz/wxQeQlvyHn/+63Kj+&#10;v69/Bmznv/z6zwNeq9Gk5ywiPqynnn/hAx989+svvdadZ5qFdy6f37Bl+5nTl1cPrnv/PQ9sX78F&#10;UlwUtadnLj32xgsHfPt61o+cv35x2O8xGHmNU6xQXdZybSUqIx+Noey+flZnriIfmMQagL125fx3&#10;v/2txx5/OpOd+vI/fcIfMP/vrx/+1S8fAkDZ6bL+w//7iNVp/eQXP/vEn5995sTzQ+sHP/m5T1Bq&#10;ujkxU6Kbjh1b/vT4o30l0QdgcJ/V+b5NNoOKaMOFZH5q6no9lkaJpxW5hoFDAkY9ngUMN4+6Ta83&#10;tdjycsLE8CpPV3hKpkkTK7WSRWimMQGCcRZsy1IkwzSaFpHzQX0KQTkMIESN0bZXDfWMBd0r0xdO&#10;vH34d3/9/Z//9tTvnvjbn598/unDr7/9zlvYEvBGYfUad49Xu9bNfu6+/e/euWpjj2mgFxBPU1JO&#10;n790OeDr4/FoISWWYDhFo4MdAc24ljPrMefRmwEgq1VVcJcz6HryeEsFCcirPovdB/b2c8++eOst&#10;t0EBiEixS+cufvenD374U1/cd9tt/pFRt8f+4iuv+90OvxteEnzomosnTv3l17/98x//PLOyDOnd&#10;oRv32036QilVapZAr4F6QV9pLS4u6B1mHocnnCHITIhnqghDKdS0qYbG4c+i2my2PcW2msx3HAag&#10;upRyS82qvULw3AunuNMFzEIkv72WyuiX63KQX9poI1ibkKj2e3sqGnblcqr39r3vTPz8Kw/EbGTl&#10;D08rxuGP++wsMLuq1JsTUZ61LAqBAYdqM0DVbS63auGk1mMpcISACX2sGInEJbeDhunYbXcgfA1k&#10;pa4JgVTrucSFC9Gp66FStrwQ72OtSr2eIeqoRTWpgoDdjoCYSq1Ub5DlpGKD/4Ps0EN1ZOxkL/k0&#10;/BUY2h2Y2iLxAJk7ywJmxjjPHf6GwV3W6CqVlp5BXFKukV+0FUuFS9ddTjP42vqGfHBsvCUrGdws&#10;Xmu0UxfhoM/Wpk6f1Q/4KoIWUGMRdj3oJIsV3g4fgY5Bmh3D4YpBEBhKi66ghiR5Ub+wuMwKCNAE&#10;8h6qQEHSyhCfiEYX1m/JLnHDEbRBW1GFMl+tAvxQdPh8gEGpSC5L5Uw6gxvELbOU6vLbsxZOdCDu&#10;ow2+P5WuYEBd1tntiGWASEqArgxnNuCbzh5Q+JqtMnKgBJqYTq5YevoJkstHyhfPTR267T4IGC5d&#10;nbr11lvAvdQylMFhQPLl1JULXrcD6mM48FVFQj+CrBPU7oV6KZ1ccloR8QF6KIATQjSJ0Vs/UkJN&#10;+rxZiMeXz6+E0w2qh7Gt03l6tcDOseGiydOhfAbK086miOIlKxPRtRvaprHZMmBX0GArWLZDnIZU&#10;HFTciMoWNaQOWTCFCq20kfgEHVHKDG1ZzY3TNw4/TSFabLOG4D//0zeB9/n9r394+eobowfXd7Re&#10;CwULUWcSGCKddeeaEZVMC8Q8VBsx0oUZpxf92lS4shynrJJuKAD0IQtstKZTIlEkoyBrAd+LeCK4&#10;/+LRCCx8gb7hLoSBFyxma4MiKrmsmkeAmPtyPsdhoKHXTyUvjQSthgZbMw0UQyGuAdetuSi3EDSV&#10;X06hzWGMrTYv15AgyLlSqSTKSai/IbQROKiL1GFQ3vp7cep2e+NKuQnPL+hh6RKImdC/Ar8GswrS&#10;0TU1xWq317vWaK7OwBXidPQOEjy2YTBTsB1kwoZjbm8A0ZbdSHpN00CwTLGaD0X1Xnuhi6lnNbCy&#10;lWvgquMjRrE0t7Do8fm7eTWiKZqMy3ID4HcZTyPInxC2kFqEmzkcnjOXLg6PrdIZdXDWaFEIs0h9&#10;xkPVLbZojcq3MOjAUE2FKQ5PnMDpwbnqBg0RAvZORBRfUtQ9EtRYkS7QhF2jGkvpgNUzgDLajTrA&#10;oaclmUQqAyoQ1u8YcEOjmsoUMG8lGkwqtCwYrCpvQ54MEiOhjYFtFZpMzN1rmShVrzsCm0oyh9m/&#10;HJs2U9qV5cqNt328Vq0++fAPh3p5NBECQyORMw17hr3HqXeZBImg9AtFzdWF2I3DEj19IkuV5B6+&#10;yDVlTY3rNKRWy4R7KVduxlNSo+GhGQ4ZJ2QLIwDAJLwATCWL/GykMTmfnJpJTFxXZqPl5SzAFohJ&#10;RMWAEilRznIOMzyaBq2YTUU16FcpkRN1Lz3z4rlTx7fv2AEtHzA5ydCSRaR0ZieyviCTb8qI6m2y&#10;GI6ePU+7DK4Nq81GjMm7nEq4zIAJ+TvFvRsDC5c8utAaNGGgzLc6EgE5G+gRBNzA8YXZts2h8QTh&#10;9taXC5Br8tDsEKQdKbNKTts3IDDBbKh65PQbN966UQ/ZMdyMORB7iogrqMBfyiAUC22AVkM0Dbw+&#10;OrNgbLPDVtdUIlpsdHD7aGnIjUGHxTyGz8ezOJKRkAkAYZVGeLHWRbIGtdJuFLDXclt7yF6z0GMS&#10;aCNPGVUCYciozTFPQKg1Gmok6zYwVGjIdZvVVsRp28lgF2yw2t88cXrL+Pa1wbVL5+Zjy5GBsZE0&#10;lHaMYqVEt9mKunYKDIB4BogPvk1rec4LQEgdPrg6L3YpN3gE8QZ38HoaUWlRyViJ8wQxROg36BUK&#10;Yx1t8+wEd37Z0uen1/eZvG44UWHlxJ3bJ1o9q4eqAOJxwokz5wBUACUbDAlkcqCcZmmY8NVqrUzb&#10;zYDc6FoUwg95l7WmVbG/7QCplsuBgd5A50iBLNMCzSW+hJ3/4Mnzk+FwuiOjgNbi62qbuV233ISt&#10;TMvAN/W81mHXWKyEyfES3Er5stgNvupYg8aD77nR4kHqAWHnjZUYYqm0OqO1qiLhACF8RqzZiXTF&#10;bbRWYFp1SAoyRRBAnS2qUyutVNEIlCR+n67jRwHmYceObVojGuaawgJFAh4NFFYdEWjrjlbOFVLL&#10;ER5RksgaEXXIGpUJZC1qQguLbrPNYjDlMpnegYEWOAxdkGGXrI+rFTVy9xrqugS1+DWXA7XYgXho&#10;JLF0R9IAisBNg5wITx8GeAb8JLS7Q3sdDFucPKNnQbPuqWosCouZHjQ41e4zCAx7LA2ipM/b4zDa&#10;XTiCJCdKCLwaREd46vHj23bet/vAA/VG6RtfufXWnbIL+tBab4feYLFsglW41crE44uYUCCqngZU&#10;RddKTZ0ba1NDB3c0nHzTiLTNKm+hSnT20T89tHPDmvd84C4gsl594bUX/vrQ/e/74Kad+xvNUi59&#10;mRPa88liUW7vHF/FgEaJdwAbxG5UJieSRh1hhMpP28L3gyaAHF49/NJrL33rP75n9pgsuG0YLFLp&#10;yHxUqTURPl5S6h0N12xWGN1SpnwKvzNLWyC11rKYoNYI6Gjaw3xTEjptA4wlLOouBTtA1KfaL33j&#10;k7xOQk45jH+spF8Mx4rZjsAbc+naZz7z5T/+8a+/+Pmvnn/x5XMXr+7atd8b7Lc5/Z1SLZ1YyWaX&#10;soVZRY0Wq6FiOYnYaRmDNVi1ChW+usLlUtpo9Ksf/n/wR3jXbGro8dz7Wf2AybWhf3hjHyTQXgf4&#10;NlhrRqYvOjjNyK41Ty+duulj7/MYHK/96rHFicT/fOPr7kI7/stn/vK9X1x87hm7uxVmQje/+/7I&#10;NPH2m2dzfIofd2XJgggEYyaysDjX1zfghICVoKo0XSUUtI8ahAh0aipRh2sftsOuX7GblAPDQhNQ&#10;R6SydJGmGmhJcGBqURKFwzFYtlzuHqPdrfAcyQPCB90RhSzrVHJZqWYhYcLQCk96C79Di6qDnAk9&#10;v1o4c+qM1QKoHjKm5FoVwZd8q5XvSL7WDyc7DV3rS3eUjeJs/NqqT+2RML6+Hlr7sf2kxVJvItAc&#10;NK0u6wk5il2bMs8V83i8U52WDAA35+xBDQxsD8Ynrxw/OruyfOd7br37/XcDgxXJr8zFFlf1BU2j&#10;ns1b1iG94dlnX+x3oKanBneuRVpRu5DvG+3fsW0c/v82qTzz8rHTV09EE/ntW9YsLUzefOP+S5ev&#10;aCGXg7m6XbnvI7e7B+1/+tOvXj/x7OOP/XbT2HCf21uK5d55+e1vffzruEd/9ddf7V67plTMkAET&#10;xtd6xAGtpCWD3uz317UUJusw7SAyDXPB4f6+rVvW7tix6l233sjp8R00bt6xf+Oa0Xvfdcsdh25C&#10;6he0QDfdsLtvxPWB99516IYDDEu6WKOx3V4oLbR0ldDFydzU8hBhiWbTwh0byk64u3VM0D8Q6Hn8&#10;d3+9eOq0KOqQgAKDgdZqisKfU265SB2PCXOLSMYSCOssUh3Y0DDjNRMs6NttmkDMAqthQcNHBbkU&#10;W1oKT2fTIbmWsyDvhkT4Fgi8RJCrrh917ljn37DGv2fjCFCxN924Dxu2j3zqs65Vq1hjo69f6nfC&#10;M3SpFT1pIBc76gpcx5LdZAkEIbqoy/UsLDfdSHWhgUVEU1uot+ZDsaWFlXgoymtoXtTB6s2bEOcy&#10;ytkDKCFZo3U5np9djN/yrtsVRfPYsy9/+0e/uOve9+Xyhdnr0yj4zp065XbYfv3ww3/52/OTi7Ej&#10;L/w1NL+4af2G+9797vWbtxixckDOowoDUQa5dl0lnYbk0C9i6W/Q63lRRnplpwPE6uTUnFJt+Yze&#10;FU5owK9frSulUpYHoRmDHVSgTbHF25MEcXQht8HvuWO3sscHd0E7Wpi1tls71piuy/lH3q57bMp7&#10;D5AlcUFzVnQ8d/sN8vwl+cpEsH/9Xk//QEfnyHLtIl0ya8giYhZ5uiVhiUlKEPpksggVarGcJl1s&#10;zkddcKlZ9Dla6QYalWpMuoqt0fzc1MLKosxoLH1eTmeoLCcK15etNmuKx/BHMcCLUEOUnx4TeKFW&#10;ZrNzNbcnWnIRsmgyljDWc/D+kcHemBrS6WzYJbTbGKkPlfI17Nvsgo6pyQjRo1qMqHfXVb252jaU&#10;Cr7RnqZIJIrp+dBSslnjezyEHvo4o5BsWEvNlaVF/ZC/THXJXJJKp5aiiGtqUUgLwzWEBq97gnSz&#10;QXAwt5GyDCAb05ChOAQvA30ELlQdjYson6G0RtXI5bv/mEGkizpKhnQsFllq+xwsVglVhY5jEMww&#10;Rl2OJ4uIhDNC4UMq81E2VGTlViodT1XyQFwIOiOBTRAmhlpiJQ/6ryLZ+9DZQXuJearIEjOxZcZp&#10;NbL2mbMz7Tq7ffeBqdnper26dt1qTBBVqHDaZRNA/Br52oWTRoliMQEj7CRLlhCopxfAmm3Vc+nw&#10;rJHjSkVZxY/N2VPJaY/bpFYrEhQzWtZid3sH+6LF9GI0XKqgRBQL2iDCUmPhRaz7McuE3xwMxkIh&#10;rG3mBNi38BwqcDGRxjbNVZoiavuqXE5kEA6h6xreMA5lk1oVWEA2ldXWm2evLyCW9bOf+1eYEN44&#10;8tJfn/rtrffdStv9irUj6JRSq+/6InXnTp8ohKBjs6MnkGG+I2TU8EtLEDMH+/tEkwSrf0Yj52EE&#10;wk5M1aIpwT4HwArgUFB5ZPJ5s99XoNtYu2JuDSO7INraNFOqJolmzsRIZ2cW9S6PWldMRpPC63iD&#10;x2xgpy+ewt+BuVQVbGDJUI9HdRp0622oIVoIE+ko1WIaaES9KABuJnJMPBpeXpxfnJ8xSQh1Z/M0&#10;4HMM+vN8OCFaTEiCqkNJaXfWSlW01QazJYdIVPzTRohzTTW0AQRsWHQ+kTLoJQbxMhRcOC1UQgil&#10;T8zMm8Cg80KIgXKZEFWNkik4rDaEChbyRbBBUL5XkbXXVq1AntSr6VTKbJIoeInwF8On4a6Elq+n&#10;14g5Deb98PVhDq20qXqDKZbb5ZKgakQ85Ihy4nj0M4VUBj0vvjWpSS6X4y1sVvMFL8xLBknRYFPT&#10;0FXapUTK6ANLnSXRfskKarXlxSXUqU67e2kxDDQzdH2Eln3iqeenzk+jKteZrEfeuTI7u+i3SLic&#10;z129nqvUoYzMRmYsemMk29FbfZVcXAP16tXJQM+2sY37EPc3cfblTdtW1T1BSZOu5SKIc5OMAYfJ&#10;WSK4eUV/NRw3KKEhBoqmKNlvKnFYGjdwdLlrRAwDuWsTKyiHU/AnxsPXp+orUUulaUGi5EoydPYy&#10;EnWVckViWL/d0ePzBvoHRIvD0Ndb1bFlCHA4TaFZa+vwsCNbGJECGiRfC0YLJFXlXLxYyG7YvBXv&#10;PcBlOClEJAmKFjxakEggSJBsVeNXr0JsOLBlfY2BBgxfgwhmEZxg0B2iF0bZiuYKTRaUhki/RFQn&#10;WHRCC1YmSLB4tBOLoRnr2rU1XqIbTUMZWriC1utT6LatXI2m48zIao7yXTxx+ZXjL9569y6GqgmE&#10;kJwNW3we7DGhgcNeBMUxNqj4f4E/NjK6eq4IO0nZbgYdMB3PIrkRZN8GKMS4UiNJeHMBMESYHdol&#10;WUOJ6XL6jddjly4kLi9kZ2JwpFuUNmOwzPIAtkIfhB1F9xfAXfG8CZyu0ZSNohHyWZvHGzp9bDQ4&#10;CvPn2+fOXbo8tXHD5s0bd1y+MIFD3h1woafHKgrzbPzFmwyFXKkWKyIK8icP/trksXmdzlalxKoN&#10;jjMVOJw8JFNO0TqsyTilpUvVFcxGBySkF5aUK7NqLOcZH9UMeTIirSCYq02aZIKlhYqBS/Ntwu1Q&#10;zAYC8Z6sum7vVu+aoaaOg9y6RlGg26CRYa1mrLaFFoH8Ssxl0C+iS4aIO5vLuXr8NZgcNF2IUzKy&#10;bEQ8gTsQy5ZPHj2PMQZI85gIRjL1m+55TxNMRS1RF41ZMOV5O9SJs9BNXZq1C/SBvcNf++6Xe0cH&#10;k9WUwHI6krXwBsQfIEhRhEqTItAdAVzUCKdxmoHGIuNV76LpKScv9logalCj+aVKNf/bR37z6B8f&#10;3r5+QNsq6NSaDZFYqSU3CBYNSIrbSr6YjMbgccVg2+R3d0QOzghYo9DBx2dnrZLJabNPXJ0YHVoF&#10;4in2aHjO0BdDYqHFsh8hhYC6wZ9GaJLxOKQYbgR4QuDGAXYLvB+4jAsdhGOaXV3xM8SiIiZ6HrCO&#10;4tdOOV0O1uSoEI4K4FhqGkpqWqnkwgmBM1nsQczzVLwnSqOoDjRVPput/v53T+7Yde8t936qwwq/&#10;+OlX+nyRjSNNQahfr93ksO/oyJJAAcwTciB9xtFLkBLGboXoRKOUCq5/T9UiVjVNh9wRKywv82pT&#10;mjoTOrTrEFiFr77y3NGjJ3/43//h8PqL2Efz2MHOpYvRfIsYXruppcmyLHIxMQfAiwd/HCZSIugJ&#10;pAyVAr5EbJpIMJYApj1x/mSoGDK77TTOyjbPd9h4OK7FlAdwVipLqpFWs6rnzZFQ2mCAp4BF6rKW&#10;sAiikaSbjFpqNwvAY+WqIVmTUWnMLrLaQH8QImpWsBVVbOWIcLJ67ejki8+9NtS3ZvvWXauHVx15&#10;/eiPf/LTW991qEvqRDdHE2AKG+16gHOxDWrj1YWZETM0QicxCHUHsbXj0CwT1Xgps/K35097Bj2r&#10;dqzBdqDTtWmive0GqmG8Tus8POO28A6eMbz0t5eqJHU+lX7PPR+lFfrrX/+PTQcG73zv3ey59PmH&#10;39j/wf8XkGxTr76096P3ceMD5hs268Y8HYSfezAtlCvRORim7QNBDaQPGtw5VAW/aKBRAZsH611k&#10;soEzmWnLJdjY5VpWqedbjaKmlhc6dR109hgzKo1Wq7W0EoFWweTyaxhjHUsOZLER7RLi8CSQpJEX&#10;QDWQTrc0V8vA5YZNLyyvXcJwo51B1g4mKi89f/imGw7ZrcHTZ94aGXUVywt6/2bldwslr4X52kHv&#10;TEh77JXIYFG3biCLpJWb/EXYQHGAAuCG0w8nIIBPkBNhLqHTQw5O6y2CwR1FKALNNZDDa9UduOng&#10;vtv3jm9fryLUx0Bt3LUJsro7Duz3rBpqdKpbxsf23rR1w/DILTfuQVEIHuieDVs2bNuUWZqtNspj&#10;u9bvv3fvzv27b71lt0evHx8cSKbj43vGt+/fP7opuGHPqN5MoHPYsWtgw6jnw3e9C0v23//0d9VI&#10;/Ruf+0+vy3EpO3v41OsDFkutnDcOBoDGsnW0XKJICUxR7I4BMKfTdFMw8CfBmduGJ8NsQzwXBxl+&#10;plAgCrALFQl4J2tFuVw0w5rWafW7XFZR0OOFRu/bNratcNDWiMiCo9F66vCprULQXKQ74z3tVR4E&#10;lmKTDtH+lcV5U79n+8ZN9blYNp7SuM3wWmtnkupKDhoMFueawCwm41DGUKglsE1oAqJUAQcWtCuS&#10;kQAhoNwGnduAf3PAZCbLsP5nOaMka/HjKC6bIRadK2XnnfrW+h7T9tVBG69OXjm1fsMI8mEp3oVz&#10;C7mSHYh8nA6gnIF60daV5bk5waxv89RKvX5+aWmpXJ1NF1by9avzYWzaARsj6soYkB1ur94GAphU&#10;0dDXw6mJlWS8XE8UlUypfuX67M7dm3EILuSUzdv3tNDwRZbS89cuv3V446r+22699cZDt1Emb1uw&#10;3b17VW+gl+Mhi0RqJIOSHrohjDvLMpzpdfiMUT7Ds8vqeJgxWQH5hJgl4EWD3BrnBkpz9jp0xNjc&#10;lmq4WBUXrxUpJyDE+aooGcVsUzk21by9t7zWEKtGvEZpdnlJzbV2OTc2joQ8F6udNcPfCBTXue2X&#10;Vr71yU83JEZ65MF2T//2tVv7ZC5Y0lky2hD4rk5Fe2F6Qu91cTxrQR2B3T4sXl5nsVropAtQKZSd&#10;oHS28dSAMR25cL2whNxYk6tvwD46LPb2aUD50+sHPYHCLAAoSbXHUqEJA7QpBRnWUHRjPEi8selW&#10;cM3F6mpelsfMERg6acplaS0xElFoMYmMejpSXsyXDB5XppRLpBNOrwd+IMLqKfDWtnNQpVulZvLE&#10;5CUM9f0Ol8/udtrc2N3qKInAO90kkQaPPFzaDG0FQr5APm616gqPO0WUIJFHyYI4ua4luEtFB8oL&#10;BQbqXhx/XCqZAlgXkDdag9MWiaN1uaYhnQbCYrUILmQ/cmpV1xJWIktSMAjPFKdqlidn3AEfYosq&#10;uGVxBoBRQbMuwSAyogJOrcsk2o2Qi3Ed1qjhiIZSLGZihYTBZjUytnqrYqHETiNPNhqhdCrQu1pT&#10;p488+cYNO99l9/a++NLvjSbG0+tMl6PZekqGdFfJMTrKaNdNTJ3HOtBk1AOj3+66yLrBlpAvF+Kx&#10;TCxpMLsqCPtmJS53BNFUhG6g2HbqjV6yluqRKn1WbcAbaDGBrOJzxY/rmomGUimT1qm8fbbuJp19&#10;nn4n9sySXDLIcjanVDK5EhqabKHaRfs3aZNRY9RVOaqMCQik14RqLDcb4eLhV99RBMvX/v1/wL67&#10;+PaJ3/35l/vffxvXExREE6kvpMzbLpxrb3NIwSFtQ7OMQWxTHUwtTAjRd2z6Hsll6ziMkJihDmrC&#10;8o7AdGjzCsXGfKQaT4jdGOY2jNTpRJI16VuSIJMMIFA4IdF9Yb8AMitiMzWxqLZSZn1OlOlBz6q5&#10;eF70efUkGIcai8tRWZoFeV9wOlTQY3k+F1lAXwGKfbkJ7xjXBiW6WhP/rglEWle5VADk/N/+5UdD&#10;g54efyCvwrKlFQm6XCiymP9AiSSASYTILy6TTPFg+umATmgJWh4RiBzw611tRTsaC4tmEbAT7JT4&#10;YmVmYQZJAlaDsa+/P9+RMYTDGgmtYyGVM0AFytCJZMIfDIJVDa4JAVFi12Ms1KuVaqWsF4CZpzsU&#10;Y4D1UWnGl0J0s0VA1ZTMIGqtK0NNApbergItXUXgJaXq2Bql4SxGTuCVUg2cR+xZAL4zQL/odpQQ&#10;MkyoVKvpIaXFKxP+vl6MawsaVagAB96evHq1Wix57E6gxv761ycSsfSasVWY9VyfmAD1DDwTu8f9&#10;3NETCIYYclsQUv3EM89fmZkZ6nf7ncaHH3nz5Lkz69eNlwuJ6elrJ05e/dI//beOtz348x/19euc&#10;Iz0ZU68FTK180mg0tGl9g7a+vVR6YTLUaCbuHVEboTflYW9dxMGvOFptR6Zx/fBxANLd42P20SHH&#10;ADRzmI15JcnYyGIwnMfU3rNmmB3206N+Ta9LthszFiFkoOpWi6ITGy0F/i0QfikFwA5C1GHWwCND&#10;dHlp0Wazixw30D/o9fihQpCgtWW0NosUWlkye3vyWLVjpVAv0JXi2SOHd+7e2ZCEEo1FBQe7IWSS&#10;OLehA0RbATY3XD5N+AHwvzbgJIB7DkqhOsIyNJX2wuRVvdug9fsVUkB4llAtpQpZzt/bANeq1oyn&#10;s9zo2kaFjS8mPvCR94IlrKPaNbnCQKOECHiUFjBFdt0NeMRRPcoImQNZXjTj2ObKvDTQ1wtN2PzK&#10;QkYuAtlHKLKoIKkJjhz4pjo1DcCNsI9nDSsrIxtHDIO9WpenhWDUt8/pfcFpKKKRhtTd2HfJq1AF&#10;InWyVqvCOiIrUM/hx6dM2WooGbK5rINrh1899noomdmwaefo2nXTEzPnjr69vme4BDFCV36p5soI&#10;RqPaeTkdTc9HI2u2juPdAZahy9eW3BkKi19Fm49yZq5B6UXRNxUK9dh0ayS+PDGdvb5g3DKSHXTk&#10;kL+GITrS21RKn2uGE8n5fAKIMlYrMjSv1hBknA2uHqiQ7VI3XYfKYqNerekA3AMpHmsZJIfnMrTD&#10;BBkE0NJUowUNmdnjgp8IAzRgGfOZJJa98Nz5e4cfeeQv3czFBrZbpKZU2TA80I9ChpSpRgXxtyJQ&#10;f/WmXm5dOnHmrrvG77z/gMGJ3EjoebXQO6OjoSDPYLXJZBxpHahesIhDGDHvNEMkn16JBEBsgPeE&#10;0GLenxbaCYliHJ6OTbL3+sbGxwJuD4llFTAiyZyu2GiGM7ksmDM1HGQMxqwuB2M1IeoOQFEeSFm0&#10;q5NzehPkDo5wJKw3GMEcqCD/RIvMxm61iTsLlTH8E7jE8Avqq2QiFgj4RZ2IQ49GO4KjieWrqWWD&#10;0SR2dZ4oHvAVOPWUDorhJgJMixnw5HMdS1lTqGiSNCyJ8RgDyKIVs2YMX0DHVjFpaqjWyevnzp87&#10;9sADH9x/0534vB/85W+uXHrz0IFVgHJHw4W08UN6rgdweUZTr9QzQ2vWUIBAGB2QJ09deHXDppGc&#10;dzxDQX2kM8gQH7B1AVYY+u2nDq8fHqN8zjm5MndxkiYb/r5BGTMFTTUUumhzmY3BXg2nQ7yKnkEz&#10;ie8ZjHyo3QE2ERBYJZda1UIVOA9kNiInCWmCm/dv6h0feOX11wSa90DGj4lTrc4axDp45doKhwVH&#10;0xVdIHu8661WP6TvXPc/lJZLZSsnWmoOaloOhma2orClOltGe6K99fZ7/vi7JzPp2raNB86+fe34&#10;6+c29226cd8hj9PntLrK5fqbR49+/jOf8Qc8L7/6zLPPPnb49WdbSlFn1v3ioV+cv3QJgxqlTp4/&#10;OT02tEbQciffOOEx6a288/xc/FI6/9Rbl/vGB2w6KXFluriwQMhlHfgZNLUSLyxdD1cyiiSA44Fe&#10;jXrl9cN33XBodd/wH555/pfP/OGDX/uwf3Bj6MgCI0l9H9hI0bmpt04M3X5vPVedm72mUFX7mkCF&#10;KNH1QmlhJtAXaGAEDGKmBqVGE0BPPOhWpSWncunZxWYyD24nU25QwBokcko820oj7iNTLJdkLLAb&#10;jXQmGw5FAoGg0WTBdwZ1KU4NQC2VDsb5hBkyCbUFq2DHJBIeg1bHwe7fCaUKzUosiy3CtUQ6ZLda&#10;Xn/1zR3bDrqdzueef2b95kCzHQubrRviZu0rl4RT53R/O05LleYnV1lu2qNf5ctLNZTGahefCzUR&#10;/nXdwwwbnyoCnbV8C1nJb1+2BdfybFPG+AE/UacFUz+hxf4Xs19MyQDaaMELDiVBlkNYSlsAZYMH&#10;EDHT9VRI4EG3aZQ8cq2YiXKSYHJY2wgjstkRF339wgXQZ8bGVkNFpBHxCVYIDEyK2eZK1N0gTWXi&#10;/Msnn3nslXvf97H7/+EztNWZXbr65R/+6wc+/sCg05ZPJ+YbcZnrBJBMXmmWOk3FjBK+u7HvqsZR&#10;ZEJ0AvEpCW8urVK8RgBZFDcoAx6G1W3BawzEzfLyAqjxEPki3waiXDDr04yuABUuXV5jRjq79LeX&#10;jtuL0nDNbFjjtWwJdpQy3A80y/s2r+4fX49EggClj80sysDaGyQAJ+KROA1ZOUdVGQ2vE/PhpF0H&#10;Eyzw+h1Ap9qFKmewVzgdFN516ECIFkZH2DpbJXNLJSCFIxG+SRortGTyBZwBb61Wnrl+GcjeWjqc&#10;XL7aZ9dqy0uMrGDKD89MV/sB2CBr13Nuow7xKfzK9HVod+wGWxA0HJiS6zU9RW8Y7F3tlnqMnB5p&#10;t8szbDXboFWEAECQAJuvO+DEnBLNBUjiUxNnIdJ0O02DQz0DfX5sC3dtGb9h1+b1Y6NPPf7Y8eNv&#10;w0W3b8/WtoYdtDFeX1AwmoDwg56EhskB7T0HZ0A1lYsjkhbScXjM4AQoF/ImmxVbaBQWNcipgUKs&#10;wB+IUaPINzuGfAVhoY6AVW3LUHUlMpmm14KEQqxHTJtN1WYYDEubzyGXK9ZpVbwEXhuqSEPm4JrJ&#10;PU754mM33DzZ56ueP8acfGv4jvffpnfB0GtHTK9WE+egPpxPyU69zmbnqg2boo1mkkjmRlgHqsBG&#10;roTxdoKr69DTXFtcPnnZ6fX7Nm7QeNwtUHJpfQ04Y6jW4XSCYKMqR+ORTh/0FZIaK4m1DnpgxLDg&#10;YmoB/ib4zmatfp+zn0l2Qak0zZNpBB+Bca6XBK1eg5t7IpVcqLdmS81LqSJCbTGtRJgXRMsVvqJ6&#10;9TA02sH4mgsVwulqslAMI6OiQFkcOT1ki9oaYpqwS9HSwLy14MPAOqYBMy1mOe0itGVQLcBiRdN/&#10;l8Ogv+qKerA2wYIUgik8/RrSpKg5kSay6QrvsWLSyxKioC1TreLMxXkE4MCTBCvGzPKiY6ivoaPb&#10;YDpBmYdBJkahaI7xJJu4ig6aBxVZOmxbK6okAG3VCLDPqZ6AV2/kxZbYUussTWgxroD6qlSz+/pI&#10;mb14+OIdt9yLUK8f/+jTBhM7sAoJWxVWJDNyTmXaTXDIYLK2iNeWp0q5K7Qevahc7eZU8HIBTGBN&#10;pVTrkBwB2ipJcNUKdjpNtgXnwf/H0nsAynHWV9/bpu3M7mzve3dvL9JV75ZkuXcMNqaXQGiBvNSE&#10;JKRASAKEZjC9NwM2Ni7YuHfLkizZ6rq97N3e2+xO2Zmd/c44H6/CawOW7r078zz/cs7vWDQh4fK3&#10;1lp23RsKjMiK4uBt2wfHEnxs+WyVZPzJ2aQ9wmaF3loB5LwtA4dbd1ME7zbzLOJ4ejTJRSNItOyQ&#10;VoG0tPALkR+UZQxy4lxndb58fr3+r1+7MxiOnD7+zF3f/PJ1b79FH45IfkjOe21p9LnTJEeZrt5H&#10;qVZIgJxotsq5It3Nzwz7EFGI9CScPSLqFUgSsJsBZPPMkqXedSUiOLGzhUy7gfqtg7PAHvSqQOjh&#10;f21E+tqcGJmoXXh0Xehfgr6GJg7yRZbijtfqZtZH1bsxL9u22EwcHxx25lfPWgWMiL263wsyDFnr&#10;0IgLciK3CTtDslqtQNMNX5WdYUx6Hwufd7zjFsyEMXFjEG2FXslsgbCkWWlAwIYE6D4EpVYC6OtO&#10;Jtc3KRRGgbjzMQiFsxx3jdyRdJn2gIUJvIK5duKCK+T3jMRZl8MwP6DaRGas0q8spMLxqOSgEGHX&#10;bLU8/gBOYtwQqLQQuAm2BE0Q1XIRar0erHGoKyxmBLMyUEzVa+GgHx4WfM3+YCAUifZDDpgz0dgt&#10;VQvw8ROMS0apBbM1wBcuF/x8Piu2zJYOY9HgkdIttKgtnL0YSCQYXxDkdA37lhrU66uPPvTEA/fd&#10;f9ne3eC5TY+PT0+O40jAJTs1Pp6IIw1SZd2O2f2Xb9+5nVIxaxMOXnXV7sOXd4QCUhFdyU3bN01T&#10;JpHj6cdfOn3gmrce2X/j4ukzX//Kv+KP33zVXpH2WnJ9FL42N+DaZKbELeb6yV3hg5MWJn+UtZhL&#10;sSA2HPgZRbqWpaeO+9yByJ4dTRcnU3ahj80h0vNsqscxSEbIsQQdj0AZhEwWoCzqVnIDAnhsIkwW&#10;PO5GmioGUfCMIbeUd4DBiyG8YgKJTfHDI6CqkFGgQQ6E4hvpHBDHYDGwFFFvta0siJ2UBKshiE+p&#10;DUpS4ltnRJrQrEwPejcTHFQK1Hm4KY2DA4piTGYAsOghCVwHCB6nB/a9oOCcO3nR6WTDMwm0AUAR&#10;hazgDpWgSiLCSRMtI1ZMUs1Vjv+v//gGXC9XvmkfVk02s1QulVwWVvT5QTSzQbqjQ/hvAoWVAmQC&#10;Ww6M6SkLSKCkHblePZ4mPGFXUaqsF9JD4CUOrGtLc76YR7SIWOloZjIJd+VrJ6whYtVHdaMxMuK0&#10;1gBWsNviceArMAxGI/h/XjHMMQfIaTDBeQrqAqp1k9/GLywvwVI5FPLMbBp7/tgLUKBMTMxu37T9&#10;3Iuv/+bbv2XH8RaTyB1paUigoLEuRpl/2dVXMH4nBNKq0CbhhrP76lagnnQkrcE8aeXDvHNofn0F&#10;/aZtZaW1mB4cnjGNxyE8RouqSB0uLxRW0qsqZqmeJM33TFopVdJaSrfe1tqd8Wgc7yFE39CPMsoA&#10;HNNA0A+OoN0EiYtiogndQUIUgKyCQVeuCE13PI60ZJu5Rw5U9BBO0FnRbdL2+fPzqbkN0HTwtsJU&#10;bOvVApA0pS+15k8pqcXMhVelcmbQb7/zvTfsv2FPd9ApZFKVjXW7FbZSLBJRmlKQ45NWU7uQ83kC&#10;GKsr1gEgRnYn53M6ccL3ynU0PAjuE5DArsFC6YG2nHV4EqEZiIOwMzS7vIQ/bA1GbNE4EgeYaMDs&#10;4nGCDBAKBj2v3gfEQC+1pHRxJhg3RZyoHZE+NTQ8YtB48SgiJQ3XBmGgAdHmwXiERDzkNyFXAlOh&#10;SDRi8C2AMgReDRutgbnbrIY9jEmG9gdoCj8wUkGIIFD3xRIb2VUasW5srDkoK7YaGHxWUWE0eOoD&#10;XfhF4OlCP2nWz587/shDP/rMJ9+9fcdMqlj52nd+1hG6t1x3HbYemhLOFF3W4ZvtVh72IQSMayYl&#10;Nj4F0CNkFTZTh9SrC+ePIprB1xDtWQCw+qv21oKzmB5cUDqLxXrKs22bJRq7atu2b/3vV12hiHd0&#10;5MzcGcTSTm+dauHpBBAJBGqDj4BIePhOrUbUg0qA2NU3gPeajDmIKralZkuEz6luYayjY8nnn3hG&#10;KNUYnAEYcsHdDD9sz+XUI6mNhaERz9joBIbGEF1bqUbfmq1Wih7H2MjIASsbID0Bzh9vQmuJTQXn&#10;s953/8NXHbxqLDQa4YI7RrffcvktW2Y2R8MRDtI0O5nJpZ568vE3vflmr9f529/+5A/3/GbP3snI&#10;ePILX/6CmSbGJjd957u/nhjd/l//8b39O/Yg8f0rX/7WaCLwwGPVnz/wwsCeOHdu4eDha3eM7/zP&#10;T36RU61/+NlvKvl8JBl+5wfe1203Ty+c3rx9ilZFTas//8oT7//gu2m79b9/8pVqp/bhD/zzjCWU&#10;u+txr63l2k3njt1XnVvJvbK09PDp9EOnMo286/pRzHKbi/MjocDAwQgEJSFcCchYEw75aq0r4OlS&#10;CdYXG+GDQ+5ggnT6OD9gpDGA21zRpCc+TvrCEp6AAeF2GxQ3O/oxKKsR0zmQLD3BWhGIJoIvml5P&#10;oNYXDcM0SKBwqhEkRBd2n4sNOjkXG0LyZTAEEczaWpplfJMTm9IZRFg1MOQqWyXX1ExlI22eX+kO&#10;eYh/vpa8crQBVCZD4Bx29kVk+2BWgEkGbnpclhhnIUwQkrEe6ZB0R1tiIkwNrkHWBLItZIxdDwFn&#10;mArnpQUNNOh4mgpxPHS7cMzSUM9iYa7IuDgbiBmGr1qQ1lKraAF4t0tqtzA3qRXzjWbDEw35h2Kt&#10;bhsiHyRWtk+/tvrymaXjy48/fOK5o7D8WWNTBz/+2S8BTglF2J9+99ujT/z6ivfcFB+OpOYvzG6e&#10;tIdgMuhFCDvWESIgpR4Xzlm0olhmYgpo5LnBwQYqkQ3IaexMcEbbemQXY84erhLE/obc2PdzbmTa&#10;4DfoVpp1/MJqAD5NTRM5i9vGDj/41Jy9xmJy3/J2nDNUu7SmtWToWAD/Y0nwysGkxvqTWjlzEYIZ&#10;0U3TQW9xLdN322F4pUCA7qoIHrCyDKZ/bt7VWMt4kxOy04UamNI1HrWojOgEgIzt3YEJSTw+hidp&#10;lwSbO6KWKJbyJ3yjW+3eREvU5i9d3DwRs0hloXBaXD/WXz3NFlJeRXQiR5CESUvDVCvp9cAzXqil&#10;TdYuziAv8MmcYqbbmAl39LyF71KhXpusdtpYVC01auvQsSOYwcvpMRcRdQ+mkuyvfvw/Z04+fuL5&#10;Z86dfDGfXmp2EP1ijyQmr77pzbzb//hf/oLL5qrds0iys9o5CSWv3YEU3W6zwXscjV5TRUCUGTdv&#10;ASv7Do2jVVNbbXDAFMj2zbaWovabPURiZ+GhX++qGMxL4jCMfRhe0iYBWIGOBrFZ32F3bZ5oOmq+&#10;SpYcDSw41BnGo7/c6OVtaQREffb618fM/k6RvHTXW94KAoH+u++Ib37bP/BbkmaOp7RWSG4CCFAr&#10;F5y6gxpOoHiNDkhKUNaRUw7MDRRB+SbmKbqfY/pS68IS9A+7Dx7UE7Esh4qNA1Md9BxobqQ3Ogwk&#10;iWqVaguFwvRw0zxw9UlTVYKSSoaUF++gM5RfK0JLmdPIIa93TM00u9nFtqo12qTUwpvKK7YE79jk&#10;5/cFPJf5XEPwY5dylnbdJnWjFrsXlLdm11boFNfS9kSQ3jJsn4RJezi7ngsHogSNsEjR5XV1ilWX&#10;DTxeElphaFKauRJCTmx2CtMESPKQTQQywRt6PMSMYKJvwxAU0Jfcxobf7cHAymoWHISpCdcIz+Sq&#10;bcROeu2yXIUfFagTJ00xEG80pC5eRuwfUATgUkcUBjo1jDKhCG+ZbTK6IFyFqMjhg2nKpfUc1Bnx&#10;kTjpgBy5zyOQ0DZoyc38wtrqpZUtOw8imqGdlqVS9/AVN6aLhWdf/PFHP/7evhXdEfJ3ezriYayQ&#10;wFlgm0FKsQOmgtrZTCXj9AUajU6tAP8dzANUq40a2WKDFAKJB5ib1sphlnT3FdD58cT3zA6ExuYz&#10;eeRmOBo10T3WBqIfi0padPUrAUpORNyEw34mXU8PQoJ3N2tNQ1VhBn4DRkgryNNw7iB+E/9HU1iu&#10;SDoAcI89+KKFif3nnT8LJpJz86998ytfvuNdNzknEjUHm+/COlsudsh9Ea5aqqre6AgPj2fHZIr1&#10;ls5vGXXXaSccY2Aud6HnNlnBG5GXMtZKc2Qo4UqEgSPHjJXyO93hEAtDBQ8qFAb5mt1sdUDJ0ZY6&#10;i+sOpQnwu9keqfXsGOt64IXCxAr/I9lcrFeLrUJbQO6mW+O1qdm4udaprZVsvJf0+yCP0AWAlEGe&#10;B88cn78NczoKWlH8NcK1S4XZzbOx2FA+n3dgy8xxbSAFWXDDUhOxYUAmIJCUdAX7L7CnUYAifBmj&#10;U6jA5UZDajUFURAtCuvlsWrFEttZkZ1DYQkIrwEyzMD5l2tYN5WQiWByxaM10oKEo2q9DoqvhnoX&#10;SiVDNwqNmZFTBw9UOp3umykX5zajTlR7pB0ZZR4dvxtn1Xm2QZnqxKADHLyucqwLihmx3rYTVicF&#10;fKkFZ4gC2KYFkwsTYlwVyBKwOF3KSNUOGfCLfr4AvL4wyB6/VM6vYUQ9OToCQWs0FEY3hTsNJSLW&#10;cRA9YvrbEppBL8l6XB2LERLNE1pxY9kTiXe0Puo9UajyyZ0xN5IE2rlqUeO8b7r1w4zF/udf/Nhm&#10;FXZcsZWNeqE5vetLd62sV4f37FwsSaVK/+rDe+LemtR8Ranlh6e2KcAn6ioQ6auvnodiJ7pzW4Wz&#10;VVAiWil4mMGCfMOrD88+MNToASCSh/Masze8vRpZ64ZL3WAd9rE+i+8XnaRZlYgBtECowMx49DkP&#10;ONqImwYafiwxhA3Gky8c+/1v7p2ZGJoYQh67RcB3ZSXA31ctPcQAELkKIhOY8YRCIQAW8h5DTYMx&#10;vCEXRkOCO9/4d3hdLJqs9LHo6sH0N1hbONlqSiOjs7HxZEMTCMZBIvel1+u0Ciwo9rRHsTbDIigD&#10;fA6boob81quPuII4iHCW1MHRGXJHmnY31IUsIgg0hcZLDzWJBW89olKxjAKlFTwH1EgKcB0mUue8&#10;4Hw7eQAiDDOCOZ1dC4a9Hsh9wNnAORG2XJQ3ahuVymvLG/NzEE+FJqYUtw8/NUwzMAvGaAlHIJJ/&#10;YfmzYTgM1xY8ewA/UIzb62uk0+WVxSBL79+388yls6upjU3T2w7uvrLb6v/l6P1DLgiBe6QLdY7k&#10;JOyp5XVvLAg8InzmWM2DBIXfSbVDnKqCs0FHYia7r9uQcYEBbxLm7d7ZCftovKrB0M/qeBRSFVgN&#10;XYmYNxxi7KwJweUepxMDPrjjsqVWrhTGldfTgqrNBfb8RhNaN4ABWYrFjLVbb8hWfeACf14NWGmx&#10;3tQZivQjH0IDJpHS5HK1zvojKvSgVsj+lBceP4bTEkHCxlnKyJ/9wseSk5HISNAX90cmhvlkZHjb&#10;rD3u1100shknE0kvac+vp9bSa4FkRLTC8mPCSAVEOAx2ga+FKRQreMgjNPzuHs7q4Ztyt1ooDYRu&#10;UvY4xUHh0rINxB6awmRXJm0Na79CmCuEpUBgZ6hJmJgYExlEtSJGsltdywqVOklQnlDAhA25HZBR&#10;fSObiQ0hFBzaP3iL4M36P9QOflnA/cKEH4cWWOztVjMSCRnBuBDO4cNGQYmmFQD5SmYiEW307TKy&#10;uGhQNat4ztuQJNH9s0cfdkSH+ozUNjVxW8EPa5EsYI4jCB7BaJj/Hj92bHXxzP/85+eHhoOXLp37&#10;/i9/4fYFbrz2ehfj5O0RKztaFH1caIwnCA9HlQqpsalJJOr0gLYHrIaSPH5bJOJv3ru09L9/JX47&#10;13/gUuv0YqOZ44IcGfH8/t6/3Ljr+gikCDy3d8fO7/zwR3TE19GE3dtmIM+GoA6gcKDqLIYvjsP8&#10;1Yi6h0lIxhOEsTSGWXhkYRcCoEIqt0uKjhgCqCIHm8cmG6Xac888NzU7ZcZ6zJAPkiDssE5menbU&#10;xim0u7ucfk2QOw77MGkar2RI1M0iTgeHd73WubCeLzS1VEGy3v6e2+BljYfC+BAgcmgtLj575ugT&#10;zz7601//ADovTFEfe+qJj//9x1k7+fwLT1RqhY//v/ctZgs//9U9iZGIrOovHz05Nbktk8lNTcwA&#10;+/TKK49Pbpr8z7t+/fnPfOpNlx956v779m6Z/dVvfsnH/J/90j/bncyvfvSzLWNTL/z1pX//6tfj&#10;1xyxtPVLP/hzt9hel4Ub3vr2SrX55a9/m3fHPvTBjwW6A259/uQrT+VfXwusmoMyEZmMbLvh0OwH&#10;3ha4dafmV7VqvlcpeYHLpCCyVp0Wh64omfRapZZ3xBNkEKbXqERSbZO5g5U140FwCixYImiBNlrA&#10;Uwl+BYvi3EVDyYhbQEGUlyRhOFTLVovrXLkXZbwNWVxuVxhkSqAqQL4CLOgDTFHsCAbHRBAvM4C3&#10;HAT+EBnwrtXVzPbth1G5/fK3PzpwaIcLv0s0KIwGD+zfa3rLofq1oyAHu+jIMgFsURGST0SzGhUB&#10;JFsYjxj12RuqQBPi46m1FAwE9YMxxm3BVkLUGs16Jg3uaDWTa5aqUqsLM1u9VIM0FoEqfqsTCQBI&#10;/AOhAf8OuC9Wz6ysXjh7xjs9iovBT3EwlPRFJTo2ojuYWqcddPprK6nFo6fo49lzT10wmcO3vPsz&#10;7/vc13Zf+9aRbbtFi6Va3Pj3T31oSzJwy7uvdCV9mXJqBjhUmAlYuxv7n4aQyaT5RMREQ7QKrDLG&#10;VzhtDTAWa7XjKsUPkmaMhTnYKgB8YmgArBzUlZBNYQA+gEmac7AeD4WocYS+r68xrUbY6a0i+INL&#10;1oqDk6fP3faZd/svD5FDshmGACufXl3//j99+aqRrT3SukQrYI4FGK6WzpHDAQnqU4ZfrxZ5nxfg&#10;2CDj7LQEtF64TwMev1hpUn6/zFq4vuLpmxj4ClCdwCNqUu2MuwmPR0tGkgcQrHjbUJpAdtYjwoLN&#10;Q3oSF1fTR665LjCUdIQivuQIzdLlaiaVOrexfia9cbonQV+tuJBxg6ROp3UjN7eSOc/yAyQ6Ns3Z&#10;nq3WQVylpVgnGz1ODRKmUIBjWdPG2oVc5hJhhk92rdNcJSzN/fsnGUa2SJXJ8VC+mruwuPjj3/2x&#10;YzL7w3HEQ2B79Zc//NJl67sCiUvr6xfTG/5gCMoPoVZFaGlJrADAw3OUKoBNz7XtGLtYGFElOMRy&#10;aC1snDXdjt1uqlKz6MN2uxZi1SBloyEc1lrwN4i20ZRlZHHgTKnRHl9xSjatKfvcRbsFFD7HOZ1W&#10;Xa9t7j29o3f4wNj6lz779+/oUa7OU39BpvA1l735ypbXJZhJr7LOrm+0M71ALIavuYrFXl93Szry&#10;dgQnQTrdyDrU0hXG5+nQOnV+obSantq/tx1xp43gGgQLiQnSzQEx0u0AZAYVXUttMx1RWEu7ElFg&#10;wjmg2BEJAXCzD2ngZhEYQ6Ez4jXP9zgzEZxWz2UL53P8DI/EKzEndLRWQRzgDWttcKUVV3FpkF1M&#10;BB0I2JHA07a6sHryoxzPIcGnmdgyke/hXu1uIMBaVj0hvxkVJ2uF18Fts5fWYNzCn4j+1OJwAp7e&#10;gNwFbFY8sTQGhIQR5Gt0VoYlGIYUlSXJ9eVlAIJFzkeDag2gGNL2lJ7bE801xaSbKK/N+8c2W0Hz&#10;gxwFiUNw9xMU1LMo/fBnGPk+PQnKWrCqsL6Gl9pntrFKv7yezqTz/mTCORztEP2uTVEsKt+S2mrn&#10;xJnXgVG6+uANJBewmf0//tHPb7/+bf7Y0C/vudvlBeYoUKpmdVieWDjagDbDV0tAvS32FIxOgw4i&#10;XyysLK8NR5PlfIG1Oyna2cH4HG5kljXQwkQpg24ztAkDSsx2xF4b9gSUGeVsjjN7MfxfJrZxXk8o&#10;SIpNBKiUvU6+p5S8LtXrp7p1NbfQjFqL6IU7le7C2eX5U3OvPH5UyrUQgu6WrY6G1lsrv/7CMXdw&#10;7JP//j/+aHJu4cI/fOZj73rPm7k42D/sUrF0/sLG5duvP7Ldwg/mi2Xl1JKwlk/5HEp16eyw162z&#10;fN2CibOlZQWKH4BLdbCQ9jR6k9PTdQ7zJmx/KKiyTDYKlAio4BHzBIMEO4DNQgybycxr5woX5/v1&#10;VAOx0gjiYBLI7G5Rxv2wmXDAXu+f2GQPeCG5LVYqvoDPZmG9AY+l3mkspd2JoQJnNjSbCymCd8GR&#10;y7AscJ+I7kVbBTkNjnOMPl49cdrBORAJzbldLOcu1qr//NkvBnnn8MiwaEZnPEA+N2fDVBQicIZ2&#10;89jAO9AJIcgeGyefy2aHj6tnRSpXVbDHA3WLxsKgIvdPvHLC4Lhx7tHkKGReiFAL9lUILtEYgtCF&#10;wg3dAjYWsPy9UTPBOmFLbeTQ9rgdTlwwvQGY2oO2SUZv2wTlH4B3nNmoINFyiGrY5uCw38lVHQoS&#10;gknccWpfEzXUHCCbmCuZgpypxzhYrZPo6DIKVPSm9RNz//vp/7XxmsPhSm1kOKcL8s8q/PTlGkw9&#10;yGjC1gr9Fcc7fU6yi0MJBzDJ8FZjGGR3B0SYNwhTvZih3HFowCAnqAmtbKVdrUlXbD+yfmmu0cjs&#10;uXILGNDI79m7e8QZCpHu3Sv5wVU37A7aM+5eSipWEhOzIB2DmIjUlHoK0TXZ8ct2Vylz1+hzsVxG&#10;jCRwMEAskgDzQZ9EYvdnA0jbhMAjoVFXF7Phag+qSiC1y5JYyBXIjhx2OHtaF4nXZFPxkC6KdaFe&#10;AG7HjuFrs8E4gwK2SdFQyE1jko8lIZYssJq7HayGGYyu2laLHCa9Y1EFn8DA1sM+BCYP6GCwCkO3&#10;g2UVhqm4D3F0IF9IRhiSDMhnev3stu0HKFeo3hMBUERH5zSzmtwpdwpWB7rdEDYHfFmvVOTn5xff&#10;97a3bxqC5rqGIAc0RQTN+TlvCzpTk8UzsMntYqcG86+EOhhsRuA7LVgTDHQn2np0RCQm+NAlQi3k&#10;wN+sr6ej8VilXPA7HfhZIbADyimZgsy1ul9w71OT26emkrMJNRxKWW3g3OEsQek8wLMGFIAseRh6&#10;6dz5RrUcCgUbQl3kKN7BxT1hQtIWz11YWri4edPksWNHz1+Y37597/7DB+rtolprAWuJ0h8z0Fwq&#10;8/Mf/zQ4ggk4b5YkpdkyBUIwwUCBpCHiEzEUyfG2Mlg5e34PzEbDCUfAk3FT9qaIU3p9bdVcaA0h&#10;tGUoCs8QJ5u6jDWFI9aMWwfRu95+r9/utB0+vizUK0K9VK/38Ab43R0WlFTGKqu1XJEL+7D2gRmf&#10;BwQkX0b2uoyWA4RTVIS1ktKHODaiQ64itQM09dSDL0Dv2Ucoo6635d7BW2+0hkOa2y+wzg4J2Uqk&#10;C2anxqtWAvPlXkeKevxBry+T32iJHV8oBIMTWAowTDTmN8BPh8BKAEqTJhtQbzIMpBAe3uVHirFu&#10;qRsP8spnP/ut5ZWTl+2fckOYpNXtA4XSYQFuIvoa1nZ8rkjs6OGVW8t2yrVwIOyNR3TkW3BMke4D&#10;d4QnLZfLQtGHuhTPPBws2IzCiAK5A+by0FdgFIt+GA2/2BVQs6HONSzERkNuVKYOK1ErpBCl0yNx&#10;O8CwL7AYT5G0MMAqzVIvLtUbOSZEdY1nyQYmso5EITtieLEd4Lod6Wv//bU7v/0DtzNy6bXFz3/+&#10;X9/2N+/bumszGJz2gQbj2bnUCo8PnfUgiQOR5viaAnHAQgmDE2OWWlKxqZRlQS7/uM7akIeGUK5e&#10;5+S8+YUNqkxFp/dUmkpcssYjCZXuR9zBHbv3vv0D7zt45LLtk9NSWwR9EZcdzmkKKYDoKU2AS9CG&#10;w6pHmER8BlgLGJ2VgvRIqBDVFhpP/Lj6UofGjBetacD/0OMPb9u5maYsmfxrDp9pfOaQjRxGOvmJ&#10;c6c2yiVRIV988XXszUKjOuOXLQ5Jttb6VJsLWPkAvWl0xOoeJ1fXLpw793K7uWYe1I+derqotzfv&#10;HBufjftirny19NSzz9/xznd2ZOnshTNST7z1tutlxf6nPz146MhOT8AzMTV+29tua7a6c8vLOF9G&#10;Jkevuv6aYyee+NxH31lfOffsA4/u2zPy2sL57Vdsjc0kYeu4/6Entm/b3M/q9977lyLDHuA3lX74&#10;wqmLq6FrLj942bWnzqT/8Pu/jsWmbnnHzQwsfHuj/oMHB2t28c+Zvt9LfvLK9j66OGpb5hoDGfSC&#10;LtRBkospgcoPI2KhlZpfglUqORKzE9j0g7MoAuoB0Klx77bbCHPrN9vIUrb34dyB3VYBEh/bFEkA&#10;L6xWLBYM5S/UtZwbSX90PAbks9/l10tiN9+477cP3nP/k8+cPJWcmcEN6kTrrgjttv7ow0fv+82T&#10;8WR0eCRx//1/ufG6twHK+eQzT27fs0XJ1trnJOHe16VnToCaxG0PIoLOWiM8iD5rS/0aQkPA4zUh&#10;2ILCUNEwvko2HUhzPbea/uz7Pp1aXFk/d3RidAJyjnwmAyHHG4xdJ+/xe0Ix3htm3T7MZ3LdSqda&#10;9OgYwBBmAW+H0PcwGIJ6FXMLxg9ocxHIJ3RBfYgmhgQ0PWBo2pjC6trSmYsnj56whXa861P/euM7&#10;P5wIj9tEBUf7C489cP+ffnR+9ZWb3n81EceGrI5HHSM/YIeBvMaL2MgXRUEA7ITwucH2huIAEhFj&#10;VgqJg8Ff7sHZR5m0WiUrCjUei/A++hbE1UIjCCUE/s9mjPqRx2JIIXCtUkmHq1utg/xPhsN9M6Fk&#10;yyeWXn/3Nz/hn+A0hyK4MHr1NmvNflvet3tPqlESUARRNvgA2tVqp9kEj4jk7JBsAatpzCZRQGFx&#10;1UFekxOPAcVxqtoddjrNrWYlvSF2hPXMBkDNdvjRTWYnCw6ZLlRTJqkCJx6Cf/AKMmAEm0jEZK2n&#10;0tNbd6hmSqJGG2S8jbt/bKtratobj434o7YWwtqydanOhMBMpId90SCCUIqFZmldr1UBHTN1mhCE&#10;wLSGKCATybSxRCJtmGM5vTivTL2+6AiCHCOTHobg2bGJIQtLREajifGhW2+7KZNaeerJR4DnmZ2Z&#10;SiQTv/397xOjW9lwsKlqmVxuGDgXqdOR233OrGLZBrxdoxHyDjex9IY4uCFoSEeCiLgrN1qCttFw&#10;YKISCQzYbpGRAEOFQEQBF0Rnva+12bsX9cdXrSealhMVnLTyZlD1nQ6dxhlDFKi1fJ39+NTYjUPy&#10;Uw9f5l3fdb2plLE+/jB103s+PEh4JYoGu1zOLyHu2h6eMgU8OFKhO6JU9AOZzqBHxgOgsDESggRy&#10;tqDLTFHK6xedcahx4lVM3PCq9FTPwFxaW+k0S07OhhrCkKKjHGzWa2fmJjdvFjC/6FtBz8uWMhxP&#10;ouUYUA6X0mqlL4Ynti5l6uMRriVkXIkpLz9qJ83BCMdEaVPYgQhgLRhVIyPWiW3FUKjKYhzI6Ziu&#10;kbrMccgGHjTq0tlLoWwjWBb4gRnEM8Tr1b2WjqlPk3ZDEqRoEvxaoNjZkLKB78rSqJXtsurgnRSL&#10;mhPt0BsOSaPAABCSxrc+UFR8LB1P0KW2yYEMeaGQzkajo3OlpldteuGn8oVMIGxgRAPqIEE5GDtK&#10;P0NCY0IBqwzwiRYrtY0cohzVRquTL7RhxQGZYDipAOIPxa9hOlYRtJE9d2Yhl4qPT2ya3E6a+VRJ&#10;+Mr3fnjDVbfu276/XK/9/q8PRMI+p8s9MprADGZ+bg7scTOkK10Q33sQaGkKVKoDrydSTueQgBsN&#10;+NHpmRiHiDfZQiGHzKooLrGbKTWY2FABXCqYd3oy39dRXULuk+m0rNGAYbfWGNxEgaGRprV5qXgO&#10;BA6k3PGiOmarrz/3fbJB/umnv8fAazI2fcW+q47sPTIxNGlVTGdeOJGZW+t3tKve8p4PfPofrA77&#10;o4/8+c+///Wtt9zMxSMD4MX6Wnpp+fYrr/D3S0xpVeX4mWl2IkisNofL6e6mQIYdCTRtQ3aLS7B2&#10;3LrJ2YCqacPqdromkx1NsSNpGi81tLHY7+p94g0irLGvQGeJ0FErmV1aLOTTV1x7FT0eRm9QOnkJ&#10;NlqJRaoshZw57HNc8BlAaI18PI5DjqeoW1+ah8HEv8nnGVRKXb1nGQK0Wvfj7aXsCF2FaQpzMsNv&#10;DFYSgMUaDoDG939wt8frjISCaMXRmeC3BBY1HI9VSyVzW4rwLiw6oFjG/htp0R148sGuxsKbxurI&#10;gzoPmaQcfMyVVrUrOOI4GM1kV914/dKPfvxTPwDemzYpgAagIILBtJqHTxiNGZyXhscGocBIEYMN&#10;eGBWFRk6VbcDi3YpvbaKP4uFdlxCFIFFRc0N0g8k6FLLjnReMBawElZNEMFCLYR7BBLHJvqbNmTf&#10;XYR5yy3Rb+dDnhBswFWld/TUmexqzouWY0D7o6HZHZvsvDcUT3oCYZc/HBsedbjBRID40Y1tIMJk&#10;8buCFyXgwcP8GLFJQEv3VB1BkU4/gUAt9CJAntAM9jr4yqu5rFnQL991tYuP/fWJh1imNRQDE9/p&#10;cLUtfa2aI3/90/v92yNjUZ1r4kgj+pxPsREuUe3VW5cuzm2//FDXYaie8LA6kXHd6jQbtU6rOZAl&#10;/MChG5dIUD31TqEkpNIAJ4aHYsSQvxGgGgGHhs/M6WBAy05tdKpludow1eWh+BgiEWQMHaxWJwKq&#10;CjnWE2V98eHhZCu/6of1hOdbPWu1VkXnrOO2w6W4XLb1LfJYGElrpJE52icN0reKPYDxC98ktgl4&#10;UBTUxUCfQ4fSqxWzXi9hN+LOnQOMR3XNoVqFTK0uVKw+G+HmbQO3zonqpfK//cudKs/edtPVHpPY&#10;VNL50ireW18kyVrRERtYZxUTkNyGkZNlIxtdhAvUaA3ud5JXodfC4wF9M8g7GBLDq2u3mhzZWhNl&#10;KHzw2JBXfAS8xyEknD79DIaUjGStlKqv11eLUg2IxIHdh9gj7NHfME2Ag9iHvg77W6BueI4BbNsN&#10;Nxc4c0iIJlwkA0WIl6RtqdV5O2FZX14tFuq7914GHeRzjz7m9PJs3IsAz06tJQny5OwEBwIXCo5i&#10;SR8ad5k0B7jAhoOb7wcTiqSPBgBmd1bVJnoDHIYoC5SFjKOlOWZGu1AO91QMWipUH/AQuFLt4DkZ&#10;OwpzoVBu6FJy76yGzO2gtx92D4b8Fq8TOHccun3wMwTBGQ9hRQ8Uu1e3tTAO9ToV0gmWhF1tFVcW&#10;/OGhvh31FBYYyG3PnnnhTDkrWHU7mAPo/sRBf88VVxQ6QlMAatePyIzjT79+7ImTkbEJ2sF3u71a&#10;ven2uAJeb3olhe+AIkDwNVkc3rCJqBQKTag1fDD2Q5hhIRUw4uH8x1FA9jhaCyNxPDB9KH7gyt19&#10;Xa6WMqZWixUlS6EyWM9TeWTvDXotUQZoFB9uOBQaGtKR+0WRHTPCr7HSNtO6zEBf3ENhriOA2IJ3&#10;H8oi/PhwEkL0h6UNKmFk92KiRxNIcUBaD+vgoFowXBOo0qwgxMPWaUbauMvnMutdCGSBxK53DOeg&#10;qrYtTi536WlH1Atyb69PIfNDrLY9Hh6zm44iH33pxKGDV2/Zu6Oaav3qB7//8N99yhny0sD/Q5M5&#10;MC8uXPCPB+goHPA2v4dttKrBSMxGOTAL08xqR61VQX/WmkJTGvxxaeide6TP773w7oBpmwcJyp1X&#10;zo6MRZhZ16NnH9p3xVbC5Fg5Ow+C3eHrrn74oQd61damkRmGYt2Ej1XpIBWAGp0lIMsGIZhGZwUp&#10;oBHGgeoKC2P4NwYAqreAIkLQEAoojFDBYY2OJT0h3+unjpfSK5u3z/rHk4RRNtg3iv18yY8UDm/c&#10;PLZTCcfqbXWxJl4kmKrXBYdOEx0xSwHwXrX+6OGvcl7rzkMzTAAhlLXk9vAYEpmcui8Ov6MVQVdP&#10;Pf/y9Te8iSCZZ59/HsXarXfcUstrf7znnk9++v1XXbd3594tBKIzfYh5/emlpcX3feRvpV7/+T88&#10;+a53vL8pqr+89y/J0aQuquW1+pX7Ds/Nrx4/f+rmd73t8FRyTzDytR98+yN7r3bMFf6SPXvNZ94/&#10;Ghg69sKLG0IDGtYPvvk2+lxeKdVtW6KhyyYZtft6Lv3ES8fcqjk4QnccXc4CImQbkveyg2hj9NIa&#10;NC+sb54Y52LulrWFqQw0E3CMUGZl5dJppV1RmuW+1BQahXYtp8Dg1Uy3c/OVjeVGfkPrQhdmGp2e&#10;pd0BhXZBwdMhXVUrQpPByaHiweSl1xb+5dM/+Nj73vHCU88X09nrr7oagxAMROEVPHNq49F7nrj9&#10;XW+GmO311y/cct3bu1J/aT01Oj78CksML3n3K8EWkjzsYmC/R6TF4UXC/YvVuTsfHDzX9d+WJBE7&#10;Av1Nr2eWALCBBqSFAM1ffv+niHf42Z0/eOrYU2fn50YnJtBIRIbitIe3OXgTQI4EkMY2BOnBr+MK&#10;BklZqy2u9rUe0JftRhMaJygNXaIOjYGD82GQVuy04EsGBt+q6pw8MDe7F0681my3WZ/7Xf/0C8Ib&#10;qVRLf/jND3787X979P4fyp3Fa67ZNDIBRqs4MQultA9iLuhLBiRszwLoXkqlgREInwx3DCcPgacJ&#10;XhQgttE1EaDZms0rF89kly+x0LUqTTyXvXS9urKBfxB/OpoWM5LHoAU0Tn3ICPGEExUsUQJuCGsX&#10;0vOcVc0cffFEfv3Q+y/39JA7wLSsDhfBWXn76JV7u2H89ubWa3MJcL8QAeFxLh87Bf9Ym7IiMFzI&#10;lBFh3jFECdZOsR7n/VAmmLAOqVet62tI9OkTZj+CZuJDKxfnh71hbAxBxmA8LowDYR+QxDai19uZ&#10;xXbqAitVTY3C6vlTM6PJYj7dyW7YOgKHuSPpsCCdlY5Z2XAoPgt05+rFC0GGNfvGWiZInEhfIOhz&#10;eY0desNg3orVbqskaMKgDluXHcN6ugubOyTUqKp4pPA5FAAnzBZEssBJTyP5AGr4Trm4emEy7t45&#10;M/bD7393fGbb0MQO78j0d7/5/fHt2/hEuJDLhYFa7gilRoHwoaczAeQt5Ish90iVwopCYhsduJml&#10;brdeRnHU9klEjPQKgHNLafTtuDxMYD/RTl/e6nkgxbxSZ80RxeKWa7qj0Gvv9JSHQqyga8XsKUAS&#10;do1f/u6pYVf/vvv/4/0fGSvZU7/47+b02O7NN9+YsfMQ7tmEuVqpp0e3iBFvWYeB1myBwS9TQN3p&#10;nhyGRgQnpbBRgPaYDLjwpBc3Vn0zk0htImQtMqBsbWFh5aLNizmY0FpdSJKsRmNKYHID3ARcO+DM&#10;PMCzFEZQpJ1sC8hkNHzSPtKEztHcrilWOmXzOUjFb2qAyAvRBA/vn5nBz1mFdh4/GtyHuF8IV9fE&#10;ViVp7sxKlPdLFszN9fHJoagDvhmtnFmvSI25wlqtWkJx5g/GkR+FuA/wNsgulgYK8PldKLOCvJ+x&#10;u+oy5WQpJGiggIYkHYsr/AsXFbA2MsxcdLVYEgKhkN510RaRsfv7IKQ2NrSBT2lPJkNZDDXNerLV&#10;b1WqyIIVaCTq4CLVCQigzy4gTMDr9/lGkyYPtFsmu50KxSIUBFQkXIvAy6k03uhifekvT/uT3pGt&#10;m5Eqi/zEZlP99//+1oc++flDO69A4Ok3v39ncuf0r37xe3xRV119ObiZHodjdW59IJkdBIozjD40&#10;odHo9eN9ecDoWmVjaWIiKSAYlWA6EiQnyHxAY40ltLXWFDx+H3KV8bFivI0UQljUK50uxWIiCdbY&#10;wCoKyBftKWUUOR2tsZFe9/sCWB0ADI9l9MbxjfHE+Bf+7b+3zO7yhmOh+JgvOTQyM33T7bdfe/ub&#10;D91wQ3xqZ0HsPPHkA1/58ufuuOF6FpPaoSSylXDO2JuNYXMrYFkdGjvch3iQ2nA55JnE+PxSI7Lt&#10;iEihPIAfW/KiWGiL9ZU04imIoKtNWhFk1oHrA7GXPY1pdiOgwA6wgDMhKAjfA8QdUrNx4eK5xJZJ&#10;IuLODcjx8LaErbNy7FEK0ciBmGz1Qwoll/NQMgyQlmtu6z1FpGJz6ZpT05Nu+HDazZ7ghVmlZyl0&#10;G2CBwq6D7lroCEpPQY6AYZ5BV66oN954zc6dexDG/POf/OyyPfvBVAuNJv2J+JMP/eWLH7nzpoNb&#10;rBzZYkwcae9YLVBVYK1haLpRVkBnRTCG4AiBYq1+wSbZXA7OYmfb6pg7vG3f3uCWaTwcqJGQnyf0&#10;JS27gqUZOPKalQBmWzeqJih5wACDkk0FXQDDLDT/LoZGdFtheRWUv+ZKtjK/2s83BwUhNKCLmKlh&#10;vWQeFJVuBXhRF6U5KMIFWA4Llz2Y7P5IxA45Td+SbbUEGslhwm+++4v6mdLe6S0tkHUnEi7o2GHU&#10;hygFWTMUIyFyFeIqbHOxKUIJh0cCkHpVHEAwYoYsy+q2msV6w2b3WRgv5oAgCejQhrijcI4CWuAe&#10;9F575qV9u64bGh879doZt72oqdlWYIQayMMs1c1mJw9ftdqzTo2NDLIXeQCsGK+J9Nu7lcx6ChoW&#10;ZBNhDwD5NFFsdqA9bkL+qyGcGWOLSi6LH0JrIy2mC4OmMDk24ovHCjaxyKhQWyA+t4StsI0I+eCI&#10;9dBDEWvMjV4RnOws0l2gI0Wutd6FVsThGzIxXrxKnE2W2wVEkcKEh6VN1Os2xOoWsz3VhJeynfTg&#10;h0CKKqKlrKA2gt2B7TZkcMb/h5Wkiqdr0FfghqJtg3qpEIB4zh2ugPgOMorYasxnvDCah5x6AI+H&#10;jTP5rZ7e4qOv/uWhY5/6+hdnEhGLmM3XV7B6SUTHsTNA54gOmdCkWmEdEj0QVLBTdbsjXs7dXElL&#10;K2tRo0HnoAlUKYNuCqkhPXDCamyyu+fXVkY8fqItiSEQKR3tpVVHtTBzw57epmF9/2xgMjHAxAfD&#10;n8SwHTEKRlWK0lsHgQs/gEYmDWlrPBIGtOfMuTOefjsUGMo2tRaBRkgXte7EcBhJ3gHOeezl4295&#10;yx1+V+CBu/+w++DugZdu9LqISju4fx8PAIMuE4gQ6simiS1Uu+h245GiVzJdKjEd5Py0VFNAV7E6&#10;FVEeMbOX1hZh0BjfvEmEThVvDMWU+kKPIJwmSkTkFyRuiCDtm7PFooIsgVE/hr8GCvn/VjXYGuKX&#10;1AMcEt54DdQW1CKIa85VMJfRPWzX5oC1gRHr1dXF+Nh005CWIWZRzZ4/Z9dsrx5b6dlhPxXjmxIf&#10;/8TfTCej3/nGf/3urvv2HtjkDcAL89hcdmPv3stB2P7uD3/y7e9/f+++3dhcafWO1lZc3hASqcv4&#10;Epxmgrdj2082OsOMy9RRKAc8gbaGSetq+HxgbcEtwyKdzO2JuNxRMMztngANtIPbzwQi9lAcMY88&#10;mDpe3szbweuQjIRFrmeCpqHvgPZBfUPu2tcNgXq9iW8c6Yv4tuGNM84I1G54PeGAgZ4d7hKDn2QC&#10;RAfHF23HgQb+tUEnQTL6wOEvdtGMl92IGGMcBSPLAlSbMhzclQFHFF8aOB2qw6+ZHBaFADqoXi9g&#10;PoQJ6YlXzn7ofR+TqcaPv/fD/TsPxZLDNiehyG0O/3ROmhrbYg1wIqGGdJBKuxA0IYkFFRHydjuI&#10;YGmsl6VSE0GAgG8+ulB44azXDFdtgA0GNocChTPHYNfubgo9WcztP3yzpdp423Vvveqaa/xDkct2&#10;7T338qlTLx7fv+eAatH8Vi8B5CJJoXHGMQicrwQWO9zExtwJe3gU8VITh5/ScGJxISFkryP15OBI&#10;QjTru/bsIi36+WOvOELBxOyOstK+tL6wlF/yJYjhWcbqhMEYHjnayY/57e56KQfaq93uRQ6mxejB&#10;Kes//d31PDBESFPkoJIarDWKWr4kNEtSG5DqzsVT8wtnLtx8/eWIK33y0fsAz7rm8l0JhE6XVp59&#10;9GmHVV84c24yOQanx9OPPGfpEx/9u3dh1/iXe1+sdrplQXzymVeOXHmlKvULG6XhoZEnnnoe/ov9&#10;Rw7m5i45OO/z5167/bKrC2cuXuin3/+lj7MW8p4/3p98080WV+jN/OaVL/zYiwn0FjZ//Mme2t32&#10;sb8JOcO1h1/stXO+PSO4LrtLaWcsVMVNBMR1Fpw3h8UPfpcKTyTAFABPZ6rFVQxRksCXe7lQwBH2&#10;O0JePux3RwNOaCO8bl8k7I/E3ZEQ7/XKeMCMV85M2mjkobBC02Uy4LyVfu+3f/4LR+tf+5d/T9jZ&#10;x+5/euveUZ3TsfnpNkR/KPLXx56+8vrLA7wvu5A+cvg6VR389Ld/GN66K6V0tzEO71Vx+h27kmYX&#10;nL5ZL5X6xSu1u04MRacHcxutUUz3LY0SEHFCSag1IE7vW1PrxXt/98yhPbM3Xn1o16at3/v6jw7u&#10;218s106eX3JFwiqNdEoUey4zLCBEGX23Ydq2Wr3eQL2nVBVFc7IAcEE2DexOrVC0hhIwVmNX4/P4&#10;dRvwcYggt1VXVwYdqVAQ3v/hf4SR9Z4//OpPD/1Sc7QPvmX/TR+8cc8NB4D4isYjAZebAVf6jdQe&#10;wIVqjXq3A6n/AOs54EoFRPcZgBmbbAA48KQqLryN5Xpuednr8gBfS/t9Fq/HEQwHLEgzCALFCRNw&#10;qVhtFOuNdL5TKMPSC3Qltp11q0tudzBNoPDF5VqNixsXNopveevNKG8rJqE66HICIkn6FEsAfWEz&#10;20nFbO3WGSeJM0BpVmEu6MUi4LxYS4KXc9Y9BGbAzrocdwe6PjtcbTycT3C6hCPRoUkMh6AGxNax&#10;3KxQPC8Qet2s9jCkhw8Z5iOP1+v1QQokQAXQba+DlrN5kvF4kn7O0mtq9UZtNcWasalhoZdvm7C+&#10;cHlZV25+DURks9RwsIRGDVp9VXVwyJUw4VILx72hsIDuttZygeiH2FDIJwzPHiTp8P12ibpgypUc&#10;VWyTesgfg/edd/IIIGpI7XS1GJ8c++vjT2yf3ToM04abv/+++6ZHZwkTJXV7ziC3Vl60e9Gjwhlo&#10;ajeEIOETrK0eYH9CB0rfYg0pduxoyRY8WZdfb1gEV8OjOWodoiOsttJIvh67KNifTclDfu3DB9sT&#10;UCFXAutUNaYPxif40y3742e0idjsF97G6tlf/u+/T+8ipmZyx14KwDV60/s+1PbSlEKE+iK0kWRk&#10;xOIOYu4Faq8kztfWYcBkhqcCTWyMbUy/l0cKeSy6jQXIuHuhk1djU2O9fi9E8810tlKsBsZH+24X&#10;7/ZhCVtaL3B+jw1hSIhJdLvn81mYcZOuYJc2dzhLu1B1ag5ILzWtZBraqtc34ozyzEYHOJGtmBaQ&#10;SZGxenRE2mDc0pAbdXu+bNtYbcH1ozSDJHjm/pWF7pZgYNTcpartniLnWrXlUtaxc4rZP7Nj/57D&#10;rlH12CIfHkrVa4BEQBNg5+xNqYuBvsvvB4razTrtJLo1I1C1D92S4XVCMYvxANIFTBBxQWGgVJsM&#10;7QKKkQbh16wHA9GcIEs2lrOxTk8Q/BnE9Ia7rS7Uh15/ywqICRHRCWljAyCTwPiI7HJVAB6BTthG&#10;UHbklEBjb4RmwUjNy/3a3FzxzIXD23ZYN03LBGe3hZ566JWTL5z/xIf+YcvI9larcdeP7zS7bQdu&#10;PHzNVQd27JnFJrjV7raawIvaZAyHAS1RELzUM/BxuLF6PZ5ji6UKdEQ2Aqo0ByZ4iAEHERFqRFUr&#10;AQbhcodsPZsTSnVkWtu6mTaIHw1s6JHkgfxV1Bs9U35ANmEudkGhZ1KrrQLJgXbuI/jJUrUKtMaR&#10;y2/syeZ77nv4t39+8LWF+bn1FUnuFPOpXHrtyWdffPYvz6wunLvuxv07N18fdMxK9DKdsK5lfC4T&#10;P+wqJSc2rWKOjpxc6E/NFr9Wy5XUsms6DjymnkYahbunLa9nTPGYBdanPnBjHYz5yYK8uHCxsjRP&#10;ZoqF+cVWpeCx00E3x/Qg5eqnUytgAU9MTEKECahySik7gixWvzAA+2LhXqPKZDcs5Uwmc6lXWucr&#10;+bCRTEVsjW1ePnPeGw2tdEpAqDnxiiLWQNVw97sdRiXSQLNKWmBaAf4Pc6i8UPcOhV12ui40T766&#10;ODkaQko4ckpRZwKyMjbt33XgMmB6m034qiqVSgHcWrVUNNUrTjRUGPioonOgcV2xubrUD41AKegY&#10;DBrlbFfueEchAnScPrv4ux/98oZdO9rL8x2MYr3+AYa/mICZNEYX7VJz0MIwsQlTRRc4OREfOETm&#10;uBkCPn8EPtNYfNTlCEAK88iDjw9FhmE7R2jA8koKgJwOEFBolLH1hpJTkKFSl3voG6HhY5957pVf&#10;/f5PgWgMKrCpxOj2mUmQSge0taN1LYgIRaLeG3pIXcO6CDAOFN9ISYZHHwkn2IcgqcuIGsXUm9IM&#10;llq9VHa5kFUNNhN85dZGG+pOO641XL4Oq3Njvux3DSPlXBSKhLXVbtXDsRGJZJF6ZekXfEnLUtnB&#10;AitKLVnhIg7OdJSqun5xIZ2PbdraMXoV2YJA9lKddQdD45NmN4NVNw80YXgoHsS4MMx7fIGxEZkm&#10;6qiOAFceEHa17+xbnSRGgqg9LQgCa+kD2MCsiAJFDQZ+PDCPPaFernflQSCU5GzUh97/1kTUY+S+&#10;Do21kSDcXAzS8Bp4ZN3swtayXpDHhzWdZLAnRrga4sr7WOfDzoutIhzeUJNpGqAKGFmgRcEcstG0&#10;wvRrdxt0AZNSz62H/Z7YWJwN8MjQ4Z0hqwl8DvJn3/r15MzYRz79kXJxrVTZcEXg+zaC0eBuxTKC&#10;xmabNBU6Vcrrg2JWNFmlN7KbhyKRoNePHjPdV9pw1XQ7SrGugPfdlqx9hXMS69mlAW0BeRLL7hbC&#10;K3zOllx8+cxLy918TaqZqjV5rWzyRrqhKGsCdBB1qQbXN7i6DOT8K6vhxBDBQsKK+n8YT87yIqI+&#10;UI/rkI31ocHUkOtmXr24zJChy6+8Nb1R+f5Pv3vVrTtVsuzkLIsX5kPeIWBZ4PpS5TbjZHTPECho&#10;lTT8ZR1gz5JhhKfWfQDNIVyIQhirJKfWB6LonRitoATRaKfFXZZVQGo8ENaJDZvSbRRyQimvd8Ra&#10;Maf2miMRTHxQYktUv8fpAwcYHR25VatBGsbHoujNDK1wV66nchi8mmlALhCeJJshSjX3Of+oCtgX&#10;WDatvLh0aXz3nl89/Kw9SFz1N9d86ev/ND4da3TyQLSMTgTGx0ewHx3fPLbr4A6ER3c6DYIlN+/a&#10;uhugJlWyqVKtkvNG/RpDNlCK4dogLfBhgvgHzQ4QjhgTIblx0NUq61mkGjIDOzoEFwJa0GUZucyg&#10;CSGkHFxFAmx3iQBl19SB2x4/ACyEjYsIuXM9eK5gJaUgQYC1Abc6YjZxmGMjLEpG2i88tCjijZQu&#10;8FEhJkR6IXapYDqbURVBqVjKgIaFGTK0BVBS2RS8xiTchUwjnwW7H6DattxBbociNfo2UkReodLo&#10;tCREZkEgCjQrapxCft0fdqUKeWwirzh01er6+Wefeuamm66naWTLmrA7FcuCx+mjPZ4uxE0oxEWy&#10;uZYLkBTnovtUr2RqZaV8S64NBiICG/FTovlhy7pgfnSNuHfFejy7+srZjV7Ld83OQSKQL5au3Lcf&#10;bsif/eJ367kyIlumxicPHjyIwvRLX/nPLdNb/XwQdxfGvQbFEvs5DNdFQsf7Ceh+r2lFPJO50Zcy&#10;PcRHNaoaBkIW1h0eM9EuXzhaqhUcXurKGw4evXDhxbPzEyOzLp4aiqpRrF30VezDKYuXtoRM8H+g&#10;5YDyUzI57E5oSiENwAdmveHmCRioWbdXw/CVwNw8PGKzeDmHx86DIxUHan7PFq+TUjuliaR/LIYi&#10;uCYoud37t54+e/zixQU7ycbBXSGpF547uWdH6MCebTxLJzZN3XP/3boq8TwxNpa49Y5bX5s7/dsH&#10;/qha5M/94ydXFubuuvMnR0+cufzwm65I7j76lyd3v/Xq8SO7xJZw7PySd+fVo2NbiZfOFNTM9Ecu&#10;E1ZeE+fzr5/CkICfvfFI4MiwZY+34tRcNqoxt2aPBlp6DxtlUup1/UzLbsUkwQZEGjaGpWqtJfiG&#10;hkGos5JOYGd7YMFgCoi5+MDUGtCKHXImBw7rHlzeVkYxmXuGmxYhmlodsIeV+UY2i4rPTQUfvPdJ&#10;G2u7/MihcDz42LNPXHfLfpxodgXrECekeI8//Py1b77GYXZkLq1eefmVuKL++NcnxnYf3uJhJ4ct&#10;tRGtmMvLn3vMR4YbB7dMmoLdp9e3vuPGujZ/obixb98Bb9RnDbKWAA/Do43zrq4Un3rs0c99+u9l&#10;uc6K1ofufWh6avbS4tJv//jwX595+qZr9yE13GvdIgotnl5pWmi4ESFjH9BMxD+t+LE88YHrAoeT&#10;1pWUTncQiJs7gq1eD/JeoORFwyMCwm69latIHeqyw29rFrL3/eln+w5vnt2HxNxRmxugPFil4V02&#10;YQ7aEbuyqOfzMGKUEdwTCIYdQGMRxmWJkbYRr4OXVYHsqxMm+PzKUl+QIsGoxxtSwOhS9I4OWgxG&#10;lEzHYq0PIO7H4M6G2ySBVJlW/dLqnEJCIEcAFtZrVns2FWoQry3w9IvnVlcbH73+1qBlIJGI1q0f&#10;f/Tk/3zjB1dsngkaZn4r5DedViqAHbpxxKM0qRGJCZm0sMVO2OnJOFEvUVM9O/TK65zOgglHOXWP&#10;30JDUI5ySHmDbGSuNut2DoZzCwPwiUmHBx6OTkO0iG0YXOqBsZrcv5TK7r/iWsrhwY/XzAIEGsbP&#10;u9WtnXn9FY8b/5CMjEXSDkrKUIjobVx67cyJF4QyPOs2jwuh8W9gVpENqqmMy0uJbbFWwlAUVy+Y&#10;AgBOmputjQvn5WaVt5PNViFbB8WLoyi+IZskoOZ8QZJ1VvIlpH88/qf7rr38quSwv1VqXDy5GI9P&#10;lwCrdZuaWp5zaAMk2XfVfLYeIbkGLVbkii6Y5AEvM6EJyR+6b9F/rE5nSHJp0JxyjgfjSBZUh1io&#10;IEyPz2sAp10zfeFyBxlVvUrBeoouU+1tI5vND66or64Hr92kbGLai+eO3/f7T358LOhM//Jbwdtu&#10;ey+/CSGMpoAk2pvtAjaPMReCl6OgLSBoZf3FcPgaRyykWcuIedCb8kbutDceIskRZiDlLz0Vdc4i&#10;X0NUlWwznykVg8lxxhVG7uwbRmii1G5aTWKSdUkMueFB+o2n8tJFmyD2vHbVyQA51VwpG0o8D1kc&#10;2GJuQACLOIzwI9o2PIrMN9FU6Xc3aisXwfzyDw3hJx1LxFSfLY24Jw1Mcno9Ww+PeQdszbxRduML&#10;LnW2BSeHYnHZTQuCuHj6YtVOBHdto0B+6kBAabH6UeMhQ6sTd/shv8YJCQOBmC3YsTqDXQpDUR0o&#10;T8NupdKEoX40IRAZelkFATgDpDU4bHXbwBFMcpz39KV0IDnqpIEBqzn6yEtvqm7IQH2Ix6IRWtnM&#10;s0NupFq1DfQaP+g1OQIVi1VuC8hlCULx1e5cevVoOZ+57rabFQexqNpdZOKRB5+prLc/8u6/n0hu&#10;wgL22huvvOzGg7e+6xZIKWAaErpN7KU7SPHEGBPZBj1kdyBzB68ALlazSawrkiB0xbogDo/OgJ8E&#10;pw2i38FIsAFUDtNkcw3vlNnrNsKhFJGQm4XCUrvX8MdDaPqMkQr6Ksh+yEGt12qjhOl3sTYplVoA&#10;MaGSg9DCEvI9/MiTVx281s+GwPq694FHRjfNYIJx4fSr5ZXlS6eOsw7TrXvfwtvZ+GzY49zu1GLO&#10;yELbCZzy7FRycnQ407EmajS4lgRMQWD4UCpVF/hiX4p6ZRDbJZOolcoqUofi4Y6lQ1m7lKnXu7DR&#10;fnnJ4WCTs/H4cCgxMdGRWmdfO94tFYJutl2rnL9wbtPW7QixBSkCEmqcYYh6trr8qWyuurhQmz/T&#10;qWbtdgIXHxZ6zVo+v7G6cvr0eCwKeduzr5xEfwwJDQ8kqiIBMFgUKj6vy96HkFOCbxsMHapnTJrq&#10;mghsOnRRwAUdOrIn7Pcunj8NLEgiGKZ83Oiu7TrH/fj7v7K1zbsOHYDYFfNnHxDhLvfywmK12oAd&#10;qriRbtUrsaGwM7yrIzVZYlCrl3rIodQsLByVpTrC4+NubjLsb0ZDZtpdUbEIt7kg06qmF15+8tjj&#10;j5iUPsl4sZiUepD8YQRNNATp3MLS1777g+TkLOH0nFlc/fWf/jI8PQ3J9MljJ+/8959tmhxJBmLF&#10;1dypl05GA3EIE8+cm7vzez/evusAVsclSOMGJgxSCTBdGdrGkgpOGliP+lqQtfOwtho5vPhcFAFd&#10;Lmz+fY1UVbuqMQb+rg0NnBlpwpDc6Jh71LA+oR1Y8fXAyZDxuJj1jtyBqwFiVZoOVYo9FCd79uzc&#10;WDuzkFoP+GJRq1JzuGRiO2PNW2yror75L48+euX2Pi0xGhPRrbnKqRNmf5QKJgea5tDEVjYzAPE6&#10;MSrCH2VWGdzyA7re15q0VbQzUCAgFRcLEtKCSEXCcAkjN9XaA+5c77ax73ICSKJoUOdh3A2qQr9b&#10;Y8TG3Guvsd44E0+iUBB7tZ1bkps3T+dqgsObBJjAMVg3oetiJ5GtxCG/rLJumZ6BU8GuKYpNw9pM&#10;NtG4ezAkwFtv2HSgAgTCzwZmmRk7fFNLrst2F++FXpMn+6JYweSV8BowgH6PJGG5MhNchfjKN771&#10;1W9/xetCvybQLg56Syh80fh1xBY0GsiYa1RAO+2EkO2O1SWksLjX8I0ZsbCUxePTgm7wITy0I2B3&#10;Bp3IsRahkjegzXawn5SCIHjiUaNxUlvb+eAOwjsr6ypG39mqg486t2zvOeH5BU0OXz+o7hqCPyAi&#10;qLexnfJAQWShXOgee7yfR1+6sQCgCD6CLrI/kOEli618m2KGdx+4+fzK8tnVk3uvmkIuydKlxW/9&#10;18PIlZ4cnnHDsablGJ+J8G5ZLymVmvmqw1eqCGM594TWKNI2PGNovnv13Cpon/HRUaQDII9yabny&#10;45/d+9KjLyK2DpadjaXTar2QwIqYgn6cKaTXe512NZ8yATmAjbzRQGCe2hY2siiN2USk+0byjVMl&#10;Kql0IBxB84GuA1LnCDr41Kp1dEQnvOiATAArFpeV9ZXAvj0bZuq9H33XBz90m9/jaskN7D9QDoXC&#10;ESxmYb4wiMfQ4qL8MUmBoVhydAKHqgN7ftp07JWnkLvMu5BOYkIEMBZGJpAlXSy2AUpX7GRLQyz/&#10;+gsvvfuOL192+ZTEWj7wif/njvi2bt9ZVmrIzGvDFISJNiyHxr8bi0MsrjHhQaHBWhgd7iawTA0w&#10;A9LMTPgj3lgVGLHpoI8au1IFj7yxtML8AoSknsUCKxKEnT3I3Y3UHwy3yZg3uDK/6Pd7oV/FOEC3&#10;2dGUAdWHL7/VQjq65PXCBCWrNjywmElDEUi2V7PTfp9i0eBuhY4OJRDHAQDXrDe1Q/uvmH/1ElYY&#10;Y1PDOiY+OBnR0Wez0dFYDVmVgLPIuo5caKhKBYTgIBs8NZe/sL56lhDbpm4LDWMLOr1R1jE7yg4N&#10;QbyoqxXvhNV72MNvD7TV/qWzheuuul3oiS+cOHH7O9/9/LMvnz71+pVXHPSHg0eOHP7ut+/at/8Q&#10;KCFYK6PwJfG0dNFEQouAFX7H5QdMsbm69no+n7XaAHrDrIUP+Bkn2wOdt1zaQJ65NzFlco53zZws&#10;KE8/9uCRPZsCuECb1bUL87hqXC67qDSQ0ozWAcoTRetiDYrYAptZWJp7zfrPv/incrMhVFogKL3B&#10;bUSYSx8uQAWptcjdCgbdo1EzwuSQRJkIh8aHXcMRMeLQw+6911138Nabth06YONZUend8+ADf/vR&#10;d8OFCzSfibTdfPN1hy4/sH//rrGJYUgc4snIu9779utuvJqgrMnhwJHrtt165E3XDaaW7nnpQnXj&#10;b/7rc0wo+MXv3DW7fc+ffvbjIdpmyVXMEXLI59h47XTslhszVVl5anH+vsct2/3iNKwgPexfhI28&#10;PeITSZMDskkYZQGzxMwMfJIB1MfNej5nB5UJ7CZAvUwD4K4wp+9JHUFoalhxYngGqQJ6STBSDIwR&#10;amuAaIznO5/LGNV/cgiFXTnXkITeiefPsix71Q035+rVhx999k03X+shuGIm4/J7i7XGU08du+WW&#10;GxyEPbuS2bd73+Lq6vn1xU17tjJe0LzVAt0PqHz4kUIv14xvHvG8tKE/N190CKbLnK911od3T6Ly&#10;6yBhBJZjQKNU4qd3/XzXln1vu+02hD/+4s/3zadq7/u7vz18zZG3vevdD/75T/sPTAVcgdeOrSqt&#10;BkHnrINAHzHztBcEOBzQ3b4xYoAExCT1lDaiDmGMCPWaNTCBaNaFCRb0DECFQiw+d3YB/O0Dl9+S&#10;y2cXFi/ObB8nWTDBwNBAt2+B1h8Izkqp2Gw2hT6yQ+yBGKYSvjf+WzxC6NuAS1LRl8MxEpWtvJms&#10;VsptRQK/CCmODcg7AAvqDWwdFfHseZsiwHSJhwrT/p6EDVu72aQpCq76cr3pQfAi5PEUjAZ9uqNR&#10;gdhzc8vlV5c35fT+xVU4Z3AgYE6FJi3gJDgGaE/kAJlMnTLoAugV3awd6o5QfFQDFS+D8F+PYCf9&#10;Tn/34kZifAx7arTRvKJZYaCDLROTGizFseXDGK/Wcgiau6XROUFvQz3XGbQkC1JZukBs4x4Vjc58&#10;I7tnZjOuepjDMA6GS9nN84iPdno9bVnCTBKXIxZdUCbVXWHP9M7E5Ca4jtvp1cK5U63MioO09I2M&#10;dB5wCdRYuIJaNcD8cCN3arlKrdXm40PMKOw9/AY4XWeyJoUgHDB14OdKMaI12ue5pmUmvknWmWPn&#10;53fs2jSxaeuPfn335h27i40imjUM2WrljI/nB6LW66q1ZrHh55F656oC9gzm3sCz3PA8k/G14B6x&#10;uQB3idNgWjY9lqZV81FuJ+lZgqP6sskKDzmnWKxleNuQmKoEM43qXKY2Grd9YKfD7Tj5yx+8/2Mm&#10;14j+0HcbkmnL7e/5AGTdyCQgJaWwts4lgwM7zZtoS0fN5LLDvjD2V2Bp4jeGKrm6mvWFA1aXD/sB&#10;vFfVlbx3aruRuDnoX1ieH9q0SXfYcaAjNRKKdWhJB4y5Uat3BBE3BmdxYPMaCoeWV1agQXchPB1w&#10;Dje1nC8h13GM0/oI7fWNQ0MIrIoaGbeZKm6zkNpoOH1xJpoE6wLhPGW5aVP6LtazksUoziVpkjNC&#10;klqn24ZcBJo7b2NuMbu4lEHIdLHijSfcl21TeN7P8lKmNDSaRAqfDda4vk1sti2IkiRgudPkZsvq&#10;YhVQQ2AUg4fYuLrgiQX6zuAGwGaer9Y8UQTcIoneDGW6Be8HxbXErgVMOKgdLebyRlojGKSmYmKI&#10;3kRHzjfMzeEoxhkUOqu+BBYobCDwRbGqrJRL6flLi3OXsFof27u7biNqwIKYRu7+3b3ljfrnPvl5&#10;+AxfPv7Cd3/0rXd/+G27D2395l1fO/rKC9shkhEEXKW46YGW7bYg2hrAx4OryUC2gZFggccCG/o+&#10;jmsHj4RYTFChjpHQ0CE4uIfBqZyS7eYO4NMWrSc3a420oDVJzIAcdrySBqbX1LZQuGtF7KAg/kRv&#10;Zkx+++ZKqQAjNMSDA4aC3fz+u+/B9eYPR+9//PHJ7du8vsD2zduGAjEkVyLOuls1DY9PcwFEfePZ&#10;9NA+vWLznpm37RhH0M55i9mjWcD4RLwjhSMeEQkbDcQeMFGP5rd07d1ubSXjH52C+hdqZaDvuutp&#10;Yb0Rn9qS2DwlOk1lxtKkGSLg5/0B0A0XFldKlcbktt10PFpBmALLgXDvGCCCDB8yEsi9JtoxsnVP&#10;aPN2MjHa5X39UNQSHsZ4bODkFtbm2tVC1ME31rFdpmK+KGqUWreClA7KzmIaDIaxVG3iW0BBY2ZI&#10;TRApDUELeEgMjZ+DYeC1QIE7n1qSdF3BDtFCnHjxFRDOt2zZIQkqxnNgK9OIv4mP0PjT8eKBzhoJ&#10;C5xb0PIgWyDfO79R/+5Xfp2Zu3Rkx46gg5zeMuVG7nZ0CCc3POeA/va7AiGJrz33nAOVPYn5aXBA&#10;8t2eaX117Zvf+N94FNxqFg6+Zr26ZXYWyA3ogLZs2ZwcHUaoEkXh6HUNJ5N4Jubn5h9++NFoNALY&#10;Yb5QXFnZGBtL4kOHg2I4mXjDYoMxt8GHAxhDQ+WFeq+UGUidASoYYOgBsqdsIGFLlYJUzKqNmklo&#10;ItsNsrC+3JfkXrsrg/xFejwDh6OGVAiKEMD0A6g8vQaoKdxSUGQUi7VWo3P40JFCo7GYySDGlxAW&#10;bbEw3Kkhqt3uFkj3kaOPP3ZkvyfqiPW4sKhWkcfCJyZtLj+AytRATa+uRJPjOuUAPwmxJeAGWHHN&#10;wsaPvzWpNJISMD0EpQCobWz5W83c6qLdooHbZidtrSoykMrQClUKGeh8kN7TbVaAb0yOTVg87vOF&#10;zHx2A6nvbg9P4GfRkKb8w0k6YCerayspJjSJKo6r5yulrH1yBiIJG1xH8PppGBAYuSk2Y2Fg0MkV&#10;G4BJqFaQT0KwyKkV5Iqo+ENB/FThRMYTCXQt5/CB0kdRHhBJacp56djpl15+9e3vvK1Wq4QjQTuH&#10;wSDSifDqgTjHQ/lpWsgJ1ZaXc3nBtFSA1bEbGEKDa4I6GzU0Wl9A6dDOgYRglQA1d3Kk0wUNVLvQ&#10;bK2Urpndq/LImOxFzfbGKyf1C4uNdYTVit7hCVcoZo5HyzZj+mhkWUHiA1GPiowBua+aO11QL0x9&#10;AE8AyVYUcD4gJam2oarzwjZrlTH66MydXhgb2zuzZc/Drz7sA8cwkexIsENEIEvct+OyoZiXIpsM&#10;1YTaqcpNrFezUztni6YKFWDD4wkdRipZaWXLcqFJwjwzuatSlf760HNf+/cf/OB/f3L2ubOL5xYX&#10;VueuuPbw9PbNbMhL8SBfuweMs9zqwjB1+eVXwsBYL7fLxVq7qSBcW3Mz8AOiXgJGE578ci6H2iYQ&#10;j0NH2gfOEVyHXq9YLvsjyb7Z6Iet/W599RIONntoODS2fWp6EgZJWZUhwYN7XVONxQReCWPWbKAf&#10;UXNhew7RhgOAxwceeODeX//64O7dmN9ChWdhHWC/41MG/QhAE/zeeNGcrMPF8ul0Fq1OKEnN7tiG&#10;kc2tN189MzlsNavAdaoqcjuw4+zROMkxHlZlINURuccBkQKhI24MvJgWw2mBhgq7Ykz88H7iizFq&#10;NpxTQLABJiNKiP6ERJAf0CD6QyYNXzSEjsb7jKUYij+IV3VzIZsPeLwGWNKKwYKlLwOLBhUD2KUV&#10;IPI0mBR1UJpNGqCzcPdnNng7rfOOrsFxx90EqmbHSrKqxOzbegAIE6/fzXthrcJdCHWwuVIvB+Nh&#10;EPlsCAoCJAbxF15a9rDYi2gWxTWQ3O16GBNj9OEDzBV42ty2esj+jN3xppD/dk8tuqZ4mp54/OS5&#10;WnTi5rHpxIVTL1eK5U2Tk3/7vvcqYvOu73xjy9RYPBTZNr31p9/7+fLiRg2GDEECNM1Kaybs4K11&#10;KyeXO+nl3CIHeOz4jH101hkOMKzNoL9jStZpOg1WbDhfkk4vbCS8gVv27wXF9dE/3aehwCKoSGyo&#10;B4NutWV3wMaCwRq0pPgMuTKyFwQV+nzc1daP/ePtE+7ooCFWKxVoV2DPRU6bgSW0YC/uF2CChdvV&#10;YsZSFh+DTtgEU48lkLCCLaEVU3nAZAEwnNtYSVVWrrv9TaCsoHbAS3Vp/iyNOlhp9wdAZuNnbhLE&#10;OmSHkP/q/WantbLNuz33lecsJa2+3X/NB28vldrf+PXdd7z9jmMP/+5dt1zZP5va2tVbjfzwHddS&#10;WIlvPpwc2yoeOweDIbnbW7WbnH28uHVnzC9RAxCvFADEZewwQAbAvHQADbcuS8FQGBmOiMyyAGLU&#10;6WZWlnHmolCotMpSJWtqFNmB5AJoy9pzIjqssNbOr0rVdIxnRkO8RBMDmnXTHrHYefqvxyAC3nPF&#10;lU+fOD53+sK+3buHHAGYcjrougamRx5+6ZY3XV9KV2kTtXPHrseffxrJtGNbh62uvgv+QUikrKRH&#10;cZx5+LnGo0fJ5y/l+/X456+jrw0OH9hFhJ0iDQAVWM59/L/0Uvrn3//Nx/72Az6vJ5XL/vNXvn/z&#10;u+9AR8cxFHLc7vv9b+54y7ViTbz754/+8M7vzcw6yljJwk6qabzTnauUgFbDGwJjIi5zYG4RMGHi&#10;3OD1g9LBoP6mOeRlga8CKzFUIhcXy/svvxnb/KeefWx255Ss4zaH1oky7LV9vZDNAoswMT5qLE84&#10;O8oxlLmYiUK/T2IpjCIXUhiho0ImUoVVZrlHWIPD4y3KVNLEOjBHsOoqPbVjYLRzzn5Fack6dl1m&#10;5GYAv8NgyLBedPasE+4IY7LmealjV1mhH+zZC3X1F9/83f4sO7zR0z108o7LrdiBBcPjW3a4OWsp&#10;l0KTh4m4LpSM84uBXF/vpNPwPCmQTzdkD4NsPKS8EYyg+YbCXXIQALca1znmLW2hLSDdmMaBgCRm&#10;K+b3OFTRkYqyaFLb0G5LcrfbbXfwP2sj8L5QKmYLWYfLub6+2lDwdIEbhhuTaYDe4XAwvANw6lKp&#10;DAgY/kONckKVbaAPaSYQjkXiCUXvoxxWdcnNW+wIiJdNXo/PytkVhLoHA7ZAACRZVGxiH8agAamT&#10;E6ozn6sBOcXziA5x+fsc8mV6JXEoNh2d2HJmLQtK3MjoDOsLnr14ccvOLRuZxfiQF9oUDUwaHUni&#10;ZMpUBQ/dofhwUCvWDkIo7NWeflYIt4EktBRMRfs1M9WQ5QJT1Zm+A0Mynsol6WbM5nCZKvXVrgO2&#10;oKD/uORfalRBm7rjGuL6LUr+Elf46/Zbiyurzee/wXzgi18L+IN5qQXjH94+CIbpWMCCxGiQ4woV&#10;sa9G3aOkgzp38eLTD78sljt7duyw0VD4WDHWPPHs0R2bruwFvcgE6NTBsXXZ3D4sSLW+yvaM2YcA&#10;3DpLImkKB/7G0ipycIADQuBS2OtPvXrWC88VxpU8gVmJkquxAAgHwrozMOzDnDHZYXDoNJhmXakM&#10;LIlJ+Jdos9ZAX4OIqzaM+pZSf9DO5GPJYBw3zanzEE5IE/6O3+OYSlAjgcDI8GRsBEFJIIVC6e6n&#10;eBNohJRNREQ4RYX61kouDxqHbB0wTaT/Dmw+t05hQIcRg457CBcNLifEs4KHDvwYPCVgTfMu8JdV&#10;7EQVlKF90slxhez6SDBYFbLtbBuMHJJlJb3NQ8UBrAwsiL4QZoeAeHihMrUOsiuXVs+/nlmaU7rN&#10;YDg4NDlO439g52sDW7reu+vzPzly4Orbb32bnWFPnDvx89/95O3vvy0xEVYGgqTUE/Ewjd8W6DYI&#10;jMWu0hFpyuaGrw+lkG6YpkAQxb9BWjM/f4nhcE+EcJQhskCGRhEfD3KewESTUwKpag6r0GviA6w1&#10;sv5hv84TFREiCnyg4sCU7yF1GZNNiJkgbwWW2AICm61aKridqEBUzAe9mOYAkTggE+NTzx4/7g1H&#10;oVueOzeXjCQRJjI+5gz7Jjs9iyfKB7wcxSJ5ieuYhl4+vTExKnjoZXPfSdmgMbEzGJOrXYApTyzX&#10;sMP3kh1KTDsrAjqivtcPI50GAZBSW3n0xX07D/fjcWxSJNqSxUAFi3q874wjEoklhkb90Tjj9Qmg&#10;HJqRwm7cFYQVpnEcvbBgkO5A2ETBzwYNGxhZTuQ2NaH3BAbYzfm8Ni9LzL12RihLjYoyvWUnksEG&#10;rC7WBDzhIvJ8kZVUaMI502UgDe0zXUWuNEg/jxechpkF3ZVuDnhDPn8Iqq2uKOdSuenxibHk8KBe&#10;ycxd/Oq//izqx8KLBD+b9mMWo3TQKKI8s5hHpTomQcUKkHbua2+5aXbbFDY9ufRCOJlA8PPXf/p7&#10;RmuMROK9lsD2Telzl+RSJR6IbmwUL61kBTSNDjcCI10u51As0oce0k5OTk500EsIiMyx4ayCMAFz&#10;fCQgj4yMILQDaXPhSHjHjm1IE0E3FQwG9+7ZhUxMLJdAkzGQGIjO05R2s1GplGCqQA2KeabFDV7c&#10;AAm8YqaipkvNpVSvVGdsBOvmCb/T5GZ5JgyUBQUZJ1gyrB12cFAGZJMZY94BCQtlFyCatXQKHA58&#10;3pDMPfLoU4cOXzM5u+X5V45hHsYB9dq5SMbxLbg5UxNFhYnZHRxO2uT56ZEtONE6Sqk9d8E5NAEC&#10;MAajcrPUaUBAONbChN+YpukMlkeGjABzOYiRewzGIj3NSzmKmXRqeQ1isOTwdJ9xpsutX9/74LY9&#10;B6Fro3hvB77u6AjL+qx2Z3RorNzvwsP3uz/+4ehjR6+/5jLkejcLRbsNQao8iBAWS2UjlffEN8OB&#10;6VaE+UtnAps2Yc9txg0Nnr0OMlvXYoG4GKMYk2q1ylYw/kF1sjAQXsmaWm8JZMcbdKBORqEO4glq&#10;fowifd6Y3jNmLUht+sQHPrZp8+Tey/ZE4iEa0Cq0ibAVv1HHp9dTYquDaHVuKAIFC5LHYZwzcHD4&#10;w94InjIEZeYBh/G6AZ8YYIuFQSxiPERsZPhQIJLI5MqjY1OhgTHYbyitM5mloSt22fZP0Tun8p3G&#10;hfOL1r5tNBQTDPCkYVMCYk6VNRkGjN6gWqpBc6FgdqqI8DWpgNyYTdVm1+50YcoC2qBWbz/24DO3&#10;veOjwfDwn5+5b3Rk2IkgW2yVaHLH7q1DI0Gw93CQUnZPpaGnsq1Y0B31OCRr2zhdQRWiYdT1IjDA&#10;xUdZLnH8Uv4zn/y3B379dDVdIdCeqqj1TY1u544P3kEEGLQ7WFK0rcgBd2TacDoLcYxZKQKeGKcv&#10;BBOIzeOWYWVBgysqAZqTa1hwZpOT4yiVwNOUMPDq9ddXVvyRKCByFtqpDjSnJm8snJ+anUE1N2AC&#10;iNgD5wpyBQwQMKkykHpvfKy4FIz4eFQCGFYBnYbRG+dAXCp4R/t37o54g4vzK8nkGNKbDJAEhGNg&#10;iODBQXqUQe2zRONDQE1Pb98GXiS9kGKKjT7yNgrV9tyylsraYFYv1di6QCL2aiPXhpe60cRAEko/&#10;JPmgQ8NHYsy98Ty88Qtfh2F/x19gJm41I+gXWZelTBZZPHaTCZHEGISAoobRwxs8EmxAAJO38iwL&#10;JWe31vABjwnZsxnS2p7Y6ULgA4cgts2whINWDt+MAbQmzRYUV6064gpV2jlQ+m6Lrduok7Sz16W2&#10;Te2aO3dmbu7C5Ow00HuGo8rQTyjtbg1Lz46Mub1cty3k5GLFpIhWvaM0Fa3s9TC2nsUvhXMPFoSn&#10;m+byIEG5A7Ta6W0cvXSUGh4NbL3iv35wf3ho65tvuomxWO/+7U8/8DcfWFtacjmomenk1Fj0z/f+&#10;ft9lB3ysZ+/+Q9H4yPx6CZCIn/7i+9nKst2t2n2Djl4ptHLgn/rjEZNdJFw1MHutjmhJdC/kqK4p&#10;sZ7vHj/6Ej2obE2YlMI6DnOWsG6b3Xzy5EmGdWyZ3YPgRwuF01JFR03SnIj8PxoyFdbni1GE22kP&#10;Wz/7pfcalNCBLnW6crvlB4lc1UPICy81KEQHNTr2juLVBo5ujxNUDJRc0OL3+nAtEIqOaHkNAhKA&#10;Ux3MgcsPYZ9WkVs4REzdDkJBqo2K3+/B0YHITVHpMiyFVQHKVxZEyXzau+IYPFZdl7vm2yZ3X7Fz&#10;6eSylYsMyH7Yb33L7dciSxlKBc/mYfvVBxSKx3rWEubySytot6dv3L1saUIYrtRbbMiDDSjSCOC6&#10;Ro0LiT8yn/DbY6lSLRV9wSBikHQAUQfmzMoq4OhDw3HgX2kvh3cUOkbkhJXK9XSmmMkWacbw2XAO&#10;txNxbFaqjd6dYA3vj4VCRf7QI8/M7N7ym3t+H/R5b7nqmleffzmScNVbdYSdP3zvi1deeWhtcWPX&#10;tn2xeOKlUy/sOrIjGHch7gnfsFU3IhdcPF+vFCBorpM9zzsPcW/fWUW8m8MvIjTKZlEHKoIGnBY2&#10;swgodxYZYq+fm7/7gT8Fd0U++4//hS/3sSf/9OV/+8IVlx3ZvnkEdR1YDMVK9mP/7+2jiR2PPPjY&#10;M0+9BL37cHIEU2dcKjj3gPEUGi3Q5C0uOOYRdVeCgwhKcnAmoHYEfTUylDx/MT29aW/c7/vTn/9w&#10;4PLd+cpGeAhtCKIgmE5bAOIM80tMogXEZCEFBOJRDIaNnkbHW1cpFuDiVWV4owcQhoXGhgmPow2q&#10;wACfr4QsRTwVyFXEe633VX9RCEgDT0cjYSjLlJu5MgTwFpZzDsU1Fw/xUB+yJ3iwVEqkPc8du3Tu&#10;x0+9xzTp0Gzs2/eaD02dTV30Ob0mINqkRqtWtDp9OIz6rRK06OAUoXbslwq83a6A4onBtmrzhuN2&#10;ws4T9KX8OjbKdKPV2MhUex3jUECELs8jTQjLPcjDdRfXgVc75qf8LkTrOgI+Z8gPGx5uGU8k2NCk&#10;olDbd+UhrGSx0MwVC4V8EQcOIFfNjtACRgfXs52t15vpjXSvlO2360AdNsxkSkNJR1PRRGh4KL82&#10;R9Syk3at6YrUcI0aWmP4QHuYIBmflAlxNgj5I/DV0QOQmnsBZ9hrdYcIN6dTqbWN8c3bkGKq21i/&#10;L/KF//y7W26+fXhk4sWjr4xNjAidKs9TCBbaSKcJSBIdzhxiXc81yPqg5NZrct5ULg6gamIDXEmr&#10;9ivCVUP9iHWda2WR317JexCcjYVgzAXlibsJDlQmEOVJd9D/fMsi0ktbPUOfeEs4GvzN19/73nd1&#10;FWfjgd+qe0xXTr/5HbCodSw96ATEYsnv96kuiBB0qiEhWdiZCAzI8NlXXvj2P3+dszG/u/+pmf3b&#10;/S6OMHuHIAAA//RJREFU7lRPPv3ES8eX7nnm6Fe+86OTL724bcum4cnxpgmyZgIwR6iqoIWGtAzb&#10;RDzeBmrNRpfKlWKzgdBgNMHgOaTX17zJYHMA35w1ANJnF2ssH8U6Woixs8MSBV1PtzE3PxxIdDzw&#10;aSsMokixDzIPGJHsapRI0c1sYfPseC63EsMNPRozYk8RrCp1iGavtIyghQYdCSsBXxcB06KsNwUu&#10;5G5DWAyNdq7kQZoWZ+S3wJvfgZrdyeIqx4obIkMDF2CgLo2rC40L/iJK2ovrK04GPSb6O8TjsGDV&#10;+Rm+mlkH2VqoliZ8M6SLb1uRoKawkJylCpw30qQAeTSxatffaLz68osWRRoeTYxvmfKNDVn8Hpli&#10;TYxP1dhCrvPAPY/dsf/2N9/yFli/fvCL7528cOxjn/kQ2KgbuVWKtuKAQnmgQgKIBDhgCTptxCW6&#10;HAAYw/WA8TamtdjvDuYuLRaKhXh8KByNIIsJaDu84R0ExkCuCJwA0HGNtMZZTU5SNSmqjEwCzcJY&#10;upCN4MMxkIiYmhYhsdS0Ho4HmIMB8MW8E3FzGKlAuYAqAQJ9TFRya8VoOIF8vD8/8ujIONRmw4BZ&#10;darNmYlx7OUgvg0NjRvNKbJEKE4wO5Y75lQus3VKcxJlEhF4qtLs9u0asooQVWE9l5cmIuO0reQU&#10;8+pSiownCmqfVkAuxKp43tXte+JjJRQQmCYjQMts9qKn1WmorWA1M2CUEDrq2BhYWMxWdSwwoJmR&#10;+5DeG3sMBQAeqOexzcC6CSHsULLxOov6mzEpHIQydtvQ5GRodLqFCgTRfJDh9cV6usRwPFo/2Ow8&#10;VmY1laIDBsSVQ61ZLEAzBkgXQRihk6BB4OfeFLtehx+j5QgGMMEwuhQmZLG49Le/78otW6btHFnM&#10;ph744z27kwmvqZ8Adr/RDLY6hY1iExZXnjfxsKx6C+2MBPor+kCVfej+xyNu645NW9W2UERu/fGT&#10;iWAE2zna6XnwyTkkq0XHJtBRxCMhTLZJiuiAZtTHrVfx+XycE8stOMaR6GlAv1DfGZvHN+bXHpdL&#10;kUQ80QYIp1aBLwNiHa2nAbInNJuNehU8cw9sW36vA9gtoFatHo87jEx6m89nhsM2ELB4vQO7A+FJ&#10;cKlhz9GiUK/oWFwhYRZcAjwyfQz1wYyG1R33X6Nt6sAjOkCQLUCb+SxS/fof/9AnEMP705//MJmM&#10;wM7B2eqWYIIgE4ytj7fvwqoFNsiwS4i6hmoQVljFxqVzgYktIqY+VhNU1r1O1+kNdWD2Aj3eCDPR&#10;ZBj/alWo5TFrF4Uusu+q+TJei3hk6LVTrwPbauZjK/n6H/7w9K4rrwlEJo9dWPzvb35v52VX0q6A&#10;oJo//9//tn33tgCYgC7PNXt3DXMupVZrNJpMwG/y+yo0IqTa3XonkJyVez2nqbe6cD5kNKtOdAzo&#10;jIxkcSsARvjxGgQBFUMlyNKMvXcfNHfUWgqAqJa6K+DGq2ix2CXJzNDeek10OTyYh/vdrmMvvHDP&#10;fY/8/ac/cs011+AH1x8YyaqwZCGiIpvewKcWA0MiHlLtLMLH0LPRBBKteshugrkFCl1DDYlkHaQ8&#10;YHmAo8DYZhjYKWVgQjRK10otiU0iGvXrTQuOdLOtky6hPcao1UOzUfh6Ca4pAiIQ7NAG49d4wSGE&#10;kkCMN9TFrQa28hjmoprXMCrGeV6rVlH54Way9jX86YW13MUz6x/7u3+ENu3Jx+4+sm8fNI4Bv3Mt&#10;ewkiAzPuWNY5YGKpkv3ivOxVhf3DCdpUiUGc14MtCvpjUECampVu9/k/P3HyXz/937n5NL6DvoTv&#10;xWhnEEQgysr+a3cGhoNQymFmB6gd0GZVTEkFITEcx5YN9iHcOCDzgX4DORzKMzei3QUFNzhUuxYX&#10;B+kBonSwnCHaoP+3o0NJQHv6aKFsJqbZXF2dj89M41Fv415BtI0qGtt74/SHlVEyTkGj4/z/f+Hk&#10;x2eLeQ1+3olY4vrD1yhd4d67f3/29fm9u7cZhBljXWmk0RqJVGYExWn/75P/USqndx/Yh+EvOKs8&#10;Q/tGIvaI1xEOeIYjjqEAFXCxET8X9KFioXxOFHj4X8lAbwltJw4H/Olv7M3e6KYMcC2arTdwHdg1&#10;4PQzoB0uFw+VVjmbp0wQRlId5NP//xEAxj/3f/h1xIUgIkrE7hCKJZrWgKQDFRpaQiQBWExCy2Az&#10;WmHaN1J0jJBoh6aWchv2CILWQN4zQdKAIIEe9L0ivWNm59LFc+cvnd22b5sAVj1ys3SIQ/ulak4Q&#10;W9oAUzmlZV4HxQXVFKxgFgqEPrHNDqodfZKZrT6Qdl7Qa2vZ1n0p9vG+9oQ8Ru6Z3H/jny9cjO/e&#10;f92R2/wi+9pjryzkl2658U27d+1AMVGrpoNhPpEI/uKHdyEJyY/MWbdzasvE5YcP3njL1a126dip&#10;5xNjcE6QFoaodQQGVAKs1yxYYNOr+dyFpbl8HQmU+VjMe+Sy3RPJJPBpyK+DQys5MmR3OUamZh55&#10;6pmNUik2PILTqd2s+9w8WKxoa7G3hD+AtjgIC+uk/Nb3fPHWNmmRWTPnoFlVy54+n05lkbUq1lv9&#10;NpSRVkwVdLi41T5sdpVsoVNvgsKptMSNpbW1heVurYV+DNg3RJVJjQaDsUypBlwUZmBw5roMyJVx&#10;5+JEw3YbSw9EnqldcbTDuF+2VS+Kp/nu5r87MjYWPvrgKzsOXPvf371reDayZ8uML+gvXLzYOJ8a&#10;Ht9LuAJgb5lTwr1f/cahD76JikHPjfmNCG0V63MhYQ3XA7Z8IqJCOc4CciuS1/o6Yi7h18VDhssL&#10;YXzlQmFkbBiaMBG5eVBu2Nw9KmJxxSgf1vgj9uAoySdFym1yRrsWZ8vE4jY2BhoS5i+m+NjwwurS&#10;n+77o9JuferjH5Pa7Tvv/NUNN+/BiQbL1uOPvHrzzXht+iNDE6FI6Lljz4zOxBinfnI5T7m8nGYa&#10;aautlYXIFVP6bbPke65kr5jBhgo+U9LkwkwVe3XATx1WBrmtGJwfuXzv8PiQbBUP37Tv9ne+K7VS&#10;/8p//u/rx579p09/9I5bbykXchzv+dZ3f/GWd96x5cAolNh3fed3mAPe98DjUF2GwgFQdAHDwnkq&#10;djoIxyN5zFJ7mewykME2G+bvAEojpx6OADq1UXWygZFofG1jSZBr3hD2n9hzQt1gQggGhk8uKKqx&#10;mTTctDhDcX7pkAStrixDYuT1+dweD80gUBGJkyTwvWhfCUSkCArZ6fGYAIuovZE9V8+srQRbmkWU&#10;OzXoKjtASCOQxBbw6UFfjbBl+2pnYHFXBp423SFcLwriAz9/eH+Ku9o21A1Sw3933Uo79Z3/+aYr&#10;Fg4kEkqzKLaqdv+QhlOpWWSdvEryOAv0Uh7i6YHfCW+g2IC1KMJQdocDxHa0xbRDlhElTMZ8fl8Q&#10;E1YPbYf8A92lIY22UWBdWExIdJQRNmLcMsbMCf+FEXIH9M3Zs2dmt8ziP6622yD+QnI0d+GS0wmT&#10;Nwbk6But3S4CWGD8YX2ytQr4bUuQaLIy6FVgPtMlZOWNh0LCWqa+kkVuOkdDogKBNBI8cZgaWSKA&#10;vuJPw9hKleRcs4A/22dzRmmvm3blcznfSNwa4PsMybs9Doq5dOllKIi2zGwFOW15cX7fgV21ZjmA&#10;FbbTUW+3cQl3NdNs34HM2vVBCeTdoIuXHAwd8Qz5fZdaudQkwvXortdmdlNJCxcSrGINXyFF1VV7&#10;TkhyAcwBei5mctW6qDtXbt9x8K17Lv3lMS/3xKbDebHpf/5XrpmwSYwciMbi1V5jMJDhD+bAa8MJ&#10;hUGMalPk7iDkrCrE9z//5X3RxI23XN7jvPOl2hW7R7MvPTriiV1+x9sCu7e8+sTxD3/ogzv37jC0&#10;6ehhMM5EGyRKpWqxVq8AmAIvqNrAEkeGGxQo8Ha64EEwmYutKUJqeXE8GhEQTUS6pFqdcgYbfezH&#10;TkZGkwZrWCk35+biM7uqyJhUqmS72Miuw+5B0IEOwWdrSJQ15TOr8anRQcgtQvaDMrtSW3v8KFmQ&#10;QuDbjI13Qq51C0K3rZyml2oVp98HmQ0g0PlcnuJYJNaZemoNGY52iuFROIF4b2ypoKzAa4KHBCZO&#10;XDi4qLyIK7FZmrWyn3dTOLlgUFdwi8OR2M2vr0wlhwAbRgS8QiG7tK3W6r2Ggvjyps3g0XjUbvHY&#10;UZT90NbTfk8DNSKERdBSInjG5Hnt2Qv33PnHL3743w/u291sVb7+3a+yXurNb7/J4bd/+StffPKJ&#10;o9u2TPehNpMwPe3XyiXMOMKBABwUcJ4ALYCvEuL3uYsLqbVUODQWiyZcbg9G3iBoYWmBo0zoiPBi&#10;4a1Bn8GqPWCum8jvRuKk0IbhngJ9DomWuhlrOpSEqcxFDKghrFQhiQGUnkAFpbaqTeyRONprHbCQ&#10;mNEDe2mjet0VN+GEvvt3d7/5ppuRt8aRNqyimrWq2xHAHwFvvp1zIt2yb2ZAeX3hdMFsK+8aoXv9&#10;KlRScrmwsFHqN1XOoled3KllcPaTFFlyS8VBsZmDCw7RvoJiaQuZc6dHEkmBc2woUHvrkDsy7Y5p&#10;vdIsFg1AJBY9sBPAgGA2O0yEvau0llbTK2dJWvExNhpxF/0eAVtzt5XPrmcz69UqQHJ5vdIKW8Dd&#10;wzGBCCqkV7Ia7ERh91JhHX55xHPgk20jmJu2Y+qEawiftoAqB4Iyi7Urydh4Dkhk1KDJMzJpoUjE&#10;WMdqhjAHsklggXAfWleQTc17TA4eTk5otmvlxvnjpw5t26plahf++mLjDNRlXlco8o27vnv8+NwN&#10;1+6D56pcrkxNbZfwQdDO3bt3bZtOYC0rlKpLFy7MTs88/sTTW3btpzx+zDViU1PQGLDQhxvFG/ib&#10;8Je08bRGwmHIDozMKyi4DE4r0GhGO47TVFMVqYvRdr1YyIEFi7/BuhW1FIN5B9ConAMRkB6XG+pN&#10;XLz/N59H+abb3EAM4VyoDgZNG9Gy2cA7xbsHkYwx2zYRDfsAlrw+KnoUwhBDYpvS07DzoSW1X20p&#10;Jdjdm5GhcSvlNQ3cp44ufuhdH902uempx/98/OhfEWOlKDUzsDG+pJkZwiWVLpbOztdfPfHye247&#10;hCsAj6YoZBpzF2Obd2Gyix8rwHoo73hPuGdjkeEDPIRYq7aKZbc/5PQEBmbgijyEGXDccMAfXVxO&#10;ffJzX961e8f4xKSXd113w5VBnxtDf2SMbZmaTERCEOuIwAovr1y95wDA/Rj2I/2nUMwDOBmE24d3&#10;tyCdMOuOLjQETR/2ZoZUvteuFTwAizu8oPajabShCgX50fAhUBAKGwpoDDIxx4d+ctCj+t1ep9qG&#10;xTeURIw4DGISxLcsqOl9GINCnkijKn/hc//lGiI/94XPydh92VCWQgpkrjRKqcyaP+CDexmq9TY8&#10;DVCLGbmoGvCROL7wqiIJCBfNGwpOvUVZVByFEAMjPNWoxE2UsTMDksbc0rAbgyMIri0SMM0Z35Ce&#10;LgtL6Y0zlxbmltJdgd00rkf9RtIRKnesvsAFBExON1crDR+gVq1mJrOBv+g0QTZKwdkeikTwR9HQ&#10;wAjywnkohpi33PE37bZ4/MQv9u7agedoeX3jnz7/39sPbfFHwx3dfG65kK1YpmcPJNzyWupVubKh&#10;lmvDdJiTzTwCQHtdRL8+/uS5//nM14QsmiMDzYoBz9B47Pb3vvXzX/yHt/3tbZOzRhEMiyo/QIQw&#10;6mVLK13o15uzI6MU2lfo7I2fiWE9wiAMjhJGNRUzeQq1QyQIJBWGDwA/wH1UXsuMTG+GgSZIOMqd&#10;BgiXtnK1LYvesQnkap+6eMnI0sY6x4BwgsEMHT84LDh1jbUgfrgGCA1be1Wx0fjZGuENAA9zFH36&#10;xCm5I4B+OZaIIocBnSe6P8y78Z3glBhKhHeiPUCEg8GSsNYc1jJparFUw060SLJBE2071aRtZcJU&#10;JUz42wTLY05EO+0Ccli7AihlhncPnyl8LgbNBPQ/9HZG/4wP30hQQ1g8chewQXDz9UajWCm7vB68&#10;kUYaKaAtOAoA6etgLIC9dQ8l4tr6+hvzQkg9Ye/AHYs21Lisu4LocnnaXdDNrBjf8X2tlNlwxGIN&#10;Ddp4wtzsIEig3kD4oX3H7J7lhQtYFcQnExYHzFclTCZ1OElAjUiverwOvJgQ5MLuYaUZdIpcX7bp&#10;crpcjE9MOZ2+7GrqylsOeSd1plQNV3TzRjWFePEtgSxZjc8mhx2BuadP/OArd0pO+siRK+ByBSTT&#10;6SSz+QW4+tx+7qGH7n34sYePn3yl3KxiQBryeadmxuFj/N5dP9m2Yy9ld66mslgBnFzMCUyCQzVD&#10;qhMhYiKo7xj3jEZcDAf4vqtLIPh4wDpQ3/R0Gm8jsW3XvnSp8MILzw8nYgi/8djhttYR8IOaEe83&#10;5MZ+0s8hoOHvP3HlAP+VIZIfmFlbYDJmnRyFgZeI+wdhV8/HVggwgz11h0UPewcxH9gxPHAXNHQu&#10;DA5GPBWdequRLQL4Nqh3yTa0PUjmNR4WJIVh2wvkP0bR8E4gwg4/P5SUMFgmhYD++1yq3X/CuvKR&#10;L38Qr/ZzR89hMsKOjr7lHTd6cd5Xi2Kjxi1JzV+90F2qSJeqpTv/OObzem/dKWud7PxSVZUC/gCB&#10;OEXAYE19J8IAam3e7wOZDX8PeUK+krfzPLpILFoxVi8VSy4clxRkWWD4Y2KGcFcj4h5aUXwPEJji&#10;qYPAR5ME3AOteplRBQQewW2AVHCETVx33VU3XH75VCQ2PZp8/Km/mljt8OFduFXgqHz/3749Ekos&#10;L6TD4UQsPvTSiefjwx63m+w5Ri6eW8P2qpdf1bySPs5WXdYmzVfMUu5i6tRz55/401NnT5xZmVt+&#10;9tEns/PrJhE+PrQyA4/fFZzyxsbDsM5/9z9+fPbE3Cf/7m37dk6CFEnYyYX19RPnFz76D39PsKbX&#10;nzp78dLFb3/z2/sv3w2ifDDoQ0gDxAYMVuGtFpoJC41LvB9J+Iv5ktJRQQfC7BtZ2Xba2ahJjJWf&#10;TE6cv3R6afXiZYd3FWtZgPFw/CNqQxCEAGAYfZ3WLZgxYw69trKK1QC+Qd7jttIkgGegAoqIM9I0&#10;AkJ/GRGkGpR2+IXNKZTSyK2DfSwWiVSifNfHWiL+gY/vuxyanW4q0MtQShOxR0o33W6ca6w+e/Gv&#10;jx174O7Hh890PunciWuDu30buT9qc5qHIvzw9JiNdTcLKSCzCD6AlsiOpEsd8zr4qGi5lIa6RAPm&#10;DLK2N8AbeNBkHGsspuYmD2pBG6JtWBSQiA1PLaxgRGru4hmVCcy1kWRcrwDZ3cznDehqC7kcsgqW&#10;n4AGXH/usacO7toL5x4SVI1jHJsHl18CW5NxGPGxMAeDCwfHhI6MO5cyoOFihwIWJDqnpUf2uhgW&#10;DvrIGJxuaLzptQWyUANDzIScOit8nxpEmbCG4EUBppxU1GI7ixmw1+k1EAKErSrUvHEfttXw6kBU&#10;ZqOtW8aijzz0yPXXXOf3+u/63neHR4fjybgKJYBJDySiy+kUUwH/S6btkseHe8A2YBxgoPXlRq1f&#10;W25W4uFxeT/fxVtM4r4BU5YjGSfiF80YRbh9gBkO3D5QycJFOTUz8/rBbbMR4sIf//UtH4DtOf+T&#10;DwtHtu7Jc8W9V/wzKBs1tQKzBsbXIG3WLboTuE/ooMhBx0cILe3p3z61fdy749DkRqX/9HOnLtvm&#10;JLobk7PXtMzkt375EyJne9cH32VCSi45wPrA1BaRN1JoQRuAoBhbOZWuNWEuMksYYnEYPVijPUJp&#10;tjswlSGianEjoZkET6BIBanSRbd79GxlcGArp9kR4j3KLD83FuBrwTGr2uAQuHzsGQaOW0w5RyYE&#10;gquXBeCYISwdRg8Jc6Uqw3GyPH/B5GST+/YwkVhZlJGQaxcBiYW6dQnoHsgz3ANbdi3Vc5DYZAIX&#10;hUChgtCAw5tGMhfE5l2lWakW89lauQKOecjrx2AP5mAjmBDkQJs5XSxWQX+DElkUi5X8wKQOjyVY&#10;J9sGv5fQ8QzbxE6hkudiMTyfnIlxQmuVT5dL64mDVyscK1iAE7OrFlbWyL5ge+re56oLla9+5ivD&#10;odGSsPCVb3xpevvYlTcdpnlC1qWhZGJsNOnhfEbD3MegGQ8jcDJBhB/SqOl7ar3aWFlaq5Qa4cjQ&#10;5MSMyxG3QFdvogEMwGmALxzSDsN9RsHOAf4KSbc1BaNnXPPwoALmXO+43QGAfDHvd1jo3NKyKxDy&#10;eAO8k0PJUyqlEU6AKTryb0cTWxDDwRAhChZDm+fsiQtXHL5G6sgvPP30VUcO9uWWWenANDWSiA/M&#10;0YGHBVYOP2rED+HKzba1Z068dt0VMbu1QgFqpXar6VRgeDpo91fz63okNJfu7hjePBhkzcU1OKk3&#10;nPhp22Hgd4mSupGmRkJ1ziFjeQCHfbWmzK9ik+L2udOFDHYxgILq0PmA7w2zRSbtoojRaNgKeth6&#10;tltv9yUV0I90uUz7vb6RpANUmrAXaBYE2hZqzQ5GIiRAR/jnZYxxEHiGn5jHMYSuQ4B4tmeCEbdt&#10;VimW0esCxpFYiVs5ppUrOz0+Q7cM/oYKTwL2Yebnn3n5wul5J0wzLrCRocaBLpkluvzc6Q2haZqa&#10;3bX/2muhwaaCsZcvrj5/PnPgA2/GbUvqyjBv2j0yUtvI+7xDNg5yL9DkezZO5c221189efev/nDF&#10;5Zc99tjjjz0zP7JllA1FQT2A6LM30IAGQ58APTkMxgG/D3mgRro7+iJ0CP1BF+iDOtbDmM/gXy1I&#10;uWEoRT0Qi0UZmsZeGn9NEng5WPA5wP1DD/xG9Qa7EAZQWFHAuWTLu3DkarIowtaD55XXzQwCcZEH&#10;Ye7BZNvl8Le4qAd4eiicQCAGwV8iS61SpV2u9kXZgRgGLz+wcJLEHH3m0pbRHW+/8S1qu/6Db37x&#10;1jftk6SNqlBxbb5ScgQpV6JQL79+7gLvTSwtnH3rTZcZhh+S0MSyXszrjpDZ4YVQwiTDx6BRrA9F&#10;G6a5mO4qrXYiGOP4gArbDMHi4/nUZ/4J6p2JyVlfMLZ11/Yje7c6tLrLioDABqW2aV1g+p0oxA9q&#10;y9ap0j1h59hmId+sIiRUlSy83RmL8ImhPqYHZpBs4BYZdPBQBYLIhePs7h4sZUoT0T0I6jU7g1Dm&#10;EljRGzcC1qL4yUNJBm+pivUPAvaogUSZ5LXVS86hQxwU8g5AqyXOixlfe2CWfG5fKdf84Z2/Xb6Q&#10;+/nD30b2mnHf9rE4kZVeN1VYpxykLwhXN6yesBVgb/R/lhZMby0QkMi4cQhL3davW/tNpHIZAamQ&#10;v0KmBONxH1C5ntSDAQWmCgzHTbLihekXMgo7Vbfb+uNBeirOTES5yeHQls0OfxQGW2MsabRkRune&#10;Az8BvhWE8vWxqXbiKSmXS5DZIa+c4t1oGzDUAaYAs4+XXzr9plvfOzqx9dXTrxX0czsOHtTJ4MAW&#10;ErEyVvpoEX0ePub1JKN+lukRLjU45HC6afzm+UwFwYzNWkFpd9JzxS99+s7aBgLJ0C/oNEfe8p5r&#10;/+POL153xzWeIVC7OTtA8pYeIizJahOicbzPjbVMO50Z8fukWllsVi0YowqA0mExj45BKmdyBAr6&#10;WAg3MpabGIxRoqxlK26C1f0uEBwvHj35n1/96sEDW8W1NLhcpZ6pmWn8w798bXLr8HA8buTEG4Ne&#10;WFOwkMZcBcMZNLCGum8AJS+aaCNYxiBNMHBcUdzOrdv3793e6wnnz5/82S/vgwEJxOKNnFHfo98J&#10;R0J2w9Ax6OOfRtuKda4JlyDaXCi4QXw0/gKFu7HmfeMXQqcQZI/zA094owmRNnT3BL4FG15JDZ8T&#10;7MwGSgA1hoY21MCro9owY6FnnEROHkrj/OIKCYEWfnPUvwMgFxVBlgE6xxMi9Xp2J59f2zBSgxGU&#10;B4UnOsVuF9GG+UyetjuRkixg9il3OBmpRqUeRcskgyAqZ18HQwWDpnOvr19/1c1arzm3eN7mIhXY&#10;DeEI1yUoYdEJwCjU0xAHiJFCnPYGrIzZR5mdrY4l15gcGncGIhV+wB8ZFWatvUCxEcmRu1vqtko9&#10;UW27tMWNXIgLb0KeXIJ/y0fuINjw737/p4mpSZcbpDrZ5bWDVqPZpOGZ4bFNo+4Qs5E+/+qJF187&#10;dWrvtkMj8U08F/nj7x+uFDH5byMGbHbzBO8aQEOMQR6HVEQiQhGB/oCBR1k3K6qt1Qdy2Yx4BGwl&#10;oarQIOsC57zbbb741BMhN3YXiE209gYSwomsPZ3HlgQbahyhb93iQT5F1Om0s0zHZi4jUdIEuR8k&#10;6PggdMDdFRiY+2pLFNsY1Wt6t9/HZYzBKJiIImaWigzWKlIpYTOoNVrIW0f3KeBckRC8jhUZqWkD&#10;HCudtmiQHbEiVPRaXSIrLvXPKwu6RF0zeuNbL6/12j9/6Mmf/+rhzTunrt49yymd2vprbYLY/P4P&#10;kNGharrQWliN7pmOvucKkVelsI+LRLweN4k4OJsNEhos45x41RsIzRU03s7gNVWUYCSYLuSCsRhi&#10;4NF/Q7XlcrkxYpN6KsvxltIyUZhz9+tBi+C1Ch6tNmiudjfO5y8erSy92q8sY0CFbsSKMw5ZB+iv&#10;uh3oR4N2pl4uEjw9e9kOL9iTkPN22h6XBzVyeqOkqtZNm7bkiinwMkMhXrCF+zUZ99LqYK0e6yNC&#10;errFuU3cz37xi3K+c9Oum285cv0VB4/shmlmcgYRt489+OhrJ07Nbt6MnWldrqeL6ZDTFXRtOrzn&#10;qjNnHj9+4rHt23fbefdPf/vboYmZQ1cdAWyhuVQTFfG39//+wOWX+YIeLKociGBRexgtYLOBGg52&#10;OAW4EtLsdXilimQ25FdIBESrINeznQAbSYaHn3/5GZLVx2cSstrBPYrbEuAdbNAB6MVcE0KC1eVl&#10;VFexKPY+fiQS4u0GjAg5dHgJURuj2EIEAGQdEH7UWt1yq4VhFST1ThCIHYhsIhFXhYEt9jwkw+IY&#10;UEG8hPCr1X/lgece+cmDJ//8Qu7Zpca5NFsw3aBG/19/PNDsmG6a0t8xW+G7VVKMbhrlYZaBfqOS&#10;j/s9XUTqQebVLmEGrNu9UHWzJvnixbM7D16GuRFSZjPZdKkORFm5o4o48ABIa4AYq8gYS+G2CYUT&#10;HYuKQFsJFSJkoj0dMDfoHPFS0MgPYiCggGQfBA4Zh93Tzz6fTIxCnI/8dez1GTMpI+IZqUkki6MJ&#10;+0ZM+zA5VAWlDsGz2OUdDhdFO3DRSzrIcWALd1VbEz9ubwTZSYpVyxcLRvOwvN5ZS3Gy6qPtWFTA&#10;962yNnljPRgIwItmcnHVnoBkD4sucaSphPg1ul8xtZN210svvQQLBObNO3bu+PZ3vrVpdgukrYUy&#10;flPgFoYDerDa2NBt1b7W5SheyHdYVXe5LWjUxdX25Y7tmcPY8fQYCtsgfLdm3W6m/Ywtzgp+c82h&#10;dZ1mqSod3rq7tmXmRYefLZ0bZ34Wms1nXrBX7pZ33zD5Ms/fsPfDOGJkU8PcbxVTK+7hWIuwuPqk&#10;PduUCLXlI+3S4Fc/fXxqZ+LwDVtfeXa5k5Xi0U54jO9q0UpLXJs/XjrfeHX+zN4r9wLkQIpKdS1j&#10;d7u9iThApGj6GTMBH7VcqNkcbJM006o5JoEp1RWinASr9lJuhnK1g+GChSK6FcLq69vdw0MGUZUy&#10;sUzmYmh4OGW2xMySvLjk9ThnRmcLC1l6yyYwD2CVxf08OTRqaeEjhyZdEzfWyunUyK6tVautqeiE&#10;3YnUaXUpbRMkRyI88LvAgzbl64gD5yYS0Oi7pEFxcd2eDGEJjjLZDMxzJosdMEAXHrenUa5gLIIT&#10;xlhQWTWJNCMUi3Dx0A3Cm2p3cwQsWy74yRnVNmiSDNmX47JeXlkxoSQCMttkdbdEZ6P70vNPhA7M&#10;Vv1xxIgoFsTHOqwSuXh04fd3/uba3de869Z3er2hM6+f+fzX//bt7799cvOoalXxqOOdpXFHWahu&#10;rQtoFKiymdIKnhQz6lcDV6Gur6QIiO04D6KlMEdaXEgtzGUW51cXF1aaNfR9sBtaeiJyhOHAJFRA&#10;99o9umGxcY42CPiIMkTmab3rZL1492EOQLRkdmEhML7Z2HhoGpLonA4Ox4Wd5AKeIY4Kqxg+2Hww&#10;PzVLwurS+tVXX1fIIPt6cevMpIMyQ9MLYDxwGqkybQ4GeiBCYP6tms+vFx85fj455kn4Kh5Udwpu&#10;xAscLI2+IdDb2u2i7nbOrQgjsTHa1hzUMvhCOm5Oa0LqRPEdBG9kyIlIxWrjWH9bkUfgBmu2TeN+&#10;3W4LRiKYtLZbuPGB1Wxq5j7td1AhHiR8hyPI+cKMM2Cyu2B5d0WHrQ63ZmN6xjIVmcEWKmiHStaE&#10;O7XerRdyarscdzkYEs4fl96jCrViiOe7+bLd45TsqE8ppzJoNxpmjwMRxWAs4gDEoAeHCQnescny&#10;7GMv/PHn9we87j/ec/f2nTs9Hn+sPwhKVPbk0pf+/ssbC+kb3nS9YJGhJK/YeoHpTWNHdsPkg2pw&#10;62jETw8wbQT5xO6PaQSHmtg6aMEBt3Rh9cH77n/ysQsHD03DXHHZtQftoahCUKiq4byA5tcMoVmr&#10;CZtoKBREEYwKCfiR//MctRptVenHgyEUdi4nKBte/HI5PSzDG7pcO2ewmdE6mcGrt1IA5dmY+YtL&#10;ULVUS/Wzpy8Uc6UeTOiCwlgUDjW0QSxD4hCG2TDfCE54IJAdubakQLAt9lFjELJsUYBOsFSrJZyx&#10;dt7pCYXM0MEaNDN6I1U7+fKlPZsOfOJ9H8Trd++vvsfSIufRc7W1HYevUKP78b6funCp3ChhtA8n&#10;2K3XHu6rdWR244JmzVp57qILXikaXzlQOBok/v5Qotu30ZwDvRY6K3hmsAO6uJxCTCuimbyA6IeG&#10;ON7dUbBf97AYYXWqJQxKqmUwXzvtVq1ShCoe/aLhTkQfSzntsSFQs2kXJH5Qn2P0SmLmDm0EQvd6&#10;5XKn0nRGIhbGAWY9RhJWtdVZW45PTDes+LBwX7R1TLCxsIJ0CIwOlN09GXnipl4HL8XFi6exBEls&#10;vQzIUorFUgvrTCdrC2s6nc/Uv/2Vnzz/3GNf+Z9/m946bMCjdKmPNGDs4RpVFOCxSMIANKFfMiF1&#10;EhnXXXy70KZBxUsgCg9fuVHLGSo1FMm+HkgaEPqYcdhi5YL+Cog6VP+oyDExjbIgEFoNzxyKSgKZ&#10;mTBXm3KpNfhpvP64VaG4LiXD04qlCPYcAwvWGwqeABBisRHBxoekWZBYOA6zQDzxkD7S0IT1pJWL&#10;K1nUPG9+v9cf+dkvf+k+NNE2eeZSRqzaFVcficd5uZW2KeU4T4CbahXLVix98aWRyLvgyJCfgbKU&#10;J7EP+PmPHjx/Ig3jAAUaGzH4yOfe+/f/8uHAkKdtbprASO6BuQZiYj27vATxP9QleKgR7AiM+8h0&#10;csCaQWKEuA+YbaSbyOU6xE0eyFmDflArAB3XTCrQjlq1bm503T7/mVwKjGCbqsdC/tnxYObS8rm1&#10;zHd/8uC73/nuHdthtNyKn5rhSTf+ZciZjW6qj77OSK3AbsjAkEB/B7m4yYa9PE+5GJtDEmEBM3t8&#10;7MraxXy2cvjQZRzv+Oad311PFXbs2vkG+cJYehmzGLOJ60EtBjMA5hlWKCn+75fxt8BKvPEXbUwU&#10;rVCao8k1NlP1ag2oG3w4MC3DAsVabTB7o/98g6lhrCghPUShY/TDGLSg5WLZJO9tVhulbAFiZzwD&#10;AJmg+MF/i++mBwsUPtdiFUNlyPRR6eGzBu0D5ZfY7oLboxlyVnwxGnBn6Dsqigx7OAxvLoul3ajB&#10;Ytdp2a676sZiHivhBUzJEFXV06ACazMk7AQAdiKJsO1ChicWVraWl9cHzbyQymyd2Wt1xisEU7FR&#10;WaK3OKjaI7x5ZvMxs/mUjReTWxU+yZDhv/7xabHaj4VnLANufBNUe0P3/OlP41OjBGOqigUdDmFG&#10;9SNmKewcGYnu3Dm6detmWFgeefi5PbsPjSUmhhOblhdWjx99pVaqMKocsSLC0eqk/T0L1zAZvZQZ&#10;KYU6MnRULPVwO/be+NnjKYEey3j4tf5EcjgWDDz+0MP1SgmCzGw6jTwhrYNc2367KWD8YP3hT/9J&#10;zdXKF1dRhmMCCLO7UyVd0Ggh/0juoyKG+h70G7OoK9Vur6lI5Y4Zvk5MhTDrElACaki/WsilFxGV&#10;hZ6NZ9u4FEWYCi3NZgsfE9SH+CV1YClCK26cB+VKs7KukOvdFUvnfd/6B6eff/yp58oNddPMlre+&#10;5bphNAdyq1y5IEXD6sy4eddk9Oo90b0z9PWbjqdPevdu6bL8gAReFvYJdG1IGTdaNoQj9XJVHBiK&#10;l5WxKzOkpnq5VnN6PEaYNAR3OO0hOMa2A52+rC2/dhx5EZivXLp4MbW2Or84n8mkcUaMwcI5PQUs&#10;UjKKnb6+lFqH6sy4WKCKQ9vfB8XUEoB5lOdwx2BgAZCg1+vGLQV0LwRxMBIsLiKqyxbyOqBD6HbF&#10;Ursq6pXhgMOvO+i251df/dlUeOTzH/5czDuMaBypJwLsMZSIT4xP3nD9LY1q+5e/+g1pt49PT4cj&#10;saWF12z92KG9115/89atOxMgKnXk/g9//vNPfPITvoAPgQSz0S27Duz9r298fceebUPJaKde4WHZ&#10;JwF4VCHExzCGsHmM4YyR9kj7LP5qpszjEQYTdECUl5tBKhyPjxx/9SVRa8xuGwXmi3Pi88eBAaSk&#10;hj4K7xJGvOl0empmBgMZfJjokSBbF/EXJozIDH6njfRAcQmMwrFXzvz5gafEnpkPhFlPAF5dyHIR&#10;Z8z2oSIivTaHqaOZYdKTbKVLmQe+c/elB4/vtoYvt4/d6Jya8g5NOP37+gj6rXWnXZUPTqfGcXZ2&#10;e2R/Ib3cWC0EIiN5I33YRMBnhU0PInhFifHFIYPxO21ra0shv58Ggs8JxyyH598wc+IIgUwFC1PV&#10;3EgVIsEw4tLbmC46eNVlN3k5s9tOuOwEz5gcFATLOm1DYwN8tohSgnNCYfzsK8ciw6O0y03hfZXB&#10;frY18lWPw+tgcXmTjM0u1DrNfGMgAqyrkmQ/5ItghUPaIrrm1fouQI+h+QNtXRt0M56+Hg2EhpND&#10;/tAw60oSjsZiqpUvBkCzsDOyRQsI3Xqz4RlLZntdJKnrmNZvrCLe2ulhinKtQ8qWluryee76wfcO&#10;HLgMkrxoOPaTH/8MK8FIKIyxYW5j3REYTkDnNmhllKZcaF8dnomGgg3WBF12cNUSLtrL20ssuHOi&#10;7BoMPAyM0QxtBy1S4IDtMbWb1dR4ZOc4F8gFwwuSvPTo59/5pgWof57/au8dm7VSSOsd+Nct7pk+&#10;0mGVwkCpAWtsDXq7VtoL4Faq1OX6NR/pqCoPP3tx8+EdiYQvdSwjp6vJabtjIq7S40TfFHfiltr7&#10;iz88dP2bLsMLlJpfmJ6ZgRhMhtoKFwryczoCyiyt1raSiMvCGzfg+9Z6p6X64RHom1YLPto/iPh7&#10;faFGRirlyr7NoTZJOaCn3XhVHjjYyJZ+v+iUW/nFVW807rB7l1bWyXjQabdDulrptkKoqAiqQdiV&#10;fpNMZ/wYX9udCAYw9YiqJC4VU6BpTw4NA4TUMjKq+lK6FIrFRCcE+SZzSZAbHTYZxR6As1LF5fUI&#10;luaxaEXtgByDeFwLKnzwKmFYJa0S+iuIxyCWBR6OtiO8BpNrVDKYR2JnDrgij+p2KQuQE5kYKls1&#10;p8U0BA/+6xdUluD27BBNPsHcg/NoUO3f9+N7avPlf//7f929fY/YVx55/q8/u/8XH/30W0dnRoCp&#10;vLB46d23fnJ4IsKSbLcJ8DvoLEQd0muXwd6AAATzVIAPUTRjvIlj5rnnTrxy9HQkPPKut71v7979&#10;s5u2acoAUp9OU3r2qefXFzfMGvH6ibPtWmfp+KJkMw9vGgejAgoZ+IgYO2JgDNE+7ptqeg3wOkRj&#10;YZgAayt6W10lwr5Rlgm1mprRh4LvKPe+9tWvf+oznwLD9+WjL3B2jPoiUNoWCploLEQ7WIUJvprq&#10;xIfcJqnzwjPHV2vro9uHZyb9LnIDkZNy29Ltt3yJIDQmmMUqer1Wb+l6OAPJQ8TusQ9SWBE4oYmw&#10;AuFIg++2sUZHvX3WJfeAhbc5kQGQ3xATXhjMWdYFOSfPIl/K4fC42IAHPZVImCGdQgaogBIBQx8K&#10;4eNog6DrA6zSysCRqsEXBG84pkZ2/Odumg3jLlDltaU5k6I7WR75J8vp1XatEfUF5lMroeEYFL9O&#10;qy2dSVthL6QB3rBkcxm8owjGAO4NjpR/+ey/HNy/+6arr33lldcb7ZpvKNQuzG2sL6CKmT83B67K&#10;lYe36r2C3Ek5EFkr1gIWcy5dkMEHKGVgmrdHAn2fS6YRawj5YteriZVz5y4t5a696srb33ygXCnF&#10;xsasgMIxWNxBn2FjkQbTl+vtDmwYMNRhGw7rLJZO+BcmS+0mKOf2kD+EPhEaTgSbYttayjdqlU4D&#10;pL3FDYQiXzi/dPbsfK0kPPvki4/+5alMKr+8uMYxPEvx6NXtpCO1mhGaklOoBWi7A1+YLFnwOCDE&#10;yILmN6MUSpsDke2RIbPUbyMUFVNfxt4WkFzaDieShtcIdSDNLmdyr7xwRhYG//KZL9x+w3VYO9z9&#10;068fP/7I6OwQNoF7b3oTEUhuNOljp074gs5Dh3YHnE7KCliDiAgGaDfR83FmUye9wkXHNNoBqACp&#10;9zKrq4HwSBvrNzSZ0Kx2u+CpnHj97D9+/quTW2e8YPAFIshOhYCqZ1IhBkFhmlrPw5fHBmMD1sv4&#10;43bvkN03RHtjlCtM8tEuH6ojotqqewjSpVucfRuBZO0+KVSbuUxalIRINGF2OcACxPpXsOhxr71x&#10;9nV3NN4kfejaaAIKK1DmkQyG8rYPVo0fAEd0WqbB2ddPw6O8Y99lqhtAbdlqdQGuYRokiiXq5NH1&#10;WhHhCIVPfeodu/dERShylJ4RUt7rtzCEUpVEbAQrB6iSsV9GQ4cVaoBmXMA+VJu1+ZVepmTOV6lC&#10;3duUIx093NaCKB7Bmu9B66CoGHoPYI6AGxCSQexa0BBLl1pdD+NC0ibEQO6BHsRu4lIK/mAmGAcN&#10;3ZBdG2Y8SBuNTg1FJ+gG2NrguUJ7ZVgbccyBtAvHDM3BhMP02pYWktjqxap+2zs/jFyf//jPL8Wv&#10;fvPn/+WrVpZ6x7tuIJkastCjfqQvNdMXLwGcG+bctq6Eka2JQHYVibAmOP7RZTQ14j//43tCA+8S&#10;ChhlZlv8M1/4KB+hOn3AcKHeUJi+tVBMwTHhCHjo4RhkLGanewO5nkrLhzvIboOUV3MwJvgcWFeM&#10;x7TZpTOkDDk+3FDIYQeHQlPLmeyObdt+99D9//u971951Q3ReGz7cKSxsQT53K7/j6u/AJOrvtv4&#10;4dEzc+acM+66O+u+m2TjriRAgOC0QGmpt5RC3b2lUKBoi3vwBOLubivJuo3suLvPe5/0+b/v/3p7&#10;7cNDU0h2ds78fl+578+9/MaG7oVgmaqkFM4I+IzYrgrfDV52Cd0NNtqotnigOEAVhpUYtkdIeZNw&#10;KalASfOVEOKQEkAMAFHLy7UM9r+LeucBx9rc3tbQ2qjArhU7EjRC18Ho+LfLPAEeXlw3/+8vlvj3&#10;/3xBjIdkA3Y1VSoqGDl42BhgSaDmZitA7JgKSC9luySsrNjxMAz2LLmEXTTjAeSiEgJEpYAAT4y5&#10;Zsam/J4AtiOYvecBhGO3cByU10QkyqZukDS70SxB80aA7Ik1tUQmB34GXHLQtKUwSEVCZYQCygC9&#10;FyF0DI6ySCJbLNJrlm+YdFwZd4zhvKZZagbWNuViNguFudPt1Oq1EjklYXxGRPFF3Ek2PnROQKYY&#10;5xJX3JGha478bEaaIUi8S+ImgWa+pW2LpW25ytK1cOHCtta6I/u2v/nSv0Nep95mqbGa5VLq1Tde&#10;1ZnBTRenq2kksydAuBVw43ksX0FLxtQL4D9y++d729vaLWb9kkWL165ZTYnIS2evntg/cHj/ycmx&#10;ccfU0OzUUMA1MXD+/MS1KZ8jGfFzEqlqNl8tIZQB6258fPgSEmUKeGwSpquz+8jhExZzLV6pCZja&#10;mm4lg+hpO0DE/Fv+fJfMZMEHZ3p4MjTiyk36YzzEfiKUFW7VIETkmVTGGwyjlMYPCx0bell+HHlu&#10;AM+A712e9Xr9gYCEZgxmCyWXl7BPwFIkj6an5PV44LyEsQpDU0AR4O/Dd4MzFQMXi6benQ54iNzt&#10;j32jREr/+qO/a9LC3/3+MbuJFpbj3IArOj2SQDaerhH5yaD/CVQEJwpQG8lXa5gSoSjhRMW2CjMC&#10;aMNLmKyQ2FROezV2Gwh9mVhSxxdPjQzrDIi5wC6CgTqglAWdXMrJIVaCP3VtnCORdqzYqKhpV9X1&#10;qOq6aGuLtWOxrKadp7alBIokZpVcEricZCSZi6X1chVcfXge+RTEbsh38ikZOUY9iJkRkwLsRNRq&#10;DSVR1ts75Yx6oP/y9NjVOosBMgJ46y9NjHQYtF0cCr7ubZPRC8OOX3/7e9AM46H1pme+OPDZ+5+9&#10;e/Tccex7Tfqa3t7lq1dvSkaz773zkR56wG7F1BhwfrjFIuH0lBCYJ5XRZjN2trUnY/GzJ460Wzsv&#10;DfZ9umP3bXfdZAalDaC7SAhiJJqSOD1OwDi4XH0WEFvIy7B3zUoEeYHRZo6VcqRIfnjbqVWdaxm1&#10;esfubfXNptp6PRgAtJSV1BdQuibSSqUSImY2Nhnudoy+IMJDgh4MdQQiDuBzY8fbsCR8+vLO2Hi4&#10;b/uZ3S98LJosDe47f+1EX8gXk2mNhAZpY5iAQY0CazQ+5sibi57Zd+KLFz/S+CtbFB3zcuqmjFiu&#10;EifNYgJenJ4awXLrcC/PVY+pYwFQZKrE6zt67tiBkz3zl0gquWo2VkHpIsSOLYu2WaQwUaRAIwNu&#10;Spx0eZuQeIByuJojJUIU0woRDCaASErVcm0Z9lrklWLEIhLhaBNj789Oh6r5Sj5VSLPVQLkKdXsM&#10;jKpMFppnCIuBkT135uKcnvkgnmG7LOEI4S0spwpGjQnbd5xUELVmo2m9QgsEs1yKChqZzLJcUVLm&#10;4tqVIXoEsx5E42GKJgbqVoiRLuxmxRgMohJhRUMr6m2eSCjkDTSoTdoyoVRIvGGIcpJSNXIWEADC&#10;BWI+ngx5QrOMEisyTPBImQEsD8WOXTuXLlhmNVnndvQe2XtwuK9PLhZDxTHgcmnNZtIC66BqXo1d&#10;AyiInJkSS5xxDjmW107nwmvr1fJavaaVERggwvdiC12CEJFDR4tWQt5hbrRoGxSqlrGM8OP3/r7K&#10;8vn6laLxPl1gb3jpes4Il6dq+2ctgyk8wvviPtc1hZTMMuBeSlTQMzkCeTnPrxLpitTne89kM8U1&#10;S1af2Xmkp9mOgExCV8sHYC+Nn3RsYrZw4fylO7esjscCYrmEC4Q3/E5QPeBu4nPCeYTrFjnxLC4n&#10;UoxUKiHSoYAbgWmTyOSQQw0+QZmEeSV7MUk1dtSaJfGKUJuevKaKjfOalnl4IjMn4hkd8qZzxsYO&#10;HCzxajnknq7TKXFDaTQaxMc7IgnkTSjgcg94Ij63rK0+g+lUmXB4fCBO1CsUADz4kfknJqKeAOAJ&#10;JPypbHAvkfQF1RosFfloxGA6TQZCNbXWQCmJ4VYWNOMqN4O+Sy6D5SgLViOKAkiSoQ+pciCnQ44Z&#10;lMdIAWKXXVADpKL5cBDyAn1TW5RbkgEAFI97+i7gMmxbu3oWmaQcIZkXjJ+99t6L725Zd+ddd9yv&#10;1euvjA088/rTRaZw8/2bdAYFmvZAPMpCv6Vke1MrrHoIKMRjnU6GwK9R65HdDNGF2DPrhVlUrzXT&#10;lPLY8fPtHQu+993Hly9dr1PL1JhCG809nd1I4VuzfM0dt9x1y01b1q5Ye+uNt23edGt3+6JdR/aL&#10;9RTcuMV0AqxR1B8YL6KK41eyPtc4ZW9ErEUuA30dFQ0Ach2N+POkSC1DiVAtw6C8e/uXX/vmQ929&#10;cxB88sGH761auRy6lXg8Dp2JyVYLNCLCoGdL9MmBwcmhYzajomOBVYBmtxyXFj2cpNfrDClNlhIF&#10;n6eoUEZlmg2Ou2yWJWdGJgxqgVzCzuTpaKqsUEIXJwR1KhPxTUwbrY1h8LigjEmjS0dKEt5VKc5/&#10;fPT4YiRgEvAYswhlVCQYOGOGhNUMq9YDfLgkgdwDw/50kpdOoFVDDBFUQywDDe9atSgkuGxLQuKm&#10;syMSLBTwCKpJeNWgqp1wO001JpzqjAQkGghsRYlIFDh+Bl7QbAozPj40Y9hkZ4rvv7X9vi1bejo6&#10;BwauBhPB2++5u6Kv0Dajsa714tUxYErXb1ggLCeEiG7KZZlojgG2X8yzmk0SNcb20KyAuwFeYU7K&#10;yfOiofELFxPecG1DB/KXwkFEc0bNdnusAP6ABKMxFS3hJcKFoIcx2ZA/AgECjOyYhEE2DWBkwBtU&#10;IQ9TY0xEEzu3nxjsH702MFHI8RkaYTB2jcqqVlq6Ohb2dC7qnbti5fK1N27cfPvtdz/4la/fc+dX&#10;Vq9YtxI31Yq1q1euX7BgidVUMxoJHjt50Tk2K6swioIkMRbI+dJSkVJntPMV6iywWKhGCGGqUJh0&#10;ueLpnBK3A9oKrjgSTB0+cJwUyO6+6aFvf+07Fq0i7B19//W/jgwfNNXLtM21hrlLy7rWM8OBkNez&#10;fEFXk10jhOUNJFtBUsDBXDL/4Le+Z29u7rDWZj3jGaFUqNCWodooIXczIlMZMd/EaBXBBrDZuMfG&#10;TVbbvKW9WoOpAOVuFqLjYiIVKZSy0QQakVipwFGbrFURlecS4GkIJCoAWyo8usIFVwPp8CyEQoPt&#10;BmREk45iNOt2BPNYgBJCUiHRmUFdl7FTFTYiiMiD91IMI3W6APCiuRuTOIk4G0tHUN2WERDPgcSY&#10;y/Lvne7p0Smzub6texGXVCWRJSc0uQPZI0f6Q6HyieOX3n37g/vuueuWjTeYTcpsKpb0IQRZAPZG&#10;KpqixTAHWa7r2nCbYUqP5khSX8oGxyan+wfTvoAVSSkkLS/zyWSRF0yWnKHsNLb4U17HjM8xkw2H&#10;aT4PgwAJS3IpAZuR40DDVD3niiplKjSrccgTYBLlZIqZVAxFuNYoEOqFAjlsQii2r4vL2JYC8eNs&#10;HAu7KcG3AWMXpOaFlBBiZiGeOFk57R+5xiuKxHL73KUbpxyOwzCodDXfuHbp4rn1Kjn21QmIHnEe&#10;o7xRKm0krQ0E4ym/C2cwoKBoMcr8BMX+ccKP3tl7Zvt5ZGZh6AXd4013rbtlyzpYN7AcLGcS3hlH&#10;OB6C/VtnsQDymmWjsUX49LhmkX4mwPwRv911EzrOEzFOZvb2F8BzD+YCWqMiZGTcNNKqxoy11iIl&#10;FqiYnvYug7EWsfdUKeG4cEZnr5MZmrX61hKk+eUM3FzYCWNnADUgeiV284dcHz6EpzD7AHkBujpe&#10;E0XxaCSdkiWpoMhUKhTQSLgWstW0WCoqhwI+l0NvAfAIqzUVVLsY37EOLVwT7PYKw0bWvvu/r+s9&#10;0f9WWf/3K/hFvAvob0keNMbsi8OYSaGQx1NRbDL9If+kYwJGasiPkApdgcQ3i/IJiQgiqZDBsYel&#10;HYDrCFhiA6sLkA7yo8Eo5h2AG0MMWAAjFtpVGItYCRIMidhQQWBYAX4eZkUSjlvMwPEvIv8D+4pw&#10;2OeYklmtRZKBfoxAYk8qMT3r72hf2towp+/KPod3RmXQIFcKE39svcHICYeCFMOoTUYBDTNCCjTG&#10;bLBqrul1V4hzIXeklIauc7mpbpnG3kDIGDLF5wZogZ/i+0S8JCJ3cKVatfTyZWabLTwxue/4kUur&#10;Vyyx1NZoVarX33wtmoza6uoAeAS2D/FKyAHLoVHhCGGchZANl/eevTsHr/Ub9FoMH5uamhYtW71i&#10;/c3zFyxa1LmwHWkgmia7rE6U4lMCBZ+Q58rCSCA9cmHs6rmR0YujV05edo1Ne50eKESwFOUJyUXL&#10;1w5dnf5s657F89cX8zCjQIGPrBIB/8HfPTBZSICQStaY0zAxY0fR3+8cHpkcuDYzPOYamwj7QgF3&#10;QEGpSojhyHEwp8d3nK8UY0moHiIIl6w3WZUAJyWLwnhRiqO5wPUGXGigkRKCaSWkVWAlJeNxKUoi&#10;gSASCOjADp7xD5DRX/7r75jDnx517vzju4sqsgabUq6vZqYvBYfPZgqplqVrILAQJVmjbBnq9gIe&#10;mYBQhc6K4cfhjubALgVLaBZqY/inCzkynKGMOo8Q7H8xiQxnt8dktWKshvxfmIbT4eQLTz730lOv&#10;7P5sV9DhXbpxQ5lmZkMxjd4K4yYylzFjhXAA0WjY1YXimS+27RgfGG+vbRg6fVGPelatBgA6DYYA&#10;RWWAyAkkxDIlROZQ5vo8jkQ89aNHfhGMZNevvhFUpVhodmpk6Frfng5DzeSMR16jx2fHX1K89sX5&#10;x771qFEhTvMyW+5/gK/OrbtlXe+qBXN6e7/YuWvbZ7sbbG0aqaGjbV57c8czT77A1OXrzKtPnxsQ&#10;SsP5aqCmpo0SqfRARROoLUsvPP3iC8/+5+NtOzdsWXnL7TfjFFNIyGomHfX7ESCBXaJUKSsVDayC&#10;WiBQ8VSRsVCNpYmWysJQtAQT/UeHbll7TzwX/2LHJ/c/dEcg7IA7AOomPh9otEIoGFEolJCOQL0x&#10;43Fjcg+dZyyZwmcSShJIILAYxE9q97Y9h57ZHTg2UuybXp2v3SLvWknWU4HS+Qvndny5z5NIKbWm&#10;PCwYE+6oH8bryIefbvvyy5OLFs1f2bOCGy93mlvnrF2e3GxMrq/nLTDnm+jZZl5cX6ZjEUUUKCko&#10;hnkNSn3X/PmERM7PxvyuaYXBhlhxRlhM4GxAYLYMciGOlKRCw+PIDUjnExhMF5CAlS8hsRyR9LgS&#10;gE9SqlSxaCzhD5Vgdkrkg/1DBQcSxnw5b6AYigIIiyAAlM48zLdjWRqQ2FAaoKKLh08tapnboLFC&#10;I4gc1bAnWGuykWyEK5HJ5GFcqTHVqiGHz5YSJabMV4EPBCApijBEJgEMj5NEJMI6RoBLopSARxkT&#10;sTKbWI49IC2CJsZQa4dlN4a0EJ0uVUlqdCa/O8jNcGQSkC8LXIYnkCNRHaNft7LCz2qNQMPXNTVk&#10;0pnnn31+7bJ1Vp1lfuccYany4lNP2PXaFWvX7XJO8My1VoFUUkrmiIxjNjxRpi7zqaIn3XjO+dG6&#10;dccc6VMezmSSDhOmrL2NW9shU9TYJfVquj7PV48eO7D7uPvIlXxg6IV//Tgk4Mo/fCY7z0TouxND&#10;hZo5dd9HH1vipQOxMSzUtCpZghJnueisuGJnsKAT+mRCNUehUlk+e2/P1KBjauzKg9/ccvLc2H9e&#10;3F5nr997YEf/8PihU9cWzm24bcPqae+4vN7EVUoFaKwKEPDlkpDJcfLgHkBoR5a4EoEkx+d6kILG&#10;5yjhMIylUukUbbVySUW5wHekczUddaBDCP1B4azLYDMm5Lo0ltKhwNTIgLp7rkhmjpASGLqyVwe1&#10;8J3JAeksAQUx4gt73X6jFoa2IgCbFZu+SMtRqs3Ch6mTSfM5NvKVpuIgPfQNANSNmh1jaqDt8ccr&#10;dVpUE7DaznodMiEJJQNMmRlkTMCjDKW7PySRI38YbS46bx7i60X5KpmrCDPZfDBQjkYAQEv7QoVw&#10;ApMjAojWxtYk4ityBV0hP3X6GEdYsC7uDiLDsSrU+UvvP/vfy0cuPvGXp6HMh8Tgg52fPff2C7c+&#10;eHPv8nakoUDTAhYBEsLxNHW0tod9gUqhiC0Bt4L036AEi2eUNyCkFgoBv9+gN5Ni6Ztvbm1p6rr7&#10;zgch3HO6/G+99fz77707OjKC4gCXI+aYYiHo3MJctpAEFSoas9rq45XMJwc/a2qvkQh5kDuCbscl&#10;+RAGCjjZiH+GrmsEZxjdx4E95/rPTyOWqFqSHDl8XK5gzlw89uRTf37ke4/MWzQvU8r+/Pe/QOJt&#10;a0tTClEVoQieczEsFFJJjkgfGWL4Ev6taxr1Sm5CPF3iJqv5oiwf9jn7GmubKrQ2IsjCFgN6HKLE&#10;lHkh0HoFjT7oHFKrKS3ByFy+uEGFHVmOl5MiS27CW+VReZOej4gQaNJwVE3GkG4HbplEqcmgcJFQ&#10;KFswJQJ7mslUZEh7LKZk5TwDtAzUfkFXdBY7KGfYP+X1jHi9oxx/lopVkbMC4Tn0rv5SIQnsH0vV&#10;AhZHHA+OeV1xWmPkqZhZp0OcLWBLnAbrk5ZkPSENpSxhWFooBP2s26rMFXhmgwe2Hrn37ts6mtt2&#10;7DwICNVtd9+RwdilooBE/cj+y9DfIbmkLMfFKQX+QqA2VWi1UM8NldJlUgbuI2ovYSxGx7yha1f6&#10;zp3EXt3UNYeuir3OmcnxkcamBjBXIcRKQe6PbR720GPDbUZtUWFAD8kmPmKGzuE6Z5xBX6i+tpEQ&#10;iHZ+ufvYkWM/e/Tvd93x1Xu2PLB4waq5nQvrYGytbWlralMrtGqlVs5oIX7A3h6biukZV6kIpUbA&#10;7wsib8rl9Bj1Fq3GsGTp5k0b7sJeY/fe0+9/uLNvcPrauPfywMzJs4MuJyLiKQHKcpVSIJOqTCZa&#10;oSIl8nyyVEiUTuw+fu+N9/zwwe+bTY1IsN/28RtP/v0RIGPRMixct7Cmd2FaXn9wKOWNc+5Z0akg&#10;2SCGCjcDnx6FUqWYZvfUixa2tvUUElEqG3TEcmpbA5phbISKmRxXIBHJtek8MugFBFC2/gDW/qRU&#10;it4e0yu4GrEYwAGNSh1GBwgfKdjAYGThlGHcZXGCIrQLFQLVB6ZilTzwYUa4ooL+iHsGdaFEr1M2&#10;tpQVchZTDYow+DZFLnomlMACniSFNrwc0kDTEE8JarqxUuZzY0LEPBXTYvZQzw5dujBw7gxR5rQ1&#10;dqJtC2f4Dl/8+ZfPjk5lDhw6s/vzD+wdpjU39Nx224rWJjslosUcrVbeZtebNVKVRsq2xJSYLrG0&#10;cUzF0e2IBFwS3yxZ8pwbvKSuNamba+laU4LkVk3KilnNsWmF9SaqrZZuMWvrLWo06qmUd3AoPDop&#10;yYO3wYWUPVXIYMnu8wHwVTFKsffC2DqugHQwAct8yWTtUHD0Wq4S7Qkg4zB5IPgZo0w0+lhUYSfL&#10;wjgqSMzjSziJBJ8CbJBBvnXIyQmHm+t6OGJjTdv8I8ePTYwNblgl27ygQ0TGpNhvgZ/DVZQ5qopA&#10;UwaqmyIEalqtl8Zz3EgwmwtHxNkQUhqVeenrf37fMxEDUxz9MN9A/PhXP4DaWlRNe6YmfDPTJoNJ&#10;b7SIaHmJj7BukBiR9cQhc/zEdCDt9DcotIJ4hoawocDXIAalhLxWfgQNB2QDPK6CJypHE67hUbiX&#10;uQpmohjBB7bN1FCFMAoBbdNj+Zkpa88cgcRCScxVgZRTCmO9zCoEsD/DKQw9FKv646HzhWMTY3cp&#10;SSPQWyiUUVVSXCAFRbzxVAnsKhjBKFGqFM9XMzYJf3J0uKG5NQu9GSpqqDSByP0fHx9dK7tjYvOG&#10;YZ7A1/X/yn6xVMf/7xeAAjB7s88wLO0gTLA+PpmcAQ9PrpbDeYtjFkNnCXDP6MigSEZUZDDGDvW5&#10;RDHL4jE94EqCvxHLEGUkfJcAjhLAuAp5ElagHLiRq8JUlBXTkhC3sF1cMQUjelanUiM6qUSIs/il&#10;SKgw6wEhlK9SIDWVwlQiGMRH7dLgyJo1tzfY7KfP7SYkhBwhKxCdIigHSbvpNAQVtgY7OMn4zQnS&#10;2H8lVirbL4wl+9yefD6kyjitKYc84+JzwxVhErpqiMULXLCXg9xyQC8sKxG5DcwDX11Tt8RmaIfL&#10;YN+e3XM7e+qaWxcuWvL+1g+vTY40tbcCCAQvcTSbkYq1gXgMySIzzrENG5bPXdB+7dqlU2dOfvjJ&#10;J+5Zn5JSMAKxEjAoAvHgKqlcK5cZWtvmdjXP6a7rnFPX1ts0d+X8tavnrVzSvciut+rl6tHh0RPH&#10;T362fWdL1xxsJXvalqho6xdfHl7QuxrvMQYSGKZxTzneTFBIKclgN8VNl8iqwAhWL2b3SJ2rclBP&#10;YCcFk1VjazsCG0FuB7GgKBLgzva43fDvahQKLhArBImnKhIMQ5kNmFwWpGRgDYCqxPYcTX2hgCPY&#10;rLdKRMzkhCPqTYiK2u/87BGrxRLhckcujf+td8t3rStDluqixzbS0oK8xiIx1VZFcmFZAmwDKPiY&#10;lAuzqdMnjy5cuwHxBVw+g2+GzXjnJKM5Z4wPk0PUPzmir68LV5G4zhTHR8OBSbK+vkhrCkkOU6af&#10;f+Lf5y/3f+2bN/ELScfA2M0P3Tg0ldn62oF3tr5QZBJYreBd1ogLvGyK4Ou27zz5h1/8vZLjf/Tu&#10;Hwl+yeV3Nff2ggoMxx66Gm4yXomGqyopUk8gQveDPcWn77vn5w8++NDvf/1nRoC+wPfjRx7pWaLd&#10;sGndTKk6mir0tLZXIvlPX97z39/9g1OJzyQm53Wv+dZL37l1w3oGSkIklYuZ8Rn3+YPn+XHeXTfc&#10;2dTcEUqEXz3y3MBAwN4Ker6yrU5VzCY1QPsVAcMlYtGM2+tNJUqzIdeytQtIqSgNsoIQEG0SsJBQ&#10;3JsoBGobTdLqSoqHKNs0LxEMTYTqm+dypcXphOPjj/ZTBdn3H/7m/uNfjM9cXX/bktnQqECUN5v1&#10;WAFns5XJaV9zew+LweULZnedrF/cOynMkbmSIsvCZ7ICQRx7lYzwP4/9LTGSXStsqnVw60RqQRkJ&#10;PgBrxtOC/OVC4BTYCeIswyXpsjgrTPKVeY4017uup7W1XUvqS96SAcmjNO1Re70UHwFsOeDTuGVo&#10;CDSxLJhpWcCNEXcpYZICyNQlEc8MlswN3XOFOCn4+UA4hCFijdVCogNBQ4iWJQpolhdwK0yLxYUq&#10;Pw1ln1htNZNmO4fRpVi8KDALRSlXzMnjHMI4A17qIgpfFjeMaXUBHTjhmw1OjU23NbdTJP2vfz55&#10;z113m4zGAnTUVY7P40XCZiKRBI/f4/VHY8lGe0MVLGscrXy4JnPusROxpKsqwMo7LiXKUm0NVw6T&#10;jxapZhG+IIupUSVRFiYB+ZRQUPyVkacZcjjGB66ht87X6pCBKshUo84IzmdDa30OLxIh93CVpXKZ&#10;AES8qbp6O0sT44tOnTzff2F4QeeSWzbdDvIBvrFP3/9oMubueOCOqWi5AWRitZtUMhle++GJmIhK&#10;rJ1O2f52xLXvb8GqBM0jFr1h1pDrCKRz4rSaSSlUSl2skGaGP8+WFef6T69bfOAn9xYH9sl3vzt9&#10;z21Syqoa8q5edctjXBH8CcGLI4e0OkKqlMQE1WixrIDge3BC2mBMI5Ior8BNfHTvsZEZX++C7jqd&#10;7A8/+0vXvDVLblhx5uyXk9eGajtvWLWiWVSJID9EZm8lzNZqNm3Bi6xUIhJ6IhLWYXEYiOCcEcE0&#10;V+VOJwKwV3eSyvLgRJiXk3Q1Vyj71emESS2cZ5ek/ZOxRI7WN0pVMqIQyE073G4fX6dVdSAMD2wR&#10;pBzmiJlJ9+gVlUJhUcKqZotyDX0ONDfBdc3WqXMn8lKhvqsDAvzhs/1qpRpWuyS2GAiHDiKCneIy&#10;Bgxo9XR1cnJC19BN0HK5IF+tZhwjYwaLtUDTIvgKYDmF55ikAjPjimxVZdABCIQ0zlIslwwmWX8D&#10;zCLCShG2MfzuPByIXMReQB+YL2fhrBekMtfOXWQUWm1TS4XR5qqiEyfOD3/Sv2HDhrU3boJL/MpI&#10;/1tb37Y1WVatWS5XY3aOZNZsrhT9/fd+jw3j+k2bc3ImJUHjmdAIhEJET0QCELvwCWO5Es5kvbFw&#10;0qztOn9qymSsffjhr2HLvvXT7WdO9eWKIbA9w5EoOGaMhA4g7EtvRDnq8Xrgql2ybNlP//jni+On&#10;n3jxt3fevUEpFYGgpdUZRRIa1B+6WnYOXVPOWQ7cb8xXOntw9Nl/PA32Hi6F86cmPLNOjZFpbQP8&#10;do4n5Hpr2ztCiWTx3KUKgcjrGhNSfK29k6vQuyKFM2O79eTC7nlUXujnl6IKXpLM5gNObPQiMpNM&#10;LtVJuUIHN1gUSPN8kawcbsmWL1/Kiube9uXB/TetaWXKzmpoaiZJ1Ss0sYIvTosrnkCs/1Jj96Is&#10;bUmgKCpFMv1ufY09h6QsNVOVCJQCkaHMS854EsVCGGguTkGJ+gHvVRZCaCk22hIGNTU4Xbi7sJ+o&#10;CrOiYhJL7Ug8HS6AvU6rFAZLtop/gpUOsnLoVDoYdmDugerEO5Was/zmikKMNCDf2OkGhQJ25EhJ&#10;FHb4tEASS8WZVPEbG77/1HN/bOjt+efv/6ohub954W8pZKtAscCR//oXf4Tl/bd/+Um1EofoBiMs&#10;/BHAPwk4ATDNdABVhMslpzcQ9sUq8Qx6DBXCeXThcDJzypVAKmOrhTCo4tk8xaEgZUa0FAh/2Kbz&#10;JLwACplymYavPVcKOP1Inp31J+G1q7c3L1+8osneIJXpoDHDrNrj9w9PTsw4HeBLJONRr9tZYzWB&#10;kX7NH6ursSLMPZ+OImgoGUWJgzbSMDU6Ac2/1WKrX/m97uZaiqim8e+l0xCnodTGEI5fzST802dO&#10;HLgcCLe12ZtbrCDTIgsnAw9eOHfwi0M/e/gHvW1duQL3tbdPF8bP5ZOfm+cUVfVLLI23VpQ1o2XJ&#10;JXc6HnbcsbKBwbYcDTa3gC4HVZ4YQFewRavYzrFGIaac4YT7TgyMzVu1IZaEdSE3PelCwK5MZYWv&#10;CWIZCpYslzvBLcX5FeTXwQCH7TTsJQiEZM0yKNdhlQ15wAqR0zIoBTHrFkMijgoTtw+eBeytsATO&#10;ZsOeWQ5iObWqHMs1hWVMVBDgd8hCGIO9SwjGGh78V3S6mrFwksT0lUsDV5rWbCnzlVgoJ0pZ5M3y&#10;c4H/PvXUvi9HcBJTpLXKUwbyyVglwtdVGfPK2796140LG3iloVoFj8a6m6cSEjVk1YI/HHiCIheT&#10;HEyVEegCwRaOHmDWihyUPGyKkThdLE30/RVXdPf81SHwAfjcEnzNbHwlElNImoeoLA0NCz2otSzk&#10;APPoAgfZplNTM75JUb1KOrcmyC0EAzW+ifSS+fYSvw8kaVWezDovhxLxju7v84VqTF6LLDG8lOGA&#10;ARdJlmMYi2HZjmM7ny3h/cFTKweaGPnLLJYmP3bueHddI6fKnDw//fjP/rHv8LFf//qXb7xwHw8E&#10;P4ZHSMkKxB2EoipUQjCdLCbAIpGwyDzwTqT8shDPWyETyKbiREX27a//dvSyr4gNJLpJLfffL/6p&#10;pVWfLwYRYK1U6vFrmJxgPQ5hAF5XzuHHCkAk057puyampKuWLkvFgwLkVSeSBNChDO5IJR5RkpFi&#10;Uollos8xa7c3UArVwQuntx869MMffEtNI09AXir6ogPHmIK4fsFXecI60D0zLOoqXxD4HKlJjO2z&#10;IRibGuhckMgOHRuaUeLUCk90rbyhILDwsMCBSJPDwwYIJ0ZegCEvh1BAtglVUEoZPT40cEFW18bX&#10;1+YJ4A8xoGOTTXEZYhoLLWAJbzOLTP+/PLLrHqzrjdf/8x8CYkEw74qYmABSi0Eym1eIHw8L04e6&#10;EWGdXAk+KfBEEPBtAESMIVqhOut1ISoAwwDMzX046fjAT8JalKOy1ampaXmtNQ63CAdvIr/oDmUN&#10;PCmHwPkJVoI0UYwggYrh6xgI8NmSiOcK9ydjZoa26rSxcp7PMMVMIYfJ67VJjbr5Gw/9XEoo/vD7&#10;r9oa9CqLArRERIAmcnGkkEIswRXoK9WaSFQsM45i101waUTXI19AoxRKEbHGKolyCXAhqlwZ+iq4&#10;KtJpXJlNxloZF8wmNSEwVSvQT8KYjqnn8NETZ/afOIfV04b1N4G2feD4nm17P7794VtlViQ1y/Bq&#10;8rkIfHazzkHUp9goyfEpF8iBeQ/5kpMTw9FUEJ+PgoS5NuGKhdJyAdVqtsEjgkyRqpDTWNuilGoW&#10;LViC9TP8j5A75EEs4XHGXFOHT550eX3fvPO+JlPN0MjIts+/vGHTxt55PbBA8ZcvqxGgsi8L07EM&#10;jyvCJw4nDrAdqVJ5zOEad7gIRooFq1SrgcofUwkIqOKRsNczazOb5TIFnjEIO4ORaCge11pMHBAA&#10;FdICdFFyGQIE4QJFPXt1YLDGUsfQaqcrdPH8kK2+4+c//ZtBrQ+ngjDSyOKlqy99sgD2Wljzv3OP&#10;rLtRKDeUBXrYQ+H3xOQBA5HrZxt3YmysrqEJGg98tqpYYuN0RO4DDo1CZDY8HizHlHqdADOmElmB&#10;UDwwQdVYU3DmlSVkSfyH3/xly1duvfGujS3tNruJyVQTY0Pxi/tmbtq0Llr2ipU67LWqaQdTyU1f&#10;873+yjarpSaV8OhNus7eNlfQCxonVOtySl0FQ0wIOQ+Q0wgQAMkYIzD9+IT75KkTtbW1Mokc6nOc&#10;e3t2HXr4sUcEepFaaR1xhCWEUlRILaptqlXX+F1TqUzgjTe2zrutu7uuBnNIXi4RiM2AXFbXZNTL&#10;maf/8pf58+apDcaujpWAff3yt7/u7JqvVMDBrMDINzwbmBidOXLs/NnzV7s62m02PVjHFGgEyPGq&#10;ioOJAsHIVTqjWImNSUXBb+TnJGAMpHwOfPNihQlHezqe/sWj//jrH55kFLxPP3tl5frFAqoaiLo0&#10;OhlWLOAWBf1BuUJNMnLkhYMAke9zELUmv07sCXvBZUU4ByYPfloQK3O3v/5hd0RjDIlqlWaXMG/7&#10;1R0N31sZKs/Gp2Zqqsp5qq6OYs1mTlcHqWpQ0suWtK+7dWlDb4PYrswYxR4tb0xZmFVCQJHiV4A/&#10;A6ERhkh0bOK8GJpkzArLuVAw7PESZYF/auqJv7yKvMv62nqWSUQgUlIRC/jxNqNkhGUCICyFyirX&#10;A/Bg06kMtTb8x4SVvWP8atg1KeeVaoQCbRX0O3iY2fgzmsKfGS9Uk/6SP1apprFwTRfxcREJpelE&#10;AREiEgl98viJWnutVqdBWKB31g9PFMtzvh7xh2sN2XnpTJpNo8YwuBAePv6ROOuoqbOSiC4VE7w8&#10;2OgTDk8SEKgaCQZbkHlj7guYEhg7mO2J2L0apmh8gZLgOkYGMwwD6B94bjRqO7F4empGBGuHXI3N&#10;HEpyQiY187k+5zRGnlKFxGjV1jXaDx07+Pa77y5etNxialjcu7yusebZp5+87+4HfAEHFDESbXd/&#10;qD6SKz4wV2vpG/LtdY6XHnec+FSX7FMWT8o5J2vFzi61ZGVDr5zUjg8P+R3juQwVCB/xzb730x9m&#10;eKn84bczC3rUjC2RzizlcNaam+hkBveuG7mYbMo7BlBAvvIryUwiVM7JAOosoBYlBRknlxdpWtAp&#10;0+mzkfDUUP/SNavkBmVjLWVUlRraV0vUSK4IpAIRubI2C71HtUDn43Kot9iEVkKExSj+Q4MVx6OA&#10;a4sE+DpahqGVK0Qq6bRCkiU0sQql52RbBdFE0EHa2yKMFiK1TN/h2OA5EAi0XQtZsyn81KxjO8fI&#10;JRA+R12escsDsanpvC+CDIpxx4jbMdNeWz8zOWVqrQVmUpbB4qJMaRQ+4NSBNIl7KZkqJwJakifI&#10;+P1AzNva8MALSgkB/LkeL1clzcsZYZmvB1KUJ4wLYb3BywrlvL4gUsODXvhKJTqlXKuFkFwj04BW&#10;nRELAzQ3CAkCYLxVjknMC01fOXfmgBqIo84lsTKMK7orpwcGjl/+wy+e7+iZCzXp868989rbL37/&#10;Rw8uXzkXkheY3hPReD6dmx3rgwp5fm2zXmf0F7MJqMGEArLKS/nDWK6ik6FRE5Qi7tmrMlxWHP3Y&#10;tfCvfvFHBGds/eSN7V/uQIm/ZOECaNUu9PdF4vFisaCWK9D4Iy2jp3fuLXfc9sBDXy+JyBPHjqRC&#10;ga6mFlRx8XQWukMKzJV8leKJ4QgldTDbiLwz6RtXPmgxGnN5Hx56m6m1raGrrt4mEIRnriW+/Z1v&#10;dfV2IT+dEaLq5oyN9HfMn4d79ex0bve54Z5u+dJmzKOdSFMX8HPyYtZzfgCScV1Lq0CipfiADXtV&#10;2M8jagpnTh5LAyChpZNu73gwoKupg5esQKa5UWENdDhirouQ5BU0FXILpmZJjS2L2UYpmU8lRRKJ&#10;QEpHQZ4hINIC3MNTDccFSnnOoOYr5BRMHXKVzGSWyo1lCkIeGgLoElcAMwQgBzlCWIQPE+R+lUku&#10;lrknJuNBr0mrAl6/gHE9j1QJeBYVSdJFiUoaxndT1KC0EvNyICDkchGUoWVGU00hdojlryFR9dyu&#10;3XKDwTq/5/je/V+9cTNPJsoF/Drw1rm844cPI0zkjjUreLkwXS4xaB5AeYVnOeOSQIzZNzx68Bg0&#10;n7r2poJZV9JpUrBzRJLh/hEGQo6G2rJOFcH+hYBdDNqZaCUSB7aRq5aF+QjMLogAPkeG9KRLUhEd&#10;3nc6GMr/6hd/W7Vyo83SIOCR73z+1rPPPbP35PHd5y4cGxoJC4S2BUt6N9/SunpN4/Jl7Us2LFq7&#10;tLN3Tmt3U0tXva3WIJHy6htY6bVcxSxcuiBbzOz77KM9X26T0BoI2xiY9XmMmsYnT0YKGZO1tWvR&#10;epW58eln/hUPBeotJmwMNGLt9o/3fu3+b/XOWzwbcn/zBw/Kq76FmpLKEBEv7011//iEp+vYuamr&#10;185JJfn57YxKAh1dmQSgEfmQhbIO3PwskAREJZMCBj+S8D/1xHPnDhyts1usJqNcJk3lilqLLRyP&#10;QzWDLHaKJFPRdI2l9rOdh/729Atrb1yF6bpSJkcQCNQHYFEIQAWTCLligValFXEJRMtIKSlGIRDS&#10;Q9IL5S1aXIKTCbumUMWKzCaUpPBIqjkU9L0ZcBGQBY4EaHa9gDOHxL0JtIWkAsMm98K5E52tzZgM&#10;JhHvxeEqhKL9e4++/OruLd/8wc3f/lPR0pPRmDbefePvf/XNh29f8fsHlq1sgrprWk4DBKYpCcw8&#10;YYOIaxQjVYNfJEqxBOzKXCA9gVdEEA2gmiLEcCPtWgT4IvT6aIYuvNvWOo8rANZUijBiyMvAtsA6&#10;RcSRKvk2GcekqFICnrzEgz1WJRBpaSRRmhu1Ss342DVAtWkFKZXUTUwXRUhrpXwynobIa/NJJ5Ic&#10;LPoNmGjn+FlRCYk9sD6y8hY22IhPplNJ/ATZ+oNTpmFEF3G1CDTMh53Dl5VSaXfPPFj1gRBbNHdR&#10;Xa29nC2/9vFHWh3AEGpEykYDPr97Nh+Pyzg8MyHUlIoUSP+IWyjm2WhlEhY6EKzk4XT2vQ/2RkIJ&#10;XN5IwMRa/uFvfQWzY1JFgtWGjTbaZ5ClQG4IzE65xoeERU5tU6PcbJnNpDBypsw6HgMAvlShRqAx&#10;JgxJn2sGeQze6Rks/KHHaWjtqAjhEqBOnDh3+uDJzTdvFIN6WkGCq29s8JStfYFU1ssraHL5LHQo&#10;Yj5T5cjYaWvcj0k6MI1NGnHWN1QqCuc3zQ9eG4ZzT8LjxGcny8UkUKK42QQkULIJzIThteUh4xBB&#10;kOVxh3NUpDRxaW2BB2Lx9YzfKjLnUetisIP3jvWKs/Ew/0ungm2LTadiU3//98V6udhsKUDJWM5j&#10;ESNT7OmRA4IIQtT+hWohD2NPFROTTB4tTxGrWvi/ULMWc5mwb1ZKQgsABTQgHcgvBOMbgo00Oo4s&#10;TmpU2KEYnSmVtMqwEBhtshJORxGXDDwJI43CVJtMCV0ByBn1bQ3QV9NKLQbqkqoQUUwMJb96ZeKJ&#10;v7wg5DHvvPXp1bF9Ta1NkH4gaYGlNVA8a2sHn7JMekqnLk4RgCqZKnoNo1Ly9WqBhoEyFVMOYBGl&#10;QpFGIkFkiCIvS9NQHxJyYYYfc0RqTM148iHDw88L6EQIQwkBaahvbOnt/f0//4qIlEXzFjXbGlYs&#10;WvLv559ePH8hgGM5jgRi4kwmYjNptVB2gUss4kQj3mjYSzOCxnn1zUub5s9pXdretKy76babVi5e&#10;M69jdbe2zdi1pKPCz0+MDT/373+//PILu/bsGh8ZC4eiEpzYBOoKc3N966I5859/4qmu1lZbbc3S&#10;ZYteee0/CAJlpCT/7q+sTLvCclh2WckFByacgj+IGa3XC9+zrKGhQavVQgyFxSfeP+BXXC6XUEiY&#10;jSZozq/nf3ODoQDeCRDRASbB24aZSj4Hrg7gqAHoNREaZqtpgW0ELK7BK2MbVt/8yHceE4iorbu3&#10;/fnXv71p7Y0mg3XnU+/35GRytUr+nRujrFIdPDWAj6C5h98b/T6rNcUsCMF4RUxmKAWU0ODIokWH&#10;FDRfSg6NX8EbQSlBspVn4NMT0Ig9D4e8alMNly9Br4dl6t6dR3LZZE9nG3YgECDt3rdv+8cXorNJ&#10;2KJ6VzULKRmKZUk16RoaIfm69z/ccdNtt/UPDMCmvHzpPNBm//zHf7sdkbNnzn+2dXf/5aHWJpD0&#10;0EKaDx3AUrFvz87j0yOBZQtXLpm/wucIHNp1KBaIYySMn0kglxYJ9Mf3H+87eSTmCtWbGgdHzlga&#10;1M+8+NqN65vnaHXuS+cqyUAmG8qUItVCqpwIzWmv//DjN8Zcg/NaVtkMljtvvO3IFyei7uSR/adH&#10;r7rBncplpXU1C6zmeRMTzmvXprEz5mGchQBPzIGATOXDUpqGuxGuPUXVLObQSEyNRZxy8BW44kw5&#10;2X/1Sj7Fu/uO24PeySNndrb1tE25Jw02E2b2wLjCuRiOJI02O9iPsIXy+QVv1D+VjAwPjwppcU6N&#10;AZBElirzIctOpfb+9/Pvbvj+pu88qL+pd85f7+auVzrsMdFCRe3CZoFKjQVNNl9WVmcpozCn5Qnb&#10;rcYVC0IqJiTG4gZTRAFPDExgNoLCKV+kYjl5LCvD0VBMFzBHFiIhhysjKTXEWhBylzlmnbK9uUVJ&#10;I+tXgtDgajqPjyEmNoBNKQARRdGbzgDEzJpp+bxUuZzCESWlSZNBLOLBjp243F8Ym8y6piJj/ZmZ&#10;4eLMaGqkLx1zpqqIuSVKOYQqAqKELp5byOSgPkZg+fETx3q6u7DrAgoKiMx0LkvLobnHQQmPnQD9&#10;TiDkK1eLMgUlKI65p053d3cJNO0JSadQ1qFUNpjt3XxansJhMHWUyHmlnLSCgP2RwiYWng4MTDMY&#10;n+NPkos5ajrZN1lKpmmNKssD+xP0OiLjD5cjcQ2iAFFUCoG65sm0ynQh4/XPYi6FMNb2tlalTLZj&#10;x3anc7Km2WY2qvVm09/++fPubglIDKlE06nT0dVL5Z6+l7lXJlOXRAtvP72ovqQuzZCxGQYhgOOR&#10;6MXJoT3bQ1c+qzp2GEpD/aOn6+xDP/xWvl4nnDlb8I7wOheUS5KCLziXVG6SWojZmRCgDFKFHGrs&#10;WCKNLEqEkwBNqNPqMcNiRefFyrX+EzKDkpCpEX/MsKbmnLW7C5htSTUVdUzRpg6OMM0rp2A3ImW6&#10;GH4QYBVWgKWMx6B2h/U2lk6H4iy5CLFfhVIYed8WE4LlALuE5J+vUpVFciVDx53DIqS8Ko05Ro9C&#10;g4yPBYevMLomQ9fSRCUPIxwb/VrIoQwhinkMX0xmq7mpiatVceiyoYHR1Kkh6hy+NlISiQzNLXhP&#10;KVEpGpmiLFwweeBXLSaCfJIqggULzXnMCxpBSaTIQXqeiZHRxGw4SBh0iDKD6RnqwCwMn5gUkiJC&#10;wUDyLNUZUE7ydbqMTJJifevipCBfxuXKL0kqRSQDKPPcajZ18fLpCLbQjU36pjmRkrDCl+38ZJe7&#10;b+IX335EqZGdu3jsuZef0BiYH/74YYKEW2AGr2f42uC//vpfAr9lOluHBFijIYydmhiSZJ4CCqNI&#10;vJhOArBSIfkl+GPxIYnGtcqGN17d8fjjv9MbdecvH9t3cLfF2rBy+ab777qzd87cu++4554777rv&#10;zntv3rDx5k0337z5lrXr1re0tmFXFrjme/OZlzcsWgalN9IIcP6iLJFgloWfJ6fsnhpTN8nRoSUC&#10;You2GalAb7z58rPP/R32xslJz94De46f2nuubwS/ZVdblxIGrWxkcnSwu3eJQG7Zd75vNuddsLKp&#10;HUUvBxvgnISbr3pd4UmI9bXiej3qElEo6jl/CQmeCUcwNHjJJMhr5EZvSV1mlKUSdo5j/f4kZeqU&#10;w9AGP1kuQBgVcRFKroqGT1y9dEVpM5ehCgYykcNLJvIwR8HOBxUzfj7hWS9OFQh2EY5TzBcx7AUS&#10;FGUyfhcxqgwI5MF+YC0jXGjXUYiwACQIU+HuIGRaSyN6f5/PnYvMqoVZnTBGglhSQTQZsCWYyeim&#10;x1zNWg2ZDgkrAOZl+Wp9Bv5a9OkRv0hDYRNmotSHT14cckz5x5xfu+e+7fsOTG7/fF1LR3jccfzL&#10;A8oyvxt5J+EoxxfIOH2RMWdwZKbqjWa9CQmjMs+by2+rc8uESRkZCseUJWHg3LCpIBa3NlSlaDTw&#10;6nFqwnBTTYcjNC2hVDKWpY9nG9aPTCnmCsb8qR3bDz34zR99+5Gf8SmZLxp54+039x3YU+nt6dm4&#10;ybx0cUGtrV++vH7J8iCfGArFr0XSZ6Z9J+FBdM544ZzLcK86vEOuYJ4vR6azAtGTrfMTPBnYpzc1&#10;ZPRm+cHzJz87eORM/8C5i6dPHNp77PChwydOnx+aURj0jfX1d93zlYpYePLMxcunBodOj21ZuQXX&#10;ZTiZ/Ovrz5u6TAubJ+K8pGbl7Q7Vje9dyEFsv6C+vLYj317LBcARwzRtySvMhahMnBeYDQ73J5zj&#10;Ee+UY2bQH5kRSGCdLRmEKlxw9Y1tBZQGIhJ+pzxS3VJw/Mo8EY+IIQFeUplVNXZjjdEAyx0nhRoS&#10;n1oR3ARJ4GIQRyGEa1chFZN4MALBoEqnBTMWeDXW8oLWtJzzTkzU2Ow5EZFGnYOsLiAjgMdEjBke&#10;ETbjg80Nw7yVDXHilBGrQJQzSP/kkzTwkjhMlBV/Mh56+aMTo9Ml440PFFTMvLm6O9eob2jhiGbO&#10;iZ1jldHT2cn+YsCTiwBIiCGbTSLQs8nVKLC42JPkGfhGuBVgIVmlC0eAURR+ARs3RH/AYhlyDoeT&#10;Mx2dS+IZ3CIMNMHYcbD5sWhFeJDO6RFRIIT+jf0fIJVny3T8GMqcvAh5qkqFf2i4XgHypYVhao+c&#10;utRc06wSNCjLWiLgKeRzKlMvYhii3BiQDNflw+jZcD4CmSuQC0UKnlicyVMwRPojqeDVwOxYMupr&#10;qDM1NNjhkv3RI7+5dPpcR0u33Vg3v6t3+fyNjquzZw+eTQfSBrm1p20BAZVJKp6J+ULu4TRQJ+Wi&#10;EC8S2we208grCFImkmx7f3fEi+hUAgU1sBnrNi631ulggkT0LYzk5UoJ2fKzHifMI2iqJbWNMIbm&#10;OLzBsWGJRFJjMGH1CINTHrsBML4UKCOUWrOVkMo0FpvOasNWhC+hUPO0dHXctOUW5DXhNwSlYvD8&#10;aW1dvVBXLyZMogqFTHBE0OBxBJFWnClRRPzspYNl1xH36DGOVB251t/dMT9cNrmnLtfUGhIVnjcU&#10;HJ+e8vsDgIEh2kyMLWIyiUwMGo1Mcmx61mOyd/HESEAkoCJF9g+76mXFlVCYsy/+ujLw//eFout6&#10;PNX/fYH8x/6z+Idh9WKZ6AVYatkhLlBssGxiFwciMyYH//uCyxMMuySC7nFjiHJAZiNNXqHGm4jr&#10;FXtC59Q0wGyAwEF0hgu5GE+rlUoEESEVLe8LY5xdoQWgy1EYQWZh24vm0glFo1UMtgmb78vJRqth&#10;b2ZsyOFzBx9/7KcAyh87duCl/z558/dWG5qbOeDxG+loNaI01GSqhpGJYo4jmLfQQDBjOHVZIgnb&#10;RFbYvDss3GBv5cF2BrQM+OJQUlICCPQ5SrO8RkHrfDOzeOEgOwC4wlIZ2f0ctIFElp9dsnbejGvk&#10;k0/eba6vZVm1Ivrzz3Ytnb/Kgbn4rKsWMQlI38HHBz44iZhUKWUGXUUm9sFlkaazqGSmpkrJQLkQ&#10;zBb8sIzAiAwMm9Rqg8bqofvvu+vuO3RGzbx5PfFEdGiw7/jhg/5Zp82gUdKktaYWaP6a+nq1TtvW&#10;0XHw4AGXc5p/74PrYi4fQ4CkT8FDF41GHcOjEGR3dnbKZNjrlpKZLMNIMZIYGRsPhEItLa2IC2T3&#10;klxuGGGKnlnwEkhSjKy6eBTivur09EQlF4dKEEhZhVwnIuQMpf38033ZZPVvv3tq6cJVfK7opQ/e&#10;+8GjP6glFN+876EsV/j+319aTlqpeqPkq0vTgooUmEegf6EayCYDXvf4yOjMtGN8chrdqbGmSSii&#10;UWljNYj9CruvKqSnXKO1jXAS0ywqHypgHkUQXDwE8IiTYgx/xIlCWqFQvP+f7QPnz83rmkfKNMVq&#10;wawwTQy4tm59XijnJou4myQKMHLSRQCl9h86861HvgtzIqA9t2y6QUmrfvXT/1zrH9FpFVKG+HL7&#10;qfpalU5vv3xl6C+/ezEcDdBi2u0MrF62dP3KtU//84kD+3avWbH8j7/9R02dbdnS1R+8veuVP/5V&#10;r1ecPXDizf+8/Y1v3+lLzWzbvvfhezcgmrlJoweoBEP9Cs0DKaUWgjyDRldvON5/8plfP7dp3Q12&#10;lWXd8pULoalatXbp0vU985Z3dS2orWlpb2jqnbNEQqpeeP5VzDIq1QIJYoUQAZIAM2LJK4UTW8VV&#10;CMpiEbcci7hVFnsmViBl/OGRq97Z5IYN648c2xdIjVMKwNctoH/6QxGwD8dGHTKlBn0saNH45I5E&#10;Ah/85/0d//h85s0zU6eH7euQzCgGbLtGYT7y3k7X3svfeOvPNUtayVZ9RpzNiwuzaUeVKspbDESP&#10;Wba2Vb6xPtOaNn1jWXSO3l+jRGA1qEEmmc4GkpgnRg+MxS4NOIUIeEohWy4dDiILWMhBAg9uABCW&#10;UKhXs4QAYie53WJsqiOAE+BWf/vHP4L+VGu2YKhoUuuQT52ORqH7ZrGnXB4OR/hSrnObeEHQ8jl8&#10;CWOU17YXGuoDcjolAIpPThBUrFIJVjizzkjwkpPPUfNINSunB/YIgQHINY4nMfg8e/bs6rWrp2em&#10;lWoDxUhnA14+liOIKgK3PZ9EDAQOQufsFCz+Qplo2jWt1luKAn2ZMAM+zM/n0H7wFSop5oE6rCrS&#10;Y/0jnmmXXqWVI+sd8IgK+AixsoCPGJ8qqVhI0kODMLXH8GmPJOKMBOZXQTIUjoRxwatAQwXLAbWa&#10;XInVNtzzgVgkiKdfr9c2tjeevnzqi33bbtt4Q52pfW532zvv/X7h4pXRcD1c97TgZGr8tUauODCY&#10;H5FMaLS6M5dGr43GvvzCefDQjAPYgfQ0JZ8213rrm6fv+Drd2+5tUKqiA5I/fzf+lbsNRSrEkxEn&#10;zxs6FtwTqPbde8u3Xn75lfc++OjVV96emHAgwA3TU7C3GIrOwBFbqfqn3QpMLOWieBYBzETW5Url&#10;EiKbFb0OXcwVfV6BobHMS/HLOVAeMK/KQYvAK2m4nPFBREtJcEny0txiJMHys6ToauDmTCk1Sjbo&#10;sFRxzbpN8PYIKT3IGfEIo9IKlfYUQap4yYn97xj1RqZpdZZSwpHgQWCCyzN1dQiVED+T1WrVwUwy&#10;hkZea5Xq6HDBJ1Dr1aYma33vgDOOdRtcp0gNiKQCEMOLJSpuFscDQB3I1maQ2oPIT0ahKPCoCo78&#10;fFaWzvlTSbFJTxWFkPJnGFEWl2GhlEAZhStbQqZIMoZQWtaMQKa41Vke+KowAuXlpbzJGZSc6L/k&#10;mhl3TgBh3T6vV6Qw5KpSRmR7/vlXk574L777qEZjHBw/+9/Xn/3+ow9b7dpLfaeRwY5xApvlWshd&#10;vnQCUiWtkK5QkhhNJMXoBYDHqQqj0KyFFVo5NjNcMV9D8oeuXu1oWbBv95X77/3RosUrIVn67V8e&#10;gz75yqWR++55oBKPIeIPOnmtBsldXImYAm0IWYvQeH+5a8eLL764/6MPO5pMc7rqEIUF7xUSUWRq&#10;pFaglUSHkp11jjNWI0Po8wkaSV093TUu99joyIBGY3c5EjV2y/pNa5R2vVFjEeTKoiIWeGFbfY1I&#10;W3foypQvn+5YZlJIovJ8KM9P4RqPDY8IY8nm7taQBB46LrBT06dO8LMZ27LFuK6sUrJv15cqjY1n&#10;bPYkQyY6VyOTTLnSA870vJo5FM+Tq/jLCmkGPUSBR3LJqM8FZR9aHQ4lB1UCIz4EduEmzgFQgKs6&#10;l0MeBNpnUKKhesEKAqcGPHgUFGVwSSIzFc0IvB8QmoBOiflyGdtmiuBJY9V8FkwaimbAxBBWpwfO&#10;5wNunlQbr1Zw/6GEZfhSuI6DfofdbgTY0e0La5Q2qM2kQo7bNSWDk6xSrjNYMoWCzmJ94N6vgOK1&#10;48i+m7pq07FAFuQMAcdoUklpcSYdw4gCTjw5kCkmY31zt76mXqTXA2WPILkokLyBiEpAeUam0tGk&#10;vb4prJIAsoK5J4k83yo3EQpjqgbvAD6aKHSRWcxFW+UOA5T27pufvfzfD1rnLstzRf967T//eOHp&#10;xWuW3XLvFp9INuhDEze1ctmSjjpzm0Jer+O2aQSLzPKlNco5BpHIZJ71ewdA0PWGAtHMbCjhiWRO&#10;9w33TzkVNru6pl5lqVHatDY9t8WYQ2B4U6tMZpM2Lm5dceOiweGD77/ztD2kau/qtNY29Sxeu3L9&#10;rVtuvqulsR3i2IPbtmVS0Xntdf7YPs68TXHr5uOnncvMxXWtXqsyKQACCGiDIpeOpc1Bd2hs4vy5&#10;U+OeaWmNhrZrC4KSRq9CoktwdAyZ21pzp9HeEMMSCeo+7FKQnVgqRCKgyMbsdjN+7AhpA82wwV7b&#10;d/oM1KY03nERAZtQvJTiUELEi0kJCkE0AH3ASQKoo1yrBoyA7azAZ0Clm45HfV5rfX0C7BMBiUE0&#10;SMy4aCGNgxoQhAxgM7gsLIvVDgrLeR52FJxSPB6GFYlSm9DdFLMBb6Twr3+8Vm1ZfP/XH1jRqa2X&#10;T5GhY30H3hMW8/aG9mzt+qqygb2hQOe8fDJ67pAsNos0A2yhszw6w5HSZR8/j9KoCo4CUDooeOBS&#10;wudXWMlw0TufP9i8aAklMRYrqCzQZbNiMtTnQJMy8A/xNQJ401lbKNtWsWGKHDAL8ZEGZjgPGo2S&#10;x8RODKjtWplExZcakfDaoKuhQNoMhzO5kMLQAQpshgvrFjte/B81AW4ciGozntDBT7ZXQ9H8rE8r&#10;EOlbO3XmxpbOxTkRJVYYcMnpbHW33/fQ7/74xPnLSM5cbpTo5nTNX7FkDf74bbsPPvvGu8qGRkN7&#10;I2GQKwxgMPKkFBX0eybHR4G7YzsuBO3F0ge/OBJwIPAdwTKiAh+Z5pX1G5dzIInjV8JJmBkDaBw0&#10;uOF0BggNp0F2Rb/CI7CYAj+7zgxRUgknMjJXEni1mNLhihZA+yLHlD+USSFF5sjpUwTuXZoRish4&#10;IY+2quJ3j7unGxfckOFQMj6ov6D4Qn6GZOecoJAR59zJTGDw9Jnbly3q7xvn0HKR97LFUptjWmYG&#10;Dze3ry1T7Rpdc2fnYqw5R4YGh/rPEtW4QV1RyfLpwJWLg4OZEqExNUMTykgUEIiLWVsfJjmQb7JE&#10;Ebbx/b/o4f8FEF//pf/Xf1gsIAaacNvkEe+dRy4ZBID4rkuI30RrhMYJ2xC0ajB44JJA/80iJVlS&#10;N8YCOYgIszmeTgNxp7TMRVbYjMelsOgFmE/hExSOMrBO0ejiS1JfzJMKCywKFRfwZJA6yuTlqWw8&#10;yp1jAWJQBjxglYh5C8kg56P3dn7t/u9+7WsPaXSAn2V+9acfffeRB4QWQshwhYBgEvx4gqdSt58/&#10;O97R1q7S4XMyI5KEc3yywIfTrIIBB2JIAT8ELwjRIewOGC8Ypq80oH5qldBAcmQMpVOhbEinBwf6&#10;DAYdgc4PxzUP7wvEuGkQXuvbzTU1+g/f39rbs6DO2nr+aN/gwHA8F1k+fyG6aa/fS9NMLIfBvQCT&#10;9yxOF5gUGRMjMRRlhMAml5gZmRITGk7R5ZkdGRXA5sSoERyH7DmtEuAbLeKw0aGtXrNq8cK5YdfM&#10;R++8sbi3W1dbt2Tduueff2Ht+vUwuM6d2zM+OsxffmM3g9kMwqwQ3ZDMuAeHKbkUxAwYr/DCMAbD&#10;tsofDCAzx2K1qtVqPJ24bMBR8/l8pJjERgszCblcnk6mwtiTRSPI29HLVBCT4qi5NjQ1POLsuzy6&#10;+ca7Hn/k5wpaEY9E//3cc8+/+iLHF/3Fd3/UvWoZEirGPz1SA1Hhwnryhk4aMxR3OBh2hX3edDqF&#10;IGQDlHn1Dfa6ejy1mB9iW8WGXWNDg0Q1fEjSsKglIVRBzQ0jINoqvCXgj8jEoogviK4O0e8pTl6h&#10;ZrCh9o8Hd3yxV2GtsdaZDu48HPYkv/aNLRP+8aFpjKF9qaBDy+jeeOPLAl+0+e5bUdz+59n35rU3&#10;Add7beBSfX3rTTetX7xg4bGjF9tabKScfv7FV1etW/zii0+3dzRu3/5lnV2DHLbXX3/1uef+uunm&#10;Vd6p+MnjR1YsX/6PPz23Zcsdf/3jz1fMX7r1vU91FmnPwvZnnn1v9aZ1KqkebOgMR5ikJHEBpMmi&#10;DF4e7hO5onnx/HmN9rffeiGfQD8iR8saiAXGPZPnrp4bGLy868ttM+NT0D5AHbdu9cYL5y6DGo/l&#10;DCazYkx7KkJeCfeEXg1DGqYQvKo/MKVWGQUCnIm5k6dPLF2y3mQ2j0/0k8osqg5SykA+gTUB7Ftg&#10;der1ZqTF4flOF7KfbD0z9fyFO8v1D1Jzw87QoTHn4JhrZMj92b4j249duOMrD7Q28RB/wqPhRxel&#10;oYIXcSPQYlZiOWGCI07mef5gyV2EQMaizcsk474gsJ45IPgCAV4qYZTR9TV1Um0d+NWMSU2b1bRO&#10;gTzxbDgGwjWfRyD3FzSZGBLhOeUYwqlw8IgEky6PVK0y1VqjyfihY0cA88E0xhMKQjGRLSHcGYJF&#10;JDPAJ4hPKwwubGZwrCR1cbl+gBxJIkpw8de8UsGlVYgt5Ub5jLKmDPMT9uUQ2FwH2uZzWTzbAwMD&#10;S5cthToN6jIMHRilbMIxAfg6mq9cGSOhGFxvKM8C4VmeoSuKNWGpolSpAWjUiTKitANZcllCmeYr&#10;uSKlmgSJoxlL//GpMV9wWsjDMiPDEBzs2ZCxwsnibAhLGZnbOZuJpRVSORsfV8lXSEEUThanA65h&#10;P6eKiLhkGvwAvhhWxmQa7E2sSmD2M9dZAsnQhy+82FqzurW+vbHe+ubb2y9dHq2WLx398q/yLDZ1&#10;Y6mE1ymXuTIioYWn66ou2Cz56mN1y24XrrldtHKTpK1TZq81cUWB6ITg7OeS059Evv0VG0FFKD38&#10;I5pZz5L23uXXnDs+fvMExiWPPvbzurq2SxeHt32yW63WNja0IKYDIYkYlcVnQ9paFeB0BKkTRivO&#10;i5exC+VYLBkYp2IpYThRMdTAKQRnJlY4XJIB15sPTpHDg/AgzBGLSOPIE0Lk8hFCroLCBVCNpxhS&#10;Ao0mZssQjShliCghwcAsQgWiMYP1B2N91X8t1H+oY/ENEboxCUgIBHk+P9iJbY1N9VYr4LMzHqdY&#10;JhdLNWFcMhX4pgzpEuaG8iJXoda3DE8De8CHsR1yikg8pmS0Aigr8oDgxyTQjKLKLmRZQy9BY2CB&#10;NTlTLIVw4KjVmHVjS5eGWQoZSgjkRngPp4Qk9jzqHEiC2YTGgrxUrS3yZbNe/vBMeHA4GPZX1OgM&#10;NIY6e21DE+pnhq/NRziv/PuNSorzm5/8GpTRPQf2fLztlW9+92u+oCsc86k18ldefcft8jc32jFp&#10;qLfXAXxnUBqzEnEU7kROFdgmpITmgmHoo0UqBkqQUibtHb+mUhq8ThCnNN/4xo8Qe/GHf/zCUqOG&#10;crVYEG2+8d7jez996+03Lg1c2rlvx/4De7d9/tE7b77+4db3Ll+9nMgmjFZ9Yw+N5d50cCjNS2ax&#10;ZtVrMLFGx4skZPCmoMBgZHVCjuLkofMrly8yGOjTZ/AwGFYsv7WpcY4U4U6lNPyMMijrS4VU2F3g&#10;F6U19XGhateZy4vXzlEzCW51Uga6LLcQmZoBvElvtXjJKi4BRZE3e+kiLRR2rFzolQgSAEqhsKxQ&#10;YbeXUuAxqhbCJTLLdsODQ+N5QmOjfSVhDEQ6fhUCEYwjpMJKohibQZZuiVQVK4BiVYDPwgcVfTHM&#10;CwhRwdlA0VKkcLKDG3CTCyW0IAj6cI5NBGZnI8FghAW8RxPZVNITQJ8P32yy4JdC6wArOex7QoBp&#10;FXp9S5Wr9vC4vnQ8E4kUPVHsE7SIgzIow9xYMJMoZ3hMWY6teTGXC0WCCBcmhQQWDYxc2drZiZ09&#10;zFXXJq7xhAFLV33Nwm5DT1vDknnAutB1OhFSwo2KokaWVzAhkTjArwaR4IusyEQO6QGmEhGdcPpC&#10;QePc9ohWkmQDTqtQrUnQ/sZT8XiMUcuFDP4bwKQCZF1mvPFsNHfh9LUf/PA3zZ0Lzg6O/OW5Z1RW&#10;07d//D2RTHz88unw+Gl5KbrAIpEnx4WeS2X3aXlkRJNyyJIOZd6jK4XSpLDdoutpqVnc3rF87tyO&#10;xkazXm2vNcDfMTrS5/NPXQjODyOcRmasN5vsZgxyGRPouKSwwivXNdlr62o8x4Zeefe/VfQuGrS7&#10;bHiQ4+q1j179z4UrxxevniOlK2Son2pf4k3Z3f2B21dZRKKZODu5JnSxEDMyWrg6Oe73ob61z+mt&#10;n7cAk5ESIxMpNBIGSgtTo73D3NAusNkkOu2v/vHE5Wv9K1ethqBJSkosGh1+JulAGPqhj7d9Casj&#10;iP8NtbZEJJTHtCUWxiMhkPBFlBBTbKiwYGbiwb5dRug1Bzg/ZLCylhKU4ZjZBX3IE1Nq9ax3nwu/&#10;JGR7OKEAXCyJBXjYQU7LY5+CbTlKZHit+HClxSMDA/2tPfNEtCYJo4tEec3h7hsZ+Pn37ltdKzKn&#10;RiPnD6ZnHa29S+m5i4Naa5mRAehKKDRqW7u1ZaW1fjGy391XRwOD58WRMS0/wFbWSF+Eah4tBfZN&#10;7OKIwyrMkIkecaUdI6aejUC48QkF7F7sK8B4D2pywN14CoorxWvlAbbAqsvYUgmvEQcICie8GnSQ&#10;2LqmnEEuL0zRdTKV1B0tRFMVrUSSTziz5ZBS18jj0AT6Ti7Sc9jvgw3fhmgpj15HwonG9DKmZdUy&#10;uVEvlC4ipY2D0+GnXnlXVdcG9LnOYieU9M1bbuFKqu9/9tbRaydT3ChjoO2t7fPXrFu2YfOZs4P7&#10;9p5wjnpSkbyFsTOMWKPQWwwWs8GM6QamA4VsORJMXrkwwa1ig4dvoZjIxDdsWlXh5ZyeqUQyzkiR&#10;LmJCKQPRHGYdsUjlr4//eVVPT8o5SyB1AL1FKsEGBOO0Zg1JgHwhzlrQPzI07phB9ozT733jza0G&#10;s85kMoN8zIGGGPEig5fk7Y0euYouUkwyjZ9rggtzDy96+fDk6TdT5SAm0YURV511pVDa6J08qyTi&#10;Ll9WZ20IOkZp2zy+1AaFZiwWwx+K3Z0OwZJJpLuhJu7Hdo3U4BZdJFNaCeQeilVidvuHqTJaK9ae&#10;CLE9G5eDndT/64vNpsJI6P/7xWZ4FdNwJSTT+UwW5xgaJ3zhbyCFQSsG5iP0X+xm8v+ogywbA9Fk&#10;qHOgNNFgKo2YiHwF0SbhQIDPSAB2RUZrAWJpANZlDEwa0PiNpuK0Ts+VSkMMHibaP+xIS0S18+eW&#10;aDpuUlKh3PS4/9ihywRf+fjjv160ZAnsXPuP7frnS3/rWNBmaTTJlbggM0qGCrvy4pLNeS28qKdO&#10;pw4wXI8GKtacRJflSTIFHrIHI5FqEGPPQCUY4kZj/Bh22HEBumVpnUyoxAPMB2QXGHWuEAkaoCA6&#10;nY5MNoMlEO6iKgKQ+bl4KZQtpMDdmZx2DV+bWjx/RWd7z8zMtD84O3J1ZHhgBM49ilQwuCx4ElZ0&#10;idMc6Y/gOIBxhcsNfHp8mLmiJJw/WgM20cAeGvJJhiuG9RINB0Owlg1oxPyu2ThYwWqQO+h333qr&#10;BpMkpRpF7G9/85tlS5biPWuoq+Hf9s1NVRUTKSLJt5zzBHOzAUNLA5wQEPtNTE2CCgMUrc4A+C4W&#10;QbgO0EIKkEqfSqbgW8WvQOEAngwa5ZGRUXirG+rrMScQFumhazMff7yrq2vRgw98+7bb7l48bymI&#10;LpfPnfvON79x7MjBmN8zx974x38/laHJbS+8aez3mUmy5cF15SZZeGSk6vZV1HKZSi1TqLBKg+2E&#10;HSJyOQh5BH4ZGXK4kfHxEJTxBGIPmldhC0DBoAsNGWvMwl0Jdx4b6YQ6Sc5kBIUqDYw1R14RPPLg&#10;13fuPLXvxOkbb9/gnnLPjLl//LNvfLJ32z//9dr+A8dCgbE2e9db7+yfcHrOD546euBozBfpaW9Z&#10;tXj1xfOXdVrrffffefnS5eMnLs2Z26w0KrZ+vP+HP/6KyaIPBNy79+5fuKQHQYLvbd0z475y7NT+&#10;0cuTyWSitbX23dc+/PWvfzE5chkchgP7Thhtmvo2+2uvfbzp618/ebr/1Te2nh/CcCZh6uzJgb2F&#10;Dh5gOQSTCQHQ5tc0m3bs+mznjk/+9e+/Hzq/e9zXT6tLDY2Krha808G///HXdijl7c2Le1cPXRmJ&#10;BcJGrTabzDXom/NJ7v4vj7pHJ2ymBmCO0rlwPsfZvfsIrCu5fGrpog2Yo4RirktXD4JNL5Eq0gh1&#10;jxfOn7ls0FpyuYKQJJPApBWL2184/XCkbm26jkpLu6SdWWeK40iXLnnyrswddzzwy5/9QlGN+5FL&#10;OuMGBgERg+lCsMSLI4Wikk+LskVxrqjglqL+AAU+PZ+n06pR5F0dvVomOeqWmoSMSEG1wtNAzg5s&#10;OVScAOpwwErXqIFWSkQzmXCGmylrAM5noagFBTJkcoWGpobahlosLb2JyJN/fsfYprE31yfyBVcg&#10;SNDgPgGZAv0DFlDVcqooAHkLzPNsUZcqyuNJTj6RRTQOYD3wyvePhzx+oUVH6mycEjwK7CSvDCEY&#10;PtW4NarV4ZHhlvY2mVzuwhCBpgqQn4m5EzOjaK4yBcxT0b9FsRWLxMOpHGVVqr3Tw5gCwPGWz4Xi&#10;Ace4Y7okUvMJmaTCjVcwIxFAyKbS6nF6+pxu99gExeNp4QAoZfipWB4Z2kW435mZkQlwAqKVYhhx&#10;ynwgznjwCWdnvCGZFmYahPRVsoAz8AEALuaRahhDb5EoZhUY5SQD294e37h6k85qB6qrtUt64cIj&#10;j9xvWNtpmLu8xxN2Lb9Lu2gl2dZTOnnGr1QUa61ljRxuztjlA+mR45kjH8S27syd2ZNdP7991eKq&#10;Qj5bFqRRILicthrbQzK1IYt42P5QoVD521+fRPnUO2fhtk+3A2O9eMFimL0xL8wghCRRRSgestgT&#10;6FfTotSUs6mnwwHhioBWY57rCgqsMDVxEeqE+xhPOE4ZSkCPnry8fO7iODpJSszNksIMQgiREQmZ&#10;CScfjMolkhIpwBgzF0vlI1G7VZ4uVAeTknC2qpMCQBzhecYVwoLAusBdlnFhAnWPisA+lSkQxIE3&#10;H9p7uVJxbWwU8SAG2izIpuUc2N9hBudUcwURr2pTSLMeZ4taAzBDKRjDchuYPGRy+Px+JLqiVEJF&#10;m84WRBDasgJk3M6FaCLGSBVQp8OLz5Y54NIiIY71gcAryEHmC5XPK4slDUIwRmZmj55PDzssCo2h&#10;rYloq0vbjGKFPovlCIeUVKT8JLH1hQ9VAuWvf/F7MDsOnzux9+zRb339No/XCbqvXCHDJIsg+HV2&#10;+AQJKCRmHV45rSyLxAkRL4PVLk/MpMpFbwjnIF2jixYTSGfNefzJVEDBWN5/59BPH/+zTq/dc3jf&#10;2NSl+Qs633vnw29/41Eomvbuet1Wb61ttyO5R6ZjdCaVvcFqrtFZGy0INZXppCIbpiQVqUHFl8uE&#10;cm0KuzAhQxBS/L+oL2RU6WH/5peowb7Ru267OZl27fji49tu/Qq74BHQUCZ/vu0zAEuarPpkZIYv&#10;qcpr6xOM/rzTS+qZxlqGkxvWC/IxX7T/an+z2Y6VfZZi4mI6V87Zi2T4ylhD75xZEWBZkiigWUKZ&#10;Um7nJaOu4YOfffJJomhUG7oFRASy5JEpUW9NOpKd5TFaaVkiLtM8MWh/noJv2GLriLHofjwE1Vgw&#10;JpfJ4AqBPwU0A384KAatAkeEUIhhDepTtCN+l1urVNZYrZBNgllPqSB6Ru2nQTYf0FHZJEY3U/Dd&#10;iAVkuSr1+CuuEJ7JBplGKpeLFMiOFVKxaHQaiA4AKRnSMeXlFslcTqCQqtDFiUmJz+uRS6Uo6qAK&#10;Aa0LoUd4fJra7N7QQEtvZxJedFoe5RSyBEvtL/B52HPixEghFZALrk01mk9nc1kBC1EoVgIx79Q0&#10;+G9coyqEVh6elwoabI6kWMnE4tjcC+QUtNSs1rHEjbr9lXjpwpmBHz36u7qW+egL//j0v2+691ZL&#10;s/ngqf2Xxy/L9coHFmkW1EhadVyDOG1gyka1iJaJCsLqRCh41eOJgCYv8IlLYbmgwPDzyNEiq1mD&#10;XKxXihpM8oZatYibdk1WMtXKwb6JAKFV1HeKKOTupoxSCRx6hSrkPDppl8o0t37b3m3vvfbqtZMn&#10;jmz/9NOPX7d1GrpvmZMzVZJEUuYOdi9aOzldMBPNJjWe7JA4lxAMXnIf/Dyd4Wl6NnHmNBIWBAFq&#10;kOBcLghFXAbqYZ5QnhaQCaE4jnkiRJ0Ep6W7ecXqFQBDI+Xvtz//dZOtoaOuBa31xPD4559/AvjA&#10;2vVrUqW0CTINBQ1HBNzgMA5I+DwUG3whSRFCkB9hv0tlUkizRoGNFc91cgC3koiijKW0sNFqwsUk&#10;yUfrAk5bEZ4n1GazjonJ4UGP0+HxsIlgyRhY1N7h4au0XNHY0pMoIQkTHHAuaHltBtGSGlFm5Pzw&#10;kZMWTWvrglujjMkvpoIYB3NmRPxcukqUhbVVoqmEEbq+WWVqVmil4pQzcWrnhDctAb5NrkRVhroZ&#10;LhluDsp6wGdTaccYJvEiXScW5zDoweFGCMU0Dz0VRfOkYsBWORCvgPqOjvv/fDqslowtu8FKx93H&#10;ZoDTFtvspc9JRT0l1hq0srExNtCHoNxFbkKjbsI3iK1XCSJEVkyIRxilGNYKrCZfbTOMDp7H8Su1&#10;6PnlBoy8EBb74acfLVo2V6FGbEmhWPKC4VJvIOfMMWnrRGfP7PnP808rpbJGe7OaMS7sWbp24ToL&#10;UzdzefbojpOXBy8313YwlIrFcyBjm6aho5FI1e+9vxMrGdQGgDoC1gMoh1avVKplOp0aWQK4YKGH&#10;5cCcmBb85w8vnvzi+A0L5nITcefIVZNajgHleP8AxRHUKPRw1GGmCofhiy+/fGDPmXU3rIa/bvGS&#10;+V01HeARs9wCgVADDId7OgbxPnTPIP8iZLXoByJPEghMndjW1FZ34vw4cu5Cl48pLF0SvSE6tb99&#10;ydpTY8XA0JDaZCIB/uYB3xrjsy1wBZcIMOMikdpi69bp2xXKFrHGJtfWgE4oRlQAh4ATFT5zaPny&#10;1WIR/x+iDhZF8f8mVvz/ASzY9UIexRz0PklEkxQx2MVcGPNBFBis/4qLMTtGr6yaENcTVIX4FyQS&#10;KohJsHuWJEHrUKcFVcTYIgwBWZq6pjqIhQB6LIZiyBnCKZSRCOjQdJYq4BqkODm5TJAYvaaD7W9J&#10;PV/BBW0Xjq2kg7Nr59F77/n6gw98y2gxOb2T3/3JN/vGL9/2wB0d83swcpATyJHTeSaThaiEl+fO&#10;7bCaNNlCYoyTTvingoAsJlzT+UgMPjO1iDLJ1VqJFL5TLUkzeK4y+Vw0GUKzbbDyK9Bo44tVr2Jz&#10;gpU+ain8/fDVESQFMUoCE1pg5JFNhpQBjcH2q9/9aeMNm5QqeuH8eQt7F89r69UodedOXX71xTcu&#10;nuljRLTFaBGUwZDkSbkleRVQPUDNEGUojVYRTiQPVfO4fKlqPjE1IqN0clmTEAlgeZga0QkpFQqd&#10;XGtEN2VtbGlua3/5lVdXLl9uhsdfqz1y+FD33E70G/wb7l+ZQj5RpVLKZiNev91Ww8XOuVx2ud0a&#10;nU6uxMOPNEb43tDNCsDrCIfD+F9tthpMPkQiMQuSDsf9vhAlltZY7bMu3/DQ1OxMrra2/Sc/+e2N&#10;G29VybXQdJ47feK//3n+80+3upyT+Ejcd+ctr77+Bl+rG758bfTPby3OkoImVcM3N+YTgWwyIrNb&#10;SowqD31bqUzg2oARk11pI5cMdQ4qEtgdWBYlCzzJ5xJwYKdzUqxiCRpzFAFyk1jccA5PFQgHMHDQ&#10;WqhLClIRKasQ4pKQkIgOHD+/etMKtwOd1cy9999obm1YffOWTbetvGXj8pAn9/nnJ3s3zKVJAgrJ&#10;ZCiOXuHWzXfs3rMXr3bewk5kJuzZc6S50QzUz6mTfTdsWmlEFGA89f57u+YtaMea8dz5/kXL5ikg&#10;smEUy1e2GEyqzz87+LWv3rN0Ube9tmn3ruM4Jecs6Hn15ffWP3h7IhYfGxyJJpLqGlNLTzeUR7Ki&#10;gKpg+oX7Hmb5tEhKN3V2WRpqN96+ceUNi26+dVVjo0qt4GjkVbMJmaL2Tz/eOjHs6GiZt3TJugsn&#10;r2gYXWt9Z3A2nIvmn/3702aNbtGCFeFo+IvdHz/1z+fkcuMHH7yByenSpevefe+9D7e9mU6H9x88&#10;09reBa3EC8+9GvJFjhw8MT0904lvhsePJRL7njpwT0Crkmjj3TX4WS8sSDqjpTUVZmlVpk9X7PPm&#10;pxsUtNKoJmWhgat0YIaOOtREDtKJDE8U5FAJkZRTycC0B0kbctWF5ez1WjUJVWUikQajoULKIxgG&#10;kJS0wqdxBMEaLhE5kjGuTCYR0kaRiginRN6QIJpBkouoAJUF2Ba4NfOQVuOR6F3TY1BrkFZDiiQz&#10;M25sVICMZ5MEccQAc4JjGDsMBB+zH7iyBIvvYlmd53JdYe+FMV6KU2dvxQcZP29YozGIw5Y5Holg&#10;lqxCllelfKXvSmdXF347J8IH4VCHaKeQzpczLu+MEFE5lQKEOYSI7/a6sEYmC37fzJDW1hKpygUS&#10;dSQcr2/siMSzmaBblnXmFGXkguNTBpWrRKAyKuvkYk3IDR4EXqsnFnJMe6KpVD4USWLyjuBhDkNn&#10;2cgNpC9UaY4gG08VlLX4YMMpjYgRZBPDhJiBJQjRPRImXwJWh9AWwwbdnJffflcolVrMiK6aXbr0&#10;pEkWElVrsKzvWrpY3Wh1OTwHdoY+fzczdFpy+RB55AvR+QPChIuSFLm1KprfsrG9WdfSmCO5brik&#10;2NULRYHKu3jJtwBpwJht5+7jMpni5ptuwaoMttVr14ZHrg3fsnmze9b9z3/864tt+w58fmJ4atoC&#10;GHFO+vzv/j1y8tRHu/aOYqKY4730q38kxr2v7Nix54sjOoUGTY87GH7qpVe++GTnxOkpmkPIzDp/&#10;OvnWi59eOH3l1JmzrXNbBAC/iCWYN/MYSQHRxrTMPz4uF2WrtHqIVxPP5LuVUJ4mU54RZD8GZC0p&#10;jlAYnw44p1R6k0AqhdcAoCWscWHHU9LyhBehNVEZ8s687tD0VMQ3lYw7U5FxSd5vIJF+myJh+soh&#10;+SyHHDa+mIlGInJKBF0Kn6BHJqb1KhWeKKTjsYqIfI6B51iEMRcWzSXsuKApQoKmuSpERE11eJIz&#10;5kwPjseujgJaILQbpEu7k83WCDjjiECuAJCAlZkEf6mmhK++9C7IhD/+8U9QpLzw3+fP9J297c4t&#10;s9ODwWDgscf+0tnVnM7kZTIV7MhudzAaTiGejSSZGABF0PVAzpRHo4O4krxQQ2do+CmqPLAmJmZr&#10;mhuPH7l6372PLli4IhgJvfnuS0uW9yBFZGbc8+j3f17IlD7f+W9tjSpaAIVPSqtI0CAkMoEcuA05&#10;QalJQgqpDCUkkLguQZUGZ7aQhUSA2lROusYK3jGDpJzgeU4fGWg0L1g8b/nAlaFgIFRf14jjGthD&#10;rCV37drrvDS0uLdBoRNaOlpihNbPkR8ZuIzjSyMJq4qJahifp0Rr78KSEBYmSUEkSXI5srKkPB3K&#10;RNOiRlsCSScYUubBVAK2RKhQ0NVAYOTSDEII6abaFD8qlhpnJnhNGtQuZQVjE+bgiyLzPER/5xOO&#10;QZFQLdXYkHsJpBDoXaFAkEYAN0tHRqClAr1WMZohFcoU8Jtod64PMAkWC4hcAe51xAyLKoVMEuQC&#10;WC+hGoAXyz8driTI99/c8ec/PfvFFzt2HD6k5qY7amqvjrlc6ZS+ASAPRdgxSaTLOto0MOryZAsT&#10;V2fef/uzZ196+Vr/cCQQr2utxYe6kE6JaCF+b04lFxrrt+otArael5ar6NLJ6xHsmCQR2XwOWzhF&#10;HjjYXCKXjhVSSdxGHFiAvKiUTBYrPvVIvQd4A90/Bj+leDIZi6pMOh4Sq4tF5CdzUsWwI3hgx+H7&#10;H/peY9fSSW/k32++p7JqI2n/6PSVGruud1EXVOUVMZUTClOgvYqIjFicEpMRIZGiGIHRyrOYImIh&#10;ExqNeJ2VXBrGbchSocEHGKpcSvO5BVoIWhXRxMwoIALsqRkKuS/6/HmpKSPS5JAFS1C4y6hKLqwv&#10;USrJiqWLN65ZpTHILO2mlfcsl7fKQL4XyyAtyCNuMWCyDXvoFrXdlh9N932YHxqUZEsIeawu2DAj&#10;t6PlxMetiBMR2yCgQVAYI64VmyPYjIEcwfqTg9ybAsJdxKyKExRs4sy5qxabTWuy8YBCTqWXd3du&#10;vu3mPJDImP6g/0QpK4DLDji6khAgLrxesRTcVDz3sKoAoSam0JnTmHOiTEVlWo5GSQjCtJooF+pm&#10;xPLCCwMBaoFCCkksfO7scYvZhPQ3Eq6KUglQB/Qv9Y3NdciaEyCCAZsvLBWLgnDg9SefV3ALJlz4&#10;S+6SNa0Ki41xaGz4cTE3AFQ3orQYvlzDpWmofNG3oBvDAp9Rlw2t3M51mCA7QXAZ6M/HsYXLkwJI&#10;GDJ4IzzDVycnpq3tc0lFE/aXbBYxG9mLWcL/hH8sQ54LQxhbqKNsYlnj11O/YR6rYFuFtgrRLDmC&#10;yEvAWhyKBuIaxJNysvVaYN8QCZmZdIyZrD2csgw6ITx07IwJwWrXI21Rt2cqIOh5RVKBO+wK+mfY&#10;MjWL2eLwjRvmyeBETHoSwRHQdQqhmUxwKhuclgVii032uYY67+DkkR0HLp67gKpSJpPW1tb0zJkP&#10;6TJA0/v3nDh2GOlVpFCENFcpCCKUSnH2ygW/N1jBRVjEu87x+YKLF8/vaG4FXBP6FmhARRx5NJLf&#10;88mBT559PxPLaTRyEcXbuv2jrzx0X2NLI+gA7smZYjipxLqGgLO60lDfsHTZfJ1Ki98NTwIqBZYg&#10;jH0eaA3cbMo3zSfEhNYMlwk/6nT2XYQLKpuJeC8cbLFtUmrmTAwfNtZJvZVifZ1k9No5sX2joWZd&#10;DUBbtY1ZEVD4bIPDotPhzOYRYA9XhZICh8CAFhoZLkGhrEbfiJ0c4HdlSNCxroLyu4w8gkwBvwSq&#10;BHzK4LqDXsr+FZcJ8KuofUrs3yNTEbGbaXDlCixAGFL1KrtlQROFMiOfyyFmJp/JgZePiScUSLFE&#10;PBgMIfQC/5NWAxsBaIogIwO3Uk0Ggvgxkxo5JoFgrhdiSRlDw7mYA1nQGbTC5Yg5ipCvHvThHzat&#10;6oFKMEviR8TRD/hDPLOEUt97z4P4Y9/+4JW3P361a0Hb5vtutbY0pZFspjAzRCYcJiZG04l00mrn&#10;hxIXY3FXPoNYBEqK8GCGJ2mwkAgo1MjLjCQrFqaRGCkRZuHlkRAcBQMEHMQFQV8gmYCIiVULXGd6&#10;sFpUIA/FyPjUGr3jF3jlNCgPHB4BNzakzqgTMar+cu8nU+6hKceYjFDDm2TV1SzpXXrv7ffUGax9&#10;Zy6e2Xt04MT5qSsj/CmvxOHGrC0jQKIIuHjYCFdpkKNx6TJMWEdF4nyLpJbPE0MUx0W2Adz4GLFD&#10;F4ocTjwetDwZibz/2qtr1qyFsm4IcUv9fbVNdv76u5bw0gWoxGadrmQ5p2m0IfgMmAq90YAkXNbA&#10;g08ico3yOWA3sNnEZ8lisWDbCMboyPC43xuiKaAa69Op/Inj53H3/+yx367b+NUly1ZQlCKbyb7+&#10;35deeenf05PD7S1NkO1Nzkz84e9/+N7PfkJSsvGLI2/e+ugdERm8wsY/3UEvsGaujhraGitaeRoq&#10;YTwoQj6eKRiPwflC0mg+FS+lk4Vkoloui0mmmkFqWLWYSEJjTqmMeOVAiigJKuRxZuOJWbdbLpMj&#10;WDfHymrzU1fHWkwNAATtP3pyZHT29q9uvnKxDx+z5au7lCYzIQfjDSkE3NMHr548PfzSO/++48YN&#10;izp6J4bGHJPuVWvWnzh/GqXF0rW9iNf+4vNDWAKuXL1m567dHe09OpVpfMRx5ODRnjkLOtrmf7Fj&#10;75PPPLdi3U3zuhoMNgl4PV9uO7BuzYqmFls8lXviyRfrmmzt3c1v/vfDWx9YuXbRnJVz2m/etKpr&#10;ThOGqAwXWS6p3NS4MB3ls/hkDU+gCmVL/kSKVspNZg1RzQG7Xs2nAB+bmplMp5yNjQ0jI1MwKLW2&#10;zdHJrc89/d/NG29BpApgIwOXLmzedKNeY+u/NvD8f1/855P/2nLrfWoldeTIiRpr4/P/efn7j3+j&#10;q7lp757D9fUtw8OTp4+f/fnjP1u+aMnHH368YsUqCI6vXL7q+mjgW8L6iEVM/GUzr4VSKctEG5mt&#10;4UiapbkmumqXFG0akkeAkKM0mCBHzJbik96ZcCohkWvSCCPIlzHFj6dSuJMw1xUW0lIhD404WBRQ&#10;7JK0Msvhu/LJ6dHxOo2eqfIysRSGcdgPQI4BDDrmLDCASBVkCWrbcj6cToTjkWQqUcxkaYKQCUQY&#10;h2n44suHTl4+e8litGLGiIYQ+lW4kgrQgUE1jyeIw/UXMh4iz9UypWTWc+5qbCxgqm3R1rdySpJa&#10;gQ5KAw/mlh43TiU1BGdyeS6XQTs/NDJqtFqDoTBfAnZOIYmcYl7BG5zFiSSmxal0AtctYI2ZTFYq&#10;BRM3UWD14GKZphUzs4w/ACSdXKPG4IWfnfEnvBAzSpAdiNYxU0C4AoBUZnsDsjp5iO6UGW1Kk4Bg&#10;KoyUqrFVZQpANCg4LTG9zOOo5wM2xxebqpjIFAB7xvATAiBhIgqaTwVRaSCiFnJladJVlojMC1Qn&#10;+qf+9MvtKumJurrjhVj6lz/0HD7uS+VN7b0//fjT6d/88bQvqB2bEYXjvPu/cUP7nEpja7axTSZT&#10;i91qplS+ppb6iAJZTasLwliBQG5YW2vrA0IJUIqhDz49oJAr7rv3Pgzdc5ls35WL42Njmzbd8J+X&#10;X4mEU089+aRNXfvfVz5hZLK25qVfvPOFa2x23uKmztWrZ6aCfTuPtppMXWuWHD16ppiqdjW3Jyt5&#10;rd2+YdUtM+en9u04OG/lnHc/+3Tyqu/WOzcja1CthquaIcCMi8UppRzxvkhqhdUpH53myfVuRY/T&#10;ObPCwgOAi40cJ8Q+WTNszXR0PB6JSzV6RP3AjoCpLWCYIIvKgS+CP7eKMxex4hKDyWSwG2mIqnUi&#10;mUQQjQbGPLMD4450lqe02SIVZFToTSZ90DHWZK9LQsXDyEKeGY1Sli5xE4KCAtKyGGKvJKjK0Yyh&#10;ckdyJZXI5CedF4avQDHDKBhZg4lpt9PNNgrEbVY3D3EHLFAIL+aaEASMSXeJfPalt3rmL/v6Q98W&#10;U8Rf/vEb6Km/cf9X8umEXg+wqhhcSsToYebgdEIjkKMZNgZTLMJ7BM8T2GOQ+/MFiUwlkRbSIo6S&#10;jJSxxOIlp2frZJrZBAZTigcffBQQ4kd+8r2WLqPRqLw2MLJ+1a3dbXOPHjocK1+VGxTWVqtYCbkQ&#10;nji0EPCDlMUwG1EI9+bwChJMqUAWp7gC1NPCQtImr6acZ5PT+7uNaa3Q4eHPHt519d6bf4ponQ/f&#10;Pdjd1a3RqXLFKB/2foFg774jWXfovvs3c2WVf7//4ccHrwy542a7NhG84hg4VENT0QlvNlgQ26yD&#10;wcCVESiyZ1VcyijVIDcWsL4YXkiJKyblxRAgRpUUVcFWxyhooOKC1mZDgU7zJCohv26sf5KseJqb&#10;6ko5ISNQZjNVDpBmkjzNLU4MuQwGixAKLYi1GCoQ8EMAppQC/Yd804qckWcicFfk5Ho1xBSwVyLR&#10;3h8M0gp5roq4PkwORKg+szDIERjR88TYmQrApqgbuTj7xB+fv2Ht8r898ZP5C0wWpRj41sd+9I8x&#10;t3v1mpX4MellEDlyk0AiFAU7du97/Zk3qjRz1/13M0K+Y2Z00x03A+DlGBqz1NfEC2nk51a9HgSR&#10;q9W2ZLIMPTQ2WpCgyYWsLVEuVkG9KY1wErEk3D/IiEX6KEqs8dFxo9Yo5Et2fLor4AgwJhXGvdxU&#10;xud0Nbe3IB01j50CRyQjZCMXR/pOXb7z3geXrb45Xhb89ulnBQq6JMw0teuXLWk1GRlMiIuVdIyr&#10;TPAxiaCyPHEGoRro20SoBVEIpLjcHChxOgkgPupwNO32hnBxY6qCYymLGkBEpTHg5xF1IMDEg9i9&#10;t9c3lHmKw1cj+wbTwz5hOo+9gqheY+Lz0nK+WC2UsaxzjUSoFVSlsO3kqHymhZAmrgzbzHUcy6JT&#10;nhQtqvqvftJgEugaFxIta4KwfRIpkps0QKeD9DfgZYSFAq+U4wFlnAdLXYHlMOJAqmUJyyRH6hga&#10;CNaiAvj7mnXrdTU1UHAdunjhredfvH3l4mA6SpuwPudmeSwhHOpyBYEQjqxrZNRU35hCs8Y6V1go&#10;DOb6tALcBDQ4bAwuljOCNOKzxCWGyrGUNhYRi+sJiWVkIXvt3CmjWVvX2sGoNEqNVqPW6FA/Wa2E&#10;RMoW0/DoX8e5ASBRSJYHLgx/7as/tLYvy4qgxZdl+DDuRwGY04D8yMNCnWI4oE3IRdh/Q64HYJKA&#10;j9zbuBCrOVpLMVqbXWu1iMpZ97ULIxeO+adHr104D8D2nLU3oc5EPPX/0NysL4f9t9E1sX0bKwr7&#10;3wKEJVrA3/R/SbTIzAbuG3oNdCqwf8Q4fIWmMjnjqITCCiBXeLmUc7Cv77jaVC9W1lcJxDaiRcO/&#10;jd8QX+ycG1uEs1fO/viXP9l+cNvXH/mO0mj1jFz84Y8e67u2/4X/blMoC4i577t49Z9/fvfTrRf3&#10;7jzX3FBvbGkcnpz9x79eQ9LM1771DYWG8fgnX/3v00MXz3barcgab+1YsHzZurb2eR4fMjA/B7+0&#10;o7srW8rDt3X08An82FmolYAbj6WPH78AHGQTkNEQmOd448Ou5555bevLH2bj6QKfEywEH3r8O75S&#10;vGflIhisL/ZfOnbokJKW4r0uiWhc9xqFCoZqtOJonK//gK4DFDBkAbGKm0kUE2VXXEEpU1TBOXjO&#10;f/Q0gbGNXpgcGDAallUrmUTgomLBzQPDM5zwdJAjVzSthwsJqDDo/zhVJQCAWKCxAQGI0MM+CrcA&#10;llFCzKmKBUER+bt8ZEZBHnMdwsCuE9kejANgFQhk4G1WoP6/bovCX4HpYbOzYOhjxafXu6x8ESgF&#10;VMKFNCx2ZZg2oQsFpuI6fM6D/x1xssgcQHOH444Ab0AqxZdShWhPFYQyaL/Q/4N6gUMFZ6PCoGPf&#10;VJx4kQRWN0D1QXzApUUhvz3fMC8ira3m9UP9sebm9eNlxSlSOVKUuy+klaXGJBe+ClVTU7Mv4PnT&#10;33674aa1K25YLpYhNgx3rzrIgmyrQkZrtpsoQ5HUZiVasUyFoK0aEaMSKUV8abmATSMkZsDww7bO&#10;5i1jV8f+uED+xjycw+dTBF+qRMYfcW1kEG8UuLfQ5kPrC5sZD5UZryrXihI+F551LLqAdUGg2dn+&#10;Sx3z2266Ya1EXY4nIru2Hfzkk4/dHqdGpQDesK6mZvHc+cvnLepp6UEY4PDQ5K6jJ/btPVKJJOhC&#10;Vi/mwV+GayLD4fsykIHalXytb8ghIRHEw5TzENSw0cwQc1+3hHFxCUOoH3BMXL50ae6CBYgRO3Hy&#10;2MjUKP+2u1bKStx0IOLxezQNtqxEUAll8/ki3LN52MmEQq/PHwqHQZiWAr+O5asCOQAwohSdTpdO&#10;Y7Ra6gDHGbo64XT4Nm249Sc/+pVMZQjmy6MTExCEfPfhr3pmJtoabccPH8JDgH3CL3/9h1vuuheR&#10;CqP7Lm793lMrAnJ7Qczb0C797T1RqqzOwBKeitLoTcFPQ28OSlsu6AU5MxWNhsG5ZpU5mVw0HEOJ&#10;TaCPFnAjHi/6Jz7mc3hMq5xY0BP3uJBvqIUCX6FNF8sQHMW90e8/8NOp4Ynde06ePHvxhhvX3H33&#10;XdBKnjl8Zmykr7WrQ6ay8HlZxKe9/uwnVkvXTXevYfBAxnIYjnz55dG1G9f/8/ln63rq5i5rB4Lu&#10;yy8OmHXqe++6be+OPalQoaO5/tTRE2dPDa9asbSuvuHEsTOTky5rbT2Pk+ofOWW1mk4cvYhpcW9v&#10;+5ETZ7bvOLB4xdy2zro3Xvvo/oeX1Gml3GgoE/fpTcpSJUUUU8Jo0HHxXBn6OeeYpu3WVI5zYWjE&#10;WNeAg5qslLEAQhAbHFbTvmCVggkXA+sMNAwHD52YP2+pudaWihVGhyYWLF48em3g9de3/vTRHwRC&#10;mdmAz+Ede/ibPyxleY6pkdlZj8vt54mJW+/ZCEfn0UOn5Aj0NVgO7D2MaMSd23e0NrfN752fyRY/&#10;/PAzeiC2pqoKt0t9d9t5zSL5Ml3sTotzMUWvb2DWteQaGOwU5GD8ZZC2KkHuclKj9/DziBcvgK0k&#10;xNStyC0IpRIK3iqgX2g2IgCKWP6002GtrYXiAs0J0n5lNDkwNBAMBwOzPojfdAIIpTAqLCYFuQRd&#10;9hDZpExQUJIcOQtQhqcOZWUGLU0wUo0nq4nspVMXfZ7i4sVzxTRsyawuHmc+BjdlBMqUsqJsVFdK&#10;UMWYb/qq0zOaExVr57dIjVhBoHZBxs5MMJkiZbJGKKFVSnAC2PuCx4W96nJfn9liQ1qWXANBH8AW&#10;yXgqDNsC8Af4ZMPujgiYcDCChy0LNjA8Njz+zKTXoDCpKuDnhDAIKNPyipQBVYEs0OVkCYRZkO8Q&#10;9UHKULvAAFIucilCbBNJ6sDoETEKRCSlkTCJsq4iEiUq/FiBn6sGY/EYIk0JHehmEuCGMVIpVOLR&#10;pJSSm4zmXKoAgRYm7SX3VFUj5zbyajuXgukUmHly/crM4CWuXLPq0V+8tGtvqlKxdnZv2rDpnvNX&#10;rnznkQdWb+w6fvLM5NS1ejtC2pJCMjJUqecUAiZFGuY8yPGzBGCLYh7vO0bDBoG0ojSUXn3tSzQ8&#10;99xzBz56uXT02NFDEDF3dnW88877a9es27B+s0FtPnpweyEj6p234sCuPa128v6vbbG2tE5N+7P+&#10;4Lfvv7djUfvFi/0RT7qlwdbU0yLSKnKJCsdfHL86uPTmpZ/s2mbTNq29Y2Nrg11BiMQySREHP46B&#10;QrECsSiONAHpnrwK32rcMCc461xiQgIDP+V1UpDGypqKxSQdn4AwClLATAkNKS+dioNjKEVSWzoN&#10;YCAllSdpZUZlwuELql5EANEoyc4NpQaOwR6VKNyxklKlJxWGFNI3UEBkwri/KwiaxwORjUNRzCXl&#10;BaJCQz/mCaLfYzMVIW/NpqulfGrGibOrdm4r2VJXMGqDMnKW5AbBZ6iWpQJSAXNGDnGtSMyrUN6M&#10;c8j9xhsfrdpw69IVa+CLeuLZ34cC0w997Z5zZ0+eO3W+vtGaSCXhVx2fmsngyKtwtEYzRcvYKghz&#10;TpEonUsoYAEplDLROL4HvppikSAYN4ZjiHHDCPbtj498/3u/1upsWz//IM/xLF/ViVzUwcvTd9z0&#10;FTmjeOn5J9sX6tRGrQJiPzGbJoH9FyMhYRDG36TTCbyigj9SSkVL0RAUZsjoLmd8Ed/VSnLIJo/W&#10;amKi0uSxybyc6L73jsdnxoKffvr2ypXLUMiJKQx+MrjxTp24IBeKl61f/ssn/uGCqiDN2/PZ51tu&#10;Wnlyzwd73zh048aFhRT3v89/vOjGtZ8f2Hfy8IkLO09f2XnIbrX/4PEnzkz2H9156a3X3kcy6m8e&#10;/Q3Gu8Z20wuvbT2xfXji5PTo+S8yidkffvOZ6eH4zp1bKZpY2DX3o7c+f+bZ145cOGeqU4mpklKp&#10;xc89Ous2G1QVENCRoq6QY8ZbyiSVKgV8GgKBmBZJUbngiEB4JeIQMF7GWBcSUczz2M8/S0KCIUic&#10;weiYRVyL0+mqVGR0z8Q++3j73Xesq7OJrPqy0WIdnvJ+8tY+NU+xsLtTwJQSIDfKTHyZBrbnf//m&#10;yd7Fa376tz8sWNarlfA3b15fhAWGS+R9ySKfcMfiNBR8IT/KYlptARo4BY9ClhW6oK4DWRjxROFY&#10;cnbKj9QdxOjB/FCKJDHAwYSprb6TIJU//dVTUrl149r51VQ25PFCNIlWH1MXwJwILjnWN3Fiz8mH&#10;7v/W0vWbZ+PZH//lHyVKojAr129caDHBlJeAYq9cSpF8nr0QpQsZKhOjIOHO50Qoy4oVJK3LuCRC&#10;p5FRlanQyAMXSpBYTvqiSbgZeWIqzirLcUMjLJaQpgijpimdRKchbdDY2mz6OQ1aqYg/NeO+4PKe&#10;DyRaVJSMqyEKYpAr0VIpqhy2h8hXNEL5dL8zGhMUa9efvXCUH72QjR1tnl9HNswJMsYwZsNCEUi/&#10;wmoKo4gqZMTFjDCXgXdNGE8hWDIV8vk8ECuMA3EFJ14lV8IUP5/PA1UhJkHkqqbLWcR4CBkREhJW&#10;9nT4kpEKIyqhb8QlxDLcWfMADJx2mw2G3iy2PLiQsCoUCt2YzKo18Ali94MFGAb8lXAINs8MrjCW&#10;ISlkqddsxnaBzqAxu1rXWsORaUpCmi0NUe7BggZ2P1eAdCmYba4btSrJipaU2jduuEsk1sNFLIK4&#10;iRMtVwOlcgTZhfwigx2asIQQUD2PayxwEa9JYAfLUvi4GTEnQXNSPI4SgDjAzWDz1uq1JtaIZKvr&#10;6rV09GJZW+VDGAUw4f+6p/8N9/+PI8eSLFhKN0p4zMr/13ph64RXgBeGdgL/PHBsHJBYEEiLRBPn&#10;wIAw4A/0Xyxk0kq93d6+PAN9gIBMVzgArrJM8OtStQorIqoo9IoTF4+aGy29KxfHKpknX36heWnb&#10;Y3/6fSQfGJ2O3PfgI7sOXa5vX/DdRx9fdfNd9o41JauCr7VMhVP+fPa2h+9TNaqMDao1ty4BwPzz&#10;Lz86cfawP470ULFOb2pp6mht7bh6bRBY1O62VpNGfeXsFe8MUuw54NHgJaZjuZPHz585cebaIMZz&#10;R5/+x8v9p64iWQtmexBpNty1CfkffIashRKjUpyYmTx69PzmW9dLVKrXP/rk+NGTza31wPaw1l9W&#10;8/m/L7a7ArioJOJ54unI4IxFLo0KM0qRiPYnQxAS1Wt5oYw/luiYK5qZGi4a7rJIu/lpLt22gpAy&#10;/CJsVUyBAOgBOZnwsCCdgSU7ssLJ64DJCqLIkKdQFSNLBq05oNflKsgTaHNAnoB4FrhUmJtQKafQ&#10;QQF0jAMfCyv8FV9Q4bC7U/wKu7PCSquIMY0EInLcR9F42OcPh0KQvgP/rdKpcaihcQEQA1nMPCFu&#10;PwK4Fbxn2HkBZ4FdBb4rpUjicM4IUJ+pZWUEw3D5QcT+6tSIOSqKuPi2FAmZlyEj0Xhy2udzuLVC&#10;tNb8CRoPF6Fy5xGqpzRU3nrj9SULFrOCPS7/6NFjaA3ShfK0a9bp86fgmgALTAsxwQwpwaYXskpt&#10;la8owawO9D0ftEY2UIlNOMawggOjDwyEiJtC5wRpE35QAqRvlzhZER9qazF2wv6Yy+Ofgr0AA3cs&#10;T9mUA9bZmBcpFHG/R6pRpfJJb9xHMCKNVskRZVRKqqG2FtGQTV11Tu/Uzn3bT50/1j9wEVUorlG1&#10;3tjQ1tWyfG3jplttNY0XDh2LToyXIsFiNkZKEP1IK/jqXCyvpxGpVZp2jpM0jGZiGODwUYLxKIc2&#10;C1QQ3Ca8fHt7wxc7v8T+CYiKuQsXvPP+u/xNG3q8Tncqi88P0uqVOGuz/oTBaIScCuw9h9t1XRAo&#10;xf4H8FPWB5hKgdfocDhtFjuyBq5cGhwdntqw9qav3PP1xfNXQU786bZdf33j1SPHD5fApp0Z3rJp&#10;VW9n28z4RHNzx3d/8NN5C1cnIrldf32p/8ntrUUTXyhXbVra+Kevxg0AwpWUcjkWcCMzk6JKSSkl&#10;BYBJZgDGCFqtNjA7lHqjQm+FwFGu1OCDlUvFxkcG8eSaajEnE2OcBd+Xb2rcIJPoLM0y0sARSgEf&#10;45cJMifssrfmAPfmEd/41sMP3nU/nJ3dzS1aqhQNzi5fvVahtvGqKYZXuXhwbMvmh0z1UgOAhwXM&#10;tQT5YtVYb/dlQs3z7fOWduYLiSvnTurV9I2r53e1Ws6f2n/h1N5o0KmUCZuaLAa90mBR7z+458ix&#10;vZ/s/qwiyMyZMxeGh337D7z1/vYDR/ctXLxk4dJ2nU4ElMWW+xeboTIhiCyuCo0MtRFqeu/ElJqS&#10;dPV0BqJBPt0Knfe5ocG27nY55siVpKKYn7pyBUpae88cRW0zTSrVehsNGAPBefXt11YuX7dg0aKP&#10;tn66ePmS0ZH+sbHLN6xYDUv3mHM6W82sWrmBUyZ++dMfNTZaQCZ88OFvqM1MYjL7+hsffO3Bh/bu&#10;3mOvsQJ9N3i5b/mSpbU1df5A7JX/vLEu32QXKJh1ndX5RqIcT/FCAXU2EHUzxYoM+shcKSRJCfPA&#10;oxtLXImXW3LkQ3JKgBVX2DnFQXouUuj4kD9VQ8kkci1B0McTQlNSXr4YczgttBgYFmxdaTEfkUHT&#10;s26ERWiUctfEmM85CW+smOWV5GF0vD5MBPwL8ztWGwpdKNaGWPCIGQl+CcufOcvmipRy9CpsInqp&#10;QKFS5FaxWOHFY0TCX3WMlkYnpLms1qyV1JtKqCJRQGUrEzNTXKNSU2NTS9lvBBMDHD6YN3m93kg0&#10;Ouvzz+tdSEmlbCB1yh+JBrP5tIQiIaLFBxqB5QFfEOwatUofEzLY0VfTKa8nQNO0Eo57biKSSJRk&#10;xjxfGotniTwll+vxf3Cv+WL+UDKSw9RVwGcjOLgiTGzYkHVYWCG6xmK+CN2jQFIlBKypkodCV6vQ&#10;qhgVLWRT1QADAi0Gc1lI4JCUALUEju58It2CrZetJ2qQp6r0ga0fbFnt6mzOHD9kbl/wa11dV2fn&#10;hp1fbp11z3R1Np8+c3TzzTdvufWrm9bfY5R0ffLWu3U1YKYkB+I3YA1vk2Os5kEcbUUs9sebKenX&#10;tDW1XArWRtEH734CxPSGDQgaxw1effU/r4Lq2tzSfOnSQG/v0u6u+Rj8b3/vHavOsmL1xs+//Gxe&#10;t1mNE15CT0/6Zkcn7rvzxlQhcPjYWZhGH/jKbecGz7z0xntHD5/KudNh/+yqW5eCYLV/66kr/on2&#10;xgYQL7gMAS8tPJKpcAyXlkhC5csCKcH3jZ2vmDuQBtmoEhd5ciQ0a4XZkLyuUM4S0SmUqRiw54Hu&#10;z1dmR8fKiQTI70h0SFaKUTxrhLLAFYrZuoObRVkBsSV2ThVRGtWoAsJS1dDY0HQ4JZTqtXC15wJo&#10;SAi4VwlCTVYj/ll9XVuumAHTvZDI5DDcIUX4LyyaIJX2TE+2LO7mKsURgSwPPB8HWgGIcCBL4EWq&#10;xQgnG5icoVwRoyd59vzQZ1/sf/jhR+fMWSQnJH//6y/k4tKGVfMxC0OXfHLgSldLQyQK/k4AEX8k&#10;A/IoVHnYeqEHBCgEBPe8Fg1fOhf3+lHucnUgXuJ2LikqguiYU65QTCCrRNJ625avhmOpz3a+NX9Z&#10;DS2tTIw5ZkaiX73r667pqZHBc3WdGr3ZiLgYPuJZUHriskK7FowU0lksvpCXigwTGU2H/dHpaaBS&#10;YgyjRWKWDj8gKZ1PpaYno5O+9u9+9xlSLH7jzcfylb7u7g4BT1+tIAoBwbaVQ4ePgQZQ2zX3tY/3&#10;brr1ga72jmunDirQdMXDoBzd9eBtCW75Ut/oV27ZUivXWNXalC9w9ewl8IF2nj5+8113//13fxo6&#10;caGlo72QKYa9sc1rNnz56q6lS1f0DfbNnz9vZjw8Muj85W9+Opt0XD5xZdG8Jf/83TOP/Pr3Kzff&#10;rNSVxTSE8hJI9oveGYQwiE3aBEY8EkwvdFlk2ZOkVKvGm4ODCAbtfDwK/Rj2wrlCEanlvmBQKldg&#10;HYFKGhUovEo6oMhKSHyOS0hRslxwBoJf7N4rIjnLl88rZeOIOnz+2bcGzjqToTxikTffvgH1UhLV&#10;aVH06r9ecQ3MPPr7nzlyQaWRospZpQyMFiQdic/sOv3sf9/fse34SP/kDQs6rw6OP/efnQePndi9&#10;//ibz78bi8Y3rrkhnc3MOj2//9Xftu88MO2YXdI9n85zJ89c2frCR32nrwIOP+OJ7T10rgQ9Sspt&#10;UCihgFaZACbFiQmdnCgTzp3ed2bN0vVr129OcwUvvbPV2jNHrENbtYqk4gpBUlKN8YtITS1jSp0e&#10;PVz0jhTCbhhIofJLAk4aTUPfkYyk4flWiJXhAjeXx3I0S4HpImBzVkB5BiIY4GYSqN4c9kWhWAU7&#10;yCwh4SrEcX1lopaY0Uv8lhqZ3G4LiqqDlycKQo1IZhGLlBSXVPLFnuGpmSnvVUc0yugHc0Qf177W&#10;INH6vuhpLShquzMcM0J/KG4QYbbJqjLNkcQSLihO425/2RcTp0q8BHhgVQEtIQxa0mqWW2sMBrNE&#10;qUbUUb5UBlM1GgnSIgECcXiFrFLI7ai3utyTZUQRsXFkMEay8TuINozHEJZdkOm1WE6WIB1myfVV&#10;VLjQp2n0Rqh3WSIC1FwVfso1o1RLE6A9cqADxnwdQDMkOPHIZCw0M25tsGYk2gIXvqz/sbABGsYW&#10;GIpqIRcOP3YxAZWsLJ/nPv30izPTs10dPeUCpBzY+qThZ8Z2NI1NIDu5h+dBRWFfAL0G3JtsZi5A&#10;P/APQQiFGDyWBZoHc0Ug4iJWjFbxoGYnmBLAkIQ0V8QIADMCtAao5tmCns0Bvb6qwi9dz3aFmwTb&#10;NrbAh8ARHRIKV0ygoBjEPy4EaMiThghMQit0VqsA0sa2Vnldq9zYU85L0VmgEwAaD3Ce676z650V&#10;GG6QoubSr7z98s233ag3GZxuzxvv7/jer35OyfSjk7NXrozNW7T09394ApFTAeQ+dfVK1Dq8syKO&#10;+Mjesw3N9T3LekKcQI4px4mCwl5bv2ShqFabiQYPHN1//PRpjdbQWFu/qGduZNZ1av/+RW0tGokA&#10;IYDRBKsGQ8eMFgrfwfSk5/K54aH+SYTLQieNTExwLm6+96b7H/rq2fPnGInEZrRU8hh1RufMaW5q&#10;aUQE1rGLV+CY6Z7bgZ8NOz5jVY1so8h+AbrIK6bwwywrwh6/1z2iFPOpilhA01emr5pNJqm0BvQv&#10;HPr+RFVv6FUQVlJdx5HRFcSPi5kQojwAL6yGubws6OyYd6EHv55JBeAHVLRiJKwKyhIhQgEqKBqQ&#10;5ZFjF1JQxaCzqoAcgCQvrBAwvkAmM7uaub6qYv/K/g0WV/hi91clArtINqa+EgsEwN3BohW9B2p1&#10;vOeIs8IpUK4AFwp/LhJnQWbBw84qQFkCLFawaNMqpdiECwsaaY0xVcorxXQ5mooGQoY6WwrsL9Q5&#10;HG5zymEueYy1pWZTeX4uIEiNNHbTC5WVRjpjlqWbkh53yWM16nd8tmvNshtb6+bYLc0HDhxPpNKr&#10;166FiVGtlZtVJiEvRggyDEeRhwa+IsUPvMJJIKgWGQkQn4FrilEF8gNgh8ccocojkWLG/pUvwWu4&#10;zrlGmDrKq0K6nJTJRelC2BucyeZTyNUE3JGDwQcUesgBj3nK1QQAnEVhilGKi5wsZkYIfWLbH0T4&#10;SHl17da23uaO3taKGI5v95d7d+3atzcciynVZorQNjZ3zlm6QqiW91/si465hYGMQYxrtwBkaKTk&#10;K3KTYrlgaHIwV0qBJkCIMS6B9SeN5SlY1EVOKllMzVm04PW33hSRksaGxro6O39Ohx6rRMak1VtN&#10;uQR02XEsBZDFhB1iHLo7xA4xNGuxgogdk+MSWlY+Ytd1GgOEj8ePn2pp6Pj1L/7Q1TZPLJaeOXvp&#10;b397anRiqu2Gxft2fb6gtf7NF5+J+mYO79uzZOGSR3/yO721cXTa//Hz78rfPdcbVXMp7eSKZvrn&#10;6xWdGnWBje6GiQykI7VCzYn7KrmUQs4AJ4lDEst1bAbxEwfApoQ2AmnNMnB00UEZ9FYrml8eTnQ8&#10;Q5jJZKIwa9G0Djq6NHuiSbFWNIpVtTqbwVZzz9e+3tTQhuQ5WgRECK0mK0116s65K7BDZ8gqoEU9&#10;9Ss725bwxAkGidECcMjkX33wG3VtbYs2LWmeVw95ukbBbFq32qbT+2dOZ+LTbU2a7o7aud31BoNk&#10;yZIutR56pdTNW9bctmX9mps2b7hhjYyWLltww+Zbbp6/2L5y7Zr1N9wciEy0tBl7unqsnRZSKI76&#10;4mCdgBiQBkFGSHrdXp3WIGToUCFXCAtVOsXFiSuGeh2Pl8LhM37yKFkqt87twQzWVcryC+pcuRLL&#10;RHQW9bYvPl22bCVFqsbGJ5HBNz55LRTx3LBijdbSNDwxEogHly1bPTXs+vuff/vwN77y8ee77/v6&#10;1/Q2Wd/eoUAg1DN37s7dX/71T38CKz8ZBaSYam3rOnHy3ImTZx7PrcYO23zPWkGNXA/vUjmJS5br&#10;jsqLUOjRkAcEZJQK330RjrtUmczl+T5+YlaDwjyey0oQAyzTQwdc4cTjWSnSXaogShDYezOMJBpy&#10;i3g5WgJ2Xwk/tRolztM4VjgpJIOoxTVNprRjUjDtot1hsTMpDWYliQJC5oUFVp2B9WQReZxibgox&#10;fDKaJ1cUSEE4m+KI0KsIpMgriMUyDldm2sHxBSOZXEShpetbhdp6TlUtSakMRH0pqxiajjP6VlPt&#10;nBJLEcRqPIfrL5WKj0+MA8mgVGuSyYzFWoshXzzr8wRmMBvBmJCkgEVmsyKS8aQUVEGLHanzVY6Y&#10;qZb9MxNIgyQMJg5CHmhhIJXN89XwCjFZNASIOOdkoOGFikmsQ+RiMc9JBsOJkKOYnOHkHGFShW2E&#10;IMel8jwFj4IiCHMCTJayubyML7ZSyoqwCr8suNvJWBxXIcoaNJl44APAyUTj9ZbaWsqa1y7ySU1H&#10;z1+6sOeVxx/kKMWZI4fmzl/7KLB2pETSNW+OM+C6/3t39o8NpquecomUCusb2rvn9Cz+cu8b5kaO&#10;lzenFBBoMOBK8jOh2lmvzR1pqJtzA2MGBCRTyhuAvTSZtOisZt1T+UL69VffXbZi3qZNm99+eys6&#10;q9bWbiQOfvHumzJKOX/J6h37dna0ahb1No1PTgUjqemJ0S2b1/kjk+fODaBEuPWmtX966mmmVvbb&#10;X/xZVZEN9V3sXtW68obleqrm0LlT546c7NLp9PWWqKQiQSQlNKa5LFLIUeZhzUgnRrx8VSSZ6bTX&#10;FAWasuuqlR8NyOsT5SKZ8ZZgnRBJIJjnpwuSYrXJYgH20xsLcvERI4kkN04Vwup0iqnCMFWg0lld&#10;EvKoVBXRlJUYXY53WLtjfObKmJNfiTXrqL6+S3p7O0A9Mj5Y/OG8SEbDKlXOob0WJ8sZPPR6CkxJ&#10;vjtUquZVXfYcHABlOb8khFIQUZ3SfEWaKfJQ5k3OqBQyiVH56bn9oxPhx3/xR3tjWz6afeYvf4hN&#10;jt66alFjnYEvIzhamW1hVyUIVpMPBNNsIY+RPSL64ObFXAHGm2whhwEf4YlADS+EWkdFJ2gurCMy&#10;RKz5k8VgXGE07O07/737/6xSGz7Z9lk4PdU514CQWNdksJCg16/aGPF7BvtPNnabFSpVHpRe3B6A&#10;zpW5gZnZdDiuV2hUMiXKrVRc+PFHuyEpbG5Zba1f4vBwP/+y7+TJyf7LcNKCKG/4yr3bNJrmc+ff&#10;uzj09E13aMENo4kFxbxeTEqzxdShw/sR89g4Z9kHHx7dcusd65fMHT61S1kpzo46M2XOTQ/e5Ez7&#10;z58dWVXb+MlfX9i9bU+8nPL4YvfceduevcfWrt+wesHKM9v2LzPajLXG/TsOrzIt7tt/4I5v3vDm&#10;nu3t6+/lCcyDI+cf+t4NM8ng1HhizaI1p/cdz9GUubdBo4UaDMsBmoG8xjtTSqeLWlmZZgACkRY5&#10;FpkcVgNKpUrD5I2peKmc9ns1SuV1wRcffTKQMFIMLFhhCqBpVWOVSyXwo7vgjw1n+GHk2agNZrFS&#10;ufWdLycmZ1ubexe2NNdp7YePDs7ddMtvnv1DlP1YpTR8FVVhnn7iOala9tAPvx3mpWGp4MVCGgyG&#10;RdTEtYlff/vJ+7/z8P2PPXb8yxMals0t2r3jMkIyNqzboNVovvjkk1WLFleS+e9+/Qc2jfXGO+77&#10;5L2PhTlEFxeef+IN7BWbWlvTJX6+LL58eZhXJPT8eENDnd5mjhYxDQHXAOIz4dS16ZlR5+M/+iV8&#10;AP/57GNCpY6Vq4ZGm9yAkylVyk3i512AlXA2UEoXxF2d8DwXFBq+zsKVa8Vg0+l06FmElWwm7A66&#10;RrlyE3DDoObhZGXASOEUZ2cmTTodFrbgtmHtk1LAVC7ER6SU9qmBBIQWlcM6sKRcWs+r1EgqGbpj&#10;37Wpw07P7qmx486R6XR4KgzahUnVNvdKKGefO2+9xVcdHVYqaP2cte5SPZGzUdkQaDZiPs2Jzaan&#10;LxdSQpu+xm5rUZtsQlAR9DquWl2SyooEmYWRSQBwjjiNCTZoIQwto6Do4aQ8s/7RUQJ8II87EvRg&#10;Qqi1mXF/YJjFA5gckYzJtGfWq7OYkYSIppSPlRWmcnwBQEEYH4OyDCgoxLdY0WDOnHHPaI3qKIbs&#10;YPVD2sVFvAkamgq6JffwNdAkCjor5JTX7TLYUfCyqIZh0oMrDIsGcBeqZXU1JypnDh07JJAw8+Yv&#10;JnCoVIAkFSVKeAiycYTwcmMiTlHGJWSY/qC3L/8v1weFP1Bm4jLcI4gSgk+aEJUFYjh2gLzKQzQo&#10;lHHwXyHOhPmY3b1gN4VvmkUFXe+sWAYgugXIHLGfysKMiv4MEnk2mraCOy+NtgKvEPvpXRdn3/zS&#10;NRjBHEps01W02gwFxpESHx22JcB+IB8TVXPI7mKXYte3XRxWawaFvPPd99784Q++T9PUZ599ligW&#10;77zlDuwdXn7yqSab6caVK5SUsKvNfuLkXs/s+PKVc3LlNCWmX375ua9+9R4j+HLAulXxO7MIUGGF&#10;NMnMasv/h6u/jI/jvrv/4eWZZWYUM5uZ2U4cZmySJmnThtqUIYW0V9M00DCDHTuJmRlkkC3ZlixZ&#10;TLvSMvPO0n3G/f2f3I2vvHw5trXanfnOB855H87c+XMhdP/mq2+R2txaW1tpNg91df7w6ZdaHr/M&#10;ZLrhcCfikMphxQ4pD5bK2JzBXkbHfoF+h2iEOx9f/+tf/3Lf7p1fvf/Jstmz66w2LAQ7O9oba2p0&#10;GiWs1q2zFmNdQS/1MKRKoaeECO3/tVX4SRhTFwSH+AmxTZvGUvHKAIMiozbNlH+ynCvLykt5eeJ6&#10;j19WWjXHnAVmykWoOFk3ti1xdjnk1HnKhdgQBj7cAqZwyHHH64TIELZfgL4THGaMy4xg84EsNATR&#10;0imtdCoeWiS4BRGNCEoUoo7CIH3SWyq6BaL//T8Gxf9+frMNREuZhJrQOWlPRKKlFqtWraHHyvg9&#10;tLcLW0s6CQLKD4DUUQjT6j98DXrXh7irdDwWwYRLjLhtgyZBmx0K2CFxE1m5VMbXKRkyfCYIHCXy&#10;kTBplmRVBMXLyXUKT8gDO0+yQEEDzQRMzoDwt6iIJ5wccrvGolUVTaW2stUr1w6PjP3f639LUuHr&#10;PRe9I+3gNfvGitmEMIOctTzSK8JMSOgLYHFysTsRYdRe4EqKpBwpGbBQMyT4iYIpUjCEQsgEU9CB&#10;p1HfQ3SKiNt0LqgQQ2WRn5qy41OTSRQYf1FMCYeHVWvU47sRSU8LpGxQzkUsEWggKo4KLgJkeyTy&#10;YG+D4JHHLERj0QD71jx/dlVTc8/QyO5tOycu9jFTVLWlusxaP7N14YWrvfaI3512Ky0CjZQdKXq4&#10;EiLLo5QayaRjNBILoq3KgyWdjqWwM02GojkEs4UQHlZeU/PRR5+0zphhMZvZtz66VqkzEKQgjC1/&#10;MC4TyZlSAstewL5g6DeqNSTSMfB5FYog3cWRP5ZORXPxi5cv24xlLzz10vrFmyRc1eil7rf+9e/3&#10;Pn7ven93jqRuX1J5e2ODqVB4/403omz2rU/9ZOVtD3AF8gunL+3buX/T8uW8QHhaXJj7y4dsD8w/&#10;ODxij8fFetUkM+/kZp0IsSKw+lOEh/sUamGeYUy4MnxqGhb3ZEHLQdw2tD24yOg5AI2jZzKRKsGD&#10;qz+DLCv4y7BYY5PuUISvEEMqhOJJhLkTi+e2e836UgFPRRSFCM9lUc7YUKfdmaqZtVagKBFwlcKs&#10;lAM8WTqkMIiFAiMrx8shBiSCGAekIga9SQcsL1hBAjhXJAgMb8UKtdhYXjJ7iaqqTmnVQ7ka80za&#10;1ArwxOweh67CpNfphFxYhvAcCzP4WZlFKTZo4fZ15qAYUZW2rkgIw6aky94/TlTMwZmQLiYz7HS+&#10;r0OrtrlUtUIh6Tm1w2rUhTzROq1Fm4/7B65FUrGy+cv9CGdjMGRUnAQ4GKoaXHEw87L5rgnnwrY5&#10;0OgicmXbviOljbMXL92UZXO80eCO3TsMWu2br/9t1fJFq1atQXSd0+UBeuu7jz+ffd8GcbXt6J7D&#10;NTJTLJz44cjhEogPCeH3n31tlIlq83qy1dR877I0H2zKYgB6GkCLEWuulKaA7eJQREYlyAlEpArB&#10;I+lCPJsPpwFI5+XhnOTmEfPOz8OhgyMQliSnUyGFCjyPa72I1QyW7Al4lOCB0Wc4aQpacysZmRxf&#10;IC0JscluKl9nrFYazFGNIZvUJ5jcOKZICXfOO1yY6GM4xhgIdEI5hJgaghvMU4iT2vbRrqZKvQYB&#10;C1Hw86cwi1drzFKNiW+tyutLonR2OA/SSTwjQYaBDojF4ut1JQDxoBLIJpD/GhYSyjQMOVVVQqWM&#10;l81O9ffqTYqJsH06MKpV4XqSAP4NMF0wmw4UE+UNZSrMOnJ5TYJS+lyskNeb8ItrzEytGMZQROgw&#10;kCAbp2R4kOUhSfWEAxNsBgV7mAhWywIlk4DFLtZoFCK4RYuMYMqVSQWEuPKRqQLoDhOdajEWjkFV&#10;jfkCVNjIT0GdHXFFGTx1UV+tTAsM8DhmhrJWmbhiTtzQGk1bzw5fGRs5L4pGGox9q5ZT2Uh594WK&#10;+StuyRIhpPMmHOHjxw6Pjw60tjQPDdtPnzw1MTm2aHGTolRy+vR+nalmMI28hKUqzaosv9bu41Q1&#10;PmCuWKssseZ4yKhMIhPg20+3apW6ZctWjkza3/zv+8MOx+tvvlVeWXvk8AlEtt5xy+3DU8Mfff5x&#10;eRMiHE2dBy/OKJk7d/HqKCv3w4G9yWBu/oIVEXH2wJfHIPObtW7elve/f/bB5w3Vhos95yaujlWY&#10;9WWNFerq2tb6+v1f7iurKhFVGAiZADJMvUgc9HhJoSAPKwg2KhLO6ICHT+TNlXo2G0zEAakUx4w2&#10;kcQIPkNwER7FYCskkWwGAn3Yq9QCKbCZuJdJJGKwmEqKmZv2Bcen/Hh/2XlfBp1pGINXBMcGk5HE&#10;2GRVPqFMx5KTiEyfkhpVQrmJYvqQWwx2o9vpKkOaSSJZlBsKOu1obLpOJzVjvCbXxpyJElKaQixF&#10;Piejy03sHAnA86fsQySXYdDqM1nZi7/4oLb11mfvf04nU924ceE/7/1WXcJbc+9qU331B9t+KJBS&#10;7NURjTV4Y0hvsWYwYoYAHcp8GCVycOSCXx51T07QfB5SUZCIeAopBBVw3kgLLGmB7bJPY7EPfH04&#10;EL3/tme9Afc/3n512Zo54OOh3YNaELHLYMLKNaqDR09HExFIl0G55MBmAuBmFhpKNUrhVCLnd3mh&#10;az3VM9pQP+f5Z35bY26oK62c3dZyzx2bVq5aN2vBxg13/WTmsoekPPPQxMltu16+bV1Ym48WvRyp&#10;rDVBimEQBPj++M7PucaFGY3mevuJ1376IIMV+XTb53qFlOSTk6nEPQ/c6e+dPH2o3WIwf7PjyD/f&#10;+5ehrPTQyTOLVyw9fuzc2uUL6ivKvtu+Ta81lVcBbHhUYaqeGp1cP7P+yN6DDQsWBOOJgeNn7107&#10;A4nA27ecyjaufuipe0b3frDls/2zVi4Wi3CY81PXj8TCw6LW9TngZTHgRxomlxifckDBwBXQ7zPG&#10;xcVkaHzgqrGiyp/OY4KYztFjbTEPAECsoolQMqfIpvo6z3OsZsJYnskgtwfy48DcWbWmEtWhH45c&#10;OtJTObuBZ1Lv3nvEaCFWz2m9sv+4v8vu73XCAH7h2Olsktm8aCZi2aa6BwUZ1ul9JxVccd/Zq8cP&#10;XXv22UfAVxztH/VcOVlTWXXi3MCmu1b/7OWXAAHfs3v/okWzzp/vPLjzwu9+/bfqmgVxT3jkWpdc&#10;ALT9lXW3Ldn00MPWmsbqhrofvt2yftXyJ594AjROSiJiyeXBcEJalLP9zENf7X/+2ZctpWVHzxz7&#10;fpClryxlc/0LZ0g17AkiM479mneC8kzzp6f47eemOw5P7t9z7ezxkYEef4mhCWBidJpQJfGVqKgy&#10;IQQl2cNmPIsTAZiro2kulROFvSERA4UwM4rkAbFMA+AJWoBoHJ4JiVhTJKQJJpEAxJQu9IH2LPCk&#10;ED/wG/XyllJNmUWbZqYmsIawD/qvd1ZlwjVJr8t+jCXmK1pmergyDpBGubSUYOQQeBrzR71jZUYM&#10;D0tRI0by6SAbonmWn405LC3eQk8kRkw3ZE5ANECAhTQgPBChmRPwxWqdSKMFDImDdHGjkVDLMygt&#10;2eCQATmDhifvcExjgmrSwMJakKIAzcSR5YqH0pTHo9Ib+ELxTdcN9kQ5EZMVTfh5Yj6HIGn9EZoR&#10;Wj1B/9cCIvlI3qjHqyqQKiQdiqE+ZQihQMhDbAg5At2uAaeNR6AoK4WZetXS9dXlDRCJY/nMwHfB&#10;oELZALyT6FEFaRqkyGdDzInKB3MzHvYp+AtuhhihmQPZkSato/yhGyY6egYUVS6yJGg1x83lVBFn&#10;H75HejKAAKMcxqB4dqALon8V1TiSE7DoQ6oEu5BCiYPfCL0DkOsZbmLLuTOvfak02TKu8OXTZypb&#10;WpAehMYS3wNOGNiy0LQiIjnOhAYLIkJ0ipgNpl3p6SQrduDsgbGp8XsfuBetwBv/ebPBUjqzuSEV&#10;i3219bvb7r3VUlXS0tpaWlcSjYUnRiaXLZkhZBiGbgzt2bn/p88+AREEek8u9jzQRVAsMVeCoCUm&#10;AorAkdJI2mbX9Q1dGRwdaG6a2dg4x+VOv/P+t7/5678Mc22XrnVi0lQEW4IHOQukMUXgS0GPq11U&#10;8ZM/PHbPj9Yiqsps1ZdWWvlivqHUnGVl0bePDnRbNWo8+4NcbgxKUTbAFwhU5OF0BQ0P1Cj8I8Ze&#10;L4PxBA97oRQny4MBX6XNYeAiEFPRQtJXtJqrjcY2nWW2UleRyjBTiJHDYIGBJQxWjHkx1sbpeDEV&#10;SQZcrsnhoNuONg1AMljNcRTQJEbIADFmBTefi4wtKgfTGDpCqHIQ/Qy5N7xYDDpTExGL+NCQDAE1&#10;6U2PFq2gorhUFpcjwrk4HAUz7LRPQDFotJRx4SPI47XQK8kMTGg5MQnPeDKQD3jTHheBcBfIyv3B&#10;XBjesWjE48EyRymR8o1KqP4AECRp2xBatbxSpQbdABG12I6RAl6GApGJEvHF6G3yIiUBIoXCcmPc&#10;nYmltUiPYuWTGGOKLBpdRff1zl373iuS09YKbXP9/FtXba43N1YoKzkpsUFc7hlNxNyZqWH3sb1n&#10;r14YObn/6plDVyf6ffZ+r5XFRcY3L5onIbZJsUVo8kJRBPpinyXEYIvNw9bpJogeLPwk3EkxLKW4&#10;Ysjy/H4PgVA3XjIBDAQzngImRkiCa+X3BpO+QMxpl1JpZtQDZ00xEWPHI8yEn4lgrhSk7HEOFWYW&#10;InIpq7HJtmBRjbFEMGrv/e6H7eDHlVW2tM1f1XV9pKf7qpzI6yWUQqiBKsuXLyQQCqJSZyKx6ckx&#10;vJUxTsobn85D9oAmDwa5QoTBSyp05Pufvjd71jx0VmuwgPT7/PEIwJqoS2mqPnRRQb9PJpPyCRLe&#10;OYAonE43uJYQpEQD0Uhf7K+/fX3jijuFEs2Y1/vm5+98d3QHg5PpOHWi0Sp5bP0iYSrcdeli3+DI&#10;uo13/fzZ31i0FclE/tNvt57paP/dL39uNusMDSVVtyxULKwgNYSpzHSqu6vT0d/rHh7yDA06ekfd&#10;dpVYV6USBSIBga5JweY5h45L9aVMkQHVJ1aqLFj1sdGnxTY8OBdxvtCUe5qJDLEwpNFK+5Tj+tB1&#10;jVIpJgjs8nG2eNxeuUpLcoXwqNCXd6h3sOtszezNEm018iOBXCLypG/SIZVzCTEONRXtJkxhLBJH&#10;xlmOk8ohOQb9NbS9oA+iNodfkI+wTmmehyuBntbxOcUw3jGpAiQrllBKCpVJnPAkHa6VRyPBY1Fs&#10;NjL3cLWm2YLecR9CoACWLY+4Aq44pa0T4fAlCgkKnqH2yvrZDpFNTRbkRLC3fwLpZWSR45keGZnq&#10;b5o7BwJXjIcjQbd3epBmncklgOGRWHZmeZdPdqxcsR5BOekkVdXSVtc6Q4mvwuMoNUosYbZt/fKu&#10;2zatW71GozevXrv2+KnTB/Yfve+2DfPmzYFCxlpS9qfX/tkzMPD4/Y/U6qwfvPH24PjIv977T6Wy&#10;LG8UqhstCU42VEggzQ0KZJgmEVarVymgSyAYKm4e1BRaMpFngNjpxv1PZ+nCqhGOyiE9IVlUPi8V&#10;Cp2OSQm+khBiIXR/mDPigcGJ+KNSvjQnxfqZYog4SCWbPnrF3Nbql5GMMAXrkc8gzqg5LKOQo+QJ&#10;YG41ALtlEOi0WAF5ptwIrcT8A0E6EgbT3n+l0VaCRyDSxIGElZuMBaksxuNlaXkSWnE65I5emLEQ&#10;nc7NhMMSHimCFr+YTyFdyzlhVJmkSk0GASYQ4uczZIHq6+xgI0FBxJQbpFDrCcC5YpKIIkBcj7VM&#10;X8jHWZlkxuMLjk66E05SLbJUlpWYrWQanQgjG0eCZVoslkIgx+GTzokrOBsBVnc6XZg5wUiJGgCi&#10;E1CDwHHlkHKlVAk9RjAc9CIbEcZxLuX12PE4xlQGFI4iS8iGv9IV41sUDD2bCBcRshvLTbClJNey&#10;0cWuHurrPtvVby0l18ysGrvw2X2389Xy7Gcf3qhrfKCsciGymLIM8q/P/zISCrz+r9df/NmLK5et&#10;B1Jy/95dS5YhdVrpckx63LG4trWhbFVtZTNqeWOp1lo+W06UFSUQe+b5uRxrfPrT7Tuv9lzbvuu7&#10;nQf3YGLz1n/fnNE2G3JuGV/yzWdfxMOhH3ZuDVPhl175KW6X8/vPN9XObFgwm63lnb94zj04tXHN&#10;OoaJbP+unSngrbp75dWTvRM3posqxqGT+6mpzLpl87qGrwlNemraf+rgqQ333FKU8URycBQoWq2F&#10;LAIspQViplAYR36QI15i0ZUZ9VyK7Zns5fGTQmEJjr90MRH1e2Q6LUIksPTDIYGRHjpwnVoNPv7o&#10;2BCtAg+l+Ayu2WKV28xAGQhlGplcpiZxJ8l5cgxS0PPGuYCxkMY+11BFaw0W5HxOFolFCrFVLZM4&#10;blyzqkwhlXRaRGoCkZYUEVULUhKhNsWMhbx5I1TN7EQ4JhAJnN6p64O9ZfWVQrkKgPd339x6y4pH&#10;H1j/AJbvR/Zu/8+7r85b3dy8sFFbYfPGUn/553tI0ZjZ2OCfmobBBvNaPORx8aAtB2IhHo2ODY9I&#10;SCFkLUL6uyUQQ4d8SBSCImgdIunxgQkoK7B7P7Dv7EN3PanVlu89tCNZiFTUWYMhLx6eEV8AV6tI&#10;JFFrTAuWrNr93RaIkIHYjcQCkI7gaYWHNqavXMyuqJRzyjFgd61YuNKitHkmXCcOHpaIEd7lh2TJ&#10;rFelUwmgWro7T77z73t/dHvQhAItXSuxPRaUVEYFOB0DHfv27f54L1k9S2PTjV49reTlprzDe3Yf&#10;e+rZRyAnOnOpC5P+EzsOI5xuza1r95w8tuHOW3v7Bi52XFy0bPGRw+fqqi3AKH+/Z1ft7DnzF9Qd&#10;PHrh2NWulatXVsgF+3YeaF44M0mlrh5uXza3vGv4xo2BqGn1XaQg//N1M3bv2sJUapqamgouX+D6&#10;0YrGkpipCZWHAF7JIsuLSzyd5kuQMcZO4XvGBVJIpiJeudGaggqFFjiA0BWHcxt9MQ3vYPJE+dRQ&#10;f7exdSZXbpQKNTIGoSK5I0N9tTW1C2bN3/HVzqlEeNHKRd9+vbO+WmdSK955481Dh7vPnL8MkP3p&#10;jusYSG56eCm0xrl4Chr4v/7x7dlNSzrODfWO3rjUfeGr7VudoXHKkamuM7VfG22c29y6aC6LYB46&#10;unfJ4oV914euQgjeN365q7f78kWNgli9alb7ha4Jj0OsURlLy6AXxUi+trpk/pzZH2/5undi8NSF&#10;82W2CgVb3n+uz6Swbb797qmw/58fvFO/6aF40nnL8mayOClihAJjjovHr00MJ9vPDllKZpisNY/f&#10;eectq269a+OdQo7gi08/v9Rxid7IwPVAYiSDXDIBqs5MNCDBCIrJ90MKQgByzGIkI3TjjyNULFNm&#10;s7BhY9NDQQ+qVFDAomPNgeBTbK9uRtGyC14ji6PlMhVchCIhrEtpNinqy4wzKkw2KVshLBqaWtSV&#10;pVhAIUeRnYfjKcXIphHUNTYxorPZiiIp2pU0SHkEPhdQSVJCeveCT7AgyKNEhSc3i9oLnzIdHQp8&#10;UZ6OHcMhgMcMUwg7mzgDMwR4a5DpoR7AaUbliBwic0JWiwVkOXRiUHACEQv3uD8cNNlKIOpjcVB4&#10;I7QKBTEm1LEMUutFAjju8CyhdwJoNWikJN21QOaNKUjg0kVbTTnFhR0SQ10OHDPgaNMaf4Re0bsn&#10;8HNkEoG26/KNf/39363NTQr44jAqZ0VjVASlNQ8IrpyABx0gR4y3nuaNguJHhy/dBE/czDbCPhLj&#10;Y/wf/W/o8QCbTafxE4TfYKeBX8TLoUVk9D6KFqDhi4NtiGkwIoywkYNUEA4z/LYcB5iTHAIEsAko&#10;IC/Kn7j0ry3arKD+xScwqxntuCy0ajQNJejNkMWK5zQ6KVT59GIQw8wiC8n12IDFELKBJz7l+fir&#10;D3RmbWtbI3gKKKZG+gZXLl++/8ihKbfj7ocfQKo9kFP+gP+zT79sbKmbPWcWICsHTh4IU4GZS1t5&#10;Ml4oH0VUFGiN4FRFmKkiibcP1w2EYEUMpvFo/NnPXkYAcF1ta3VNMyBDl3qvr7p/+X0P3u3y2qHF&#10;wpNdKOfCq10z2/b4Cw8+/dLjrbPrEBAJN5FYIkahHk3FTOU2CKYNapXLMSaHkU0oCmObA0klvSei&#10;bQb0V7+JoIZniY5YLqKdzKcYKSgRcNFkCJLB53NwPBYlJKEq1ZcWmVImbGE5yNigvoOeHzvumxRa&#10;pE6mAPJMuezDUiHHZESuuwrXCfwFqVQG9SG+ZjyWgQgB3xu9+AQ6hNZUYqOJ0ooFMQAwQgUozXLx&#10;6YyLYmIQBNMfTZlHLAsM1hLYiCFTjFPMQMrnGxWJwF6zcQkR/gCNN6WrYWJqMpRLCuJhtoJCp4kc&#10;PqVCoJMQyHPVqOVWrbJEKbfIJAYBqYnyU6iHaFMerjagv6gMwefJpGK8VzAiUKy8luRHAr4cgGF8&#10;QQTVphTJBAR0t2PXu3OJiE0lS0AYx5CSIlVJtUFhzH373Sc9V66UWxpVEhNkhka9vrWmzWKwzmhq&#10;bqiqndk4Y+WCVeuXbVo+e8nspjmlxjIka3z4/ts91/pKLBUEYJ08QTyWEhB8j8s5MT6KBZtAxMfO&#10;D3GEOXSrySiHi4g++EAxtUScbcrtHiVEnDiPmcTeJ58E3RXzeo1WLxVLBFhBY6II0UIyhiVRMgGQ&#10;cxTP5WQ4zC0y/W6v3+PFri8Lwwg7I1awqptq9WWWz77aGo6kWxtbZzW39XZeCkxPYP+uVtviOfCv&#10;jDGMm3KA+oOVQoGmNh3yYtbDwAQ7AfQGB7DGVDookQgSsdTePUfYC9c1ga8gFPINBh1uIOw+MsFE&#10;MADBKMlDKCfJS+RAbEyAgGcfnpoedC6bteylh19VyyxuV/D9LV/uunS8dFGdskr17n/f+/lj6++e&#10;U6+mUh29w3Vtcx969pdtc9dREfap7ScOf7Slubr6gfs3yRTFHCsk4JM8pQAqUYjZCUaqvkKXC03x&#10;UwFpLqFmZqM+/5Xe6/mEl6svLwh1Sk6kGJ/IkLI0T8nJQXfAyAS9IfdkIRHlYVqTTeMvYQHOgGjG&#10;fJyZDuejvnffff9Pr725asVancZwE2Jzk2ANVhgi/egZVNE9dEJMcLL88q7uYbtzOBxyXevonJqY&#10;rp83BxVcjs3HjYbnLMDAOoMulAwhywiUbQTX4NQGowwWwgSs2lzgYgtoPYFtDQUCMRAaDFaORBsO&#10;M778+Afw8qxmIzptuAFjYU8k6AReLpsIlMsVcmE+7h7la2SqsCed5EjK2rKBwJET+2iFl8utL2tx&#10;85UkFcpreLEM1+9ITkw5wmSmYk4TKZFI8vyUMxhPRWRWdTFJgaPA4fIRc12kONcv9S2dvRj0+Q8+&#10;+LihtVmhVuCMQvkl4PPr62s2b95oNhhffv7FpctXIFVJqlLddtfdOjnJnPSWipSYvNoWzyrVW4jR&#10;4MXdx/VV5bM2rK2bv7BCaQmxM0kBk6vgQ1aOR4WIDcE1EXT5WFmWUqxhMKTQycr40hTwnpkoMA1M&#10;Hi7nMMHiRny4zmRJYI9x5DDZoLJ4PB4OgQ0iuKZohpFwTc+KEglfHstljGLSbCmkRD5fBuFkKlLN&#10;l5IcSboYl3EmZUVKyRbyuYpQlh8iQIuSEjKtWaHX4JHlQ7512MgTLW6dqRJLgaumAFY2GfISUZCZ&#10;S9BtN4NES8yARZklwbgDcZB5zC9iOgVS2sRQMuMZweXkNRZDuJCGMpnKpZi55MTY4LB9qH5WE+RR&#10;OShFISFIU7FwsESvrjRrpZgbRUN+j5sQiy1N9USNQVlhkQFp6I0W/Ukxnr5FtrWmFhHaYKriFHB7&#10;pkzmMqXGptJYUdX5EEMbiWD/mwPLhoW0Jj6CgPi0sQVhXnBqR6IxjwAZ6GIxPGU8riJPCfyOSZWF&#10;7Rcl2AW+LRLxx675zaUc1eb+YdZQ/+VWAW/RrZwltYsGT+8TsL5ePJcaH+Sc6pA8+/M/MdmAFHGo&#10;SODrL7Y89qPHZ86eg+mATK7WaY1fwX2hNyxYPDfsdw/09/vUVS3mJjVP4LRfLy+3sXICBibR3HSK&#10;5bUP9whzLB1iR9Yumbdm/p333337Q3fUN9TFkhG8vpqqqtqaaufUZL1V+9vf/bK5bSYUCQicrZtT&#10;JyqRptiwJoXZ0eDchhpc0oFhv8aiqGouNUhM17qv9zp6bBaTKFNctnT2zuN7Dhw+eK2zc/nKpSvW&#10;L4Pxh+AW+TiRwFLikcB0C8TyJCMNrWQ2RrAz6WqjEhAiz9hASZUpJzD6gUiSFKNeN7RM6KlgAZKJ&#10;Iathh+KRVC6tMWgsJhO8mhIw7JRKFDqhApaumHwU0Y2DskqXKYVcjMiFReysTMlUqzJ8lkAmRe2R&#10;YyAniitiCVLhcCFaFFqMTjIlZeRLHSkD3zilFk/x4ppUmBq3K6qr8iwphGWZYgJ6rDJbiYo0TA9F&#10;Pv3vjh/d/+ySBQv9Psfr//zdhHvonsfvrJ9Vf9PaigpWtnTpstqqClxgHpdDa7HS5Q8DXVUuEgpC&#10;ewqVq0FrEvFlxRysyNCH4rGfwIjWPem4dP7ylUt99jHEF3OolHDN6vsWLlwNsNXH33zYMq+eQ2J4&#10;zsY4nGQLMvH8d9v2VJQ3lJRWkYz8uVOnUbUEIiEuIUil8niiIMguGgWWj+kJ+cOucKmpvLqisfva&#10;jf+889aW7z5zega6Lu5vP/pD76ltV45vIckvNi9K2OAdyjaNpe/NGe8WmUw8VljLy7e3jyvLllcs&#10;rXli/ao5syqPXTw40Nd1951rZiyZLdbJhrquuMdGKxur2CL+7PkznW7XxUvnHJOI8i7gKvJ6nCtX&#10;LyutKOvovgYN7awZtTfGBy5199/14F1ms2zvkeON82aCNToxdHnpshaU3ZNOqm7xkr0f/7erqyMY&#10;C977zIOIn2J7p4lsUFVRHeIo4I+GXZtKpdzQfWm0qE2hgcxABYmiJhGSY4GMnANsOVBb0EB02qpJ&#10;kgIK/AGegJWODY8MWqrrMje3BHySAFbeqDeBwsPMkUePt5vkqkXNs3Z9f7iquQxA8eWbNi9/aOWa&#10;+zZWz2uKs6Pnz3XOX1tWZtZJkQXDlW75YteydXdMB0I9ozfe+eL9ux7ZsHDdrFvmVARi0VNdoxXN&#10;5W3z5oBNvPOH7csWLRnpt9/oGwKOv6Wlcd7shsZam8mgIIQZsCP27D0WSUVbWlq2ffl9c31tY4Vu&#10;eGIA0Zc8Lk8tkyMW9vSx86/87i9JLu+t7d/GBfTMcPnCKshZ2dnM9Y7+vVtPl5lnrliy+bFHngbW&#10;H7bbYjYAQBdJssBbWrNmtc1s7e65fvnyFb8nYjGUwTMGu4DLPq6SS6HGT+URhIt3Jh0POFHAwNaW&#10;R1CsEJh+OrrCH4dtKS0TSQC5wsYJujEJajEqDyADJtDJbAaarTy6DGYGpkIhwWJLuZSKn1fJ0S6k&#10;INygPUosZNsTAMikUwMj/cAq8+VyoFoDiEdHbhetiMrKWWilkZOI6TEy0kNxXLvxRCaE7CVPNp7C&#10;wArHKKZpdFuCJhnxLTdNRzAYYXyHhAkplLp59tTomFGjYRG8DAcwVzow2uWYAmUbYX3YR9GYWcjv&#10;wPPEJDaTA28N3AixUp5FGQw3FmoIdFZ0o4b/nsMJD/RaUSG8dqHDRoLyo/DDRYMUc0R9IOaBDRQh&#10;+iQOpM08NjEyOvHa3/8JpKrBqKd3RrSmDtBHyLYEYo5QBNoGdFgQlNNFPg05/B9uAnfHzW3V/1/A&#10;0c2u6+broH0zuVwSeQaYCQOBApA3xHIFLiRGdK+K3RDEy4UMkq5RD6Gzwp/ioaUAxQVtXIEzvu9c&#10;whk0NVSlj3c7J0clVSbtrGr0mhkGWrKbLjFM+GgTFwMRQ1989dXOgzsaWwGUT0Fk1T9wbcn8eVar&#10;Fh9gaampf3By557dyXT66SefIjjszz75eP+e3SeOHaspb7z/gTuFQgGTGdiz++vKcuPShW2pRIDG&#10;JYDlVEjy0acUYIqk4YswEsFFA08RXNl1tTWT4w5kqFZX1sycObOn72pXX/v8OXOXLV54x923rFy/&#10;ZNm6RU8+99Atd62vb66RK1A9QNmAdSnePYSVBbGERCIrgN3QblPASqWSpFYd47DgToNYM8PBpcXE&#10;3gPDFQmcdkVGnIu0RbyXabxjWaz7abo8hgTw5gnkIqNGVQI3A6PIRwMEDd//wzDS9HnsI/COMxGE&#10;CIa2zVYlleHz5ReZ0DjBE44CKQ2eM/o5kZi2tWZo+R+NQriZ+sCDPQxKHox38gW0YEEqH0UuJkaK&#10;bKRvZihoPRE1wwyHs35/1hPiRJGywGTD7i9RQ/0MYxYSIzAyIHn8cCCZSRF+f766epacADfGSAq1&#10;DKaMwZaxebIiU4QfBRZk8oga5VJEGqtRdOE3W3e8/HQo6EFIdDKXhrEixyoI0zgLEZKchDMC8UJA&#10;lYKXhBdcXVXlmnb29g1aoe5hiygOpyAqqgziqhJTpc7WefbK9Z7enae+/+7Y19c7rlzsOOMPuZ3u&#10;yUjEi7ElD4piCalWykwmXVVZ6aqNt+mMpVeu3jh54lwmky8prxapVFK1BoRhvCqv14slHtxouFJx&#10;SNP0RPp2A7sxLhKDUBBFEjysYlQ+RsMXIfJF6caERpnNgMFSjIRhFVelEmlUWF/LdUa1rkSjKxPw&#10;EfFYYTXWKCT6TILh86EoRXQFNKTCGbNmHD927NLlrnlz5ixbtiwWjh47dgYoB53VQMEyBypjKp2I&#10;xvE6MGnxOANivgxBYrilsEjAeh0bcybFVgi0Q90T7Hmr6/U6LRfpvsBlcFkut7MQymO0CVoc8PYw&#10;srq8XmQ79V3pxxX3u1/+dU7rshS3ePDQ/v/+99/1NbZHH7xTqxC9/9ZbZp3s1T/94ez5y4NTnmdf&#10;/dushWtJlso/Evvb8387+umOWrFiVWsdT55LJ4a6+9sRoheOTIWiDudUv8vZH3EP6kSMJpu6yaqb&#10;W16p1WsFJtXJM0c45jkE3hHeNJl0BXHKKVQCyNj7u2LBflKJMQwyzwbCgdGJ4U6Ho9vt6Q/4BsKe&#10;IZIVOdvR3d3ve/6550UCEQc7rWIxGo9iPSAU0xtM3D2T/UfLq6u//OjEg0/+/MCxHZ99vuXkkf0k&#10;V75yxToMuyDvxCAByuJAyA9UCcWCrzsGvArMhbjdsLXlISAFulToJaicFLspKj825TRVNfBNJiSP&#10;eR2xt/7y0fJFNquWdNy4EnUOMmJOAXjEcXfBP16MTpqITIk45xNB4orxe5rQVnSfOv/LF15bvKBB&#10;loorbPUxoZbPiAETJ1Ia9ZrSMY977rKleUThsdmMWC447dGZdRluzjMOwp4Nu3qZUKMQ6/qvjeC2&#10;NVvLJFLxn1/7y6JFC6lkWiyFViIfDPuRChEJBM+daV+1co1AJv/V7/+wZNUqkpG23xgG73HfkcP/&#10;/fvrgztOVgv1dz3y0KL776qsb5KzkD+ZY6mEo/4pgUJCO93zRbjUPOPOKktlxBsXkGKxRM9C+ALs&#10;fAXEogdGHYN8IZtKJwjMn0IRlVqdwr2IsVImq5TJsb4n4eVGA0+PHAoYAEj4PF9wgmPQkVkRyFGw&#10;SYkEBZd/QmwCBAlerGxy0icfs7P8VDGK7wPcJU4yFOfSEzQIvzkFiUQpVXMDeMq76c4uT014XMbK&#10;8qKQSOFTBw8HrwNfFNQBBHvi5cLISYFoK8pGKBOg+HwxJnypqMdaqo2wMsFiEvqoIhUPeJ1gGnqT&#10;wYa2BhAYYYBx+t3Y1dkMuhKdSsNjJaYn3ZOj8xcvNNbXJKVim1gKQsOowwGNsqLMVhTwKypqRFwB&#10;UeBISJHH7QFtU6EyZ5FkyUYssxbIQUxfYEONR5OxSDKO+GIiQ2e04EmIeEcgMPhyDgwGRfr34Bf9&#10;welKqcWtSYgJo3gYe/9JYb00r7zrvIsb8x5/ci5jVutsjZJx6Jv9/Wdff/JRaJaJ777K3fXoG1yl&#10;lcKKrhCeGPp096G+NevWmqxWaOxTaczTWW+++d+Guprly5ahztyxfTfVMG9FTbMwiVmKX6HRFmAi&#10;oCABDXSNnhBh1qqzpWpkZXUVsiq1wAwvfiHOSqHCE/HBmODaKq1llaXzq2y2hlbEPmFpbirVykwi&#10;noqE8qTKaqmUo/gKFXTS5vLmygYrR5DXyY1lpeX3PbO5uans9pUbYPadtaj6uWd/un7zhvqZjShd&#10;UtEwlYjB9UmTjNgcv9sPaAeEiUg4yWfEYfukspgKDE5gVqKvqYqxpDk+gq8KCqEQYw7sdoB8wzZZ&#10;pFKK9EqugD81adfLVEU+GaXlmTBCCZg8Ig21RZaCypCdzuHmRt2Mr0Wb3bCyYFEATAu4YtxygKRh&#10;ihKNugMer0ZR5pNy5RxmOUjzgXRSZwwLiwlWoCKZYlwdjldVB8BsYbOv9lxsaawVskSD3c4tHx/8&#10;3cv/qqqocbmH//rayxl27NlfPi1QkoheSuaw5OE7pr2oBWPhcCoWhnSbA44areihs9ExTgQTRSpC&#10;T8UWEUqvI2ofw3K//+ieo8cPHHcMT5UYqzZvuufJx59bteLW1atvqayqoLL5v73zmxw7VdVUju+C&#10;JLnxUCzqj+Uz7Nrq1j17Di9ZsqzcYNjxw/bSshIcjGP2KXynqQyKCfDz4lAhxRJx2Nn7rvbPmTGv&#10;ur5+1uwZ3TcuNDQYli6oUnBCS1tti1ssRnmXSsFMEqpzk5bGxb+T4KQuMnVi0K6jHuXMCWXL8/c2&#10;mrDvJOML189vrS+d21yfFnMIMSkKR25dtaRpcRsy1jIFauHCOUuWLK6vrbr77jtQNt1+5611tY15&#10;grFq48aKlnohN9fa2nzbYw9rrcZMMTxvYaNMrqpvalq3aUk0NtVQVrr59oc0ZbbxQn7GnEWPPXiL&#10;oUQi4uQzQz1alTKjsFCkCKooVOpuQLRFApVSFU+icKHgcUdNFPU6jUq4WuBdZdwsTXJ55C3Eo3K5&#10;ApNr7JTRLITCIb3eAikWJOjgA4yP2bNJjNJQ8/H+8/7nM8urZ1TXn7lwwVRlaF48J8JPAxBM0HL6&#10;jM2q27Njx3jv6KyWFpDZXX7PN9u3L1o+G5/L+WPt6+9cZSsttRlKPWN90K0dPHuteV7DnMUL4bDb&#10;u2vvmuWrE7FkR/vVF196uQwTcptaJgZPdaCmsWbxysXXBq/39Y8tmDtr7+79M1ubS8y8+hbkJlla&#10;2prMasuls1fWr7u7vK5xX0fH+3t2lM2btXmtTivAKZLqOdfz8RvfvvLT1xbN3mTQl/pCziOnd94Y&#10;7ti+5f3OKxfaz53EGA7VDKLnZ8ycvXDW8rf+8x7JkhqUZTTVDBNMoJO4Ao5QnU4XhOCO5wGKy7Mx&#10;vBBKIB/ByBwyBOxEAgE/3slIyB/0gXQfdE3bR4eG+JEUSCkYIsUyEchquAyKAws7uwhUQJSdT7AZ&#10;Eo4IZe3NXgKtTBJuJqd7ihAKVAajH7MdQhxGKmExL8OkJZMJj03fuHgZyyF4SyRKRHtjWE1CoqKg&#10;cwgxl4qiBQakiraWUFDiMcRsGMdhKkrBs4iBbiIYnRgdw0NebdTTWiMUtCxybHxEwCUNJjNMvNDP&#10;wS5JP23xYijKMTmJfYCpxAb8fhqWHjaB5w+9+8G8/2ZnhfEcujhkF6hkcvvpLmSBcFTAUaBkwewV&#10;KTgo+GjAoIyDyE06q+zbbT+sWLaiurKMZqPjlEc/x4YgAhlnQKLhB14y6lwGYH2w/ty01uCEBiIU&#10;v4RBAR5s/+9/+LD+54EHDhHNFQUGAj/r8rrpB12BCHljSCyi1y94H7DyQBRTFjoLGq+BXHParUzz&#10;A/Eoxn6RVcqUT/QOdF7qEFyfDFLxxY/dVixVIEk9RasQ6XUZovugFhsbHHrmx899/MmH3deuWCtM&#10;BqsGCUzrF65S6kUZpCcjSYuVa5w1f/mqZcuXLdKq5SIud8GsWcsWLnzgvnvnzG8FX8Hv92q5qRVz&#10;Z1nk0vHrvXx8j+GEe3iME4cRJ2MRipiJRApxb5hiA7eABUWhYDbj98rfe/c9pIQiPmLe/NmHDu3E&#10;+1ZRZovlwjorJpYKFj/HxAwB6eX5ZAp5STy84TQmOOANoB8ACxs7DIqKF6mMy2E3lZYWQLLDWooB&#10;hCc/SLerPPRAyGvCNhL8BmjhGCj1ECB187Mt5nnFPGQMCDjUkBxVFnFuYI3QCzq8M/TMBZ8HxKGY&#10;vIyNQzuQr6mpAT0C6yXcMNB0QySFw0SqkGq0iqHRfplChEhEAshZ9Mm41KAZRcoBrUHG1gy6llCa&#10;8jOYCVM2I0kWWOFkxhsOu90IjcCMjyMmhFoloVEy5aICIYU6CJc+fFTgc2DXnoymHJNBW0kzh60t&#10;MqSADSEdCwtkeh+GxgO6URaIMAkkW3P4DEII2Qu+BWwx6esdwkM+yfT73VxIPQgCsDEm8t0oOQv+&#10;N7E0nkgOjw4rVQrMibEgDQWjtpKKyQl3ZnTIVl4VxE0kRvmSFuFNDSbntsxom988Y1V9zYKSqtbW&#10;0cBopBCe9I9/9M37u47v+vubfzty5uCNkb7zl88wSaZKV2m1VbS2zVuwYOnV7r7XXvtnwOe3WhCj&#10;DL2hSKxQukEzGx3MZFNKlQzvGPCJtFiDpMPHuHzm5NSYiOBqRBJUlIl0GMUAhvY423Fc51icDBgY&#10;NLwPGWI4LfgFhoRZkPFYqgJyZbJ8AUehkWO6ougd6gxFAyqNGjjFlhl4RO71+vxtTTPrm+awWNJz&#10;lzouXDiuB/2B7oZhd82Fw3HUA8U4HhcFtliGITKo0dCR5GIw9PDGex0RX5J95yMrsQgE/B62Kq/f&#10;i8tErywBDy2WTAC1BwW+d9pnH5me37L058/+SinVjYw43tjyajTn3XT3ymQOlfqxL9/9qvd8z4s/&#10;+cWR45c50pJHfvY7qcrSP+L+5J8fn//ntvLe0AKenMFPM5qFCW2CKckCaZ+qMqd0HBa4SzqSo2MJ&#10;dXyumpWTQKiI/QWcJCKkdpssxoPXE7pSizh5iYx7x2GIA/AB6BfHdU01artmidIo05pk1iqNsURr&#10;KZPpzKaSSrFGh6Lp0qX+UDT/46eeoA8NDK9w0hfzyBRGjYJtCdper/0CmKW9PdSJC1fe++jVHz+z&#10;9hcv/WbtqrshwafrLehiC1mMswkR0d13jYt5rxCGUnrQw+cRSAjDxYi1OB9xqbk8yHcEW+jB5gRD&#10;TamYg3hvD7X7myP1c6tBRZWrDTqDTWe0QTkpVxg0OisGJfYpL48QO9hSeTwTCibk5grX4PjhnUc2&#10;b2iDbEtT3RYkRIJ8MppL89jKvBjVJDYvebUAeeCMgfERPs5vuRTDjUQiKBRL+ASgkELUj+wi/+sv&#10;ty1cvMRkM+v06h07vr3Q3tl5tbN/sP9ix4V9+/Z0dlwSEsK1GzZG4onBsbGS8jKYGvvdrs8/+eLy&#10;F7sWUarHl96y8p7NfRn/iUvnHT39ob5RhkXKkhCeiA9QEx6ezrCNRtLHD5yoq2smBTJ/kBb9SRF/&#10;juEKl9F19eL1gasmIzYGDATSISBcqoJsDWY3cG65CYSmC4Uev5/es9F7czxG0MUW3D47V28QZEEa&#10;LKY4iNErBp0OgeAmnjfNmhzxiCpbiqUVbglpLyIrM1ZIhYrxEJWKpXnFiIyL9gkLB6lFbw8H/v3R&#10;lwZU8RWlWIbymLDfFSh/BEbtVAILoiQ08Kwc8PykbyoIaYZcBswJukVxxD9Z5KRiZD7GQ+5mUgBi&#10;UioBod1owF7fXJtLhP1BLyi+NpsZ5BPYrRixQMLnXDR3tlilinB5SbCUBlwSBsc6syln0cTRQsBm&#10;ziCUeT5SbV12V5LK6MxWnkAKAHgR88EiJCBpAnpSvHIsizERZvMCsRsYbmJQCnlzOk7g/s+kkasB&#10;uDHbGxjj8BIFTTiTbiPGjYL0cM4s9qo3nrPnIuGTD85iNtl0bAnn+vlrF0++/tNnZUJpZM+XgQLr&#10;ztZFz1BcTiJpj8SPhqM7Tl9kKdSymvoaGGC5XN7RY8eOHDqMceDKNavpLO+Oq8HyllWVtcKkD1si&#10;plgE3Tok9r2Dx7NkSKzWRLOMIBFMFKIUE1KQNMGGyDMhJYThlJ/gwQxQkMhEwGexsE4UqtCFSqXs&#10;afcQXyUXiBV0OCcrNTR4UVZRLuLK3MFJiQJ+F3GahicEcNPA7+Nwjaq0BG6zJCsXQPWazclJwmuf&#10;FKukGToKkQcACDOTkipxewrkSgQWiLhUkGSzTHU1ceDUQQIlMfsISQRimKRwzJMEAXIiHN9pAnQF&#10;Mcy8KU8IJkkYGVAzpbIZoJig+YuGUf15oG6NxtHnJkIRR9yfkBQFSnaOoISFACUjIXFi+vBoC4/K&#10;lKqs2irHHtzrmPRNCdV6FHcJZrE8HgufOFOwaLPV1RjlIHdNyOEq+aqzBy9//+XRl3/21xJbee9A&#10;94df/rtxdsndj91eFIBfzQUjO5EpfP3Nd1c7gJzS43wugIWHqYSYHuGDAJWIR2US0BAJPLkO7jl2&#10;qb0nHsnKJPpyQ8Pm9fc9/fDPnnj8p2tXbbJZwVkp4q4aGL5+9PThDz99H/lhS9csyrMh5c5kEPLD&#10;ILAvzyZRARBuT2jBkmUQQB85dqS0qjQO3DYNfAMOA9cbFFwchKIkEolyXVUqngFR/OsAAP/0SURB&#10;VBkbHEW3Ewk5+3ovyeS8MqtBo5Ri/4MAynjB4GZWjKbLSmo36SWVYg6fiw8uE/7iWLuPJ113a6Ux&#10;68r4x0hZMQAPFjQFrGKUjprLJCfsZrUiRxT8GNriQZmnrl+9WlZqVSmV0G5DrE2X8Ex2ApoveB2y&#10;SWToIrElyoK8OoPT3DXuEIuFQi1EU5nA0KCttFEo5zF0pb4sb3a5hsMLkMxsovsiTMpBmQVPQmwq&#10;UJziNaNH5fMFaYDVUFTiisOAPRrOg9AtgKqfnvljR4hSGtJ3/GcYj2kUFy3BYlNRrEkFaSaM2+y+&#10;3tE///LPx/de+eCTzyvamn75wrOQh5/pvHj4DKoExoJZM3Dy4R0UIT86EKtUKvZu7zh5pGuov3/P&#10;jsNTo76HH52nUxOjY73nj15KTLsA3nB5h6pbG7/9/lTb0sba5oaOi5cO7zt23213lduqThw/2X3t&#10;OihO9vHB0dE+u3MCrweAscNH2zHpmDO77dC+w4ADC+Q5nc0owmInAb0b99zJzgfufQIA99c+el9W&#10;YVy6YW2NwIuie6RnaMeXh/7+m7caa2ZiM/fpp5/u3v8tixuTKzk0E1OlBDIGk+YrXT2nTp6B66ei&#10;vGZu24KO9it1FU3QvyDcCFpiUqxAcQcSgpgHgXJ2cKBPYbIWELJbZCm4wlwmqcS1xMoHoJPhc5V6&#10;rUSvkBhVmlKTp5DG/ZJJxdQSPuZzOUYSnpAs9GXQPGD8lGeD0HHTPY0NSRZlbDoe9Qd8Jou1CFMx&#10;V4hxsZLBkmSZAcdk0u1HzlRtba1cp86DJ8Rj5cGWFQggB4RcUCiS4fkyPjkBLYeQwwNXGk+BmMsT&#10;dyPcKBryBREpkBfyeHqFzGRMMinQ2RnpNAf28XhCZTBhfg8xHRdeExbkfAXX9BSMxXotdh56NH6o&#10;1SC6ggwB7QCOJLqsRmVKt1hohVjwSAoFIiGLN9bTIyORsQcXMszfQG8hhgcDPV4+lRYRQhA2vt++&#10;wwYz0owWXGO4I/Jo47LQ/KJ9hSaRgYodAG78vzmMfbKInEAITiaDG5n+VQwKaDjc//uBJRXoZ/Tm&#10;pIgI2U8+/tgbDxv0ZpfDNdjb73O69+/a1dfXfbnrIoDjCPhCiI2YSwPJsH/DkY0RO9YmmFGmvGBH&#10;ScsWLYYM1955TVimsz2wkaEmMnR3c9PThfI0Xzhy+MgTTz156dJFvChkhJ5pP6PWyGqrq0Gvx77G&#10;M+k9eep0XU0jxYNyOIm1AfKSpSRBgTSJ0xPLlHRsFFQqkj0V9U9FYmypylBWR4i0WbZQZbDlmFw/&#10;FFvpNLTTMXpzyYSGi0BqcyEPgOm/X38T89/p6WmYtbDZXjx7/scff6w24s/paZgLB7REODVoFAc+&#10;ErgBsZqm9ZoFpt93s7MqMaO+lQgE+Wza6XAgS0SNDGiCi4xmZAZA8yQEJr/IzsK/dPNTxUgUkpxc&#10;BntAyPZ5bBQZMKJy5PC/IbEKJnE4fyBxoCl3N5srmlFSKDinp/ATtUaDPpiF2wQewJsKTho3gbcb&#10;QklwzOXyiYkJfOok2LNwuOHU/V+bTrvj0DwnM3l/ksIoNhAM+vBugJgHMznWOCKNkisT4oun8fBi&#10;I9OWnaLQidHUyUIWQFdcGdkph6u0tE4itXB4ajDPNUr0EoCTC7CQo68xbHzxB+Ch4eCERcorvRu4&#10;CTtBt52hUcw3G5d4OCkg5VQWkkyBJCeDXhI7N4FAKBTx0RWjaMEVKRHLsbUzmSpJvxdLeEh74fjF&#10;NygnJGq5BusZrIYTLC9XSCX4ZFlDmbXOUtpcsv72Dcs2r1hx65qaeU3aSnNOwDrdc+nCmc6RSRB9&#10;i8h5amxuWb9hYyqTPX78DC56iHpOnWwPB/2JCCoLu8M+hVBbKPdRFxF8MpFBKCidAZydDgbdToww&#10;ZMiFRMNcKGAXDsggDzhjnOjIJ0RkGzaHLIyntGIO8AcaAsNyJqJVkTYG/3RaLCOmYdNg0kF2VCFT&#10;VV196NBxlztUXdlcWtaIwgA4hOCYW4hdX4ERAgmegZ0DpxBHIEoRccY4HsHLyUTTzDR78Mr4xROd&#10;Lz//a7qzwrNkcGgIhMfS0jKCB0YEEq+L2PbEApEz+0+gjvrXn9+YO3MZXyA7eOLisz9/ZeY8G1By&#10;n23/6uvP95241FFRZ/79H367fesPs1sXPvbgkzy29PTO9vef+KO2072oIFIWM7aZxtk/XadYXpop&#10;4Q+Iwim+GP0wkIjpXAjPcYTa5gsxvCPxdFRIClN5QLqKEjQxAmIkbokzMCh3CJLR/mA0LiN0IlVk&#10;+LyirCTGn8FkStlMdLFIOZYVeQo2oe7q8d1773Ov/OK102c7dXrVU08/kUzF//zqHx9+5JFvt23j&#10;C0Rz583DB4Ytvd/ZhWHXxY7glWsjS1fXNTQbjdoyHqnGjdTeefFfb//jxKGDleVlMqXcoNN/9MWH&#10;Xr+7rMQG3sKZk6cRSUJwyNF+FwzviUAAH79EooEkEPIxZM5BwB1yR48f6Vj32OOqkgauzBIrSrJc&#10;Q7AgyZJmJ/Thkgq2qrp3KpUj+JQdJ06kpKZ5qn/85P7DKxZV2gwlTLUVPgqQTQxcVQjzZ8A+pVKz&#10;QEZEM703elhqidxsCMfDKrZo2N5rNFk4iEsrkEir1umMOMb/+pe/bLplfXVV+fJlSxYsWAap8Zy5&#10;s+bNm7tx7YaF8+atW78JN/GVaz0dnVfmLFhw8fz1P//+7/HLE/fya9fqamffvemQu6/PNXrH0uUN&#10;Fks0FeHosHQhFXIZ3B0gTfMZnKg/Mj3tNZdUEjIVqIZxmAUjUalM6Au6Boaui6V8ukZMIDCbxecT&#10;OOQKhAALKz7GIFzelH3q8y++rKisVCvVmVgSY8ViJuf0eQRGGKXgHU7khNimMhm+DA+hikIBcu0S&#10;VOZUItY+OTYWBYZbgTEKweaZVGoZYO3ucXU6LMSSQaHyFtL6+nL88ZK6avRv2HCTeFSHEuxISgSN&#10;sBKGJAGwavhoXI6AAh4sU7lIqklncYsKhbyc3TWSlBZRSAPgw4ojgTfNU0mGpscaGmv8jvESrR78&#10;D8xcGXjSMKmzp4/q5NKK8jLIaxNsHuQXaibb4XWHcNTSDSiZjaQEOS4EwgiMh/partGQEnE8mYYG&#10;OgtMMoHge5zZqNcpKDOwHYfGSG9U+TBdS+awRsPOOZNBDAsmmUx/wBONRoGL7Jcl6yM1ObuzAGCe&#10;dfYhl2yc0fNIhWuexpRj6A7s3LL901d+86pKorLv38H6Zhvr13/bUhCI/TEXIXS0X/6ysblNIKn/&#10;7Z9+DyY1tMunzpz42U+f+ec//57OJObPnY1Bz+v/flu8ZONCi0FThFw4XBCj9RGODFzMc70iI8kQ&#10;iJI5hhyCjWyaX6DAqOLnKTVMmJGgTiTpv9IJKAckr1GvT22uYbPFJPY2rFQKgxxk0Ir1sXREIEgP&#10;DXeqTDY2AMoJN7jyyOMlBPxkyg0EPhQFsWSIw45DssBUibxUEo8oZOl47Xa5QYNxNUmKRVh/uJ0G&#10;vYwhMrAkakLANRulGosKwXYxniJTyPJZ4ErSUSB6iXrwxg2JTMYUkBE8IUHQYmTUpARm2ASkniKE&#10;VzNAX8TAOZWMT46P22w21HCwpwtlUqOIFMeF3mFHNuGQs/XnTlyqr9f54dBJFbVmDoTmeczw4in7&#10;5CRRV8qTSnPZKCfs9565JJQqxYtmAFPNz2Zy0bigKHENRXs7HG++/qkaIW9ex5uf/t9tj2ysnlGJ&#10;l5MHnIvFiYIckWfjaSGl2yfcKuDDIDWLxZNIIXlPxgGKzyvl6nymsHvHAb3a+tbr769esWnx/KVN&#10;dW1WYyn2telEZmRk4NTZE2+8/dpvX33pVPt+PMw0Bv6qWxanoY7GJUSQQV8I1jL/VEijMBw8cOzn&#10;L75cWVlz4OT26wheRPyQQvo/cpQQKH1YagGE9Yfg6T/fMXy+/cIrLz6vVIhvXD6LwSHG+fWtc+W6&#10;an31Im3lfFXd89LSu0xlt+glVSQqUQ41zkj+bd9ukdn0yKI5tXlmNNc35ewPJp0CESNVSLJEBBoY&#10;GT5yVgEhhzqt0sdjYiGcjEbtE2OgOKBGQH0rFsvSbEjmIXZhYkkPni6LyvpDAQh5I5mYEAdKDHAt&#10;XIIFQIN8AzfYmMuZpGlDaddosFxBiQRR+H9YY0NSS11YXpJJhTALA8dYJhKPj46qVCoMc2h6AVop&#10;ZFByudGAH4xEEFzzWQriZHTFmQwVDkdRzGBaVID2XyzxjExCZQejDra/eqNhUdvcBW3NK9evfuKV&#10;58UaUqDiWmuNtc222W11Wqk45fY4rvbn/TFYbEs1puVr1stk4q7ODr4gf98Dq6orKhsrKx+6/ZbI&#10;9NDRHw4k3eM/euWZghAwzlB5dW19faMbgX6pbHVJzYKZC/UaQ9eVK199svXieZhvzUKZ6L1Pv/ri&#10;i1MyLfeZp39ktZiDgemz7Z2ejLNlzlz0opCJdpy7YtZXLFqwoquv79iFU7Cx2SqMipRr4ob9qQd/&#10;+fFbnzRVz0Dl9OILLyxdPvv2O1dVVBm8vqmZLYtNJnS2usb6tpkz5iTjmZeef/n5514A4WVseKwF&#10;fHDoxlDnRMN8mRLiMqScF9JRCbfgdk8ZSqsYpEjNwH1bxDM9HkEUDFckw2QJEek09CjBzAUZSUqm&#10;kuplvskxJKQJ+awc5F+ws2AWmS4SiLUe8zmLORJB6pgiAAmRz40M3AC8GF6qLFyLWWRzi1RQHtun&#10;wYatqqwiJULM6hCMnQayGSpBZiEBtjVm8ugUgWYgOAq5vL+3T8IXoPOYGBjMJZNGldZqsEp16oJc&#10;lEC4FV8QoKNxIYIokKnsjTPnq6vrClBfo8Klo4eAwE67XdNwKJWXlGFIj/Yjg+0ClgNorEAaoOtp&#10;OtOJpu/9L9qJRg7S1gmZXo2DceL8JYNZF5cQCVprxwVIF4ogeBFQgbNZ5O5d+4CUWLNmJSa+FPQD&#10;0FokQXpDhZyjkjkKqKI04h7QvwD4R6fCYj5Cp8VCkIc1Cv0/gOLpHxko1CnkFeVTqRSam+3btzE4&#10;0p3f7zpx+Ag7T81sqTLopOs3LK+tq8Jp03H5yvff7z+wZ6fb4xaLhKDAoYGEp7CQzPRf6v741b9P&#10;tF+4cv48r8FU/6P7xE0GONfpsUShwKf3cWhVOFBZo5u9fu0KFrmwBKTj2Z6rN5auXIxT8dKFa3fc&#10;/kxf59iCBUsIDf23wrLom7L3dXX2Xut64Wf/mTW7tLGxXoUw8UxSZLQIxSoOD1Eysq+37HnmmV/V&#10;1DaVVVRrVPq+/iG9wRLPUSjS8N5i2oEmEu1dU1PDkiVLmpoaP/jo/VKomU011VXVX2z9aubCmTlO&#10;LgkLHAtkDboPZLOwJqJtZniH0VnhqYr2xGQ1w3YDuxkmEdDOTFzpNoukOYXYR4dfspXg1qMvh5EP&#10;dTiTgew2XoqTSwA8AZUbgUGpiCOWcJFbL+HmcVZCXM2hqARe2s2V4/+8e8Wh4WF821odcEtQvHFB&#10;hoTmlYao02U9vVrEDAk9Py4bfJuJeDoY9CCQlcejWZP4gZVLgYlnbDhBuQMRu9s3kSs359SqrFyW&#10;E0pzJB9aTFx7UEhiv8qCCyqDBxsqBx4IdaizMNVy2R1yuZok5Xy+BgaiFJXXiNX08BApZVnslElg&#10;42HXQjeXBSIDRgQMCbhhqDuZjCSbSWGQwM7mNQJlIpCVia1SgVFE6JV8DY8QYnGK8xC9PvR4U9OT&#10;UjFIoCi7YE822VTq8ZEJHJhapVpCSllsSA3JHMnoG7+WTHtIIidgS6DR47PyUIogVylbSJJCrlqp&#10;xHpXb9HNmjtzVmsbSFHvvvf2gQN7y2BCsJWWV1SazCXXeweudd+AqJXP4ZbaKvz+4NlTF44fP3v6&#10;dEdZeY1YKueLhAicxb7OwJYhmSTo9WOhGgn6s7EEeDYAt4O0AzUyumh8sggIFTDFQpacj5Yhz0MI&#10;dATrBQgncaNR2G8hgYHsH+wDMga2ZtRsVVV11670BQLRupqW5ubaCqPxwuFz0EwhZzQJRghuunAs&#10;4fGzBNyJmBfbM6DJU5EMDPIdJ7v+/fe3Gpta2M3zymDu0mjgtNPDGYaDIsbmR6Lxi6fP2a+Prl+4&#10;5hc/+5VSYRodn379w08c0ejGh+/775YPEUiwesny+2/bsHTuTCzRBkZGH3jgoXVLVxbDyT3vfD76&#10;uwOLneyZWPVVEaLfLi28NDNViREXJo5wtJCxAqshyuRHkhxPiDHtI8Lx9ISbGUzwolTaG+XEYJdH&#10;WUZBrtTnRoZHrlEVEWSig+EwH47zeMY30qUxgeFWglU7wLholenrmsFEqM79995bUWZ+//3/plMh&#10;b8Dx4IP3vvfe2yjlf/XKKzKpfOs32+7YfDeQABj9eJw9ABFd7Y6eOXd+yapapRZ2XTmPoz58rP1H&#10;P36yrNKSSaT+/rfXmpqblFrFH//4f1eunm9oqIdq+8G7f6GAPIzN/s3Dfz34/aEjh095Y56SssZf&#10;v/jnfd/sH7h81Tc1YTab9x0+k0+6fvjiw9d+/4/AtHvZ/JmO0YmXX3j52y+3fv35lgM7j999+x1o&#10;zTuPnjrffuWtT95vP9hOBRBjUgde/K72q6+/9e7B73c4+iZrK2uhv373n29t+3jLkb1HBFJ+25wW&#10;1IcEgfkCSkOMuRMqmQ7JGrjfsDaqb2ykCtm9+3Y7px0yZD0xyZKSEtjx6XcIYy5sCDCb4RDbt32H&#10;Ycf3339/7J/bm/OqjcpaKyFTtlX5KyXfXTt+5+YNBjHfEZyS1Oih/L50/oJ9ZHxqfIKKIVhJjW4B&#10;RvCyhoY4zgM+CSoiqvOLl9sHR3uHR/pnzmjFfGt8ZNzr84LMJgAVl8XjwyMLeE+eOe2YHh4ZXb9u&#10;QwDBMS5P2OXnMgmdqSIUC6TDbrmAHS1kRqf8FeKK+FRcYNRAcCzOx2tN6hqBdJG5WZyWUAnCHc2n&#10;mSyhgIs0UMHECEny3TJFipkHdNhcWsoDqxOrb9BxUGLHEmqpDJw+DIiA5NEqzQZtqV5bBmFekQ00&#10;0003JDJReAUEZcfgBiAh18vhJsFdVyB4E86ppoZqEaaXibRJq4NOAEuGSCpRUV0J6fbg6LjbH+WL&#10;FARXHEZEi05Dq0hdsdTgdNqO9XgBntdAKgWVdzQWQ5tEi4lusjTowIos8nsm1WokizPx3MSzPBEl&#10;xCKY1ooQ/iXSrkzWB8BoMhUFuFcut3KY8kxRz/SfEsvGiNrVJ30IrHQ8PkdbXRDmnMVjpw+PjF14&#10;+Vchnix56VruxtCKV/66l6sKJ3NjkajzxvB5a2ULIVheYlVU15bs2Xfg4BEMMnvuvXezRMYL+N0t&#10;LU1Khfb06QuTYuOqKrMo4aZFGEpNLB0aG++SG6BBBjeItvcaosmM25v1BSh/KAOvmMMJPGQxmYCy&#10;M5dOqeQimamUQaq4GJLRvoCMEhhrf4itwN4SjthEOO7FW4RmCBt1LpcS4Nxnc1OxKUyxCyD4c5BJ&#10;Ow2dRF4mpHhcBFgIGGytQmn3ueRaDUXhaMaRlsB+glSV+ouFi71XlEZ1movsRnoYhFBQLVQciN1h&#10;cyLhCEoWVCbwuQFFTI8x8zTLmJstRCPYAkkJyAPyFHawjtFxm8UCBWoS5CUuHliYUGZkYp1IKaNY&#10;MX+4ODLhhFfR7YlB3skjIsDkCCYCfcFpsrZRzBTRzzf/RLz9CsNkY8yZxcuwDVmmxz5ChajOkwNj&#10;veFnnvoVAgf3H/3h7+/+7rZHNpjKTZD149OmYItkCsKRRCyCnwDlLs5TyENkIpZEIQPfj367PS6P&#10;xWhB4sz4sCPojb326v9B4uR1e7t7uo8dOXjo4IHt33995Pje6/1XvaFpyHJWrlna1FarVEuNJi0t&#10;asUamcOF1jTiSzDTCP7gnz/b8YtXfgMpnT8WeOvT1zRmrd5iJASwCgrgyYj4gWVP5uKZyaHJiCfa&#10;tvTOP//+j4ivoqLed/71WkVl9bK1d+QFtpy40p/VDvtFwQArmCG8KZaPYkdYwqEY9cGBffUNteua&#10;Kjj2y9nB01N5f0ZUEMCqEQh6M3Fs6AWQrlA5sVrunBovRiJMvRYpy9ga4YfZZKKznblczIzRPSHF&#10;BPUtUYwn/VFkIfJAGxDShv4iZi/YvUWCfCWYAcUShWqwb0hvlEbF2tHpaLWaLRGkIQIrTNmF5nof&#10;qWQXUTRAsZDFLg4liX3SjhQUiFvAmIIuA8GPUP9hfiwWkhIsG+CTLoBeD1NDDms7xJdDUYx3EXvU&#10;VCTEEZM8QIZJsUlttJlsGosxyc5keHGKm1Zq5EqVCKCnTDiCOgBSFq3VJtBpeFqNrERZO6/+1vvu&#10;3nTHvc0zFskURgRAwVm9ZEnLggWWefOtptY5QpVqzpKF5TVVWJtZ9DaYvG3aslQsYzAYly1f/uDm&#10;hjmza2qa6ktra+cvW7h4VeumW9dZLQbsM7Va7Zq1y2asXSmSK9FY4Vj8bsvuHz/6E5lEvfW7b1U6&#10;ydr1C6GRGTjRvee74x/855PGipaAP/Dl5x/eetuy1plV2AfAY9BQU6+QlKH+h/qaxUJQcL79zPm6&#10;uvolSxalkrHr3deQc4iBNI+RjcYCWHYzBWI8bdlUUoSKNhbFcwMaExGaBmiNkK+HwEIG4CDgjaN1&#10;xWdJ4wHAhsZeF9WbUS5DuRqI+AC5xakYC4bT/ijuXpFAHOex0xC/ulxqoRCECee0U28yosZBNhdW&#10;EBwsQUYncKho8bZzGFAPJhgFnMY3ReF5TOYFAAFAmlhEG4AVBB17qDXq6VyuZExl1APeC24Y4M1R&#10;FpgW+H0ouVFwFQmM/4qs0LQLOmG+UolHFe3OYrMwWXO5pzEtMBqNN1snumeDZBhq9P8FBNMrlZuO&#10;p//J+ejimlbjQSnBjyGbns1UcojL586hWcyKiWgKOAZaRQQ2DP4YviPYA+3jjk3rN9H9E/oj6FPT&#10;WPNDpQx9ETolOpYRLRQeGXHEBuTQSoEPH6dTjLJwn6XoPRb9g/4fHuJvvfVWVVXl0NAQGq1CVvLg&#10;PXc+8chDi5e06c0ySynO2KxIKi6xVc6fu+CuO+5cuXKpQEB2Q/15pv185+X+wQFU/hW2EqUOgagi&#10;c0lp20/vUNaZirjdYDHLQWFNixNohRUqY6GwqrFp7fL5aJywQahrrnnlt7/UqUyffPj1P/70FlgW&#10;MLS2tSzS1wswIQI8POz2QdcIYNmljg6VCqBfbTwew0dTiIJyxchHMshRHrzcN9490FpZVm+zpQI+&#10;5JQn4GWVSvC9AD4AHSOUjPQbjGhnFm5PHOfszz7+fG7jUrPFhg50x96dDfVNAOLhI+Gy6OhlDgMb&#10;NAYcswQOfCYHsk/MbPUmPR3qWsxjM083xKnM9MiQTKdHQiBmoDxcZ9ABFllYC3KzbHGeJHNSflEj&#10;YEmFbAmfKeSDuYSvDNYHjZxAg4YoRCRt0q4//H2xWHx4eFitVuN+hM4LHyJCjiLJ6OBwL6RGNH5Q&#10;ANIvgsuQFUfHAiCMTiRUFgox1ECRCDAwmPbQXMBAdNLuuuEN29GbqPUqBkvGLuBmkAnYoPMDVEgX&#10;cRQDEGw6UgQDBfRtuKfwUCxmkdTlQQuKyFeSJ6P3MzxBCtHmab9QyCZYEGfEpEJGNhNAiGe2EMgW&#10;/dligM1LMGGwpNlqwAICBwDvAS/sSog4WqXIxshIeUU5tLBIJMb6NEth44W1XAZUe/e0VyLSspH1&#10;DeBKkalRaX0T9kpDqVJkiGU5MLAVhGy1AVUykutD8UFPMRDOBYMprzcXjbBSyBfGnZLNRBJYK8GY&#10;j5GFUiW+ZdO6WCzynzfeKCspMxosYomsoaFxwcJ5rS0z62qbTUZLa8usWzfcsXzx2trqlr37jsIk&#10;gWEQBg9441hMQYEACFStNOmxMyYxTo0EY+FQOhrD4CweCBHIKE4zDXwDWQSGhJtLwYWBf2LIOU9Q&#10;6K7yVAJzevqGmpycRHkMDxWomhZjya4fdt240TurrQ3hTr4JOMvcwWxSpFNgp0wbTUN+gUqYE+FZ&#10;xU77E6lQ7sCOYw/e89iChUtjiSD73sdvlUtVeTpuAR5u6FioD7Zsc4zaX3jq5z978sW2mlYMpE4d&#10;Pv36u+/f/ugDHQM9eSFr47O3PXn//Q1yzQ9vfLC4ad6qlRvXrbvLqq9ihIv/fvI349+fu9cnY6n5&#10;sqdmmv+y1jObExKl4rxkHDDkZN4YZCk86UsjfeFkHHY/Qi6R6HRYyfNwUWp1oA6ECjl/JJpxTcE5&#10;NxEX++KJFhObzPg86Sxfa4CDJxmewhQIkwQxOz1w5fTU0HXnRD+V8H343mtD/df+/qenGWl3+7kz&#10;iUx6xszWl17+1aKF8x96+GGz0bzz+x1NjU1WgwkAluvXTpWU1V+6NH3gxP7u3gt79u0bGLA31q/4&#10;ze/+XNNQ8tZbb6xfvfHAgUMj42O3btr09TdbVWrxAw8+CMnMhx9uWb9+pcFoOLr1TIna+P7X/5qx&#10;eM6nn247sbvjtd8+3VIluPeeVePTnv0nLv3hvrm/evyW6ETP1aMDy2coZMXM7csWPHn3rTUa6Vdv&#10;7lraomqcv+Jfv/+3y9f/n3feUIrNV0+eXja/EtLoP779yW9f/VWNVv/q7z+pKdV17D2448t99z54&#10;79xVy2U6LFt5UD2BWZPiYoeZQ/+CiYJEIKWD1XGTU4nGFnyXjd1XOt/4x/+hIeq81rVt+7aDBw5+&#10;/OHH0JfPW7i068y5Tz/9bNfuXT6f77ecZfNJoxyhnq3W0qc27Og5pTUqmtvqEwKsEbPhWMg/NO22&#10;T69fuxa18pmTJ7H6Hx0bU+g0gAOwxYJ4JjV9nR4u6K1Kc4nO5bKXmq03rvUpZWpbScnlrk6E+Sm0&#10;Rpr8AbxikTEyMKzT6FRy5eEDh0B7YeeK5891lNW0DHZftYN82FA9PO54472vFtcsvrTvLLgRnd1n&#10;WFFPNVLAR8ckoDbC1Cgmw5y8IxNhamUhDkNQWd45MS2VqjHyB7sSNHkwM2gDF72PZwbiEVIhSXGh&#10;6Kft1SIuZN8yoVBNO1chyobeg1Y60IHrcpV03DsJTiuqMESdYIwI8bPb7amvLrdp9CO93Zl4SqJU&#10;79h/6E9/+ffi5cugLZbJVK/9430w8RFxR8DMhj+RKeI7QpbVn//0VyZTYDSahXhYYaOeLwwNXNdg&#10;Xg7zJyQluczOXd9t/26LVCrs77/h8/r4JDK8BBBowBGOtJJUOg5uG9QkSqUGfwN2GHRtgeRlQ0ZR&#10;UjKRtZxKMO5uqV7IxSRJ/uWO7wITOzY/ytCoR9vbi3v2VT787CcSXT7IPNM/0J6Kp8urajhCXQoI&#10;x6LdYjOuWbt86eKFM2c2WiwasYg7OjKAV1heXtvbMzBcEK5rrmDGvHKdlkK8X9gRDA7LTWoAg8Aj&#10;KcT8gSl3ApGCOo1QIRGp5QqjnoVwCZlQjLNGxAkjpURhLnAwvIaKkELBwYxGfHAMS0kKMssiYv74&#10;zGhSojcr1YLx0V65wYq5UjbiVgDLQsjAQmekw1IIzAGBVajpogoi6UwmFo8poMHLFlARQ06OaE+e&#10;uqQo4k2GQ0WOuCjG5Q/FCEvFySc9E2OjU31jo4Vc0VZWbtKZoZ5KpGPQngJfx8hkoYSGIAdyGlIk&#10;pF3ZWXBz3HqDHs/bJBLN6FqJhlxGcBBisyITBdkcmn7FZTQ2zRZCvlkMZ+CF8rqV5eUpgQ5PQ+3o&#10;xOj5o/ymcoatnC0wcLmCzMAAI5k7cvB8Osx/6Zf/h8zi4+ePffb9279+7adKkxiL20QuJ+RgJk0l&#10;k/mIPx32A4TiB30MZlCsKiF7kMqUEID7PdBkkhK+HLj1YwfPPPvM82XW8r379jz86P2hsDvP8UIM&#10;IFHDdZgCNhi+PLhNsKODLF0olCLAPZkNogBAVRYLpeNBOCxY336x7c033gH+OBSL/OpPv6psNhhM&#10;RtS+UIJP26c9jilw1yZHJgf6xm/f9OBTP3qppK5NxOOfP3Xk9b/+acasmXfe/0QG2SCQ7nC5H+3s&#10;G/YWJyY8gxNTvROOTnvw1KDrfPeNGp1kfZ0mOXUZHzRHp+XJ2XmFUCHkqzH1VMoRv6Us0nrmLMlF&#10;BzzU0SW2GEUww2BvBzsfleWLRIjvhvIERRSe4ZjuppxjbndYrVSEvFMSMZljEPl0jgQ+AthcEdLC&#10;eGiNiHwhEHaKTaXTE+4GqxpeA0YmGR6zaypa4/irMMqjuzQIZpBsi4QmjmPaKUEomgAKYpT+XK1G&#10;DTnW1OSYRqXE1hD0eYyeMkhuTcfZzDwpQVgRJSM4aTQ6hYxMoYISjKZgw5QA1Ris4yzQ8FJIilag&#10;ehXzNVDqw9wg4MGV7+EUvQTCgsBuy6eBDANxGbl+PEYkBeiucHS6v3vgSvMcsK3Bgwa0lK7OcSlz&#10;cjywSAGhxhIDlSBUu2ZpyjHlUBqNWbiBhEKVVo2IWmYelFGMqGVYJOaVEvR0Aq6w+1KPWqy9/ZZ7&#10;wsHYxx+9//LzPwn77e+99Ro3LH/pud+CR9J9re/9995etXbBzDkNiESanJzAglattDKLcmh+ABHA&#10;Xbvt2+8g2/7zn1+Ft+fg4QPhSKB1RhOmnNl0lAR0Alw+dKWQ1FIxBclKxEJyg42UaXBW41NJYHWE&#10;M5VZgNQbBzJGu1Q0gTsQ9yeQK2KkB8BKgiYMDANs8vkiFRZZoDyrZAUFMqhkSokkjkmM2xsOhdCs&#10;QXmL8wFjU6juoz5vLBE1VJRgsRhmZbFboAVO+SwrmeFHqdy0PzrpKgKYgYMngY8Dbxt45WyOVMBU&#10;CrIiDrac+DjjwA4hPhWdBJWGrVzBJaHJdU7ZARKUWQyI/0xBsoKvx8gFQ/5UMllWWgodHEQu9KiI&#10;zYPz5Ca14iYw4uaiAf/GYvN//dVNYCCNMc9AlFnMIlhCJZENd/fhLA1yoF7iiIIp6Pui4F+zyUg4&#10;dejAkQ3r1yNcKAv+AJYsdL4UC4o1+pa86ZtCs4WTCkhAZBmj6sOXxOoqEY0iMwpdx/nz5yUIT4fE&#10;icVCWb9nz26Ek9555x3rli/XK1SYZU6Odm/d+uGBAz98/dVneNr6PH4ENMlIlVwnxuS3ra5h5szZ&#10;NS0NOPR2fv7NJ+9/kBFylq5fU902261lcBQCrDDQgKBNhnSMXgXhBUAohdfAYFjV8lWrVi5fueKu&#10;O+6Cv+Tnz7x48nh7BhIyhSabyk9PB259cEEylIj6wmAggLoIjTUki4OD43X1DelkFtikCFItkVzF&#10;LfoTAWu1aemG+ZZqw3TE7qf8vrRXZlQFgugloTVghYJhvLvYJANaEEb2s9f3m1/8tb62eno4uGDR&#10;YnBuevv7HM5p7BvRRHGRzpwriFiSJD16BRAf2lL4JMN437RGmEBpvxpGrrh6RWIh3IAxb7BSrgOo&#10;DHI/OjUegU6xgrgo4IDWW5CRBQUWLYA/oYlB6wEXE5hyNG6fFm5SNC4EgBMO3FY5h31So9WhCcep&#10;FQiFgTGEUee7H7Y4psYmJ0ZPnjqOcRiMi4jsRZdCd+5sWLDoEFOZXCzgC/2BQM+N7t6By7CQs/mU&#10;SCUQSSVYR5VkDeIwW5Qk9Vy1hAExTwETJ/BTaAAAzIYctow+htIkUXC7JtCyllgrodBjMYCvFOJ7&#10;kovJ8xe283gYvo97XQPJhCMYHmFyg5HUGMXyFrj+IjekgM8cW90MQL9U0B2K+9J8hlzC0/E5WlZR&#10;goVQlhHDNQiUJs0vRBuTpzKpeDQUF/CUQp46m+KhlIKmgPJ5pIRYItQwxaooh5NgpZFoAdGLQaI1&#10;qExQHsmkkIVCo8ceGhpGO5RIZJBejJEarvl4EovD/Gt//XsoEPrHX/9ZXVUL5VqGKly50g2mhcsb&#10;uHS+4/sfdkxPObHr06pNFkN5a8uc9z/4EApdHLqkSIZ8zwSbhYFLHvMdAYE3QKSQqzVGqULOFQgl&#10;fGkxBFUcIiAgESTTMdqCgAsSDEcsIeiIXhAUYdAj+QlYbCNxpInx2IJoMPHZh59BxfDjxx+VC8VA&#10;8bafOnl9dKCiuRZAOxGfcNvH5QoxOB84ZLJRCpkrkDVu3nj3Hbffi4v+t398kb3u9pUI+C5QzJEB&#10;+8CNUfhUX3juxRef+Xm5sRIHV8+N8c+/+NYeCDz582dPnD/V3dtxz4O3CxOje774eLKv/1e//m3z&#10;0lUShRXSuKHjN77/5Uf8a/HavIZbyeL+YmH6iUavLqXPJayJGJCJTogJonG+PSqI5fOzrVKrgadW&#10;ZyTCAHa2EkWU4CGSBkZ+CpG9QJTCsReKcnWVV4enZpSoeQkHOnWhRE/k8YTKIN6bSkGknf3Fs7/5&#10;9tMdh/cdhVxtoK+fz2X+4te/gZW+v6fP4Q2uX3/L119943a7L13sOHv6FCaXUj7r8w8/+OS/bx85&#10;dWLRig2DA66OjtMbNkEB0dLQsLisovn9j95ua6tdvngZfIHt584PDQ0+9OADn3zxGURuazesx730&#10;zltfbdi8RqnRHPnm1LJl8/RlAqVe9sVHuxDOi3ctnh4PJj3DE57Ll6Y2rWr2Br1Xrw8NjoWbZlRw&#10;+eLLXT379h6+enVkZGh60fxalzf1/bbt//34r/pS7VCfu+PYqSVzbJf7nZ48uWLZrHqV+ZsT+8FF&#10;FWYTeYqz+eF7y9taDUYQFRNIIEAIU5jNV8CGDY+m24cZBYxLyHti8RHWkcMNP79t7m233FbT2AQM&#10;msFkGhwYWLV0xaMPPTZ6pWfzxltam1vvvPse3Kb1V8BbE1Y/vJq8a0ZQwx7qvgJouL65aloABoTQ&#10;wpL2XerG8l2mAPs767A7mpsa9u3bW9dQK5bTvHIuwTq1a1fzzDpjicY+Pep2Tpeby86fuiAghF5/&#10;wOF1kSjbVSqA/CF5B2nuxJFjM9raJscnvNOuR+57AIzB7t5erdnqvnZdrFXoTJaB7lGhQjenti0y&#10;NAngFUhis1ogY5ODg+bJ+VliKpdwiZIhCabDU0GhtmwSZEKeWByNYaQGf+F//vWGXKKAgBPPApzH&#10;kXSMJxcDqIoJpQBbJYmOQB2KsgR2Tsye6FMyhz0qDmWIppwerLmxxigygXPhikd6x1mZfHNDbYaZ&#10;sFpNGCkGQonOjr72Q/3d1/s2bLwFh+O33xxauWgZoJuEPcIMgw1HJRXCqXymekYb+kYE3qHuxZMJ&#10;uwPY9oD4hOkjh36SzbHbJ2/c6Lvzjtvra+rVKl0mlcvkpmCmxTlLwv/OUUvFFoKrwG+Gpz6TDQSj&#10;kyXyvNLUElHNPzJKLW8uXSzmCRPEvm3vDUe/2fwE06oeuNxZ2n68+Wc/2aMwkiHWkcnpLjZXYjDU&#10;Ai4NbHKRORzzhTD4xD9wiGJIDy+DUiaGuVylNAJsEAykjnUPL6ixshkpiVabyifDoaFM1is0mjMs&#10;CfKsIkNXAmqVurI8KeQkYCEQEKhXYLdKcphB3N5coK9E2TRqkwwYtDy0mHGY0VykXhrl0Vm8SC1P&#10;eINkhhJbyhgMbOO8PJmOwSKKYR/JgRoKBgShChQ7ABySWZXBkkLqMC1Mz0OfJuHxAXrCbA1Tv7Q/&#10;INeasSsQiAzTwYwclTvsDRDIw7s7PKRSl9U0Nap1etiuEyglikUlQCC5DFQBmFam81Q8FsXYmSGg&#10;nRI0rCSEuGcRAwRUGlAMpwxgNDC8ssPYBsPhLVRQQm48XcRYDuhRIJ1cY8N8qxE0XyRkmkLpcPtF&#10;caM5WVsp42sFvuLw8Hg+lu66MCwQWJ549pcw/B8+e2THsa3P/uJxoZyOiYhEg3DXJkI+uJ7SUYw+&#10;Gft37fvsve0LFzYgRyIRi+GhyydkeSqcS1EysYqR5R3ad2bxwlXrVm2cdNg/+uSdO+/ZWFZhUNrY&#10;EhUp14tMZUZLuVWFAGs4SKHqY0LoyIE9AEdpKga3IBo2Aa8gnhp2/t/f/1VTXTMyPvLGh29AUVtd&#10;YchRqG3IqTF3HPlQ4WQ0nFiyaO1TT7zS0rosSQnaz1384P0PYuHAcy+8MG/Z+qJInxWI+u3+HYd6&#10;Z7ZWLF2gA0VyVoN+aZ15Ua2+1KKl2yLGsIJ0KeSCgtjm5eiYhB9RqqjQ0CFnOWSOhcxjTIeLcWZG&#10;IuIH3W600kIeDIx8KOyHJyZlag3EzLgVQUXDMgK1eHh8QGWtUqJdAb4GKckICII+jIEAETdGlEmW&#10;kMnjGUneDUR7Cwk1h5OMJ+DwFhNs2DjkltI0C8w/lMowqyM8E47mLJ/gx1MJqUKB5g1DanTcUFjJ&#10;YRoQE06HHcxAkUKF8YhEJsVMOuibQnEPJyR4bSgMUvEYHvkosgE2zqA3RIgGK4Nd9U2wAkaeuHkR&#10;vEnhW4bbB0p8kFRxOguhYoT5n5nFx8tk+rGMgdtm38ldky5f0+zlfGU5EB9Z9H3Ap0AxkmUA14XY&#10;B3aWn07B7wMKHVPB8AyNjOnLqnCWxOH8goALbR0DK420VIbiCmiNjBwvks290dX7xEM/lghVb775&#10;rgNRTVMTQ73Xblmx/I4NjyhkqnPtnd9u2fbkjx9vba3H0BheOc+0WyU3C/kqCKBQ5dzoG9y6dWtp&#10;WfkDDzwIBtKhIwf37t37yGOP4WWgyuZAZBlz45viSKSwmACMDgQs4kb01gomKYkwY1A9QWREQ8EL&#10;OYzQfdPTSAbBEcqiCqlgjOkJAOyHnTC0AIi1hZ6Q5EEcAGc5M8wuxGCvylN4wxRStLJZrliMTrIA&#10;1PVNV3QhEQeFVVxihPognE+hzMaTK4hptMef9AQRCC5hkzKk6yArFLv0ZJK2rOCzwXCfjpzioeeh&#10;z1F60kOHGoNxKsmzBLDgAovph6eFkuj0DLE4jUYauw9G0edzw1EG3in9AeAVgEeDxQa2D/iLIDH7&#10;//ZU9N/3/378P0Af9IhYayDPO17IIOEYl3LGFRwdHuWoJHAHSWEUBxwI7iwky/nC4JTccfttNK8D&#10;5T9CJWg2FoSBcTfK5Inxq9euejxOYNmxpKI9yZgyJFLw/WFjY7fbnU7nr371q2AwODg4iLaqubnp&#10;hRdeWL58OVTl9v7efTu3fvTBvw8f2cclOBUV1SgyTXoT8InZVLzjzNEdxw6Njo5mU1kRTTSXIjdv&#10;44o16zdvDnKypzvap89cODx5PRCB5gIoXQKTC6jx8G1h7YM1OoXxIUJk6N0JG+XZf99973e/+oPX&#10;5yuk0XVi5FBcsWrFoz96BCthJEOB6ppDzFAU2HOER0hKS6tQYXpd0W1b9pmqrZXllaFQqL39JKpW&#10;sQy3QIorYlOFNHYNGHshjgm6Dgge0VzR/hQqi70QTmg8mI1WzZoVa5wTwZ6+nmaoA+saDx48CBal&#10;XKrE/hn3C8VIQpaDM57O+yqyoF9Alom1HLxH+rpA8wMWI+zySpMhNuLw3xhWy6RJshjHkwWR7rEi&#10;Lw+qJIwDACjhgsZvRkWAGR/Nq8cnjysCezO09OjaaBUok4EbDXsqxEChF8bZBSfYV199LZPJX3nl&#10;5U0bN4A+v3H9poEb/bt27sEvosego8bot5TeAtKTVi708gprmam81sLkUxwhDj9sR7E2FxSjDAmy&#10;xkVKCtnqVF7K4xUSEUYyxstkyUyWl0gxM+gKQB534LvW6EzwzzCKqGAkBIMHwEwxHXMHUzqNucxS&#10;LZdpxEKg9tgJdFDxOCYIeDRixhec8niDSGPC7ECENZRUqFOIDBKxjs0U4NGM6z/PS9CJbvSoBN5v&#10;BvzqNGAmmUOgNzOLJBhBMs3isyk+Mxb1ulTG8iIWfpBHgGkG1yGe33CbsliIjkryOBmShxk3RyqZ&#10;Dkbo5TCHjON5XGBcOdNxvevGgrlLX3jmZa3cEAlGTp488+EHHwwODSLeRgQmFYIcxADRsU8cO37o&#10;4DEcRfX1DSaLGerBhsY6nIdppBXArUafuvSGCDZaFFnJLKKUEB0Ba7zKwDdzWYKeawOQQaL6SoDs&#10;nobnCPgSfIrY6fGKGOzhYkVCdDjmnAr0XBmcHHbdtv62nz3zrFGrSieTZ48f3nlsj6pCb64EoZeH&#10;MgIobAXKDHTLCMlxJqcGnA01M5/58fPpHPXFtx91D3Wwl65ddLH90vCgfe6shY/e98Qdm+4uUSoR&#10;LHTg4InfvPpPRySx9r47bM11z774M2up/vHH7ok4xy++8/ndt923fPO9hKbM6Yl+8Ie3j//9q+j+&#10;qzpf1saXais0qdfrS9Y1ZJlBTsgfGRsPO1yFWErG4itggrZpihYZiSsLhXkODzzopPjwpzCymPf/&#10;D6dSABdGRPCmx+yEwdTniM8oL2dG+oQ8jJFVHMofDMU4whI2X4r6qKVx7tPP/fKeB58qLW/85Osf&#10;tKaKu+55BFHXh4+fD8dzq1eu/+STz++++75/vPb3TRvW3nXrmjmzGhoaSrQydtu8+QuW3nrhXOeV&#10;K6eeee6hBx98HIGMwGF/+91nOrVk6cJVHA758SefRaLhRx99+LOvP1copWs3rMMn8e67n62/ZY1I&#10;Kvvum33olxYur5kc6zt/urOsomnO8lnWBrVIJx4fDl47N3X/S88a6mcd6uwZsocefuEXrhTzL//+&#10;kCdRmMurzp67Vt1UUUgWxiccT//kQaR1d1wYuXri/OKZlkuD7q6R6ZP7jl7ce2TSH2+aVf34j+9/&#10;58MvDhw7DcWmSa9kceJ4WOVQBBYkjGwEUA9wkFAWpBDILSGD6SjEBFK+jFdAhYK1DPLFU9u/++6+&#10;e+67/dY7EV16/siJ3qs9f/z9H9Zt3LBq7VpZWdnOkTPhJjm/0YjPIDXt8juctU3NuK8EOT4zXuy6&#10;cKGyphps6PaL57A8hWbG53XVVJa7XFN8gp0KR1DO1jZXJ3Kh4Yl+UMMLqXzEHVswe7EMEtJSi8Fm&#10;5vLBEc/nYslcIn2jr6+5samvr2/BnLkgpKejidPnz5Y3VEyeuNy4ZHmWJ71x4bqlDPg9qSKeRls7&#10;b+06FgcRDlDXY4EbkiENPp7QJyj+dEgSy3MiWSVPKgP7kYqC2ozvVyNT11VUEXBtYnaYSkEHxMd4&#10;lRaNMCDYR2YRySBILh8cQ2AWUXNxivAYY05JxuJpBoUc7CDOCXilcGmlvQnn4Dh2O0mYcaDpUKhJ&#10;tjhgD6NKuN45VF1TW1Fdf+5sp1mvm93YenLb7k8+3TYR8giNejwNEPgEjQHlj/d09Vy5dh0DnOoS&#10;67dfb7VPugEa0msNExOT9snx1avWQBrE5gjkUi2PSOBJiXmJSAC8FTcHhSDOc1YhFPFRuVhFpVWp&#10;bOTwNGP8kmCWeX+ZiBG5/Ic//qhEFtx8fzajGD65pXDy6sxnn/5Yq1Pl8u7289tQempMdTkkmvN1&#10;6eRYOnYB7CURjnGpMoQWKxwCikillPb23PC543Nnr4A98otdB+rLddU15aRMihM44usRydg5mQGx&#10;uCy/s2i/xmyYCZEjIo/wuMGpTuvgabgv5I1pTK9jkHS64sP2a3bPjXDAE/aEBCpZUYPWK8BjYG5N&#10;Uc4IWjDSbMOHKWAXY0wEFnAEyTgq7ySpQBWsQBOaiuGgl6vNSSY7hrE5hlqYeVM4W6VxZNwws3KC&#10;jITiOh3CSFQTExmtiq8qMpRZRsjVwxVL4AICRIjmBGNNBYd2KilmscUMZswf7B/pnw4Hob2k9SBS&#10;Oj8cFouEyy8gwYwmMzBPIJgTMSL2QC7mAweTx1UByYvEZ5czrdeoZDzkysZjQbvKaHNyuCYcw4fb&#10;Exp+pKVCnAO2vDg4PGImVdt3H52/4IFNmx9m84l/ffSPXnvX0y8+Tkq5qQSQrAVsPyYHe9Oh9PS4&#10;t+/KEOZZRq2+sbHUZFRCuA8NKlaBEMqzcigwYnKxZrB3EouQnzz9ItT6/3r9NVLI0BoFWpMYOAg2&#10;X1AEULKAjFM04DcXfLSyFAu/jFjC8zmn4dkzm8odY77hG+N/+f1rJdayq1e7nn3+6fL6MmuFOTnt&#10;TGIINO7var9m0tg2rrv1gft/VNs0jyPWHz83+MY7W/NB38MP3L9q7RqmWJnhiYZDmQ++PZCimCsW&#10;NrRYRMxYQEFGlYyshFHgw8PBjg2NnjCY2RKdEFHNWQ6f4qHBAEAZjmhIlWmcKpcB2RcerTCRJ6GQ&#10;AcQ46/DrNFpcPmySTGLajNYQy1voaxAAz+HDdZkPTitLWvy5iJpfjPv8TEKJvoOJrMegUyLRxnkK&#10;mFi0+ZTWYurvPDvHrI9kia6JMZi4JGKTzmpBNCaHFGEdhn0kSipARuyOSfAqpAoljazggO6aF3Gk&#10;2VwUm1elSHq9v1+pM/HFMijL1CopI4fNMYXVXpGTFYm4bBhdQgmRVAGxVwrkcND/GZlzhy5u+ei7&#10;ClulSqlBZQzxGwBHINqLGXk5MyPNJgE7QcQGPxsWUGFOPED5vIAK/P6VPbZS84JFGxhcTZGNvgxL&#10;8kQK2idAOtLQySLInoeiAy8aLQERHUY6l0hjjGApTveJ9CCdSkYKyHmD8hmaIQkLas50IDhwpW/u&#10;zEUyiU6u1N+66Zb5c+avX7aitrQyk0t+/c2XBw8c+e1vf6PXmuluE/Uxl0xF0hDQsFkiu8Nx9szZ&#10;bd9th7hj9Zo1mCzt379/194DL7z4Mqyh0NbB280pxiftgySQ9lIkSbBloMVE/HqVSqAAXg/OEziM&#10;YgJclcwCAqmj4RCQMVjayzTQrkiEcjlQDqPj46RQxALhGLElbDKFM4TOlkI3g7YNj1YMBFkQxSk1&#10;evAGC6QgCno6oGkMUK08qBUEBiNkYVieQ2YWcDpDTo9Gpii1lsrU6qKYKGAQKFeodYAj5ycck9DV&#10;6ZQqFiopIKixLsOiAINqmKL9vqQ/GPMGvNNOrCwJkVBlMoFPBV0UsK2ZWAxLifGJ4cqKCjhksJuD&#10;fQxyI8QgwkWFHefNtF2IAf/XU8GiQwuNbzptaC46Jik3fwFXPn4wsZ+AIWfiRj+o2Xrg2pngZ5MJ&#10;DC34klg4vW/P/mVLliCMFR6uYCRwqatr7/59X235cuu3W3fu3An2MhRN1TXVIyPDJ44fu3TxUmdn&#10;56njJ8GiONt+Brh2yP82b7516bKlmzZunD9vnlwmc7qm//3G6+d3v5tMegHzvGXznYsWr62qaWtq&#10;nGk2mgCjtulFq5a1VM1ciu2Ke3D043ff33HqSKqY17FIGfbCdRVts+Y01zbWNVSHvf6D+/Z98/XX&#10;e/buPXriOHxZYBJMOadEfL5cLEaY+O7d+5772QuHDhzGOgjfMDoviUL4h1dfefCRuzA+8UwFLrV3&#10;H9x34sypznSG48P+L1FUyk2MLH9qzKsR66YuDacmo5Fh15f/2afjMXU8UdobsXcPi/KkTW4txuDv&#10;EuFYRhcEVRhUbWiQIQWEowxvLzyxUNadb78Mq3B5eWlNeTVMnu+9/U55WQnSqXB1FCB+w/4drD6o&#10;UZhsBJmCBWEutWHMgeuWhqPf1LTh0zVKpGmf1+kY01m1UUTjIL0Xgn2GWJCVgmuBJc3/tJ439Z+0&#10;GhH3PIQp9A8alp4XCfjoKiHOVGu0mL6gs/riiy8vd3b95CfPLV68GKFMBJcEeYjPF0Fb29jYsGfP&#10;HjWOFbkYzTX4dvgL6a03hJY04iQfzQRimRB2IBiLJdGqcDRMPoem7nBx4nHdTufQYE8RkPGwNx8N&#10;FCG2jEZjcXStyJMjgXTnEJh3iLCjEBJydGYIh/dNjWaJKhwSUomRg+wDcHNFKr5EXeAK2GIFUyCB&#10;uUwFF75CI5Bp2TxxEcNNFlDNEBNCNQ9DFjKLcWBjVkICjYbOCg9Vkt7+Y36c0assPIYMyROsogDh&#10;sAQ/Njk1aiuvh3cOVUE2H4EDHZogisN3QmcOLBijmIKtPF9MJiHDhweT1Ei1kJ0d3X1YxjM+++iL&#10;jdVtcGTt+GH3p598YTQY77hj8/pNq2rqykrLLKVVlTabBblBC+fPh8cS2qvZs+ZYLKbRicFwzGct&#10;MYJTz2PCeYZPmE4mx3yKWQDRm2DkQU1UEGwl9LC79h1NUdlEEjw1bLPp34VRAX364G7G4iodA4IL&#10;AqID+w5TGfYTj/70zlvun9kyE9vvy+fPvv73P544e8jYWlq/qLHAAJOb8jqmjSXlQVA++IqoO9Fz&#10;pjuf5Pzpj68BafH93h9+OPzthjuWsvWlGmBvf/L0zxfPXU4Soqkp16UdO95954MT5y+tufv+K/ap&#10;H46fgLElGvffd9fGs4d2Xzt3+jdPv22onTGcYB88c/nQP75SHB1ZGyarQnGDkc9oFc789frk7Fx2&#10;eoQzNAnxD8ugZlTbOFAQSSUMEtHXmRArIwXwE/cKXaIRyAtAr89lATzKpoPbaOxNOp6GXJ7lyYHT&#10;rFXzkGreoxZB84qwK9/YBAbhlQV5LpKI88XIULFy0UXKJcc62jt6u5asXUJK+Vu378qmuI8++uie&#10;3QcwyNl82y3IkBKKuYmYyzvRW1NjXnzr/UWWHGfWyMiVRUtmGgxlkSgnGAp/98NnRoN60eyVVJb1&#10;w+4dsDTfdc+dW7d8K1eKlq1cDnTYR+99tXbTar5YuGv7nroZttUr6ryOseNH+nzx9Io7V2dFCXxK&#10;cR/jwqGhxXcuFailp89fnBhzrdm8eutXW6tKSv/5198BbXfy8Kkqm2h8cNrtj6+/Z36KET99st/b&#10;3/2zH99xqd+jKq37/MO/LKxsfOSl51oWNzN1wpmL59gHnTs//kEkZjTNrfcVwgK2nBcjU8UQ7nWY&#10;bbkcJtjz6Ef5ImkSQ780snuJfDK/9Yfvjp84/uyzP2ltbgu4PF+///HOrduxJadFGQhF1WjT8021&#10;j6w5P3zl9M4fir5gbVPj5LTTd21M6Ejbx1ycEhsnFnL5fal8dtg+MX/+XIz8/S7nvNmzRCSBZFij&#10;VtnTcx3j22g22H7+ZHNdo0VtHbsxrlUbIF7FY5BNcqEeF3IIz8TU5MhYPBxtaWoeGR6G71BMCi6f&#10;uwgMpMwgcZ3sFZTVuhOFqWuDjbPrR0e7Hecvwvvgz3HkBkMyHcSU1jvhl/K1ySIZ5vMn0ZXKQdLx&#10;W2SQVIcZIjFo0ThD1XIVOnbodJjprNc+JSOgq4LnGNOJHIldcKoYcQex+sZWmg6WZmZhsYZuDYYr&#10;SJ8FjMzgYBdfLUzQaCF+zpuK2F0yBXIwmXkpsIW0zMBMmlyDrsaaxo6uqzKNpuvKtbrKyhtXuz84&#10;cGLtfetOHb2M1z/PXPHd+9/WlpfvPnT42IVrBIj4ev3+rT+A3sEnpT98v6eqsj6RTIyNTWy+7XbM&#10;WEguTVcX8eVgvkXC8AH5eIDRsZC6iXGSG4VdZUUTn6dWkmaXWH/4Yt+qemkxNvzlJ38rq76y4Z4E&#10;3t/zW8jhcMOPf71TgYY65fCODouYNq2pHuaSPIeAjJhIJUMj/fqKFozVM3DpRdPRUFgmgZCOZh+d&#10;PXXlnrsexb7z0sCwWsqbO38ORYdLYup8WWOUh1nKUJLg+CdLkeKoamCn4MUuSIo8cbqYnHRTU96c&#10;y8/whKTJvImLzk1BSCgcztAzKNUotKVBlj/J8jKLUSQbunrGEO6TgPBHAIPTABv+QOA84jFE+THU&#10;Zgwn5VCBRf1Ym4vk2hSPiNIPwTy4YZTbj8s1DN2/kKkRSCLegE6BZ60hm1E5RrvLpQItgz3luqov&#10;r8lzVMgnhcQlWcDOP41+Pj7tDNpd4N2pbWYJBJBgh8kVgDqj3OYCtB6IYNyTw9iNhSQzzG3CEldO&#10;ko5GphxUhJApaJeBa6qggtadGbQPOXRakiVSi4riqKt3aKJbO6MtJ1QZk8LopZ6cgvPK5x+tnXPH&#10;yoWbYHH74JsPLg2ceuQndyaLUZqagw2Ow9nXcY6Xi6GdP7DnuH3cVV/XJBUJkS2Hhs7jcUEQhWAr&#10;VLrp8BjOQ6A+Oi5c/8XLfwRCcvv33027xq1lap0JoZChDAtGQZB7QPVF1YuSj5EvpDOQyDLB6vRM&#10;2vvkAr1WY+q+NpCIFd74xztiUnKt88rb/32ruqmqtNbqCbqG2zshtZvftuTZJ5+/9Za7SsuqgJ7s&#10;6h397V/f2Xf8Snnd/OfuXIxRDtrQDJc7Fs8dvnCtqnnGEiTeEZS04GREB+Xt3yP12y7gDLNiruSQ&#10;RcG0KbQshgSyXH9hKMsZYTC1cgh+MePgkHykauW5IVh9waXAXANPQQmRH5xGZ4UZLfpDxDo7nB6l&#10;SgfZFdgucMvkIfukwjElSLgCNmyHXr9AYXMDGsyFrzPIYYookQFzbCszzcfnlA3GB/oMjUuLKq3f&#10;NebxZ7Fl0kq5SWiY6LAglt/jAlYHBAuhRIxZDzaWgGSh3qYvgyJFMnNTjgnU5QKphgkULJ1inlMr&#10;hH53QKZUItyhWMwoCdJv90rVhhiBiod2OEgY1LGvz3z76RkMqfR6AzaggBDG3FNFr4cz7eaNO9iD&#10;E+7x9rCjOzI67Osdi46E80Gukmc5vLu9taV2xuw5cGygOIKRBtg0Kp3i5GHbF2MEXIR9EC8RHysj&#10;O33lCCGSKq3lwEPjXcoV0NkB34DrOyWlLXksMTMm55OhaY+QEPdcGywrbzBbSyFDRWXod/sO7d53&#10;6Oy3SoXqZz99CYgxICAxa4ckCVEtXpfPYCxn5LhQamDWjvkjwhuDwdCHH3104VLns88+R39QdGsB&#10;C0YiHvFAtyPVquJFJlTZ4AgVokFQNLJsQQ4iRSoALBU7lXZOTsI7pDPqMS7KcJmhLBVjFNLoh0gW&#10;TH1TIw7askJIIWGP0ZGRLHyfvFCc4QsGuCmwf9DIpRC6REdXsYABphXuWdh1wK3R5mA4hhIqmw+M&#10;2znpfFNtPT5K3EueQgph9IBYx4rIckqLJMjqU0QCgZQ/hL9LShV54RQOqLw3CEkyhKlymN+hRzcZ&#10;SaWMKxXDuEKv4FCTw5TMZjndDqVKrpYqsUXEOJuGJ7CgSwV8BYsjOvL35s4K78v/11PdVAPeDJxC&#10;vCVUY8wYxFN5WN1xwhRxChkQbj7uzkaCXgmCZiHkBw8AU6bi0cPHOzsv79mz66tvvkA3dfL0qeGR&#10;EfhogGmEJKSmthJST8SKymXSuXMXrF61GpT22267/YGH7n3gvgdaW1oXLFxgs9qwLUFEJCCfp8+c&#10;3rdvXxVyBXWRRYtmw+Ivkhp5Al02z0dPKCDZGhnHOXlFgcAmZQMgkPXVDWvWbyxrrh/3OM/tOXQJ&#10;4dDBCYzblQWuQauvLKtYtmgxvhxiAICvVeu1To/76MGDwC0SRcaf//bGn//8F5fTjSUQ2heAOtds&#10;WPjGf/7CFzG3bvuk+/oFJJQhBu3WTXf95JmXVq24ZeGiVQvmLW+unz135oI1q265Zd0dC2avDIfy&#10;kw5PbX2ZRk/PMqa9wa3f7W1oWSBXl0BQ7/H5pFJQfKhgMNB34wZSELCihe7m+627S8ts6WTmi8++&#10;kUhFAZ938dz5VaXlwKheuny+tNJKD1DxMIcqBZ47NC5FFnoSRJ5YSktosuL/+OiY9WAEgm0Fl2HW&#10;q8PTk1GPB1Y/L8EJcpGuIdGmxLAPZZB9hvuZNvHDgkUjElFZ/K+tQtYdanbI4uCnQK4MXiq0hTt2&#10;7S4pLfv1r3+jVKrwoXz03qcfv//J3t37xkbGq2tq9AadWqPcsvUrk00P5YVISmYyqICFEPxC04e1&#10;biTlh0oDOVoFJkit2N4rDXgqhWOO4cmAyyuVCEsqzHwVxn08hpKTV/KYGFkUVUK06VJAI7hpAC5Y&#10;MkZeJCaUBI7caDAZ8sprmoGT4SIrq5CGlAG89SwnmWTG85COoMYg89wMJNawtmJZKyYA9eWJYYek&#10;L3kMb1jIa6W3TuismHk+qA/wJQLIPD01Ck0Qn4uxPokdBkRARZafkMS8YRdFsZFBjCkRqPEZZjLO&#10;YASxbEOsATZCiUwunsb4hZPMqzgSdjirZcl6jneIctxHf/QKwZEcP9K+5evtyVj63rvvbWltRIOb&#10;ysDVHUGkWCyFQD1wnsJwAiETFeyLHTt/WLBgjlon3frt50sWzBEUUsiegxIUhyO/SPPkWXDwhXL0&#10;pqwgyiRYoL3e/8jjiKpoam2BHoHWudIbRw5OcRig4DGbGOv+7vutgUDgoYd/9NRjPzNrbVQqf/LQ&#10;ya8//fS7rV+pFfyqGaX6lpIgmv48FZtyCnhIY5HnCFHQnxy4NKATaN9750MeX3qxs3Przi2rb11C&#10;omrZeuRM48yFhFDS03vuq09ev3hiJz6o66xoZ/+1RzfcvrKmrmVhXfW8qmqx6Mh/Plq+av3sBx+o&#10;kBv6HB1//eIXhMV3zy1NqqQjl7E3/HiR4ZEK6yZtUeIcnu5NpiPq8lKeTZ8QkikOFzrIADsbAbmL&#10;iSFHSsWKJNKeDHIABweVIW8kOe2JTQkKWQGVS2bS8Psni8gBi4Qn+oXqlkRKWMWOiGU5jCIzYNxO&#10;DZp1KjwYpbn8lMshNYhzGFsX+dKJvks795280XP08KHO9lO5jHNtuVLg9x7fsz9w40bsetfX777L&#10;lGjbFm0yQk1EKDE2O3Js34WLZ+68416zpToFIxCL57EHTh06u3TO4uHJyc+//uqeO+5uaWjdv3Nv&#10;Mhyvr6q7dPHi0cNnN965FMaB/buOtixdVFM/W64q6bhw+WrHwJKZTdW6hpxf7BpP79p1YOOGOpOM&#10;PLNvb3AievuyOWcOnARBYf7CpYOO4M6Dx0rmLdN4OY6Bq4ubJJH+ifBwqPva1K2P/Hh4On2tc+D2&#10;O5ZxlOOKkmoSjYdQJZepNqxed/D4QWfAvmbDaiEHWpEI8DO8bCIcjPtz3IhUTonFkWkHPxMs8Ch3&#10;IenwhL794oe6qvKHbn9IZiu5HEt/8Pjf5n47uilAGGTaXL3mcPeprbu3qsttVrVm+YzZ81vbgh7f&#10;iH1y3vIlcoM+wWKYq8pJklSUGFLIBGGmmhqqtLjESLGtvKFAyFE+89XmRJFU6VWOnD9MxrUl8soS&#10;kwpiIIPqvL1/PO2V6iQyhQTmwkAsPGQfD1LJqpYGLlKlpILrQ9dHHGNcKdE0s40U6Ma5uYDLJQlF&#10;04JcxiSCVnBGXQtLLe0OOzgWCcHM6LyZUCKWt2khZof51QGlrhLwbF4+msIDMVfgffjB5/WN9els&#10;yuV15jkFbwQyYiZiXjnYmDEYIh4yjiJga4uUcvy6w+lAMSPkI2o1m6RgzEgzUxEo6qkcgrjyOqku&#10;nyzA/exJ+S11JcFIEBoFg1gFn+KU19XRe/2pF3786efflNoqOy90l5c2nTzVhUitR2+/neEJXLw8&#10;XDar4dLlawsbZk+MOvRVpb/74x+4vujuD9vXPfvq7AdWX+/cR5ebnslMcmrW5luiWbZMKPCRWm0C&#10;AcaaolrFkudSUQeRJHXSRj0sUmUgSrNJhSYpUQ+7cwx/sUYR/+I9sLYDK9d63DH3N18UpOrf3/bY&#10;bwVkjCjGMkl3MOSSW1QxPsXg8WIMTOISjuHhKkuTV2CMhryeVIxNKh3X+5Q6CUdo5EUk27Ztffip&#10;x4g0OTneMSlaVNqqUDNGWdFw95RbotHkXDke8mNDg1BoILgJwefwe6ZQZ7mcECuTEplAoQOVIitQ&#10;JKAJR6EPzBL0AFJBlEiEOJ4U048QaGk67bxyVS8imUYrKBZhZyTjzUMElsrGefFkMBot6MTowBHr&#10;WygksaoqiiF75rHjCWm6AH7A2PSkUC8vwipayOuhiOZBThMC+JabdhairljAqzJq/Jj18VV4vEAV&#10;AMmZtpif6j7HlLP46kqxukpk1gaJkIojJZmo8IsJXyDvC8F3i6JbqlNiFq0pErJIWuiJJkVsRpUW&#10;071UfDodnMJcs5AOk+ws6u902FlhVuMxqGawbrQfqVwyN6MyEQVFfNLNF7D2nDu7ft0Tt825B8+r&#10;tz97Q6oWPPb4Q1gmoQ5IJ+Jjo4NT0xOJRAwNOZ+Sj/ZPQm/c1NqGpgIP/AmHm8PhqzUqUJ6SCbd3&#10;fFyrrX3/k6P3PfxifVP9tZ7LBw/8d9mKsiwrkiXFFKEXYHuRy3gdI/lYKDQ9kY2Gs0mkzCcoFIBi&#10;hURrlHDNJ853+RPUyz99Sc4Xd3dc+PdHbzasnKWxaScvXnGfuvL0nz947NanZpQvZNtUI8zEv3/Y&#10;+7etZ769ERdqq39577pbW2Xv3GAd6HOen/Ce7O4fcYyXWQQLKwlJ/rogc8U7snfw6rdJ51DeYknD&#10;NsOKwn0TFmrDHBXBjPFT1+So9TlQsUAkksAmGSMQIKORLoDnLMa+EIPhEswzhITPHU5MCY1qDwV0&#10;lSBhn7Dq0ZdzAM3UwGPuGkvrygkBKlHoNFi+eAqyLMjqqASww6KBMTsI0QRqWGCIBTjXZYBaXz29&#10;v+Act+lLOKbK04EsoSlXIr2Q8ioSISjTGKbKlFKHOTbcesAFyIt8YSrHy6JYcE4OT7IhG9FrkXcQ&#10;hSWHlRXlcwiTCcYKemM1M5sSAWrPYY24nRKLJUc7CcHnQvGcu3DkfG/nWEOFIOYeDE0M+EaGiCzP&#10;786KlBXONJ9rbszrdAp9S1aBXMqlsrJZsvI2H8X78NPvWxfMWLp8KXAEPDo1EhgYQso155PIRtcy&#10;WXwUJzAKAZGYDHr7BvbZqhYIAfWJ5wHHZSUxWsZnPZpJsQX8sjyYVzIelWTJJSZL0+x3Duz7+Oie&#10;H47uPHXsuy1b3u73d4mbpLc2L14wb7FAqKANXUwmPY5nFlyuUb0RbPBMz9l9WY7qsSeeJPj846fO&#10;vPnOO00z2m7dtBl1H7YBMBNi84OIyCHPRE4jyynFBURc8blUKAILKFeuTkBdw8pqCr5EPDAyMYTu&#10;RGs1g8kJZwpaMjaDIJjwZxFhkDCpglapCzqmKY/XxOJAvJWZcvjHR5DfikIl5AqZtJYkEMkcboqN&#10;2AdsYQkuA+HXGUT9kHKVv0hhFJT02bE41lWUR5mCXEEMOauALEazU7iAckU8wFEPZjFqEEhFeXir&#10;ihkkOoURQq+WsVUSLlptuTgnZEHMCbZkAf5aWGPxXxETxIQILJfyerLpNETpcUy8kAmBmS8DeUoZ&#10;IaAL2QiU4ohq4OIQor1Y9MYKwjCY7m6Kb6AWxNmHZTl+nkawKnoOoF1DdFAhjNEaxLUHHalw7wQZ&#10;S7GTyUI82n76BNyGjU0NyOdWo+EXiOqqq1fPXLt6wYpVi5Zt2nDrbbfftW7l2jmz55eZylTIOpCT&#10;RSqCKxAweoBy08HA95+//9mbr/ae3aXnhavkxUYNX0YFtAvuEsjrf//H92CnaJ7ZRLHhAYFlGNeV&#10;IBVERZjmyOuhbkTGJJvP08hVzRV1CxbMr2pqUsi0Y4Pj33z3w/XurkgsJoUxnFFEfGpTXb3NZG5r&#10;blm6ZHlVVc0LL73y5befwsQM6ByuPZ3O9smnH/78uZ+aTEa5RL1g9qpb1z+0tHFla0ObQWlkxTJR&#10;JwhfgUIiM9E/jNQTyLaEYIhpxC2zZixeubKheU4sz7rQO9Y17GQoDJVzF3F0hnPd/Yff+2heWyP8&#10;Lb3Xevfs3L9g3hIqzrCPOqdGPFbc3fhoqfyaVavVKu0nn32xdNWa+vrm0x1nuchn4HMI0LLyGR4X&#10;AwtIGpmRWDqepKxgAwKoDn0KljF46uNDZImom2HEbL74Yuc1jdqADQu26mwkBDMhNEbnw+DyCBrg&#10;gDkENqrQZVKYBqT5gHkXU+yUL+y1M3kARmi8kcyb/3n3Rw89vnb1GnYhs2PH1v+8/e9Zbc1ta+8q&#10;nbeGZETaD37btmSNVGcECur7bz6vb5pF8CVECpI47NjQomP6hBUaGiAsOtnsbEEOfXw+6hmcxOWp&#10;Uer0BhMplmbR3nNEeZS9TEQhQ9olDBNFEApy9FaZJItCMMGFEBfyEKxLTU5NyzSGLFfG59Ntqlgu&#10;w6WLnR0sYtjV5FMZiPWAfWAxZYgsUApMRBpzVlD2BdBwAowBqQGGTrTaOSVnZznQbOMecXkx+3Lz&#10;JSq51gaxJ4Cc2KxDZIK3W85UKhgyn2OUyXNlRVP+/CSAjYguYqWxf4vj5IQ4iF1IYxwkgmASxni+&#10;qv3sFYXCdu99T0LD/u3WLYePHHjooQcBQBLLxHRrBgkD7JBQyOTYeIIUoRrE9IMJezzLYLWeOd9u&#10;sBhLLeX7dh5cs3ojrfuFeDyLox2fPTcXp5NbIC/lFfhZLM/gekykIU+GAujchdPzl85iCfJhyp9k&#10;hjBuyRLR7rH+Lz7c+dzDP3/08ceNFQbQr0/v3PbeG39pHziWEMUqQYxvq8eKDXsfAVMQcHjwTMfd&#10;wSd4CU/UP+HzTARf+eUflWrjlYvf/v0Xj9xz6xqhXkdA/P/Hl346cOPy11++v3f3zrmz5q9YvSGN&#10;zcyOH1bNX/70PY+WGK0iLuNM+9FLp8488/hTrfMX53PErp073/rw/x57fNOSmTXQBAgN8tzMkvhC&#10;W6cgMBabnHCNWMzN6opGLxfcVYYC68pQkgzFFVRRmyzoPUmlM2Uf9/gSGegygBOLUlQMGFZcvp54&#10;fMQZDccA0PdE4iphHmwxN6UbtUesHL9Mx5sWQNmZJQIupdaSKHChlgbaw6BW5xnyfELUqoRDpG84&#10;S1ZV1q1eOa9+Rsus2Y0zVq0omGy7L3edGRrEKbLs4R8LdeVQVgJJB2U5zOhCkjOzdSZMjTCXI+QE&#10;wCi31/PZ1x8ePXG0oaHu8cce5CL5JRo+fHD/6TNHxidGBRLW+ltWAmB5+lR746yqBfPnpNIxs0V1&#10;4sS5jvMXTx497nI6ABbuunaheVYJLq5jhy9Eg6nFC2bm0oUdPxy80T9y6sJlt93VPG9Ja0ld92Dn&#10;sVNnLOU1n2zdl+AV19y/vGFW69ZPt10+dxWI2PbrVwNef/uZc0AuDQ4P7tq1Z/mKxbNmzUjG48Cp&#10;eX3OmNfD58vQOvuRQUuQRCRMpnAo8AL54sSIl5/hP3zv/QKeeODs9f88/Qdpj6+5IFcIhFUPrTHc&#10;Mb9pxQKtVPrVjr2uyWmVUGbRG0sqKo8eOlhSWmL3TM9ZNAd7MD6kRXh4aiGGUkL54JiYRFygUCwV&#10;iES04yWb4IHCjlAAnVAIJg1RpJVXeNDrjdaWuvKmGj4fbx4dticWiYxGGOaNGLHQNY1Miq9isRgx&#10;DPMHI0yeFAhYq0FXbtKLNRIYvKSA3YuUMJHJKs1IaRWmsyJfAmjNEOjfeeBMin40EPGIVaJBulIm&#10;VwAmvafnmk4HIpdZqVFiCYKFFJTXwIEl0xlutgjEN26JKms5iRk2HFB8UczjC7u9WMZjK4GRNFRt&#10;EIZjUe3z+SkAlrIMt9eLNVtVTSU4relgNOD0RWNJjy/Ufu7aoqXz+voGr1y5hgKrpbmt8/JVtZTT&#10;XFVltzsu943ZamxXrva01DdPOV1ag37pvAWj1/t2d1z/8SNrRSRv0BG50X5g2bwFAwHWghXLc1L1&#10;RS+fgbQVk7Egzql506BUigTVYsucnEAEq78Roc48LclVTXF4ly5dn1+lPrzttVVL/fUtU5E074uP&#10;GTV1z99+9yNoZfjMYCTknfQ4OGohV0uk8gjwihBUcbAfTrkSUir1U/Bk0A5NRPvE7HYANgssGT8p&#10;PH766CNPPp0LFLtutPulsxgiVoPMl4lE+1FHIo4wBCdxJhx1kAVhBJFjgLnmQNiLRyLgIkpgIUvm&#10;8/CQR6lsPJ+PZ+i0diGa3XRGRUCpnUL8TdDpcgyOI6O8tLo6wuCMhaDJSSgJBY5kOkQRHgwWi4I4&#10;nMmWMHj5TGTC680i1lmmYGTQ0SPhpRiIhsQaUBoEJHTCGJOxOCkKA2DIh9PQQozZ7WNeNxf+OkNZ&#10;NBWGbIGC4MxhR9yVzGzMECpmQZjlpRFcwcszE97I9NQkfkeVrRL4dVKvjhMsZJUmcY8VGR6/j2XU&#10;g7yJPYlIKfEl0gMuX04k6xwaQT2t1RlQjgiLjOnhG9BrY9lUxIwTbDGnG3O1q9fHHtj442Ka96f/&#10;vGSr0yxaPDucCEeAARmfRF4KeETnTlz86P1DteXVmSBl1BnnL1oE6zw2Nm6vG3UY5ppwd2B3Hwp6&#10;bWrr1Z7x2fM3bLj1Fq8/9dGH/9dQrxVLihkAr2Q6JAZzM4hdCEHHAJWiUavDlY+xrkqtxUIui8F5&#10;nuXzZycdzrf/9oaMIxjv63vrvXdueeBuTzx0aP+BUoX+1Vf/pTGp8dV7pvv/u/3j/d98w5xKlla2&#10;LV6x5olNrc0WhVxLqCvUZaWa8nJtbbWtodaKnieZcQq4zGHHjdEpe1XrrIKCdKYpaM19/vD1CZdC&#10;U5nOhxUsvyIbAiH2xL4T6fEerAwTWTx1jUhDmh7uoKZ7lcyEkAC0mitgyqSUf8ozKjObC3xVOkol&#10;3FNlZaYUkhjYPGE65hjoE1Y0EfCM0qZvjIoB/J0S8DHvz5IYj3O48XBABRCUUhLPJREpC4S/Ga4C&#10;g0lpKgOaKsLl+7xesxx5mGleKJCGnlhvTkA0gwc0FacN6UlGzOVzT08yeBxENXDlcI2D65WBcZON&#10;4iqbh9QnAAapWg25IGoy+pBgceOIxBTJFYj1TMX5aerAtkMuR+TpZ+5om9VgLjEarLZIOv/PNz/4&#10;avu+Y+1dwSSzedFsCo8zf/qXf/jHd3sPXLh8Ta03HDi+32DSd13uOnbolHPcaTGUAkd58sjFnq7+&#10;a109bpcLkYDFXOLY4b32sSEw85MU6Y06RXJu/zWv38FSQo7HHXH7HIiNyWclvqlhqDTFeus0hsMc&#10;zv333Vti1W3YuPzOBzfOmN9gMMoZslr0X8i9AB6MyIQ5UedI5ymlHMJGTSJP/Pm9zx6//3EkJO7Z&#10;u+/suXN33X0PoqKEQixp4UaBzI8J62fM3Y2ButKi5Ev5yPMjM0izCMOZDtxiLBViMii/c3zc4TCU&#10;2NQgbdBKG+AlELBTAEgdNGlAz7HOw93GwSBDLcswKG/IG0qEgQ3UmY0ao4nHR6g6C7woWOCgYIHV&#10;kc7oLaTBmUHjAhMSuKwAtrFwuHhcWrM+yxPmuSLY6BipdDGX1PJlAXQ+HMTooZkToNwD55AvUICR&#10;weFL6bCigiSaYMX9nMlR9NhZrwMpAPwoLYlhJwPMqCebQObapCcdiWu1ZoItQ8Y8BXdeEc9AEun1&#10;RBERDViFALsgTWXhLYUUH+sMOjcJVAS06iSLTwfK5kBBREUPKRoKeGYM3kVvLB5OTzv8U3Z8cEHX&#10;yMjli5fPnj0fisV5fH5FZQ0plBj0lg0bNv3suZ/ffdfdi5YsrZvRZKqw8mVEgoq6Au4bo8O7Duz5&#10;YsvHu/Zv/+b7L49cPHWlt+vw8UN9gz2oqGfOrrOWabJMmPKSEpWspLo6Iy8Xi/R+dxxgHlu5gUWw&#10;MMlAp8kGKCOMHKd4UdFEu8Ug0M3nkYyNBQ5ClqHB0cnlzXW1y1Ysry4vOXr82KnTJ4+fOHr69CmP&#10;29nb2zM5YU8m8SxNI13pwME90FTDjQrHRGVV2VNPPQLVG/Z44DtoFIi3ZZ/uPuMI2S/euPDaJ//3&#10;6d7Pd53f3T7YfuDSoePXTn554OvPdn7RPxalUAqzCZ3B1FLXtGrRksWtLYp8fvDkUU/nJWpyXKmy&#10;IHTjWtcgmyVxO6NBd7yncwDQ01yqkInlPE74FTNTdqdUrOzrHYSprqauFtkAv/3dr8vLyyVCUSIR&#10;xxCHQAI3V+rxBYAbtFpgdqDbKnpnhckmDHG4tHNZApdqvuD2Iq5TKECqOC3zK8RBwc/CFiBKIaIa&#10;7xU2iakUbJp4/AAyBOANBkUhN6asbltNHYMUf/T5V7djv9fWBI/w5+/998SZk48/9VRdTVWIIQE3&#10;dValnktFfvXam3MWrmiqNGfi0TMXrzQ0NnNpHSUd6IcfWI5BHIFNOSZQQi6ZDEPv7JSLtUqFTij+&#10;/7H0FnBy1ff6/+iZOefMGXfb2Vn3TTburiQ4xaFAS6lQ4ba01ChF2lIo7u6aIEmIEE82ttndbNZd&#10;xt3tjPyf4fe/Ly63t6WwO3PO9/uR53k/aHHxmEHkBZcpphV8OBv4eDJLAg4aNfT0GTjfhDQMunBw&#10;8IhENOZxecRiGq4uFoSnImd2egY5fmjgSDG2rzy4JJA4goMTYbqYF8kpWQb0ESRQIHQYvUkhj0YI&#10;k4RSEWjxZCkxJ+CmPPBFTPZBPW8wGNQKAwfbrjxeffiOabaUEACeiv8uKcoW4I7vdoemgPYGQzcS&#10;w6YKvSM3k4gLARCDdoBPeJzebKrYde6yUmm69rpb+QS1a9cX/f2XfvmLn0PN/kP8LB4uLJJ/AOhD&#10;sIthUDn7SwzdEVZfACRCaIIocGuFFaa1vXv3z5+/AB0iEJv4GWChz8SRjgEvPVRJ4jMnLrz3zke1&#10;VXU2q7nr/NkFi9qPnT7Wc7m7b6indX7ztHMK0WojY0MIDHj60RfaWhtTufjpc0ce/P2vD+79EnNn&#10;oQJOsNSypUvSbA7BYniRxwcmYJW3WirEIhI+w7lJx8jliReeedlcXds/MfTiK//dfvUmxiAVS/lQ&#10;5XDv+/HVFVX2+Qvmtze3zA2PS8TU488+1zc4eujgMaVU45uee+XV5+tWdyzdtFErUU519nz96odS&#10;X+Gax25PWeOXR0/UWy24rTA2jwoB6EiVkFxSzJozthgvA8OgCLHfo1NEPIVkOgTY51OsrESoaWVc&#10;pY3qxXHkXxcyYh4/Bic8h6+MsyVvYgK6jUJOa7Vh9aIhRZ0h+8BsQen67oqr54fVJioZ4I6NSOwL&#10;fCy3Ok8EZvwtTQ1Zoa2Qk8XPfi6RJSJtV/MLYk0qicEUISuURJJYEQ56yIkjgI0Wigr4a8TFrHtq&#10;9rs9hyvMSpNRPjMHIv/0tquux/ofYzKgMEOxAFkgKg3I7eb6PHMxIJbmxmG2r22qCaUjBrsFGtdY&#10;AUotjU6jg9QV5uOpyanTJ3tAa6utMaLYF4GL0mBVK9RD3f0AbzfbW2dGnSODs4h1rKiqxpkCYptE&#10;JB0c6T92+lQo5TPWaguSwJrNLTKECJ12v/noR3KeNFtd+Ok9d83MOt5/9wMAdurqG35x3z2ECIvM&#10;8qT78uVelYSn1lZy5YYw8gXQro8MVkrJqETkFki/ee/4n370hzpT5Z73v3C9c9Q8hsqSECytWnHr&#10;trxdPikDXDcHS9AoKRvr7e07eeqOa65aOK/xu33fzM5NIpBKrZBVGa0Y4IXFLXAo8DHF4SCNPZuM&#10;xaPhkFRGm4wqjOPhZIlkyYnMJEeZ4xfiBXdAgiA0pSEO8zElYlNxcIlBQQXEFsdTOeIwlwOfDRNX&#10;iiSx38crPDE7JzdWyiF9EfHAS8uAk6aXxyH6ipYKQ458s3VSVbRGWXrYL7Qa/SqahoYdn5e41D03&#10;vrq62QCSRyI+BSJ8PqPVa+AIxcASwza4O2AVxR9oBcVon/Jct8NjNdkEHLFCogQvQkyQ0VAoHotC&#10;cYahXhqKShpMKzaZz0B4RpCScCx29MThnVdtRTsPlQj88wgwQMrq/v1nfvPAfRe7Lj379JtiIfHw&#10;3/66+4uvdaLclh0bT/X0HNjXedvN17/+7gc/+dWv9nz5dUd1A5rb0xfOPv7pq6/+5c8duuWPPf+u&#10;rkZXVWs/3zNxxx/+dGRyFiv1hSXi3bi6ThPcWS9qR0RSVFRSFOKcWQFHIs0YxLmyT+zdbME10Oc+&#10;+8jqhu4Nq6P+OPeFl6mrrnx/8aIOETeEFygcG3NEPJJqQxJCYE6G4XJRUMyMjmFexZGQqDRCCUHO&#10;OxYtS1/UiUt92io1V1Spiavv/c3dh851F2eIn//9zqUPvO1NjN/ZHsv5fGenBiwWBcySJVHRHxw0&#10;CTU+uRG3NJB6xWza7/FgEIjxFmxqQIfhnoW7TVRK0gUubMFGWqKgqUA0hK8/mE0a7ZUKtQZVViAY&#10;uuB1KjlMtcIY4GXBIGAngDhT+JA3JpLpkdLNBl2IxFGrFFp9IpwoJDJQG6D3kCDGzaqHqbAcc1im&#10;qCGeG4hkkHSBP817oyFPINDY2AK8jYSQYJzmOnOso0EblZHpkkHCyvJ8f5wXzLrjRIyrN2sJITot&#10;DDb5sbJ7vsz1Ah2Yn0g7RkZqW1eieZcAD5AvAmSXynAnfbET/f3Lt6xRyuhIxmUJ+/ounK5dtATc&#10;BUTPwB3n82X+98Tbz/zz9Zr6tlc/fCcmHF2/ZWU8ik6T23ni3GtPffrzX9zeXNMyPTiFK12JaRJV&#10;grQZRDC0SDNeJ34TRipJJKIgKCHEyutyT/VNk4z+lw88giPslddfdM1e2rax3eefwiSVUBmSRUIF&#10;ar/XY7aYca4CjwLfoEgEGnkpGkuiQR0Zm+zqd/zhrvtWNM8/c/LUsy+9sGbntjM9F/EN3X7DLYvm&#10;LcDzdOKj944NTE/LLYy54i9XrrViUsIE0twUklH4wO8JxZxsHCQPFCjQpGUR/pENpbNxh3Nibmqs&#10;Y34bQ5JzWW9garJ9wdqRGHPJlcYsxSYMU4kp99BIyBlubWwRkmGHP4yJxLyFS1DGXew8Bjs2SMoC&#10;EVPXtkBMK9hI9NtDHy+94uqEwBTFpGT8csfSdleZgy2pQGvc06Vath3DUlAP0FiBR93TcwE2QWDf&#10;4CvDax30OI1ySgK0bBlEAfwA6kfAwDMCWuFn+VmRfHoOey1axQ+IcT7gFqhrSAEZngkq+Dl/PFoM&#10;cdDJyw1KlhTAZQFlEw4gJSSCyUwwHp5LIi2AkagqyvVZKSkugfBXcsx4keKC9g10DbqYjTknf/Xb&#10;/10YCH3+3dMVjcYkHpZiYXLS43cmtBLDvl179n15/N39z8aziYd+87jWpLrxxhvDgZhSrrrv9t9a&#10;qvRXX73z3Omuwe7ht999GyEzX+36qtJm97m9X3z+xW9+de/iBW0/uv46PKjtbSsGRscxrbY3K/MJ&#10;86UzvlVr5NfepnvnwxNnz3lMFVXqYnwik/73J6/1jg6vX7zCAAYqwcmizuGk6GJeniuMCFUWkcaE&#10;aXQwlJ52CGA+rLLz5co8IXOkOP/3zyfe/etfIIB85NFHd1y502Q246CGVBhdTFnyFI8DrFJie9IU&#10;l1WJSzKAYEqxOadeJDEolX6MDkq5GZ9Hr62BzAYGLZxUZY9GWXaF3U15zgL2AQVMiRRZgbx4IQcb&#10;KkofSHHK9sBiHpB6+EiwFqNyyUtDQ5X1DTC/8yEdLTOeWSnWPn4Pm0jobTYXtwiMkmtw2N5SH8X6&#10;iC+Ql+iyCZPP9aX8AsSgpaRJZB4WeZOTU3j7gDUPByPA0uEDLz8z6VJtZSMKZbPZHPAHAN/HUg5q&#10;Y6SDTE5MBoJYiQW0aiEllcbBDONhJJejJRIo7lYsWaJRKoF/xA2HkwpIMaFACKFaOZ+3jOOFRwwg&#10;JAx6BBRXHAnFui5eHJ2cDIbDPl8QIkyb0VpjsRlUOnw0SESCDIQrAk+HLyJlGCwXsDIDfw+aMOhP&#10;i8XpkO9i38We/jNz3kmkuAJiKZdrwLxFSKLVakAiRC6foElYB4sqiTyLASJ4HjhTYBgWkoRAghQf&#10;vbyGmxUD1Y2BRIYTQdotTyDn43LLJ52DByGgK1bfXnYtlXNry6ooHOfloQQ2pOgMsT2B0xcCUCix&#10;4zFg/dGToEMGodrlclMUqkVeU3PzqjXLJkadQgGJrQJ8kc+9/O9kxg9TdHv7Qou57rlnXz9+8eji&#10;tUtvu+emEj/Dh6AE5lilNAfHFV8INy5U2jGnYG4KgYFZhKsunbfwmu1XyiSycuGMgyYUdDucXkKY&#10;zXFkZfahnBIL1GoFXIWgtOCHBkcXamCWG5+ZcqBfDXrD5893/fiuHze21s56xp9+/vH5C1qqWyti&#10;paBOZy2wAq/Xj0zIJSvmwweHa+qH3GMBlrcYpFFsnkwlxfnc6VOI+RZpLZUptCs8GsZPGU8jF2gg&#10;8oR9D7NhYK2ga4BfGxRyeAhjsRAj5ONB8qXyz7353qrVa6/buSMb8z/0u1/XVNsXr1gp15uwGBxN&#10;SycjhQ5Z3CzOvLv/wrjT9/xff8UtZH71h3+AH1ZpskJbgV0M1IXljGOEJWGH+oNleWJkpMJqBnIX&#10;3wkUucCVlpXBZZQGOnpMGWCDQhokxHeJclwWNlYcAsZUTDLRt3hcPluFHexTNL5JBLQWCx63Cxpg&#10;gwFEeMAzgK4oY9vhF8LsggOhB3rsHBdFUcQfpUgxHmZglqKwTLMp/GBaAm4pLmTqlEQuICQFCKLy&#10;iOQVcJGoBPEQhnO4hJGlhWdOlGWTsxF3PzQAcwFv4+qNMZEijolENozNJ15wNpbCz+mZdnd19mxd&#10;d/XqFRuRYvHSi69iLbV500Y8iviy0VPh0cTPXI5N/v+5MD8A9GGQyBUIDPIhyC1xXnvj9Z/d91Ol&#10;WnH7Hbc9+OcHZXrgoFlQS5ABicesnK+dwXRD/Pvf/Onen/6qpspOEZyjJw9fuHzGFXAdP3H++ls2&#10;bt22Fb8UPq6vvvr2ib/+t722Y8zR++9HH6FQAhYTahujNWkCzsSeb7+//4+/OHH25Pf7Ty5auOxC&#10;Z79EKsYytNKmrrBY8DD/6fcP1zfM73cO/O6vf1y8YI2tqUKpi1ZIcn5nkv/iiy8tXLmaJuVel19Y&#10;EHz23qcXT3e//9YHpkp7IOB56Z1Xr/jRtavWb2LjWefx3s/v+kdlb6ghKtDMq5jgufVVWoVCBjsH&#10;IgGIVFHLI8vpp1xJBq7nTNHoj7nPd0mNUlG1irZqhCqGa1DmbKaAiskTolAZzFzOvMbTBNk68i4S&#10;pVJcJAzQBPg+/GAIrDAJgm4Y09Ccv5T11bfUgjhGxn3cFCz7lTyJXI9N3qTHrNURQjlHQMwNntJa&#10;5Xl1o1TAkH1p9rUTp1/7aOarrsJht2mcpcaDpJ8vDvF47ox3YObVd96qqK/ZvnOrudIC8MjJU6fg&#10;2cW4QqkCqoCRSoUGuQaPbqmQmp0etliUHR0NBU46HPep1PJybgbwU97BuloTVO8k0o25LKNRNi9o&#10;0VoUKp2iug7PthH/AXCdMpmysqIGu3glo6yz127esLkaljybHYWihAzbrRUQNK9as8raoKlqsopp&#10;DFIyMkli56aOu265dvG2jdDsNtQ27NixE0rrFcuWA0qTxLhLKISEAEchnicMDEAdRC68GEy7YBQB&#10;MCK5ZmjW7xjx/fiqOwYuDu3674vLpkvLc5R2cZ3h9zuHKrgJCS9VzGskCkEsP5QpYO+HOItzJ0/i&#10;+VbKqJdffGbj+hVnjx9pqa9SM2QCiUm5BJTAOPkBJkLar06tQ/BI1O9U0kLIbwuQe/ygcqUIvhG3&#10;dSIbz+IfpuKLIbaAazglTGMrn0G2QLkCRThbEhjQOEYRuLIhv0vksiSCkLCh5rCJDDT5rEQJZKAg&#10;6/ZxoPSTU8CfFgJhGpt8msLsAlqsoDsgVilwBUp44pAnCJKSUiVJpRIBvxefD4ptvJa4wOCvQwVZ&#10;jlYsgsrry2DCD4+HTuNLRnN8DpL0EoUcpIkIMMU3KMH1Am4xQyFiUqZQAdOllGkunLnQ2tgI0U82&#10;DoukWCQgnQ7P1PTsyhVL0aVPTAw7ZgI7rlwvIjmn9nyfE3H73FMahWzTopX7Dh6pX94B03GDGgGc&#10;OqbC2Hm6UwQ+F4/55pVnr/nVHyNq+tTA0Yi6HsE49y0z2Woli2tgbMpPuVkYShUEtGcuOQmnN5VC&#10;bQXombf41unBmYFP6yv37rjCC8HDx6+qNq/7qGPJKpy1MGuE5rqTvDQYbUkhzAYp7Hby6bgLQUAc&#10;rkGvh+YBaR5AGvBzsMGDC8whUlj6FglKJ+co3v/sw+3X3aCnDZcmuk3zV/ZP9nbUyUN+dzCG2Ark&#10;+2GYBawa8vF4aSFWk3Quhe+B9Ht9PxB7UKuUG78f/lRUp2KOgf5sKITT0RcKFvGZyZS6ihqpwpBB&#10;5kIKTN6pklhkUpsgN2BR2BSwD4hjBQrfPuBS0CoBcqmxWCilKg1vS7kAwCIBU2/YG2B2UgA7kS7H&#10;ipTjaBJAY2PAhSen7BqkGaVSCIQg6gWeIBhjpdyCUi7MCsh8iQZgu8CJO6Pg6OQNeiOwTwBH4++N&#10;rA6Ch4E2n4JjCah9nx82XkKphTmNwpywHG8mAI0BtgsMz5RyKWRkMFtMXTwt1WnICjtwnIJoYHps&#10;IJQVSsnmq9be7He5nvrkX7f89IY00gicXp8nyIhkizvmGWQmqkRVqm02VYVGogN4DVc8mJwO1xwl&#10;EYHohwEgIrbScdhUfF5ncHIk+I9/Pi6VM6fPHDx68qtrrtwUjYSQtSJTYT6Nj4WD2x4nQGWVvRx5&#10;g6sPNAKA/kB9KIrOnehyTrp+dvevljfMi8cSr7/9ysZbrjl48vj86qY/3/tgfVXjcCj24uEDiK2+&#10;bumVXleiavE8m0kqcsylvnpTMHLIe2q3Z3pwbG5U0rMnNXIyM3MuOHnCOXFyauhkyDMCZM6yRR1q&#10;qRTlsjteELNJhd7aHRbmSG2LimdDxtv5zkCCVz1/ucJg9DN6s1HOcfdFhk4E5iYNtQt1TRuUltaw&#10;y1EcP69HV6u2zTpHaa2GI8J+koPQKMRHZlDKFPkMOA0QtUh0qPnKTxi2w3gU+HxUwMCOIzAV3DOd&#10;hnHPDRJCEUieHFw6HCIDNLZYiJ4Z6DzkWatkSo5QQiDMKx7F/iEHLgJg33lE1qQ8kQA8hyqNLikq&#10;plHQgDdX4ih5BOsNwQ6HygVLfBFAFwgAQKwW9OuxhAiPCTQuWe7EwEhgaiYyPe0ZHZpxpCZc4Z03&#10;7ST00qRQkBFAt6bXayt98HNGMpMDl7des+1S78hXHx9464MX6qprF3S0IxXl2z37rr366h/f8RO4&#10;2w98c/SqK29sa2pb2rHIrNPV2MwXzpzUqCQ6nXLv/r1br1j3h7/8DT/akWNdd9192z133XS595Rz&#10;buDn9/3q+wMjbnf0+Xf/dvPOnxw4cuKLEwe27dxWbdBYpDSo3ZlSDLRAPoZ88RibH4r5J2ZnJyIJ&#10;Vmaqkde2lsRM2Y/A4Yp4pWPfftXe2q7SqDs7z8ikcpsVWd44hoGOF4DS6HXP0hQhrwZKHqpLxD+V&#10;IwwIsQBVbSiG7XM0mE4YKqxihQ0zdfxHQKfBwYollc/tiAZ9YvwtOGww7E5HEWFQklFlk0OCk0sW&#10;Mni3CPhMoKZD4wwUdjGDQQmSOw1KLehzDJI7wZDmc1KRIFoIqVyKKlJWpOKhBK0ERASPPexpcWTy&#10;Yrrac27k87e/O7+3+8Q3JyZ7p9PerJ40WmT2W3fcceeVd29ailivK7ev3zIfNIfGppbahuaGuvaG&#10;ZhTBkLot6Vi4acP6q3fuuP7qG7ZsuWrZsk07Nv8Ild+m1dv1UpNvOth1qvf4/lMXzvbOzsxdunwZ&#10;JsCJ0Wm/B1OjRMgXwR9IXh4bntj79f63X3j/5KHORDjTWNW0Y+OOG6+6afv6ba2NrXU1jWaTDbtK&#10;MYNsCagEmTjsI9mC0+Mbn5jOpLNwOb3/3nuvv/b65/t3uQKzNc2WRSuwhbHXNCPYRUXLxOd7zlc3&#10;2LGxEGMyBAYum2ERiIeuVCLOg3otIBJckFrpIgWYIGpwAkUVLlrkL2AthWIUvGkkDPqcQ6BCFJgW&#10;dK0wHcFVlQO+rZwBjMechacPWAdYT7DxA0Ybdz1I2RIADlRKq8VaV1tjr8SjYQFJNRKOnDt7FvvR&#10;UgkzthxiQe77xT3IQw0Eow/+31+xlMvFOAgpueGqq6UkAk+QewbqbRo4WGE2LxWIVVgzayOVlUxN&#10;vd5q158+e/rV994fnfFwaA1fxgDbraqq0FutOr3NiGW8Ugq1fMwfw00Ct0I0Hjl1+lg6i90z/GDm&#10;pvqWpsaWLRs3445DUQa6cIXe9t7r7+t1JpVGkY0XFVKVz+NFJ2a0aFHBo9wulEARhqi8nBCNj4mN&#10;xfLZ9Oj4qEQBbDiDUgVHRHkmy3J0Ch2GvziEMGjAcMEJ1Obk1NjY6NEjRwYGBpEhOzY5++Xe7266&#10;/fY1a1Zk2fDrrz6jkIvqmuo1RiPmPtgO+VhxKF1sMUtROdpbl1wenihF/W3tLVqD9dNPPm3taOWJ&#10;cK6BQVP+B5ZJg/gG8ryp0ZmW+jaCR2P/Wg7mLIcMI7kUrW95L4iNu6AsUsVPKWCgfs3zGB66KDoZ&#10;ik+PTUNXWFVZQ0FMwkjx6oP655idHRkCmmFIp1JjnYXWvIzkwOIOLniBGEk2GIv6nS4sF5DZ4Zqb&#10;9rodQKrIZHLgcPVao0zeLpWahWJ8ejTkI5hvQS6JFSWPgFQ2wifiPI4SmtsMzQuVotlSXEWLqg3G&#10;mYk5c01DAM0fREpsio+fPIf5Ie2ZCX70zpfXXnnrmpUboRN+//0Pw+HQ1Vdfg0kpdMe408AFIXAx&#10;l8lYKFhyWCDiQ8FdnUZmE58PsjzAmG+9/faC+R3NzU1etxsqqtUr1+QREZMXoPEoC4E5JIzllAg7&#10;lsyZzgvr1m1E5EDnicNqvfKzz3fPX954/e07PvvqW8SuUgL66IFTD/3mb/Or5nmDMw89/1uLWSdj&#10;pVWVNrpazJNyiRQ93jNtba84cOxEe0O7SmboOttz7c7r5bTMoDGuXrbq/l/8xmgwYZX7+NN/blvU&#10;WlE9T2HRKSVseHLYXr2Y/8hD9wYjoSRPfGEi/OHBy698cuzj556sWbEIhKy//fuRFVs2tqxcFfCH&#10;PvnjU3MvfN0SIWwCqXONXrChgmvHQVGOZYNxwocOCZ7iQgkNlRINUjbAGx0R+zzGBlPYLPYSWOsk&#10;KXeIM+dGlUqDvCJIcNmompdT4ozwOIHVhKeYIfBkl0JsXoL8kKkZUq4lkTaoME2Hs3oDU1FhgtOB&#10;Bvg1y82paxhMGzni5HQAvsCigMYwMhcYIPg5kaZFEhb4//7x6Dt7415PYSxE9UUSR3q9h0+kTvWM&#10;vHek6+vTnx747KoH7l55xcY0HDbFtEwh37Bx86J5S9h4Zu+XX3tmZlpq61F3U5S83LzAg5eLAYlA&#10;QMQKdDcDLzofGxJALTF0UWpMKciuy/gxGaCdEkyYxIpMORWOF8XQKVtEKAWLirYgUEpVuSSicbDM&#10;ReHGnPr++5LvicD4vqT7lHPy05jvDMpppaCFTUoGL/cqlciFT4Sx3yzmnB4XTj4kymVgAkonJVIK&#10;q3+8ipC6cQmME5QExSC3HassRQHhpmHY/z/4+sD9d/+fTW79+JkP5BedjeCs1atMf7zBr2RZGbJx&#10;S0qepBTO0JR0OBItn2E6zaFvv96yYY1USh0/cXj+fLDalWPIEIQUhIFmPk2U4xOgAgO/TYy1j0oB&#10;y5U2n87D5cVoySQ3lcXQAsVqGlx7ZnhqQmU1ACSOhooLLWA0ju0QVrx4ncvdDsR32PWirsViGzN5&#10;OSJZi0WpQJhKF3zBooYOC1lpnA0OjtMWjUBFI6UkG08i4Ru43lQerohU+WoH4BupCMHYuc5ziHJr&#10;aa7V6VRoxJH1AaQmyOJgdyJoNQyiKGw8WMBz83KzPkfw48Us+NpxnAWCUlZYwh3PkQClTIFeIETN&#10;ALgo1lNpFkJI8DPOnT67fPFS8J0QiQAoCGilEAxnsijps2jFrDaziCoa9agh1QiEHPcEjDW2q67Y&#10;EXb74e+COVjByGu0pgqzRWUz1zfWDZ85d+jY4atvu/uqLQuG0/6DoeKtV2y/zqpkk7ksd9R/6WFD&#10;5pzIczQTOeGMd88FUnJpmwTzXG5ouJh8a3CadnzFK3xw3a15Qix867lMhfKvG1ddi4/EHx7wBB0U&#10;5EMaIlqI4bYTYcZTxJbJA4OcvsIEpWscdKRZZyAB/VOAJxZBsAEAUI6fIyRGKs/sO/Tdum1XmDSm&#10;c/3nlVXt465he4UMbpd43CMRY6YJr2s54yWdSHIYHTaCGB9iToz/A0oQDunyUgGpmz9EIDN5FPxo&#10;+vOaKhtZYSxqlSmKANopksBVDjkGx+eZlqt0YM3C5V2eAZbyuOgSqSSgr4h5QYtULqMBGOABSwSZ&#10;O2o4RBABjA/wAQdTHJy8MGD8P9M4djX4A7A5CHNQapOYcxdyU5PD2RzfoGoMeye1GnGsPKGUUnCd&#10;JrzhVLJSaxOIJNB9l+3nqayeYPJzITFUleFUKRBligKjXEPRQpaH/EIoa3Mukp0jWT+ZIw0iRpzR&#10;5VOJ/p5MPFU5fz4ScPPZSCEcZEj5sZOjd974AKK1Xnzj2Ya1dr268vCes0f3nW6obNXJjQqxDCMI&#10;BXpx4IdySbSPWLJh4IfaFHkmYpRHIvwCiCkmvC50pKB7Fx/6y5MKleqj3a/vPfjBug0L0UvGYmmS&#10;VkCiCDo1ylcVX5RIJMTY4OITQfeHYSZXeKl76PT3ncsXrLrvxz9vNjUjk/6ZF/8nsGiO9Xc12Wsf&#10;uONXZEaE1IeXDu6PVRhm7Zrc+Cmr55ta2Zj/fFffY/sLu/Px0wWlsMp4zaZ8rVZjXiy0NJSMtoRM&#10;kVdrSYCBmxYpKlrShMIR40YRlDHpwCteMNSe86ZtVlNN3uk/8Y1ISOoWrkmqdHMYaPJVEPfjJBHS&#10;8F7WEobGpEDJIRijWY+Zy/DQSEmqTmUiSKaSaGzZeCaNSGiNIkfJsDMUYq/t8wlVVinDlCO2+TAn&#10;I+NBiHoRjyLyUfjgY/PyMgUZCODlJkixFMzKDKQ1eH8LaSleHGBxc9w+r1vJ8Is+n0yiKMmRilYw&#10;Iuzb58Lrb9DDLcDNonErU5aLvHjGPTEdSsRlJh1j0oJ9Azw2KIESVKnZnIJWJOK5iSknLZG++NIL&#10;773z6ZGjJ3OFcFqgHZr0X3vHtWK1FNPgAofoPHPx8T8/0XfxUgSOGFdw05XbvvpqDyEqXnvdVSJC&#10;GI9Epyen9+46vGzp8gVtyxIR9sB3h7dt3qKRyw/s/eaDt149+O03AV+4pakGv+/evacXLVvYMW9t&#10;NFi4cPH0tdevTCeDET8gqeHbf/yTXXuPBSLRW39zx8Rctrv/8uT57kf/9UiGE4NJHJRjcS6d8rnc&#10;LgfMDUoh+k2RVK2VGvUZShBGoVeIQwlU7sgxI0wXp9xOQLcwJXY6XQhDRPwgJEMM5A9BD7xA1hpb&#10;WgDgOw8wZ+QRw2ODDbiKVklIJUUpzeZqdPolgsLXBE42jiyPazbo84KcBt8gJNliRiJTy4V8IUKK&#10;kdqJMYeqCIUuJcoiGxyxV2hpUVUCL1lChJXD5Qr6/Skc4bGY3+tJIa8FyhfIsBiKKxQVEjmM+Gil&#10;KoFFNSaEpVLS5es9NeyZzFy1+dabrr795htuu3bHdZvWbprfOr+tqZXBlwgFFVZiEOWF/AOXe6ZH&#10;R49/f2h8cKj7/LlJMMv7+70uJ/rAYjYbScb9eLyQ1ZDC9V4gBWK7tWrJwqXr10Ait2le+wKj0Qil&#10;HzAh5ZzfSexup2fQrk46somclJTPb1lwy4/uuOGaG7ds2gYUOAapiLpxzDnGJyaOnz716TdffHNo&#10;3/dHjn134DBCOw4fPTo2Pjk5Njk3Ox0NBEJ+b12VbeWyJRtXL1/Y2qTF6ctNElDdlJAyJQg4HC8/&#10;/dr2DWtJXPEwVxcKFOINwXmA/QcaRCyswRrgUyIB0sb5cqQZ80QSUvXCSy9PTo+2tDXC2wjuP8iW&#10;qbg7FnYQ0gYo9LEeyoB1idxhEPdy4LuWsokMRpvcHJhuQA4gMatsdUHXhxYWKrIyGB6LNb4QeDGo&#10;0Q7uP4hRZnmghhllIlRdZ3/vvc9ef/19ryOA1FuAhSFSW7Z6CfxUuWISbBCMO6HiQcgZkKC4NALi&#10;Ygr/LilB1WxvrutY1pHjJU+e23/szHeHjn/d1dd5sbd7cODC9/u/2rf7k3MnD+7f+wkc7l/t+SCU&#10;dEz7RnuHLxztPL3/++8Gh4cBMmckUgxURSKELmSs1orFmGzu2YvPtMJSRfCIcDQEk5TJosO2A6tC&#10;nJMlzBN+mC8WEuAVY7c5lWIz6OXKeJhyqhx6LuSlUCG3X61Sfv755yePnwCpAoWEhIGpwQKlQE1t&#10;XXvHIlNl7badV1bYKvL55CuvPVUsxQ1mtRyABb0hlYF1CjoSuTeerZQLSqkQS8jlKv2HrzyzY+sm&#10;td5y7vwFa4WWQvTUD+h2tEz4Ep1z3ulpvIlN6SzApTRQdz8kUIOyUNYolpeKuPXK7Jzy7gotF35c&#10;YCtjwRiie/E2G/QmBGBiXoFeLRpPdp49d/ZiF86cZUsWalVqWEjwvF08f8GLDOwZ58ljp779Zu/g&#10;xUunjp9GtubU5OS89larzao3GiAjREQOj08RBBPlkakCzlUCsRnAVRQEJCxqkD+hr8LryyVoIocF&#10;IPqhXCIb5BYTyJd2zUwHY1G1vRLNULqIkIMcIhXQ+US8yeeffO3Xv/jjtg1XFXO8Dz/8FJf4zp07&#10;UTfgl8SfcduDNuSYm03GY0jNwsYbyeGBgBcgz0Q8evny5X1790Ehsm3bFatXr8L249VXXlm8ZLEC&#10;SeUsMIBc6PQhyujruXz4wGG0o+h5ELk0MTGJtAwhr7D7269vu/eGRasXQUuDx1UpU3/2wa7rtt+4&#10;dsmGYCD818d+bW6BxUdQqWoC/ybLBIU0b7I3NDkSaFvdGIm71y/bNDvldDsCSzqWd7TOX7NyxczM&#10;JKYMmPft+/arcNjd1FQ3Pj7gHxuZOHNJQlW4WAW/cuetBYPtzNC4TKPDmYgtwgMP/QahUid6O3E5&#10;3n79rZlk5u83/UJ7ztMcJfhSkfVHq1SPbQybWEoj4oK9lI5JAKAEvxABKh6fKJGF0y07d0GsEJaa&#10;TNMqMVi50VxqrncEVYBCTPidk1HPNNLNipzEtGtsenYCbxsvEGMnfVQsJwOHJJOnMmkpIQwkWZWU&#10;TouYGeD8S1kD3iBeUQnwLb5phU3M4VoKVD6UYvQaVkynMP+KjUdd0yrlisLl7MVnXhdIhKv+cU/l&#10;xmUcWhKXcgP63Dgb9JdKPQn35kfuXHXtpngy+ezz//vk80+mZucqTXa9prKuqmXj+q1TA+Ovv/y6&#10;3oglFczzXHCEQvFQMAY3eCInyCfYdIpNwvwK0ByaajGtEkk0MSjHIRYUiEFoRSgKoOdJ6L9LRDaS&#10;RWoAg2uBRyWjKfBGGAY1AYEYjV/++v6b1lzSUS6Gd1EuHJDxh1lPwa65PunShcN5SqEJpXmxEt6a&#10;kJgSIYYoCwsgONLCUiaXLsfOY+BeyJHAmoFLjYg8dPo4MLLFyeGppJD0pYp3br+L783u//NrTSkg&#10;23iZaxu91SC3MJwUymKSFyvQInIqFcJbBjaOUUaH3Q61XGqusnZ1nZeqlVX1jTKFtqun3ztxUizI&#10;MjhpJAQSeRCwgNQf5HsIRSgXSYh5Z+a6+HIii/0Dsj6hSuDwph1zGqsRPyecMTE/xppRtDoKNUQZ&#10;KpzEAN2WGxlCREhQQHMpmk4X01ij0YEYEYgJ2iw8HcOM+YTRtGxxAywQGPsQDAgUEiwvsL+BkEOj&#10;02N+PTU6gXrLaqtsbqpPpyKot/Efw0Mkl8tomLURcCaTq1UqqURKU5TZbEH1jQ6gDKT8IZUEUyj0&#10;ojg8MLMDBhg1PVLvyxO+8hIaBxeqfkH3hYuNdfXhgH9ueg68AdCQQtFoY1Mjtg3lzZigaIRTzKAM&#10;hf3xXHrblVsrLOZEAjQyomXefAWjWNTagR/ZVGFF4UDKbOsWtG3asK5++WpWLu9xs6uXb73GrFYk&#10;ixTFnRrtkc/91cIdM/D6DbJePnUhkJ0oEFVCpm02K//odP+XPe/rzj/9wIOMUiH+5ANKwv/5HXf8&#10;qkhkQ84Rd6KfsAvCFOXlBbDYh5QBQWOJUDAUD8srgHuQ+QP+hDtQrTRGCvmwc5KHVG6hHKidYCpE&#10;yUx0TtLdd3Hlxk1GxvjJt5/NW7XYFQ3ojCohNx52jgAkgRiiFCBJHG4EKVh6FcIsYA4Gx0IpAxjH&#10;i/IVHypaoLJwn8MNY3utUGAGgOoBbGt8ZVhCIeQS6U0opYAK4cVBO+DMzrlARadoaPvK7ZXb55HJ&#10;FNj1CwhAiuCJK/HRghMkImcgsAZ+CmWAsMjRyxUYZkHTiq8HJmRkiOJIx62JMl1DSItcNHRpDS27&#10;2DcRYwnI5RhJnkupoEan8jG3e6xI0DZlVTwXj5TSnHx+amh0angUPzQ+Knhw4kUW3WCKEuSKAYKL&#10;+g97rmQpF9JwigqM4goxYz6dnRrx9nXXrdgUKzP7UySfdbm99fblR78d2L7+qlg6/uJ7L2y5Zp1O&#10;aE97SnOjrk0rNkKzj/hevLgYsQAACOIdlghgD0xNz6g08DxC54+ZKZJFioP9Y/idPnrv8+efeZVU&#10;msYmB19+4/FrrltrtSpx9AMyLsTviOUcQgspjijLgVgH74WQpsEzxyD2wP5juUThkT8+vqRtKWYf&#10;M4fO/vPfT8QYnqLWsv/g/jf+9RxdJF/+73OH+waq1q6K8PmrOpobDcQqTaHWWq07Fw4Mi1b+39PJ&#10;bpf/4pTIahMvX5VTVLKAVdJUWkLx1QqhTBnEIoQgwxEoLcShcKrKM50QmSYJc4wtLtOIXZ1fsBGv&#10;qqGtYKyag8GcS8tL2Iuq/cLKkKopKwO2i0/yE0U2nOILcoamlKF58OzhSMxrb27ji9R5FDl+F9TV&#10;MR78rjQAEoHZWdpgg7MfW2fMPOCdgyKHpMSj4yNmixHHjZAiwEaSSdQzo9OlbFpCl9UisVyYFlGo&#10;FmFfLhDSkwOD9XZ9dHJczihTsAIggAnZBslwAeJpggYIOJZLaQQSOPkmBob1dqvUbkJaPU4zTiYn&#10;zyF7IVtMpqOB6NSsa2rOXVFdq9SqN21df++vbr31ritZUaFnODw3G7zhrhtI/A2RJsMj//nHRxW0&#10;7MWnnrcYTPv3H7z+5psOHvgeA/4N69egMMLMGEX53m+PbVy3yWapTcbZ7779/Nqrt81Nj/zlj3+6&#10;7qptDz7wwOnTZzPZtFym6eruamlbsKxpe8DvOnn+veWrLa0tS2bGiw53YO2OZfsPHpkNpmhzXRJD&#10;hlJpdKDn3p/eAv56mhOHBCfvdkWnHbVNTUUZw8OqmdEjCynBBvP8IFheQmE6kY+UrUR8BBVUHzi8&#10;e8HCBTKpct/e75YtWQHpJvxR3FJuYnwIgduY4GUIeRJGM4S3FFCgCgClQFINIZRAIMTnY90LnVIC&#10;i21kg87NTaBXsUJGDOg5JN/44uCF54Crz8A0wkM1O+3LzPkKgagY7lmI0Dgs7lMQybMYWhVKWq2J&#10;QoA6+lepHEg7UIxDyTgXNhGwiOCNS0MzTkG4mYOEixcHHNM9Mtt7bPimq37RtnAZlvDJfGp4emho&#10;dvhk9/GTvSf2HPnqq8Ofv/v5a/9+4ZFvT+6/ODPGkYkTgoJ9flNJJj7We653euTS9Ej/3Pipy10n&#10;uzt7B7q+3rP7meee+uyzT44cOdTT0wWlBahIEinSMYQGnaGhvrHCYuuYt2DtinVrV65bs3rdmpVr&#10;5rctqLBWIOoPG3XUg16f69Sp46+++iL+Pp3nT18evwzRb2Vzdcvi1kVtCxcvWDhvXju0Ks319Sad&#10;xmY26lUyu0XP0HwaW9E8DxYuhIjw80n0OslACGKD4Kzv3NELN+3cQRZ4o4MXwp5wzBv1O/wQhWGb&#10;CgcjVY64LvFSeURJUCJoFEkun4ljp11rUykRi4AdDQTicAqlBod7dKpaDhpHCOLRWUEygHMzkwfw&#10;P88K0K2GIulEGnmjoGNnAW3FcSsW0dgb46BF2AZCgDDrognpV199jdwt7BgxooqGU+cvnDvfOZBN&#10;Y3iGgp/TaFP8/aF7au2MIO/hF0NsDGhEfykeK8bjUAfQuKlLOQWO0EQGFzZkBrxS1qiX26v1zW1V&#10;RpvcbJOT/CDSQ2xG0ZIFlU0NekbK6iuYDVetNtRqlXZ5zbyauqbW+uZaT9D98ScffL7rUwjYQuEg&#10;YPQw4ihVqvr6usOHD0ZDSZVKE/D5AO1Ua6RAUCC8DikhmHeXndXJWD6RyGfSgwP9BotFQFEp6DvR&#10;gsIphzlLjmtU6595+pkKS8VvfvPApvUbly5Z1tTUgpBltFVV1TVy+Ll18JcjwjH92L/+XODEVq9b&#10;wpbSEjkDOSW4o5gIhosif5LVCzPIHIjmxVBvTA10wRlbWdN05uxZJS1QSspFFSo3fBsIz3W6/fgn&#10;SzV6tMZpYEd4MEaXE+1we5Tp6wg5hmKwvMJA+YkrmE3FMm63H12lxVopV2og5YD9GFGGY9PT73zw&#10;QWVN1a/vv3/JooVKhRJL2saGuo72+Vs2bVy+BMiSZRvXb7rxhhtXLF0zNjZxuX+wf2jwy6+/xrzb&#10;VlNHiBBNKAG2F+tnABLQC+cF7A8hoGhKoQbEbSYTCjWlEgadClHWR8KOz0bAjRcUkz7/XGfX2Zp5&#10;bYCfpMp0Ta4Ehwzylzzxh//0xL8efnrz2p3Ik3j3nQ+gp7jyyp2IIMO26geqPkKP07FYVCxCypoM&#10;5nYo5FX40WHNEPE7T58+fuLk/b/6zVXXXvcDdj//6quvYmyxccN6IWZDHIRzIouCPzg0+Ng//4mM&#10;gI8/+nDNylWMTPLeO2/e97Of1FZXuv1zFTVWUg6pOQdPBWTYeoXx3jt+jtL5lRdfIhTJmgbS7/LY&#10;7csFcMNLIwGva3I8A8bsFVevam22yyjVSP/Ype7Lq5athFCzrqHqH//499DIRRwO57ouJMPpWMR7&#10;5PsDrSbdWy/uFRqXfXHwBN96318iQqFSLmrTCl5/+Gf/+tkm6eJNYl7x6Jdf7lyzTkWpvn7ijcL+&#10;waacRF6prv37dYU7FwgYn1CcBcI6yUlwghFmxMdMRXBnFJR0QYJamG/QkyGrdkYogf6P6AyI9zmb&#10;ZLWy5gaPns5b1TmSKgbxOSj5CoPM3ChUGmRSrUau8wYDMVQHBVDf8BWWw6I1cionNw6GsiQnXadV&#10;lDUwvmm+TJUmtYiHUGR5IVdYbgHQiYS+SRQczntcSs3So399L+ecarpnbWIBk21Saa5Zr7lpuenW&#10;hU03rYsiaLdGu/3/bsm7g+/8+V9GheKaa65KprLff39q/74jEhrwBVPd/PktCxef6x45cfKCUqNl&#10;5BCeMRgJ4czJlsCii2eLkLCzBKCqWRiDUb5BoYb1KHT4ubLmGiS9PJqohDBNZYIZKSHR0Br417Gs&#10;BN57fHrm++PHX3rzjUuDwxpGPOdE1ltKp4RSFrEdDJuuVCiss8FRrjSTgUWpbGDhIEUKvkpwMIEO&#10;hym4hLYKWGm0AghpxRQDVH5IreFFKCENrEyd+PZY5133PGAgdV89807FMQ/owPbrF/ubyaS8JCel&#10;giIWiNDiEXgVujyTMjZRZ9Fng74CBPWxUMu81lA84QpG9Ba7iFEbrNU2cRH6Q6fL5fMHIMGiER9F&#10;itKcDP5hSX4yCwJyfBr6OgF0YzwCw3N0XbFkXKJRQPWRjiah7wpEQnK1GoInfErlQhjnxP+bumAj&#10;JuTjNIPMHGeRPMEaVcoouAcEjz/qUiGMtUKLczrvCiHvNgvgK/ydyQzNSEgpQwlEPWfPQ4C7aPly&#10;mJ+hTcZYzO/3YZAPBbzX60uDL5PKQiaOIwghxQA5YK+WDceAYsjHE4g0KcYS0I/DU1FMZLIxvNKR&#10;ZCaeSEex3QHvHMor/G9Pd7fdbsMoA9e8QCTS6HVqrRo/OTb4mGoGwz6lEgTprM/n5iklKmCe89w5&#10;t1eokmMnoxNIou4AX0pLNSpRuiiUeKe8WDRVcmnpexNoHFT3GKhIf8/wyIHQzN6Th05wfdNeP/ai&#10;Yn6BpdiEuBQZ93MODFg/+iZw5NvHrlu89x+3UYjnO3aoEPO1X7HjtnBixO8/z4qwTjHGhZC1ecVA&#10;TyAYLovIHHcmk1brNfikkJQCJIwZOGmaQYmT8M8SMinLQsaeYQXgXyllJfnQ+GDLgoUWheXwuePt&#10;7fXOOBSgtJzJFnyTcjHNYtjBR9mIyC+stj1ymRgR8GgUoB6RgSfE4SaSaRjUMScTU4yfQe3FM0o1&#10;Nqk2PDFbCMWEhSKJFAyxAJ81MG1VYMQifkOjgQQLX0+ZsIMkWzRMuQLS0tEkQLxC0SDFQiucxhIU&#10;ApUiKFQCvt8Dv3kGKJQyXjwRBRcdm8h8GuOOBCIe0e8hYlGC55pb1Fgae/s9akkeJFHwBwqIMswH&#10;XJ4Jg70VL6CChy1EyT03C/muqb6GMKtEZh3XoBAaFFFhASBcCh2az+84f6k0MKceC4t7J8WDc5xZ&#10;d3Bmetrn0LbWcA3NmMtK8mFPdLpE6vovxoiQrKO1o2vi4lx8ttaMSGdGK5EtbG7BdwFFMTI6MYAP&#10;hoKodRLg0SYSiMTQ60CkANysjP/1efx43ggBPT4y+8TjT5tNleeH+t//+NUdO1dp1aLyt5mFxzr5&#10;9NNvwkxhqzQCsOBzeHkioUyjzpaTLwWRcPxy9+Bjf3tCSSv6LvS/8vzLL//vWUIjbV+11Dk7+8j9&#10;f7DI9bsP7L+cDi26ZnvAF7x708aNSVmFyiwwzBek2yNvgOZUsv9lmbAuGz72fXiUrVi8qmhIp1k3&#10;y/oIAbKVI4JSHKFksEFA2AONGQVIfRQgPPtURr7YppE6j+XC4+Yla9JqG446CuEpEHgV8CyIU3y0&#10;gbg7QcHCpi6HoiDNRyg8xRHLLTRHD5iowRJnCSkhzQW8ErkkT8tRXspQTqSSiO4S4N6F+BmeTHTv&#10;yLnhC+Ezhg6UYSh0eCkABnmkRa0ppmKxwCwHcnICJw2oZdhmymBmHnG6quEVDPq0am0OG79CCZOh&#10;vu6zKnsF+jdYVBQCMoD+2OezNdeXpOJMGZWBri1XCieTLj/GExE2zZeisTWpjCYxDXNOAShfbHBn&#10;HdPpTLZnxOdw+q+5cSc2OIi0lPFEz/zz6Z/efCe2FhNTE0dOnERmIOLXOk+eWbtmFSwiCLiH9X3/&#10;nqMrl6/saFs0O+08/N1XO7ctf/uNl6EKxeTF6XCf7jwLuP7SZWt3fb1v4YIVyxdYZmamjx0/fttP&#10;rjPbbGe6+qbcs2u37/jss6OxjOCu3/90WWv77vfficS9t911fYlIExwE4IVA6DGZzJgqFCGnxC8E&#10;uwxWHASZxOKYg0jEBC4UFGpIXEdHc/H8Ra1WazZaThw72dLUAq812OxYCUokAlC1GDk1hnRNeFCR&#10;ZYEvVYC9cQ40GGxP0gh5g2+cz1FBKcwtOF1T4OSh9CElDJxDmSLieuHBECOyFz7acrIFCXWZBulJ&#10;cNCnEcEVD4bjAWCSaIkoDUk/F/x9TLngjUW4FAhwfEoul2p0wDYiVBU3qyDLjQWitEqa4WXh+xek&#10;ihcOns+ERTuv+okn7P7bU38YnOobnLnEkyLWLUjrOFWt+rYl9mUbW266e/v1t27ZtH1RY4uutlEl&#10;liSlSnbJ8uoNW+at29g2b6G1Y7GtY1H9shWLlq6Yv+OaLVt2rF++eqG+QoPJaN/oxZPnjl7sO7fv&#10;wHd9lwc6z5wJRyLI0nW4HQglnHXMHT99/PvD35/uPP39qYMnL5zsHehOZqP1LTXrt61dvGph+5I2&#10;Q6VeqsPhViRzEHWhYwWOHi7PlKAEcQQrAEkAdikuxEww34shlvcHXXB6oxPAzArTjBPHYE2NLuxo&#10;i4SjjF6hM1UolQgSM2DXAb8GZBY4X1Ge49oUwG8pAeqAZgtUVX0zI6MhDWHTWbwT2RSmEMVZ32wh&#10;klYw4OXCq4giHEx79EfAjUABWP4D268irNNYaWFCjLxVlDWws+IvLKsJuCiC0UtBbIYAtNNnOn8Q&#10;DsB6xImFobUvf28qtfKmW2/64x3NJlXRP3sxHhiJ+yYFuSj2+4V4lJ/C8N2Z8nv4zuHUzETO7cR/&#10;ExrxMkQKXiJgn9HZCKH745nlCTldDqf2w+jvmFCbNUqzNk8LY1wWS+by3VPOQmW1euWSZR32Gms6&#10;B8//pYv9XXsP7SEZMRQiyxcv+f7gEY/HDxoRfkRkqsE2hhRpDKQhkwLslptJQtw2MzWVzeWs1XbU&#10;ndCIA+UB0phELEkEEp998FlHx8Kf/PheMSEGwOPsOQBa9+//bj+W7X19/bu/3fvt3gMjwwO7vvi4&#10;sbFy4aIWsIeFiJcpJ7ZhXgBIZCYjZJAuaiHzZCEFTB9UiAnXNI+Tr21qH5+azgTcAryVKKAg6okk&#10;wMeqaWiCIWHa45MZDCk4mSCpAcUQYXzYE6LFAgSCQJBVCHl/07Pj8XgYmHG90SRXaTCOzAClAq8k&#10;Te4//P3AyPDv//TgqtXr8M4MDPR/+sknoG1d7h2EAgtLSJ/XjXAXUEuyKHxiOcQChWNJjMjXbdwq&#10;Zpjx6bn65nYwkH4IDgDTgoXFFUwkyG9JBFSAaIantJTgFaIQUuAPAmhz0GA4SXB0R0e6/Ymgvr5S&#10;Ya9IYcOJtRcU3FCEeGMfvPnpX//wyLqVW0B9ePqp581m66bNG3HQ/uD4K2HXjRsiEPADVoGzlhSX&#10;lU0w/6Hp/vrrb7r7eubN6/jJvT+3WGzhUGTft/sOHDwI090VV1yBUgFvAYAcWC4A/Xfo+wMo3u++&#10;504Y+r8//N3dd93R23txcKBPytBTs7PtC+ZDSY497fDQKORjj//1Xwi1eO5/z7ujno7ltmxoBIQA&#10;Ql2dLrGZ4DhUDyzPcGl0bvumRYmAKxFnx0emoYRqaqhNp2M6vSKedp3o7Np25eb3P/1859WbXn/j&#10;7dvu2LloxfbvLzrbtt40Mj7Af+uFW5tVcSOVeeXlZ9yO2MP/fVEIn9KU8/Qnu7bdckM4mPjm768s&#10;jitQVS586r74WsMFpUMkdBkF5PTM6KXBIVKuYmCOtVudZtWsBP2e1CzRToATUpK1pm2C53pTv9mj&#10;2OPMTCdqN66JiDkpITxWCkOpgzNWrGXtBtaoEVh4RSZOi0Iaoi80igAe+GMyRYpbLJL8YkJR0e2J&#10;VzDcKkqAgUc64hHrtVkRLYOTLoX+ghYrJREBCRlGbvysIp8JBzUXPjxCK0utT94T5Dq1zfU5moDo&#10;PiaKCWjh/15/80c/uYOV58/95z33F521Fuv8BQtVJnNVM+TQHa+8/d6X+/a2rlxgsFcsXzJ/8YKO&#10;p599HpeuuaIsIgfMB8EXjEKK/TJ2zULcGzCBkMBzhBHXmc1EKHhT+SwHJHS/Oxr0E0mlQqQUgaEh&#10;kmUSeKnZ/z37wuDoGHy66UJhbGrKV6x1hDVnLwSOHCnEQhyrZW0IuC9JLs4bi5dGWe4cR2BBlVAW&#10;r2NCAVslnsFytgIyCySw+uUxSqDkmIGX32JEcuIIZHmpCHuhf/yWa39amgm/96endnol4Sqq9XdX&#10;QrgSmJuT19ohIUIwLngUCQX/9HjPNfNbkLydjgQQPtnZeWrdli06g/njr77ZvP0aXzAGIUCTtkKm&#10;QJypCbqOgbEh7FI5ZCHE+mMcP1aTcY6f9TpgpIUHH9MgzCeDLrcQLh8KqDcwMvmXz1+idSpY5iCK&#10;JEio6sF1g4CrPKQoZwngHkbpzC/JWA6JRAY5heQoEgXTlBskwQSGNEXOa8+8mC7y6lctjkVCrz/5&#10;jFgmqWysSXh8Lz/5wowrsnzjUgmN3gosCREC+0iqzMCBuRB2W6SlY4MPbW4imkCOFrTjwNTgRsck&#10;Q61RK1VYasngrcTLWbZqQMbEiMG4h5BCAhoPjyuVyYZGh9asW0GhrSiDMfiFco4Fbn/869Kce06l&#10;kmMEDh328MhQ1aJ2FCkZbxjkfonZyMkUVAVR2ONXVdlQ6GErFxS42LCvqnnLoQkR6sMr20QfPfcb&#10;R+fvFMyhtGQqmTx/1JPonWB7zqc6j7N7DnJe/iB/6vQl38guNfv+Jy/qlrcPM2L7sT2i/z1y+Re/&#10;vGJ05rDaZikqyayymCUoCtZSzpg4JXa7nM6wR6Rk5FoVEoEAcPRPOVUKDa3W+tALpYtR/xyaBwLv&#10;DGZ2xRQlMzN5yd7vvqlrbqkx1s0GPbZKKsGnnTmuWVsSljsrJoX7VKQUFERaLU6bwsTYKDoZi8GI&#10;JxJAZCQ5KtVqKFPDkMDHYmJKqgA2LZ5RiyR6mTyApsEPDP4cm4hD+gCCuZQAwEZRFAtlZl0mHEkG&#10;fAqjGi9RMZ4BnQmiJXTB6KMggqRRwOZRmEHYDf4kai0ROJkw444MXY5HInh0kAGNP8qqxEwa4aRR&#10;fwCEaJqGE9DkDnJA9VCCjSTWowDjJ6dxidDaOiBKpKlUfGyGljEKszksLESQA4F0oPJcBJgLHpVh&#10;Rf7YUGeP1lBtn7+CsFVRzXUZiyqupXNmjW7+Io7WEiqIGGCOiqGuvl6FpePpf3x8/+2/UZs0Xx76&#10;IF6MvfHkKxsWzdMqyUTENzM5ilyd8kQO9huxVCLTSZVmpdoqw9UhJpA8JaZwveUwHsYr+eknux97&#10;9L8GQ8XI8OTaHatuuv06sC2hxgToyeuLv/jquxu3bTl87Purd2yJl/VDYaPNmkPaCnpJDs/vwR6G&#10;3bpqWyQYu++nPzcZLLIq7f9efWlR+7wrl240K4yzAe+fPnp19QN3He05e3Xr4oVcpeN3n/CtUqcN&#10;7BW+5PjU5LGz8toK+YbFcU++7/g4RneFRdDNxwqcJGpjCICScKqh3cgIse1OcaVJHuONnD/q5lvM&#10;zSukrPv4x7b5jRFTXVQok/JLVRhej7tEanUmHpBwknoB/EnQA6O1LtN88xyIogFEyGgAiFdJorAc&#10;g7cH8z0ljiWiYp05zxErMThCuAu43jAmg5ODfSjcIuWGiS8UIf3TqVEpUBOyfCBQCgBPaWQUkrc8&#10;c+MoO2A1F/CZbBEzPsWc02vUkJyID2hSH5p09O2ppNc5Sxr1CDqikyVBPD3tcREmdUkpieKCL5Ug&#10;uIw5PKloXCyhFVW2vEaWk9AFMQRvkJ4WRaVsLuRDDz89NGrQmA+fuTx0aaJ/6GzfudNHv90zv7Zh&#10;sGv8o/c/xDX/zIvPgfe7eeNWlUJ1aN+R4eFhYIK/P3CEXyKOHepcv3a9xWxzzzmP7P9mUYdl4PLl&#10;aCR35dU7sRvYs//wwkUr6hqb9+3Zt2D+whVrBCNjvs++PLfjxhtsDcbdB74YmxkTUuazp7woSW7+&#10;9frpo2fffvu1639x44plC7nZoI7HSwYCIDmQZmMJC8BsAXLuLCcDjVauKOLzEBoH5Rj0WknsG0pF&#10;bzo3PT4cQRpaR9t8r8s3MjLW1tJK0ZCeFWklBWaJVCl38ufyXOgC0GOnBJwEul4+FymmWQwVy39G&#10;nxOGq9AJZZlKr8MgEuJdtD6g/EHaC1WviEuj8EFKDphFCVCo4XpHOCWixTRYTPHi2PmHQoTSguod&#10;iDOwLYG2KKcPQcKGcrJ8UwhYuOOAbgbCORiUKCQF2AS4RDKY+s+fnv/HX5/WmezHDn5XZSzdcu3W&#10;Ba12IDYsBnpJW61ezZeRwI4ClBXhBaeKI+dcXd/Pntkf6DuZGr/ov3QiPNAp8I5Y+Am7KAubPWpt&#10;QpSHsJGGuoYRqC0qg03X2FY/b1HrwiXzsKEyW62+kBek2MHRgQs9550+x6X+3ngqVtdU2zyvqWlB&#10;fUNrtbXapLGoGTWWUIhXxRgzC3w0QBVsISmDFR/eAQx4IDxBQ1pkoRKKRgOYCsRSkVQ2PheJOMLe&#10;vLiosenFSkWREFMyzTsfftrQ3L5q/XKlQcUi6x6PIvLhQFIjheijRqeHlUYlymAeYs64LAjBPKEi&#10;jMRjYNYRUJCJYtZZRPZgMp3n5cVS0cXjR8AVt5ohZyAQoo15ZTksFbACBEOi3wIVkYhA3I2uCcNK&#10;SNHQOKGLwV+AY6wcA/RDArLBZH7ltZfxlRbLs98yVwH/UW199b//84/ly9tyjOPceA9VoUVsFmkx&#10;FRRKnlon1BnoChtHraUtprzKLjLXCDTmLF8UAsvOMR12TXCiToMgZeBGmWwwxSl40KZPzbL5kr2u&#10;iVYhzUyS5hDpck2BMhDBZ8jfgYY6iawUGYzZRKF9YSsCaOYtav/Xs/+uqasyqnR49Y4dOb5719cW&#10;kxFhMGwmQUJXDRJ1IAj3MNiIAEW43W5bdQ1w5fj4OAIql4KvkhSyxFsvvfXfJ/67YslKHCavvvrG&#10;55/tBg63trauoaERFBOlUoWNUHWNfT6WyB3tBo0cVL45z7TCqMJcBk43bAPhNQTkGvJVO1MU5dOs&#10;UJHMlUxSYnh4oGPJyumZOZmg1FrfkE6lcfxhi2IwW9P4oCHmYyQ9QwOmygoFArWgSyJJJNdlsymX&#10;cxbqmFDA5/I4TEajWq3U6OwJ2PUQUQCgjlwaTsT2HTxw9PjRZ57+H5Q6U1OTD/zuN599/tm2rdsR&#10;UoxV6EB//9mzZw4eOvTqyy9/8flnc/Asvfuxvbo6Gk8sXbnq0ccfn79w8etvvi2TK8AAhAwbN7w6&#10;BxQWqYCFt5DlJEIEG5QKoowgIhWGpMIAQ/j5fAXEHZPD3Wc7DymBT+loE+l00IlCuiiGLxDvhrfw&#10;0vOvPfOfF5rrWn1z/j8++OclixZjaVZWI+OYppkimwY5A6EhsBEgFRAfbjCE6GEKc+6LvX2Hjx3/&#10;56P/rG1owTMGjMpDD/0FZcaNN90EkgrUWnKFDPrAz7/4/I9/+gPkqTt2bqtvqIGwkC1k9uz5atny&#10;xVu3bfD7PGfOnm9tb21oboJce3xk6vD+o8/891mGoHd9vbu7p2v11uWQKgcn+tU6S45GEkw2Njdq&#10;M9q6x31D03PrFrQUIBkrcNNJvAjsc8/9r6W1FnOWSCpy/HyvvanmaOfFu393VzwTGhyL167b+f7x&#10;0xKTKucY4j94nYAXGR/vH/jnP9+5+ecPti1er4lE/3fXL+74yY+JasuBQ8dD3w9bUmT9HdvJmxuH&#10;hEMibkQwMhJ1+VSkobqiXcYz8QqyOEsl82JFXmYJCJhpzPtV9H6f/+G9qQ/PI92Q26jjLrNK5puL&#10;YhZJzkyBTpwKn37g9eI73bkvhzInZvOT8WgqHWO4OWEu7XICQpgk5GI2wcMyQt92atK3plJWyU2n&#10;ollMdEpyYYEgcfVCWpLLo2JBAp8EX6Q0OMpGPfK2TVXN8yrXNgnrqGjKQ0kYMV+O5a+ITXz7xW6l&#10;zLJy3aZiOn3yb69Vhkic1pUdrXEMYiRgb7CLF82HHXP3nveHZrrqKiwyirzqyi34YoAfCAWjCJVS&#10;KtSYecikIMeq5dhh6G2YGA/0X0Y4Uizo5WRTEZ+vmEEmVw4eGzKvxw5RBCpP2afCf+qpZ9asWf/g&#10;H/988y23bd66vfPsmTd27br1jp9e+6P7WuZtyudbzl1KHO8d6hkfRHguFpomDYJN7IUMLhmOEBJg&#10;DoF1jwAbWfiDkzn8a9Bg8f6imgTioJzhA0dmTvjmC+/cedf9Nea64W86U2fGqtMC4so2zkJV6PLl&#10;BnNFVKcKQnNVhL4rk6EK447hVrWhLI4XkxhS9fZeWrZmtUSm8AcjH338CYPyk6STyWIcQxNhkZRC&#10;P1P0BOYQ9YOXLI5IACIdzUVKTg9KKGQzlJBVhxE6OvpUXEiDoFJMeGOwJQuVUszecEYDDwN3TTQU&#10;zqWgpMTfEr8S6iXsvLmSFPB9JbFGBpM0wA2pafepc2cPnr0M2HNoLljV1Jo3yhjU1kNTQiljqrPK&#10;OHyDhN507aY8cLKQWWWKDINgQWhP0AET2XIYQhFNE+YfMODKtRosmAmFRCiXIJmlIObFilAyF8E6&#10;BFCcDyYDTFUQPOBpw5MLkXmRRW0G7sW5i2eMVm00GQhiKYA3H317AoGcTpfXJWEodGYAZnRfvFhX&#10;W8sBapAv9Du9eos1lc6Z5NqkJwxIN9J4oEKkilBIDpnr5neFNP6ocKstsvfTnxibL11/Pb++TaCt&#10;5NSs4C7ZVLfuCt76G7Jrb2fWXlezdkvNtVtUO5ZP3nxVihJOu6aMr7/GSybMd95zk0iRrKrXZhG4&#10;QdiQcUEQ/lhsPDSVy3giZcmlXgP/KtoLLBhm+8c0UpVYJo8KuHHQq6HJi3jDEG1S6hIaznxSROkY&#10;lr7YfbZl3rxaQ+P5/ss1ViJFqC8H2UaLSBadibpDMmslSepJ6ICRGiSW2wx2jK5CnhDU0XK5EpIg&#10;0CAAzZcDQ4KQd09ClMlpZIxQIuRraHm1CUA/uVwBc0V+LhAcmcHGUM8oihIyQyDzlwo45pRWWJvE&#10;Baw3RWRWXDa7YhsPb3HE7UKXBP0USM3gWEIVJqYonR5gnWqjxaaE80fKCPAwi0RI/sTNJBKTEBh4&#10;vE6WLx0cj4mJYF21LMuR4cVhQwMI5eHL69DAiFIR98S4rbXez8YwGCM5PEBt1Zm8OpIVzvjS/VPu&#10;sRlTTZOqcd4sJZkiySmR0Cch4nJKwBggAowVeDK0YdnozMSEydZ28YJLLbFduWaL1+t45bX/tTe1&#10;iDJ8q1kRiftgm5ZKaF05RxIwQLhOpGW/McoUFqV/GsUNChJIWBLJDEkp9u8/+ve/P1Zd0+DxBd54&#10;6+0f/foao16qYMjJ4XF4y/uHp6696dbaxoazp85V2nToJNVWEx7uRCpVXgUBrRNLDfYOXbnlSjzB&#10;ly/1zzkcf3vuXwhkdQxOYLXunHO9+t1u5dp5HmQhcQprtMbudz8UvD8GA7196wJWlqOM4tCh05N9&#10;Y9p59cYlC4Y7j1hj7tJ2bCbDAk5awM1Cj1ke6RQx1eZiy1uOdhfTXc5LeqN9da3ZdWaPRkMxDfOm&#10;SyISTALvHDsxS0RSofSIViEXEpJEDqVtQcLGkQBCZWPyci48uFyAF5XJagWQoYUqikNoRPxZx6zG&#10;1AAOtBT1STqG3SmmMBgaoSdCDwnhB/wbWIHihfd4nHCoSYUUZAKY2mBiLxKLNUo1CJ6pSBIObKBy&#10;Mc3EBwzNIBtwqbW6NIY2mKyHo5Ggl9TrWEje4rkC4sOSaOdUSYgK2IIcku4M65iYAt9IYbB4kVdZ&#10;zi8SQeGDnQyAiUwuLcjGZ8fGU8lCXX0b/B3At+mVGkSwIOS7qgrJ3voCR+L1e5CQo5TJli5ZXlFh&#10;b2xsmBpznDx+hhbLqirrHdOOdWvWgGrb39872nV84bzaDRu29A4M7drzvRPm0ERq4cKFCjmz59td&#10;V+3crLLxBqfCR86cX3PdNoFK+cHn3+KHvuPH11zu7MTyqufEoXNff7L2qrU/+umPMFqjAQRCSLrP&#10;z1XIOAxwBjzkZrr5Qpxoci6FGDgy6M7O9BFJiAKEqMmCUPkC8uYruF2u5QtX4JR+9+33N27YBKoP&#10;PFiIS83mUygZK8iUhs3p2bwylSAjQa7XW/T7il5vweUtebxIqAhjPcsXGjCCFAF6BGAZXmQ0Pxi1&#10;gy6ZJVDR4D7AmpoLnn0hy+NgZQBcbDqPzC9SSkmTScBZizoJk0qHsGLgl+VPRUgyYUou/7kczwul&#10;AB+2BjYRVWqRcgenLLfn2OD8mkXbtl4bDEe//Pz1rQusswMX50b7aW4h7nVC5eeZGA/POhMuf8Lp&#10;iwcSBT6tt9Y0tC1qbF9c2Tivuq5FZ6kCsNoViI9MubzBYC6bkEkx4kO0JTrRPNR9OI5w7ZU7DVS9&#10;+JXEPHOluarerjNrmtobTTYjCnpbjQ3pRDCNZTEfysVhr8a/xvXGInutHMWG3xvz1gzyXwWY4iA/&#10;EZLxRCIDV0GeRWkoBvkPqmsJiTmKACBAnYRU07myIR8aSunY1Nynn+xZu21ZVZ0VVl8gdwCUw7sA&#10;IR6ULASEgBTf6XMJKVqAuGa0QtiDFyUufz4QT3/1za793+xavnBxMVu2GEE0UyQ4NdUGbGJnnNNQ&#10;VUNzBfK4AHuJUhaQAXSyAgE8WA7I09DPlgmsP3CPsReHJBsTUfwZankgxwDV6O27ODaGNHAuXmBs&#10;Qa+4YvPf/vpbg4HIZj0XxmastQtpZW2qpArEwfEysEJ9mivPCmSJEhgzUgjIogQBEhcXjAyDTqHX&#10;iKVkFjKQkNftd0O75I1hiknpK2qM9oaCkEFDlcbhU2ajiMvsbmRV5JMcNodIAOzM8K0xjDiaDNtr&#10;KuGxnLew7d133iom2bbm+W1tHeMANY6NV1lNKpkEylNePoP1Mv454+NjGATY7dVyjQYyVKSbFuHU&#10;5JLjA5PvvvLOww89bDVV4tp//LH/QKd38023tbXNw5uOrR2KCjFJgmakVsuKySTWgsg9n5geFSI8&#10;mxbCYY/PGmelMBsfnwv4w6lKCVch5ISxOITap5AeuNS7YNmqeDI91N/d1NYsloAao8CHi54WHB2o&#10;CDFGhPQmEgnDC3K288yFC10nTpwcHRl14xV1e/QGQ31jE3x2eAaSGWCQGFAlOEhCD4fOXTjv93n/&#10;9djjGBq7IAh88/VVa9dcf/31Op3uzTff/Nl9P1u6dOniJThaOrQgMFFir8+t1emqq+3DoyMqtQYa&#10;QWzn9u7Zs3B+O9jQ2XQYSddSzlwu6XZMX54e6wl5ZsI+l2t21oW0rCmXc9rtmvEOTzomZkeEMn7d&#10;wgap1RArlGiZMR5hpYi3gPZAIN77+en7fvLL1rr28eHJ/z399I5t2zdsWI8bn5GCXgyJIYY9cNsJ&#10;k4kEUJwYZ2NfysiVqWy+r39gxuH+818fRomDJeHLL782MDJ23XU3bt6yDe1nWYjK541NjP33qSdh&#10;Cdy0ddOBQwf3H/iuobEei4dIKHTi+PHlS5ac6TyzZtWahUuXtrXOy+eKA73D8WDisYef0Kl0F/u6&#10;Pt/98aJV8xklP59GIkmQlGoEjIrNpuEmpEi5L5zp6+ld0FI/MTap0VViHlLWH25ed+TEwQt959du&#10;3XT20sVzFwfnrVy/9fodOnPFG+9+c2Rgsrq1auu6+dGBXv5PH/+lQFnz0N/e5CTT//vTPyrk2tGL&#10;F/oHunb+9DYhxbz/9xetszyTXN94+4ZSEz9dmvL2H2vKy032RrHQMLpn1P1OT+7zseyXg9kvL2W/&#10;6o8fGguemh17/gL73TALorA8VfnoTs6v2zlbjV7ak+GFsxh9ZiLKWU9xYFgSzeD6DYy7Rw6fT4y6&#10;5LTErFfH55zomaPYDWVD+UTcKW8cCrFX2Bl9yjcwMIdYT44C0eZ5GR+DekRPljOxIP0kMIF09wdD&#10;U9TCTVSFUWzXpooReGD12ooMl44jeikY/PLTr3/5m4fxdr70pycEZ11VjK1y1SJxnSkq4yaREscv&#10;6qR8jZhd2mxK+4ZffPqf9gp1td3SUFO9ePGKiC/+5uvveOc89ooqeIww3qFF9nRSCIQLdIwYw7ZU&#10;1cP5TnHpbKQ0PeozqqtkEjusVpi/A9fwxRe74LT75S9/jZHrgX0Hnnz8P11nu+L+cYqbqjJDqzW/&#10;pmVZ64qt89Yvgevg/FnHoV2XBs7OmOxNCkIpJWSlDCpTPpZ2QkR4RTKFdFFOykrpIoGUEkybwEYB&#10;4A649u5RqsDcevNPqDzx5v3/1Lsy8qV1tdcsHUpOYrhYt3QZ0mh5IE4UxRVyVT4TmZ0btluqy+t+&#10;eFXYfO+lS6lMqmPRoob62o2r1737+usXTp82L21GBgoyM0UMCLEprOaNFjNEABAlww0Tx5Y74hWp&#10;tQlMkzEkzmJfXJqaHcc/B9rJsDNo1VoyYvgvy7xTeBExisTeP5/GBRQrptIoWBD+WY5GKJakqTzO&#10;rCC661yWmYs2N7WUajU2i2W+yobND2tSRpwuICOWrl+WQo5nrogr09JUk+RCU+D7468fkyoZqKix&#10;3EPWgcvlxFIRYRTQqcUwCsZ6D74PLCzEEJmA/sYvx0j8AGWHggKEWUR+wEJZDo3AXchBVnV6bHoK&#10;AYO9/f2mCnWsnOYNAFvZXAbIAihVeqMei69sLjM+Oo5lRE11LZba004HrVJKIHcR0OlwAlRdzF1k&#10;QkpLyUYnxhts5phl58HOyduWqz587y69/sD1m9MRcc3nX4bO7fZ2uVLUmBfiorliccyXkhO+eo1D&#10;p4tK7UpnTnzmWMXJDyu3X/9wbYdF32ZOS0wgJaFsQe4KkSMnRo6nY16TajHoU8g0gz9ChOxzl3d2&#10;asaE4AWlEhj8OMpinENR1I7xQCrJyAycRCwnyAnRE3PkE1PDVfX11fqGbw4fqbUW4kL9pVCpvUJc&#10;UfIj0tfS1CqVWpWETijOK8Q2OaWtMjfU2OsJvsjhcGORi1AyMcYXJA8bvxadEVJYV8iZJ7kSqyYv&#10;JzkMzii5Xm+uqqi22ap8EUdgyslYjSC6SLm8qNtJ62U8IZ/1xTD9zJBldahGIilGIq6J8XwmhS8L&#10;nAZsAuHjEoopLACLAmhq+BkOPBewbSFehYmXQ0Y4JNZnKrUYFsIkZ8bNNehYtTKXLylBek37emgp&#10;NBl2sIlDvikKCnfMPcB05iLbOOu92D9x8vzkpcFgOKSuMOra6wiL3p9hGfSfqbSOzzfzSqpclp+K&#10;ifGDIgsvOueYHpNoazlc04GvTzz42weQhfvkvx5b2rpw7YJlrW3NUr0O0UEE7g6pAhoTYFRI2HtA&#10;p8fPy8kggieZhq4HQ34fRUldTv+77370t7893tDYOudw3XzbLVu3b6VtBbmcykTSj/39f+dO9f79&#10;n4/LAcTj5iJR37e7vt65eStHQSUz4Klgow3PAgiasq7OCy1NrSa9mS0U9uz7bsPOdVal7r1nX3n+&#10;pVd3n+9MmuV+QVYh5K61VzVL6cGuk7Ucq3NPn7KkIpbas2YiGOntOvh+KeFGjPFw936tKj0g758d&#10;650Z7fZMDUWc07x0HLnk4lxCwkkxpQSVC00GqStbzGLnmWnHoHHZhjCpk/CZTGAmMD2h0CnlFchq&#10;DvcMjRUEeC0ss5MTwamxYjiYL3c+yAuWkKQaGZcgMCNYhsUYpChUgJXvBovFki3xpahN4uGilEY1&#10;V462REHH5eNXxpg+kYoqpAxqj7I0MeAWM3SRkUY5QsDmBEWhRqIMu9ygf+vUMohjfJ40Vsn1Fg0+&#10;qjgpgp+t4PGmImG+SskWRDgvcJhgec7AXp/IIkoJs6Hp6Wl9pYUHwj6+LCh7OOhdsTUr0pwCxaai&#10;ronuMyf4YrJ96bqkmGm2121du6SqVq01kzfceY2pzl6DJ2Be48b16zqaa7esX8nIdHJGgS3i9i07&#10;r9px7ZJFq2wm2w3XXWe1mrO5ZLXdurLFCH1sfVP7zXf+/Iprbl6//ertV17d3tEqEhUeffj/bBbF&#10;XD4yb/XOa+69r6AgD5691L5g3Y/vuqpOJ/x61y5eKvbw7+6/4ZZ1V9+wFbWZsAQTSS4YDIAcpzVZ&#10;Cb4Eu0N08OCHUVxBAAb2s0fzs/2ipDPunUKdxhUrxIrKMMLA0rnhoeGNqzeDz/n9waPXXHs1PjWE&#10;NKGfICQCZ8AZGu0LzsyFp11wbAL1AJ4HljJMOSZcoQHpjdZwjWaYhqKYG2DWB8UmVukIGkY3lEoK&#10;YuARBWbdUyMDeJyG4IgzIq9QALs5h+HLABNO5Us6hTnrmiV5BT2DTKGkz+vIpHA2zEC1hVAqptx/&#10;Q4QkFLCpkHNKrZKhDhbwFEf2nPvR9tuUat0Tzz1hr0VS2oi52ty0uA1XsrWhXmkwWuy1xoo6jaFK&#10;Z6yW2tszlU0xlc5Py0OUMibWuJAULTez+sqcpYJrq8Xwz93bhU5CazQm0asLkeGM1hCUN6zduOiI&#10;MrBdpiLZYvoHnm4CC6IivxBOhLCDFUmIXDGbSIQh/i2U5VNFGDBiqRhkJsipFZXt1/koNlzjXoy/&#10;IQqVYnsvk9NSEBoFSA2Dni8P+hYuzWKEhZEVlyKcUxmowLiH9h+e6HH89N4fqZUUt5CMB4OCXB54&#10;AWTVwH6az6YA8AuFI3K1JgvhmADoRn44XkqykuEJJ+b3dVVWA3KNUkhMAuK1iK4kL4iJ5XTADz6I&#10;E7pOIeSIBewhk3wuCMDxYjFc5IVAAEd2DjSvZRpdmaMAMWY5PRZfAgvcB0R6YSfgIPjZypy5PDBa&#10;UpIs3XDjBoEwePDghwusm2qUDXRRffnUxHOPv6mlrDa1XQgjXa6AcoUqcsiSW8EryuHT5/Cz6DrB&#10;q5fpS2pbVmkr6OqElia1XAniSpZPpBHGxUjhWYcFCP+DBT2qXlDkkNwtwqgF91ouDYI0n4f6g5dI&#10;J8RoXjiFlubmE98f9ftDrU0dCkYZDoY+eu9dTJR1choGtVjAPQXIFpoKezmIvBxCy0P9CKc44XUG&#10;Th04/epTL9dXNxNC8bPPvbB40bLmplaKolPJMjUeXgDIhQCFgnwDecEqikkEQgN9PWqjmtLgJkqD&#10;8QphJH6uwNhgUQDduykx02/TKDiUHoBGNuLr77u0Yv16fKynu061LuyIpcvaJ9xu8JADOg9cE1Lg&#10;FIy088TxD157Y8XSFWjqdu64csOGTYuXLsWu7Jtv9n3y6RcQ3ivw2tFKeEAgb0MSHdiS8+fN+9nd&#10;d2uVyvGB/j/99oFbb7ihuqXp2Wefe+Jf/w6HQh9//InH6161cuWHH70Pg8Mf/vB/O3desXhR2759&#10;3+z+YhdyFwHAcE7Pnjp+9MZrryhkIwQ3lU+HznSfvDx0AU++va7OUFGpNlYaK1p0pnqNoV6jb1br&#10;m0yVBm2tOaPkRqhCGUmMwLdQUc5Tc1IYwxX/+8zzm5dcvWPz1eFg+A//9/uf/eSehR0dDFOelwGP&#10;jlaKwsxRVIInLRqLWyxWaDCwC4nEUpMzjqefe/HBP/1FplJf6u569rkX7/zxT0CRwT4N03l8WMgs&#10;RQH35NNP9g8NP/6fJ6tqatatW/fNt9+GQ9F57fPxHeGXikWiY6NjrfPmyVRKj8u/9+sDZrX1N796&#10;QClVT0yNbd6+8RcP/NRcr48GcWeNsQLCaK3m5fJRfxCjPQQiz0w4zhw6+cD/3X/qTM/vfv1nxJaC&#10;H55IIYzn+4Url+hsdlAz9n1x4K7f/+PEqa6zp/sudnbjmnroN3etqrNcOHmKf+0/H7ow7D/07clX&#10;nnq1o3YemOZfHvx03q3bxWb9ud2H/G+dbInK561YQd2wOCWem3Z06hWl8Zpal1hGhMnCG/3keyOW&#10;CT5/NiOezTLTmeJsIjMVr/GrOWqSuqGl6cmrMitFEcGU4/JBYmIwOzTIdXljwz0RYsK2qYn80ZLS&#10;FUvoebV2QpPpn3EMDqNqk5jUU/FkRiqzcJPJSLgroy+prB1kUDAzlMOU3GrIiRMY/UDrTqSFmZRI&#10;Cqc0i3k6R1zwOtz9mYaVfoJhijm6JEjNueTGqqCAjAn4J84cr69tqbLWzpwc/e7Pz7SIrRkBteCO&#10;qwez7s/PHhyeHTpxcG9qZkyeDWXnBvWCjNEq33/om56us0jLtpqrW5vatm7cBpX/+c5zl7q6kbIu&#10;IZtVylpeAQZPJuyF/YDLiOQFkDS4qkxMaDW35KFIQggGsNKx+OHvj/7tbw+jDHrk4X+89tIrONfg&#10;vhANskMnTu3/8rOLpy8ieCMu9OkqxVq9ZdWKHbdde2eVue1s13nPHLC3Hj9QrBMzI33DvReAG+gb&#10;Gxidm5hJRVOYcAA4hmkqstKQSjV0buD39z0op3Ufv/i+3Jmxw+J+63JaLT4/fsG4tpUGc6CAu1Ar&#10;KPBVLNc3PkBgrCCQMVIZRAByBsPUyj179gBiDgiE1WTcuG715ODAMf/F2lZzgRdMpT0A0EONQ1OK&#10;TE4IJXcsiYtDQmXmgrAw08ryQoDl0kLEAsV8EUhmS0qRQiqWxUEr4qAwS+JklqP8hYcHzy0aD2jA&#10;MelNlBneWUpAuiIACU1reXDVNAd4aFqoLQuIEo8aC7EqpZcuaCmJOgfWc1ColAjjGUjd0LMVGHEq&#10;AbyyRqPVWixmGq8q8j5oEJX4kPmBCoVnXczyBeEMwmZKyVTU4wVzrBhPFYJxbizNiaQz3kg0GA0n&#10;Y96A2xNwx5HYlU1rdQYQI9FyIBRYBuggUgwohCKXDbs/ZAkWotEIQrRQ/rW3tGVh6IqEAskYY9SJ&#10;ccIjlTTNSswGWK5lLD/uCdAGjXj+houdviU1lSfPfqDRvHfrVdxclH7lRWhz7uQo5rvPR/gpdWCI&#10;iJyiJ3ZLRjrVF4bUX5+VfH5Q1d21jFO64s5fPqaQjLNiSYgyRgTGrMgI113W0xufGDKK2w2GNpEq&#10;Himzc9k0YOlTDlCD1Dojysck4qORIZPOpYJxHpB0ubgrElYg3iaXhVKFgzzekuzChdMw4zZXLxiY&#10;nLTqMmmqoi/Cq7Pmq+CGzAtzIozoDJRAJhZxVEQVCFTQVBICUkIxyXQCpkr8UcQjhdtNgMs5I9co&#10;GA0TDPnQz8IUV4IUCGYt/MUUmSIJIu4X5kqamiqgr5BvX4zHkG5eThJyB1n47tRQfwkFEGy4vTYd&#10;0KDgp4cKeOvE4BMiKxFfOzhWojwMBYA1o5bkCkGyAgsDPwT+AoweaRHs7upoRlZh5khpFBRKTCXY&#10;8GW1XpsSWAF5CafmhFoKBEgpguGiycnzPYJkuqq+xri0hT+/ymtVJAlsMhGESCZKLAOxdcDFC7i5&#10;HqcUu2hfhA1EuNEp6J0o3fzv9vYia33B/IYLQz1/+cvDVy/eZlcbRSphjMMU+eipiBRwPgWsw4lI&#10;0JlMeJIJVyI6GwlNOTyBoeFh5NACMwIGwK/v/0NdY6PXF3jhpZcWLV3U3NaUVwZ7LnS9/vw7TZX1&#10;IC0ZrGbEFmNhjenskQPdG9cs4WsZsDFJhOoiq40PxVcRp0HXua6VK9bqDMYvd+/ms8kVC5bIZaqD&#10;l3q2P/iLMM1bv2LFFfYWGwdj63T1orqsjs8bGsiePqY0Zd30iEbGay4ak/vcyUshfoeV/t0ackGH&#10;zNaiqGyRVzQpzHVZAeMMJAPRNOCKWBWmwfR1m9q5E+GJb03LlwTVi+IlqTwaYmdGNVZ9waSdFGUF&#10;0lYlyJ++ifhkt5aRWGuWia1LRNo2EgbooDvvnMipq8qnAMK7+XJQZLhRfzaXJrTGPGhk2VTYMYkl&#10;FAKDyjivMkIFRQdSvhEAivifjELGyHhFIuxBrRoj6KxYBQoxmMUQHCOXLuR3ZArIl2Z9YV48Ptde&#10;U4EtRLQMKUP35sslY4RaXeLTGREPZwFiTnUFQpPnizPwrufHAy5dYxUy5FDvSHMCCQDvyGbGACgU&#10;nB7oiged1bUVmurqOC0BnEmR5WSD3mwppTDLab0KIXyAg8N8S/GhD+L7Jqe1xkoY4TCSgSwMYDTc&#10;VjjzsD8uFrKob7LZuGegf0HbIkZpwmkklGoypXLmJkkJYM8s5IBvcDHNhCepuDjIuzTlqZ1XM2+e&#10;iSL8xXTk4CcngAC7/951CRU/5neLUuliJhXBKoTgmU0VCAyAwAE7TeSMNCUnWdfsRH9fbWNz45IV&#10;cNAjVjieKYScPiqRsfGEkXTh8MHDV+28DgLM/svDa1avxha/iPKaB2JFFkbLhFVa1Or4BoPIXiGG&#10;KUWhCCGBTaZKylRRRhoicRgTCWw44PcA7hMfHI+DdiLqnYvMTIsyqVIypqnU1VvNjchxLvIhScj7&#10;wmCNYTBSEIgLIkmqlNcno0HnTCIR8HocUJyBPqpiGDgVYRjjZ+Ez4acRXpxNorPSaFQloQQAl57T&#10;ozfsvHl8YuyzvZ8u3zafq08ztdYElswEJ8jnxygJ0qKjfCompHETJmFF5qShUCrHZ0FCjOC7Epnn&#10;ZOF4EsMHyOUYhXwLQcw53FgqkzI12vuyNgtWEbDpkRcEtyYPGyhQ27C2BUcP0aT4cAplomx5iVIm&#10;4cJjDgMQyFgYAWR/kNCxyKkvcgrxdNwdgs/YaKhRafSwvGLhkEdgNeSsXA7AO0hQwc4IHnypKFsG&#10;SHMKyBiP+aOpcOq7Lw811OnWLF6QQNKwaxIxTwUAobwBssjVMOAUQ8BXgBze745IGXU5IQMCOT5w&#10;waYil5yZnaix6bFUQaos9iGoj4uYwxCIDS0a9DpunsX4LYWDOhEqsLFcDhy2KZdjeMY3DVM4rk6E&#10;u6BxKic+Y+0G3X4B3uVkKhWLF6KReBDokSNHTsThtYfYEXgeNrl6dYPT1V1VqzToFrl9/vc+/OzV&#10;199BwFJDe0tdWzXIhQUh/JWpVCmsyBr5OThDRESBkgjxa0g5+CxZFqwMdMwwFgHCDY4wHF3on8AM&#10;QweLfxd5RVguCItpTILTqJcCIWy9YQ+PhEPYAcKQiSkMPO6oibDQWdK+eO/eg35v1GyoqDCbm5vq&#10;es6fJEUlCWaSnFxltV2hN+CbBVgRg4AClIU80cDA6OULA4/88RGDwgCuw6OPPlFVVVNhtYPsgsFk&#10;eQJbTn6AzKb8mZQ4qQQm99PODGzMJjOjksUKSUQ9YaGHXhTQgVLIba1pI2XGrHNCS4lzBDx7BFAW&#10;o8ODjR1LgLv88KtPmzva8ZygT/th9IznEnIIwcTI6Le7v4LU4dGH/7ly5WoYovE+oXmGIq+qqnbr&#10;tisWLloaDseOHj05OTp5uvPMxMR4dVX1A7/79fo1a3A27tm9+/n/PnXnzbfWVNhypAiG3pUrVpw7&#10;d/7BPzxY31BfWVW5/7t9D/7x9xQlmpgce/B3v0RX85//PGE2Wd9+663hgf4/P/g7KckvZSMjl8+5&#10;ZoctjdfWNq2uqF2aEyhZlDNCJlmOkuNlRfwMHFdECYPymbQvzOQTDB/eMH6WVBRUoiTibBRHTp0i&#10;FLJf3/I7fGTvv/Pu5g3ry6xziRgvH5oi9FQIG4UCUAytOOQVc3MGsxm9O4oCOEFfffOtfzzymEqr&#10;vXD+wt6vvvnFL+9XKFRgN6G//2EvWyYkI3Whta0FYdZYeLfPm49vsrWl7d233926Zfvg4FDPxe7a&#10;mrq7f3w3hkT7j3yPgLv77vnllVdchV08stdeeOG5K67eItFRnqgD20XnyIi+qQWpLeizI8EQT6nl&#10;0zJBIlWtUfoSydaOFS31HY45ZzaTSqYy4BjL1MyiVatn/NELY96Fy7Yualp19vTFhnn1rSrRt/95&#10;pqPGXrdsCf/me359dF/3j2/dsHXJFh7mzcPP7L+QXnPFDSm++vU/vNM+Z2R4yqanbo7XjPvG9whj&#10;EU1V86RAoIkF64p8g44XX8ROreKGtkgKOxn+HbWxGy3ea8XkH63MTy3y9XJSxY5dOO/oG6mztVS2&#10;rSyabTzkjte2pSvrsaCOdXdKyEnhNYrEUi3fLxb0QW5PSWuLgeIYqRCzGabLb3cE2Wubk+rIeV86&#10;R7RacmQq7+DIxVYwvpnLMSJDB6wmn5DVcVJcV3AqkBQ32jhCMiCMaoCK86UJrDUR61iIf/zw03dc&#10;fxfSRfc/+05Lb9LCZ60/bn566DuHM3/vzlvWrq9uWNRi1Ta9+PxjtPzCupaQWdS9vCUs5U5+/elu&#10;7DEFIgXcVnXNTW2g4C5a6Qlmnn3ueVwDFTY9HhS1Qjk77aBEADaaw4G4WmaAiFOZESdgeCaFMxNj&#10;HkFy9bLlkb6hfz35uD8ZeeKv//jpEw9nVloP7T+xNGqbd46v2eft++T0lx+eHoinslWSjKoIBk7r&#10;iitWLl65ev6iJc3zli5csnzZ2tXrt27aes3mtVs6KmqEU95dp891fnuS7+d99/nxkenYjT/9nd3W&#10;Fph1vPL0f2/5+y8Uty+1V5b6Z3ulJp3V1lhiaRVtEEOcJinE2dHp/KWqVjVTYFJE3o8TBqYEoWrN&#10;/DXwVj35xuveRGJx+4KldS0vHv2wo7ZGnccuPz87NgboX1aGVhlLOwjOJESGUMFWFoniQacEyP+B&#10;wIHNwv2iLM+cJHwSTG0wYuMY4MWiZiUY6nxsf12S4qySk5FB9gg4XMkZ8SlBueULvZAoihkRy5co&#10;5B6vl86ycjXzwLNPpeP5lc3zEFMD5X3JE4IAzCsvD4YkzqhSI+cUM3qKZ1zdGncEjr79jUBrZhrr&#10;1SJpJZYdVAmQBRZoRL2KK4EXSygnFVo4oElMQhXYC6RV0phaklbzszJuXinlqzWEykIr4fRASA55&#10;+VJfR8s8kG2yQQ8nFS0mohiTJ4P+uN8zOzGOPGWdUS+kRCGQ4COkkSkQcjpcMmTnxlY11OQK1VIZ&#10;NZHdx29UN6jW7AoiT6con9if6v31nbcmwqTgH++LkuT2G2/e2dGqU9DSLZbTWlvEOD+3tCm1yp6r&#10;0slZWeMNd724Zc0dK5Y2ZAX9Sc94xmrxAbGfT9Sm3OHprhA3p6leSDMqgpeOALQ57ItEojwpRVtN&#10;ArVSIKHhWycLwhLiluCxCsRTuRxV4IZnxmlkCdGFlCtXWbKUCGZ/b79Kpl5cX5uNJlO6eNxUPzs0&#10;21yV94gzIjz2g2mloS0Kyh5m39jsog2CPY7DHZ6YEgLMrIShjMhwEYCOW5gYFLAKLlGdJUujXgpw&#10;W4UM+hIoP8likUYsWCgUHBysamlE7EqWl3OnE0EAm5X6Yobnc0dlfBo45nKmDY8TnfOaamvySkZH&#10;yuYmJ9FUVRA0SrQizcvwkSqexcoKoiwlFDvFNHTeIm4mC9o2BCM8RY6vdsz0VeqNwjwNvSxofNE4&#10;HmotQ4s4xVRi0mmndXkhJG75kYE+SiCualsQN+j8UlmGJ8Z3ZMPeA1ugQon1up1jg2ihSxImycjj&#10;cmVOoc0qGK5cq9TaYW166tHHH/q/hzQy8xfvf71swcoFK5cXJKIUNrtQQcCnnItIJByXdzocjYql&#10;WqnKLlHWzHrzX+077w7EV63adO31N67ftGnFqhUaDTM82P/Uf//d1NQMpTvWYkVCMdYz3GYxLGm2&#10;kMLk5ZHRhnlLOEKFQWvpPXWYn00tao7wOJIEpzYkMCYI2IendFSq6PNalSar3iwUcr975d3rbryJ&#10;MRlOTYx0bFo765npaGjg8GOZkpcrimU4AXImHlcQp8/0MlGmevWO4SpZdIOJurk6fZtdvL0ZO4ko&#10;yUa4yGWBbQrpu2ycS6OKLEWdVjkdF9m7U5Ubej8Yy7nj8xfkLDWyElsLV8fIGJIJpfY6F7BlHAYK&#10;MB4l5ymMJVVFSWnNiBnoqzCkx2PDU+pyFMOdGtFwBBoBIUe9V0rPep0EzUCOxWVjMKWMeBxSg0WM&#10;XHe41tkcg8ozlyB5OUpQTLGwMMD+L4IVhpJqAjMO1unQIR2Jj96qlIbJ0lgRhu5IWAzz8kFevV67&#10;UMCPcIQOzFVFbpCkuRkjiAIySLgCrlklUjuQKUHyA4JcEm7KTN5IKQE3LojIMF+KbB5lfk4TGrp8&#10;5hhXa1O1reHL7djPwv+tE1C+2SGvY6q2ql4sMUVL0vgPW3F4xvyTCbakEFkrC+hvMJHOwKNF5YT8&#10;JJYDhbBVmKbjTikvOTB8RkXXqc2NHFoLU42S5pnIrJpISxXkVJbzsSt3Qtr4yITXOxhsIDONK6UK&#10;dViTnxJBOzHn2PNVp0Se33TP7UEljbYnp1QWpRIGcXxirDdpKH0B/aBKeWM6p4JAq++8obVGbEWM&#10;OD9JiFOgxSDo16AcO32iCupeow26l01brk0UmWde/3jpps0iuQjAGxbwiTwBAkKGDwuljKAQCEZC&#10;eVnmVgMPCL1eWadXjuNJ8+KA55AQ7+GbwpIjnUZ97PJ6TDW1rFpCmWxJgbogUkXx35JqhRp9kZI4&#10;At5g2CunsHnHi5tIqBU5DYP6UWqsIJVasUzNo6RCRobC259E+OiEPjgzM3BGoRPzIC4Wyvd+d06v&#10;rKmtbzl7+lijVZNLx0xN7SRtiOTh8IBznsD+DisOlgdiPBrzrKhUkCCOooBECuSwoanigveA2QxC&#10;VNALosUJC/gxkVhZEE+fOFtrsaDlggwe8x/EjoBajixElLhl/lMWvj5eJh6heCUa1r9YoJQIxl1T&#10;gmRUF+DnR4PZOT8/GOe7/II5L+MJiwJYIQEiLBYatVwK5yG/hEQArLI4cCzmEsJYSpRgmVyGQqsY&#10;FyT8wKJloumAJ6xRGJE7vPvLg4tWtmEdKTGqKK2GVloYlY5USF0eJ6LwUKHCfIjtCjKZMRJUK6QU&#10;XNc5p6g4pRKmlYSm68wkQcsorIcJlzgfE0EQnvZCSxbF+QSGbqWZB5adUDjndQ1ODedhFNdI9ETJ&#10;75madAwQSMVhslk6j/VDBv8YFu8okcdPWYZtQMcrGB0fnBqbA9pPphCFwykJ5PaMrrF+yZEznj//&#10;89+nOs9CQV8WFAZ991x1tThRQIiKiJXKeAZesV5YMlIcM81B7IdaytOIYRRJgwOfRIRE+RlCM4fn&#10;CqitopDi0BAygjCLpyufivE46aBjRoReW6HIKpQZvCq0AtrH7LQbKEkNkjmQzYDGWSCsrqkeG758&#10;4fSJarNl51XXyGnlq6++t3DlVo2tOUOiNgOWgcri70ogvpI5duC8bzr2n788jYh6b9B//9/va91Q&#10;17KgCVT7MkMYM4BiRkyAijUdzY34473+6SkOsM8audCkjMn4Pn46gWcNodilIsVmwqBQGpsLVDU/&#10;R0ppJhxxV6rldKqIpE6Pbxqtnkph+Xj3yzY78p9gIYYsUoz2GiG/7735bjQUufOWW3Zu20bLhecv&#10;dv7h979FQvqHH3508OABcLkstkqD2dLY3LJy/boFCxethtZt7cq2tibIZUZH+p5/9uljxw5fefVV&#10;Dc3NBEJ1sGkXUs3zaj776uA9P/9rRSNulvDERNZQIyHl4d8//jrcjk//78nKyor25iWbVl75wdtv&#10;bd/eMjS+Z841KJc1tjXeylMhzYLGhBBMZwgx0PLmwe9CBga+dT4BkptLMpYTgzVVBIudTAvJAq1X&#10;mqD/cTncl85efOwPf6OF0iceewzD6W1X7iyCn4rnH3taQAPLXqwytgQBWeBtR7x+rVKBUxJr0llc&#10;vBOTm9ZuAMTmdz9/4Gd3/UylMqDkgNQButUyTRjolCIIHwIpn26ubXzq2adrqm2wDkLCOjByGcv2&#10;orCweNUiS43x7KXOU6dO3XfrL2+7/cdqgyZRTPzj6b9/8s0HDQur9GbEfZQjIGe6x2u1i0WmWq8o&#10;mqVLQa/IbmyNF50sshUZ3fnvzv3pV78k6ezQ7Ik1ty9edeOWmo0brQuu7Lmc+OSNz69d03rnlio4&#10;Uh7562P/fvjBW3505ZETRxhVfsv6Nn7f1GCVjblpxw00Rx1wDJ488VlJUblyxaLEsQvpt/bZ4zzz&#10;kibhzpo7f37j8YvnGxfu8EeVPD1PweUnHG68YyGdSL2ySdNs17dUK2qtokqNpFJfCVAc8qqCwdOn&#10;TmFg17Z0BaHRReDsk2GySMWKLNKXVZSkRqmado5MpIIqdSV3kjvZOxdmMsal6vHgOGCwAqGysy9k&#10;sVrqNdHo9MWK6vkpMSTzERttS5S1NENEsGioaCXEZB5Im0xUlM74Low2GZqAnQIklZuKckNJgRRh&#10;TPynn/zP6qWr2hYtnrw8cv6lL+wZMldbesfXt+ren/3kZ9crpYJwFpHoFRa9ec3SrZ0HQxePnZFW&#10;C3EYq5WVNdZagIa/PNh5csgx4IoDD1clV3TYLDf/+Mcuj+vg/v1yuKmAh5TLEQaCWQaIOrB9AKjA&#10;xdcIJz6X456Y1FZZGsyVnV/t/XTv1/9+9plrr/mRSCFfVdmiZLl9R09XGYw0p6RnhXaWcB3oHN59&#10;ZPrc5aQ7IosheSQCi2c0BhADG0LtFMtHgTKGr8Vm0y9dtrl98fZ121GHrF+1+U+/fLBKacmGwi89&#10;9cxP77vXVFcJcJNQWHT6fHVVtVqFDpcE3Kk5AhUKYA5pCLkzgQDwjdN+f14o4XEYsljeZDM62tpm&#10;f/bl57eu3IT3/9z4ObvBVKYuELxgNAiABA9rOQRpcTE5gtoDDRIw3KKELwQWRE4miiFuGykl+K5L&#10;vIigiOQKIpWJu3xmnIBiEhZh4DvFbFGV5jDZckwSEGcKHqb7EPdk8zClQYELVTvBV5h1o6PDNqMp&#10;l0yqNaYfqBgIgkWdxZkJuPM0oRZRglASPitwLxA2GQtHgWrovtQHwY9WrQQAKBbyYKeFTA6U32l3&#10;VMoXIQBEiPAlUMvAy4JDBQzRQnluKSuySogTSlwmXxKBdxhL8mKR4PjYTN8AAzbh6Ai2cIjFBDse&#10;G0h8oTCH4eTCDB0doC8UAqVBIeHJbXXJSI7r8IsZE4VUi0J8aHzaXGdtqbSP+WpOjQV05PTFA/f9&#10;6bc6DpX76jjXl2r/8V2/k4o4IqQWF2Kiqd4sowRfBL4acUke4hjT6kUq00qNSAGKUTA4WUKXStNx&#10;NqYX8qYHugW0SFFRWd7VlNWP0/5E1GCy6a0WDoNlAU4fEXCtWbimi5xYKoN4iFgWPDc+XCXQhcLD&#10;iISghCullxgQSTHpckMxMm/e/JmROVaWDEoNM1OReTVknOu2kRaZp8AntWlwkDkglcAEAR1ycnJq&#10;Am2rCRZ5PhiqADfiToG6M96UJiCS7/PNZmWkwqSHaAIge0z66GKevTwWOn9J2miVGXTAbEaDEZ/L&#10;W2utLaRBBuE43R6N3oAvJpHPZjnFtD8MGmcRfF8eFgDMDFzdkST2kaiVKMR0F8r7NiIOL5YHUV2l&#10;VNY37UDsL7p54FCwu4jFkF8kokmII7mjY/1IgdRpjbF0FKZ8XE4KjZYjgJej4J+etVfY0XxHhQKk&#10;nNFc3PlCXjYTCAXnPB4sUcBEQSCYRA4eJnDwQi5GgoQAjr1YJP3Nrr1XbNq5sG2Jzxk8f6br7rvu&#10;hpK2iGVXAdJFkOHhUIlDkw45O0RJmUzx6LEzp06f5RGin9x736233tqxYAFDU4Gg/3JP9ze7dr//&#10;3rsbN2+ua2jEfPnYseMzHndthbWp0lTMRvHp7Dncv3LzOgyMsPUopgKobqRNjQWBBpNUcT4qKwRL&#10;iYCQUkn0TYdOdq/fsMluVlsqGq31jRkBcbSvu3354jnPDHzvNJmnyqcaqFTTFsZUYavJ+zKTPaNk&#10;hQZkWBGTk4K1K4duTqTMCcNETAQceT4nyCRgwkyirc5leAk/XAo+Vno5IKiPn9UsahHYK1CjSguE&#10;b3QCeHRtdSW4UWXYIy9XTlbOZ2Fmo7Hn5ItEOELKyS1onGHwQSy0QCrkgcrnxwA2Hnf7vLFE0mav&#10;yufxcpPgzQBOptIYsYjFzIUWiBGRBC5Wjs1gdYx1Cu7XchMOGXOxWN6MpVOQN5Vd0ZADASwpBLhd&#10;CYW0XGV0hJIGuZwEdo6TwoFAscDZJgitDtUhfjvofzH8VFIS5IbjxcEMFak+agmCrHgZATcFVhnL&#10;qgrhC0f3GapqdTXzc1j0C1GlZ+Ri8ezcFBDe1sY6zJ2nx32Hvjtx5sAJwhNgBy5ViwX15grodYFr&#10;hRMROeMFHj56LOSLWH7zsmhwuDOeuVAhZ2hcQcpl6PmBx4WdJUZqZgWKk7OBzkvdmdnLFYnJ1fMM&#10;VyrJDTpKzokLXG7FdIaXFhUMuobtze3XLOaYxfUctQApqAhEhiAbBSkcKSJhmJNHYrgAC5BSrgDP&#10;ezRhaW5H7mKJI4acqsTHz4MUDx4vnASkL6RvO3HqwuZlG2EnP/bZezduX6kWg+gNfx0SkoQpeEfI&#10;mTwfvWKSK4AUF8jHJGBSRV4aYi78Mmg0oJlkivCwlsRlyHIxE0329w421LegHiLgkwF/GaUpHDk/&#10;sMBA7hKTfI1aVkClHPLisaZJIs2TCaCHEMuRX0XwGE4RDCSkmOBuYaQKHYjVSBHXNtRTSltepEIK&#10;7qN/ffbh//ubVsQ5+e0bdToWZwNT0wAVOir+ctBoIYPNJgSH4L+hJMSDAqMUHuBEPI7/Uw5KBZef&#10;AG9SVE4TBBCykA8mY3h+qEQ2ND0nBPQDCj0h9iakGKR3KOEQoVssImMHNSGeamwlMMD2uZ1I78Cq&#10;AVsjXAtw7YG4m1eJCbOS0MoAMIb+AjI7VkqxGsaP/wj+SsD+SliIsrh/KQwF/V7/+Lg4nRZG45JU&#10;DqMqj8cXCsclEgVMPi+/+C6jIH/1u59rjBqJgmHxbZREsGnCdEaS4mAwiEQdmKDKxQZO+2wuFo/h&#10;iIBUHNjiH/4aZs93Bz/67LPmlgYaOZSFOJ7oFM2JFLNBkBwoQVkLyC3RUoncoNbYzbRZU5QQgPvg&#10;hMTewO326pRquAzRYQOrj7UKtidIcsW6D68xlmX4CE4ePYvuLpMs589CidNYX3/48LnnnnsXl2KZ&#10;VoVEEx5XSYvXLltBcJFAh1YcL64YmTWosbETLCchgQdbyAlJATaDKfifS9BYlm/Y8jwCC4pyvgay&#10;/vAc4GzNYfsGiJFUoZBIlRyJBHJiVBD4ltGOymRMOBYGeZVHkVCLJQppfJtmi8nhcMBHtHLFKlt9&#10;w5rNm9//YpcvlhRJZWIxIu8R1SudGnaeO9XNZwW//fn9kBlf7Dn7r38/tn7HSkuNCbW/CkgmCMdx&#10;thczA2M97sBcgZ/mkSWDokIPiaOETnHyySJ487jmoIQoALsU9fvwdPBUlYkciVhduYQoZCJ+p0cj&#10;N0NeeuLckeaOVkauHp8eRhNl1Ft97uAlSJEudI+MDm/fse2mm36kNxvmHDMffPrxl7u/uvHGW5Yt&#10;XYkQp7rahunp2dffeAtgRqxMgXwAmwTb73Q6eebMifc/eOf06dN6rXbjxo1ga0BrCuEmghA4PHp0&#10;avqLr/bU11eZjMJUKC9M19JCmdHEfLnru9XLVixetDiXh9AROcn017u+EojTajVRaa/RaVucDvZi&#10;f2c0Eu7r7Ybzf3p68lJvj2N2JptGJV5+KTB+9udd6I5w/JBQspTgehcBzjIz7nj3zXcf+8cjGqVq&#10;/3eHZ2dmbr7lFnBfYbTHkYNvHu9lefdUDi0uG/BxlKMChN8M1DpgmaYdTqyGVixddv7MucnxqSuu&#10;guW3ACJ3Dk81XhuEjOMJhDMOq3HUbIwsk8s++/QzTc31jES8d/+3aMHaWpuA5LnY3Yst3xOPP1lt&#10;q0Tq2pHjBx7519/FDG/1+qUEQDnCYiTsm54Yh8JJa9GlciFhdpDwdNkLUTI6IizCFx4b7AtdtfPG&#10;hpbG7uHxXUcv2ju2zOboUV/iZM+5UGyu+9KhTduWtzQ2IN/L5R0cGjh+6dJRX3D0xhugbuPAeWZ5&#10;+KEbdKI671Q4lpp5++M9P7//EZWEGnnuzYruWTjRqx6+haNOf/HN50SlcckVt+mUTVzK1XdyCLcV&#10;WWGmba1+cRpR3XxYu5GtCORKjtDNBsa7h5xzHltDY037Ij6lnk2FGZk+kk1SfGDJEPmbUIrVqJMk&#10;Oi3GHnl3XierjCCw28BX1MiiLPZTDE+mcvnYFfPbSqHL1SalQKxFQhkjEpVxt363oBiiKiqgpJdy&#10;xPBqIzw8MjDqf+NIZFevpXJ+Uc+ISE4ukuRrZaNzMzODYzfe/dM4wf/soafN/RAyyLoahW3337Nm&#10;7Qa6lPvmi1eeevI/I6OjFCOz2JoXLNkos9cdOHnu4HH3wGUkKioElH7bdbdUNrR5/aHPP/j4Umen&#10;FY4OhbpjQUdjY33XhfN9vb2VlZUGo9EfiKAwYeSqLAu4oYiD0pCkdr//0cJly5RyyfsvvzET9P3+&#10;oT8raDlGSxKYMGPh1w99tPUPt6hbkWtaoqfcC0pKfYJuMM6rNnU4Zge/hitv3wHn7tMzz307/MHB&#10;sS8vzOy6cPmD490Xx92kzNpqI1QG/bzGmqoGYYTt2n3wvf+9vPOqK1sWL8BpoJZIwVJye7wtze0C&#10;jPHEoogQYznMnApY3yhLRGrCl1Ckg9ni6ExYTOgkIkmuFHEkx0UapHJl+Vmiqaapv68LRmSt1QBD&#10;QjKfDQX8JqUOvxq4cBiKYD2fIrMw6ENo4Ha5RRJkpwjKZ3++CNt6EgJ1Kb6wEPYVcokkhMwaERcu&#10;CPGUXzTiLsD2jKKDEhlT/BJD5ZR43yXQVeCiyorRlbHgLYcHx3eu2CjRaMMshnLAGYLJKkxCSpOH&#10;1YoDD2uGV8iiy5Kpi1M+yqCuXrlAVigF+oeGZoZD2ajuh41z1BVMjLkift8s3Jde54RrOhiPBAMe&#10;JI8gm5jnDebCHhx9aZ8/7nYGZif9s+OCYgby33jMt27jCpPFoMGQyWBQafUKAAmUKqlSif0P4Bhw&#10;TntCIZVKzehFIUD0AoQ6K9ZXtXMwlXRfXtLWUWFcwCfr374QsWnFJ/be8OtfwDOa2ntIcLJLf9c9&#10;D0lofjoUmxwfjRdmvH15b0HpTIljSYU3ZYpIF2fUy2am2HqlCQbqqMdRrNAUC0k1kfM6xpOgR1RU&#10;kwJpPuEPOiYohVJb0Qi+CCy+eXQMILnho8nnwKqOpzMxNhcF3AMCvgR+RZdUw3Bwi/FF2ARKGLVA&#10;QGEXyBBg4FX39kwE2FlRdcfgaHCBmTIKC1RCUIpw6cpGUMBobg4ujmwyPjc7Zawwwu0A4C9A6pgL&#10;g/mbRtESDOoGA3yS4FcaEjp5CKk6/JyGU9LFUp7zFxFnaG+uypp10WQS4Ol4IGqR6XlpMJS4U9Oz&#10;qLwYgw6OKXzBqIwjLh/s1UXIASHygzdQr0Nglsvj80YjwMDn4qnhy4N4Ao1ag1ajVcgUmHckIolE&#10;KAKpKWQkOFs1EqbAzU47xgGO1eq1yVwKNOKZmamSlMazKMinFYWSa3TcYLVmJND5kHjqkPySn/XM&#10;BbxRgic16MWod0kCr3Ma1Tzqe2RzoWtCqlJWEPMlB3tH773jl5AH3fuTX1x95TV5fMAoxQplFU0e&#10;fz2PMzc7A9KRUqH7/tCx8+d77rzzrquvv27lquVGkx5BqMePHnvyySe/+PTTgM8vk0l3XLFDpcHy&#10;Rvj444/3D/R39/UP9fYsndeMKEmA0U5dusDoTHKlHIycBhuKLNEYUc+CvJRxyzMzVNjBRjN8RSXX&#10;0rj/XG+V2Vql0Uvr2koU+djLz3uSkUnXhFJFtlVbVUIOA2xxzAvxarxGF6e5Or2+d/CSk4xrllkh&#10;hoPLPVmWPPGwCiyWMOwXAz8ggo0tnYniZkNRGPcZNdqk2DzoL21dreRr1eiSZHwq6PTCWIiMXQ6F&#10;HWEODicNVgGFDHJwYDPFJYwRE/YIJBAAHKw8sMjJAxsE/zWw/+iBwBpW6Y0WYxUqVpKUgKyViKDi&#10;zYN+Bf4z2vZgwO/2uOWISotH/VAFpBIiGmU3AGg8VMkAgcD6DOvk9OwMJWOAycISAub2LPgSfNLn&#10;G0csKE3JEPNNcDMUCZyMX6uzlatrFpsSVcTpARMUkYAsv5SB7SGZUTGAlXJSYEwBUxiNc/2zgzMD&#10;beu2xDJQk0nw4RBsKjI3HcIOrbIiz5MMXZ5685m3b9h806qWNdmxCcfxD1pMaaSuS4Q1CpFWzmNk&#10;HCmWLwoaUgyREqHysezEyW4pV9rQvExtMoGmmVeoZvnis9Hc5+dHjl8civq9VmF8hSlvF0wb5rwc&#10;//hcfMjDTlNMUaFj+AZ5Qcroad1ycZV1ho8XGJ8q1oEEr4RPFVidAtB8KER5+HHZUi7Wf7LL2twm&#10;0lgS4EAShhzeIDw8GPBmslLMJL1Bwlp37PsTi1raTTL5kS8/W9Rep9BRPG6CnwuQ3KQUdHUUxVz4&#10;ZTFYQUsIsEw5lIgP1w6SZPBvYvENFj0Q+yURZjbOCWfcF1+5eC1GEYiGQbpaKpoTAjuF8Qs6C2Ry&#10;wA2EmjmX1soVArDaZ2ehhpLTBoB1GQFeOSyWysmoWN6CGwLJHGyw2JfGSchQTYj+yBcUI5eDCqFp&#10;6/I1ae/o+cPvKEln86K6sNyAuRnqfdQg+EvFiFRNswlfGK7XoMcfDkFxD4pvCXJxgEbRK0xMjqfZ&#10;NM3AXRCFzo1XjpMoMfki/vHOkF9iNCD+GEQWRAYDi4d8ExiEobXExwbYFjI98EyidQfanqZlSHcE&#10;rjijIpMqQUhS9BO5MECGBOaUtFinztKicIlNY+AFFAT4UQj6FXJYkGsjgXDAU1thlqD9LrAhl3vM&#10;M4daWKnSw0j114f+J6b5P/vF3VKFNMemsPIHFVMIbTR0sfgbUyR+I0zwAWpCIwItnBjdXYkXCvp8&#10;Xi9+WJaDHEhWqmX0lhqkcqJ0Hp+5KJahkyYLYn4OdM4SMrAB8i4Pv+AZwkOYQScBkRXy3rlAPmn4&#10;meLM5RELwtMh2gSmlShlxcD+REWwkaHH45cMGj0WKeCKAaKD7zYWzVy+PHS2cwj7CPR7kMWBPrJ9&#10;0/obr70W6g6AxRMpvF65YCBUSHulNHSU8PFleHibxJBD4DdMA8yFd7DMckCU7P/PHAQSuZzwBeQe&#10;GsvpqSm9wUxImDQMY2VmaNnVB14Eh0S1UoInPY6oiHQOySx5pKxxWDEpVmg1Z7u7P961e8HiZXpD&#10;5fzFy4Kx1Ccffxl2JbxT0b2f7k94U3f96M4br75GLqFOdn7/xa4Prrh6I432GBpzDh/R3gwl5vAK&#10;45NDGPAAF4kIEkx+Sb6WX5RiioaU5RzK/mIKmavolDF5dDocIENw5LoIikeWjzR4CcmLRwAsEQtJ&#10;MRwIzrALdsxKS+2H73zaeeICvqoFHQu2bt+8dctGqw0yztzhowefe+nZ5jYsj3dqdWa1xphIpAGJ&#10;qqqsWb50GcJIZiamznae+vyTz44fP7J79y5EeK5YvqKmtloml4M4itDUYDgMbjmoPI/865lPd+/V&#10;6ZVHD382NzK6c8WNBb/y4sn+1WsWnvh+byEvWbtmjaDc4wDBygfoIpEJx5PR3V8fuHgeUdY+o4WB&#10;9F+jVlRXVUCjY7OYLEYDRIMH9u45eexoJBiUGdSMSAadpkQkR6wAaqvuM33jQ5MP//nvUHKNj4wg&#10;J/3W225TKOToosBwLj8YZVd7uasq41DwVvHw5eLrhcQzA5k9xnIurzuRzrQ2t1/q6cNf2tBmTxeT&#10;YNBxIbjiQ2IfgkMVjw4kSOjvWbbY0twB0O6XX358sfu0UMgigx00xf37Dtx372+v3nETBJZ9facf&#10;feIvU47hNRuXKtRij3+aw80isWBychSeERDRcqIwkehpEY0vFvrt3EmzoJ8mJlMB1cSIaut1N0o0&#10;qjvu/4+lflH/FFS3Ma1FW1ttbGkyrlnT3FprQQiclErMn68pW9rFuU0blhv1JpyW/Jfe+MfiCn3S&#10;leKWEhPumQJRt3nZZjx8Tz32OPKMkvWWmjs25mWJz77+tGa+fvmaJYVMQDDj8PUn9xz44pPvvpkJ&#10;l+Y1Vp36/uB3rx+d6L6w58uvWJ8wPjuRZIsTDt+53sFj5y6I4fARq95694Ouzi74edSMbHJw8MSZ&#10;i6eGR8OZfIO0YvB4d0wkHMyHJTZlMAU4Uhr69j6Pf3bWv6quTsL68fpd6J31oiSI+UDHNilpmZb0&#10;yeXeYkkt06GsRwvq23029fnFUoir37aB3yzD8CA0NSs2apC+vHX5etpk+vLbPZcef3dtUa9Y2Tq5&#10;oO39Tz+pDseevPPX/Jh7VYdooOfk3hPda67dzlfFBDbFmo3XrFlzvcG82h/WnDw+Mjk15XAMNDXq&#10;1m5emSWYt7862dfXYzBoa6rsSxYvxln20UcfKpRldCbqb6xGAC6hhaIILDixeNfJ01deew2a2GNH&#10;j0wEvEuWLq8yVcKwA5lIj2P0g879v3rmYaJGr1/eplncTFTrPEo+Na/KsKQh30Hql9ZtXrWyZTTR&#10;1OlrT8qVsaLdU1oWokR9gRMffvvp3k8mLg2Djeg+dnnPQ89d+ngfRA7X3ntXEQNVVJAYEKW9LpfD&#10;1tKYIai0UIpsIoBYcOUgWQ39C8EQA95uraU2EOUlEnxfwMuXpEWabKIYRmZFYCaBbMNMONo30K+o&#10;MGKBADm6d9ZZiCSVJHDlcCVkILFWpMsYVkw8CtGULJCr4ko5WTYCWz0Jxk2WnXRzQH0xqlMIHgBT&#10;DdpoXxSBknKVErJA+PhT3qAOPDE5nUbmPE52UIo4SPeArlmooaS+wQmKK6T1Gkcs+Pbzr62dNw+Y&#10;fZ6MjLo8QHiznKI3HGC0GjAqZIhoQeFJlqQQm4ciPX1DF0ZGrr5mG0NKLBWVGotJYTNRRo1II8Ot&#10;y0NeC2j2uN7LBCQEc5XCBTYO+qmIr7EYKhqqylYuvfLcxJh1YXtUBOs8i+sMQzRwqgBaAOEN5jYv&#10;Inj9Ia3GIJUpkyKSjiYUHJ2+apWCkwrOjRoaWu0gJQjML58SJOjk4P67b9zpaW2ODw6nX31X8csH&#10;P4DpuZT1eGdmTFYz2HtWzaakUMZDnKa5nZXPI+u3XZxO1ZkqqrWSlGcqkwn5dSA5xDT5mMvnlFTV&#10;cSktJ5dxjfepNBKV2Z7I02oecjoyCKLBCghsXxJ5jPlCKpbCoKis4gb/GGD0XFyqlwPRDxkM/io+&#10;LYWK0zc25/V4EJwT88fiuaCyasVYIL3CIK8sZfMhTJmktMoMIT1VSEP+OjLYa7ZjAclkcwmsgNBs&#10;oM6YnZuIhkOIIJYZtIRenhFyI8gqLRUYFnWW23O6i81nmaV1Masq7I4N9g+D+2XQGMrwYbaAGFwA&#10;8YD17+m9NDU5OzU7g0ZNSdAohTigQ2cR4MaHdURDAc2pyXF54XC0IBJU1zfQajVLidBfIwsmWQLa&#10;V4U13azHhWMXVL1EJuIJOrBPM6BC4hRoMYmfEKJXqdka5rFytoA4Rs/0DGnQpClRBsApbGVDccfl&#10;flVNFU+nRnsGOzjgLrg1UXyUt4DQopYzVIrJYOHd1z+9att1lYaavXsOZFI5ZC/iHwFdAyZu+Bdw&#10;T0xMjJkMZmR17fry6zzL++Of/ozdezQeRMP09Xe7P3znQwADFnTM37ljR2tLS3V1FZ5CNK1er+fg&#10;94eeePzRzZuv2rtrNzixyLzyRmFl4J3ru7xgUQeXTWESlI34U4p6MDVBfCRx9sFUj4QXMcVSfJ29&#10;8tEnX/X4eWPu8dc+/+h875mVG1Zs37Gmyoy5RVpQiIJuF3Y7dUrFtITLigUo9ts6WurXtuWUiDCJ&#10;oSNN4wVEugNW2DCwFUVYHORjYfSNSHiA7TgTcumRRUZau2aTypoIBkcyBPt54CUMkiYdDJOYoQpy&#10;bCkYL6Gs4OXlQgqFTymdRTGZikb8Lmc86EeYD0x5OP+CeFgxrEb9iIUWB2GnOBLIRCIJZoDb4YLJ&#10;IcnNIj0aywIUKxaTVS3HDFQNDo0n4IXhg49Ycj5ccjATYWCP5Rg/mcNGC0A1GgHV8XxCJACyjaOT&#10;ZVlBlhCbhDk4AmMlccHtixhpI7xOLEReHEHM49PI5XgbckBVwXuezCLcGQV9CvUhtuuJdHhiUNlc&#10;ydVWFLMSlAdZ9BDxQGxyQlVTGRdyBazk648O/uqu3x46cLzShFFixXtvv7VyS3HIMaFtuqZEGTio&#10;HMuLK0hdyo0Ixxnsf+ET9siYYiLPHc9SbbacUjPMFe2Z9Z8cmlpWX31Lq221Mm+HFsVMRo3KaoU+&#10;Va+IVMlLOnFOyosAeMBjRK6Suiuf3e0pvTYYul6XZngJQBKKGTLP0mwRpi5AltRYaUZC3r5erkhk&#10;qq/HR4CVPEKJ4KBhS1Cl4UTLEJloMRrUVFhmR8er7C0aU9PZvrlIGrpYMu5zYMNZDE7wOUERUSNI&#10;CJmcRAXzbIqUISsuI5HlZfh/ZSw4LXKoswSYeCWL3imfVVvR2rAQ3l8hlxEL5Tzk3kt0jqnp7jOX&#10;zp/u7rlw+UJnz+TQdDSYxOiZESlJgSzqj6Mll6DxTYR+4NRhJp3JFZOFUhnAAXkYnkyIgBLZqIan&#10;Q4H/8Rvf3H71HXq1du93u3l0gjEKjG31IUKOITamPXhSI27fcHcfYESQrUPrwFBSpUYl0ynBAICT&#10;s7zpLBVBkQiEAolkXCwmoGFPY+WazlOFkoKihsfHtDYEZuAAojBcQQ0ISxXKNci2MC9nEXgTCmD6&#10;rlSq0XuncuCXSnBFpNgofmDYP1A+ijFpAMgb+SrxHC5cBVA/kO2VEwTySE0MxP2+mN+XCWvrrAUV&#10;5cPRrZUIrFoZo9RoDAIBGYkmBoZGbrvjprqGOsxrSOjuswmPx0VzEK+OpTKB7RkwDy63Wy7DvBEh&#10;VBjgo70iVCoFUjKwEYgkwUNEGZbUmhriCWAjBCiUPLFLGV8OMQrIGwerEOJwQMB4yXQhmU5HYggY&#10;lKA64Cg4ZUqeQEZJaZF4cmKcT3BEtCDLAcQhUuIkhVCXZ+OcUg75GF6nb6h/HABFDvKjIV1JpJVQ&#10;vSUwl+Q21db/+Labtm7a0jF/Ea5HuVqL5CVg5PNo/Fl3wOvMJCKYRpWPzTI+qhxngm8L2A5sNUn8&#10;O+i2cZyWIAwEoAzm7fjcnMNaWc3l48znpv4/kt4CQK7y7v4fvzP3zswdd1l3TbKb3bh7CCG4FWiR&#10;Uhda2r791Z22FIpTHBJIQkLc3XU1677jbveOz/8Mf8rL2yJhZ+bO83zlnM/BKg0KNbAP8E9CqAnL&#10;NtS7chKObjiKkXMooBAGDstsDlFUWr2xrrbxo0+2y2i6qrRmXt28jSvvogkdLVDevfaeZx9/xqo3&#10;hgO+nTs/evWNfz/05N08WVZWTKospvFifoBrH8IHfJhKkzKNwROMZYREyNGJeCoEchb3JsXsAeyJ&#10;EZiNTHtELbNwjkCvHEsUlBI0HhAb5OWkwuOOY/EYzbq+OrKrYU5rlalm2YLVa1etXbd2dWV1CRbh&#10;I9MDZ86f+GTHR8OTo489+ZjOUA3wLd6a8bFpvdGK9w2NCK53s0FnNernz5mzeuWyFcuXrl61oqyk&#10;1O1xowrS6YxikorGWGShoEb551uvuX3B//znzZ/+8Nv3b13Te7HrzpVbC+ebb984t2zpaixZ//vf&#10;XVgzqjRSt9f571dejSaYLffcu2TpqlWr73rqW98HcK9pTk19fU15WYnNDkQNxst6m93ePnfu1nu2&#10;VpWX49XuO3J6cnjGN+Prvdl3+cy1sTtTC+ctfuLRJ6Ej8HmdP/ju89/41jO4ggH6Ir9O0CpGVxSB&#10;kviAwesvetKKKQtpoDsEs1NTWqMJ5UqUSUxMTCHXmGUSn23/eNGGBRk+A4haIhcMJpxff+EYLCTB&#10;tILtCv88llgVFbahoW6S4ixfDsIhv+t2zw++98L8eUtyac5/Xn55z/7/VdWWALYzOHLb659OJENs&#10;CiIeFgHfNdX1IkKSTYyX011lwmkqJirKqjRxUpohuRV3bpseeeYRXzD5wTt7ly2pu2tL/fw6kEPS&#10;NpFUweXJCiky742Fb7mmhmCXNOvM1eVNOpktyQjGRvz8739/C9Qwg9d2cgTjh071bXvkBb2Q/5+X&#10;f9W8oXPFs88b69oVGn1ckH5rx2eVVcaO5jqZjOs+2fe7F15rWli25aH7//OPL2psZKB/bO8rZ+pL&#10;tcPD/aeP31n57KYX//KmvbICqKDeq4MPb9r66l/eSAWTCon0P397d/OGVUPdXbjYu6ac73/0xd1z&#10;Vxz4eOep8cGUnvjii8+Xr133n7c+unV7rC8Wvb7vZJmYarDrfvDTP09PhXZvP4wPZf7iuVD7xZFt&#10;ItJKRFoyJ6Vz8sz+W+Ov7eP40qIlbcbv3xUR58l4DMX64MzkjYvX77nr/nAw/OH/vbQ5bTDkxOrH&#10;1xyfmRjZ/lXDbYetkKtoNvn909aKuT/63b+KyfGsYLB7Zsydtpa3w/o4p23Zmo2bOxcvMuh1J06f&#10;O3v+SmV5w8rlq2Qkce7sqb6e3paWloaGxkWLlly4dHnvvgPVdY0caLFQsGOOKBQM9PaEvP5lq1e5&#10;fd7h8Qmd3XrxzPmmihoVreh2jP7l7//YvHITLGg8oQx6Jq+F8jbKRIuRcZiJ8if9VDyt4kUL8eFb&#10;twpyvmBVtXBjvaRUkfa7cYYZKXKDU6K/7s7s784d6rZNsyV5KYKrVY3l4ipjRFBICApSZhKeICAO&#10;0wJljoMniEsD144xSy6akEQSMqymog5XRK0pQYiTJzATiE8FYrMaSN4jmdkh1+K2JWatYfvOLyyA&#10;jMgkENFZDaYwQuZnZ5DmKikGuhZkkBSAh5rhWGgNvhNepwv3CqAJMbcvH4iKIdwyKVJKODi5Cax4&#10;xqdLLbaciY6YZHkVpQJyN8efDPrSqZRMDD6wII61J2ZCmYw0mae5IoPV2js4QCvpEGJkvFF45/IK&#10;koG/OcJK0BpS/Eg4WDxjEekE7bjPBZ05LrS4z9NRX7V60wr4waCN6R+fFFXZ8lISYkiwuZXIv5BI&#10;wWWWqhSkVinSK8U0yOA2vcGmUZsQgpPBPc6XeALxWz1jCDSJslwmHIuE8H8JRGPFQokY+GYxqE2E&#10;GE6A6wUVADTz3ChPayihaFHS66k01pA6nchUcrSn4IhDx3B+bfN/FjRxMjH53/7Jf+4HL3NoAyXJ&#10;+Se7lFBK6XWsgOaRJk/UF0sESLkJw4GCqhrL6HUt1bz48MzkZVWFOgY2PIBsN6+Qel1Ba0LDQSQw&#10;ygkbykuCSQytpap4EGsBJhgCytw7OZ1w+/RiGkshsLcgnsIykHXOFmgC4z0ZRnFOxCNIC1IEBlGx&#10;KV9vXx+yRxPB7MBwF1HdFMxJV5q12khxJaeomsNA7A7yhSfEAAD/9ElEQVQoUz7j9AxrDCqVQZXL&#10;s7BVOLzTwxN3XN5ZmDv0Oh3AeWEFIm8gEspYUoIKb5K51OManSHq7MLWKmchncDG/eZ0RUlFGsQ8&#10;PCGcfAAxcMkUZmwT/SOjXf119spkPjfjctYY7MUOVgAkuhhFkIimhUAFsCnw9mhgoxQ0euJoIc+i&#10;OS7C5DN8Uo5RJyoMHW1MxkLI0RoZGjRZTGa9GaZo1EbxYHHU6pt2xeESpqV6pNkyqVn3rNCiL1Ay&#10;eNulWQ7r90sAhTCbYIr52rcNlRAXBMhiyil0LKkUqibvrPOrHadUUtO9dz0E88Hnn+165OHH0U0k&#10;U0zxnoC2LMW4PU5aCV2J8taNXkIk/c73vgeJ664vd7z93uuesMdo1S+Yu3Dp4iVWWxG4AlXq4PDA&#10;u++9e/7iBYjR77tvmxzCfImm68Y15FCrDerZsA8r02A82gC1A/hlSSTfBCA1EXFiFJSL8VQ8KSEU&#10;FqlGCVcNAg8a2ldduuOLhnsWr+rc9uDmBc3VuYwXrlU+8jqxSgaN1e9HegSmh5Jc2sKRKDGgRkJy&#10;KkqyjIRJQTsvT3NVLMrEBDreVDSuJBBXmg1hisIXsEGXQkqxpO1OkFtexsVCgUSGQiCKZ5KnVLCc&#10;bCYaC4zNkF+3Q7E8i/seuyMUfGOjE5hEq7E7A2q/mOgdk8rlaXABoAwpTiyLFnsoRvkIQSCI4ZEh&#10;i8EqRIQ0F1FjBBIkMXHRaHX4pRDChroScxn0QLOOWdzPSKVDhATYcRi8ykikRCRUKhprdvhCEBUA&#10;Np2KiOclgijm14wEBVGcVwyHUXEIpKghAySVwGvPQNz8/++s0O+lIwx8j5gWZYpAx7wFrev0qGJB&#10;g1sgNhI2sNzTkJ+HvXr4sq1aIi8ZPjc63RvuaF/4wY4PNTV1Urns6PFPO5YQfDHJxstYU3Ucu4ui&#10;BhtiOJi4Ev07Djh3nxf3BiUDbOLazIX2Br+UPn6+y0DKHm2v6FCSOn4W0lu+kvBJBSFSjvTBGRH2&#10;CWQJayxNVCmzDYZo1eXfHLi2+/xsMpRv1sZWGfCvgM0DEgEFNg5hRooW0+2b6e129/Zqcpyypa0M&#10;P4+1EUAaWGRj4/G1IxEHU5yf8IZnRgrl83uHxuMpoqp6bmV1zceffQkv65y2DiGuVh4Zi2SjszMG&#10;kGmEvIzHGZ6dBJMwF/Rlg36kJMZds0mfC3w4DO5lpMpiKpXTRh4XHTUl4Ek5HHA6FDu27zl76LLd&#10;UNvWvGz5gk1zW5YYNOXJCL//5viJA5f6bk1yi6puP4BAfi+Y2z58k8L4LRhkAIOIJwBNyDBsxheS&#10;5oXO0ekv3/+yqbx505pVsPX/4aXfz18zny7Tygx2hCPhlWHBkokl3FOzpVabzYx4BoQ/KCEwhGQD&#10;618sQvDNxoOEmwBhuMiVc8w4kixEN3IA/CDpkoBYKCFcPi9aMbQeYAPiqAFvEzLUXDaJXh6QIFx7&#10;DodDB28bLj4xBbsWi8AqASljo1IIpVIF5HmBmy4Mp+UpoTInzHkjiUmnIBhPen3pQBAZ87xMVqtR&#10;Gy0mBD/6EXMvkyAgLMbJKgQUfk3ITRGt2NhQh3AqtFUIo5+aHscmoSiVYnIyisJSCCxf/E2AYzHJ&#10;JNa8X+e94dXB4JZS0CooImUKoQxgVFS0tNUbTL/2n3+t2rJUQnPNXGnU6w/Mulh/KBuKZUIR4Dqx&#10;t+KisYwmEv6wjNAI8S6hVyP4gXQsRXDGnROegJvg5mWYuURALwSPLgIGbJplSTF54fxVrJexE4MO&#10;H+8MeOIaPfnwg/d966kncD+aLXYs9KKpNPaXeOPB7cB6WaMEOkmBFXI0ykKIAG0F1JjIpAR3CipF&#10;6A7x/4riOny9iwlbWdxpoP1Y7KXFok9cBCpCaAwQKAJpitlnGDIh8kUIHHFCyhcrSTkbgrNpJh1h&#10;Kahe2ZzP4auvqCvRm4/uOTDc1V2iM+q1xhJ7RXN9gxnK8Fzh9NFDb77xL3dw6vFnH+JIC/oyvTfg&#10;LW51oRgW5McnBnH/yTVA1KLpx4ANFj5oW3V82AjgiOBiFZUDOQmsRuzVvD4fOI2g0LAFXjycNaut&#10;kiJyIYHwD4mInnVP88m4qUzzxjtvlWpr6mqqkJASTbiPntr793/94WbPZYlcUt/SuHTZChmtykEW&#10;LUI6RXbW6UIDB9QsJj2glWVSGENAFgSGSg4r6lno86amEJqn1xvwVAM7A+UtsuQQg/j7v/79by/9&#10;qXVOK2bINEFaNdVvvvLHitbrN/tPV1XAGtwZD4lf+udfv9j92e69X0zOTv3lb/8EM8NgtMvlBn8g&#10;MjvrvDPU1dffe/rsmY8/+fjQYST0HhsZGgV0XiFXIl+isaF53epN85rmzmlqaWuet3b5mk2rMSts&#10;QfN06czpd9/+75JF85sWtGdyGRKcegiDMWBCV4VPFQ0R3knYFPE7lLF4erh8JhbDrQGFboxhvtq/&#10;b8Xy5Qaddt+BveYG8CQKkaQPTLosJ46vI3aaxY0m8BmYDkHfXEx3TyPiq7K6yu8L7t2z/4Wf/LKj&#10;bWEkEv31r38D1khlnS4GHSTQTdV2sw3ZEBbcgCaTTS5TQ+cD6wcV7i7TBTDD/Op84b3jnLg8pSvh&#10;gM/umqLbFm0GIvmDd/68qN0+deeid/x23u/CMRiZGHf29t8+d9E74hzqCnsdgoO7r928DPppyDGV&#10;0qrL+L/+7f3ZAT8tuuaP3hgYoTbc/bB35OqZd/5y39rF8qSSOeq79dFRvk150XcHFqn2uS0xTtTf&#10;M/vWzjMvbf810jZP7OmpMAnTocjMOOfFv34vp8j1zubnPrTo/f989tPf/sRE6059dXhV2/KP3njn&#10;no2bSu3240ev2Mv0dRWVBkLTOzLTd6Nvy5L1777+2eJHljV0Nl0+embJuk1nrnbVV7UtefzJ7us9&#10;uiirlEr3nzj+8l/f5afJ6zd6N9+7HgxsWc5gHRXoPYr8TCFzbrT7N+9wpkK8poqKXz3Fq1cLkBTP&#10;52C0iRSpxx541F5SMXDgXO7LG7aZVM36pczmln//8xePRcvmsZSmQUCsqR5mjU//7F+EQjp+YnL/&#10;s3sv/PmDru1nbu672N91neGHYQgQUrTd2LSic6OSozm8f7fT11tVie1r9ejIyMcff1hbU2s0mzo6&#10;FuiMph1f7K6oqpYplCEmvGv3rr/++S+ggT/yyCP4FozPzt59zz2nTp7+39vv7Nuz55+v/mvLkrU/&#10;euAZJSspRAuxeCoGHyQ/POtGz3UhMHUlMxbDCYfpaQxh3dWaYS3L1pA1axrK1s+hFtkmzNmKIA37&#10;B7wdAuTJWXXWVfPbf/hN2cJ6qFExH4MlSJiaAlzVoDLIsZEuQq6Kq5dkgQ3zg2kh6+f66KzUNePD&#10;w84XZvUWJeQx/X13pHzKrrX03+pWq+RlpWDM2F5/7bWG2gZ8HdAuak1GVDxA3HAzSS2CKQSEjCPE&#10;0I3h5TxKwSwBgHYw7Q3rJBQ2xSlaBNgzB0lTEcY5MEJrNQK71icBp6sY/ok0IuTisZQw4vTwk3DZ&#10;CvJFsHyBYLIVUm0uk2ekokg2mQoF1Hbj0uYm5ABNs2GKps08cnBwQGRERhWB1GIJrDvg5kcTZhGR&#10;QbEDquzIJA4agVHbc7P3z395i9DIVXKVUiQTJwtihiNOoSgsCiaSiOnDec+KUWawENq7EAKA+w+f&#10;A5eX4HrHPIuaFmkEKiVFyUiSlkDgIwdxWCVTGlVGrVIjRGI9wktyPMrDqG1LpOgU2avRDG2vWUdR&#10;4pt8/bH+2PMrBF99ePezD7DceOFfv8s0z/9m6cIOvgI1qH/0+rXqcgvmnHGBOZILsoyLx0Zo1CVU&#10;STong1220cIP+q4L9JmIDK2Inwhho8CjK8tD3DSVy4JUCmIjwImAiSvSWVmCmRmb6O/qJgo8OV8c&#10;dnhhZSTyAowBMdTH6K04hDaokFiuFpARp19uNmCIj/fESim7ewfaVq6C/OHgof1lHUtnIpy5aqmC&#10;ZfouXlS0LIBdj8ywnGTaGR83lVjDbCiCuMWYf8o9RSooe5kNCC2op+WUNCZIcpm4LZLndU0Eb4xi&#10;/6ipqQmLqUA8V4jxpm+NW7E4TcMLLYjzOH4srQi44YvGDN/4bLnK3FJWpbIYzVYrjX57fHLW44nP&#10;+HQaHSJcQ5OuZDgxMz2T80XxFCYmXKFwhFTIpUw+iq1XwFtwhugsAosDRLqgU2qAQzQbrEF/mIkk&#10;IH6iUCA6w2+89N/mjnatWsH1h4PO2YmwR2TW8pAOneXLszzElNHlJrhGZAJQqkWQ9cO0AEAaAA5+&#10;t3d2YhYc5GQi1XN98sWf/F5MyF59+XW1Sof4yEQijuUS6h7sAVB4RRNRLFh6e4Zu3+h77vnnKYl4&#10;++cfHTu577GnH65trFbplRoKamsJOHhQQxw6eui111+zl9gxLdq5e2co5Ae1OxWH/s3DpmKgPPeO&#10;DDTMa21oqs9BLwPfezKOnU9QW6rMx3SpAAq1tFibtzWGJao7w6OO8XFwz1auX75uVUWpVaagMtys&#10;VyrAGCIpwC4qlwlHIrkcT67UgvmBEhB0uEA47I34HZ4ZL0IoAwGoNBPeKOOJOKNuklJCJBALeEUi&#10;9GFyiBW5TBDFUZQwDgd4taUpLYY1iTyCJmUlxnAhJeEIw1MzaplcZTamZSIxjBB5PjJJQtGEtaQC&#10;pSoKWhBYUOlCGYP4IKWchnALYYMYp8C8AtkG2qHp2Sl0W/i6CsTF/4kpjc8fsFrt8D4nIQoqopcF&#10;iHChpDLQAYuxL14/8NWofNEAoyKPRcN2ixW6zmLiD2xXiOcJe3KkcNofSs4mjGpsLFNYbqGNFJMq&#10;wFUBFBNlcoh/URt16a+9NEwgoqBksE1AM43duY5Nh53TwtbyMF8mAOUAuxnwJ6JhdYETloqR8vr+&#10;nz9psi35v1+/ODDec/Xmlcnrs+zA6FMr5skDfJ5DpSuYFP6McDic65nw3+h1Xroxdvi8eDahTMqQ&#10;x8PyqfdFAkYg2Lq0cXmZ0owXhzkIzKRCeZJPxfJhQSGucxqSPI1CZK5gzHJuCSVQixNE8q1Lpiy1&#10;7FuPMLDGkxkVYIKQCcQjzr47Uz0DQ3eGgomovtRaUVNhLylJwMTCpUIQdHFFSJpLx5MwuUErS3Az&#10;khwLH6mgcYW5vO7ll/61ftEiq0q+ac3iYwf2HT97meFr6bI5BX2dLBsbGRx1OzyUXFUsvDQGErYJ&#10;jQFmPQWuDbOdlhlolUEslPKFKL8JhDHxCCkWnfFE5oNPd7idwf/309/Ma2lXKMwohSGVMerLAYzr&#10;mLt0+ZL1JeaaiWHH/iOHz5zu7uueuX1j/Mbl4Z4b48f3X9n/xcXzR66BEhKcSU2NxS6evI3Ax7tW&#10;bXxw690A4L/11t/KKuQ6s6ii2swUYAArhpul4gm/y6NR4z9adOqRopwUqcagVKDzkGSKyiPwzHhs&#10;Au1SAW1MkeZWNP+gcQCPEHs2LEuykJ7jeZNKVUVHMVY2qASL4WtYo4BxnQI0D/e+BgU0nh28HBFO&#10;C4qBSoMJC6Gb9SL1MMZGYCGLAWYdCoUwyFTKKKVcLqOkaowJwVUVIR4SYczCAptBNyVKcaUZUCjh&#10;PPo6H0MgdDlcX+7ZX+QFCvksi+NFYrWbwewNzHogF0H/jws/GgNYB1c2mgqAf4qeFYi+gTQsHizQ&#10;VUC7iE9BpAjGWPQgQzPILDIYjHUQucth6dNqEMOBkhduVGipJQoZzKgytRIxLui1IXtAjks0H8+R&#10;uFY5+KtMNOEYmWDdkDoKWD6sYljzo+VDjq34wvmbDMug0wPaACqGhubaH/38mYcffjDBQGmpoGh1&#10;IJn0Mwysj3jFxZ8T8yc4zURYmymQS6LVmqFch+qHjcfgL5HCzoq1BXo3RKjHohEciH6/SEygQ8NL&#10;IkgwUYuoQtiRMe4JxFmkv6DKRr3DiTNCENzRo+UxaMVAgkhE0kGMslwBhH/KpVJAiavL7CG345WX&#10;/tzbe9sbD97pvT023Pfe/14bn+xvX9RirjRTBoStFmbDHhklJ8FpKNqZItFE2GTVI9cMTwqPQNwZ&#10;NEmEXGQWFkiYPaE/LWThk4DonoXPzRcMma2lTDIrJqQRH0MLVVicUSgUCjwK/maKOzJ5XWeitHrd&#10;ro8+P33y8OVrx/Yd3jEwfqu+pWL1+pX4tkIIKgYsESZBIHehR85l1BrV4MiQVq/KIW8nDdNiLJ0I&#10;sfGgyxcEVVxKSU1mC/pV6OLQrGKSiDcDA0eYVz/7bMf3vv+kUWfCfBlrHtzh73/0/oPfibD80KXr&#10;mVUb72urb7vr7nXz5jes37zmnvvvg0z6+Mmru3Yf/XLPgaNHDl2/cSnNySNXqqS0vKauYfOmu5ub&#10;56Bh27t3/1f79jscbqDSKQJ6NNAY4eqAuRhavXjvrVv/e+vNrq4r27Zt1OlpMOQkkqJACCpWTLMQ&#10;QVvsiZBzh54Kbx3yxfIZiBZwdkOtjfsd3DHYG0+fOd3S0gyJwjQ837wAuEzpfFwoxj8No2NxPQuN&#10;CL7IEJrg+5pJOPwBVxwRQCzv+NHzr77ybjOoVLHYq6+/hOiEkgq9L+JE0ENjcyNB4FKSg+ZJSpSI&#10;JQcuB5BCghltUYTHRtjPThQUc5586rf73vn0klTorCpJDU9Nt659mjaSczpLPe6ATGjMxgjPpGd0&#10;oP/g3kPcHBSj1Q2V99dUrJw/b8PGdY9s3fKNlSs2tM1bVlVbz//jH7dF+k6KC/2QwfLlbc1z15/c&#10;fk4ycEd1Y2L6vcuh06MSIWtaqNl/+7S62lA7zyai2MvXJg6fvnn/T7byJZIz+24SBdf09AyHKtv4&#10;zMbrzjvnro08tHX16RNHA67oxXPnJWIN8qr3HDwkkVHhRFxnUdnL7J98uHfo9AXAQMe9/lVLV565&#10;eBTZ16VaxdDVoeVbt+09dqqlaq6oqrH//I3VZdWQ0Z+71ecbdbOBdCTHue+eLfq8inMz6/33Gecr&#10;x+58cNhz+nYhxOraGut+8yzZWY4rFfwfDie95/hRk1S1aePdgUh850//umxaqJXThue2/fbYJ+nL&#10;45sJs4ZM8ZeXOubZeS3V+urSXV/s3PunP1RO9K3l8lqS6dJgnDfkGD7WdXHflZMHLqLzqWiqMlXb&#10;Fq9fQqpkZ06e6+nqrq2pmTOnZd9X++KxhB2RkGWVAHa//e67WEN/tm/HsX0HH//mk+iK1y5bjXO8&#10;p7t3UUvbovYF9XNbq6tr7n5w48KF8zMIjsglSeQAR3x6jFTHRpnJ6TqLrcxUWpOtyAVykUCGI6Fr&#10;58zBJEHi83DDPolJKmwvVS6to7etEa9vJZY2iNe1Wr69TvHAQk6FCk8dZu2IiMITjEi1DJOauX5b&#10;Ae89hV4mnhMlYkImzk3B4inGlz2JZz0d9E4BvZ5DQlaO450KqUXaTIixmJRv/u+fazZAJK01q/U7&#10;P/i0xF5CAc0g5kM5YzZovSOj+UBEqDEk+fmQhONBT8VlilxbpbSI0oZ6EEceZmkiviIC8PUocjwU&#10;VXakAmFaoYDckyOEEj0AmbVErFYqMZsMeCHr52NVRcLuDX8LYNyUEHN9z9AgLiPobKdnXP/5eNfC&#10;zjkarhhR2UmpQIH0T2yJSTJLCQjosDwBZCSkCS58UBFfEC0QlLsqOT23vBGdi2d8luRi8wvWLicZ&#10;TvOQ9B5O64VK2OsxscbiRaNVmQ1GNX5TaiRCMWy4c+obYR2D15lCCAkB+DpiAkGJlSJeDAFOAmQd&#10;Q5KYypvUc8EPlvB9Xn+fubQqp6gdyIt3nO5aMd9+9OMf3re4v9Kc6LksSjPbNj3y/1hJIpKaev3v&#10;r1/cd+r86Z71990T52sEkNAOdzcaSvk5lVbTPNnvqse0NeeLc1w8ozIo4Oq5cce0S2OtY2BFwnA9&#10;5Ig4PApbdUqsQvMkD3uu3ryN0X1VU729ooKUIiwvArsCdFYJSJhhTsPciJMidRAwCHJRCDnTWkRs&#10;ZVMUR2Qk1ecvXy9tbrKp7Rcvn9eU1I57ku0lWlU8JEQWQGVzMMkqcgCGe4JkMAVwey7JclKDU0Na&#10;k06MTxn1aA4XiQiLCM/sePxSL7fXoSJoUU1ZvNziKnCjLkYASG+Mz8+IghFvFuM2uEeLJmXEXiIF&#10;GwRiuJzlvV09gWDQbDaDnDt9e6Cvt6+8qjo0Nu1wulQm44ndB9hwQszhH/nfp3i0TRkRYKz4m2l/&#10;atf7H+t0hpFD56e6BnDbj/QMdV3v2rR204nDp4b7hikedf7YuWpL+ZlDJ9GbGfQGo0Y93tfHEQvl&#10;5Sap2iDKCxR5EaLPoTAp6FVgW0jgzAeIJoWInRmU7FkgFoVUTVmjTKY6dvTMykV311S2XL507ezZ&#10;Cxs3bULKDkztkDsiAQYelHg0LEIIoyd48cK1n/74ZyaD/ua1S9t3vvuz//t+DismhN6kUEAVA7/B&#10;0usfvvPGO29YS6yPP/l4WXmZSqPYtWs3TVMow6YcE6cunOgZ7Gmc02QtMcM1js1HKh5NMTHQchxy&#10;jToVkTnHkd5CVDT189VXpsMmnXnlnLr5dcai3SA4GHSPuKf6gs7ReABaWo/f44rFE3meUGO0Yn4q&#10;YIsrqTBILmWmgpGWWQ08i46wmCidoSicstj1JiXcT0UDWxCtTZgD+QOfR2IN5cAxWj0RJxaZsrIc&#10;P+LzCxQUhFxYvmVDYUiE1TpNhORDQwuiGkkraI3OaCxDKhm+04iEw7wxjVGwSAhOc2x8Em7vVCwK&#10;+w4lJhBz6Q644JrVgzkLKwiSM5C+7fMVF81SJNjlMUXCZgoTT4EA+BwAEfJQNAU9/iK9G1YTuHGA&#10;7M1kNGoFsm7ikejkzFg8EgRkwVWMpMPeLe1yp2mLCbvVXMRDK0oSxRDYHPjimIkTMgreL+x1YDTA&#10;qpuQS7GsBOlUky2EPDPCWhsjoFQcGvKVJHSVUZ+E4aQ06s+2713asvHhu5+ospmOHtnz7l//PI+c&#10;SwxE0j2T3tvT/sFY8qTDt/Ni6kKf92q3IFxEVNvMZYVJHxPOFCithyMcrEs+8sDyRotCkMaBzckR&#10;fIzTUljLc/JyVyJ6ekjyuwgbImzzWpFwESGSYRFL5QqqcX/hxHXXiRv+g9eDFy7JAimsIKZmJsQy&#10;srSpyTq3VVZbldLIcwjF4KJ7VWGaxBNqx3vdN0539d0YuHDpGtRqFClT8eThqbCA7yjRyBY3t378&#10;wfs2e5lGZ5q/ZAUwlaOjrmOHz8dDTMO8eSpjpcZWy5cbeTI9i0kFYIYCRYEnzfFkCUAPi9FPRUVX&#10;8ciHiYsnTLCpYDT2j5dfs9pKv/3ct6CTOnbi6Aefvv/VoX0Xr184ffb48OiAVi2HRcSgU7V3Lli9&#10;/uH16x+8+66n7trw6MZVD61adO8Ddz3+jfuffuTupzatuG9h23oEeS1ftH7N8vWNNeXJhOPD9/7m&#10;9XRXldNV5RotIEZCQZ5LJmOMz+1FNrdSo4GgMIMjBznjRYwkbEFi1pP6+19ehvKluaUZXzFE9Xbf&#10;7vvovb1dt7osRivAmwyTOnz48Jmzp2YnZ+wGG02q4mwR1/Dx9u1DA4NikqdQYQuHlQl/YnRMp9XD&#10;6VdUhgsIbyCIxULQ7/46bFZKKpSEQk6o5RCfQwlPaOV5ikiLBQwWFBC9g6YiFiYBcsE2lyChd4Ov&#10;EWlTiHSD9wlJ9xiVQhV9/cotu9VUWVmuReeD/S12u/mclEegfFcokcaGtIniWCrOQlPuC0ehPXFi&#10;YcIWT5l4EiOYHL4jCqAxciIAqpjKamshq+BlSnjaAIPuBu4ZOMhkCECXZL5GWSSAc8HzB0GvMO8K&#10;OKHRwuocdATw0CG6U0lVRo0JnXM8kXZEJjBuCQTdiCvx+4MOTKRcIRRdUrX43oe2/OCF71iqjGhN&#10;U0wGX35sxJN8wajHXRyqiovjKrwOjDczgK1wgYzFZINA8ItBo4FCOOR2x/1+HtwELHqVDA9YFBld&#10;VLiJAeoo5rqjLcayAsptKhaf8vgdsURWLEE+YMoboJgUnLV4BcWeDy5LDhKJjFyxdAah3cEgISVc&#10;fofTNwO0WXVjWUGSR3k8OtE7Mt4nVxMl1TZCTUgNdFoIBWoWsEV0vNCMFiElPg+tUvCF/DToiFjl&#10;oSdAewVTG0eJyBrsqcBwzwF6k4yDmjI949TpzZiMYE2HyzruZ4qE8iwCSINahSqbLcD3zWadgajD&#10;ZLQ11FbglZXVGkprTQa7urqhCp8mOmMkNFJiJR8eX7TzGVYEhTQpRIzSjGMKbV4qhdA4eMkiMkpE&#10;yaGeM2H7BxBLDq+9mB+NlgrCUQyPijmAN66fA1ZiwfxleN+QW3D5/M1bfYestaKzl2NC8dwFq9bI&#10;+axEwr9589qpc+fD4Eum8gmmMGfuos75C1euWtS5sKWmae6CxUu1ehPSAoopxoS4tq6+fX5HU1Mz&#10;JZMNDg3fvHJt5+ef7d+38+jhfWfPnISaCYnGHR3zWlrr4vGAFtYACv5v+F7xesDsK0bWYHCG+PBk&#10;jkkV2Hg2hnEl5IAEjx8PRWKxOLR5aJUBpejt6e3smA9G76C7H4UZNJmo+PA1xx4RAwfEjSNbNMmA&#10;yRV2Tt50zGLNHJ2cCnz/ez+vq2scG5/41a9/pNYJjTbJ+HSfHgYGq43PF2N4gHmp38swcU4ilvf7&#10;4qEgG3FM9sHtxlv94HN/7Fx9P0z/U5du16scenWw1586dIdjqFxWU9E4Z87Spua2efM6OzqWLVly&#10;1wMPfGvJ8vvndayyV5bDii8FAYIUByPhKadj2j158twx/taNkG8flgkF5874rXVLyhrmHv54LDRw&#10;iRob1PHlFfcuU91t9rA3z5+7XdZaWt1UlkiOC3nWLw+cXH1Xm1Yk2fPKZzY6D/myh+Etu2dR79id&#10;ge6Zn65cjUiFMyfPdyxb9K2ffldi1p24ef5nf/j1xrs2zG1rgqx29+5dz265VyuT9gwOrN5y9/zl&#10;Sz588+NAz53HH9gmLSk/fv5chanU1rny4q6DCyqrgun0xNTUnrfemds6/67Hn6VQTNz0XPvtPs/l&#10;MTGX4gDPoiZr7ltT8e37eK3mNIWmIIhMVzaX/HT3Fz/8xnMCmeKrI0dcB682+bm66oqZufpn//TL&#10;dYr5Zng/Gjjq5Z0Bo4qnZW1a83/+/XJ7LbllvZqHtIxCSJhlTFFZZUhbDjdNjjp+8egXZ3fzVPwK&#10;c1m1sXrx0sU19dXHjx65eOHipvUbLp6/eHD/wdVr1hqNxhKr7Y9/+MPtwa5f/eyFJ595+uDpk9vW&#10;b4mOO4/uObi0vBlyBZ5GWlpRTpmEiWwsz42HouPcfEgpy6Wj/v7bfRVlrUZza4prUotNEk1JVmF1&#10;wp5s1GlM6saqEoxFHEGPpaSUFkqDFAXHi77Sqqk3p0zyKCQYIlyhRVsgKAXYWUkKSo3OrlOJu05u&#10;j01dFor9wG4zyITmctB/I7YZc2BKkA+4RglIY6QYLcjIgiLrT2UiEQHSvSXM4aMXVixaXGUvba6p&#10;f/mV11DjcqFmFqDf55toRcTl9U445KVGH8TXlAhmfxIILjj2MI2ABS7LN2WFPG986EYPDESljbXA&#10;BuajLN8Tz3uiLEpL1C5IDIE2Ht5GhQyRU5lpj1mIHZjAB7MzELIcgXti8trp0ziGS8z2QDLhZ4Il&#10;OrOOUmQlfC+DHEnsZaiR6Wmo0dAdQbJFYjJLSvJGVWDapYjlaJse6QMajhQjxpfefH3I51q69S5s&#10;oXD5lVhKFVypQaIioLIiMe8pOmeBLuSJxWwaXls24POUWY0UwuqLKCMMsHnQlEDRU0jmVXI1au9Y&#10;KF702Ss1LFFuyPs50ekESRtspoSh6rXznm2L6jm9e2/d+s8zD3Oy4aZP3vM+8NSfseYNcaPdAzeH&#10;r/c8sfmxsUH3uRs3hDpFNucTRPMWsooQlgmF1slbY/NrKyLeSZlN70UYAkIHg5MxFnVxSY6AZWUm&#10;43NYTLYCDYgT1FohR9eFIK2oa5+fp6kQPAOcvDeCVsgtMxoRZx8XcHGvqwAXVMiKmYuAfCXi2Lqh&#10;GobCTUvrPP6o2x+e19yiUKkPHzqmstYK+HQ5x82LR2KaqmAyTCVcCdykimSIiWWxnAx6QokwKUde&#10;JUz/IJDkZ6em7/T2+vuHaYtVUlce0yv8XK6TYT2A7goFSYRfZsHLy4fxs0N8w7ICxJeCdgdtKu7w&#10;ZNpkt2F4NDo5AYK2wWwau9FdV19vKrGDjT09OW2vq+6/dPO+rdtMJlP39WsbHrpvTkX99Z5blrqq&#10;6PAUkhbXP/hAdHI2GAxueuwhlVje291XW1V76eylpR1LSkwlg119yF6EThT139YtdwNloTbp9KX2&#10;PGw4PB6JXSnDnZqZoSutceilmEK5WD8xNjQ9OWk2mZCfSEkVepltYGz82WdeBOTs2W/+BNYp8Cee&#10;+/bz8PzgGkPYi0xKsIkoRRLISg0mmEOHjz//zA/KSkv7ertffuUPTXNKzKWKeDaO4BqkFYD+Puuc&#10;nJqdsFfY4TU7eeZSc2u9SqOsqakMBH1TU441G1ZPzY4NjA088Nh9sFdlM2Ax8VKYG0cjGrUaS7YU&#10;LySNR9zDbnPj0glCfXFyprrSsq6+xMJnfZ6hYccdUTpo0MgsRrUJnipaIcEYFGW0Tq/QGLBngvdO&#10;Oh3IJtKashKEyuC+k+LRFiCxDTGFJIlPBK5xAQRjEpjHEYww63bzZSoEuZCFeI5hA3lFUmxZrIjn&#10;sU5OJfgqCRzwcKTlfGGakIhUCh8/E+fzMZLADB6TlSKGCV4ETKoLWKXjSw1HU56m6XIkxSgwNSwA&#10;Id13pxc/AvZQap0aLRiYfRC6QAKMYBmD0URIpMUfCSPxIm8M/wRkl1lkeXFzGUzNvR4vRcLHCTc/&#10;kUyypZaS6ZkpoALVBqXZCkq8gaDQecUT4bjDmQznMmatzB9wqFSlSC2DcRLnD+bl+PX5UhiUcrBL&#10;BL1+sGoiKDVFAhmnEA/7CgCikwoxqlXshoRxeSYjTgkGHKHBmeD3n/i1gCP47O3/To30P/fwg8xE&#10;ocU2r7Kmjm817O/rp7etn/fzZzQPrjE8vEq5sFGzrE3R1oqo3DFU4sg6q6li71G2dTYVXadQlGVy&#10;BTLl4c4UeAl5jkdMS3t/fqDy3AhyvMzr5iRBB4WxA3iGrDDrw8B6UGRJUaqo4lRMzpdUrVxknlfL&#10;temDEoFLwEsK5Xy+EpNdIid2jPJ6+pzvvLO77/oYdmOL5izj8+UXr3Tv+HCvWVraVrkoNPiRksPK&#10;CFFtQ/P/++NfByYm5jS3ioXctobajtry/mNHX9/5mtmqA9APppgMnDaAeUGJxUO4HIM5GexDAp4E&#10;lScaWzjfUoBnp1JDw6Pf/9GPf/DjHy7snI/d44FD/zt6fv8j39y67dH1cxfWNMwtHRm7+fJ/frfn&#10;yw9y+RCfj72KOpmE9hbpt1iloCeC0x3/hiLTvQgsirP8FPIVkDcWuXR27ws/+14wMbLmrmXWKru9&#10;ti6RE2TyBMb7Ho9XIqEMRnMSyx+RkAXFD1FIXPwyaRgSDTIDhFMnTx575lvPQaUxcGf4r3/625NP&#10;PI5f9V8vvbnt7nv//a//dg0OzW1rOXfsvEGmbW2Ye72r71vfesFcZkxEIuksU1lVVsSIp7Nulwu2&#10;z68pZ9hpiZwe76zLVV7TQNI6xN3IaBg5i0GA8QKTyKUZtPsI1IWhiVtgkfeFmFQBWHS8HOYLeJYl&#10;IkB5MzgdMYyHOw2mogIHDMMlSNuoqcYsv+j1h/QUSlkRIeMJgqEgUC5o6MDfhfKrWO9+beWHRgt9&#10;aiyFkOI4ziKCTwu5sIHxEklPnueHU5+XVZ88MGCqRlclTsZYLMhoEtPWAsOg1QIzIoPSVi4k0xrU&#10;rnmf1y1I5dUiEIGgMsa+BtQjCUBsXLncakbCIRS+QM9QUloBOPO1ywMVdfbv/eS5Lfeul8iAj0zl&#10;kNMQiGlUBg5OFZL0oZJFHCF4wZmUXEJkIBPFt72AVRMaAD5sNniNcpLUKJRYfQBvINOgnTSj+4UB&#10;FiQWsFKKXMHiNx+vuIBSPTI+lZUAKKFjcZgD8QFZXDCajsTQvMGJloLOMMuLZIve6RATxxwQ8DfE&#10;YlOwj6igThVIVGKbVWe2a61lxtKaEr4UqTogsAO7hZUKpDlAu6elPL5jGoHIGAhT6eIykY/dQ4oF&#10;Ggw4j7QoLRShEoAkMgWeTowFQgFeNTYLrTycniKeJBaPExzSrLOhv0YqXcDnhg8fF69IlvJFvSk8&#10;2IKkBOgHDhtPxwgZ/KQAtkN/DKGfjOTJ8XDwshFEciKvGZnyMCI43I6amioFTAy0HEgJaBMEWLxg&#10;6c4rvo2oXXLwVULjmsbDxSclmGsX6irN//7XqxyOFD/y4aO7//CnP0sI2egw841H/vLMc78qFMI8&#10;ZmD37h0jQ5PPfOfHQom0trHJ7Q031rfIpMgExVOHDBExiwVcFsJ8DGnFRa5mHhAVPvavtFRaVVFR&#10;X101d17Tho2r4Imx2a1WEzLhCHyBZTRVVmHDQDCIeMoMfijQSYonOuzEWEii7g2xAeQj+uM+OCvQ&#10;LUG5ADWlx+2BPAhPFIDA+/btW7NmLaIB9xzf3d42D9Kb61duMtEkG8sh7wenDjbhl85d7uu+3XXt&#10;1KzDAwfsP//xX1qhdTjdz337iRVr2hQaji80KqIEFdVzkFWVSXE/374PBfvli92nT10dGZ4RCqUY&#10;R8CjvHHj9zc89Eu5WusbPfvGTzYbmRPr23CoEDnLI/846u0b8HJ8MaS5jg1fC3rHwEKLBLA8FLsc&#10;Pn/Ie/QE9vsfvrP9pY8+f3P73v+dv3ns3LWjUgQxPvlQq4q+kE0rzp2XtS65X1OqPXvgK6N9sKI5&#10;Ra9r8D3QfNviVUtz7ltTB471nb10o+dYV4WtfHZqtv/m5djASHrc8+hda8GccEaZjXevGLxyLdgz&#10;sbau7uD+/ROOEL7d8hKkNtdevn711IVTAjHn2LEDMkp2/NCVMisN/lXfkHPe+sXwtTpu965sqGlf&#10;0iG2Wnd98UVzQy2ogzdPXGgtK2lbs+zQoS/naOU1La397oiZIxEcHZj+/Ia8o37er58oe3qz5cnV&#10;6pUNOSPFIzDKjGG5OOUY/f73vv/Y409UldT19g8+98PvmUg1pDGjROrD/rOsx7dKVQJvTscPHxwL&#10;d+GrYpfPM4KSCaK5Sh00N2U6V9RCHNVSL2yv1iyuEyiJ5ISzLkpVzAo8p/qO7dsXz0XlFo3BpO/s&#10;nN9YX3fwwAGVQlldUbV71+5Sm62pqclmsaZyzHcefxITlI++3LmhfYVKqLq+62Do2kDY5dO01qSh&#10;umfdiLQcv3oxOjGcCsxGwt6uwTv6smqdrZ5JSvlcvYtGSSuZjrAQ0OgVSj6RSWDmZSLvTA/LNbqC&#10;BNtMXHUZwLRhU8jjtuMiTQ9yP5SaoB5D41AQwbeEyYcib2gy8dQcX3gWSQFsIAoIO4xPMYghkOIe&#10;8hMoUnBjCsHAkWgoTS6SKC21ZPHVUqPM4h3Yt6eirLyiorZjweKvDh/FhAzcjmJeJ0QOOg1iN2fv&#10;3CkV0yTQo0wSsx0ykVGE03xPJOhwu2ZdPGdY21BZsOui+awklsuN+2hCKlTTCR4QkWCAYv4AJBzc&#10;qzm9DFR+0ezoOIPjQqNI5vNEigOh6Y2r10pppRZ5fGUljY0tkBsigpanpMLxCG5U6IJwFid9IVKj&#10;ZqC89CcwJg/y0jopHRub0tj14PUwEQRo5uWVVlm13c1JRQX5O5PjtFwJULsUUuY40kIL6Via4KO0&#10;MypotPW1NKUe7R1ub5wDFVQKtRcuC2iYiop7uMDyPj/6/ZxUDl+uQULKYL0GDCIcCtc2tEa09Z9c&#10;7m4rN863ii/u/tn3HkKgSOC9N5R6w5Lmzg6coe5YOJ5g9396DGN8tyMq0xkOndx/YPuhLUs2SvhI&#10;VKyOpIQsbm5OFjFIPK3SGYMGg+ceuG2srMkQ4gwGLh4n1ImkWgshlQinnWc26J6yrlzLoqJCUYa4&#10;0mQSdwGKG63FjN4VLgsc1Lw4IDYyBARRcoU7EoB+HU040qsDEcZmrdz3xf61a5ardOZLJy41ty+7&#10;MDpcqYhgwhMRW6P8qCgyGR31xXU8YKlR+4CFwSDwnsBSHpQMJhGKDff2IYKTqq7ySYRjheQ09Ar4&#10;O4GCwknKzYJsnYQOX8qh5BhdFY1P6OjiRRsPqrSio1VEiRUGLSQ8N89fLK2tvHP1ZtuCDo5UPH1n&#10;GP4GUHUBcKutrR1xTA0HZ+tXL2KmnPuunmvdvHrw0nVlhTVXbhjp6bXWVcorS84cOIJNSTAQGroz&#10;oJQrnDPTuAlqaqvOXTi9fss63MzAEnMUEnc2hHJfmOEmg9je+BBKK1KifM8pOcLeG9d4RUhGJaQD&#10;MTYVjoPZLMgmhRfO3PrLH1/W0vpDR47C5wMYazIFsDlMxflUBiAMsNny/b29O/cdePyJZ5rqm/xe&#10;/xuv/WvL1qUZjldpEqNbANdHQMiRpA2ECIkwRa3KXm7HAung0SNt7fNQQdhslqNH9ncsbSNpYvma&#10;ZWaLIZVEqHI+GvDGw0EtNDwihLHyrNmBQCApKl8+K6092z9RaRBvrZORrpsh14AA7EprvUUhlsoR&#10;YwvdBaxeCgFBI8UV8c5FzBo8CQJecGxaadDmVbJpTpTmEooMzJJASgJlC7QkoCAQwWOzK8SctQCi&#10;Ody+qIuEfHmBpSXiUV9eam9t4TkRvzsT94qVqNp4klQ27vFBqZuHRq4ICxPIQY7AgQJaYh4RPjhc&#10;RNjpwSoAZwKBfSX0Yjy0cHwIH9TocyuqabUaXyiU5pi/wAmDnHWYBlE1ypS4ppARjG85TrMihQz9&#10;aRGqgfAI1JZ8Pqb1FrutaGlHhGHA4wl44IlEJABFy7GsQPgSzjWVRKjQaBCUNDXljABYDIOhRAIn&#10;BzJe4U7MYjifS5FqGmJDOcSrbo/WaikumCg8q5wiByYZV2uMhYIwA5U/hxEAhenLBKP8hroVeqVl&#10;344vjh76HEmvO/bsDzKFBfettW/pVK3oFC1ZdC40/dXVk/pSvcKiZWhRGsERBFdQbbWu7jBtbLso&#10;TNQtbK8uMSDkikcEYHXmCrxEHkpBShTFglZlLykX3hoei05r17eL6JSMz8rwOE5PuZMutlauu2+x&#10;ef3cyAdTjFmlfebeuEYQQrHHJ0V8OpnkITj+yp6zjquj6IsVCuOWDfc+vu3RVlh8KUVlRc2CxSvn&#10;ty8ZuTV+41S3qlSKYsntCsa8zrk1xpiz++iet4e6LqMINtsqmjsXttbW9F+/fXDnnv4bt12jk11X&#10;rh/cvWfwVm9gxjPa2z81NIoIKeDCh0ZGbt2+ffzE8bPnzgXDge995zt11RUel/Mff/+7zMJ++/tP&#10;5UnEBodywoSIStc12lasalMq+T7P6NhY1+jo7a7bx06c2HHu/K5bt4553XdGhi/39p8ZGbl85fL+&#10;fV++fWHf+6cPf9R1/fDQSN+arQu3PIZapUxqLnWxHB5pC7LZgGMSWk2j2Y6LA7R8PLl8KDXgOMG9&#10;UyhIsbjPCG5cuYndwj333I2lyquvvNbRvmjd2rUSkWT3zmOd8+a+9sr7L7350pz5c8PO+NiN/rrK&#10;2hd/+6/fvfL79Zs3L1u0xGo1wvsHXwd2pIlIDKn3cGNiceT1euMMJgncGX9apS8FYherB1oEESG2&#10;s0VaO1il0HdCf25M8dUpHp3mEMkMDyP7dCoCX4gf4ZFR7EKx8MNOBzuRaACxFJg6ct956wP0cQaj&#10;HtoTDCzxO+J3AsEQJAlc/Bk4jVG64uaGhBCPJoH1Pxd8PLgJZRIqiR4rk6eVEqmcj+kjL0fwMuS+&#10;z/eSFKsUytWIAQhGwzPuRBDkxFA2zsBgmXT5CTYXVwrEYgmOA8YfyQaYmDecCCdw9QXZBJIJchIB&#10;6gKs2kAtL/6RlAsIClT8ex/eZi4zwUeI2LOi+windiyjlmqxYUoiAzyJtI+cnpaLM2kxag4kWhST&#10;s/GVLvIqEOABNTmuVgiNhOAxSmlca0gCxfwWEBoRXyYSAihd5ErCh4WNVyToYaJxQ1klwxVMO7x4&#10;sQSXC7IfNlYecFEgMufz43B0If8qC0lhBMsOvU6NYwMYEniOsSdD4cRHt4uVU7GbYtDrprLYPhYj&#10;czgAyCdz8CaE3V40nKREhks2ncL+KifGS8/C2hzDDJYGHRCzImyXsRqFZziGODFGLlWThEwMe16W&#10;PzYzodJYQFDgCVJGC+ULutCFsoVEKO2WYYfJx+kYYdIMGKTIaJHKdXyEM4Etx6PFPOSMw2uOjOo4&#10;YJTOGWeUZexlFchVEEvQzMpw5ULyl8V6HkwlvCRsKnCQcYsJY2iBcHpj1YVjFrrosG92aiLw6Y69&#10;w1Nj2UL6scc3PfXI808+8Ium+gWp+OClC+/t3/4qEpc7OjaQWK1a7IkUOzY1CSLf1UsXAdTGOwrn&#10;+Z5du9549dWm+loddnd4wwBoySYhsQIMFA5yBBYfO34QtTQeYDRFCiQOaQ06g4mUSRNsAid2AE0u&#10;DmuEwcGoi4gGWOqzLLbwAdaHyOkUlwUjqphslURumAB5viBtQo6A1eTlS1dXrVwj4vNv37nZ2jjn&#10;yL5jPmdoetgFPaB7KuBzRaAY0qv0LY3Nixcs3rzpvs2b7xERwvMXT/zo589t3LK4tArGqWmJjF/f&#10;3ITrj03mLl+8effmh3/8vV89+fhzTzz27P0PPAJ4yLrVazsXbTBYW6Np764Pf3X7qzfXNmTXr4uk&#10;JLnZVMeZoeVVSzau7dAkJy+N9N7yoq+A7az77NDQ8cGR/ZevfOZ03pKIUmWNmrYVNXc9sHrNlsUr&#10;1neu37K0YU4F/9F7FwlFfaRc8+e/jj3/83cD+Ynx62/ct4Frrk2O6MQ3SAHfKLdYzApdY8fSh1sr&#10;600wzlhNz//oaQUU3yLRXasXUyp0r0Zlg6m8ukKdF5sJiTcXfemd/a998OdLN29s375z/fo17fNa&#10;3M6p86ePiwleZ+dCHp86f+toNulSKgUlHQu2f3mgSixxDY5sP35hwfrFY723m9uqFLa5ON20CvFd&#10;Tz0yNXhrzz//8/bHr0+miPs714/+80OogLX3tGdWlDksnLyOCvAY1GzwDCIL51rvhZ1f7po3f9Hd&#10;G+7ixdJvvvYGep2dxw/cDE3KGiqSuYzGw87nq2oXLDY/sYpLTo13IU4utmjFcpvV/NnRm6VrnutL&#10;yue2tGjmNWeWNIQX64hOY0N7p2k8oxpLUZFcrMBcc/e8vONdVPaY7cFCvXHj5p7bt/p7elcsXf7R&#10;+x8sXbwY1JHTJ48axDKpQbvz0MFt7esUcf7I/hOSiSB6MLqtCqlydHR2urffqta2tbQBeuKLJZva&#10;F5pKytHUiyH+TEbChNuVjwzNTMzTWeryHDknxKanDRrRzNAdiUHtVYoC8GWJ8jEhwlVx6iL2HjZp&#10;DHbQZRWHaSCnpDBAFIJsWnAXEhnYEg01pRUtbCR14cTRbMxVphU6ODhBE9Ah+L1RsQox4cCuQiYP&#10;OXqaq6YnY4lWtQL++48+217V3KpUm9pb5l8+eTbocgOshBokijUIoPTJtONaj1oAwHIu6PYy025m&#10;dDYTY3gGpajCbNJbvAJQ0sW45qCvM8MFIZemaakELn+hBCZ4TOLTDKOQUDikhDJSW2YbnZ0Bci0V&#10;jKmh0ZGR61Z38j0MZTSEKFEWltooYOucjJzAAQfLjwhxtnJF1IvBp4hQKMNsClMqOQEVIRFhwpGg&#10;12I2I4UjwERKa8qspVaM7wGqeuOXL4NwalBrJ6enpTxaJbMpNVU1c1ZmJZYkYcQqi9KVzfoSazbd&#10;I5ZpKIzW8dNi746djlan1urlCmSy2oFfxyXDEYkqJIHLo2P2+culmuo9/QlgfZ9qkU/f3uvzf7qm&#10;xT/k0125WvbII9+V60yJZPb/fv+Hts5Ws5bct30fwNS/f+kvq+9d8um/P2pvmFNdvylGqce8M0gY&#10;ovJhfaN9NuMVoG3zumNsgTbr0gVkjSaEyELX2+IwNGQYVSLadfFczYLOoFiBKgKqKJSz2LQDpOV3&#10;uiFiBDOgmBrBg4fLrUHshwiRuByeXJLDpTk6CogQuCcqmena8ct1TZUKgzk4MkvRyivxWIk2akNj&#10;RNgRbSSOT7OjgaQZwVQ5HJQYOyWZIj0ZXB+E9AYcTtzNc5par6RSaqFckULjBKdj0f6rZTP2eEqJ&#10;zEguqCMpYNwRbAKTAHpjSg1COh+lidPlRCWRZ5N9N25hJFbV0pAORUVyqDp5x/YfWLh8+Y2Rflzj&#10;ZWVlt0f6sSGh7abE4PRk2NuwZP6JDz5fvH51Xq+7eOjwvEWdaan48qnjbe3tLMsAOrLtni3VNZUl&#10;ZVahhHvm2pmOZe2EVhOBzwbxs3w0UVSqGKvllxqR7AUadRL2bufUBBIrzRX2GHwphAimlRe/+9KS&#10;FSvOnbq+ed29rQ0d09NTf/3HXx569FExRUKW8bWbNisBGQqOnoD/5PFjCxCbsnYTbpEXfvKztas7&#10;G5rMgxNXuRIEEYtUejuAUQppPpZAxEUMhBsCk1q97vSZi2fPn1yyeHEw6B8fH2vsrAVBFeCsSDRE&#10;y8QuwOJTDERuPJEIC7YUT0g5buZ1dUFTZ18gK0qE7q2TE47L4cBgVdNcvswMbwlccSnEuRJIwZVj&#10;4Qn/OPBlwFgjDAQ/LcvC3McljIppfiLFLcJtCi5vip8HlQ9XNMRcPj4LEiiQ+JgyZqEIFYvdYYZE&#10;jDeHoQlh70xMYmysETkZkjPmd6rVChXoz4lMwOcXaZUcKWw9IrQFFAO3SRijcSnU7rHY7ORoBmkz&#10;+Sz0EYgwYploBJ2SGKEs4jSfl0ingdjGcCiXgaMBg2vYDBmfY7qsogLmAXRjxXIZki4OqIL4nZeH&#10;szsPYW+CR4oiTAwuFqhDJGhWdRqZUm62mlUKDVdIJJEixc3q+YhJIkOFhFgtLjWWB8L8QI5nM6t4&#10;XAR5YKheLMGS+axUC+s/Es+JdJyRqdV5UpyT4LrnIEA4Mu0st5cDM5BBQctN8tkisK2jeb1ZW5+M&#10;JT5+71+Xb15pW73mwsDUsGd4ePZ87+jFukXL5Jb6dc0ty60Vr/70tyhSQdnKipDaDb2pMCgnYqX0&#10;XnZmE0q08GzvDIao+252nRg9dzVyZsJ7vD82OeuPDnl17sSsYWB40CTLCC2MJ3Zr4vL+mf5rlXPn&#10;mmzzCJfyygc3Bya8ZY9uVCxtiArSvmhoqmf4q/e//Oy/n0Cj+Y1Nj69feU97e2dFdZmI4qMwHLhx&#10;6e3//gvQyLrmepPGPL9lTqnG8v6ZrtNXRhcsXtNYV1VVpq4ukZsMYiTq/O/j7Te7h6rq51mNFY1N&#10;bcuWbexsX9XYOr/COqe1eXF5abNOXRL0Zy6e6+ob7eru7nI6Zmm5tK6hbtvWrRVlRUwzkGt//P1v&#10;n336qbnLGvxsMIW+Dy83GZISkngqhIAGq1mPMKtELFRdItuwvmNhRx1UyRar1Bcal6kKpBKGYRwF&#10;GZ1VXFWlaF/RunzL2uVb1lnr6iCbE1AyJpOSiGXeIP7jxs1lstgx9y8uvHD9odKERopJFIKRpMMV&#10;dfuAILp08cKChe16nWZycuJ/73725JMPgmqEyvjgocMrFiw99NXpJVtWxFOJXe99DjMZVFfTAfeR&#10;ixff+fB9zNRb57XAUgMvH1xq4E1LQOqH5QDKKzBWpSTOmS53atKLfiaN7OGAcywedOfScQwToHZO&#10;B9nAtC82ORV1uhDBx4Thk0Fab7LcZtIrZAIIjuPYF6GgJmKIew8GEQaA4n+gv7eislyt0UDjVVRx&#10;A+eKCh/pB5ks+FHF9DPwKzDn43BwCUJGCINKAl7kZAbdHaJJElEn9mQoxnMpCaJJZBKR3U5JdAYV&#10;rUxGsEEHxw8obyWEkMDJwCqD2zAKyKdCg64M30Fwx/G9w4QGukGMbkUEdiOZaDAYB4wUCg8hgtGw&#10;ZOWrNCZLSTmWRVDPmUr0bp9TiihqX1SJZCyhHB0fRjbAX/lczpnB3qzPa8LiS4BuE1lfWMdhMlKA&#10;IwsdDZoqACaRxlxAVQAoPoJ0OBQ3R2DrB11LMU0XyWw5iC284ajfUFqe4YsYpqguxN0GKl8eGd0y&#10;yNUESOOIhaLg2KL5EDIsLxoXJ7MWUFCRWw4qJotlWjQVScV9EYZJk1IaEgBoZBKoukDMZLNgPiGV&#10;OBOLIQwAtzxQhRAlQKQADx5AiF6HJ+r3hbxuAhHa+Jcj5w/O2jRuP+SGSNQqQ4oFkaEQ84eRmAux&#10;HvY9BImQxXAiE/OhJZMLc+IURPt5Hi1XIJYBnCM9JLUMy0eup5q2yEQqBEMVWSsQSmbjk+PjYkpa&#10;UlbDFUkxI4slklqdMV/kNeDEgrJbjGzOr6O6Ue4VgzLQ8xeBQIXMn/742717duNJePChp//56isP&#10;PvLQoiXL2luwDZAUYuLBK5/9/a9rY66hVWtoKaWvqlxBUKUQOfYN9/3ilz87ceDAjSuXz545/MUX&#10;n377yadPHzt66tjxh+/bAjxYPhnjZlk4AOCCKGSQVuB/493PHC7Hgw/dZzabED2JtlWlNuEHQdcJ&#10;8XYqnQuR/iJqNgMzrQAVAXo/aBdiAM6mAoh+R/Jp0SAIbxybJnkEFKRQM6I4mAV53elevXpNLB67&#10;fO2Ce8ZHCuX33/Xo4w8+vWrxhqWdq5fMXzq3qbWxrs6oM5eXzqHlOoGQ+9Wh7e9/8vLjT21UGRAe&#10;ANBYYG57O2CSfJJMRJNCvuy+TY9lMyIWi3bE/Yhx3aCNxrQgMz7DvvD/NpgNrlULUM8rQpIk4nH2&#10;9BgtVfet6NDJRVez2ZmG5tYNmx9oamtbuGZO9RxaU5Gfv7xu8eoVlpIa2mLUWowCCcXDxQbLJgS9&#10;0Ly/8J1H2MTMuZvjkXjjvY99N5B3dB98ZYkBV3NYom41KBfysLGTsNEyE6WgxYk7S+aTwop5YLva&#10;qirKK0qmvWN0pV3aWiOtMiE9GzgyqYBzJj4x5Bx9+JuPLelcfPCLPdtWrS7RaltqqlYsXTS3rTmX&#10;LVSUtrYsq57TYOtomz8WZo8cPvvX53/YWGE6P35LZ7Pev3G5rhQK8DqY2h+5fxOXkm5d0/HIqtq6&#10;1tb1j/9YMOwe+HgnxlEtz2xN24igCOmnLMz3Apw4Pn98agozzHA4/vgz3+Omsv/680vNLXMf+/az&#10;C+6/20MKDl8+6x/o6+Tq5uTr1TV2+h4NWUb7nIEzQ6fNdUD2l/uDY97ElFllyVM8iJqFOa40SUhy&#10;soJCxK6wMEvVkTIyFks/2P7wyu9sm/RNHTlyGIN5m8W2YMHiaDjyxY7tkC7o9ToIgTQq6ZHP95y8&#10;fnXdtq2LjDUnfv9KYHBS6ovPW7RYNKcM4m8ODlq/x9TW5uQTInulwlyFLycfXH9ulBX4ZhMD6qHh&#10;kZTnZsGrrTHxZSlWEcnJ45psjO3qsxnNWbUc+4gi6DOXkHIKyjRHEs9Bf8NyszGkZWD6lcrNCqYZ&#10;LDDQW3Hl2YI6yqEDeSEwYqUGaWr8RvDq0dkSK5Hi0jyF1xOnADtCjCxiw3l56H/ySvVELFldSBBS&#10;qbGy+rM9+0WEtLW6YWnbwr5bty7cuCAv0ceRg50NcZRSLAFCwSA76aYzXHD3JNU2QbUlrwY4kDer&#10;5APeKoCd1OURWLRhDRUW4qhCElJRKgTNMuR2fAjdEBJICIJkIcjPKmSKzGzww1fe1mr0MpOal0sE&#10;bo9ysL0RQAkjEEcz/iwT4WUoDt/rmMXVCNcqjtfwrE8ooxMKMuoNWPBOCPNBWS44PGqRqwU0CJkp&#10;7CYMIgria5tI0VZfo+SKDSoNzF0nb47XLt0yzaV23x4ZzPDHeZkrHubE0MyxOwMZrTZEUgoo0oUC&#10;TIzg+MCqGn8US3FQQ/gtlshkaOh4QWzAkkzJnJ3jtFogeHK+ffzyqX3vPfnok5KcQfPVR+F1d387&#10;mRMZ1XW7Pz9+/MKJ89dPfvebT6xdtKa3a/DyrRuTganUzO1H7n+Og4WVlH9rrHdte7nBSLDZSBI5&#10;pgkHMTNK2JuyiAAVsYHRCbOhKkbQsQKrLSQ8F8+i5ROXVnKFKpSbcPxwkxlA4iQwgIWZVDimAH4I&#10;xlbsBwpxbjRtUOijSKXRSPHMqPnCO2NjYq2REihMhPb0pWPzFq3k+OIDU9lUjU0pmqzNFFJEWZAI&#10;y1Lu3HQiZ1PBrIyPK1NMdolLMTorTvQZ18Q0cOQcoIMFdk4sk4rECwD5T7h4o9MZxBr6ZtOuKems&#10;0wBCKeLauQj54MahUYSIEKlheISz2fC0E5RglUDSuriTVNII/x2dnZoJ+Za2degtpomwr9JSAmF3&#10;Mp20GQ0wmmW7JsoAKwdsaMTT0NwckOayI84lHQtnUsHBWzeXLV9aU109PTl249qV7u6bYBbTOnn3&#10;UHeSmyINZoaCAhG3UQbxXsCf6IzWvEKOfBYCQjOnL4rM5ZLSmZAL3A4RQSVzBVuFjVeQ3L4+8ODd&#10;j0HS8uY773Qu7LCV2KG5AXcQ1UbxOsuir/C8+dprWKw9/M1vQxb11z+9VGIzt7VVsylHhhuY9U1o&#10;jJY4C8SwVFCIAHwI2xKeIgSwiEmypaXp3Jnzt67fRpZDQ0OD0oJHGz6vFNbC2MEAja+SS/HQQd+L&#10;esIbjStyHEnd4t4EKrv4Aw0me3yMl/LS9Q1eSs6mWAsCYAWKMBRRQiypxGCscIrpyrjPEauLminv&#10;ckzUkEY1AQEMA8aUcHhcMR4TJTnJUCg765FkkSYozBRLIjiigHiDMz476fYpMF6AjimXnY0KBfra&#10;MtId4CZd0YBVp5OwGUk2D1A+X6uES4GXyrNOP+OewiwZPRUEhEhCQxAWyoU0RqleN7DIYEb7BZIU&#10;WqYi0hqqFgmW7PgQcDUhLDQaivrAIUACKEVhrIupPHY9+JJjfoThQVEhBoELBEwC6OcKvkgYtEAU&#10;f3hLYYPGH3OcfIgN8/hkOJ8Jx72pKR/jhjonDTkjVM9aTfu1sekam4zDCaN0xDcsi1UschiBay/+&#10;8NjvYh4rECplST6WZ3lxMhEeHq2uro8IkAyB6B0csfk7XdMl2kY5ofry8123u4998dWetQ88952f&#10;vICf3TV8ZWmD8erBG56+nMgi1NgtKzasH5lxfPDll0Xii9kCdw42nUP+QNfYUIPsXDY2oJOZymRz&#10;mkvXVlcuss6t0861yupJvhIQeVZibgqdP82dnCjU2RL5PC2rcA8n8mFp4pJ7+NV98oRId99GaVvZ&#10;V9dOHDpzuO/cZUWEs6J56fee/vGatVtpnSUtEA31nT98fM/laycuXziciTiaG0sKwuSn+z7pGrxR&#10;Cp5pRdn8RWtKKhpPXOz68swlPxdVVqW+uk5jslaWlVpU9K0zhy6MTiZyMZlGClMatnaEEhGVIqlW&#10;SpuoskbbghULVy5bgmCcJUsWNTQ2lFit8B7CbnD4wL6L58/ef+89TQ213kIURShXJII2AXIpbBwR&#10;KiUVSYV8kUWPeVepOM1AIRvwuhPxKPK1q+uq1AatQoe6XW8pLy2pq1I1VEjLKpMSJYNRXrHfxRIC&#10;CEs/2lJOcNKC9EadFWEYMAsVzTjFv5hnw6HorIMTjhpEYqAjgvHEW2+/DUlVabndF/CeOXJz24Pr&#10;oSM9fPDQ9PTos089rzLoD505NjY1Mnitd+uSZd03B5J84ke/+7+Kmuq3//XOmk3LYStFwwPOtnt2&#10;FghPtDPwjeBIhEYVuxdORbsrw5ueHrMZFCVWlYBIUWAWoIAG9V0sx647Y6FyVpnQpibsajlE+jZ9&#10;BksAHra8QlAygbT1h8JMPCGXYjhAA5fR2NCAJO2B4WHIo2ilCq9LgvwkqKw9XpBgAK6AfL64milm&#10;NqQRHIwdUFLESqEZhN5ODPIrRGo+qVTLzeN3kok7KVngcihjtNvlSppSycQKaVyYi/EBWYXqF3Vu&#10;PgVkQhCpkxiS8tJCAYeWgXKUxTAMP6GQB+amppj8pkmimcA4Bh1SHkavDIphDMiKAXuIhaDFojTH&#10;OTJTriuVgleUQYadGLOPmamxagvikWTeiTE2HcrBClDklYPXAdYJibYKikDQg1BD4iXx0cogPwvd&#10;ElZxiOUqqkMLoajL55+BlFKqJPNKZQjhANDQ5uHYTBMqCgkNSQ4ON9AAOUBZ8JMJWP244XjGHYpP&#10;e6l0PuLwAVIFDj7BBX8CXibEyvMicQatGTTGPDQnUGpjL5Qvhkwi8Q+KJHBkkVWNJSVwwT5vAKsX&#10;pVxq1KhwGmNknYWMMpkMgW+YLghxlMuUQCNg8ggsPxtjJGZNooCuLCtXcNMFPwSWUTRyNJWE111Q&#10;ZCrB147dPHJJELEmEqqKcdlCGshD9CyiYsh1wTk2qFGpZQodJL2heAq6jlA4jlaskIHZCx+XBLkm&#10;MFbByQ6pJDpTcKqQLLLny93nzp167LFHvvOdb9+97RslpRUZXsrlj06Mub744t9H9r7UfWavx7l9&#10;88bc/PqKjMhPCC1m66oYQ0Fx+P0fPg1Z+7ee/+6f/vTHbz35yJJFc61a08WzZ0aHBlctWyRByZqB&#10;OR8r/IDXMZFKRAAbWbz6fqAbpDLAiooSEHjMkJCJlrWY88zjALISlwUEUDvAU4jQdFz2RYEKBlow&#10;0sXSPMicUKagT+NhZAjaViwCfqsM0+HDR461ts6tqag6f+5cmAlcOHPpx9/7WWVpfTqec8/6J8em&#10;R4dHrly8PDQ0iAX5zWtTn23ffvL8we7+c5vvWWSyUzHGM+OcXLRoGSGS45gpiLhXLt1IM9z2uUuB&#10;rvnZC79+6623L1y58NXBXQdOfDkz3eXynFi43EbQEY6QnvA1XfAtvMVr0XQuLjGmxdP7+fwYXd9C&#10;GBRBXiQlzzKIzqA1fHUJR2oN55HlAbKhJs7iOSGzSDrjEUB04ablP/DbX/zp96ft2vuQKSYkC75R&#10;z8TNzzWNDcHUgtKmZ/NxkRfvJY8DzFZ5LuQQMv0mvQHvUTavT03fPL49qa3glbTaeTxFZBoN6Z3J&#10;AV2ZTFnV2nfr5mdvvn1wxxf3bl28cFnTlHfA6RxMhWZ5Xo8ix/UTREDJSpmQPpakNOqTp8+6B7r2&#10;9FzjVVl+vPjBDqbJJS25rDQYKdUqRIJzpggBLeHPCaVJhYEj6h28eLF70u6av4bIKk3StJpkOCCS&#10;CoJ3ol3nDJ13bfvV755/+kmruvzjHTvyVvW6+zfJM0wJwalosFd2zO06dHlzvoGVpLkL7aZFC4KY&#10;n9IKNLx9J4/OW9ouVSp3f7z9p48/Aof3jvc/6Lp2q7uvz1JZnoaPAvE2ZYYcxvrrGiWdepAajLby&#10;RYtXHHv109DFQYDYTXMbJ7uHOAdvD+88sfbR+236huNfHpQ21W9+/JspJaky2xPDnpyXqbCU6Wiz&#10;QkifGX9ZVWbhESVKpqQ0ZpF6IChi45JAlhcfv3i7OWtyz8HYWFEmrVAl/WYVC4KRRFKRiqTdw/3l&#10;Sxf7uaoMPyJHbxL0CVyu7nPHkwU/R5kJI4I342IRyZuYgg8ik2SL6vSiYTzKy0GRFw4n/SEYsiqa&#10;zriTtYMu0ijzaik8EtmRHqC2fQIbL8E3OgZhubhDaWmN2RMOkfnoonrT9ndeUqqltpqG5ralBhA8&#10;//BOFVkFulyBCz2RjhEppBUNDK3h6bSYyqDkFhWQv1JQhjiML8gmYUHC/kmMswdxGMXgHDj+iwzT&#10;fESIKE0ViLcpP+yOMigB0jB8aSQGgyLtc9QqNM6h6SxgPUY9VuQgek+nQmwhXaU35UPgsMvcgVhG&#10;pefDAxyMItQ9hUhXFsqaHAP7DEnkp/2UUJFWwSSAPKdJAmRAvsgfy7si7qpGJah/YZe4J+oNCuc4&#10;+gzL66UPt8mX07pVFuUSbS48dLSxTOGfIv87ROyCQyMbN4rDZZQHNg2lwKmRhdPBW5nI9bj71ETr&#10;w5PaJV8d7dfxHI8us/Zc/WD3V08/9wuD0sAdvmFy969XmUtrGxrGZ8d/96dfvP/Oq5dPnHO7PGq7&#10;dOGm+X2jty+cufD3uzbV1bamkAtG0O0Wsw5IqmLcFj+HmSiTjCUjURUCzrmsE8s8mOTEyFiEXDI+&#10;Geib9Fg6O0NirjSchBU9yhFmEkVBYIzDaBE/6ZrlqeUsJefnpGaxCrcAmwUqF54yGEoEeRXtj6Vi&#10;7qBZLisp1ew+e6Z1zmKpTH1i755NCytOTo7FG+bJGW5LlMbjc4GYKpeUEzx5Mi0qiJUDUw59iQ1u&#10;KyjiUPXHfLGp4Unh5FjaPzsxMeRmgzFawJqUcZOaW2bVtDQnFSqBzZKMxvh9fSn3nfJsvAbObSON&#10;wbVVa5MhIN6mrVTI0ho4fPJ8nUwDG1xpKZa+TC5pseglOsrLiUjK1DyZRI6UGDMdMUvzYl5FQ02y&#10;WGEX5E1lmAJCb25Z3spViHJitmFOSVWdsbW9itZLk8JcSVOjsaoqKFHkBXpxgmPNS2d6h8rqquPy&#10;4v4K2wi4pKd7hirqFs4y+V/8+B++oHNB+yK5SGlTVfznj28+/fDTDZV1fV23eq7dvmf9FmzYYKQm&#10;MStNMjyMM+LM229+uO2+x77xze8meJLPdh5DoMGSJfPhAkdgFxhEXd2jtpJSAYmxbNDHzxoRJepP&#10;pWXaDBnNCFmFVNlmFN24dXbbCy82NJeVRLucaCyjDF+tlGvEXFE6hcGRUCEFQCXgqAiPj9fd06ue&#10;e/VG7wvtCot8MmxRptULCV57piDNiMU9/Oz/7eecOBWq05rN+Z5410mxP6KXJCgiIsmAF0iGpq+n&#10;a2sT3KwCjp0RLyVV8hvsSatCqFbgxmb90cyo10gamIIAzY8/wZckxapQTBgLCLXqvMaEpOY2JVwX&#10;fmfEDa8egtGdgoLWL+R50lG7LinOqLEN7TmvXLCGQM61wiCkDUKlKStRY+1FavBnFG7sGGad8sGr&#10;pHM8P9Ir9c/QYac2G5FFnLKYO+8cEQamDQpZUFsLmDUW3gpujkwG6ExMkmYRN4xheSovCBdyDMXD&#10;sDkdTRoolRx5Asm8XCKHka9AklEuV86Gs0PXQmBKldfn6HzGMxQe7YMQPy5DQBLn5u3hErtJD41Q&#10;Kuodmy7TWcRCMRwncanAmQoJeVk7PBtgcGO45o3BWChutIWJrDgHEZhtdrxw5OD1DSs2gHn1zLef&#10;+cWv/tzYMF+G6R7DNJTW/PNfHzz5/B/ueexbfCr7qxdflFNUXUNVRY21taX69//3C73RpDaXwrfy&#10;2c7j8+uaO+dtUtqXkoZGiaaMr9Bz5boCZeBLrSJpuVTdoNS3xGqUtr295KVZ1U+ezre0qy5yHK8d&#10;Vz20TvLQQmm7fVDg/bDnyqHLZ2qr6r+x7fENqza3ti/Wl9s5Es6Ed+DLY5/+7qUXr3YdXry2ramz&#10;qm5BpbW9VFqpsNVbGmps7qG+T9//L944yGoaqurnNy9YtWjDjStjn3x8pK5mYVVpQ5XN6hntvmvL&#10;Um2z+vU3f3foiw/f//vfP33p1cPvb0eNIcxyDCU2Bhl6EsBcOUSmEJl0nDp++vMjR//w6lvTs+EN&#10;izfefddWk82SKDDTggFIb3GeUTDYAMMnEEYQJQ8NmEjqE3FYKWWm7UpLFW2rlFkrRAZ7gioe2mml&#10;PkYro1I6IQb4E50xoOqIWGGUOYZMMI6hcZcjQGrtypKGjEwPSg6WuihmAY5TcQr+6VEgUbSldsJm&#10;9VFkQER7I5zTR6/c/8B6kOiSWd7JY9eX33WPVELvee/juxfOmdNUWQk+28plKO88vuCzP33u2Nnj&#10;W7es7pzTCNfHzh0H1nxjHbTYNIIe2GjINa3QkGlhMk1A7hyR8nJmiUhZmK4VZ6UMfWKUO6BopuqW&#10;a5Vm6K8jSomPknHFFuQ+UPyMEqyjnCAtEocJmJcQLioQweGPpbdRxjWWCqVWmchKcZBUFwhEpnYd&#10;PHLq8MjS1atnJq9W2hPuTB0h0coIQXiqL+keVeTZxJQr6YiHhmI9xwa+ePmrU4euXz7SpVOWqLXl&#10;FG1BdCUSZWhJXEHEBKmonEMceuucqmAzW2oZwhunHdB15fNybpqhcmEaxM1s+Sg7lEGiHC0HWQuN&#10;AcAkgG9lihOMYswVDso0NAc02HvCJDgDMB6loCEdS4adtKBgBB82zwlPZaQaAhLuOAdxTPAPhbK+&#10;EbPMMurkSurnBs1au4SAum9icBhjGq1KgaguSAtxy1EEog9yaNcwtMQ2oQjmBu0olxRmE4VkfHZy&#10;UqU3ChTaFEnHeFx9ICdPcYOSQoTCl5RnjvOwBoWoOZYKZwheSmdIyKi8Tj+aZjMWnbK1oWDR53RA&#10;AkgR5hUX55IyrkhJQiLNRsOhGYcSHWqc4SDdLATof1qiprMkcsggPc6zLNrzSXhUZSqqIBFgbM3C&#10;F0ci3I6XEUt5pIZWWWipEsr4Is8qxURcHoNKr9Db9f7oKgGHFGfvSIgwgq3CKS0cnWQinEva0pIU&#10;mjDw9HjAZQh5aWgGORrIdpDIh/xxcSEUcQJET4ItirhFVEpgnYBKlsyP9g1b7VYMVVkSGI+8TEQi&#10;zARNIdZY4xMjf33pr/BKvfir/2evaKBkKhgy9u3/6h9//POZ/f/zjG030lc3rog0tw411GP+DF2n&#10;++z0LwxVW/PFjT7nP//5261rN179938teoNSLRcgH1lIwkFw9dI5WJ0fenAbGLDvvv/xvIVLsdXz&#10;xwuTXsZUOSfCBDxeD3CwUcjpvBBvS7x+N7ZvEF8ULXwsi6Q7OUeBXA8ekKdYE1HCeCEVLgJ80gDd&#10;IKxOCNwGLISUyB31RPNRAS3AX92zb/9Pf/Qi/GKvv/WurkTSe6Prp9//USToe+i5+/bf3nfJdb47&#10;cDMm9IMiLdfnjXNj5W1KFZVf0dRYXmbg6og7047Gus2DmZp309bXp7ID/Yw7Qd7sGu6YP1enpOct&#10;ndfnd+mWrJrWV9c/+/PaZQ1Vc2wc/bze2eprY5aYyG6rKF3dXh8ZvaSRRY2VxlBSueeLW//47Zsf&#10;/ffL6ycGAsPsxHX3nRNjoxcmZm9MDp7t9p6b9Z8dY3pGLCyjS/pLhClZIcrHvvzRLQ88/sTTmCDc&#10;6uv75yuvtjfHCWWZwbZIbmjmyRRjvim5UkLmsvFQOIh6TKmm0qCU8vzjPWwkKC9tzolVBcYpKbDB&#10;eEZEyTRKSNih6l67dtmS5556rL6pfso1A5MhsjIRqgO/H8gqcR6ZFLN8f1DJo/IG88r1m0qlFG3I&#10;bnviQaovNfPe+bBIciqbXNZUVo31C8EJ4v0miHTEhQwejdpMKY3l9VqOIJRXlxbgZoO9RMTzDF1v&#10;rqkd9XKPXTrzvacfTsTYQ0cOf+vJpxFwXsSmZtO+VGL33v3xSxOr8jZao2j7zr2icjXUHZSYH3E6&#10;HVOz+pISc3mlw+UfHxyDpeGB++5DqI7L6dqx84sHH3oAiqpIOAB9MRAl0LiK4WkiCdDVaIH40olT&#10;s15X/aK2+XPndp+54PP783p5SWfTvA3Ll3d0CuPJS7v2L1nSWb9ywW3H8HjYOd5zOzfrEkwO1FR3&#10;plQWD0/kAk3ZJPLJ04BJIsNeaSyNg2EliCcppZig5KEALROwCjGE1Uz/EKmUpFSKFI8C5841O+11&#10;ezD4sZTaPT7f1PQ09MpsOh1KJlgsOvNY2SKzlR+JJTCBD0YCiJ1GUDdm6sFQQgfg6eAgV69IyuSw&#10;Zud9LkzGIkB9oUCLOtMK2ZRULWIzJWYjPntMFxctWPjZF19OzHrKKuqQFbR6xbJLF87euHM9zRaY&#10;aCYRQ6o8Ii4yTByueEyreelUOhAKhzFPA6IC4VG0FFJqNpaAwzYXZfIxpgDFYCqLJPvi+EYkjObT&#10;4QSOVzFyFfnJNPZyNDBu05MQ6VqwoCAgBS+mnQNLZNLr8ynkyHMjgaBQKssSBGButIAPMQzg3xAP&#10;CWMZKJYZUZbCxg6pI0Yj+pR8Ll7gpEWEUkzqoE7P5SJqmbqhfKG+BnOdLFKVV3aixrsRmL7Rc/0A&#10;lCFMVLx8+fL2uVULalRzLIqw13V73BsnyzliO8spT3LLkmRzrmTDQL798rA3GU2saKpZ21B28LM3&#10;b1/+0yMPS+xmWc8V0YfvuO5/fJvWVgb98b5DB+Z3djTNaaxtLP/w0/+BXLhgyeI57R2bt2y1JJMC&#10;hS0vL8VOWSIo6howgIR+Gmq5eNSfiUcjlAB5I36HC4GtwOtBxCzM5IZu9wKygMM3mGWgZw5AugWj&#10;NBoPsPrzjBJ+/Gg8K6Xg6SF42H5nYTt1exwQYcmhSOPmgdQ26EwABKdjrEGjH5tw6TRllRVVV89f&#10;aZhXO82ExsYdC0paBAGsFJk4gr7CESAdME4j8px8LA4dIFZORZMxvP8qE20tl8rjQpq0goJsrlQr&#10;LNiqmvWlJCxoUopPS9B6W9RWHbbfVQYPh42JBEjiwtocqSMSqSSWiQ3OjKLZxeIBY8hQMAI7FhaS&#10;CKCcmZ7G30BKJcVREOonYOG4HBCNkZmK9QIGRBh+YuEU9gcwU5ZB6gjuGgKDp1yBqdngrNs5MeN3&#10;+1UyBJYrkxn+2SvXNRLp1PigyWYEkgBR7kX9ZC41Oz6BHSlHKpfKtQo9Mb99Hoy86LqunL+pURge&#10;2PpQJBz597/+uWnzXTD/QOAAdgLaJwxru3t69ny1b/3GjVvuuQeApT37D9y4fmHrXauUJC/NhBRS&#10;5JAm3W6X1VaCISjGn2mBQAm1YjCdQRmNVREgAAzPJObUtzYoq5okuLlFzUZzValKLi6OHxQpmUks&#10;l2lECQ4zHc0mZY2dKWt5zw3XghZbiTYgSStE+TpWnGZ5o5m8d9iR2nc+VWeiyzTay5dOtbQ3a6yV&#10;EJxEos6Qb8aoMjlmHfBCZBUGjGClPHE0GBXLaI6MhO8Rz1XROSGRUiJyYnwEuCuAG9lIQpLNYXPl&#10;C/kURj1EhlkQlIVS0M5GHNM2iyWIcASBQpPlhQPhpBF+ljzJQoacFlgqEdMABQgphB4VgAbYGWAC&#10;zeOJwR0BF77AapbYyjgGY0ap8fGFznR+Igl+Ax9NONdgFmgtfKiJ8uCocb2uGQBFANKFQRE2QWiR&#10;wJhBEhYvHUcets/jouQUV8IHKhrRqBRKokwKkqOp0SGaVtnK6wvFVICcCnpemp5yOKEwpkh4l32l&#10;VvTxwXgggj0XHGLIuEoiQxbIilgEcQ5Q/+fw9GGgDc9QyKusKUU4cXFtnCEHBybVtG7RnPbLl699&#10;9PHHW7ZsARgWhxtIIcBPv/76G/dsu7e0rExv0G+8a9PVy5cuXb6o06jtNtviRUsOHT42Pj0jVWgH&#10;Bsfv2rhYVsxkwcgcNRx+K+IBoefB/ygGvxRH0cAeCES9zrE7I57OUktrjcibuXP58piBt/fMUc/A&#10;KKVVbPvG/Y8/dV9TSxmo9W7P9LVb5/fu33Hk1P4LV86YzNoH79+2bds9SqMGGcroGcDWVyv1sGqQ&#10;YmhgjRWVVZeuYp57a2RsSKNR0HLZ3La5thLbiRPHb1y9Umovtxqt0/0jtqnUpvnr5pc1rtt6X9Oq&#10;5T6CP2fd2rqONpDdMOC/fPT4kbNnus5fGOjrh2QUOUH33v/AhtWrS61GrBryqCa5gCR48c2FuwZ4&#10;HWybYA4F9hVyMLAlMGvHG+ATc8MENyZCCCyOBNTwBLTlgmxBwSdQN8Pwxyu63ApiHj7zxPTEpNPj&#10;gWLTWF5BKJUp/EmQIKDrxNMCpgMPt/YsAn3LK/HkC8MJcBNjYKxcOHM2GYss6GgAl5xWa2+N9ru8&#10;7p7bN1BGPvXYvS//95UZr+/0+QtwuH/jiUdqK8tArfxqzx4sLd/bvr1yfsvSVQtBneACPwp5BT5r&#10;mQzPFaL5viarYLUrDnOVYiVSXIXpeI9cFOzvuj3tyk1HaI7AoMcaLj5rzIbBg0mD1wbzI4iNcFsl&#10;M2GeMCim2KI7CzjcMK4yKHl5adiFgqFYwOmOTs2EN2/Ywob9BrUkL9XlMgnEsqmlMlB10ZsG/Okz&#10;Z24d+Ork9evdMI9F2AQspueOn7/dfdto1tvtRrhtgFyAKNwx48aHfmTEnVfLK5prBP4Z7vC4KJoP&#10;eSM8NqmREDEh4YWwHri0QCQZihclr1E2B6BlhOHEElwMepikEJ5TWlEkz4GgwOdKKQkGB3IUb3Jp&#10;LB5FVl4RTMelsTaTSBV8noIHxxs/BWeUVl/qj+R8iYip1EAm4zjVzUZzwB8MhkMwQBZX92ISmRZI&#10;WMbNh/VHcQlY3MYgOgGiwVwo7KfVUoRVsViM4bnhcqhgCoWBp5AGrCYXjklT8EDkYZTFEwbHLz9V&#10;kGBfj41INAHttVGqEKazYnAOsS5GqjgM4WwaydkUB2niiLikkQAH0Aj05xwFKdDI+BSJ6gVfSOyl&#10;QoGg1WIB7Qm/4/tZ/C/YmvMZXDmFvJSTpfk5EgGefC4TCs/g3VbrTDLaNJVhol5naLBfrKIyGmU+&#10;zpF7Y2oJPyqBS4kAZ6NInkAVAvVgmkfyoYehkHmMRHtEPkFhGA4FZXINQQGTDHkD+CV4WwRKyPTh&#10;woB1VAiyehqwReAfgJkdHh1EYofX7/3hj36wYcNGICPOnz/75lvvXrp2E9FT69ZsuX/bw/PnddBS&#10;Oh4BUIVIxjB00sejZknpwyq1Dt78aDTxv3ffk0qlzzz3XIKJe71uoIAIgrAajE6P7/zlmw89+si5&#10;S5e379z77PPfJWWKN959b+++g3fdvfWfL/39s+07Vq5c/d//vvbnP//l8OFDh48c6ezs+MUvXzx2&#10;9OiXu3d9dXBPY1Mxme0ff/nnm/97Y+/e3X2DtxcsavsabIn1NdpKvJ4c7MQ+nxsZA8jS8MCxeWd0&#10;0+YtbpfvwKEDequsvbWjqa754oVLnrD/kW8+Ul5b3txaV2oxK0nKZtKh945ii6tVC0sxIpbkx11R&#10;R2E4px7l8KqUvBUm3oI63dxSnTLPXt2/D00wspmMGvrLLz5Yuaw5FZ4Z6O5PRwUj/RMx38zKJZbK&#10;yrhCMhHw3rJrjGpB1SdvXOs5P7O6c91zj3/v8Qe+uWLZ+vr6Nhtw5/VN1po6UmvE2+TmcDyCQlhS&#10;uDo+dOjKxetDI8Bx8nd+/DYYi2gWvv/zn1/r7W2cP99WIs4T5eWNazlCDdyFUSbCL+D4K2BdC42k&#10;mqDxloRCQefg7TKLgasqi+NMS/rB8R5z+y22cgmBR1DmcU+VmsxI6R4cHqysq4HeLZZgIoEQkgrJ&#10;4nqOSMEk6I/KpYYoLYerx8BLS+Uiq7kmeyaQPjSR5xIrH9rYoVGIR4PcMC+rU4Q4KSnHJ0pFJeYK&#10;TW29Ti2anu6iSxsEYiWSb2OIVcvGKJa90DtlqSxpaa2d9XsdYxNLFy4Q4/wq5lZkgrnUP196pTJG&#10;LY2oqha1qJ5cU0B4Enac3LRVq7t989blqzdWbNhstZcdO3RMqVLv3b//T3/+E2Krdu3auWjxYkLI&#10;RyN+8cI5u82MoIXuS1cxRM7KCQhMW6prkFCpsJhESqqmseHDzz+dnJkRb2gA4lmRLnR9tOf87n3L&#10;NqwK6wQ/ff/v3/zRt+aWlDpOn3P3+6SMvFRbASxOkEKaBoc75ilMRAqEImG1DBI8TTQcVSDxJyeb&#10;9QtVkrCKJ4bc8UYfVVfpUykFCb4sGpycmLTXVKYlQgaFC8ZLTAqoQSQixLl5XxoUTQC++P5Q4s9/&#10;fQnMllnHzC+++8eqxgqZVCXgkdFISs0EcgqSReULcy4DYLQsCvoPTyBl3YxU4qdN2XBKQUnU4C7M&#10;TmAI0Tq/vau///OdX8xpbS232Tvmz7PaKgaQxTvhNutLYiGQW9KQs+/Y/gWKVETay6VKsQJlDATk&#10;IuzJATvwON0ACxngVsKaHLkY8QSUwkK5NFhIiXRIgOUGJ2evHDyhIaQanRZYdmRPYicOT2oS4y+J&#10;xB8IUkBGiCnIqaHM8wd8YgWNSg83FjLi0dkJFTKMSSCHw2fB8NOaQiEYilJWCLrysKwn0wmhUI48&#10;DEoKpKyXk+FRfFMkzzz/oyckuVBLmbHr3Fcffvg3Wn+KkvmPHT969vIn5y5+YBYxLXZdZWW92Fhx&#10;uCvfG6EnsnIHh+h2h0/dGEzz6aWt5QurzFW05IvXf08kP33iwZjFEA9MyQ7sFj317O/zsgzQqh9t&#10;34E+au689hC4zqkYkjbe/+hwx+IWMZJqBWLSn8iTRkZoCCVSFCKeYUfKYxeCzgr6mxTeO784GQ8E&#10;PbMOpVoF5hV6exzkzpEJ6E4jaTZeyBBMLsyDbY5bHPdhA8jNqDmchD+YFIsRGykC4hbGcUKg1Sod&#10;s9NBHyBa4EVJ4+GEXmkElFupUAszonSBxBUoI+mjR48uXbvyxq0eq7JUjHdfAlMXx+OdNmq0kDAT&#10;yYKGT3FjWYVEDWFajCNmxPIIX0IAL0eriq0y/A+cvFmjRha7RKriU3qe3MonjWKFOGaUiLUKwqoT&#10;mk1fvrerUmsvb6qFXwGRGzFgeENxhUIJRIEC+McEQmwmPLNOBJjYLHZ4wvHSkAYDnxg+fU6QUSFJ&#10;QCQEKZibyPRfujE0OqrT6rQiiptMjw+OOGdmAF6BulhlsuhLyyQqNTQKStIEi/TtnhsKLBRtRkoo&#10;yWSZohE5x/X4/UqLKVWMdKSAjqAQRMVHjlfhi8/2fu9bP0Tz969//LO8rLSkqpID9y5wRpj1ZHOn&#10;zp47dfrMH//4x84FHXBDvP2/Nx0zd55+8l7E+ILdi5ihLIOnMjU6Mlld2cTBKgHbFz6wmcjl5PK0&#10;cADi18hIeFTO6xBSkgiWlvyCn6fMSEg48ympWCsuiJA8l2a9LDcmrdS3b4vTtScvTpfwQvNaYCkh&#10;dIUymJY8VNaTjVLcmelA+vyNuT/ZojIalN2TUxGhUmmuF0pFZpUMuxnH1Lg3HDSVVjEYEnJFWQYC&#10;wJgGpHuhkMUTA7s1xv6Q/gjEFJHp6+mhRBJaQiKPDn8BmZ5KrUkkUbMccd+UkxTC6iKm1DTeDWSs&#10;phHjAzKEUckheKhgxLBAQJ0FkgWOcihBEAFZ3MKC+IaAHORLFQPW0iRCmck0OKOUlpAbJEo8HgZS&#10;aeJTQGZLMgUC2ySYpAHuczpmqiprgSpOpvJD46MWi5WAbC/NEiwUKXkmE1daNAzgcdyUuOjHSKHl&#10;dd4ZkMnVMms1VMCFTAKc5AhkkWIpvgnhqWG9SqWzVZBggvKSIPaqtDoh7IiQqxRg/eNH8SRI6OLw&#10;HLnFGCL4gohnlpdbU8BkI94hSezdfXDzxi0Kgvrvq68D4+92u2GtK/IMBIKDBw9evXr15z//OXwv&#10;0HMidquhqUEhp1988WeVoADV1s5pnYdW/K23//fYY4+CFw5vPjqNIgfv67bq/y8pYZXFf4FfApgZ&#10;lscHckBz1zpVZ7UvFL700c5u35RiYd26FcvXrlxd09lCa5O5XPDcucN//+ev9x/akcoE5y9oRoD5&#10;o4/cX1JpQaYBIo8xo+m9c+dHz/8aG772eQvAXBXB7AW6s0Fd2VhjMIOJIPjggzePHDkIN1FlaVXH&#10;/MV4DN749xtY+M9fuRViAVyViupGPqX47/8+ePK577bMaU9m01evX3v1lVfgFul4cGvn8oXzls6v&#10;am3U2kuANyaEPERocGFZ5zH+pBeyVqWQKmRTUAsB+SgrisugqYR8q4jLR2QTRBNfMxqKHKYidQky&#10;IUwckLEKdYOAJ0YvAsxSKn3nVjecRnoLEonLeF+T8eHMALQVai7oqEDmxHPhdM6CTqYzGDFxga+1&#10;6ODjidKJlEommdNSkWSimPOSCtnC5ctkKqnBqLpr8wq4d2gVjRGD0Wq65757jUYDaG1yCShvSD3M&#10;z1u86FtPfiecCRezo9HyJECOTUsoSMwggAC8jhMJRGQkCOEapOtlxV6FNKbiZZZ0LJHoKgKBQngE&#10;peKgNzAFg8GMLzITmGWRIOEKeGDHx8xCK+PJhLBF5tKyjGg2nYqqKGkuxXg9Mzj9r10bAWv6ga0P&#10;G5XKeMCXECdVCjEyuygRVB6K86f73n/vq+s3R6NxOAoBV8NgAOU+9kQivzd49fpVo1HTMb/N7/di&#10;0KxU6rCd1i9emVQIBoZvq3yReYQR4gBsEuC8LI4UjJoBQcSU5CA3GUQ8aHPhh0XGK0VSxXNcLscz&#10;CQCeJwImRBqPKK5c3KqQRGbTSWR8qVQqhUql1epkKgtfAhQcF2EcfGzNhBmoGPSGUlprd/jcKPMg&#10;RIfpOsWmS0vK2HRmcGRUqdYixEoiEOO9RXeRKhoFkFdcTJUFVgKjL7dnFmzOosERkzTgE0AlCafQ&#10;loXBqZdS4GwZSTnQTlOOaQRMy4RAdyOREAbTtABIR3/AhMMfJ53Pkw6HsO+BugqYilQskWZYyDvR&#10;wGBFw5eRQhqsaYz8i7FlNCmN4LdwuKSkFN5iaMOBvS8mehbRy/gNjy2uODy2OZkY3yWeY8qFnxTq&#10;Wjj98KhccY5LwdB0OFDpiJR6NQ9UpVQuHk7CV0KSqSTeNQ4ElIhyoUHsJeQowDCEyiGDrFBwzMxQ&#10;6FflOkjGMUpG514E9+QKGCUjchzuctiSRscGsDMYHR/evWfXsRNHnvjmE488+ghq0Vgs8stf/RLZ&#10;wQ8/dH/74gWlpZWkWInVOyFUUaRdpWpW0ouV8o20/B5aeh/fqMQgAq1rIs5CINfY1LhkyWKjUX+7&#10;C6CX9PTMpJTWxZKpYydPbrn/wTvD47d7ep9+/rsQpHb39s+6PXffe9/+vbtYNrl50+a9e/dNTEz+&#10;6Ec/eurJJ01GI5C2W+6+C6iYz/d+ZC8xxWPhz3Z89rOf/+jJbz2qVAJiSRSwqJbiXAKVBDBmgdM1&#10;g09aqVDgGwFGBp78JQuW37lzBzEwtkpjqaW8przh7OlL4XissrYSYpd0All/OEZgDo5hjSDSl8qr&#10;1BzSL+arL5xOjc4IK6vpRbWFJjmvWkXKCKdeklva0FCu1b38p7+21tU1VNhWL2j44NXfPnvf0oaS&#10;Ug5Hr1NK2lpMEsJJSpx6Vcak0sglpjdeOrB03jcee+jxmtJ65Pep5VoVoTTpdFaV0aoy2FXmGlN5&#10;W23b4nlz57c1rO5YsWTeslUL76Z4xs8+PcR/5aXfY4T2yz/+tnPN8me/992589rspVVmWztfasPt&#10;WzyTcqzPMUZqZayAE3WFyiXaKAEzZT7pGa+yWWJCdUYg4ycCAceEqbwB4DGcbtFswqBQhUP+oaEB&#10;e3kZJu8YCaSAVP0aFVbEDnNzyUIK2jSFutSL7wmfyTqGSeQayCoq/ObCZW8p9mUWa/DfH7N//2zy&#10;06sT00xZrU0hz2ZdrrTCEMzyZVzG7RnhyNUgX7FIGRBL4s5JbC36JtyYztc3VQ9MDE3c7iURIoc4&#10;MxSXIl40y365e68tLFpeMGvaKsSrmzLCFEdcdC+DL6dT61594632zoV2ewVuN0Ii/mz7Zw89+FBb&#10;29xPP/0MZH2E341A19nft6Cj7be//U3I7f3vu++aa0ocbuc//vSnRDTcPzE4b/lSmVVfIHiOsfEr&#10;M/1jw3eunTi5Z+fnq+/eUL+68+zNs6NTA2uWLIA7g2WDts2P+7sdsf2XU8MT+nQh8NFJ4Ye30jc9&#10;6uYWv1bqCHqR75sjcjCCE6EER01HsaG5domM4821OWFLgCty8A6ipSKCPGg1QPcwEUwbgulEEiCi&#10;BEo6JAkgXRT+l2RmsH+ouqoKQ1Ocak1NrZgxIdKCkqhE4YkY/INSugjJCrp5IjErUpNADMVm0xQZ&#10;lBkCrgTCprg5FuAu8G1SuVRJWSmm9R9++D4E8SYzkmNrli5YuXLpmgXzFs2f27lk4dL29vmOmVkA&#10;eKorq2WYXKWzJDZx4M6AapVM680mkUyG9MYEBFgUwZeTiUDQHwtTCkUKQ3Sh2KTUnT99IxL2Qw0m&#10;BD8d5C6cZULk4wgjkRgbY406I+5kmVTm9rhB+UEt+nVth6h1h1Kn4hWxCuCYpIUKCURDwgS06HmJ&#10;yQIsENg5sJvyBXQ2hwEZkG6MsMCnhKjkShyzmfUL2xLeHsfEBy/8ite2JK9Tq/Tm+FM/EFhLZm/c&#10;vHXsyMeOkVGjSDi/Ro5ZTkEcDkdHLYrc1tbyTaV6o4jv6L354SvPlph33vdgmJCwlw/y3/y3ZPVd&#10;d+ur6mTGmis3bn+8/dNFy5ZF2JjD60gXkus2rrrVd2FiytPWNh85MHl3lE/bBBpb74DTqKaU8PDj&#10;2kKgMQZv8JZARk8hHyIEvwqG/VCvYbI+NTysh6dNKscuICngqvK8FAloAYXMEz4wJCIOmUh4p2a5&#10;Cho0a0Qa5sUwlKSRewvtNly3rlk3JaFBk0eNBUYgIFWlpOF/279cuWmDWWc4c+RwQ32tkEISZd5k&#10;tubSSQnggnEkniHYEvq5YtUHVygfZChsQNCxoYoq3gEycJ/CiSCXgIQ6GMvCWjjmj6T9Ae7kZGZ6&#10;Ot4b65tlYzUilSwjwL3Wd+rasuWrBAY1EU8YizE4SLhgkQVHiXDocqfHpo4eOAzaftAf6r5xu8Ja&#10;hkwzQJkZXgH9lTolCDm8PIUMmn9Aq0eu9yBWHUg3eGZmve5Qiqlua+VrVRkxmZXJgC1PADrHxzcC&#10;K4kM/GFOv0upV0LYT4FakMk7ZxwynVYop9lM/tqV6yhRNEoVhCS7d+wttVQtWbBqsG/oypUrK1cs&#10;50pQZxZDMVFk7P5yLwZsv/vN70wGg8/r+s1vf4Wssbs3Ly4kQ1wQJ4OILQp7QMh0+EzGMpOpUiIC&#10;0liWFOeUyCVxgGWhhw0KQx/IKzkRl1AmjhPIYsoIFb6sOC3EDw9SSGBWmE56w3y/oMYjbDzd5Rud&#10;CAMJvb5OxpO6o1yBGnBhgbcrI5wewWIoH9cYhvvNCtEdLd5Vmuy/M9ZSWyHI+TnZuF4BK2xKptUI&#10;qSLTpYgNBRCXhQSVAso/jdzS4mYJVqyifJ/gMSh/wQcrKnZJ8K4AZ+cLCgSt0OfE0r6ZGYij7QZr&#10;joQELwmnOGxmcp1ahulvAS8H4xw2ozejVCLA9cOcFxS+AqA2ETjTIecDFY2T5bAcssj7A3YFxgHA&#10;AZB4jhw7kM6RwweUNdJtQX5Pp6dmJ60QUoog4OYQJIX9fCjglcKfKUZDAiMMD78sotHARAMVHFeu&#10;lMN3zU4CPGqubo6AxM5lKQGuG1CtpbBrKYSZjA+3OFdImQTcnHvsjgQJriolkELFrApsqFJpbMJl&#10;RbyKMIcILxyMHh9CV8R2SwrL1RwZdzHnTl96+N7HYkHEwEYfe/wbH374YU9Pj8Ph2LFjx6FDh158&#10;8cXm5ma0S9DwoAgH5FqlUm5Yv+7zz3dMTU02NNQD0YC+CzPdMIKa3dNT42MT+H0MfxwdL/4+PDU1&#10;PjM94cAx6pieCEQRmX2+/9qlsTvXTp+z2syP/vYHVR2NBuRDBty7zu47dPSN9z9+zR0cXbqyY8Xa&#10;hVV1pRQtKqsuLfIFihxI8OlIUL+ZePbg4UPdN8ewkwUbEAGdqHkxEYdzTEJEoDBYs2opdnkfffCJ&#10;LxwpLa0uK6ldu3LTzev9B3Yezs03imuqsrT8/S92L1i4omPeAueU4/1330fOwbPffb5zyTJkhUIR&#10;jhoNrg8g9ZFUKYHBvijbTMZ4SZcgLM3GYtFQ2OeDpouJxRgmmmIT0q9PYZTpmL7gvoK5Bw6ToskE&#10;jWAxOSRb3FpzhAARef3OpDsUDUbgrtSbzRwx9Lz5okMPTTsfqywo1fCNwYCRPzs7Dauh3mRCnGsE&#10;fgt3+N03t9uMNmAV1DLEAacxGjfbLUVXTz5La+TFANZ8vJhQmEm3NLbQCF4XiyiKYKMRtRxnbnj9&#10;po2YzoQLLJRjWE3g6oFhEQHAYBphc45vCqjnxVB7JqnleNR6vh83kLQmMpPlZTMyWaTJnGtSiQLu&#10;8HBSnLDPt9R1tFQ3Gmm9RGVUlJcDdZ51DEpDLjWMsGIBF0B9+AlZTsCFHHWgL8WHDtwA2KaluVFK&#10;cT2eCbFemGSSUMsM3fG8+8buL3edDgDDi+NeUPQiwpdUDCXABBynMEKTmdz0lKN9frPNZgd5CZg+&#10;jPAoUicFQTbqfe+dj5oWr0rSBKEFoELg94OOmdRLEOjEjSAdHdtlqSRNcADMxYgogq8TALNA1smK&#10;y4YkA1KpPxoJ4kNM41JPp+ACxSILD7xYLI7l+EXmW3H1KsM3ms9jZ2ZGaIVBJjcWzaWIugCZD95K&#10;aBPYNO5x0DBm3S5UfziRwI+BOSzLJ9Ba4b0ttjA4svGIQHyTjqCtAiE9lWMFMSY05STEJJIlil+z&#10;DEeGrCUwxRUybJpR6/tiQW8U27iQO+ifcDrwdc4h2RcGKQ0tpikeTQI+DK0H3m4UJaFoBD92USUC&#10;/nuqGMOA/+7xefFU6XQ6lK3oG1E6ZDApQT4xBD9F2h0F3m4hG+HlfOmYF/8aWmzRqqphuUoLmBF3&#10;V4onWFzXQgbDCq0qTcGhJjUIKLdrmquWZlFXQxaG+TWYOzB3QvCM6QqSruGeEoHmEsX7KZNCbwnt&#10;Be5+NKFYpcGdlEfvTACSmsWhEh0bGejv7zl9/rTeZPjdH39fX9+Ahf6pU6fe/+DDzgWd9957L4I9&#10;M3wfxg7FgVaR+wMHK76XVEEA45Y1xyvNCO15EisJvErADzM7Pv8cgIB169ZGIkFE+07PTv7uN79Z&#10;seGeiRnHles31921dWRyqq9/8KlnnwNI5MLlSyCyrt+4/uyJYzD43b3l7rNnzmMk9OMf/wTJKMAT&#10;oj06d+bUqZMnbvVdrakpB6Sku7sPzLCKChsaLbGEJyH5qVQMk26YePGdxRur1+lBd4MDPxKKRyJM&#10;27z5Q8PDLiS4CnKV5bVl1mokvIF/VlZRykWoBG5JTibDxFJsRq6tlJfA6cfKBcbbs1RXTFlXbylh&#10;rhPDZ0g8tGJx8bIB3jmdlWsNprLyf73xBoKpSLFEJZefP3qqcU6tQJfUaIE2g0aGJng6AdfIMtTN&#10;m+NcLnn3fZsxADpy/Ojb77x+u/vq9dvnzpw9cur0vuMn9505fai3+5rbMeGduhOeHp+4PQS4mE5q&#10;qbDXL+xYzX/osQ2//fefV2xbt2LNCij+EEMG1ppQoIA7GtkLfA7Dj3sTwVnCpghjS+mKlHFpJwkw&#10;JBWdGkRbxwi0LA98SJ+EnxHK9Sy0H2JIRzkhTMW97pJyIIkofMcw3UEMH9JLEVkhk8tB6IXTOB3h&#10;U8rSOD+tEEQiY920vUxumJsbLITOTahgOT56euJWNyxx4oSEuT6Rutmrh6qZkGbh86LlGDemUwF/&#10;NKrQGWB+w+JaSxLDvT2UQjs4PrFwYYfPPdN9/vLDjz6OHsk5PKiy25BM4JpxjZy82UqaZ0i2fGNb&#10;FmMCNM/QiaVQsGpIUnbk2KmFnQvLyquw/3jjzbfA1Tl69Aj+hm8//+zRI0fkUsk3n/hGKBRonzt3&#10;xcoVt3q6kFU6NTkGFcX//fpFncVwfbhbYdJ2dLaTBe7g5RtL2jpwSKW05IPPPyMWC3f9792Hlq+k&#10;uNmvjn2laSuj61eWNFUbqiyC4XHvjlO8G26ZX8K60yF/UKQVEKVEEpDsVJgKeELJVEYhF6QCnq6L&#10;Fnt5ki4JI76Pl5F6XQI5GeFmx7zO4dERgD/9Li9SF4TyYqmE/h4CSiT9IaGlHkmBRiOKX2xmkSQD&#10;kQ7QMjjcRNHxaCZJm0oKAKEyECaIMmIdTDj50DhHJguLdXArIIhcoUD2MiOh+P13epEMJJfJGhvq&#10;b926eeToEeeUR6fVQK3W29szNTUxMnpnZnrs8OF9dTXYjEmkYEH6gj6HK4VEdsRfyGVYqCC4IyXg&#10;oBlgYYEUcoAJRIGVCsUMpKI4dhMKa+bWEQoZPJEkzoMCL4lis1AIBELxcNwEpTWqIhzKqXQwEoRz&#10;HZAXbOejWF4JkbAhhegF8j/8JsRgnJsLO2eFyNxQaTEYjoRdOKYBeSbgwUXiDg8MAlYrK08X7M4Z&#10;Y2uNeNfOx3/0s4LeUBjv1RzYIZqZYuZ08Ky25NI5lraSfLnWOdX9yf5Pd/Sd3BPuP23l8GsVBnlO&#10;ODk49N4rP7p19W+PPRXuXBCJ+okdr3Inhzb/9Ddv25obU5LEuG/8uWdfWL50ic1m++Uv/+/DDz+x&#10;lesrKkuB7Mecz6AzkyBL80gPgzeEDkUStTY9+bXVE2ceKj104fl4yC9NRH0BlZQuih4IXhrfVW9A&#10;nOMipolLSVhuQQsmA0UiPhDnNQ5TgLE4/kDE7ZFazKxQDOkIw8PdkBXkePkEBLZYCHAd0z610pRm&#10;CnJKxSDYMZ4e8vnGfeH5cxp1ctnNC+dXrV17pm+ktK4M9yk3HMX03OOOQJKAiSUSFXlSSTAYiEcC&#10;aoyMQ97wcL877WGzcUqtlujMgRwx7ktqLJUt1e2oeI0KUVMN9poVQCp5Dl29tftk//VeULFXrl59&#10;Z3zwxpcHJs5cEYNjYNb73D4loNg53sTwmM1s75zfYdQYhnoHrBrj7PjU6ORYIpM2qXS8MDszMTXt&#10;duEmNpL0aN9gdWO9DCqvgTEmHDPqjTqtwTHrlJI0HhVKQMW8EX6Sk8X0IRiuqSjDu6hA/BQCOlic&#10;6mmoVvUWMwQuoUDsqXt/YCvX1VfVZNOFXZ/u/fF3XkTkxaefbK+vq6uuqUikUKXz8C/99KNPgFb/&#10;4Xe/jyZ8oL/nL3/83UqsyDvm4fKbnZzovdWNnTFYYiIhZYHEoLolFkNhT+F0TUuySjYdcEQ5GiNf&#10;gi1jjpfh5wMOLjbPuPwBaU75TZJCYnosjKzyfPm+KUWUrtQoqAqaWVyvralQ15dwVBlJQiLNcIdV&#10;heBwuvSDCz3mdGb/cVehbJOZ13th0FPXajHK8oZCyi6PKAlvcSgu1OQxNRFjEq8HYh0YYyxnYD7G&#10;/wZAF1/MorUBz1w6gzlYNAYBsDTujcikNGZqQlomo6RCzLMlCMpWpiS8WDxrlarTJBaEUSIMtxhX&#10;atZKMmjuUHgUuJ4412IvwtaLXDNePp0FOC6I0GGPK+B1ZTAjh/1age93NssHkReWriJCHfZ1CMYh&#10;dIF6O19g8tj7zkxBPiBTqoGaADEGKdJa2LpcUzqFNAmTibRIrcBEmQ2FZUjjyheUEmpsYjSUjNfW&#10;zQng1wawlAnCZorRTCyJcUQBS0O1QnG9+44vkYPSOuIt2gXhOcSSFxm3RLYQcflQDAJsBmUSyjo5&#10;JlMuNzoTkcWQwQwiIXzjr288sO3R8qqa82fOgEDY0NC4YsUK1Fz9/dDCkS+88EJ7ezv2V6jE0D4V&#10;t1zFobsAs//Gxoab169duXJ59eqVzfUNCzvbFTIpwiEUyD+SA+KNkJjim4wbHv8UukZwtPDSIhGW&#10;o5JQpYblC+avW7W8bl5tRs4bneh/599/27PvM28u0LmkdNmaxR2L2ww2g0qnkquA2UZ8WTGU+YNP&#10;PvvbS2/hKYQLi5cRjA1MPfONZ95+9d21a9ZqFJoUHzbcAJp6I5AH0K0GQ421aAnnYcnzkxd+WV3d&#10;WGJFykVreU3drsvHXn79nf7hyWCEfewb30KL/YOfvPDNp5/esGGdFEliHK4yxkVUugAybOwoEN/x&#10;dfw3lk8AHAW4zHjOK/C7xsfGkMGOvEdMpiEnjSdQILIQIGAsBsF4ElhbXANFjhiWlQXkUpOoeadc&#10;iYkpOOcwjROrtchQF1BkHFpGAVasuAbQScBWX8D/I5E7y8lGo5FAOKA3G/kiSQC5o9HUuVOX331p&#10;dxPo73Z7IuTHga/TG9Cf481JAnz0NUQAQXc4FHFRQhGg0GmLw4VipFFWWMgN9PWoDTpI2bN8YMGz&#10;2NIgjRrqRSaRwGeDjxufEQp7vArIxhLRAIDqEtJKJChtnhjsvWQpFxJisFScqUzaUFE1EAqPzUYT&#10;SZVEbkNSbpSZ1CgJs9IM01XQMR5xXxt3ZVJxYdCNfF6IC8yxeHrfvpOPPHEfoJx5QVyqEd66dUci&#10;UBzcd+HtVz8fGnBkkasApZio2MjqShWUSpjwQReJSSQkpdj6AGkAiR+/qbmJSaag88XHIonmJbPj&#10;VDrB2kquE0JNjZULz6eESgnlXK+nKRpxFVAxSfCZAmYhgsAUyXGQ8+OjBCYKX5Bi3G9GSomxxVIC&#10;g0GSqNrjwMZHo3jadTo9YPcsMJSIMC9CDChc6FxuPBhx6XT2ZIJPIXJOVAgjJxhM3UwBMCh0ETiC&#10;sAiC+U2nVCcTsEdRTAHFCT4bMOOK2Hp0PHB0uAMzEjWZQpAwhmdeiEthBkOmXhYBDdDoIbEd3SQ4&#10;jeiyMXSR6FViGteaKlXMCBNUNNbjpoQdFzFieFVJgh+HyRvfc+y4EQIlFnscDnzAYmiY0PcBcxoK&#10;IDICqU7o/PEdRqPgcWElBZo5/oAPM53jIvI9hG2siJWZpSUWhZEU50lZJpBwdg8PY7/bUNpg56K8&#10;GqVN2riCjmOFxoJ6UVwOKkitOqeCqwrdAFKY+fg5oCwqIk+5sUgUQiUIL1Ck5fBQgx4rwjuM4VQB&#10;FW+eCSHgBdLKiYlh8OO+2LunvbPzhz/8sQLS4qHxv/3jnzDd33vfAyVlZThD4vBfiWJ4YhF7gQ8z&#10;VwCAkclCfgpaPOzbcKQjNRCiHQy2wATi8S5fvhQOh9atXYUNIUIomETsxPEj9z/8VCSeOHvsWMPc&#10;uTdv3XI6nU8/8wyYKfv37U0lYvfeu/XUsWOJeAKN3NEjx/AYbNiw3mjQ9/X3PPvct7CIVijooYlB&#10;aCnnzpkL5uXuHUed7nHgYE1GHaBPECPgXU0k0gj2xmIDnwSmPZieTY47wf3EQXTnzhBWhYGI99H7&#10;noB45P13P1m4aKFaKUsnw+isErFAMhmR6/UIauJncXtW7OuT9zjjW5dI2+xBu606z7dMdx8SsmNC&#10;0wIYuaDX5ElEAr3EUG3fc/jQ2hX3GfV1N86PHjx21MNM4tqxaez8jJjiqi6euv3ljqPXLnQ/+8x3&#10;gQz540u/C2Zm1j+0vKLNYp9vLF1go+pJzVyjYq6R36iIWblZIycsTvuF+UPnzn28+6uymmZ7uYlP&#10;mPLrn9jaPLcxyrrkWA/EfGwG7rJ4NBvOCSBkmaYYQFHCeS2Zhvo+mZeFswmLFl+njHfcSEsLCkuS&#10;I8mFXSKwrDDMFpEEDsd01O10mmxWFGEgAkGgFI0Ayg/pZhLeRFzkWQEcGvxsFCNBA4aEUmYi6Z8R&#10;lTcGxOV9F6e4gXgeuF6oXx9fU/Gnb2uWtsdud2d6x8Kne6euDETlhK6lAlPjdCaBeBsIA5gCYuvE&#10;YOXEQn5Mz19/9/2nnnxCkk2N9SH1r02sQWxfphCOgm0ItfGBPYesarNXnqla2SIBdQtSaZwgYrRC&#10;/Iry6muXr1psJSq10ulwvfe/d3HZ4dyEZhRXwrkzJx968H4M3mgpefjQ/k+/2uN2zLaUV1WV2D7d&#10;+QlMDNZSy/59e+DCmlvXVF1VrhbIr1y60jMx+uu//AVPzo0bF92Dw1tXrerpuaUp1Rsay4UJclLH&#10;zpoZKPPYk4M0q4xyaVJE5z3TlC3LtPEiYoU5GRUHPWHEAWp1FJY+s4NKS1mKsOaE0rQwFRjsFitp&#10;d8CP11VeVoHVgVytwuQ4DRFJOk3yizPnfIKNef2QbmPKC70EJO7+gPfHP37RYDUbrBYiPoPkQTlU&#10;SRDbpmMYOaUJLTQb6dA49OtRoQZxC1gfYRqcycTh6KZp0uOYTjIJkVBktWD8YHNOTb77zmtXr507&#10;e/7Y+YvH+/tvBsOOOfPqyspNAJyOTgwlxcBbKMFm4hYRxsXfMBtHY4dtOLBlCM5J87MIKuVFU8lA&#10;DPvM2XCQr4RetFiTsc4ANhi+QtIfCOCAM2gNWMdA+IFUBKC6cdGK4A/F8ZDJBLweq9WMP48xJ4Mc&#10;PnyuvGL6x8zEmNxoEtJqWBYCPgd0vVKpDh84FpW4XtNsUkHZhjz+Sae7wHY9+JDTaoleOpY5/JVW&#10;LFly7Vagp4ucHdALizlnca2ZrWjNbVgvvGetrE4VjYyf6e7d8cWVV25n9m1bEXzo3pzSEBkdV37x&#10;Samp9Lff+PEfcipVgsdhuDG5BqnT5MF9Zw8d/Kq+oXrF6oUfvPeFVkvWVVZa1GYBBgMcMcR4g9Oe&#10;MYe/qsxiU5MYsmP2COk4WKKJkJvDBgIEG/aEEE8CPU8Ohyy3QBMUqkC8P0yhwPDyeqyRZCTyHGUC&#10;Ck0pzOKRqXGUvVIoBFAKcYQ5FDypAiIqSaR08KQKmSGfxdRNpNdaM0keqKaJicG5a1bvO3N2Xmur&#10;TUYd3b2rFAlywZDYoDWiVIuD60dCWILtFxfZylIEPnLAtUMDCxteLuQ10WJlC6W3GBXGskhOkeab&#10;appXGCxleS5QSwMlRgC7/Zwwefjdz3SE4qmHHudFkgImW2q2nfpkx8blK2ubG09cOFe2YF4umU1F&#10;42opff3KNfSiWIP0dvfCnmdWG44eOSrTKist9v5rt65evWa0mO909RoVakwWu+701dTUTtzqCwxN&#10;wp7Rd+0mxRUd23uQKghb7NVndx8ODUx7e0YP7TvQdaen3Gjsu3DxztXr506cFMA2LREr9XopKcPl&#10;J5Mqtty/sbaqGpS5yeEZnyN894b72Wjmyy/3bNywDtgnFICQrHz60UftrXO+8fBDMon4xOFD777x&#10;6iMP3FtdYnPNTNy63Y/Jxby2hSZTqUplVGktOJxAS8KAModo7jRIXEkTdLAwWhtseTHDpuKI5iDT&#10;EZh8ChoTFCE1QnJ6yCehq8fDMndGuWz9prpqa6lBZNcGdPxeo6A3x4UFyxMX6vAtl+WzB8c4cmv7&#10;5moyJbPu7Ik/3EpcmUna1KkGZb6a4oXGzgq5PoqyxnOQyUC6jZE2dG8RuE9HBwdsNjNs58DHY2eD&#10;ETEE/ICdJaEpgVghnpfzyGI+DHaIaiUidVSIsRfDz8IlaMGIM1Gm0iZ4DC0UpB3OnFKCToKGYI4g&#10;w3B1RrIiawnGzkigEeQKXrcLnHLsaswmAwRGkL2BUB9yjvHYEFC7wlScgmu8wCJFAKcQRjzpqCfm&#10;g3TIrTXoYYnJ8wlAGnGsQZSIEhgxe709Nwx2xDmgv+doYB9HeAOoxv5wNBKLsKypogJfOQDd+WwE&#10;lht4cqDbQWsqwa+T5yU4snF3FDxCeP3mNtYB94JwTRSCWBsUfS8ur1anL8BGVozfytGAv+FbhjQv&#10;sxF1c9aX679059GHn4Bg8oP331u/doPRaEIZhI5k1apVS5cuxX9HiVmESKOnQmsEax1G6mD9CqCt&#10;Ere2tl69fOXIwQMqJbh3KjVwi7QaITCIgVFrtPgTaggTMRUwmixWLOpK8XtNeYnRbrSZDXwm7PfO&#10;dA/e+Hw3TJqvLVw+b8vjdy9d0aGwIlwH20EITCAGIVx+EPFSTLrw5b6jO3edvOf+ez5+fQdclEaV&#10;8cjeo08/+q2bV29+tWdfx7I2bMpF2BXBO5RlKFKWjGAzx6mvai4pqV6+fPXevfshjy8vK7HYLPPa&#10;Ou9avL6jpGlVTYeRJ7/5/xH1HuBynPd57+zs7Ozs7Mz23k/v/aD3QpBg71SnLUuW3JI4seNrx0ls&#10;J46rbNmyJKtLFCn2BhAg0XvvBzi9b+99Z2f7fQfKcy+Nh48JkcDB2Znv+5f3/b1vHGkFki8+9wLq&#10;TnwoFTn0lxQm6k34kCT2JykXZY1wkciArSix9JO5WDa11jvQDwUdXjfELqGcRa5dpoBkhAwObUyQ&#10;+FIN6GtFpVGHNbRYjocjsDWiWDBhkm01A/yNkRjAFygG4fsX8axC+o7uodFAjBENID9ORbEcCofN&#10;diuEVMUqmD9lCim3tGZksPfgnidaSChKJhGyinjQQDilYnWQjMHfhWsCXQfcqYgAWZ6Z1pohH8E8&#10;T4prxOoMGacIPmb1uqa0Q4VuTl4RiwiRApcylYxDL8xCLgq8Q6MJfE5B5lteLXZqOEMlZFTlVTwR&#10;y5ZbSivFGzARryWnejWsU6cJ5QpXZx7kc1GHHiHktiLnrhlcDK9yYnmh6eKVRrsR/5YJZi5/MHHx&#10;2qWXv/I8awTSsipAP1u0/NPf/fT0pzfEAnYXWDa0IHHftHXgy19/5Rv/6ZtDG8cGXQ58EzDyl6J1&#10;pXUEsbyyCtCit71D+iql5rVJhpd9Zr1u2847YpNrVDuIFpQRVWj5oOu4eyUp05BgiJeqaI7EVBa5&#10;FJDgIbstF00gPxfR2ohvlARxaD6xe0JvAuw9r1HQdDqXh+kUj71Iq1qyMr518gZE5OA1Qrceddja&#10;MdVEemG5mFzJFJF5hMkBfmPIeoHBgI0WfrVIOITgKaQpYH+D3wAbQfjZkLCHbzsCj/yRNZVejYRL&#10;ZCkj7xExDBSMABCzPUxMroIyXxXQEJSEAv6QBCyisP8qOUz8akLdarRAlyiBQ5tYuImlXFFCEEEx&#10;iK8Oj6tcjloCYRvJYg7pCwKMLyraYrMC3C+B9csirFaYegDYiIgdaCMRo6vicxhf25hel2rSQLrp&#10;pkgpw2vRC5H0qtnWz/PjTgZ5gsVyIoz6My6Hh1yB38vAs/lMGtNrHCMNbFtEtKw4jkkEeyIqBg98&#10;uVzBlYdgKPzpm9AlSRFQkkQZ7SVD1ngpqFycm7kPA+GxYycee/6ll174PPKFDx898dov33r66Rd3&#10;7NwHYzY+dQwTsWJVNNRElW0hBQBxPFKnLaWdQhqC1XwTyHEaCFcpBgttFV7HbCb16dGj8HdYzEZW&#10;pVxcmDt75tQzz76cy2SuXbrw27/7OzevX4uHQ7/51VdRH54+fgR/37dj6yeffIbH4LHHDh46dBgG&#10;tCefeAJRzm+8/ot7d279lz/8w6986Utvvv/mowcOTk5s3rxpq9mi+fjdUytri73d3bFwXAELJcK8&#10;jB70Uah7KUiz8X0nObHU6mkbslq8cGlBGtTZ4xsf3nDj+tT0g7lH9+9vNmHoaCRTwXQu7nA7dTZ1&#10;XdMqyre+c7EE7dqBSblLs4JZUrjOmh02h76CTC/MpRjUPdDRkGmSAqFRPjc9t7q8vnloy57Nu028&#10;b+V+aPrC1L0LV8988O65wx/qFYqXnnj+a698w2nqmL66cnP16mPf2GZysHK+pGEwcMtaVFUbVXWQ&#10;9W4l1aekDQrCqlHB47VpoH+0q+Pjt341+2BW/rdv/S+1CwgXQSNDPloKX0gw4geQuKkoVpgM9sD1&#10;dKws5mTgayEgWkRwc57o9CJ2RtPAzThr7ZzM1ZC7npZVSzKdpQnlParwdBSvsc5qLTSQT0BjfCEW&#10;saiQ4QHFeAACtipy/DKIQtTXlfiqCpaav5SOF1xjD0STnndv2DHhfHS07TceN724MdLOU906+74e&#10;wmMW8koxXPFHFgaf3dGEd1LeWp+5DjSsjDVju4iuEPtUUFsu3bi9/5EnjGr+3PFTg7t2IOIGL0hq&#10;1Y+tFNSrh8+dXs+kn/7tlzu2jmDRWswXME5Etj0mMnBVMpTyyCeHd+/bg1L+rTff/qdvfesLn/+c&#10;3WZDK33o448f2bsHKUm/+uUva9XKH//vv8JAyNSSP/voAe9A5xuffeAP+b/x6hdPffDhrauXJrdu&#10;GBjeuGPP3ueeftbA6+7duvHTH/77l1/9IoaegViwG1JRhMnTjRSTSVEZjIiJSEWxVLXUWZxyYi9l&#10;eskZVa+Sag9EFHIc5cg2kJTDBSSldbr7s6SmwjHIv0UqTCKd0fN6uxFEh5rYbMByAyMmrnA4c2A2&#10;0MrKQH98/NZHd6/cnxzuxiK/XMnhImVZztflxWVAlxOlQslgcYP5kwqv4pVGkiESGYrxaZ3VXqEs&#10;2CIUcimihV2troa8v5oIxS4QfxC7gzcKB7/Pqd+ybXx0sndi4+DkpsHBsU6bU9+SV9L5mJxpmd3W&#10;tEkN1R9o7ijEsUSnQBcA8z9Xzq9F5GlBi2sRFQ18rohz0xs++uQoPI/jY6NGrZanlQyOI/BkECyM&#10;OCmkvuE+xXxFRiQScXi3wBpAUB5GWIlYzKTXoY6CCBkInXAqw1oMGMlTJSEYXodBSoahHyJtSyns&#10;xwBqa7XU6O2ESlQUwOs3H7n+yUeffjbYrtu3P4oT7u/+orhxz27XOFuhhBee/71uz8vXss3vHr9y&#10;z4+QDx5qOhOaZrvYt5me2C3beUC2ZZPo5VJymeONn9fe/0S975W/2v7M42Ey1lBW1zPLJ46f/vTD&#10;yzs3bN26aQKLDuRFbJ3YmMvF4sGEx2FEmFK7vbNebCC9NwKvrVwx3NuFNQD2SpAdo6DEFY62qlmM&#10;ZVWUkMynwjGYhXH+1PACghKl1tSBpqpXpv1rfData/eipwRVAhstJGKs3b5jVvPgNJch00ByfQMg&#10;C51eAYKeRtHCXWYI+BOsSgfoAwoiBcaR5QjuE2A2sevr8zl5Sv7RZ8dc27beWFoehbEBtSJVMFuY&#10;fDYIgQfGgrAaqVR6KDBYs7kB5obVmKa1ubKM1SGE1uC0QaAPu1+0XFgHqtBiQXOrSF8Mrl2798Q3&#10;v1pTKe+fv7Zxy8bAzKy4sD5fiF9O+mEp6Z4cs5qspTTgItqLly9nCoWp2QeATOzatmNpeo4z6Pc+&#10;e7C4Hl1fXtv77FN6syn4YGGorRu+sYhQ6Ha34ZXvnhhmDNpbc7MYP2eA2UBiZ4O4eObiwb0H7ly5&#10;Mbl7674nH5u/fENbbT69ax9K2ZPXL24+sB86DBKTcpjkmzJWq1NixsWoL525Mtwz3tc5+s7bH0Ce&#10;0dbmBhcD2oqf/fAnTz362Bc+95JQyr79y5/fuXHhd3/7a0jUvXv7FlS1vq5Jl6cfJimEe8gVGKZD&#10;q4LqFchZeeVh3BxGhmasD3N1udlWkWfRKqAEVJRS4MUVWTCOlOky9SBZjRHa8cGeJ7rpvspda32V&#10;V0CoA8Q7rsV6Tt6upk7HBcPNB45oYCWLA7jVNmKuqA2qk1P+vW5Vu5Vx6dJmVQMUPKOJC6eCmUJT&#10;o9YTLUCI8lrapJIB6gYMSt5g1iP9GuM86O7Cy6vJtXUMYjSok5QmfKFYdxdKBU9vJ+wFiG8ARteA&#10;959uoHZeLqgsCH1mWywWUumMoEazzVuktAoymctZdaYar0NRAMBWuVBIxeMur5uCXgwgOsDsWYjW&#10;TbDjaKEyRCVbqFSS+WoKaCixmSs382VIYcxwrNtMcEvD0CaloaDYRRX00HgB0y/msIgfJTUabHVr&#10;tTqn0aqh3+c0yBy3OJ0QkUGZSguFUnSRxLjJ6cM+QdkQUPZVVfZIU7sazSDOc7DDI4WpoM0E4IKA&#10;iJGIB4KMQmmwW7AExtYESjpWrKTXQ3qHrQGlCubeArNzaLvL2X7izOm19dWXnnsZhcVDn9SvQ+P+&#10;/7/wM5LTXTLiw1CPEg3iCEyW5EMjI9jSnDp54siRw58d/eTD9z89euSzkydPnT+H4dS5s+fPXb52&#10;7eLlC5euXrpw6cLZC+dm71+6dO744Td/duXEZ8sr0xWi5NFxLzx1oHNLf6wSV4ilUAlUHk2tTgnl&#10;5rVrU//8L//+yZEz6SzkNwt6g+nlz7/azOeunL62f8euE0dOnP7sBPZgYFFF4/7te7aUSlkZPjCI&#10;AAhaTelLKVGtwKgfPnnD6NiY2Wj8wY9+mE1nlR6rXqVzcUY+XvngL/4lcfrmi+PbS0sRrgLSs6DE&#10;tOHh0pNCAEEZMtnW8puX7/zz29HD55EmpLVqQyuLul4DrUI+EmY78ItQ2AuBzATcNuTMJTAPEMW9&#10;Gq/nkTmeB7MGHZTcoKWtxoaJz6nlaYbII7AZO3ngH8iWiHJbUm6CHoDYNDAJmyAgVQvFcDzKGxDY&#10;ocmD+oxCG2q/MvJylOP9G5ACv7aw0uZu53nL+x8e++jQsc2bd6HIxmGOwwH/cgUqrjqe1RaGWash&#10;NHVFhLRJ/XG9uR4IajHRgzqr2cINiFsGixQchYDaxUJhUFGwEcAWA0IijD8NpDIyc8PgVhY5vDxU&#10;MyAaZcbVSLylQqJeY+rw6QE7lB8rTqtCa+05e1do6TtVZlaoROo1otz01ApRRgrKxkFIYit2/sIV&#10;USwdfGpfi6oVpXEhn70lvPGzj5oolAnUyA2Kqb/8yp7f/w9ftjoNdYVMpdMqRWFoaOD8+WvIMADf&#10;Gm8L5FV4kwaHhxAljIVSiREKmQBaPVFhTEfLSyfP9PFIf+TreJeBIqKLgsZRAE8ATGGkL2AZp9Oo&#10;9JDLajmzUc6BZFrxryzmAZMp4SuqweOBSaneZERlBUpBAol26Hs0xko5rQQ8u8mi6qshAaGWh9uH&#10;JjT4ommyPp+BuVoG/AA6V4w1MODGdInTsXiVo/GQzqCTMsEJuHsRSgZtQQ0oa9iM8qU8fBZyFg4+&#10;WT60zrqsBYmey6AnCSAeXCzCIFuvIAY0A1VLIwlGXxocjnQwiZCsLlc7CcNFKJYOx7FIN8MU1wCx&#10;PyNmETiG9D0MbsAu1SmNWhQqgFigUVQjX6sC9wOOyRJQRio4xZEFLwHuK1ixIsiCgjSvJteiLaCB&#10;+i/B+SKUW+2dky05eKKkRQ+VfCu4Mgf9qNbmBjVDAd0adJyIPucMCgb0Suy/IJjESQaqu+TsUjFq&#10;h92JWBfg9bGBwMuE/dlDAyYaIiiPpDwdUcgEwkGsddNZ4eUv/RYCcP/Tf/mTldXI137r97u7BjEi&#10;wBkkRQeTACw2AJ3FJJkkWPzXEPzDU4FHBn+XZKPQH4L/hAxU7JXBxKpX+3q779y5+eEH75bAR0wm&#10;px/cn74//ZUvfRHxCRfPnQfGHdKOMydPPrJvF5D0H737NkPKXnrh6cOfnoLEYe+evWfPnEV58/TT&#10;T8L1duLYZ1P37nzzG19HNvyv3j400Dc2OjopIxSd7T337t0p5svPPP28z90BJyavNkEfB0+IguTw&#10;d3DnEQydiIGOCEuTI53KvvvO+7/x6ucdVu8nn3y6c+dOQOERFoVshbnlaYvbgVoGjUCecb5xMuKz&#10;2h8dKZlV8YLMWZe7WXJF2ZoROHeRahcWr9rN8ANifQBZIE4XZY+3/9yJc/P35mA69bkcezbveGov&#10;/BmPP77v8ScffWHH9oM2awcWgMePH/3Rz7735Kt7zF6uXs0Z5VRiaSYzM5u7O0suhsn76+T9gGxq&#10;VVj2B+7eC9+4lVtccDDky889wTTK8t/7+6/WZQIiDXKpQDKwQjWrJruhWE6Hk8upfJhsVSKRAGfQ&#10;qgzIISWa0ga/SLq8INhY5OWle7eMbUNNpY6uZhFKTxnsBKMGpL2VieKdVMDegHA77GoRYi1UoFEu&#10;ZLIY8sAVgxhsZRKMaE5Ua5VEno3Nosmu9+6/kVJtG+0fGHSqBu2sgcOIhYWPEWwaW5XcOtB2cI97&#10;aFvftq56jxbTNgJtf2waVzNn7QDQESjXJsqDQigQStpdvW6r5caV693bNpVZGsgmFb6AksCZTVBM&#10;/ezwe/uf3o8/E6fRY42C0UkRwxEJxc9YDOaPP3wfNAcoDg4d+vi555+DRhlzEJ7n8PMbNk4Ag/PJ&#10;4Q90PN+7eevZ02dx85ONmqfLnSfL569ffOGx/W6GDa2tvH/qE6vFU4LDqVGNR8Pf++6/fuO3f8vu&#10;NCez8bXgqt7Aw+I/rS+z9bIWIitaAcO6vs5Vc/mgXbb6tJZ51ELEl9QKm6iUhMitSBHK4JKerEVT&#10;miJVs5rTTIsv10G5g9SYY9TIKoL6BB1sVTI4NvAlqTDsEcVkNFjM5tGfuJ0mTIJS6SgKbtS43g6v&#10;yWREaJtaVo6u+PUmB9J2G9UMsAGFJidjyGz0gRllH4mdVQWsiWQixqkALavw0Ac0EaSHxEsFp9Vo&#10;DfpYZCWdj0fi67FUKFdK5UtpmIiQAKUz6aTYPgSuw/rZAJAUBAQp6ZOl6GgojMWxw+5AwR9PxGB0&#10;RsacCNwzLlTg+IPhXptbA2EivB8IY+RocIhwkD1ES+G9aMbjkN6iKDXV6lXcc0FIOPCAakGQwqlN&#10;5qIZEVMogw4DyXokCaCGvqNdrEtZg6moX63G/AsCHxUSa+qtVEUoaVi30BhzOh6z6efcnW8B+vba&#10;T6pf+OZvCpr0ejJvd3v0rlX55NCWvX9cbblOvhddm9P99LX81HreH6+mAlRziStfIheXVG/8CuXe&#10;577y+3/rHGHWZBfKVDLVDP7D3/yv25fv+aca7739Myzl//CP/iNcTeG4//Anh/r7OjZPThSSBWQH&#10;alX6pCjmIS+nFG02kwpOIHCec1k4qmFQwVBPjC6UeTMIrzWhIlRE6RSCG6XaMKiA8+F5uxnh3aUH&#10;dxUQrujNeAgwvyiWs41EnBDKCosJ3jLEkxppJ0dxTF2hBWW1QUFcCR+C2WRnaRa5bXDT5grroMPr&#10;LE4Y2XdunPBYrZ+duuDbsf3y/OLe4UFLk6K5JKNEAEG9nIor63I9YyEpU4XVNZ3WrIGNcorFAK3W&#10;mSxgWNBRhljWyEKyarhSLljsXU25vSY3rV2+lo+mJp45CFX8leNntr/45LWZm339faMvP2mdHB0e&#10;HKfNOoxI2u3OwOpaNBZ55Te/0Dsy1NHbDaX9uZOnRzaNAZC0fOOOFo7qDlexIjy4dHX7ps13A0u0&#10;UYOuKBAJIoVhJR52dPg8Pd0roSDUOat+/+jEBCw/CB068MKTLp/n6FtvaRrk1O3bK5GAY6jH3tOJ&#10;ak8l8f5b6F5uzTwwGgyo4GanFh/f9yzZYn7+41/u2rnL7rJBWrOysBpYW/+Pf/j70PD//Cf/Fgou&#10;vvrq5y5ePJ2MJ7q7e7u6+mitk6BAw8MDzEDMCYMhpq94QWHYQU0G+zUWx6ZqLRFMq3G2ECkssZQA&#10;m8dXIeLNUFqzRv1RkPR2eTd4yHZ5qBqeqmWDykpKKcZbGLcSjggxEKILnnry3LnmraR9fALoPfrK&#10;tZDTC8OdaerS2oGtkX5xvcOGgBA20+CqjAVdB4rH5PqCRlE1UHyuVAaBKJFI8JjBarXwSaBuwE9w&#10;MoXHYKvliloll1JZFZALozCriWazmcJVT5BY8SejgZKQdui5maIKYmqTSmGTKaLBgAoxTTRnkiPo&#10;TZHK5SxuVxXnCIAQDWJpdgbDKZbnUEeA4owZM5bWsOHg8MfiGOSils4oN1kVyFHQG1p6g8JqIwwm&#10;GORIVDlIUwBDSkowRrGAcgC/JCKAUM0SkKYgox4MEkwCMPIp46agVbgw1BSHZksnUybX5rWcnLP5&#10;gA9W48YhavANZlumcEWFRcSIzw7YWBF4GNRVFeANmWQE7XnB6faABQRTJj4meVPUt1qRpdW2oYEU&#10;5sdyzkwZ23VtuDLkjHJiYsJstGDW82tT+6//jnpW8oYgtvPhX5LeDOUtSh2p88LxReBP0tndtXXb&#10;NkCA+vv7ewdG+of6O3s6PT4XMluxsGA4WskrAQOrkRiWVdLJRQNNbunt2b5jk8Zt5Fnllp5egIqC&#10;lXRWzHO1VqquQmwbVixyQvXDf//5pg3b9+x85Mff+/nw8Ojl85ewEwvOzdy+cW3X9l23blwDZ+Wr&#10;v/0qEPCv/fJtlxeLMh3gIoguphpwxCEjiU9Gska9GV8+9jG4rLdv3+wPrP7g77979Sz2u6dc/V3W&#10;/raCinj70EeFWGL++PmFd44VTt4qfXCjfOgaOZ8tz6aqZ1ZCPzjM3Aly/uzcrWtGr7lv58aMQYBY&#10;C7NkLPFgU0SQOPpkvL/QPQLYKCmyLCbaY6FspiZixBgKvz0qPiC/QWSWN7HVh8wQrZDUniI0FxQ1&#10;dOzSrhHWXEKOajoSCVNazuZ0SGUv5GJIJofbJ1c1qM25aC7sj7osToPW2Gip3n3/01Q099RTz0NF&#10;KuSy4GIU8mXcZvVCcWVmBvmxf/13319YWNk0vpGlmeWF5T/7b99BUsXGHbsww8PPYA2J90WiXELM&#10;JlfEAgAySSGHEPmtL16XlyJajgtUWoTNoyAZV6WVWV78q3/4R3fPpusXgp8ePsyrWn/1x9/+nW9+&#10;Lk9Zue5Nd6YemGVFe7OgU7DBuGiXwn+wcgyhK0Pte/qz87JKZfN4OxL41OjImuoOmfXC+UuAuUpP&#10;lQKjGOLgY5MdPpOkSACdr9HIrs5v3rp1cXF5bTWCaB3psZQ3hUp5+86NBqMBeYCsPB8X0g1eXcsT&#10;i2duXj5+rGO8D/cOFJgkKZb4llBnmyqFzmLkjFp4k+oUUsPqFQDMAP1Gnc8yfT6fzeHSGU28Rgs7&#10;ZCqTgZwOD7/UXCnpVCpZblImPYNvjhSJJZflhAgA1HKS45QWyPphBbgXSUFyXClkEamFsUalVsJk&#10;u9wskQqI/9BcBfW8ARvlWgUcadz7LYiHIcLL5tNgBUuI8pIgRAOERV+Wkxpam41DdGNGy8JzrJ5W&#10;Ql0KzaEaRlyrBfzGoiBCAJ4DwQNvupoxIElcp4WPCn0grYb/EEaVBlwBFpsNRxwo7Dx28nXIMjBx&#10;acHug8k7xLo4HrHXguATzkqoWLGLrgqaehG2vUwDKLrY3YXFOa2+x+naUWsZ/BF/hQgxOphLGJTV&#10;uWSyJZJtlja+RdazCXQxCp0hL6cNGBaD5qFEFwfkE2ZNiKXUYcuIxSL6KtjjUc1KAm1UPhB9EdLn&#10;UK9kr1495/S0v/n+Jy998etmm/PNt96Ry5inn3mxUIDOQ+B0AFFiOiAg1BK2WYAeZIhqASeRQHAg&#10;tvvSu4c6mcSQD1M/aN+xc67BRQYDekWr54aH+sPB4JlT565cuQqn5+jw0HNPP7W0MP9gegZki96e&#10;3vPnz73/zju3rl+NRQLd7d7J8bETZy/p9frdu3afOX0aR9xTTz0JuScUjQCOxiKhc2dO3rizdODA&#10;wUgo/tmR40F/8MLZKwcfPfjI3sfwCRj0djB0FHIdQ+E5QE2D6lKN6MhiVpifWcb2bKBnAErCjRvG&#10;MtnCmXNncXbJpd0k1rVIJsu5+vqqDCcwHT+/EN/pyD8xICJaNNOyUfCDVhMwVpfl+oLcAVhZOXwn&#10;ks2ZnB01QlsnjRVoe1jrvq2PXbt7+Xs/+edodrGqyvhT/uVAKFMi0VlMLWQ/PHX+Wz//1op4/9lv&#10;bh/qs5mxW620Fh/MBgJRBafXtndy3T3MUJ9itE820kN22CwD7Z0bh1VO/Uxw/tjZzzoGeuT/8c8/&#10;1xLzqUgQM35EbWhsVqhfwXIFeRjJQPikKZ2O4rWsnEHSUDIeUZrUMo290cCVk6+m4yL+2eJWNQql&#10;XJyxegiWwxshT8eVvEYGZrGUUCkhfkAUaCKwAMIz/KQUtqeiQkGa02Q0KJwLuvxqWZTXOx6fjjO7&#10;wPOGtrWCf85CDop5L/YfcnmsjsoaBCu3JjlozDOSUQQuQ3V+JZKKWjs2AGsGIk5TjotooUmqwVnr&#10;8zpWVwK8FR2aEUlkPIwFiSRrNzt6O89fugw4z7bJsXoqzyq4lkrdROQfqnUEZrcIOOQu3rjU19ef&#10;S2fxPP3FX/7Fxk0b0YivrS4P9vcChmPQ8ufPnbt6azqYyex68hFEkb7+819ML0/te/6xgYEuRa5g&#10;VKu6Nw6dOX1paubeQmT1/trMY888ZncacUwBI7O0PMMZWJKXJ+X4ilsMRWbwjVET6keHo3s9oSds&#10;ofYGUuAUyayZ02TVYBhQinBRYWATWjwm1tiNeW27NaeoahsANteh0oJfswoNeKNeKuSQ4Yr2LBOJ&#10;ZCFbjkdUEC4jIRiXisnGatgixlWZREUU3XZnpVT56N0Pmo08RimdXYNYnKVTARaTNbWtAdejLAH2&#10;D0FaaQWUzBDCGnCya8ELqohqmQzuKZQ0cJvDywj6Mug2LHITdRq1loe9mOGwSpKG9FA9w8WtEWVY&#10;BShRs6aypVwhhW04GlOHBdPRsloBP5UsCelptcGqkHmg1xo29o9ogRpPpUu1soj8DNgKsU+EelCB&#10;BTa2wElcD1YpxQ841noyEcXUx2n1QKiPXSi8ndVUSeNwgtgNA0sjGGupFZTdIqdYMJTVKlIoZBnG&#10;KAcABfM7MoMqSE07Eul+u3GwmDg2MX4byRKH3q9tfvSlgoIJxthNm3eIsnvlpQd2QjHeNTk8+sTI&#10;phefeOLV/vZ9duO+VnqwmttAkAetvV/d+cQ3djy2q6HJJ8pRLfB0LeGjN98txmp/++d/8ej+8Y4e&#10;97HjF5dWFye3TB45dhjf5qefPQjBdqsmT0WyJr2d0hhLQgPpkC4dt3jzHN1ABiSRgpYb9m62lVyb&#10;0vsmNQoMjXVCoxotpGH8QAIlh2RVORzGZE1FDSkVD6IhK0ZBTaXk+W2KShBjQ1hDmRqsGn8uC2mF&#10;gBBB08loPB5PQf/uaUOCtwmWDjPPwVQAr7nF0qHV2O5OTcUD68MjExaz+9Dt6bSM2tDR7sCkmQGH&#10;rQKwMnYshQyAw5yCtwFFPZtcn04u5iihx9fusAPhD7htWQcLOTw0BSAhFRqdHe0uhnNUs3Th/MVI&#10;Ij1/dxazt+G9O/2y9JErZ9Qe98zUAjiSUrOoVDIEOffgfk3WQKZOAcHv0HTnc/MPpjZt39zikN+W&#10;DCVjZrcjFPDHAqEN2zZ/cOwIui/EoaQSiUd27+1AzchwTr0JyOBrZy54rc7xgaEHd++JgjC+bUNG&#10;yIRX17Zv27bzwL7uiVFXbyfiEzAyxNAVbcS5a9f+8D//5dYtk16H98Qnp/dvO0g2lCeOnT3wyCM1&#10;xBnUS4c+PvIn//VP4G47efpwMLLw/CsHb9276vQ4+4eHjSZnrSnx+qAvkZgq8F7LahhCYRqB6Tds&#10;vTgKMXwXW3Jzo7o2v856PHUlsF45DGcR3aaxmlMkLlt5NZh0opIEME3BZik+rzKVlIAMl6Tg51xI&#10;ReVvlduNCD5s9p1azk5skBuYeDxQu3M7EJzL7hpzujvON2/chk8DobhZOVOSMY0aAgFlFo28UiqF&#10;AShAai4iZeSUye6A80IEg5Kg1xbWOqxeM2cCCRtJmhXOALgzQqERJeyASI3VV+EeMAO5QeXQV7ca&#10;AQKe+Fonz5fXAsAzQnsB0zaNrr8mS6ZTtB0WTWQvyGtCKR2L+7w+4MAwUMUAC8M2CWBJUPAeIAap&#10;QeIxYWoyhYDwcIxv5VCZ4mSD7ksCj+P4R3cqxWE+/CHlMgNTB86BUlVCZHs6BrksnMfo2SQ3RgsS&#10;aLouFlUNAtnTtVpV43IhYRNlHyozicXFWrJN1bnLV8b7OjxaJl9OgczZQHAMCpqSkIzHzDYbWKMl&#10;yDJhsq9CRlNVlIVkIGT2eAuMCmrAyx9fHOoYgzkfz7IVwF8JkPaQl/5wbYW/JMuQiFE+oN/4BTDf&#10;lv4u0eehRJJYeehQsXBAf0VhKGK12RxtTl+np6PL19Hj8/Y4vR1Op9fu7nL6el1d/R29I109Y75e&#10;n0+rViGOsAEoNSCWgdAMDNOJKHAv+UQuU5L99X//u/kHsxNDY0c//ESnUu/evj3s9+Pw7W7zXL14&#10;Dn0bNngWm8kfjjm77fY2K3I7fN12HqMxLMDBxgUxBDsrGRbQ+hbkUGJTyWoQ2YAzFmVfu6/9lYPP&#10;PLJnt9Xn/PjMp3tfedq3afjM/O0X/+PXt7/8dPfebcbRHk2vl/Aas83S2spCYtWfXQjqKjUNEHAs&#10;RQ3YtFuGw8oIuCiIUoU6sg6pk4TtBkFDBZ2JJFADBxVxWFXIp2oNmNOQxYKAHzSl+N6iHGygj4Fb&#10;D7pvicGNpTH6fbgR4czCf5bNJNKpGIj5OrcPNjyIaxtV5NBW4ftqlVu5WB4BtC4bEiAMNQk5xy6v&#10;x8B12L93HxKf1+dn08i8QmoQ1unhMMSU+IjPXbhJKdkN6KxI5sLpc9euL+C2m9y8GRnR2Vg2jxGt&#10;hIdQsBgciAAnaKLhlFKtjyQy3/72z7Ll0P6t+1ORfF2AfItheE1Vw1nb+7eN75k/8yCanu2Z3Pnp&#10;lbU9z35DyzaNzQUnmb1z8kZ4LnXy7XeCNy70DWhqhIg2CdS78FrsxulLTl6mp0Kl2BQs0yKezyY4&#10;irmp+eWHSb3Sd6ecS+zZNcFq2QLMhBCAVVJ4xDCqunj+ehFhGdLjhktb3LJzAiBKzDQM6SDiseVm&#10;BynU3SiKe3xtu7ZnknFdqaBjFNkWoSlQcBtiE4iwLngkkF4AtDwL9AHQmXX8eTGxxGQEzy9wm9jr&#10;q9ETzMzOQlaAlQ78hDBQYJ2Sja3rYNci1JgtxDKrNI/psU4lNwBYLxYzAaHZ4bJXstliOq7Vokeu&#10;FarZcqOEwIYmzBkYIKXyODYl5h/UvvUWprHFYgF/XHD2MVbBx1SPBmR2U4NWVWJ5stTgzcZkOU9W&#10;ayYKTvEahMcVGhYiHBatEKbJarprsIe36hQ8UEGyCgYWcgh7KEjokRiMPScmXliWoibQyyTDiw6V&#10;RKMZDIewpTTpoOmQw3e6vrYWiUYku4EKOFd4PhDmJUDmDhsSrzP5evvxNcDXEMklWK0GM6hSDSe/&#10;DLp+SIHT0XwkAHJKGOwMnqNztWpDh+GmHOATTNpwvkkod0jcJGsaLOQYH1FS2jWJS17qrHDugUkp&#10;l5XnZ2+B3j+/Ajdg+2NPvgBe4vFjJ1556XPwKcFsVxIFqU1DJpasINRS5VaeUsQbdK5B5VryIkEh&#10;h1ligcHHKP3A5h+rCbx4eA9RSZMNWDyMRh2apb17dj39xJNf/OLnnzz4JM4Hm82+a89ep8un1UMl&#10;7Xj5lc8/9+zzjzxyYHxswu3yOr1t4+MTOMd8Xi9gb26nC9+b7s52nZbzej17du/q7JtES+Z2exCd&#10;gi3Z0089/eiBx5DSSCGNuo5sO0CMkDMAeilAihQaP8BYVAr28MeHSoVib29nm8+Dr/bSxUsw1Xf2&#10;IjcXuLpSHatrXk0aLaJS//7JSx32nk39BEvmy3lZ6l78zrGPlxZnKkynyjCOUF81HAhG40IIOa6M&#10;3tQtJ6DRwNoTUc+lvpH2nhFXrhYvEdlgZv3m7I2F6PKtpcX5xIqh17T1+S3jjwxhGsBVW3QEu6bE&#10;7Mxydx9mu5YSzUabRKDVXGvWloAwhvaqiqhFdMOUmtGmUiWdzir/wz99Ljwz3ypWXL7OBsfD8FiE&#10;Eh2fLibUKg2rNmOmSCKhskKmZxZiuZih3ys24a0gTK28oloIFwittY0jhUopw9g9DSVEFmUCZAWO&#10;w5OFygA+UShkgIpBSGgunUJnjLGdssU11xZIAx/RMnKyYMmHKyJbdz+6GpYd7LSbm5AOYtYSrBQX&#10;V29emblwOrs6ZdPJVUYHNqb5h2xc2GmQOavKL61F/Pa+rQpCjX0rknF08pRMobu0ENy6bVMklLx8&#10;4cqOnXtwnDMSpLcUTsVMFnun2/Mv3/r75558DDMZCjUETnk1g0JWLcPZ0TDZzVqz9uLFS3/8J38C&#10;4TvHq4F+woZ9zx4kOlPpVHxooH/fvj1PPvqSdbif7DB39bRt62p/8qlH2rcNFOoFbYtYvjvVPd7v&#10;Gu7vHu3tHemZ3DqOYYxkk5UhGyaZKyYTuYhGz9JyRxHYGY4BiSdSCsd6FHd9QkJXUQllp0KXqync&#10;hnqmCQSyhQRJsJwkzWZOZSMwBInPmx3QIbItlM+4tlXKTBl+xZJRqcqt+HP+kBbcCJa0drplBjcD&#10;i5FKe/7KdbyhbYhNBNkimUa8j06pefsXHxhcgK3Xu7tH4OmUUyI29zTnFgjRpKnkcLqxHgUaQOl0&#10;Vk3deaBEMAf87JLqGerzKqQdkpBbBsmTBB3Cv6NgOQR31po4dLUKmkc4V7UCLzIpIKEWaB9RBL7L&#10;ZLXAEwp+FAbDmIThnTbAnicjIa1cmlkw8Fqc1RCnYOQDhi7+k0o+i2wrDFew5sJ4DD8JMC6kIJh5&#10;YX2aT6e9vnYBGn1YKoh6cHm9zegAZ7wIYG6plptZ4l2Gqo6jSFVNEO0WTT6Tgq2WUmjwWdSbSbgv&#10;FKQR9vm5B34xNnVgG1UvkfenKt0b9mZRa4bF4aFJljIPQ/0YmCmIGaPLVJLBA9rymrvsth5P70bf&#10;6CbjyDBt7yS0dKJ1DUw0A2XN+/P59fh/+tK/bh7o37F5Ml+eGt6wfXTj6Hd++EOaV2zfu+OJfY+X&#10;kOWLc7OhCAYSLnu72OCyecQpVxB54dIptW6HxmBtkkwoEgGqwuHQrYUJl81j1Bs4PU9winAiDBwl&#10;yLhYx0LAgFA2bTgQqSJ3244rBVe/WC1qW81sJNrQqOUanOMyl8xSSKbjoRBkCCabydPmsTmtsEnB&#10;20fVKtG1ZcvoiJ51qmlY+Xw//MH3Duw5YLT6Xjt2SWH1UmWZCbF8HMzx1iz4TGa3xupdjmTOX71+&#10;f+ZWq5nw2lubfBalMtespzHipEm+BlBDQ5PNyhiVHnhuFEbqZt3JUMh1gPnBaHN0bRnnDazP7aDU&#10;6sD8mpbQ9G+YvBuaR/PtNptvX7/e3tupc5qhKMHuIhmN4LXHayhijm3gF1aXZm/fw1PfPTqE7OBY&#10;JLplfFJrNYUjETislmfmjGq8YXy1KKyvrO7dv7/aatxbmLV3+Ix2kwxck3Lp9PVLmWb16PlTA+Nj&#10;0MFA0oXnGRowT3vHF774UpvDqyAUoZXo5tFd6UTx/NmL27ZtwSsMPCbmpxs3b0lkQ//5v/7ul37r&#10;+et3LxjMuvaeLuypZLSG4U3Y0aKhgKGaVgCYXxBLiLRFKBOaYAD3UBSC0m8oLc3zCl5usxabcXhE&#10;mpCMpMJKGJ0RKKmkdzOZbC4rsw9Qti45okx5VRG6UEufyDo8FlNl7da3jxlr9dj2zXvvzMcIfb7P&#10;Kh/xuj2mnu4R93gXpa5lEM7CGfswqKRkWSyZeYVOEjGh2FTiufIBv8yqDQivawATgF0aUq1SxUK0&#10;MNY3wTJGKEaKqTwYxDSNMkYEKdipBbqMbSjVMA5TmAPTzPr9ubTRpuAVviaVn1/h29yQIMPko0T0&#10;aREj3XLGqFAhr1cmL2UQiEpB4SNZPDFyxHQasCdUxQRtQNgQWJP1BrJIGaKllpM8pVDDWtiADxK2&#10;HRlsiqg8JDEMuizJ9yIDQRA2S6k9kym0eBGaqcXluaWFmXwqCvazTCgighS0FQEu70TY3jtcQKtQ&#10;xz4K91O9QOrKpGF+dcWkIvpsunqjgFWWgGi0StWgUPnnF0xmIxCxeRgIoFzBIVUndLRi9f4dHaPW&#10;Ohw5iilX5Z/98sij43vC8eTdufsdnR3AKPx/O6tf76mgk8JfGG//usVCXwXLK/4IcuDAcatKXnLJ&#10;mINUOhx9aBtqhABoR71VzqMAywRj6WBaiMWzoVQ+ihTOfCWTqGUh20zAkkSCi9mYuz39q48+vnh/&#10;anFmebJvDObJqD/14PY9eFm6XJ5GsRRcWWuDOlzPnjt+9KtffuHg3u0eX+/l69f6RvtLsjJvVemc&#10;esg7LE4buBkweECJLTFSsUOskbDVaWlNNp7FUS59xQoVkmA5NZ+Bl4pRWI2G+dt3xGR2cHAY1rBr&#10;C1Pd+7bE7Eyjz5kZMlY22KmtnZ1PbW2Z9Leu3LBTPOYhSUXRvn9Qs7UnqUhKXAgJKYopgwTnKYtl&#10;rO/qktUEboHa1IenT717+O7VWxBouRwOVMiwCSkIoK6x9UUaebmWTiAME6J3DULfZSAVEDEkgawu&#10;Y31n8yKWz4uuQGqwaw3kjmA3klxPNIqw+mCw5kbIK34e2C3s5oOxzPzC4rOPP/qLH3zn0skjd25c&#10;i0biVpuTrDW9DtfcSnBmyW+zua1Gu9Nke/O190AyrjXJ/Y8/ce38zb/68//z2YkzC8vrPZ391y5c&#10;f+dn76aCyTdefx8JtdgPf/TusXQBolHraHfvj771r2fPX5Y5XFpvz6lPTyFBUkwEQ/HonoMvHz18&#10;5Zu/93tscjp358idIx+LecwvrO/96l2qlG9QMiT8+UPRakXmNXlvnTjx0p7Op3dAhxm0qfNmGvSd&#10;eKmSvXAjWMHgEslw9UYmUrJbVQjJs7a5spWCA5HARcHr7kYUSjyaRSeAPTnmrj39vrZOF94iXSVS&#10;wWCRMedSMfihSrDj6O12EFajiwUwzOU6KIQ42BkB9QlHo4htiCfriJ1sEBizSDlS1YbSYkFnjMkB&#10;fmCqC+ZCd1dXKBzAw282GYANsZg9epUM0mKO1mK9lCgGkMpJK6BOMmL+jeSHBm9CAEtvuwdrK0Cl&#10;KSUGTrUKKVZaAs4C/CMttCBYQFeG5aRKDrFJAkokTD2wm0rnCnARoQ8mXOYWzaTmQlZaQ3EIb4Ay&#10;qtqMJODJxo4qk45C9KZR0Zl4FIYzG9KMQHot54kGuqoqVtPQfmCwAPcUukEth+xlRTaVzqcywO8I&#10;+WJBKCI6CrcthsClYnERKi+nw+tDI+GGDQEQQoZvqLQyndFjcQy0lIZYMVsmM6H8EmfiKKWR57qQ&#10;98iTVQRD6zi11dtZgr9H0YjFVsJrS1Leic6ChDbw3jGMwuAI2wcMEEBreLiZl8AdkCPKW4BfAvYI&#10;U7V0bUCNff/+9W07tn509PSf/sW30yXZ97/zN329PV5wUzF0JloaAwatoFOlS/WE2EqVKkmhmREb&#10;BfCv6thZSRsrKQwSmzCsAaFJJ/GsSRt0+N0qICNCkYYeRsUoMYMyaPRmoxlba/ScKjWP5VhTzhRF&#10;DK7rXb39tEqN4GKXy4vD2Wa3QjWD/g8eWpvNhn09uGXghHEqZmior6e7s7N/Qq+XYCewmPb29rR5&#10;vYDy1SqI/lNjOiWBYaU/nfQteMjsklJH0UpiVX7o4w8+/fQIhN8njh577Y03vvK1L9mchlIxUW9A&#10;9xvmHY4Kp//VqXP4ZD8/ZIqQapwE7/zJ/14/8SkiMuKE6dzxO/nZlX6ri2MN4DDwal1wcSW6OgcT&#10;oVaWU4gheSWsURRYWW6it8em1o/32Ae6+S2T9o3j1pERu9fF69Xo98BiaspqFTR/J86dntywUWLx&#10;IVMylKGTAp8UZCvRyoMlxVS6dD2SmIqG7oRCM3E1ibxGt/zlF0ddrL7L21WnWcBrizJo8xkY26DA&#10;wra51JRBBUHLOBkwoP6Qu7sthyROwogrrx5dWn1whzF3KA0OjbyKKG7K5KySSlkdSqgE+GAixrYK&#10;tTRfhJYUbT7WqMUckDKwCvOEthFcUDgNYSOnoipDTCu4XhJNuwVRvc+phaG2qKj4b70dWbms6ero&#10;QSmmrAfmrmP7ymicujqjhs8VQAMoC2L3M+WcpWsLGIy4qyQ/YF1q6A/dmN6wadLJG88eO71x+xbQ&#10;SKiHSmiEY+CQ7rW1TT+Y+uDdDzYPjJ364BOT262wGKElA+kTkgCMPhF86l9b/5dv/fOevXtHRkZT&#10;6fTx48eGh4egUQWbVSgWIQ6kEEJr4hZJADXkmlTBaTMkVNUsIdgUWIG1QslIrdNewbkOFAw6NxjE&#10;GZnIwHwHMEvVvzDbbbelKRfXpC2IbinliXrWwMlMlbIzXWEiooq3xZR8cuWk2dwFQw0IWgUhToIx&#10;0FBaoQcpRNYWFxs2D3AniI1JiHlJ+kCQ2ZV1ZbY8hBLLYqDNWkEFBJ+p3JJiao4fO2+1mhx2qHqI&#10;Dk8blE7w+Tx14DHfqLcSTdltPggwKEoUs0KLNlcozO8LpUyR44BQi2FPLdaIZDzXBL9cKFZySfQn&#10;CPjLiSAtiSxjgAu0SUCKBboSTgYooJS1OhKA0TYBQqHMVZKJQhZtOiT1YPdJaS2SjBr2afyAh7x4&#10;b37OY3WLsfRP/unH7W0eo8deRIaeilLKSRNK8moDnjTMflGkIPwdbzwOEQDBwPTPp1M2i6UsQvyB&#10;0NpyMBXVKHDi0UA7x5A2mSnKwgmtz4YwwToiTeBagkyRUaTTZY43g9dRqqITETmlaym0+P2/+/se&#10;F9PjW8Yy7+b9jMbVrzINzyw/GBzRAM1TUDE1nS4hYlmyZtJig48se0dZhtUcRONAUTeT8lISDhag&#10;YZPLhdANDRIZEtSQz3Pt6sXX33x384Z9Jq8HisUjx0/qTNpHHj2QFuO1eiWXL+k4Iwp3vd7G6d3J&#10;RN4Om1M04HKZ4ZbGQadQw9pukpVT1fCSxr1FsjZBJY1DEFeJActCJeLesbNqqpUlWcMUi2XkMpXB&#10;Bt5lHQ9xXdDhcc0X8lBr81rUKDpBBceLzWz2+bwMxJ06CKkkp3YlD11byOS0U2Yf02Lx+3J6HcJw&#10;85Fke1dvrKH4OWwJAz36evNWSJWpkQY7N5fMPggGTVZr71D/3s2DXp0oi93zIhOeNkLbiZU0MPsV&#10;qgm7GBYkOo1Fg/jpKg+CYeD8ae/GcYvdq2pzK2wmwI9tNVmnu23M1z88sDGhpnijxog/Wb0JNZ8c&#10;IF8top5ojofqWj/U1Yu3Um02lJREb3/fmKezv7OL89pqjHysu5colEEdMPV4XR0+a5tHZTaAAXXl&#10;wR3nQLe+x5tFLeY1q7ocCposxBMwDll6OxosPb55k0Grx/2GzRrE8nEQFKQJAbhRQNGpThw5s3/n&#10;4/lMaX5uedfunfWmCPRlMJLYvXff3QfXCpXE+Ka+5fU5d7sHHk/EPJaQ8AndK4aFcilzK5UMw/8F&#10;J2AqHkW1B+g0oFYYCQSygiKT9Dl9GaWiLId6FgGfgqpWgFa5afIgH6fpMfNOtVtTlteWlWRpcXVV&#10;x0Ijip2r59a6+vC0bvO2yftrdahy6ObShTuhzr4dTuKu3TItqtWiyDtF+Rz0HrSbqRdNdIAupRFs&#10;XoQTW44kXFujiT0CBBU0eJsIeEL3BeaemK/67D4jawKFH7q5VDRtcsHij/GWWErFLQwWaRygxUm8&#10;45hfKeQoUa9Ek6AF6BM5C3LMXOYidsdNBr7HwsySyazP8qwKkmHc3rkCSHW4+7Gzwn+Ltqr5aw81&#10;3CkNWHTRV8EQCWkumC2iSAC8KGJMXQcEG/IAGYPbFoseOQKGIdtCWhElOSIoShoJoyGh1EWnw9Lt&#10;dtuUKg3+SKjBcTKlEslC2tLmKnPmAmVQNfIsIZYaVFpmvLUcxOR8wqtXgyyDr01GwRDPt6j06jrI&#10;YHaXA8Q5DNrQvdEYAjfJbDq4ePf2eP9wQ6VKyxXvvP9Jn6l7x4b9t69ebSrlvg4f9vKoWPCNlARC&#10;2FBVKhIjDrgr0MMe4gF/vbnCV48yCn+HUA0TdTidsOPC/4DWK9uKFquZXDktSamFDBaY2RKSuZFQ&#10;kSuhyShnM0B6VhuAjFdo5d0rt3/87TcGNk+M7NyuKMje+en7vdsmfUZbKhatl5DAXpgcHjh19PRI&#10;vw9ZTNcv30PY2Ori/DufnEey16ZdmzuHO+ydDlFWwVhYlGy5kGaBpkYLQL5AGiHCMkdB+JGK52Dj&#10;wWGO9LBatQmxXAEkScjfmjVkc/3itZ9v3bQJkI1jnxx1O5xWvREfiUooGUp1DhEOefBFTIYi2VoJ&#10;U4zM/fJOYYs17ybztTRGbgiLAOUfnDK447BZqqNqgGK+VL5y4fL87NJTL77Q1d+HD1yn4lnomJKC&#10;ttTggF8LZJQZ6GDFYjZbzhcZIPbha8lD+1ZDmKfVZZEiArClx/isimi/UimTCy8HeaXaiJrQiEQM&#10;mO7wJ0W8EpbIiun55dW19e4215s/+8HXX31ldGjgwpUr+x89CGcvPsK1UGI1lLAY7flUzqzT3b11&#10;fXh0JJxMDY5PfOcfvvvko89s2b7znQ8+hL8wHUrdPH9/YmgkmSwANTk0vmHx9IxF53Ns2PD3//yv&#10;WpMDWu6PP/302b27/vEP/vtQp3ZJjAHFumfTxL1Tv9rTUTr38dGP3rnR7h18/7V37cbKvfl4rNW/&#10;feumnbv2ujs6Pa4Op97+zg8/2N7HbOjNaxRhkzpLNxIUa8CQaH4tEYphAQ59IEDamByS7i6X1g7X&#10;OsG2yoW8YNC5woHMzWt3H2pRsf8j7C7d7r3bwW3yB2/ojV1Uk09nIyodtbISW7q73tfp0pgImmfB&#10;kgBLPAVluqyBNbfOZuIseoUecI5GGmBZmCKh7pGi2iUAId5LsPIkpStqJwWFtRLEf5KRHrsked2s&#10;0Qo5jNVleicC61C0c0o4PQl6dvqOa3jD3NRUu9NmxotIVEOJdcTEIy4XhgGsnfFGWWGg0WpQXoCV&#10;l0tmAYTt6e6BT+/TUyeRmQ6LABFdrTtMDQSvh7JO3gwZdCSfFNNpDlMSpVKNX0kolcOx1Op6dj0E&#10;BrAOOrhcvhgJ5YMhcPfl0KFGctV03qSGt0cpNTAKioN/QcOCg9qCpRtoGUS84SqTy8PBEGISncB9&#10;SRESktEbIxK0JPhv0JmU8RxDSqtVpgoZoMShzigKpJLmrTi28ql8OiKJ+vTGMhKFXEaXQ+/W8mtz&#10;yxDCKTjd/+0mJI/mQ5GDRJn/v35N7Kzgon8IFZLyV7CzajVKAf+8t81zd3p5084nIsniB2/9++/8&#10;zjfRk2BzCHcizSGhsDm/OlWoxHkjjVkcWL444QEQgBtRIefwwBBNXE+48x9mxaGuIrBIl1S3aK7g&#10;IsEfDucYcsYwTJGiuqUdCAz7JBj+dayVaLU/Ere7PPjMYcjHfhjhCMjowI2J2hFyD5xpDy2njcD6&#10;mttlh7ZFWt2TOPylSAN4MUF8wdmH7yrIkNDsPlRNS3pVSUQt/ZD+/KhwUD+g0xodG3Q6Lffu3EG6&#10;5ktfeElr1AZCK7D4ysm6PxbSu7xTwWidM45vmJSRtxxJ8sw/f/jko698/c/+4rGnXjy4Y+8rj+2H&#10;HeXCp9cfXJ2GQ7DLZmi3qPSyqCx+qxy43EzcE0NTpcBMPenPzC5Vl8KFlSkhcF8ITovxNVkmg5wv&#10;ZHTAxSQvYnqQPnrxCKOD+Qs4N8CfUwhVEuLxYjRcz8QBhTR1DlK+PpWvk/V2KR0damtHhWLlv/n/&#10;PMNoOciwFqkCSrG+9ZzswQM6tN5jYiJUEr4r0Jg2Ia331jKzZzLBq21NvSaxxJ6/Hb665tj9WL3L&#10;o2RaYrocLpRZh6FKZJB9RBRzMk5Xp/gqppJgnDSQ6pXJF0L4nJBNWMfyv1WIlLucRsZMhiqUu8j6&#10;hOwSgr+KVetIj4FvXV++eihfokb3fF1r3iBjvE1uyOjZeuPkNU0zpbdA7ptRljMyIjN194HG3GNw&#10;dBZIiCXwoTRKhYZBL795+P3N2x7hzLrzt67iA273tONmw2JEozfE19bqzZLW6/jWd37MnIi9cKWV&#10;X7zt3GXlsRVtsEsadZlWmivZ9tH2+eVbd468u2vPvvGBjSFBee7a+fE+PVMJY7EgV3cX0RvUysl6&#10;umyhqisrY7wOcjwg7pI6WchAMP5MJxAb1RLmSnIVS9bokpKZpqFYkW30N7SrSX8b46qba6SQU5Yq&#10;DaVM5i4SlkKraVGI5dlrboe2oJVTaREtBg0TgUSkZcRMrs2kKVdKrNOTgdk3sGIyKokyPpu0EXpZ&#10;lMfZpGmgO6WmoDNsKdXQx7mCJRus2bnExp3jpg5bFtelhgVqx2DFfkt25+5lYPRj0UwSZ6HDXK+z&#10;fJExYM7OVtexYRCaG2qVZUsn+HEepVAL3HMa1X/+j9/7bDFn3vgM7RrWYINjscf8N4FP5+h6LR9u&#10;lZIqQmDwA+ExdQHnJGKtFfEwgjEMZnmulQTnIE0oAF8F3JI2MNlabHll8cffPjc6saW7q6Oz02hQ&#10;N+1ayH1KUiACo8pAv67X0WYTZGe8jFVrdegTqhi7AGMVLZgszqis6dci7FnNrAmKsn7nRb7tjSip&#10;YzFmTVw9XgKfUNvH5TUtAY4yFOmqcq6sbLF6lsM3V6gvQvTQUKh9jsk0M+jdsTkVeH9jpzoeygUX&#10;FY9sefn1c0c693SYMTRt8SUOTFsbSpHVuZUOu1Mvl8PRrJRy7lAB4mO6nY9cDi7dhm+U9/VWnI6a&#10;F/K9vicPPNpYCrz959/v4IzqluH1j49uf3lMhSGGwiKUHVSSM9UqXD7vVTkCehOmke3d7qq+GmHm&#10;QsqlIJmDu44kgXLw8M5hCtMFlJVytiHTUoQUmojYjSpCN5Uo5lG41ZWRcLlGWtr7EwplBtmZMiUK&#10;l2IZcTVyLdK9pdwqkbeZdK6uBm0nGbj8IffSwXR77fbU4ORWtcEKBEEFIxqILQhCq7BeOH5i00jf&#10;5m7PxR9+r8/r2/jo+G4r5cPKR3bDymV6rb0+rcxaj6oonq4XWmoXrXlRUdEphJqxZjeVNeZm1NQq&#10;CyuODvuuhlJVVZRyRIaZO2vt6MqSygLFQdwDG0WeiGvoVqUuUTbwU3AM0gpjosoee5BomPvDOdZs&#10;ANKDwx8WOSUZpGYavMpGwwKdChFsEYsmVVgLcTUlxit1hnMTBUoP0ZkiFg+sqjPq7M2FF/YMZwv+&#10;CslbWZerVmSrqVv3b7Z7IR0EALpbrbNBbwp+B1RI+XT5pQ1fGd/VbXbg40WtSMxNBffvOHDv1kw0&#10;Eti8aRzZVJlkIpgjdm7bkF68H8rK6xu6NLJ120qIcnlDMJrVlqPgJDSWS6Wle7NXANDTea1NPUe7&#10;rBQMLQp5KZ8rZtIOg5529iDAJadINOo5PkfQ8ZTZ0mQ7lFnSfCk8vl3TVyHDWrkIGUqM5v72OrmW&#10;3jzYXqvIr0wtFzqZ3p5BZTo4D+jdYP9AevW6WR3TWjBQJjSNkgY6UpnGEL+EurZudsebRikEisqJ&#10;mYiBNxGVvJbI6KrCEtOPHocllnkyiboikSAG3RsZgpOmx0320mLM2tmJLT4+XAxo78xcqLUCFl3J&#10;gEjmqliU60Vzd9v8uxvrcn82SQx0CmQlS2Ys9QJ1/zZtNCQ9nTRhq8sLmVaUjgd8FV3T2LMo12eJ&#10;sqlZ4BAqL6UVMRwhYF1WJziB0OZJbYnkmoiwgvpIJiLAFxt5RR3zKDhsYEjHoAEjVTx7COJCIQdt&#10;jFhuVjO0UpAx5RbThPVZa8O5RhhtDbNFjgGJWgP5SwvzbZJC/qG8pbx08aMBD9vjglKhWpcGLU1V&#10;LT4gI3JrK4FoUjMysa7S4MnkGqRHqFlEoIOi96cvuPu8antXvsqzounf//u//88//UtarTxx40r3&#10;6KTKYAVtFekhmOxiRVUEQ6jeLCCeHYUnAAJ1SW+DfRuUeDg3MA0qNaB5yhabyYIsHBenw5Vbycb9&#10;Ri2QiM/WWmkASjFaLlVKEHoh/gUqIGzaJdyeoFE31ZyQJeK3rRryzLW1yR1f6xzq6dukvnb5U23e&#10;1vQg3JVq6x//xZsfV0BG6Ow7dXO+fXLXxfnFyUdfULq7XXy6rwP+LQbzG76uokFjriAYBRMhCVXe&#10;UDYtNSTFMTzNI2II8/KC9Jjm1SoNSapKSCUlVOpaligJiHyHZRd1TzQZ87S5IC//0m9+4YnHHzGb&#10;wEgHaacBJDckwjUMHTe7tb+1QfXbE/QjzrKmcv/uNZOBbmIzh1ljFWYaXNRQPouQHEiUyDRK5wBZ&#10;VrS5u9AamNV2dUt94djV88ev3bkyyyjNdkfv9atzizfW04t5Y8s0c2F6/gLsSVqH0nj5yIVrx690&#10;mjp1tJYh5eVYoZmn1u4nejybLJpeDQ0ispoiIGtVJEhFDPnFZGv+0ulycK1aEC/cWPCn6bnZYm29&#10;/icHvy5j6dlmPJSKLM7f37dr09XLZ7t6uuLZPE7OTKI4OTB++8iRbzz3TJev/cLJc2CuaGHTCsQP&#10;bhtCuzC3Mv3Y0wc/u3R2ZNLbZtF88PqnX/ni03AY3jx+fqxt+Pb1qf27Xpw6u5gpF8Y3bz506sJj&#10;X/jtv/7X1778R1/c+vjOw2c/NTgGlpfjm0Ymlsb/a04z4mrvyWJMmnhw8/1zL9hNva62+fl0tOkg&#10;yZGaN8boVRaL7cLJANYvVYhPaSIklLu29Tq8XphxWEUrGUkbVLyYylw4cx0tPypodFYYoL3wxH4G&#10;XupYkXGoEbycXkzom/XrS3Ovf3zn8Se/Yi4/MJNRtcJEijyh0uTMypixFdNgXF/DPM9SJy14bCIC&#10;4c9EKmuFdIxfCGOSlOJR9LcsJK3UqaLLC/ACL9kbupq2ruQKtLph1MggN5XpuIYV+Tx69HgiBHRp&#10;yj0myFU1jbWk0JEqeCGp3OpCA1NLBGipRIquSkGJGMXqTJ98euZvvv29M9fvnr19d2Tbtj/7y/85&#10;PDICJ2pdk4hbmtqsoYkWcwCWA9Zye3FTm/GS2lRwTbBGXbONU7W3ExZ7CKYCkqvLdZUG+8OfvMOq&#10;XVu27b92fwHx8cj1W71yy0mrdCoQwlqCkkzV6q+9+QGQD53tnmwhqoTwGuPbRBQRMg0sujKpYjpR&#10;yqTWF2bzsRwB/WU0KUZiYjIUXpuz2LCb0cHrDeOMvNJwSAoPTU3XMx8DOTvcj1R7gi5S9qa5C6aK&#10;0uwRztklZ3UYyWDWhiNOBdMTRklSRLikjW3CjiVX52StoopvISdCgDt8LZe5LrM4YoJ3ZHBs5fbp&#10;QKu2Z3CXow5+u7psaOUU/mR9tuUmz0aDlKKns7m1K33IXA+vXD+cXrvhYAkDIdPAg42Zd11oEtmG&#10;PAsULDQEaKrKEJahtVVoMukCMJs2TsnW8npki6DPoZSVFrys+myhJRZrnT5XGUcc2G94g+FhIqCp&#10;RAlUUaI7K2fEUnJ1eR4UE7VO35JJRl+yoUMTJ8mgIV1rVmTIhZMyd6p0o0KDBwuJLx0lKQHSyDra&#10;R4AQpQ4Tom/BoCJ5WQV4JM/GoXX7UpQsQOpGtWLq1LxFvlxo7zgUn9zstW9njsmI0bd+ebi3e/TZ&#10;F76IkMn59dlSIwtIeJdvcNvIPiOrfePQ+z//2aFMjukaeJKxbtN1PLFccPhr3jjTHVO0i3pvCDsa&#10;ud0+9FST78vVFZHc2vTC8XDggroVM1Nl//W7jfVcj85diRQeXJl5cHsRgJ1ciV6L1e8s5e4uFx/c&#10;XVuYmp19MANPWmh9JexfDK3Ny3/vb7+igXmjlFfJ1f71dYS9KHzOCobN/pBZZ8WaCN8evSgrAxJp&#10;VfKKVnVu4e70PQ1v8I0PkTaseqgWGKmA5NjMUuYgvMlFBI0IapMV1EjkkkhTdnxPa5WwP6xitUpW&#10;jw1WC5i7MDROJokNSWFbg/2g4sad5I4te13qwtr941BDDmzco2BNUnIgIBg4zymZr93mX5xCPonG&#10;asHiC4nQlRbVNbGtJQeyE1NGdPl1EqgZmpKpDWfPX5kYH9fotHfv3hkdHsYHi5EiTgGNhsNQscPt&#10;UDfIaxduGPX2ejKrA0vPoambeMzlFJDrtJqFZm3jxOit0ydTy+sdY5s6+/tX1pYW71/v8Xoi0TSr&#10;c/ANZYqnlpKhLlarYhRB/7qJVmd1VJKojVHWVqE6N3W3rbOrCN4X7K6AaUH+TSAbAu4XMREONTGe&#10;V3ur0NtAGgMvVBWGDChDijwB2UNaaXBGFSqbDLkKGZ3BhGwX+Aogh4P2XWL4wuykZrOZdHJ2pYJr&#10;WqoKxXIqB9WmjdfBuIBfNRdONPKCyCqjwIZIcX5VjNORR66jGS2tkrZGNNXZ36tl+Vgy9cHxS0Pb&#10;J61WezGa7B/oFXUKBVSQdaK4GpJ3duHfZik5QBrBSFpvcfX2D3d1dayuzp069snkxGinz47ZRgEe&#10;kGpDxXIQwmRyRXgasJABlESJaHNzVWfvKNexLnMBAKqlmup6UlfNyoIJS5Hnqtyel3doDTS2XGqT&#10;ieJ1cUgbizUkC7O1hhE02wbynBB52SRZGM1FKY+ygq16TGM3I6GHRv1RbrpuRPqOLYtziCXIJLM5&#10;YVC3mltANFxjsCOrBACEUJCgsmGllBOELCYRah4hj6VKK41pPUU4lUobpeoH523x2o+f2q0Wyvpk&#10;1jg0tv/w9TObdw6D3MCDu9RC7pCIVQ/EimsLi1haYfWONWkdeGHoCJeviPWyx+2xOZzoDLB6R7xA&#10;EQNDjXpw9xZNn/OH3/v5u6dO9+7o+/rnn3FgpVMFrViK9TXgXM0UILXRtXeq5S0zaptWSCGLt4RM&#10;vSiqCPiiKA5yzHpO2ttLYUMP814gIkSEI9mC71GrMULrCt8nF4+Cqd5kOGhXJMB+MevQqIKriyyI&#10;pjyP+Eo6lraYHGbODMIpJBZAnGJogvBLAebJViPm9xPCCkOUpXAQ6MfUxL27l3OFtLur2zE2+f33&#10;Pxvcsb1DorfXmaaNqTmYOkNWsFtSJKLwDyTcrmEQdUHO1LN6jId5pLbVi3Nz/r6ebSpGV0W7TiQV&#10;snxhbsrg7BBVxiLUvDKI+TMGUh6PBtPJXCiSrIOEmb/dLAQ4eVHHCMn1u0ZGdGubykaUJ3NqRCjl&#10;12m+BmAHIr2yeejdzQrWV25wJWwI4BbN+RkfaMd1jVBz6y3BRtaypavFy+LpVBX1rxouARJGD4zc&#10;IIhAPizwJ4wUgIstQgXfMSkKUlaemByFcV/eoG9cuCkry4f7RqenHpik9BYNbD5r/pVyndy+cSK4&#10;vLAai9qHXHpI0BYDrM3Z4jD7Q5+tgWM8h/gxrV6uYMAKxwKkCD4PQo0gPNVrbTaLQgn2N1hu+EIq&#10;zWqJJgE5D1k8dpE2ytiOdKHGOabVtLYGs6BSXq5U7eqOe2f9PGxYlsaVmYst/YjPCt8jc/LEod5u&#10;29iAx2sHAwprQjw8UNlJCcCaWlzGGhu0EXkTPOAxkJ4A9iq0wshAo5CIEnWw0GFUS9Dg4NNOxsl0&#10;wWPpxPMKIJ5CLhCxKcKkVkKLI+molR2ezlq5ubSwrsUGgNHCQIUEXytDzxYEd/sA3FNQfDKlUnpt&#10;OStr2dwdlIzOkg0Obd5artpkq+0eiFJMdQFoPLxyRE1mhPeuBRcleIc1nZC0ZvyexJIjvW4uRXkp&#10;6hBeeVVBBqmetkoyFVJVIZVVuarSQpqNSkRtQDACPFqylqKBjHQ4vyTHDXBz6HIgbpNKyYebLkzX&#10;NS2KQ+4NPvFi3spwHRaHlDRcrkI1h9+/lYPcfAlZE+7+QQRbIKhHjbGpvFFEvlZNjNyfwW/RPbqh&#10;JE1jNWdOXxvpH982sWVhduHi+QsADeNcx9mIkTTOZ3zCUGEVIXl4mCUkdVb4mjAW/rX7SgJbI2gU&#10;jthSGRL6+HpRSNWaZYSGJdfBtEuGQ7HFpTV81Q3wrys14J7RRqL9QLFlLZaa2XwikYZpx2Bvz6Sa&#10;01NTu3d1NxXxikx1+kbMqqxdOnG6lc8RZeFJRGtt3JgK+ufu3NyzecPEUC9gW05PG8VockiuziRh&#10;1ZMeUgxiJBAuR7c4M+dSkTo13P1AhdWgFYDmTICFE/048nekATKWCBDKQi6PWaLkBVEcOXps+47d&#10;dqd7YnLjp58eb+vowjoX2jD86wBIIJu9CIJEvSzUkNpSyAjZdAG7uAS0hUUBJFdUklVBKMD71kQq&#10;aCpXKdU4ho8vJ9bXAhA9uR2eyxevZlP5R/cftJjsSCB1Oj0nTpxExMdA//DC4hKQZU89/WxPd+/P&#10;X3tj646d2Kv/6Mc/27R1hwjOt9hYXw6NDG6QSGhoSuFtw7fxodRI1SibqsjOpG/dXV3wx9w+a8B/&#10;5w9+//HxzZ0bnjmYsDqRkWUj6ORieHVqafPgxI3zV4RcEZvXTCpTEkvbd2x87cyRkRf2ylTs0cNH&#10;sdIoNjDUrE08s7vCs/em53dv2nP6k3Obxsc5RnP65EWkoM3MBbwdyLYZuDUzNblzeyAZE5rB4dH2&#10;KxcvPrLnyUMfHX1wD7lEgUy6/Pjju+bnb9pdmq99XRuNz84GpG2CqXp2wHZ/YFJ+6V42XN+Vk/ce&#10;nz59+w7y5VD+jN+8tRRLVnCL48hHiTs62Q+pFR49mhKxY2+UQWagTp24VJU8bTgSCJNFvXf3lkjI&#10;LzNAnM0gNTZTFrAzghCd9vaZ7TqvUqQrtbyCg1FR0RQ1SHos1Y0iHJBy2NxQSAiMvIo5B6xKapmH&#10;1QFSEa+VyEIFYV5QDagrTRiWVtMxL5olUo2QSUnY9ZDrgrdBiUBDsYqUwkggaAKWkHOCYNHMZw3o&#10;pClQTDDQlTVVRBzVgyhTUjr48OG7e+etQ2+/+e7v/c5/+MLnv4isZJomz104NTkxYtAAoZypWTTG&#10;pk0IxPgOA6Kn5P64Ak4UX186XdU1y1oWwn5A39l4IK7l9UP9I5jcXbxy0e52d/a1I43+kxPHHn3u&#10;KZ3XFiqmV/zrWNUiFga37dH3PvutV3+jURd5RlkRa8vzy/AZUlDlNAks5cxWG9yJdofT3O5lrUaj&#10;0wEGrs5tt3R5CZ6pMpB50bCJVkjSBIUBlqWk2mkF7oeKhVdlcGixRglVoagnAnN6z4Ag1iSPaL0O&#10;3R02gFI4smQllGLdsLrCghHXFSyyLJRACIrMrhWrldVIkeGs/X0Dt27c7PDY+7t6agjwpGE8gsun&#10;1CALMrLWbnZH18LLS6syhZiH/XBim7l7otDQprPyeEQoppC8HRNz4VoulMwwrZKoLGVVxbiqFG1k&#10;1gGnYvT6ms4WUhoDsGi3ClgwYySC4REgkSBS37585lc/+7dzJw7JasWeNpe8LmIlBV8bEk3hhnr9&#10;9V9t3rSlq6cXiHcI6fCFS5m4OAWlhZQExkWXDwcDxBJAmUiycJIqUyDpqypSCg+wRvjXse7PIhEn&#10;m1+PJOe1VrZEI/ZSBGUB4ykIiFTlNHBTgnfbqaXUFi/jrIVPnZ6dvT79+1/7fdx8//L9f06Vkxdu&#10;XXz/8Ifra34pF6irfduO3du37G3VFQ+mFtdXI3Mzq+FAMhzO0DK1ljXjZRFQ7ldU0/fXp6eW5mYW&#10;23yd/T2jtEwbWC9NT0XyWdyq+qvX5+/d92cyTZd3UCbXmmwdHk/3jl0HDhx4es8jT27YuX982x7g&#10;wLvHNnQMTnQOT8i/9r++WCRES4tZnp6Hot/W2Z5VGdQmvVnOJpYDTqdLIVMkwzERF5QRMXOJ5fc/&#10;7tv3CNfpaliMq6k431LEV4MgATJGsF8YuKHjcwtqk5HW6GpyCE7wXuFjqaGnWF1ZtyDaBfJ7bCMR&#10;cLW+YHZ2Q1vEypo8o820fDdvrTwxZimHzuTzhcEtL2ErABINrL8SbrVWg8EPhCCNQbUwcycfjUaX&#10;/JG8OLzrKbkK9CaI4lFrllu1UjIa1VnaFEr1j37wgyeeeBzqzw8/+HD7tu1IvMIWEroKLCIBIlqe&#10;vnVww6bXThxL6UwDWY1lvZgf0Ef0JfiKOIWiBCsow9eK+U6H+czp4+hQ2vvHxkaH/+lv/3akry8c&#10;jbX39ZUxzDJoS2WhkStqtBjdyNb9fspiQCqOLF6y6MyZaBByEGC/BI6Bsk4DdnoV/QSq30Y+GtOB&#10;C6xx1Cj0niI0x/AtSSFF6C5aAJYCkGwNthiPso60QwwxaFolpUC1iFAohIUpBCVVsWrQm8xaWBUQ&#10;ronMKhEthsFkAT0iVygWSiVg+0A3zhjZq3dv/+qto3u2TGIn3sqVwBvVgH4LPplSAfOzw+5u7+7Z&#10;tG97C+21zhBeWQfthzTzyWrBweuic6uaNhcWyRjG8lqLUq0FVjWVig32tjkd5o8+es/udLncjmxR&#10;dLnbeIACjRajyUYrOeyy7IhgcXnN2I7x7ViGAD1v0Uu8PqpC0mVFfClSDCXdOjXVQuhxHFElUMwA&#10;TNpQAvDqQMUL1yxRyLVSMVlJYHlTVUVB8MYDZ5EqplYCaKuQtwfgj75Fi+tR43xMcWNZZsfCZiwX&#10;yc6VQsZ+k6XPltQo6ZzCLmtlxHAsHo0n13HumEwOgBhRiSG7DWsSsulEq5XMmvwL60zlvf2bm6ks&#10;H4oZuoe3H7l0etueMX2t6YCwrF5F0nSWKMBebOP18ZllpYD5rBhoJG8mZlV6eZvHh4gbxGGDuIHK&#10;DhJkJaUpIc+Obmh6nBNDwzEy840/+DL0Q6YUcFQYALAoobRVSqPgc3KY75l2BzwhmEP5Wao4P3s7&#10;E4sVolEpbIhBZdNoIpxQYm5jCQoTSAMNAgAzmVC0zdmjxEtEGjXFCIyreotdkivUK3oFZgQl/+qc&#10;zeugMUtDAGkhxyM+B3nwjBQ+iAgQGVoHkCaNHGvS6sw6VhXPh1fuP7hRyCVz2VhvX9sf/dl/ffzl&#10;561u32eXLpy/M6PP/cvq/L+Hb58vLFxfn/mgUaoj15i3y9xtGwgRCUsFsVVqVhD2QWYLyyvLwa6O&#10;bUA0wZDHQbFdyxDNtcyq39TeX2F0uAQQJIKRVTaynopFTGarxoygSE4hj5UqxUgyWq4J0MXPrS44&#10;3W6IAdNNEXnHOIuLoZTV7KqRDG9zhpBLgiEh4PsNmYriqnnwrqDu0hsq9tR6LlrNqn1I2zNruTb/&#10;2qoGOlLWCh2WScOEYlGoCxQqtHew8YooZNA/QLOyY9sOpGTalE6ETR99/9PNI5uGewcunj+vBXPY&#10;bFAy9OraqiBWd27avLq0uJ4Oe9qtEKwSBSGVTLAmfYGAUB6OIeQs4v5DzreOVCoThTySW8t1EUp5&#10;9GY4CrG5b1IVFNZNSSzTqDSiFSqjwAieHzt1+f7QqI1QLilFr0buTVHJQHhtANsYtfbNC/M93W1N&#10;MnFxQbO/vyMQXiLq8YF2A0cXAb5D3CR4atI1Bse3vAwuSkOBLZlJJeftCi3M6LBQI10HTkjQPsG4&#10;UvpnGuUScNLxcDS+uNRp9uiMPTWZDjsWeTPOZucSMhGJuhUBOyJdOSe3m9o0alM0klDxKhT/NNVK&#10;1TQK9xhUh8BHoKWrzviZulzTOwiWACmWgfZtBeeRhcO3DaWhK6HQAqW5lqIi1wokje2WMRUVgRWd&#10;ub1y+/zy3Usrc7cXZ276l+fi/pVCMNCMxtlCyqMXDK2EiUiZZWn8kGcXZdkFeWaRFf0mImGUIxQR&#10;L6bE3cPoo0LBm05AI4XrXPKAo6GqExi5wdCjUzKldLaWK+Tjqeh6oJTOQGpXKwFQ11BbzVqPr0S1&#10;YOa0A6iAIChFVSSrENGVViNj23aE6wSrtmMv/O5bh155/gt6peb//Pn/emTPvrGhYfRzeC/RSyCF&#10;BirzX/MqHtaT0CZI1nBIkOBpxN/xSkrJyPjqkEdTQwuWJVBq1krLq8s6OQRJWuR5QjMIJ7rk5Ia8&#10;An03BHlwtQhlVWy53iTUdp/cZEuV6oDdnfzwrb1bPVJuEO9+78iDva8Mb3xk88YD21JiYTXnH9o1&#10;NrZ30jfZae6zl1XVvEKQ1fSwRjA86B5YFRUL2YSQy7MQ3rIOk9KtbppQc9BADIBCBh+STB6NwoED&#10;jBWyhqHcxP0EQxSHbTzSxMDcwTmP7vCHP/yJdL26PZVq85vf+L3RDQMmkyWRRDgViLMAnlfqwA03&#10;hBycjg1gysh4fBmPljSgh9wINotGrZTPQ0gF3BVsbTpGt3/DflCH7tycQhF88/pdi9mOziybKYDg&#10;hjHu/fszTz71DM/rLl649sgjj4+MTLz17gcI0rXZfZF4en7ev2PHbgxHsFyym1wweWIgCxjCr/OK&#10;8QNEHzQYmLgmw+uXTx7GzuPplx//8Own/Tu2jOzagvdFz1WByiWjwp1zVxLr4R5X2+Xzd2PB5PPP&#10;PKlUKgGh3rRx4/GzJ0zbBpALdOS9Q5s3bcqABtOob3hmX16s3Lt2b8fY9usXrvm8SLhRXbp8be/+&#10;Pfse3ze+eaJEVA+dPDa4ZXw55E+F17ds2Hj+9MV9u/ecO3P667/1lV27Jr/5zS8gAu3U6aOY9A9Q&#10;H0zs2L3e6kuuJwfkDzb33Je5qNcuVl/+xk+3Pfqbw7ue7mtjXv/lSVblyxcVqytx2ISlD61SMxr1&#10;27dtqlXKDbmgYfWri9GaSF27egfjTRTrchWxcePA5OSAFLRm0+kr4Ma1YgASavQ2pVmh527N3PDf&#10;nqpkyqug+yTvFaLB2mqouRxHbAhk9QRCFBmyCugzKwPLwsBwcF9mjUxdTatiAjSeOo+DxHktb6Xz&#10;+Um5KaWE3AyQYjw8EtJTssxL+HASurv15YDX016UaXh0EKlYh5ltNKPJerCK5wu6PM7SENThtQIw&#10;PpgG/+JH7yIf6Stf/DLC3yAo5jjml6/9uL3D887rr0E60L9nW3qhdORX77zx6ftIvW2nuHQheSWQ&#10;QPDR+o2rA95O4BIVLWU0kATmDqkMCoY5f/mcq93TPzqAUb3V42vp2ayyafS6MDZbvnavEUxbKA2S&#10;Nl764udQ5gApXRFq5UIFXzDS3vAAoRlUcTzsuKhiqtgxyGE+g3RaKeAchysKP+TISSdAhwpHI3h0&#10;kSag5SwaZMfIK8DirwejRr0TOdrY2CA2DwsIk8kkCa0kDRx4hHg/EEohUU9/DcMBn6qYqeoZbbMc&#10;5rnC9Oy0wz12596y1sD0DfSdPndrd7dX53OX1FQFqlBsL2vJGpHj5XW2UkFqltzFvbNmaHhGVLZO&#10;GZIklKouvbFNZ7Rp9Rq9SQW1qsWrhWZHzGSTQSGfwOxYxfJ6i0OhtghNIIVgdkC2dE6S7lIKEpSs&#10;Sh6AuD/6D68+sn3i4N4tP/nuvxzcvQPEV6JRK+QQJJj9m7/5PzPT0wceexxTRcxfgHXFGAV2QEk6&#10;+uuOEbcCCQQPDVJRHa0XbLZQH0tfebVcBXysKDbyLfyPqvpifGk+vljXyqtaRYVUo6JqyFOiog6I&#10;F12K05auW1U37oldbXJdTPjZv7/7b3//Hb3G8PNf/LQoKz7y4oGBzYOjW8dml+a/851/AWB/oHdS&#10;yxs7OvomRzdPjm0ZH96ybePODSNbJoe3DLQP97SPDuA/GNg0MrB9y+Z9myZ3/ukf/5XNBMbKsMM8&#10;ouW679wN//z1I/sOvPxn//Ofnn721Z27Hp/cuHvjpm29faOgvFosdrXBDCYzD7+1GetkxBE6dFaH&#10;/Gt/8WXYWAorIU7OwMpYkLcS6CRJQg3sZQkIljhDqeKJOO8DB7NZCy6qwiHj5K7FlhiX1Y1qfSMK&#10;H3jNjGAQEHKx+ZLwCSxjh+RPUcUjg/KtIsKZhIl/KpZG7Y78AURHIo6kWQhTrFUGEzG0jzyX4iZW&#10;5tb7ZTOV8PzIrs+TCjcBkDqCqyV6CZRMsIzAtQEwiyQOCK6H7O7O7rGdJAdBHd5jzGuxukkJ8WgL&#10;kl6dAxDL21cudHS0g56MpDzozDAqkEQaMAhCBkIrbRZNeHGmajR879ChMdJt8VdYr75gq/Bgy1ew&#10;KbAXReiC4fJoFfPx5WCAZrUuZ9v40PhHH3w4Mj6SLaYIq1tVJAwaPljJENmc0WxKGygxktaJ8hqo&#10;bQg6MDOh1XXgVEQaAXo0W8G4T5JCQISRD0V4Vg0TMag4JFybQgl6ZRg7oCKla+V0ItfUuddrDNTp&#10;DKsOR6JAOOGoQs2XyWZBjsD/g8khPL05uoV4Hdqkpy1GSq8ltHwI8D84FPQauUED+g3eKCmWUSYb&#10;GezXa+HG5HI5ZFHk4NjBFpBn2DymjKgEGKWAgkus/I8//d9mu8EChadKhdBMvYoPJUI6nbGCKQGr&#10;g/Vg5t6tK2cv7to6AC/M7v37s+VyGUAeq52iobzVY4TG8+ih0GQjrAL7Qj3OG03BtDI9D/xhNBoA&#10;TUhEloJShw/ypx+9N/rYuNGnA3m9mkd1iEANBmN8cOpJtME8gyxaKHNFmTydziGrEBEiSCoEg0Gt&#10;AV1Vi8AN7IyA7WooCdOgJ9SlLT02wuXhrQlwXTbVVme8mtAoOUdMVoz4c0oB6c/InIR6GrlZ4EjB&#10;tw6MIKJu5Q07CKw//emVUx8eH26ffuIAFY1xkZi+Z2TLicsX9u3dgvwPNIGJZFRoQgFaM6kwtWs5&#10;UEZkUnOx5QSRo22MQWfNYfmA6CSxFl9ep7FCyeUaAlaYcl4kCoFgzaR7/pkDZqpIBpOrt5aT4Thq&#10;UbvZVgVWv0HV6sWQqIH9VKZIy+S5xeV5xEz194/odJqgfw1RJuAkKeH4hFdDisjBJB3UIElUK0Qz&#10;RmsH2iqaMOioUjSS9rZ1IrqimIrqlLK5qZvwgNg72hRGQ4sDYEAoNioyDYcRYq6Rq8jLgiyPSMgG&#10;lJxyYDmQoWpQ27rNrh67qwsJG/g4BBCAU/Hubu9wb9v7P//epsGzg50JGz2rV97k+ZlAfJHWuFlj&#10;V71ixMy6JQthRqmoGf2BhVxxzecZh08PfQujBLwaXLZsOnG7UGo6uofLsAPAD41yp5QpJWJd7T5O&#10;g1EDV4SZhvMQWh9l7JTpOjSOIa1v7I6/cCdejlTM63VDq6pVpYI8Og3ekAXoi+MTkOILAmbbLKUz&#10;sbZGImFAzLIBB5xOH19r+cPOruGKiu6ws7XgMnbZEOurAR4uA9NTQyOHoU02m/qjP/rvAOz2dvTV&#10;8ZLWqIW5ldOfnkHuxLMHn9Rr+etXr3R0tiM8TRDKsXgSDOAt41tv33+QFmPtDhNNAMtCz1854+7q&#10;SbE6wDkBlkrlspiGoEkBHFAKaaSlQEisBCCaQnxODgFxZLHZLALoWSzlw7lFpUVFsG15wZaMJwcH&#10;FDy8UBi8IlyULPL60Xi6qfJpVurFWES2sXNTyj97+cIZoRB5cvcorUgom0WkQinq+D1gFG0Bx1iX&#10;C2QkRqmsSpWbIw0GmaocyRi0ZrOjA+EKmBhyOppDvwTvVyLQAInWOcrYNtIKB75GRVMyIFFaeyz2&#10;wMibVEoTQ5kVpF6GcSGhxFilw+XDMAnn+pUII+U6srQBScv+BEa1YNGKSkW6JWD/R8dCbJqodrVX&#10;Eawpyc4ErA2hyufFBlMr59bmo3evkeUAXiZjV495cpt++x7j5t3m4XGN2UrDFiZkqWwwPnc2NX8z&#10;OXstPnstMXu1EpmtRRYaiaVqdD67fC+8MFetq2GHgDULZQ1ylkEDe+jLgicIN4ekPqkqpAQkSDDw&#10;tgCZY3Q7VWYdIgp4u4U1GVVmqwwqbphwMOxnyEI1p1K0tNV6amYxEYpO7N1f5Q0wl8DtBweY0+Lb&#10;0DO5trAeWg28+uVXpTxc2MBrVQSR5AtAEVWwO0AV+etFE6QvJKySmJVhpQXEGNqqFvpqTABqRbhP&#10;ZCLUPpVGWYD3DZmlcEgVMeNgWJW2Dt0jtIPoqUQRRAEk6pAOpqE3ZMDsUMNZDFUzPXfzgX92us1s&#10;nL2+3EhRu14ZYjnovWoIEpzYMIzM5DIwn9CiURiI5WCXwINRhUSfaGo4rUXvcFs7sKcSEkhUaxgY&#10;PeDuWONDj4tQqVatnkymwcnk9TCB4KuERReYJBjC0KhKVyfOezgxQOGHteLq1Wsdbe39vT07t297&#10;98Nf4R9NBiS+0AUMFhACBERAqwaLViqXRiQqzIbZbI6UA8IJ0yzYiSIkBKgD8Nlgf6ZhYNZCuDuN&#10;/FCj3hSLJoeHxhAIYTbZ2tq7AH02mlAJt+E/n5kGVXwbCCA3b91HlejxdanVpq1b9wBCK+Ry8VDS&#10;YQXQCFscZJTReJsbMCLJ5UABFGvF9fAi9rSSfkFOTO7cS6gtnxw5deSNXxGL9/rEMDIJCpRsZmlW&#10;b9a+8sXPrQdXtDrjwceeBMR7Zd4/2j9RKRSXbtxbuj0DO8vjTzyWDAXqueKe4QH/g/nFhaXekeFr&#10;CDSv1I1uayQeSZfyyCjyh/1AfRz/9PTGzePrq2u5UNlicN26dfu55x+Znb8zs3CbpKVtZb1OnD0D&#10;HZBlGOMdlUttc/mM2sVT5376rRm7TwumzO17y7WS0m3ZhlHm/gNf8HWMgJlx6vRFZFzhcMGxAr7J&#10;jh2TOkxZiCKn0jNyzY1LyEG7I3kaJXQB8aVXX+zqcLCsHCBzRa2FSXSpnGbUFvACTBri3Jmjhz67&#10;9tznf7MmxM12ifiPK42Gg06tqwk1Ig2NMamWKn6MgmomUZHhyEILulL4qBXlRE7LqAWNFLqrL6L2&#10;LrbsOthpsLd9GJmNZwuDRgIauXyigDE7GMN1jMPlRHhuKg+7iaoqN5HJVqGIK0Gho0DbabHpHOZA&#10;qTOnLn3hcy9i+QxyGIAOkfDa6dMnamLBYbEcP37PMeIztKyJ5dX2kbaf//ATK+LIE/4ffXCls92b&#10;mF+eunp3qGvordffO3P6fCyeWZhf1psN167ecrihhJe9/d7H8Wj6wvnLIEDgHf74rSPTt2YX59Z5&#10;HX9tanot7P/4w8Mnjl70AECiMb779vvvf/DxvalZnclodbrwVtNqriEgfC9XzQiyMqRytDSlK9XU&#10;UA0g9K8oGCChhmOWs9TSJRAhzFauQmBuTIvpilGta7XAda3NT9/v727HuwDwOqa8pBLJhxKk7yG1&#10;QoJMYNNr0ZiJXAphHEv+m8FUtbN7/8lj5/Y9MmG2Gj+9cO/g9smKShZD00FASC3t5ZuyIpBBzWgE&#10;QTxcu1nfvXs9EgylonJUxQpdtcUXK3S5iZoKQgAlKKxKOqHS8Wq7W2nvkZm66pyrTiFuBLm1ZWtN&#10;MCN8nWYFSTatxhs0uzgTS/jfe/v1r/3Wbwz09L/7zkeDg+NmIMSV9PrqytWrV8UyjKv0/gOPaQ0W&#10;lCvYl0K1gfpWAhzilSNgq0doPDydOJml6AVJeCNrCLU1sZGpNLMNdHGyYrWVj0E9mU8oEItkQ2QZ&#10;yn85DwEjHS8r6tqGsgxhrGvrO7djw92KcUYIXQmpScO2zdunpu794Jc//Ooffq1lICDQqsrEsbHh&#10;Ddsmrl2//P47H1y7dWUehLTlubv3b0Pbv7yygB0MEpAvnjk9PTM7s7R0/94s+L0KSsGp+K1bdr39&#10;1odWS1skUvro43MOd/c//9sPdux6DPiAUCQ2Oz+/ur565979O/dunz51+tTJU2//4kfnjn509rND&#10;Zz49fPLI4RNHPj5/7Kj8y3/2JFmstcpVT3cnos0B/2Ie7s9xP1AqJQyskGFK/igz4s+KhcW5bq2+&#10;aO8uQvdD6nKhoBCKe/o6i5hGYaacR+Bb0dzmFlEi45v4UAUBDQR4Ptgm4qQFcZWHbLQJ/DgsdzW0&#10;qCYtdkjBACWPkcPr0zOe5uKGvU8rVUMgH0gp1HVIaDAcgKwAzEKqBZMczQKLYesY4nXWqpwhFege&#10;kJlXlbXEciKKs9vq7alC0NKq3rhwbmRsDOngd+/eQ0KWCoZqSXKM+/ChW71cMHZ7qvXyvTsPoon8&#10;ON/LraV6nt44lZvFeUpAhwUaOxj/WlAyYagi//qv/+H55z7vsvlmZuZAqSUpkTP6mpUmh+E/0YgW&#10;EylFBT2FUckIkYQaKhENX4RiGEEYiO0Cfw1GwCbSNxDiruCy5dRakLTra7wRpSVRyVYBBcKxomKk&#10;1rFRT+dFwuSLNtTtyiJW2DABAr1t0Bvge8blDQk8nJ1olzAPgAEatE64unEnSeqRuiydSmMi4bQ7&#10;pCEdkO6Fuk1vhhewhMhmaVtN6iymQrGUwtIMND9cgGo1BjBCDYoeCu3Mrp1b0bsC9bGyvHT66Geb&#10;JjZgcQzEH62xwt8K7E+vz75nY2cpFzVZTaRarbc7ZueXv/Wv/7Zl6w4kFCkV+FiRzaDhWbQEoYWF&#10;pTj0atXoV3/vj1hzJ61tzyJ4MbnaPekwePgDzz6l0nVIG6mWrFSspeOJejFrQoYt5EAY2irInEKZ&#10;ZbgmYIRonQslGW7sclGSjoJYCf1luQZ5s4TucOtzulbOTIewkLwSMSwKaZOiNmxkNDK/PxAuCJ6+&#10;NpMDwdFGSBOVML8hKZiEVgGdaQLfRjXtBpdfQfa36cwM+f4j+xXTU41Y2tw1PHni/PldWzeUYkFB&#10;JlOZTYhVLYQjRLkMqYxIyxogLXjNWotGp1SmKwWDyoRBUcQfdCDOXc0DHE8AKru8lg/6naDHtnn5&#10;Rro5e29tJeSd2KZTc7Eb1wc7+kMEK6ClKGWv50yskadR7jZyq8FEW8/GEuRi0I9BfsA5F+dTlThm&#10;S+lSCT0mGi3JYo+vpJIv4/hWyoH+UymaxVAogfgmp92KJUYeWWYBf9fgAG0yNRAESTOMupasIG0R&#10;hBkEuJXLVKlAZKNCJFVPp9FowQ9S7SIVRjzU9Rpj0tsgGhwYmfzu3/7dU/v3eeymp3dtfeO7b7XS&#10;bjuSOlQZOLuQVZQuy02m3Zj2FsUFCF4rhWokmMVKrqOrg6ZtUA7CzwrEhyQnqsXv3jhh6R5EYhO0&#10;1ZhjIro4MD9n1uJx4VGWQtUAyy3yWqU8LqBqgCtBpKNa7zI5ILmAclvI1hgyL8/fEPDbVdU378Xw&#10;1tltQwhowGKPhZqZk7lUQmjhAtmlV3OlDcqqsPhAZmIUHoVRlVGVwth7a80OcBEwtgtHA063TZqj&#10;1WVWvW2wFzIew2eHjn/0Jqqts88dfO7rr37VajRdOHPm2GdH9+7bK4plDD7vTk13gwvZNvTZqbMt&#10;RpjwtjUakJDUczM3LY72tM1FWR48CQAA//RJREFUV4pQ0YlVRDMCAoL88Qar5aCdk65K1CXYhbWQ&#10;pgFrb5rAlQMpJka9Opq2WBTaLpRek+M9anm0XdCW1akA6WcI7/U71FvHE/Zeb5uXOXFpyWcYe3os&#10;1jU4OdrjqpeDyKMrxkIGVgMnCeZGuASRDYxMmOr8CqvxajRdGtLIVuSZ1ZDJ4lJqTTnsDGRlpZIQ&#10;uDalEg1Zw2Bvq2v7Sy0nRXEwOIO4U5TDLA8Yfz4RythsnaUS6MAKteTbLOOPkC1mbHobPr7LsfoI&#10;xkbIcRVz5Ly/hbQcs1mSzdOqZMZPr65rvaCDqJLNJFLIcamCBCoqGg5MR06eWwoF2CcfYdoHmk5f&#10;XWduAhVMMOUiUq8VQG4RNl/N2SZa23WOMdo1zrgn1d5NrG8j/h+FY5RyjNDOMaVrXGn0+RdncVka&#10;AOxhEbAK06M0IZdkeOhwgBAhiYIMcS4KGARkDK3WGkXcKgwN3iquIuA04OYQEdYh4U2bhVYRQkVl&#10;udSYD+bn/D0TG1IWkM0wTzJHo+luS5/H7gNH+5c/+cWjew4423w4bTFnQaMhYLANXiS8w+ia0To9&#10;5FsheBlXKL5dCOODDlkKdcVMBFcF0szA7sc4C7pFUEGQlQNmGo0gMUZrMOE/k3L7ZNjTQ3kEDgpp&#10;s5rX1GCXIJujKisna5lEaCUEk60/kBDy4v0LN7d2dPLJtbYGrU8Iw6xBGUzaSo3Gol+4v0AHYgO0&#10;1l0lBDMWYViCAZit1yk9TMuCSb1J54BuLxELajQQ2ivRlmJCKpbLwWBQjwZJgTgYrODQ/uGhxVeN&#10;VaB0awKDX4N6r1LSaxikDf/qtZ/u2rnFZTfv2LYdmT/f/c73Ll+4jCEjopMABW/iqKmAgi5A/goQ&#10;C1pQCugMJfa6yOjDg1bH94CoytcWQlfOXV+5Pb04t4DAhc0bNifi8es3bqQQjZRM4XqbmZnGL+jr&#10;6IgnUlP372/YtBWCQ7jrp2fmfd7OZAbptS0tr1mdX3Db2igYeMDRUmlAF8jBEdKoF6rVUCreSoYH&#10;GdrnGdLahwc3PIIQqiGnbqNT3auVD3a0uzqH9f2Dyg5n+1h/z+QoWMFjmzZt3rYF8DiTTj/Y2+sw&#10;mDY73epocbCz9/mXXtLrtP1edwfMs9kU0SwPbR/3TvQ6+7vmQ8sdQ52bdoyn84kHwOfYzH3t7QjO&#10;ArYRJ67ba6Bx88gbbe0+t89x/da1YyfuLyzMdvb0QkZ+4dKVicF+HKGFQDi0Mu9ss3e3VXb1khYq&#10;7LKGPnnvnWM//aSg9BmweDCbPZ6202dOgTYIYRU2Fgil0GswP21rcnjEgSg1v/6z99fXotLqoAUS&#10;rOFLv/mCFg0XUAJ1GRpIWibUQxFCY5c0XsklZT7PDO11jWwa17TUGgdnthEWS8XAVVlwWLUKQcyv&#10;+GHlh0uiBPphvJAzIGxOQaGy0zAQ3KajiYpDB5eBuUSGCtkm/jcUEyi18BbimW60YJCpFWvJcNJh&#10;RpIqJsP00uwU5BMmq2Ed+R6pCGcEMgCFNjJFWQy5dHplJBQ7efzy888+XsrlAMYA4CZfSJ4+/cnv&#10;/O5XMcG8c3ttcu/kZOeWZlEASWDuwXKHxohRQl6p++P/9J94onL4gwu79+z59NMTX/ryb6AnP3Xm&#10;9MBw/9T9O4MjvYHgaqnQfPyRR6LzqxyyqRLZcydO/cU//OXQ3s3QOJy6fOnJZ54aHRz/7NDJ4YGR&#10;6QezK8vhP/8f//3SleuVJtHe3YVoLTy+zXyKLpdpXIFgiAmIuhGNKhXwZPVcHq5nm0k/naoZLO29&#10;VkchtFYUkmoLQGZMYG7Ng+xQNSuqqEJsvSEUtAa8KVDBKbFjkF5/CRSIvRWo6C3wB7E+N7FlsTh/&#10;e+HBpj2fVzI+gGpUiiIoTefuLNT8S7aOTpo1AIykR7GUCJNEhadagYVZm89SZRt9zYhTLSRTsTMP&#10;Vs8tC0uipaLrrLM6xIfCCkbVs3V5T7VpqjW1hAxoMZWkXsZVhek/QNYgtDItQmXH6qJGKwPgtFSF&#10;cDxy9JNPnnn+FYe77/yV6fGNe9CWozmcn507febMV7/6tYuXr+7aewCkTRyOyAKSklYQnPF/NYFg&#10;g0C7jZ/BsKmGJX2jWajUsquKZAlKfDk22xWKLOMkziUDZl7pMPBVRHriFIFzoVGtg9hDNqD8KpZl&#10;CeuW68uR50aV9lLy0/dujnRPtvX2ff8n33vmy8+Z200NDK1aghm55/Us8ls2bhge39hj9SBcNxXL&#10;rmRL4YwQSabAgLuFwFe1qqHkKHd3ZyaVePe9dz7+6IOJyZG+3g6H0/Vv//b9+cXV//LHf7pn/z6O&#10;51b9y3/8J//5w4/eSSbDgeBSoRDFiEJyTDu1GwY7hjvcHW6L06w1aZSISbSB0/jf/tsXQ/fmQHQo&#10;grLbarKJorKakbQJFDC3MuQLYWUBvgV2wixBCEvrFrWuaPEJUlqLQKWL2INgYVmFYrHezKwEtR5b&#10;joNeHaMr5JFJjwhCrB+m14LMA+16VY8XFfd/na2pQW9I+gyyqqYZ57tWwmoh5v/6S4+zjEtGGiGV&#10;QRwgEtuFXAIGmHwiFg9GOAOAK1jXwL3O1ilUjyDXVqk6OC+5bCKezpeNrg4AebAUwnbxrV/+Yu/e&#10;fQaj6fqNWwODQwizQ5MGR4XE+cbuFddtvezSMFYZ8eHN60qFcTBCMPmc5uBwrFbQU2CYMFK4Zw2f&#10;TWNhfmagb+j2zbnRyU0anf71X/1keLhND4kI0gMqZZ1YDagrBZ3M3CTQb2LTS4XTJQCBFU0Tpwuu&#10;+nFBalkWc8gcVYcXwxgXUivrzX4YM/QKVLkiLgYBlE2G52SigAun1CRTDTbb5Ls0NbFWwzYzk8lo&#10;dboaCKqNFsOw6DlDoXghXyLQZaXzALnn42nYcrD5waoVZT0yT9Uk3RKqmaUQguqAcEaMDnxcZbw4&#10;NImMYF6lBkAJLm5/voSUQ3wnkUdVLggWgOPafNF1f2zVf+fK/c3bNlk1zEog3lLqZDQHxNns7YsT&#10;w9D6hzRGXQMUIAWw4An/wqrBasItdvHCxUuXr2JSdfPWze/8678Jgrj/4AGu0zuxbzOynoY39ofS&#10;4R9+6wcYFdttXciVEjBnRlSFmmdsDmBUZFQrHllvCgWIVUD3UdEaOLzwcaFPN+O7A7i7nq/pWSC9&#10;G4j/80cwi+M9VsRYaApl7WK8tZgYIlzycKWEtsdJr5UjTZ9FOzgIBjzTUlUr4JnCQotmiidkbKWZ&#10;r9ZjgE9zCmeD5Vfmy26m5LQhwJcKr5uSeVPPhk3nz13av31LKrpGeryETgsuhhnfN0QKQfrDqdGu&#10;ICVeBtBGvaaXcxWhGI1ELE474HUV6J5hY9Lgj8hpbDqkwwkywlRMxe7c5Hr6MjYnogeJhQWroz0q&#10;Y6swhcdCn0UUW3Z2VaXWOKBWoQ+0ojLAXYPDCDLsdt8kjJhSyAyJa66cycExEZP8hKjiKKVSBV4n&#10;hXzESo0Ih8Le9rZqsYD4CJvL4+7uryvVBQl3pjQhWgFlTg7srCwQtHUxh/EtC+grjjVMpqtlVRl2&#10;CwpEJAxFMFeRsunlbNfwxm9950ftPYN2b+dE/665u9yNqdidhWwwRSi0GDrgKPTCh9KCArBkVVQK&#10;ocgqyiCaMoiwwaG8elh/Aqq/MHUeMwLr0Cjk1Chlcd1Ws1kwCXuw1mjCUVtHqi+I8Gx0XVVMsoWY&#10;uZGzEgVzM2OspSz1nF5MmKpJPYICaUC/rLRKY9SCC45Sc6WUjS4tLjdabCIrgzkHNO5KXOw191Xl&#10;1oLaeXV6xWvvrTUNnGVofjnd1j7SkCl5jovHwxazCdc8B+QC7zx+6Pzlszd1nOnzz375v/7B/+Nz&#10;edRK1dnTJ995561Nmzd6vF48RdVq68jRz557+hGW1r1/9JjeSo+52luEHm5JRXSpTjAll5uFSQfo&#10;AgoKohQsK0iMF2EDltYX0vcCHxisnoUsRN7r1WqOVjWQUGbpGKzTziw2L7V0u0eDVRddY0N0Ni9n&#10;qknl/Usrdsfk/P2VzUO6Atv87Mz5XV11jU7VrKWdeCSxoSnV86mkDuZ87B5lILoB1aPUpjIGc49K&#10;5aVqKjlKy3QG4kkRmxBKVmhkqq1iScFXaFqmsZQR2VptwPslIXshNCAhbpFCuaFLkxP86nLYCLo6&#10;Pq5akQPumlY8mFs0W3zzS2GkD/WY1U5sqPLxUDHBt7dVMLDAd6mQEoL+Np8rrW6r1RMaIHkIuE31&#10;rExpzuSXzx4mOdK5Y2eV84hNBzzVD78rEgALClqsq3N52YOZ1LVbsYtX/dD1XJuOXJuJXrkXhC5J&#10;aerCNj9T56u0o0AgTILr6dRyOm5pfjYVDntNFhWMbhJFEFnm+IH5IGxLZYnmAy0Lei2pkAcMCD+B&#10;tgd7JMyegMJnRbImtAROJtOiY1gKri+tDmzaStkcORhW8+p3fvxeMZ0fHRrBVghoB6fFNTgyDCdX&#10;Ac6Cag6dVUUE+ApcdakmwnuAVRW2sdDA42fy+VwqEcsjSUUUFRCrAeQOyQFmjLUSdqNI6sLXKa8j&#10;oxv7YhQQlNholGu1ZCaFcEKNTmMwYH9WISgDgMdaAYFu08183uZqs3T3n3+w0OR0z3z++R0HJn16&#10;DYhVkPBlMllsz8Drx2FgtYKmqYtFEUMQztFphFw5dFAi4QXSsJSlLEBNQqk1jNgsJHJhPQvMAFZ3&#10;VQSjIHDIiKoaEnOIPPFI4M+BSXwt3aoXatUc3OfgjfJQvFbzPhdCaSofv/u6rF4yW1w9Xd3PPf2s&#10;x+WBkxuioPn5Of/6CnojKdYQA0J5GbrIsgiuI8Jf8WkgGoIAnpWsKyw619jAmEuvd7kcExNj2MvZ&#10;HTYoaxCixvMqqM2hxfW1edCewRLocNkNJj0+PxwyWBav+dclSLTBKJZwdQKXYGrgUKYYaWNCkuF4&#10;fH55ORAJlSsVo6GH44awuFTXS6ZGLrt2L7A4XSfkHWPbdR0jDb0z2USKGl4+vPfIzkb3jXYQmcQw&#10;KqGyx9k+I1bqG7bs7OzqY7BdVFKJfFRmkPFdWtuQW6aVia2iRseNTfTzGrAyW8N97Tu3bOjyuhHg&#10;2tvRgQvXYgB0d83kVCG1XEBPrzCPju7ctWe3y9vl9rS1dbVt3bFBqQ8RQmvqzOKcPzj5VD+jnLWW&#10;V3psYMK2xob1G3uE9277Pj15Zv8j+yAVCwTXr166geG/tBci6mD9jY93UkYps+bS6WsfvXcCw358&#10;MyHF27BnfHLjUD4fr9fwOjA5FVSSpdp6qKgy1LQqRyEozwvFjo0rmcJgM18g28kWjzGwlOeNxAZF&#10;ldBTCqM6V0ECQI5t0lCLVNMIvwK+gMPbxluNSTHPNpGr2KA5FnPkRDyEggdib6xAWUoJCVQNiYSp&#10;gpKg7QY7VteVUhwbTN7hpIw2JGBiip8LxykRyY2weoGsICDDDqLaa5dvm00ar8eNeBU1p8oVgWg+&#10;NT4xjEcIIWOb9k4s3ln91c9/7Oq0L06Ht49PhFPr0bzysQM7A8vTtx/MwS1x7dbddL4wMzeP+L7B&#10;gb67d25uGh9dX1jMJAuVQqkazWEZUM1WXEhumRyCbCbTrF26cvkbv/FV9IGfHT7b09t18cJlPG8I&#10;4cU4I5lJj2+aUHIscDWlfAwphRq7U4GRN61syFuheCRTysohBoLdAqxpU5cottq1ajtHZ4U01ORy&#10;GV1OFTDZxfIcQg4tKa4tLri97fAuyoAkwPwCpF7JbgXlgZQwIQNTpZmpZqZmZq8NbDho8kziDEF/&#10;vjg31z+2wd3TMzc/d/LE2fXpZWWFZBWMDlFZCjKZSdYUTVaj0mP838CxQ7mt1k6f1WdQ19OhxNpC&#10;Mp1NVBsFjbFm9bIABjK8SqXRMCxPQ7SPIDuC5Jkyq85y2hxvdANLKCchBA5E/NA8+f3LyAv//Jd/&#10;02B0Hj95uXtgosupxD7j9u07wPhMbNx87OSZ0fFJjc6AJRVGbJj+Q06G9v4hP1J67eUA3JAVsJzk&#10;RK5RSYhiPMdBAVGmCQE/6qU0qiS0BxopF1vKNeaUHDQ6UiQXzarFhq6YE7muJba3kvM/ZRYbweSH&#10;n9185ZWvoRU8eePM5gNbkKCG5FyVAlOVuEpG4jtSqxcIlaA1A9pn7Br09o13dA94ege9nd0OJPUC&#10;l+JCZAghdzqNe/dsgZbts08P79m1Ewkc80tLv/sHv9vT24Mh7Pe//52333h904ax3Ts2G1FKSD/w&#10;SIITVguuzRdLjRScCCjPYSIy2s2uNr3VKf/Drz9eT+bZvvawrKovNeOnry6t3AEhFr+0GhhTBEnI&#10;ST/6UrlMX22J84EOR3vGYMI+RC3Uqki/dphzcM/AvxJN6fGx2MxRED0R20W0cmnQHCRrOIyAWNbT&#10;CiafyWikLHGslZtJINRboqKYlbnGQrIBqGMf3YRNFFuuEBolBBh5hNhmUsFgYAkRPpzRiBf1/q37&#10;DmcHWUNYDNR24AFnVUSxnPRH1v2cyal19dC8SQY4ACGEF+feee/Dl1/5nFLNv/H6r/YfeBQZGHhb&#10;UTSir4LTNVslE/mCSkz1OI1n5h7ceLC8QdmmChYJpzaMHCZcIaS2gNU+vBCAvaaTqFjW1qIbtu7S&#10;W8ypVPTB3Yuu4VF1CyEvNVJHNdTY9SJIs8YLVSNBJmu5orzmVeuL2OO5TJgCMhnBrten6QbkH21V&#10;OohXfawdMUpysWhWkstrKyaofmUUT1HIAEHC8p/85T9kSsT2QZckriiUgDfEGA9kJpiEcXdjKyQN&#10;eAASV2F/SYKEgxmbxmaWsXA46UFCaiA6h6UT+czRt0+cOnl2794d6HFFAZ4vBRbNwO4BgowXkdRA&#10;sWfNZrOFbI7FRJNSAPcE77SyCkaBes+eHbgN2Eb9H//1+/fnVzdu3Hrp/MkP3/7lM4/vRS+2jtg7&#10;kw0BYHaHe++BPU6HTcdqsB5dWJizO6zIDBwaGdi6baNFZzA31X0uCHvLPClYTbodjzyuM3TdnYV1&#10;r6xyAenEFmCYlQO0A56QVqO3QFVfRYY4okiKZU2tYVAC/Y/VHOp8CuEzOMJgmAP+HOx1imPAyke6&#10;jnBvgU3kvT09CM0oTkWaubJ+0iMOmEiDzp5X2Wo8iNj5QtNos03NzyFoG/cmqYBRMm5DaIPcHkjW&#10;5+/5dfXpF18uKhnZv/9byNk15hsePX/6/P6tk4lMTOsbKGM3STSxLOP0+li+mMzBo4VNdwu/uxzv&#10;QpnAMYYsWKVJCz1tiqoWkGGpoIBmrjCysqLR3eITM1OxYlK3cUsaHIxmIzF7zzs8KRQwcCBKuch8&#10;mR4bchINfzUXNmIpRknoWCwxDeAH0XqiIv1aCo0W3jktOB8MfBB0WcjPLSxgF6WzWoFHljeVOrsj&#10;5F+/e/t6DuE2nX0eyNsoJi5UeM6CHtaEAgi4Jc6oU3LYlpeziVohg7EZLEPVfLleKsuyEaqRoRto&#10;tvGKwklah9wLEcac3fLdH/8QseJdbabxrY+O73xuYOsXSg3NR4cudnh0rRqWlI6K3F2o21WV+PTi&#10;eZ+vpyZqSyUYEDLlUl2tVd679yGybYaGdgtaKScHYznYSGLBtc72Nph3kT68FAhYHC6rxWbVYgED&#10;3SORScXW1xYi/qV0MiJk481qnqebLG9Q27dA2/D97/zTT779oz3bLFsnETwlxqO5H3z7zRMXA+3b&#10;niHUOv5+Ivwg/wc/OnxsJe3R+6r+arho/JvXTl+59CC6HtmwaYuCInPpBCokZUt948L0mz/9ZNuG&#10;/a9+7rd3bNrpsDorxcqpkyf/+q//9+ryUnt7++QGhEHLtTrDT376M6RwPPn4nlyufPTc+aGRnk6N&#10;XahhqtTkRMhsRdLtJhugVwJDizsQ0N008qmhXX2oBJPyUIGLLhcL8Vig3ddmA6fRpjLYbYTCk8yx&#10;gZi/ux2jmjLVcH96Ox0hKlZ959Sd2V4Hu3OjZXn21uza0o4Nm7UmmVffxyrnIc2GwQkzPoNaW8hG&#10;tQY0z5jJoEUxwA5gLRWM1j6Z3IbCHTF0YirB2q1w6eXwwbeK0PK1SDBtMD/XsfVKJ5nVyzAdhChM&#10;UyZgNiK0gKvDVq2GA0cWjPgRWIK4BKIOCaXcYmmbWYw9mIvuGXOa1aRyeSafDgj9dnDJaYIB3Cnz&#10;YKFbYyzbNAWw2RU1tlrDVAlmDE2xVDx5GfGh6r27ogrSVqddcL9jIY/Jt4xZShRfe/8zNFrd1i5F&#10;tNjeVG7ztne0WXwGfYfZ5DMaXBrwJ8zx5cWPfvkapC+dFnMLhiVZFoAFm8GYXAuIqWyHzYkhEYno&#10;YQK2TGkAC9gllp9aGQukoRzNN5obqFJArMXaGhQTGQTdOAdEm1yjhYZtFs7mkHXTeApjLII11dQ/&#10;+F8/8Nh8r37hC+heEZyFhXynrxe/I3xUSFZKldPFPF57Sa8u7alQN5C48cDTkqgB9x/ch4IOg0kt&#10;YsqKpXgCCAfIdlr47ZD/h10lhByYDeJRQaH2UEoI/XUVnAmU7cjSgTujUinBp2wttGSJ+OrdKR2j&#10;7+oeaQI6buIHtmzt3boz1qrUbAg6o0tWbdVtqriMda+l6jXXfeZWh1VEQInXLO9yKpLF8Eq0mq9C&#10;VEGTMpDhAT3DeFOolzmjqVCt56OrSsiiW81AMMCoOaUK4ZBoXiTpaqsilUYKIkZikNrClRv1r8zO&#10;Td8OrM2nYgFQsx1WQyy09uZrH9osNo8bqWpt27fvhCtpoK93ZHAIDc/FM+duXrrW2eU2YNXZkgM+&#10;hCclEYsUEXKYE7Cm0KvNZnSRPHjddDiKT8APoxacwHqD1gJlhLzF454CvhhQSCwVseCDTQobblpu&#10;sZndLofH7cTJrFaB9Y5wauRgqQAUkQaoUJRreKvDBlkJXsCZouK8yIGwa+TzS/dPReOhttEdnG9T&#10;hfHUMSNEEdbAtgvDDBT+LYyWooEAgj0iYX88GdRoGcyamc6uMIKhMYNQsghYIjSkbsAmmqHrLRh5&#10;tZmEyqXJy1scYKwiFP6IVJQJpSIYNf5oZD0WrcplWjPHaY04VrGdAHuiIKSx+gmFgzxvScSqZ0/f&#10;+/CnJzmN7MAXvuGZ3Kw1cNo6IUTAl1EnS9oCOICNfM31u1Pz08hAGx8ZNltNH73/UbkkQqSHwY0o&#10;1gHFNHt7L566/L1/fL0Kun0dlR5pb7c8/cJjFhtYw1BnwSEF+BJfTECO3qSMDuhMLK1cOBzVDW0P&#10;+iPv/Mu3yK7HlDJO01RoanUlogHgc7Gr8wwqDRoxWTxr4lx6e44IRcJWjxM0zxzoSDZj88Ga225b&#10;k2GqSWJklkunsfAv5osQGMMMK6QLBs7gMrskeaxMXk6vN9RspKXIoLKnjSb8qFM1RFPkwjJNRc7h&#10;H9C1cdev3ivkEl2d7blsBtZEoVy8dO0SMhgdLvfZM3fHtvadPnp2uL/z1a+9cuTw2dGBwdnVKUJp&#10;eeLgzqWV6Wv355/7/Iunzp995qUXXD7Pq69+Ra+Fh+rMaH9fJhLraG9/7PGnxsdHOro7VoEyKAtd&#10;fV2SEb/Runb+4oG9e0sZ4egnp4dG+/BGmK1maAh5Hdc/3GO2WxDYiR00/Ml4hRucBgIA7MrlKMBg&#10;Emah7dJKbHmDNlZCIpvco4amNo3kdK0ZoC8K3AZBKNJ4gJUqh0ZZxEYAcH+ATKs1KRVKimmV2g+c&#10;JAgVUmME1Qytzh2b2L7f4NpWR9ocKTNouE/eOzaxcQdroHrGN+0a3erVunJLkbc++uDS5ctghJi9&#10;zlWkfEaT2mQ15u6DeIKR1w3NvEee3uiUd1tIhq6t5QpXQvnTK6n1+TtTgbV7wbU16FcM0E1oCnWO&#10;UeAZVGF8ZYPHowb2L4Lg5OHwSkVI5RLBS6dPPvP4AQCLv/uv//Lyiy96bKrl5dWzFy6eOnPhzLlL&#10;UDCFgpGx8QmPx4fAOilhB2M5iW2NSS1UgGVajqMuSxL5ZitbqSTkRMnQXDU3S3QhUUnG09EorF6c&#10;GYNse05hiBNcSqQtEBWrMyRlHQLQLhEgfXvPRYQ+XXoz4mKitcN373/ty38wizHJ+oMtuzbCxYpL&#10;VC8DR0sF3SGA8RIeE+j4h/YJzL0yIjog4FQQ9FyGZjUWCSOvi1c7WsikbiGKT784v8hzOq+na+Pm&#10;rWaz/cHC9F/+j7+0amyP7X8UXoxcMgPBkV6jwwAGmalIbneYnJTWSRvdGouT0ZoJRouiKwu592+9&#10;sh0JygI0I0Qt/WBanxWNw17/ykokuM6pFFa1tqSgggD2y1SmXCU/s+Kd2JiGNgFy0kwB6dRgoICh&#10;WIfdJpFHoFgKQiPIrZqKQjqZT0QL6QRGqRhdY/EAG1u1LKjkBJLEarJsXskY1WCXpSqGbe+dXtrg&#10;Nm/2GKOtBEMjziooa+SiCbBBAoi5gYILbncGOX88H4mE9HZbDZYpOanBOnN9VshnHZ09jMFZg09T&#10;cspVS/HVezdu0WrD/kcfw8e8uLKyZ+8+aS8JKx5wRJB4l8tJGJgzwAjkRFK0aozHT1/CHqO7qq+l&#10;sprtXfNhaKkxfeEw5EeyJ9j+M3dumsy2T89e2bJnt9fj+OSdN3p37QT2A16RmFxYW5wXoeoxqU2l&#10;phrpvQ4OurXWcop3O9aois1pz92YNmOo45K4w7aWohCO8V3uLEEi6D4+P2uwOxi7K57IZf2BVrWM&#10;HinXonq6xykxhyQfFNMqjOuQxhqLYkeC/0MxjvmZkmGrvFS7A04AKBay0GAnAKuUxNQEdgGaRJng&#10;sNttHltPby8IaDTyAnNFloQTlG8xiirgORzNQCWGJwQSpVzBaNDWgBrCjUWpCuthV7s3BxJCvugP&#10;xh6KNDb2dbfv27uTh1GHpsDXVKqRk1DFRQ8LnJKCAEA2NNi3/8Ber8fp8ThQOArlfAM/lq4oxZpS&#10;VKoJLTIAaXmN07esXm08n4+mMMMlhtgyzC7goAHdCkoMhDsKLBKUYIhBxRMjkJOm1OC3yULQgiyd&#10;BtmAyq5YkFu0iBtWt6jY/Dq8Y+ygZ01PYPcnApBvN2f6dPfzgdmjV8qXQw8uTz1Yg8TFEYxHdVZL&#10;S6GBAwCxiTqdDNoDI9f98zfPzt+77eUu7jsgrq5W1xZVvZN71E7XlbOXhjudCq2a0lmkSHTknJIw&#10;95BWow0ow+DMilHFY7MGcIoaaQPJlFLDA5iHyROSdtRNKV0Falqg+gClI24ugUbDb5io6SyIQa5X&#10;isFoQIu4CBSVtHJFTAey8Z52tY7MlCPzHXo1pLKggMeWlwmYJnKQ/wHqwTUrZYxDEZNKKxnUZBoA&#10;Q5DTB/EqbIjwPZBKuDtQIZlM+tENGzm9NV+opLPYQJB1mbTnQ/C4WEONTzEqTZOSmewmlZYBtMZk&#10;txtsDp3F0VTARlpARCnYshgqY8286l+XK8osjr3grYvHfxm+92AJQlaVoUUbRjfs7vZs+se/eHd8&#10;YrJ7YEexrs83IlpSPr9yyW5rq1U0rRao15iA1/z+qXD6Vv/wEA0rkQLOERF8ZMBJ8Wbp9FpM/GeX&#10;VwxWm0FjwfAvp7QWaE5U62RGh9LuZl1tSrtLaXWobE5aj+QkPl/NaFhlKZU7e+zsF555marhmynv&#10;7BiYD6yv+Bd/75tf6DGC9pjJl+JHz5/dMtE36qIP7Jn811/8GNu6rf2OSyc/zYkNsxQyW+GV/NEP&#10;Tv79X/7gC89//fMvfBlrvHv3bn/y0aHvf++78XjMZDZBRdw/NIQtQzSWPHz4iMfj/Q9/8B/A+D/8&#10;3vt5Bbll0xa9nK8BxUg3oFhdX103OBFeCYcpsPDQ3kKfifi3As5IfFj4CzcLlBAAFxQyEbcHEbso&#10;/cDhYiJx2dpaxufVm/RYWTSAUD10cXn3RA+vrN1ZLTocgzZTwOSjj1xKevTqp3rwIQHquIi0JQpW&#10;OAJyCZT25Vh6HbJZaCbLNapRoehQmNf7mqSJbOJxrNbKGcbAl1D2U61yJUNTTRV0BZUiCLBMMqKs&#10;ioVECgHm6nqdx5dbLZKgDhB6TKJYraZRLyaiqwj3VqFiwK/GGIPZOpw+fe6cGF8XYmGN29bSmwBQ&#10;x3ainkrVU1m9wwZbJlbqPHbFMGjIKbV/zv/JJyqv27DjUcSRQsBcIPMkFPXFbDSaOHn03NF3T9jV&#10;9mf3PN6BcD2v2dVrM9s1Lndfe0ev19XW2dHd3t7DKFhQmwx6660bdz47emI5sIZRBTZkLAlZrjOx&#10;FvU6fBCMV3AqySV7NEixmBBXW7jDC3jo4XwSoCrB90vaX2Gn0cK6G/WqnZCpEon4vdm1YMi9Y3Pd&#10;4mwQuuRa6v1vv/H0/ude+sIXxWru7JUT5y+f2bJ5G0KucRBI05C6WKjkQZ6BmRV7KsSxgoOC/wd3&#10;IqJF19bWbHanzWbHKQ2dBFLpMBqKwcHJsxQQmUKBBugZEnkoG+Qk0lQxm0SoK3pPdA4Qx6LAgjIP&#10;EYM4b0qrMwGs0dt6Nb7xDBYySnC2sy0kxIvMahwYZyNXBUq1pcBYU/EQGYXfAK09GmoMmyWWKOmV&#10;ubUqQ3BtFQBZvRHevzRWzWiYaBYoaphlrFplYT2wnkylXW1teoOlLAXfYkQJ3aKAAVELxL1qBJOI&#10;laX5YGCNVSqxRrCakBukqIiI38rkcgCuch+89+Hhw4fwj/AMsyqWxTjUYBgbHt23a29XW+ehTw4B&#10;RmW12PHU57JpLagdrAprHLyDdqPj3JkL0AvCHWmAkNBkwr4I+6hcPpvLSb8aTgn8Fhj0oN2C3REE&#10;QLxMcL1DUigpP1uYOVGhYBDkYTxpUsgOaGktHHu4MxGARgKW3dfVZbJzBSI8G1u4k8ndh4d553Nl&#10;2qTC8UcjBwgjFqWRqlqauWIsmI5GsMjX6dC5eLo6R+z2HpZ1sqxbgbmvToenKJZO0hrW0eYA4xW8&#10;eQvFKQstUKgp0GbDUTGVIxFWKJSgDsXgD5lEKpCmfHYKYhL4e8Enlpb2MFgmG7XM+vpsPps+f+rm&#10;r374ZjHVeL6zbpvoku/sFzgFNtTmRkeDG8vrR8tcb6SklxlGaqYRJCL+9Bc/OvjEwQ5319TUg+n7&#10;9x+y1yQQgkwmnrs48+kHpysCACISKsHdaf/y1160OI1IS8uAQihWYrhEchUhL8jdDp3Roi6USFk5&#10;DUVjturV6qLFsG7y8bVo+Pa96++//0ZXh6clFOv5oo4CvJ6WNKxKRaNWNbOa8PKaTssr9OpiS7Qw&#10;KnmuBDqcyoxOQ+ZU6QURWrCaDT4Z3PLhqF5nslocmB1LEbUkWYws6Ns6RN5yZW6dpfUGgnUr1Xok&#10;DZYTcajexbyWMmM2wShlJz69EwguYutx7vIFiPnPXXnw+NN7MR48feHaowc3zU4thEKBci1z+uSd&#10;zTu2LfpncwUSmp6zF84NbxjfunPznbv31v0BtVaNZwZRAmdPn+vr6gD5aX097OvpIPWcwm1azcSm&#10;pqYH2r21cEqeKdy9cnXH7h2I+j55/OyGzSP+cIDXsI8/+ai30wOxL9BamA0pcBJVa5lgwGR2QPiN&#10;wQpU7yBz8ui6kSVBq1I50b+WarchLgYIX7GQK2k4mwRkV6uimYjWZMAcBfZbEFmW1/5fmv4DTK6z&#10;PvvHz7RTp/detvcirXq3LFnuvWFsegslQOAN4U14kxBCAgQIzQZjgxvu3bJkWZZk9borbdXW2dnp&#10;vbdzpvzu8f/6c/nyBca2tDPnPM+33Pfn9uFdhYyoXMzTrc16S0WLGgJXPCb2yzPHLC6NGoAokbU1&#10;ua/nYGpiGP1v/vBkOHZdyIn1ZTpzdkYmp/c9cIe7o/3EsRMfXTxflkrbjW4qglJ33qJgEBHYoI0J&#10;ga3SuhrJaPRcu5Xu0lY8TJyy1yhjU6SRJmuV03Nz52dWiyURxvZygdFg6JNrVpsL5UKy2ij5/QuV&#10;UsqgZU4ePYwhSSK85Fue2719+NzZ8zgPH3rk0c9+4ct7b7xpcmrmW9/5Lu5NbNEhCCXQhUJKUeUx&#10;0EFoFtnKQiszrS1UGWUG1v7Qm+Vi+XQcDwsi4vQWTz+lMpZFshzkYsgr4mCRkSrKfEnXYLB7E4hY&#10;OFg1bUBUwA47QlG84ZR0Lpm+bd/9wVQgJ6QdbWZIm20Sg6xClIFBzWKsQQg4EUSAU3KtSqqM+FFF&#10;Ll8pFQQB1jGo8rDeIHQc6YHJqKXRRp1McFcuzfb1jSIE7OzF8//xs/+85cZbxvrGsuksDJZmowVs&#10;HxB3wXWREUjFoJsw+iPwGGTeJk/U+KZQIgSkwxKSz33xRkWPM0tU5PlCdHxq+017yiaTy+zIQJcU&#10;CUNPC5YAAFwcL3RUxKlQiPTooZvG1raYyeBFAqSsJVkqAO2G3stQFGpyGQc4a8TnbbcaGTESZmM4&#10;8jAlhGgbAkHg+7Bkx6gKVBBajgwT64XJqo3R3zTACcI0xDOlQhhj9MX5GXgxLO2OAobqUGtjDoRA&#10;ZEB2gY5oFLG8xJ3DZwERiNv6hqHZlABNCfUUnAyl1NzFc+l82WBzd/UMvP32e0aTubuvv7XTRP9Q&#10;rRTzQDjkWnouCVINK/FapUfrgGzj7NJ1l0jFRcpsmx52DcxWZAiFaACNLFJIifDyTM9gzxPP/23f&#10;nfdY9foP335j09h2PMH418KldHZhSsRRWl6MeLtCnVeAccfinGj4MBd3GPGqdDOa8DRyPAldm7Xg&#10;D5vlapXDmIXmMBozsbQc+bAk8+orBy99eHzX1hGlRefs6DUoTU88/jgyIjs62msA/YibEC/F0V2F&#10;wa1Jl8o8RHc0APEVQQZ3glDX03LIfLFG08E9KTSL0Tj+p9IGi28HWkmsVmB10CqVmVQ6Goti/tdE&#10;oQ3FZrkBCwUOPOAKIfoXaVngmZ2sKrcaVFgNRSUiTuQbN27scDnNSiWFrk2pAOsCOhJGQUcTfpKo&#10;ghQE1THCHjCQxVEOVUlrRAi7DEwJgLGCSG9gkDC4FAIWaKnGo7VG8VnHWswu1+AX8p87JV+6qKk3&#10;QYbAPBBViBggL3jyiIpMgfVkGcmbFJ4+IOnFTYyZkf6Vi8YZjaKMmrHRyK4EGhhLt3uaWim2NtlU&#10;0To4khlyPnfto06N8Z8f/NY9X/rG2K037dq09fW33rW2Odr7e+Q6mz+UsTtNSiXE/pxDt8Eb5YzK&#10;/MbOY56uxPSkolYa7diwvqZUXTl1vselkdvsaPmwhEVeGXaBACwDWC0XkQ6DJRaNlKpF1AiYzPlj&#10;QegiaMwA8arlit6T5yvza7nJpfy8LzG3XEsljevXV+yecp3QtKhVdWRpHjt6tM9mQxWT1ilW/DMG&#10;pQQot0osoMcCUSitzS/DcWZUurOhjG96OpXwq7TA13GYHuDWYvF6w8SDqp6WQ0aA3g1XKV/NqfWQ&#10;EcF9U33jpdd+9C8/ee31t9987YPhbnOHWRuVNWEYU1CWVANR92Kh9Wi3wltRh+ewAZTIszQllit1&#10;OhNJc4FwFDDP7377633t+mEPIiS9gzZEBX4QzLx68cqRV994ZcPmjnbPjtMngpt2b1eoHICKABRF&#10;gHMrAzOrrFEasR1G39wUF4+fe2NkSyea/mKDTZYzGEbkkvFMKmow6CA1iqQy+QpvdTgRe4/KI9tK&#10;imwtYwDsw+8NYnMoToHwg0USdw5qCBVs00J99trU5MT0/n27UWlZrLg+5OdPn+1xdTyweX1q5kRZ&#10;Ve0a7j3xlxd3GS1jo12MQ/OHx39/4+DwZ/fvuT49r7ZDpm52WoyNMui3WZowfv/vfyBUxL/61c8R&#10;co9PD5MXrFKsNhtsuOkU6rsSBke7d92wa+dOvFvP/+H3l2fHb7zvTlqiphFjDFYBOJMSiX91waFh&#10;iqwImSwtDgEWJgxO3nosEVdqUYAhKYjA/AFXDF+MM3KkLUEsauGbTLXccMGtr6cxiU/x1BtHJtra&#10;7Rs7pIXSXLzR8d5RwY3QW6YSiMoOOO1M+OVcahxL10K2iPUHAu8byBLhpJF4FP9+MbLzSHTgNXWu&#10;prZ010AdBze1Ucyn/LRcymP9C652o4Leiyrk41cviZfncAhKRPZmwyAp8YHxE3nvFb3VLIJNRaQE&#10;Yg/DKKwLWAqKvyjsnqzaUBTRLR4Yo7RogzoQgbs6eJh38FVJmEItVZv12jvbCioO4GGGyGWQFQY7&#10;vM+fPHPM3ueQrR+KiRVinuPr1bSk4o8Rf33ptaMffjDa1/GVR0B42WlQtbKGfcn04y+8/KcXXj93&#10;4sqRD08cPnL85JlLaq3RYvcgsNLuaN+2c++GzTutdnc2W5w4P5NLlM16x+LiGoTnUhrAMys2EOi3&#10;pUARipDNjPgPrgQTPQ4eiNhhdkJFjD+gZyfqBnSPIEWemSg16vqtYxW9iW+SeW/61T+89MDdj45t&#10;3Y4W44f/9f2qNP+pTz8MpYBcpoPcDzcrOpsqX8BypA7JS2s/DfOFCFpE6N+wnnI4XJxchQFgHatK&#10;MAHhScSTTDTXMKqQilAcw66GBUJL/sOXUU+VkQQCrwtJYbKObgoCXQq2rBqe82slWd421CuyuLLQ&#10;nNFsoxarpldLoRIndiN6usznXKWcXirHwU1VG0rYNfDNgeOEeW22SJcFowwKdQN+LYtVE0msBKOz&#10;2NPjrsAjjTlVDcmvUnxbZaPZzik1qPfwz7UwQhgzVHOcFFUDWLXhJayOUxmVStPR0avTGYEzIsGI&#10;5JDoCx6sxWx1u9t6du29weF2IiP59IWLb7/37szMzMT4BPJaXZBaeTpcnrZ33nkfQ0KnE3zgJgPL&#10;D6oSTEwFMFDkh9873NHdqzMY0bJi3SRD7inNKBQK+LtRd656V9995yA6cDQSDIoJFVhKLRg8lJUg&#10;ngI1CMfBC3970dPTr9JpEG+ABqylMADxEAJNPLXFQivkk8/1c4JBJlr1rRnbhq6GKnMZUbROgiRu&#10;dDFSOpGIziHU29LZ4ekbVFvQpPdqdHaJRI+lDkuaNXKnCU5VoOQRxW3H7MjNimRmicLcUNSi+AVx&#10;/bs0FqfB7NQZWzGPRotVpdNh/S7XyBnENjOtU00BpJyokYnnGhUyFSodevPY5TMzizPzOoXsUw/t&#10;u+eurT2yGNlvSnZq6mTdgKgqqCe1upq1bSFcYI1OxuaWqtSckvWtBuDH3Ti6CUX4B4cOA6OCmQ0+&#10;uni8FFyNo5ps2RoJoq1N/c1/eKyz342oMpVWhXUegnybmNLleKXBUdHpROWiscan0QGq5Klr4302&#10;i2v7jia8VU5NUy2eD3nbuzrtnJ7wZ5vRgh4YOJ0iUU2xBB2X1HRSOgdRkkNthUYtlCJNyqBvVdkU&#10;ZRHbxJOsUoH+M5qMg9+rM2E+r8EWEg4zKcOVaxCLBGRqA08qaLkBGYFWpZoo5zGZVZt0AFYVoBst&#10;tiwk0AuMjHaq1EhSyo+sH+kb6usd7m5DR0QzvX29VguDgQs4fGJZZdeuO/rXr7s0fS4aLKh1lN2t&#10;3bNnOz4qDDdmZ+euTU9mi9mu7i58KH2YlQ0PLS4vvvnGkQuzF03tzt7hAe/CwvkPj0cWV4EYwHlv&#10;8thwnJ47f3XT1oHtOza/f+jIuXNXzpy7AKpuT38vumb0AQagv9biFrMDk26gXcTlIoPTJ18CSrGQ&#10;q0dixXK64DCyMlmWRBJ6SayQGsUiqk41E6U4+iuFRInpm5SCxdswf32mkE50tzlawVCtLCdMb7F5&#10;BeLMPz97uW/XLWLCQjShZwJGrCWys9ht2zdvc+hVkrnC+HtHP3jn7QP3367tsEIfv3HrjuGRTRjd&#10;Hn3zMNtku23Qf6FAc6Z5rsla8gj9ldVFfIKsBgEN8UCgAOq+lrGppW066ZBH0W6h60Ly6vW584sL&#10;Rbk2gTlm/BpyfkCemQlHpGqls80pV4o/OnpwYuJ0d48DhLIXnn9/bONmh7sDsIpILHn02PH77nsA&#10;cwqVnEPkMIvRXyugCoMsuK2q0FrhzMg1ileX55ficcCs5XZPSLM3zXaLLCOErqshNzUx6qfFGrKi&#10;ESf19bCumaqK9Aj1YsRcwrsmt3YeGV8yyMvy3HSHs3t6rWxydI0Njp2/chrqtYHuNuT2rF1faUIA&#10;2JBztBrFA3ywK7NLiWjObHIiaRyvFIZFQhlcZ2Q4oxvCtEDJkhCbAHOLbknGkMwH738IGOnE5NXZ&#10;palPfeZutZxLx5GHRyAoBsL+TyAjokKxnATfkW/C0inHEw8XfTEpZGH1CeLAFHJxyZd+cG/GSCHz&#10;p/ThxQ6H1W+EYtiKs9XsckTSkeTqKloWi1ztgGV0cikmLUV79Cxy5kSiSCZOmZGMRiiKCP6tCHKm&#10;zFCgiJvqNPIfsrFQt8OspCmvd5VT6j+BYNDQsZezCTTdNdLENYgyp4jS1qWra49uajNKJzHIjoVC&#10;8VAAtAuHw8FoVSVRo0AAVkUApZKtpfG0qrXSUGRRTiFUpxENRZS2jiIiF+Ra1L3SRqlZzvhXl+0u&#10;z5Vrc9t37oew4We/+MWjn/mcRqtpAXKFWhG+YEh5igU0eCj7RBTSdNQBv7+Qi49fu6AhOadY0yyU&#10;zNv6MrIywgR47PYb8Ce1oBNSTuLPZvvGthg0pjOHPuj0DMhMJvTkWikbriD/M00myyTcRxCVl1Hs&#10;AD6gRbGbAiyRQYweXIvUwuqyA9KFRA4bGbEerG2aKVcmjp1VOe0UpoXO9j2DQ9lEoCLllVqDlBd5&#10;/XEUzx1tbq1Wide39aTCJQm7EeL0Kli5YyWRgOIIMSX5VAZce4RDV/M55CDwmJqmUgaVOoWNdbmM&#10;pR+WLWWUvRql0gCcoTyXTJbjaSPJNVgIp8GvaoBPV0E0gUWDoBkj4NHZYk3FCCqVVmZo4qiuFDiy&#10;qaAx9hbVSGW8WNDIlQiLS4aWU0D0ImIZZFE8pa1bjmdJqloHYQzjLURhiJOMsc5KtDZW5RJlSyk4&#10;IbPxmpLS0FKU8yGrSojPXCvmk4HlOaKSMcKKX83WStlWnguSNSQsisVaviJrihSgdFRrcBGwcg5g&#10;Qyh+MN6KrgUMrjZKpVNCi726qpRr/cnC8cuXH/n8Y1+6/SG1wnQlFCnUK10mw/oNm77xj9/avm9P&#10;Q6IIRfL9fX1IBrcrOyo57UKAXpx89u6984yycPqkQq/a5xxpL1HU5ZPnRroNckdHqdbUkbLUymLJ&#10;t1IKBhvlilytBqqS0Sri8XAxGctisCeVaEx4zBroclNLPlAL+pxt0CEY210Kp1nbYZLYPKmmAnr0&#10;RgrSGoiHqGgiKiUrVYoQFEaeE4HYLhIkECxpVHQsHqlUydF1dyk0Azpbt85m4QvXZ6cuY3vJKXU0&#10;pSgVUSfj4AbxD18d6giYZkpwzKSia77JiT/8+je/+/0re3Zse+yRh1hxAZOcHqsmSyopEYdIcbCf&#10;ZHVM1rOYbqOah7OWEGDfAvlAgrDAWgmgAUQvmuLx6jPPvza2frPNZETvmI7H2jtPdbc1e1z50CrE&#10;0NXO3i0QA3945qNNG0cwNNFLlVm8U2Iyn0OiOGykqDapQHycl4V0NkeWJ1MwnsN9VeMDa0smnQpR&#10;DejCZxeXne2dQE5zUMaIBZ2YZ+qVFh1OLFEQyNYCQAjIVcTcowRqEVkh86rmS7A/kUrRo19+SGMA&#10;RAbiTtGTv/zTv3zzB9VIDAoiuW1g8vLSRy8cfeyhh9zrd/vzRHAhcPKdD86fnRZY+f/5v98xaeWp&#10;aADQRRQ3P//p70mR5tLl0/Pz0339zvnF2f037X/owU9hAjc0PLZ+/aburr4NYxt0Oh2KtSf/9Ifo&#10;auBTX3uUNahVlDuXrSol5dZml2Yaxbgyj/kEGYETFPQNfMOorEXNbDZLyTlsqDA7w1CihtahENWZ&#10;jDKNfSXagOvbqJapaXSU4AyrXv3gcoWjFxcC8EJ6rEYgV6Kx+uHT8wvzkzcNktbmWqOUczrUclUP&#10;VgpwaiFkBdJO7CUoShOLFFVyLZp/CJ9rS1mV0VMW4/UBThvnQUSCuDS5HKB3WJCkCLuZn8muxXfv&#10;ud/cf4DVDKmdI6zGbOruLGeTqWhYZdYIrAlbnU8iSJAfAD0yBwN6U4phiW42EmQt+i6rQOltYRKN&#10;vVoDQBl65hKsm1XGbsFqFQnnrQAJnCxry7EPj2v72ptjA1AbQsIAUcNKKJqaSrz6wjGnpe373/7H&#10;LRu2YEjl8629efA9voZ0TgJWgLtvvX99j6urzTk80DvQ10XKmvls8i9/fsK7PIfYKmQYu8zOkZ7t&#10;N+66eeOGHQqtcTkQPXb28oXL0ydOnF+e8cswjKnySloCgC3Sk7Cex13awqiBnlhHhUMA5KVGVNTq&#10;8sLUFNKcu/fs5hWqbLyi41VkQXbghrvc/evC6cS//uJfHP3Wm+7Zg/hOjoLDSNWsIAW9IaC25eFe&#10;x3YE0h18/lCnt+zA6VSqq7NLiksY3QyAda0lGUYM2F4QEDihE47EI1jmc0qkRSGFt46U0mKLwJnC&#10;+hvuAuT84EHBP5yPJmbHr5pUGuvmzchNR3EC8kYlk8zn10B+sLi3N2Wd/nBoaFgnzcThWGzJChk4&#10;LWGiF4rlfCadKeTS+XweqYcE1ZSBBsMQjEKGSI5gIKJQaDhaU8yWAZRoCJhpYwfWAFgDfG5saPlq&#10;CYGeHIzsyAfxz0b8c5yhvb2jT6u3VXh0qEhMZATkzzTZOrD2Yo6QKTDpzeFyF2q5agnpQIteL8Wy&#10;8wsLHx75cG5mrre3z+Pp2rf35ueefw6bTYjr4PiDEQfMjHKuCllVNBzfuGMvwoz8gQhGtKClwbUL&#10;wCyQuoJQX1hYBn/kttvupUj2yvhEV1cvvkZAm5KxOInuv9GMR6L+YHhg8ybMX7C9+QSZgxMWMUui&#10;bBIMY4GTSRUSFVvjDEJW7LvSryLWd3VwSkuiLPGlktNzlxORGYW1T+a+Mad0ZWh9U61LYakHQQIr&#10;MWgQ+1UDA0gIL/HphNFksbva8FkjVyZVaVxdiyZJdUpuCovVaYqpa/VSxFUr0AMj2hPkWZhxeOBB&#10;6EYFqrhSKoPvKhnOn/1w/Nihj2GN3jTa/c0vP7RvV59Fh5Tiq2ZXt6ajv9yUggpASWoMQgpq+dXl&#10;KU4hNdj12ErB648Gqc6Tl8/ObhwZQ8LdkcMHMbvBrwVfDvL4sARFbYaZ41C//Wtff8DZYSrgR6Zh&#10;XyzQ6KdljA5BZqw8SQANxxpkrVDCPJwDGLVGZxlalKNtLjIureXVDNnX0+/1xjRqu6Ott9KsBxP+&#10;cMKnQwSVVIv3nGRBCo3addraWsg7Mx3Mx4aHB+O+NafRBNYjQC4QZbMaJasGjLSFEEQIPML9kDAL&#10;UjmByg2eeYiCwAZFdGosoNYpoaPBDy5XOPDKyqTFUChUrVYhHLDZbf2DvRqDDrWEu6sDjTULqrdB&#10;DrGIy9XW1mU1GJV9/Tspjeb05RM6tfHLX/vcyHpHcHHRZjFDsgOZHya+d913r9Zs2nnDbicor2r1&#10;ti1bNw50Dff09Tk90Cpv37TR6rKO7twwumdL78ZhnRVfsvHWW/fQeAeaPFTfMqY2vK5n89bNKNzw&#10;iqGXJBJZiP0kKmUR93k+XS7nErEQllnI7JZqLEUZayJJNVUSJKlCIUPXlAbKhb1yDiYHCtDPIu5K&#10;aHPgykHBYDVqg2uL2XhYiXCSFmGLwoBDQnNs6mitSWpMW5ukAbssXI5I52mQdLXZUDEgi5jVPuLy&#10;B4d6dgxH6pmOkb6mlFiJhjlK3mfp2Lp51yvvvY+7O5OXIvUKDCKVqMhWI1wjxsjKBEZspLJAaqkK&#10;wIa8QlRRSAsg5tKyosYobev2CFrp8fnL71/7mCd1hMmzJmKDBCf39FA6Q/fo8B333nnHA3cMbRpC&#10;OvfEqeU77r6XBtMLWala7e233ykHSAp7YzyQoKZhBdeCd0NpxXMKmYwVhXKxiZUlQmew9I0tZqoX&#10;F0PXogV/NjcbiMwFIlhjVZv48ZGLBGGKAm89SSpqShMp7wTEdwnCxSiccdmNpqJbz4rtbb956s0D&#10;m+/2mC1XrpxxOfU9LkdiLagTq22WPsztpSRbAIsQS3sNGAGxqelrBqO2Vgd1FQk+AsYo2DTCWsrR&#10;WgYB2eJiywsqFAIBr06n6hvssbm0g+tdlSaO9LUCrmwLo9IATUeE4iv5SlogKq3w3HoVm7d4bA22&#10;7UIRIaZSYK6UajX+LPncD+8tylWyRII9u2DsckXMgLTYsIspSKsam1Yu8MmZpRw2qv5UZvI6u637&#10;uoa1NME8EK0kgjSQi9glFhF3WS2DSkwhmZLU5BuBQsKI3BwSsKVGIBBW6kwtgH0dCTziQioKEArB&#10;drOlbF6jPLqS9DCcLXWlUjrFE0kdqXNauoDuatmikLgKZQqyAICEheEVxmwRVullyCvyyDy5vsJq&#10;LJSxDYpKlPPAx4n4NJI3y8mk1tH20Ymzew/cinD3g4cOf+pTj8DjhRDD1sIKdNsC0J8gboD+S338&#10;8fTPf/y7t46/O37xoy7wtdCiiZTr1G5uQ3tQlgLcq1LHEpwWFePp4Kxcx7178tQdD3wG4RvnPzxq&#10;Gx11KMG/ECdARkgW2k02XzENtrCK4dLKlp0pwYlUdYmhUMeaXKoDdFQKuFwlkXSr9D6fT9PjKUiZ&#10;ZjT+8x/9SdtmsI2OQalrlIites6fDpeFho7RtQ9ubnO7wc9IJyJyVgZoHwT5QEyhupbJKIz0pAY5&#10;hyLRrJebdXqXlZAjZI9tMiQ+DtaoofXKU4fGX3vt9eFNozwpSRPV8YUZhMgaNTj+ORuEQ75YnBNl&#10;weQqlY1y5UrIJ7GpdRqDGhuQFH6Yeg6sQ56Vy4COQhj0KgGDJK0PwXnHgc9QRcafTc9qGSWKhmAk&#10;iL0/1g40pJtwOLR4ukQrCAVbsSbaMRHQG4jslis0EmUzWQ9ORScaOhKdG6xL+XRQ1QpTamqZeuj6&#10;eCnijS0vyxoURxsadbkU8hsUMvEcAz8mX8mIBA5CFAQ6I3tpadXosjMmK/YvokgYS7VTF670kY5v&#10;P/SdHUMjPiH1+hvvPv37F+bGke9ssrmcJXF1ZmWxrXvUH8jY7DCGgUmv+vMTB5N5bb3w0X03r8pV&#10;/MsvWO685auETgSt5vmjxzcN2mhrG9+CnxRCVy73clBHiebm54pw5ppNmFDZ1BrIkcEGcNg8ghgZ&#10;0yDMCuPnL3Z1dmpd1qyKjGokIaW0KRelyzIhi/jbhLiZBaIDugq5gpoJXdW4HXV82x3OFV+UL0k7&#10;29qVSnJmfq6jc7tSPYxxohh5pBhuGZN6u+361FwmWzWY3ch+gWa91XS0sF2YUSKPOwM04cTpY/BG&#10;/fjfH//Wt7/0re9+z+p2DIJZwzUPvfb8ky8cmRu/NnN2go/nX/jTk6ffPy7FV1luXD1z5fxH5+fH&#10;566Of9Bt1OtFVDkGgWsiEBbeOnTpxtsfkevsIlIdzzW1uVPyUqesILdzg6eOijbvPxCsLM35FoxG&#10;BDDQVN1VpCo48yWS/JpvyqLuFhFMXphLVOY5rbuIzggrnHLduzSvU3F4mHPFfCyVLiJKllNjzgzL&#10;MjIWiHgsshYsZeGso5GPIMY/A3Aycj+hYYqmM1FvBXErufRTzxz+7Je/5+rYiokO7Ev5aPTN5/50&#10;264+pUdG2E1EkXzrmWeD1exDP/xsmlU//vu/RLzX/vWnP1B3903Mzx/YuyUZ86M6f+Plt3o71m3f&#10;cmB5wf8/P//Vpq3D/uDct//+70fWrQfZJBJLnb8wHsRCIxqbmZo9ceLY00//GZXL5x78dEPdwJnX&#10;KADIJJdVIwD/JFu4vWjdO8V3ojJDkCWwcDUaqqQaIuly6KxkLKzBmCVISpWqSlwy2h0EY75wLeZy&#10;dlOSqKy+ykiU6ZwpVKaHt43I2KFj43G7QT9sWHW6Mgrj+l2dHT3MyzQT1dg+Q4m6UTqxOEylpWQu&#10;qNTKkRoiZ2EEZxAOoNYAR1fkl3mdo1OQQboG2z8IyRkRZLjopEEHJgRkm4gmTuratyqcN5YJS8sh&#10;0hqEKEqwCVo6ytlAbPJ43TUABK0EkjLo3WqtxGBUJP5ohNGbxtcWnG63Shybx5qE4GSA9JaKtauz&#10;mlql7tFWYSdq0AmsFkWEc20tceGEfMSl6F/XlGhTfDFLZGenJw20S6fpPrBz44E9N7EixeTZ5ad/&#10;//bKTNqu7TFo4JUSedwWoV4A1gckZgj5UK4AqohQHGSVIUXu5NmzH508efrji/lwVYeMB7VWzCg6&#10;+od27bl5y7bd6wc3uQzuRqa2fPVaKrQgrdZmzlxanpxSYtcOw31NBMptNZqMzC80Lk6pYhn1xr58&#10;n/2DmSsn3zvuPTG53j3c0TEk0ximlpd/+qufbt6zYceBTbD845OEow45qfWiCDVxvVKCCB53Usvi&#10;3ULTFuEtgSAKEU/4KzASQrCNp+CTjEzIhfCfT+CBWLpqFCk0Urkki4ApfFTFTDIWhY4TdDswPGgp&#10;UqqbsUAgE42BfGA3mhIiLVVvaLBjQ5NdTHN6sqE3JcTuHGGN5AJaS8oCdTBHhxOxQqVEMnQe53kD&#10;YHTI6mBQhiyP8qUW68heRjA5+IhyAzJZfcsRllZioYIhHMRg+E1VceYDAtYKl+ExaZMAZM9nIr7r&#10;xbS/v9tJGgfRG0LZA4sj0JqIfgWvBWVfncCOEX9QvvD8S6+/hkD6jr7eA7fccd/9D27avGVoZNjt&#10;8XzwwZHnn39+y+Yddod9cGjg7PmPQcc2mlS5bAJEaFJEp2PZZCLT1rfh8OGj8CEFgqFVr7+9owu7&#10;Dbjeodq4fHHc09ZhNTuxHVyYX1q3bsPFCxfBLvf7/BOXxrs6Ov2rPoRWeYaGWrHAwCAKsMi3skZK&#10;IHIk48jqU7IsbowaKYcYwKxlfZPnhpSSAWl5TENtbnN5PG2xuv1KjrmUl59ebZ5dTl/2Buf93kQq&#10;kM2sFNOzId9xTuRtMiKtw61Q62VNGJ6bK6XCK9MTBzHb02giMkWyyUxFg9ORUJNDZG4LOor3sJJO&#10;FqMRqlyyUCSQ5x+8v/jWa2fOnbzssJgeuHfPgQP9boesXvGX83GDQu00uhq2RzjSpcDIl2XLiKET&#10;FPVln02aMVgxpCVlBX2RQzMvltaV2TiwP7Ltm/uuXZ2YnLzaMhXWZAT4PWLSotd+9pF777xzV64U&#10;KfAZjFRQw6NZRVsDj6GiVAbBIiUB85jTYC8OBC9nZYtCPT0lxlRPO2qreDXlAu9DXhxASpZf/+1F&#10;arAL5k6FVc6hhAmsEKYOPFhlHRL7GHY+EFhcVFh10oqwGF5VG3TShWCI4+DxQnEtpkC9E6HdhfNN&#10;AMkIGRe4qMQSZb6EthljJmiYEEIwOX81XkjhjGE4g6Spht5FTEatMMghP63KJ5FEh1wYPKstJFrL&#10;pgOoHLpIDdfM5yoMeoJcSqftKjabV6bONXLSLTvWkVSxFI6q5Ar8fTDLIxKBlMtbSBkZ5OTQVDEc&#10;KXPCS4OJfCIP5jAifCm7rm5RRBpFZNHkC4iloQAaVYILxFLwkHf3dNkcNljQBfjqP8ExZ6IJlQFf&#10;B4IIm4l6llYzoLpzWi1rcaRlrK9ad5N4tcOMQQzYFCuodVI79id5qtxkhTjwm3W4qIzoI0D9RKKh&#10;26aPR9bCAT/cH3BYQ1AupeVc9XQy3tB5diElAKAFUROJfeC8ioF+BUo1Oh289q2fb7xl9+Bnbnvv&#10;w9f71w3i6/uv3/72zedfa+dMNoenple8/rN/7ukZMJtsGMcDZEKDtS/BNAjx8GRFzORqEnMzAu8X&#10;36xnJKK8mEFhVxBjVlQwc8KoQ2qo+2Z490KZnEkJE8GMN1taCATWIiEEGACoCi5QWSRscO0cGhnF&#10;oANZWFAwSsHx4zD9B8gDn19TDogzxJEUTkRY0qhEMelPxXiamg3GLiz6CKjGO/pudic39Op62vQA&#10;2BC0IskzM9H6uaXyZJxdqTrWBEMe4YphOhm7dmV+JtLwbBp2bjMVtGrtyURidj7+5Zu/ihvo5Zf+&#10;un59n1NvSAejTscA0ZBDhlvka4mWCDRBV6K1OgyGyN4rI++x0ajQSA4TykhoyySCGoWRlGlga5WI&#10;IQKNXZ+7OrZxBOu0JlnkRclyE0CAuNWiklIVYDUjCa+ME5ntWpVermjlq8tQnbFqI62yS5R6sVxL&#10;MBpBpqjJFJIHfvKQilD2zIRn6wvVPevZqgWWM3CZy9hdiuBXbFcZ2xUam7/eyPS7pJ52tAjmUh2J&#10;FEi4NLJq5PcSNBeMxZHiaiTpiojPUtWy9xqMXWU58kDpcqqsV6ty0kIKyahiiYG05ZYT3ZpsWSa6&#10;Qm8/NrH0wHYN6dYUzRvk6jbsAnK4AKARkCDGVMBwhquWOaGsgg2tVkLuUIJsZBgui2TUdhOtbyMk&#10;gBq1CJ8tMENLr0XkiwLLaS9NT/WMjIYXwsWSZHDPVnSodCbRSAfizUwcCYZZUYmmETj+0uO/uLJ4&#10;evvdO//lc//wWWa97UxADqDEIwMBWyMlNSIWWiNL6clgpeifWPZlmrpiWf6ZBz+fCcc++uj47XsH&#10;G3SJ4EgbZynFq7TVFpFVNW1aIr7WKZRMEj5J6JAfbBQX0yF/0+RYYwwag8t75PiQEkzzq+390Bkr&#10;0M3fsH1o3UAvTTVKZDWHTrQmM4nVgetTCn2d5rywGeuV1l/9/H/tDmOzUZZDeSbRgmFKy5IqeUhZ&#10;5yhSAokXIVfCZkYibA+jf/wXuaLIivOs2MrpGDnX0z5QiJT/4+9/7LvgPfPOx339ozKrKSQXlTtN&#10;ldNn//cXT7118OLGTTs79WpHA0kA5braULMa6pHwCCGNKJHShjE4aN6cf2VBLsG4pcA0M1DKVqV0&#10;QaLJMVoezbzahIwcGKaKi96q18elsmYQHlE0I6kQW3C+IG8ioBycBQCHpY0yaVLYlq7ODKAbJHKs&#10;hlk9vbKkXX/afmtFfUeT7Go4RXzgmGN+FiPb60px1KGqMUwhWTTUFR7WIBFEkKeeWJmSuHQyeIdF&#10;pWZ6OiOIXz9YfPShf3j0s3eqdMYPV3L3//K9M6ulr3/Ktd+e/Y///uGeR/+OMe4789rj+4e7/VFL&#10;1SSpcxr/kuU/fvR/zMpXPrP3kmew/Nqhviq/d9tt7gCVFeptk+8+cfftdp96fU2S1/Nx30KgffON&#10;VbPDgaTa85NGviQzKMI0neHUGpkaWlBcepD8m+O5wsSMbX1Pi4qHsHAESAWKa8vnmLgIIVxVfDrz&#10;fr1qEMnnDBWXT1X7mcGgOVyj7q5FLq/TTPdrgVixTvnqeqdTxyqkIgaS1DJN0ISBlJkcbT3hhdnV&#10;+Us6K8oyQP2wZxRDTlQBRbE4u3D53ODASCBV/dVTr/3zz39jau8XcSbG1Cu3bFlKWA8984aEV/b0&#10;7CqJKrDnlIran/302bGN9r/8+fCxI9fVxsK7f7tKZfkug+Ol59/55Z9e8MJquXDx4Zt6zBAoseam&#10;YWSa3M7PEhe0d70kv7+YYmqXPz780ruCqmPVaok1pMMGj5IqR6tapboztxCSVOZFumRRki+FvPp6&#10;leQ6CuLeenKmnM+3uTsLOZjHmNX5FZsRXiBgAJDtk5+euZZOZUiOFprVbDq6tHAtFVvNp6LY2ORy&#10;SU7OqQ0uVjeSLEhffeON//O9bysA7xLAFGpcOH12cSX2yGcf00CBU0itnT3x3Gsv6EadO286IApF&#10;//rrpzbs3nLTHQ8hbuXImy8M7xxmGLWcsf3PL57+ype/ozcYf/+n32zZsfHq9PT3//FfGZV9PpD+&#10;/o++9tYHf75w8diJE8fPnDmeyXnbO9UjIz3r121RyEQK7IGwmyTStBROmyonqitRha7OZS0qTss0&#10;q2oWF2epyiJGqVJAtW00mTBZZ1FH5BMi6Ms9X6fYUtF7WSqykk5dkchjwKAXFcWykMNphPxo2BAQ&#10;yuGzcwlT2+3yMrFD623kj2dFVs62h5fkJeJUBMHLKPSRCRlvGJROkN4KLR8Ulc9E6US5jbJW2dmq&#10;1AzJHvTRTFmXj0eIakKu6AaYAaclQ7ibC0cY254S2yEj87BHoW6j8yKobTHuYfV9uaiImvwa2hgp&#10;3V0gpDksZJBXJcP5VFydvqiuZfuMMqiNtULKUl0lAheS3qtyt7PpHhZIT6WphceQaTQckYPnJ85y&#10;nYOW/t2w4OfKWu9S7Y8/f6uwVnv45vvsKpWCUs5Ozjzz17++9d7rN99544bto1qzErV0K38XfWkT&#10;sx+oE8R0A6s3MR52zGYUUtKmMY31jI60DzuMzlOXTpy9fkjulgCWsraUE+clClKko/Jmh8HVvW4Y&#10;JK/BbSZ9l1RkDCznLxyZfO5nzx9/6cPVK/MTZy52Oj2y9m1vL+FZmvro+avSNfXewTseuu9LYO4g&#10;6aNeDV84/caWO4ZcGy2A9smwoK4zEqA0m2gJqrkizjWof2CxpMGhIMlaKLgAg7bd6RZLENFuRAox&#10;yUgyhbAOQRriOE9VCzIrcK9ixEQ2OZ3ILK1FUokzWNVHi0mV0SXWtiELhq3FDbXIanhpMl8xj2xH&#10;JGCzlhJEOVIwh1YKDSat8lCFOvytGiGXppvSUDSqdiildbtA6kmVGVGBsUwRqTjQSdJyQKjRQiok&#10;tKG7qSpm6+GcwFmcgKK5wN8vleMLkxSRVunxD0XIXA9Tk1FCha1k5EKSERJ0swgVFdznjsHREnbd&#10;zSxo/HUBpvQilHqQQ2GCBhMDKQcHd+3CxGnfxOVvfe9bdz38JVfniEahZUV5rTLRbrWv69i5/5ZP&#10;n7zifeeDxwdGBjrb+rdv3v/heyemrkzC+uB2ONQarc8X6OjuDCwslzLxzev6scXIJsNOq76aT8HJ&#10;W8hE52cnDFA450tHT37Qs3no6vJMNle6bdfNZlI1f/HCTbvGXnn9j6NjIybzCPpfsiJwRB2qJkx/&#10;1wJrMk7BmmwlGVtBrjSZQXGlpXXRUInRORtqLdB1HCdzUMwIw4yQ/pvsq/d2SW9yyDYZtAN6p1CQ&#10;xovswfFAgG1Lmsdymh4spq4TzElB/P5U8uyZMxtU4vsd1A1c6k6PdIel1mN12jjrlUvTk4shsdS4&#10;iJlSjrS7R3h9xwsLgdzwttAiS7DWXZ9/2LJteDUvREsmwbqP2fGlYt8NpbaBktGSbJ8v26MKfbWd&#10;blhS4Vpg2uRQaTucCPwUgdakyeXl6zSZ5lrdMc6qpg//8t4eS5poHv7wiBSQbELPkCnDBsU3/uUz&#10;m2/eiIQVi6fdH4hlI0m0GWQhpW75HuNhtUqolfVUWUW3Uuk4CV1JRZQclSzRQFzZFeK42FnjGuHi&#10;NZVVmi0Tl04usCa41PTAeiATqQkatm+hr1pTxsOLh95T53KYMCFeiY/l0WlLdGYUlwjthKcAqkBT&#10;jSHKBGz5URUM4U1FrUrVsvUaDB2IFD6ddQ5kxK4u30FV8MWE3f3h+PWe+Eds9UrSIS9zBboG7ZgW&#10;S1QlxlOx+aoknLTUgd2QJzh7kUurMwGIAuSUIlphIlV8kCFd6qa+rk1C3tOmDCkgdiVUAFyrGG+O&#10;15UatkpC51HNxMvGZqerYKSxR+SUdWB15WCnqDOxEDghZDJlxHSqCi86MiYxOaZS9aq4lQiCFDRW&#10;LbClpZXG6lU2c1EUP1SJB8iG1KCjA2vXNQoke4CiZxJzerg6kbXBoOEqr+gVMk6iosQmXzyt77YI&#10;sgrVIJQVmUttWVtbbFUMTWAulPgsCdrM6hyQOl2bOM02821aWl0viqXZ6aSX7eqSSlSyokycopDl&#10;ECbri3i2UlXpl969sI/c/v0vSBGpmhdd98X6+vsGPJ6TJw5emDm/++ZdnS7npdUIZHGurmEwDSpZ&#10;iZyxUg2zFIx1HvZTfMm4O2FWx45IhOEZJSqTojyDP8NOjvQMqdhgs21qTPQ1Zu5tq9/uqG2U50aM&#10;ID0KgUTj2HTVRwzTru0dA1METUooi7QqVwm0GiMuUGRZ1GvgOoHjpIE7QqIsVmmvv+mdyK76m9LT&#10;M35be+feLb1uY9TNrUHQKxOVlZKKjsw55YU+Y7PXJB5pV0trsVRsPpsNzQPimAtUJOTQ0MieIbNH&#10;BauODpv4M387/Nj+fZ1tmmg4+/57Bz/9wGdgEEtlKxqDAQF6+QoUXaVaBpcbkykjuo9cjMYJpNqi&#10;DIW5H9YzQGRgQE/mdfbOslSt4CWGCr02ft3Z7iFsrF+WijfTWHrHJ1cQzdAwOHJsgSxEUfbWHY4i&#10;KWMquYo0FmiEZMVyJZcoyZLFZqjJpNNVf6WRhjRC8nf//jBdaQpL3oaGplxu5FnG4NrAXEuEixYz&#10;N1xoRAOGAqOK1CuBVsIAgqmJVvx+KQsnvBzdKBzUyUya5HBKMXUMi6SiEnBSBoRotD7VXCyh1oFD&#10;TUAuhXabhYK4VOGUIoJTXszQIorc5ZCyBI8yS9FElnQLlYsblC4isy5dCCWqiXw9V46sgnCPYWyL&#10;ZoVbrwWwg68E21gRujD49zFPrKIgRXgSyypi3mAkGt+6dfv4hSvIFhrsa4OzIeydXQosYiaLT1VW&#10;EtPlRtEbefvZl7/ytS8euO12A8zxAmQKXNveTVSbMZDAns3A0aQcgvdsYmlx0d3Re90b+vI3vodN&#10;+p+fesrlsvV09mE1KGPQE6H95fHYlmVkb+eAQcJCqAebUEYiR8nFITsWSA50f5gQVWptanlkdQke&#10;7Qx+UKUdTEk4OlKlnFKDBS/VqLbkDJCNI/Ma+zVSYQdQMZkMIWvS5eg0GzsEngiEVjB+KpUrmUwj&#10;CpE0OCKlupaglQQ+CQTFIUAXjZeUbRBQNKMTA64dy9j33nmnIdR+9+tfplNx6K827x7DKAuqkm6l&#10;fmEl5l9J33fv3WYDF89EnF1dNVAVPim9c5EwZbAhbxPqFHzeQKYsBleyVTgMZS18XQv5AsMO1fIR&#10;Q/ICfYaSwQJNabOiPYZ/0s8X/eVcLpULhUMVvgiJuhjDZ3y9OHfrTZKUwjQG8xjmGqyMBS+4w9nG&#10;gyXP5xuiostqy+ar4WxejnRhgeDAK9OpeAbEDKJlqS7kIqurPW63SaMpJaOFJHNlpvL9733l5u3b&#10;C7H67/721IsnL+t11i8+7NnQpwCo6YNDH91882dNRs341BnwXsx6bTwfXIuJrpzN/t3nbiCzb959&#10;pwqbzx/90PfVb/17kRGAHKglhMnLJ7fctENCO611PjZ5DUhfQaEQFPKSVKBU9MzKdYGS6sCyKzUi&#10;jKSAhQtNBYgUUp0Wwz7DcK+aVGRT2angClOXWtwGvcKhNpixYkEAezZRhrFMEOfF/qSS1YatynJN&#10;BR90n9tGSalMquhfWhztHSWlugZWkC2dR6ZMwQWBOTFhtpphjFsdP13wzRLJJTK7wuW8iuzy1OVJ&#10;zJXdY1vOnr701qEP//EH/4QVYSGXf/Wll1LRSB32+Ez8v3723/tvvs3RbgStqi5Q509d/N4/fvr4&#10;sfGh4U0/+Z/v8mUKv65QLD3/t7d+9+QLt9x+17tvvdiKKB8arYkVTamq3Yj8OeZyNHXbvhtvXedm&#10;RBnX8MD2m2+DWnLqirfbvF6kpWkFhRe2y0z6w4sZhuZxcEqqvsU5k2sgXSYQSAUvJSwkCI8FmSeR&#10;SMDljywExI/iychncmq1msR6RyIG+rmnt99styPR3Gy12p0uiJ0QRgRz6IXZiWgptef2/ZBhZfj8&#10;nH/+uTdedPa4du3flcvEJy9cShP14+emv/LYo06jHXt68MyPvHskvOj745+f2nHL7u17tpsgTmWU&#10;0NJu3biNpuQvvPCi0wkFuQKxPFfOTz/5v7+5745dt+3dNtY3umvjrr1bd+zZvpmTYWhY08n1gsYM&#10;Hnq1XPBeOVv0Tma94/7lK77oUgzdo7O9prQAut5i8Ytr0ERj/A8Yms5oFiCrb4qsJlM2nQKFtCob&#10;uzLD9/c3nHhsBGD+MlSd5lcz2CPLlUWRRAOq/MzMUiSwsrHH6Vu5zLBim9UJpSXO2xYUFKckOAEE&#10;YiGzIKrhfS1iJS8W1Ep1Jp6ACrEuSlcJO6fCmL8OuWKVj0vEJanCiZADMawANZpfPCzRDxEquwwC&#10;blh5GyAIQEnVLEPOSootRo2ENE6Pz4LXrtNqgPwjJVyl1qSVdL4BbG+6UhJUifF0JJ3iVYK6R2nv&#10;x16OI0o0kakTWegjS81G4NwxW/uA0dFbE8mXVoJ/fOLPxXTuzn37Hn3wHhh8+VJ2em720Pvggthv&#10;vvkmjVaNOKXWZ9GCZYKtB85ELY/uBUHIBAiamNGJi1BfYA1Ikkh7reD04biRfiDBOloYNIGeuLRw&#10;7PDRqYsn3nvz+am56YVQoFyrm406YGJUJtOGjdtvuun22+++f/eNN/cMr9eozXtuup1ioY1ib71p&#10;/5c/9/l9e3d393QgWub68tzhk4cM6Nv6PJIWFA4LeJzw+NCReypvVihkZEBzB8cwkEww2YFEv7o6&#10;3yBqDocbWn3EwmDqSMqIfCGuUTO+2blodLUObneJTKVTZgMD9gJEZg2ywNNFaSsOD9IRA2Df8F4y&#10;QjHqXYSCxTEw1gIQAIHTrIbS0WyybjZZ5QCcVPMsp0dXnUkWi3kyFk/LNTUtimqIQukaTQmQnQIl&#10;jPUxkodIiHqBGxCyENSCuIBDgM/mXBZzGfkKOgVqiUA8GvSFYD6jlQawdJpi8FkzDQLQotzE1Wm1&#10;1upuG84XsOkyJGKR8YnZC5cm3j14ZA404hXvxydPJZOpxaUlBB7s2b33wc896nL0AcBy7ODbr736&#10;3Ecff3jo6OllrHPMaqfNeMfevQ1J/uf//b+IgOrwtA309128dMaGsCedCeFLZ09P7Nl9wL8WYllw&#10;AQSAKmCe1+v1uDWiEFUo5LDKuFyeRlNqa3djWXri+In9N+zXcmrvihcjPaVePbtwff3WbVgLS8QY&#10;PLe+mkZDWPYuQ5OpN5lhq0ASIogc4jpu/XJo1QfQrtpoEKE5hEoNBQyyhFuMaDGMQ6lkXsGplSoV&#10;kjrsNpXNqrHZjDAOp2OxTCAQ9fkXl1dioYDbxu3YPODqNMLMk82DIRhRgQWO6DqVvNvTAdu9f2UO&#10;CKJf/OsP3Vb9tZmrL77xKoUts9vd3ukwlvLC4lyHy9CxrreuaCaCa+VQ0Le4sJZEQGNHOuhOhd0L&#10;a7q1UgdvuTGh3LIiGgzWBwrUSEna3xTHJAWkvJqvXV+6f8/QO8/89tOPPnLkg6OZFJie8rvvGv30&#10;1+5FnFgun4YtHWtUm82g0ShImYQXqghfgVdNFCqLU3m2WgdqSw7niASVCzAWpdnFJbDBKBWsUoDi&#10;FP1rywaDTWfs6B7b4cdPB5M1THeQ+oMIUs8lLez0+LjdaFANtVciSVmqDByQRaGtLYR8iQi0/lYA&#10;2DHuUcrS2M0QEi2e6Xq9gN0z7vEKUUNQfCrZlHcA5KJuruTD1xWeMZCKGvVwqpBZWY3LC15NK6hG&#10;WgGNjRI3DGrggtlQRV9CcKM4o6zBSwC+MRCnOl6SXYvUDfIMWVfAPOONyUzqBI5JbJSzaQhPw8BA&#10;pwsGVpInRZbuES0B4gs02JK1ZAyPLr5v3K5KFElaXK+STBEwRxTb5UwRcTvYOuG4EUMvJ28G69kz&#10;nWZ/tz3mNKTsKt5mA2uaLpaU6VKFBmWMAUmxKgMArAmYsUHGJDOBWYQZYCotg0BAIg1HsPqoalWI&#10;XIe5UKpgVQsrs1q9EbBjIFRg2YCARa1mrGZ9FDk2oZhWbwHXormQ0auMNTVmWhCD4Dcohd7Xlahd&#10;+tHvknThwI8eQ8w2Rjw2u/HxJ347MtzvdFhwLsTjiSvjkzt33rB+dPj1V1/bunFrCyiNJDUsDPHZ&#10;wz1MYb6GDadIgGwWTtAW0KelJ4XwGwsKJEHASiqCCKYB8GwD0KtQLAKoNRAPMprQW1Ruj83ttiIj&#10;ZPLaVWl+q0ShE0ifwE41lYESnSE4TUVK5cSlijIVE00uJ99fS6f8SUMi2x6PavzewLYx56ATj0fa&#10;ItZLsAHAgq6BWRZ+lAbiANDjwQNOCAWHSdnm0PZ77N1O9zAc8mZDh9qsaEhTa/FXnn896E3s2Lh/&#10;sHdrPif84uc//eIXP+tw26ORAAeCNsMkk+lkKl2uwKQPy3Si3PDFM4FsIakGxqlYbMJyC9YzRDRl&#10;Kpeqm219dawOqjVS4H2+Zb3bUKZqBQLBCOJCPEU3JLFotq7AuqIuxKMqTsdzAHWh1M4veq+3tLcZ&#10;mBHoeA54GGSVpwsFpJuhMGEl3/t/D6lLVf/1eW1/d02J/WnLtIGYaDqXEceS2GAIUIWJkUNRB+eX&#10;KZb1WEZKpWvxsM3lgoYRMhIB53Eui0aLYEjkpWDeWA75dQ4nHHokHLF48hgaoAusM3EZ0TjHpVSh&#10;mkHI7AfLhe72zmE6YybhRq2RlRwSyMsFYXF6ZmkVqF+NzekCL0jKsTqr+erstM5shDbkk5z7FrwT&#10;agFY+PEUtGoF0FtF9YsXzrS393z88Rm73dnm6Tx3+tS6df1GnZwoJubnx7NEQaRSSHEuRXljUvLU&#10;f/wyX83+/Te+I6OZTLFaRfLA9nVJjoiWMlgEQZEpFspEKTN5+SIU7G3dg6cvTd98xwP45J585ul7&#10;H74nEaxCokUimK2amZ+cMNk9SBjXKG12zmQ16hYjy5lSHbG3zUYGgcZlAu86B2UbJhjwMUwvL+dr&#10;so7ezefGx7Vua5EHKCgFST40IVmI9wnBZbeF5pfVhuFSMY1MmM6Odo6x1QUleKODo7j+eURnkWRb&#10;FElnEswJSOR3VgpA/mNYh2kDTCmYD0mUghQ9W4vQIiY+PHzcZtG1u5ywbJ06e3nLrmG1SaODY4xS&#10;hUOF6WtLjz32aaWOxbqWBNSJ0oLrhmV6GXCoZFGLrTqBmqYl8lZbLYg1AaS1WqyCaClkwUQsMlK4&#10;1KGDg2VHVICdjaaA7kRJLdVrlVp7u9YKxgA60FKxtLzoK+VRHTHYdnMsC5RINpVRytUiaSMyOe6W&#10;Eja3MU+K0f4LpE6i1YghpZyd6+AgX5IliUJFLc7VSwjXiS8t7xkdg4IRNoJmWXb4vbn/8+Nfj/a7&#10;ysnQT37+x/Fc072+5+6dmo0eEC78OmdbKpAxSJ3dXdapletKTr2+T9fe3kXT9nyu6ijM62XPdK9r&#10;HjsGb3/b1lsfKnKUuinJzl6/5lvaeOs9omzWHk9f/uhU99imilqVJSUgy0qxmmDFq9NzmoqkizOt&#10;AAAkLQEfgmMp6vfHq0V7T28llowuBS0dXXarp0GR8LYgzjdG5GBMDy6FyDZ7WcZz4SDFE357l07V&#10;VKs5aAD4Gs82Crk1X2cnBFTQ1jNoQzGsSEuhY0L3AQqjoFTQVgx14d7LxLPL15Pz05nl67oNt3Ss&#10;2wq5B9+UPPHkszcf2N8NXm0q+r2//yorrUMDgwJ03603I0ngp7/8t1def2nnlpuOHj72yGf2Hjp0&#10;2ubs2X1g8Poc3D4Vu8nqCyT3334/Qq2efeqJG7Zu7O7srjbYSo1xSiVnfMm6VrO+U5O9fmpk+2ZX&#10;/zpoNwZcfRKJ9e3ja6YBIyKM9QiFLfoqZHOu3GiqVVqFOOlfkSsgQQVlUwgEggokb4Bj0wRjElUr&#10;XJug9CP3CaSVarUG2QCANyCzILu0RU/OwCvKC7h/YICGxh99eYfFctuevaAM5hLRldnJDpv5rhv3&#10;7BwbhhB9+swF+CDa1m/q6m/b3r0utBLQd7bfsOeWm3fuLEUT+x+8+9ZP3Y1f98yZi92evtdffXvP&#10;zhshXb1+HbE3yw8++AAMma8/++Jd+/d0ulXnTx7RcCokQEHtGw15K6WMy+5EG5xqFIDsr2fia1NX&#10;B1An9rfr+zoU3R6JQY0hD/jisGPBPd/KPMbGuZiHbh4sFzgWYZCA6BEsuKau7boXVv/kjR2UJLes&#10;kluTInk4k66lljzaBiclAzx2sdrB3q7F6StWs9Jh0xu1atTxxWoeunNALxC7i8xPpZgUcgVQ5kDT&#10;xKCCl9RRbZByGmgLVloVJBh161syPkGGyQBF1aWsAzGQeH4kAl1aOSzRDDSVDkD/Wm53gpK1uHJl&#10;LF3FNV5azciM2/VGY+j64dLKWa1K22yAnqIEUBwqATWctkRFw+j1MH8YTCwHegK8+XSWaOZKOSNd&#10;V+a8wYuvSrh+i3swXSKOn7jw+98/8fdf/8atN+51mbSNcv5Pv/nV2uqSQq3r7+uBFwL2V4SB4nbH&#10;KLEFOsPcBSc7iM8kKJ5FQlZvpYBhloaXCOtZZNViWYs5jowW8oICbFQp0uqkFnvnhrH1Ozb0qSgB&#10;g+6FmG8tjtg9zVoy/Nxrr64EQ+hVjDpwa/RQBncNrheTSLymtSrSoFGtrFwH6ODIicO//fNvXz74&#10;0tiejaxVgVCHGqhJSM37JNkSGRckoWqdzpUWZqFFVIHnlBBnUjFkebZ1tIO6WeFRm1Cw+gCuztFE&#10;aG0hML8oJetelM6BnMloUkDpAwpwXQJePFzldbkJZzZuM2inZNAKwv68tmzr6Czha6Dl2OMmA6uk&#10;SmI1dbWEUCTKL5YvSTKJvJwzUBKTTAILTxRZogRRbNRyYPCjT4YGTaNCsEHFuzKDeECOJUoqOUB5&#10;bSZLNhzmy3lKp8zBYaBWIuKCJbi1Wb8vt5JI+1AqIYxucWnB7w9t3rRHrXHwGGUR6mAAo2bfsRPn&#10;PvfFr91z3wND60aNFvPYpo12m8Pp8nzzG9/q6OjC5vyNV4788BtfKWYu7d3X1T40xll7A7nwj//z&#10;GyMd7jZXz/oNYzftv/U3v/y9Uq4ZHRnaum3br/7n10CrGXXOcCjX3tbv963aHY6Ozm6bDcMUMxwn&#10;chwTCiUI3oDabti8VWE0Y8ZSzOanx69uHtvAytlTZ88MbxhLFYoz11e6+3pjqVW0VXDTIWHY6/PR&#10;rNzucGGch/0nxnMSQGaz0dmrV8v5HBLJ4DX4xL9NFKq1IoZqYtzSpNFgx3hyeXEBYkiVCp9tSYHh&#10;lpI1yuVCvmRjyXYds2vYta1Hr9YXZTLMQcUZEe/Wt3OiZmZxqU4UkaQFpZVdqx3scNt17Pqe9i6n&#10;edOmdQ88eN/uzdutnb2ubv2ewXaLGA16YqDf0t1hdLcZhnr6R/s39XauG1F1V4PlUqqE2IDFeOLy&#10;mm8iHJoJRqauryzOIwMvM3X9leCyP7EKUG7TZEPcBqz0sV7PWLGm+3//+X+HB9VpIYH8T60awRU1&#10;rON4voQpFspNHfKbjRaD0eqSqLGvQL2RDIUDa2t4LsNA3YciFNLhevrwmLXMoGJRMpZQqZAhi8+F&#10;Ual145cvQOXvNCobfCaL6rwuAUoaIQNgKQdB3HWa4Q8MRMOkXu4GD3AtBOTTdGgFDFANq8CoGPci&#10;kk9wgQFMkaCQtNsQpaoprBEVCOmO1pIo3CmRw5Agcmbo2HT2ytyZa8tzjA57bfCKqQL8WJTKkhM1&#10;gpEUlRdMEi5W4wHxQu+VqVQTmaqKzkhqHHyLoSQvJ1PI4CaYlN8n1Rr88aI0XXIbleFaEbZ8ukKy&#10;PP/KGy89/+Y7aq3+ysTEijdwefzq+x8ew0rO6myXa42sXAtzbzmToQlY/ZCzmVeIMB69YFXNI0WM&#10;rqU5KbyAURgECzlrrlxnDfCaSuv1CsvIomvIYCW1xhwrKgJIAcqlBHq7Bnx6HF+triyuwE4PJhvL&#10;aOBoLhTzGp0ZmXicUomhSaNeBYcQtl5ohWOhuMbcTosUCx8cAldCpYfFo1FpVJmCzPfTJxOXz275&#10;0UMiJ9kkBSniixixXCF75+3XN24aA+782uQcMmpA5O7ucOKIeP2l13bu2APkPk4sEud/KyYT0zMg&#10;jeTYTUjQ7eI0g9gZ7wA6ScBKG7i4kCWDP8NRCSkEUpDgnZcWoBoCXFQFzBjCk+o2VFQW8enTIhyt&#10;SrOxScoCkmhKnPaLgt5GsibVe4vMiyeui+R8hTRcmFr2rkX9a6ujXe39Zot/fOb4C++9/L9/PfHy&#10;kYOHLp3/aPz8hxdOHv4YxoRsFCgIxKxEVbQU95YaylC+pgG4I1dZmLh68MU333v1/W9+4R+2rd/b&#10;07UOISNP/P6Zndu7t+3cBk8X4tVRSGA6g1ITLUmpksfXAnfbgu8sSD8GswbTXCwzxAIghQpRmSWq&#10;couhR0ppUBQhlICVNpdWprUOTQ6Ja+AowzTON5OB2M9+/vzuO/bSStHK5JRWbRIpteiE6xh3iQRX&#10;e9fipeVELF2qA79PwtqHqRAoSYjdknz3n+4mfL5oqagbGPnEuFExp/myd62OUUS1imMIEb8w5csg&#10;f4hlaqEkwq9CUJXXeCRIIu0PnS44qhUYLlkWo1M0OrgVqVwGHGceXm0MH+vYURWh8KuCoIIoyoYM&#10;WupsOQkO55k1YV1/f1vdSxTjqJpEpSxcDYiF0Rj12r5OiUZZQtcIbikpzUkbtE4zt7YCF6OExQgG&#10;LTUmw7ikMOEqNZpQlhfC4TWD0cwwiicef/r+hx6Bfu3isY82bRvFJ5JYu15OhEEyIPQ66F064+zq&#10;G2ePfXxcULG3PnI/1NhalRo/52ohCRyBiBPRVmWjklHIaul4CFP/tw4ewcLK0zcytGnr3OICxi/D&#10;64b++bv/jSzXgfUdmcjy//z436uCmNbYdApdKV5sAeIMchzQtWpGoRFnwDROQdRnEcEr0BA0FoO7&#10;Z8jdMZovy/7tP39m6XUO9XcranVZhU+k0mlkYMvpUjqvIqh4oabWIMqDi8WSNqtn4urkL379877h&#10;PgLTOaWVkGmRLqGUKxgdIDiqOk0U8xmqXFY1JBxWQyQlyGSnThz/69OvdXV5jhw+uXsHUvKGPj7x&#10;kT8Uve2uvRyS44gaRchW58NXz0/fd/89rIkVyUXQuHuMbQjHQcQfdE6NaAqgdDx0VUk9Wc7xiGxi&#10;GS0y0jHnq2KxJWtkM1WE58bjxVwePhLMaerQY9TpxGpMkidquTKFth5uxjpgGXK10rC8HMATC+1X&#10;MBgwm4ypTA543los7lJJZy58YFQiOZddE2kSJKJXxAZJga3nW3tXnOt0i0mKyXo+kYDh2m60IKGr&#10;VhaunE/sv+WxbTu7AAZ84uk/usc2yozrsDxoN08XYxGdth1poDB8wbrT39k5NTFtMijdXZZYsfb5&#10;h3+4ud159a0ffPZTJCRT7x/Uf+7zP63AzgkYXSxT8M6s8pW2sRtcQiZ44ZLa7pS1OTETxkONiQpu&#10;CCTVuuW62OxyLBThNKoOMW0o8ppKzTcz197bjTxBWUZQM6CHa1KtOCOuXuaTzWK4lteCyBfL8nZH&#10;kSH0kWWyUFs0jVlUIQ6wWpBxQCCJLfKRuMezRSTDS1TzTl+QxCNikx41b2v1i9WCBJh1lUhhl5iG&#10;5J2b1X171IM3cEYzasdWvC+rOPj+IYSx9PR0pGOhd19/Y2xdr1YFpXJ207YtCJf+yX//20uvPGVU&#10;u/7y5HOPfPaGox9ddrp6hjbZxifCIrCcJeTJM5cf+cKXMLF457UXb9iy3oOgZJmqIVaoa6n3s7gP&#10;it1CzGozUUpPkm+qWBpWFpvVGKXkFxfnBl0m5NTJgaEQE3PpDHRUnKwO5mFwddVptZZRzYCDVigw&#10;LZ6NMH5lPOALzM3MIsLYZrFikJYpFDC3wvgMm2DQRCG7Qt4QlNF4oAFFRFsJ9FIhnQRJGWn0iL0b&#10;6OrU0K0kzUa1Mn72tFKltXUPgSjoMnuKCcwdWaVWj8kFMHomu6Vz/VC1WZ+5OvPkH5/bvm3nqY/P&#10;79lxo1RKPfvsc5iXP/jQgyg2Pjzywdbtw6HEHKUkoKRn1FrcraSGVJjkiJco1BscGefqsdjKIvZG&#10;rtGNIUoeZJkVvlATCapGSVNMIkGqFT1fK2Ez4/f7rU43xQGwT4OxG/CvZZJp32K3XXV2m2OxEM8y&#10;rCZfAC65L9ispg0Cpe7hygZodERCgU/6ezHh1ujx6glIEyIwwpBColwSycWiHLzVYNiWs4gxlaAt&#10;goUAzyTwIK0hB0PBc1+n3AVCggRJJUBx+QA+I4K08WC1A17YoLOrh6XaAbHKAY4L4nWh2IUGgJCW&#10;sU4GcB+3a6WVrqcyu1yABwWmTirMHLp6iUwVyWZZpViQpwuKgQbHYR/QrOcRmYL7hGrW9XVRfn4q&#10;duGUDQdQ390lQbq4HIyGYv/3+//owvNZLb73+qsvPfccDvix9WNolbGhAsS5FYgBigI2bdgOobnC&#10;7wSRUHWeqRUobDOB3w5GMDzKh2O4ZbU0g+uWqlWR4NMKycbfXEE0M8I/8PjA+pNbnb5gdmoGd6/r&#10;GGmXyJs1qoavD+uGpdXrJz4+eunymdffemUt4nP1uivlzKkT77717qvHPj5y/uo54HI27tl4z2P3&#10;2TodcNdm6zlgdlv23hpcaNhiM6I6LUB7DSEmfnstJiRopc2l6zNOKCGhzf2EJwsKBIAWokYpEVha&#10;nhsfGdxg8zjMLncgXOZrFZUSd04r/yLXTFdoTEaVLO4vgKjFUBk0shE/og5MdrdaZ80gwSeV6HW7&#10;jTYO7blYCi5ULLDq47P4YCQzUytzk+FoIExUwmc+/ggCPPjNWimtMrYpwP9Vj4eTWrnBorfGgkkJ&#10;6kOxFDZjXCXpckbAvE8qQVoAdBTAZ7nau0H/R0WNew1QPqvZ1tM3WAXUE8gLsQTkzrkFZIpI/vGf&#10;frR+yxadyeB02bt6MFFw9vb2eFqrJOL40WNPvfAH1E2337GrrUeXraUAzJZyJHqGbZuGT584PX72&#10;stkBmo8HO2EUPWBMA2xrtdhWV0MMo61WJO3tfRwrm5mdC0XCy16vUompsAS9FYYRZ8+fRwOHKMIS&#10;bvxmQ47Q8SD61FUY1RaDq72jw+FoqsqLNm0ak0gB8SwAYQ8UJIwmGoMR8Y9wvOHeABIpFFhZWJiC&#10;/rCnuwsdkUwhB52/1soQa1QQUAQNJaiRxSarUKo18nw2ks+EOQ6Fp4CwZCVDIUsNLx9BwHE9UYxP&#10;aKgiTWKH3YCttNyA/JdVy+lUYhVXDZb0wBOCXayhyPDqAoUkDCRyY6Mra0GGaBGwLiWlibag8T57&#10;Qi8pm424IMrQn8nrCnttSs5PewzZ4fbGSJdo97DmxlHdzh5u/5Dqhl6mi0141nf39A6POR25tbUy&#10;uIxORpUJthtH7//i1/sHHe+9/RdAf4C1iEbDKPThMEEFjUV0y/zblCBHqyKIBRXZQOa8Ta9vcyiM&#10;AMdx8JOjU/QAXVGTQu/Ci2FlQpCKSKtH34Yah9Codc/98a+BldXN67rFjYyG0htrMmRPJhNxpszL&#10;LfpYswx/iH2kU9nnCAa92kRF7tQrbEahXM5DgtWaDIrgcyJrjQolKijFFK5QUh1MxNXyBv4C3qZg&#10;Nm7odDcgq6dVuMNcFpvUol9cniv7vZaWGI7OIY4b1Dadol4pVkIxOeydUhIuLKYuysZSkCgWKQK2&#10;dlmyVGWkFSWrEStK8ShtMIcyFXmlaQS7hapXZRjiKqlK4a133/qX//rFvXfffeedd+/ZfcO+m27d&#10;uWuvUqlb8PpOnLy4sOjDKsAut8pqbCaWghsHucAAbnmX4qdPC3NLxOVrRJtHYdBm6w11MCrTGDvw&#10;aLY4nzUuk6ggpRQSKiXJBnxBhpOTUBCj0AI9HGwHDu9yBf0tpB0KhYSv8pAVI+cA/ywJ6riCxbyo&#10;WOGdzo4spDvjC4ZNffJ2S35ioTiz0po2V4XokRPnjx5sv2kj8s198dnVhZlqMYWAk4G+zqnJqxoN&#10;NhqeWDQdiaby+fLmjaNtrraPT5zEqMfldMP4BjxMi3/eguugkoLgCyktFJor5PVIG1hjgQ7MATv+&#10;//8DbnKQjBHjA4kuUkSYfCprwCIemcdijOuKarrm7kbIfG0aZqKlarqoi+QaiUI1WWxc9sauzQNu&#10;0FdcEzIpcChx5PhqhcXlyYkrH00kVypD7ZtuPnD3l7/81dtu/vSB3beNDW7ttA112PtNShfV0K3M&#10;RCdOLkycnPXNRL1X5k6999HCpRkiK+zcsPvvv/pthxm2ldrbb7796qtv9vd17L91M06vZBzpczGt&#10;1lgqVbKFQqVaAo0TSWqRuJ9vVPU6c2tgXkE0E6eSAaHDGlTGVCJjNtur6FLQAuMprVd9AaCD1QVp&#10;GXt+iYxEbmk1Uzl9bvbuT9/F1/LgY1fAaqdV+CTR+EGHVSk3fvXvj9fgj1WQU5OLHo9Np9UD+OSy&#10;tUu++c2bIhdOqQYHJTqHFBg4cZqfDuNBIe1G2m2VWTBpZlRIlOWUmCXTBr0IdbxS0QqdIKlPIhTg&#10;kCaKRejdUO2BBYcgWqy2ik1pK0Kple1HNKOxCODIaAHx9eDyAUOZEAuJRHomTXa3ux3VJZOSHr9+&#10;PZuJmZxutdnFtY403E5YiMGegBMf0kTYQRF+aA8sLSphCQB+ssVJQMuNQwMHAUq1TDgSwen94ZET&#10;aN9uuPn2tTX//KVLW/ZualBV3/VrZCqH2JeG2kBnSNH7y8vvnfOWU4u66v7P3mNkqJx3zbu6hPDI&#10;No+VNTJVBOc0SwZOevzjY+u3bL3n4c+6e4ardenQ4ND5i5esBsPIwNCd++7pHuxqksCOS4c9XXtv&#10;PABg6HPPvPKX3//xgYcfTDaaGkqUTPkpdEgKBHiRySCg1mhK5L54OBDNtrcPw+u2744DdpcZATdG&#10;BioqKlMp++IRuC1xCuMzShcDSqB7gTARIeCjrjWQLSAE4rsZaziZ5YmiiQe/Q1WksK4Wk0rMy6tk&#10;viIqgFonRrRnUSrWSGlg88H/nZ1d2bBhqLuruyYIx0+cuuHADoDf0ZfByz1zcXb60vyd998uNSDw&#10;Dnk7FbJE6BWanKicpsog+ISjfsCG69JWmjvM2q15fLMJwYSCRYVHaHRK8Km1eh1uJxCHZyemDIy6&#10;Fi9+7rYvvvfUm8deeQ9buLGxDaVCiZIxr73ydsAXM+ltzz/7t2NHzx44cGOpKmBD+fEzrxrsGjz5&#10;CPQ1aZ3jEnaxTPQCg8cHoA2OloVgIGiklXqRLLMWCq0FnJ1dAlhDPBFeizYats9/6e+ateC3fvCF&#10;7j13+TNQh8adliRMB3Z3mwTkhIru4EcnPN3Wwe4dvkvj7g4LZe8/cnlSL2E6Gvn+9nPrd+GOsFxb&#10;3LBuzw0VkJEQlRxKI4/3atjv6egXL19L5bPOG/akW0B1QsPDvo0niQCUyiZVWPSGmKS6dPmyudDQ&#10;lGqRZa9QqnT19yFTbHV5VWs0yVSGNLxlvKpWzkVr6ayYUJerjUgyr7eUWKkltsQViXnt5nZDgIYm&#10;G+d+Lbdy7YRD5zEYx0SULl8IC6WEWWk4f/YdspZHbhK+UszFAebiweITcSmpPEsp8IcKu328MMgj&#10;g0hW1Pjd7x4Ph/2ZVPzcubPr1w3q9dpoKL1tx7ZKjfjjn/5SqYZR+b//3pFvfeeBV1/9gJHrBzZa&#10;rk5GhEpmqK/trXeOdwx2LyzPH//g8MP33AjFSFMGBbUSc7ePCGlqfvn2Lo/O0ZspwRpO1WtphUyJ&#10;XAi1Sbqwlogni06AruDXF9dLAogxWQWGHGJxZGneBeKcQov4zgI0Rk1ieWFxcuLqjTfs7e/pw8BE&#10;2XqcxCA744WHPpQEF6QMJzrZqLXEPEqE2TEKIFIW46sVLLrkjNnZ1uQgDEM4HlEQC/PBVQASRrbu&#10;KUEmVgemrrASCRss1vdfeh1omqRQVLntuL1QOtgdnjtvudOidSKiau+ufYDBPP7449/4xjdsDsvF&#10;ixdUJqXGqVpOTDMmWqJRxflaql7JigoFabEsayLgsJxHbHEhEglDVIEiqdDMZRvZXBU0SxHaGAnc&#10;Txj8wX8jEwE7jAx6tHYSFuJi64p3FZ1ke3tbl8coTs9Iy6G6TJOXWNNZyC3CTx+78HEEjNwuJy3m&#10;G3kMmyJLE3arVkxDHYjkdRGDrAqUKoB6SU3g42CoQUA6hRhxCscKzSNMAy8nmGhwaqK2J8oVAsVo&#10;CwWuaFLlfKS12GedNaBlxVWySSWX3yP1o6TeAQcRuKOtXKVKngB8DtwIdLEIeP6kdgFCBgBAuVM5&#10;ceQlsxx8VyXEb2lxEkh9iVhVEDXj0EgC1FnPcal52eLZybdfKkXLg1sepg1b/+OJ5zdv2jbQM7Bt&#10;3RiF6Vsu+4XHHo1FY4899hm724O1O/4iGGhoU+RQkuMJQKvakoagzMCMm2hBDoVqIZHk82W6KbFq&#10;9WaEdPtXQ74lDsWhHK5ufPW1Ri6tJulcpSJFYgRRoYR8KrjAEwWZiU3XE63lECNgBj082tnT49iy&#10;tX/zWP/mXQPtvQAKiMOpBQQgqU2qGw7csOfmXfYum8ljbt1RgB80CoC8wt0rrYqaAF4C1ydQNTCl&#10;KsBVtGQTUFBikVZIQWdb1ptM4O9KGQXePrSKYnwkfG5+8rxNLzc6hhAkV2xI10JFoMYmrhzSqoAU&#10;hyG9UIWxCT96HcZolF4NWankW1qwd7ep9EbAWlL5Qnt3O9IdQOXka+ySL4S0nzaLA9ifZ5566e++&#10;+b07bn/0gTtu3bmuQ6Nqf/v1D9968dDs1bW1pUTIm70+GZy94rt4enZ6fHVpNpJZi+l1JrXZDJS7&#10;RMmgLdFKaIdaD90BL5WFy1jS69G5KSFNlEPOywEUYTAZ8xh0Rv0fn/2w1sz9y49/ZbToxiev/uq3&#10;P3v9zb+NXzs3PTN+6fL5M2fPPP3Uk5cuXbpt12Bbn86b8acxRZcpUuklorKMxCs56bS3jcjt5t/8&#10;5L9sFovH7bY77QBKYRqLo2p2drG7a7Crsx8dFCB6/QP97R2dRqMJ9FfMVlB34oEwA9NmMk7OTFEK&#10;Uo//o97cPjysVbMmu75jsEdnMYHo5DS367VaJHKDGsdASIJoaCnMYMi6RhWdkjb5EtJho76uwW6D&#10;QY+unZRzEKmgnEKysBglMdpk6D1LYK8wKOAR0mUCDZVmrl28wEHWo1FIkFHTUvwXBa5sM2LuKgov&#10;zGWCIbvRJgiCggTnrZ4j6mY5W0lhFoT5PzpuiY7WfPGL30Aa4oYNI6ury4hB0rCIYCxiCo/GS67l&#10;gIxdPH+KzMTdehMyG8sSPBgJiU7Q6LFiEzKh1eDSdGR5CmBWC0eqwMNs8E21Ee+5qRZl8tmLeWnv&#10;pkF9yvvGM4fU3UN2J9tut/37j3++ad0WtMdChS9hY17IrYDRHoxAOIqAQpgo/XIhQzZTiB1G9JJR&#10;z2g1CugFgSqHXIJvgF4J9TCEkxiG48NH+hDmFggUULFGoxpBiejFhWqT9bMNRb1lzRB5TEpEK3vD&#10;XbvXGxgmdXFyLuYd6enPLXhTayGRTQeMXSOYIkNZcMhyBkAqxWwW53etoLNhI9tG5DmpNEo0/Oll&#10;CFxklDXDNxZCq0Wuj+aUfR4TJ8oEL53TVxEpQGX1ijhJwPjQQWpX48lUEcZQMh6PqxCQpGLyRB3v&#10;vyRVxDtaB7cVGSz5XEOuCqLNqzbtGiZPIXaTlYKzCW1rLPzApz8PJQ5m9K30Ghk+Br3V7gJM757b&#10;7+vu7QtMh95//sNwKJ4rld45ePTixdWjR/wUu/OuB3+0775/uh6h8pGrbeZilSjGku2MfB0vKpaK&#10;wpO/O3TqxHvzi0dPf7QirgIRA+S22LfmNVuNiVQE5xXNsJUKVltyTMQRtwfpezqdgxMe3GyAQ6Ec&#10;QJeLQA4JxeG0I6fOygxs3u2WmvtMvK3+9uXQsVOvv/Hs/h99q/Phe0ikcve3OXR6pDxkEzFQn9Um&#10;20svvLR9976Orv7nn38B9XowuDo4PLxn777nn30OyQf4WzARwg4NZ21rOQkVG4QArawcKYkIbjHL&#10;IusUm3ypElFLrFTFAsNA2EiJWiHTqSm9ljUUkrzL3NEEhxsx58gCrIH/nHYaGnZ33WSFmD8fC0tD&#10;K0wyJHEaLesGuZ7OwjZrTzaw9uxv/rR0aX6sc/1nH3j07ltvv+mmfR2DfRZXWw1LAqrFOkLOeFtH&#10;R4en14MMQ2fPpvXbd2/bt2vzrbs279m6ce+NWw7s3nrj5i3Ikm2DBeXtV57/p3/6jtms+OY/fHlk&#10;yM1XcgtzC7lMqbOzP1+ooqWEcgAa3XAkABY5kh487lG9yilryrUMwu1Z+SdMDQGPOApZCQxcuGpa&#10;MW3we4fjq4yeacqlmWoJRho0YBF/7Pyl+VvvPRBYWzz78cmPj190d/TpdFo4raPRQDVfP3vk8gMP&#10;3L9z346OTifmxaC3ykR41+WSz352ixBe02/aWGgqFLWaLzzDiLXK7vaCQuET8SlM6FpyMllBqGcJ&#10;osSwKeDEWxHiqGsruGDITyQ6YHvjJEIGBZSgmEDUE/EqRmIoldAgyCTJVAJtrwxQIZKB5ATaRI0c&#10;E/T4ZEw80ttnrCxMzV6k4ajwOCoklcdUFTVKFahY9JwiRHrLpRRWmwyiTISaiVKUY6kCAuE4xL9U&#10;mk04xFOgr+A/DoenUmq8+dbhz3zmCyCivvbuW2Ygr/udUnBFg8FyPK/ROGQNtWg673vhDOqDOSpN&#10;jFmH9q1XwqeYS49tGLTadBpOxHIE+C0KWeXcmWPdI8PWzm6YHWcWvYVidXBwKBkMffzhkcHObotF&#10;WarDCkUTsGzLNQsLs1qnemCg3Y5/h1I3HUhoWaJYSVbFBdQ5WFiVsvVUKitTkBMzk7/45W/37LwV&#10;CxAIebA4xOUqAAUJeDKQaRSbDEVNOgNIOJncAi1TUDItIM7L3gm9me4fGKIoI6qIJ5/+48LKFYxC&#10;F/2rsVgYie96vKs09GaSJF/OgfKLMrsIMnAVq3wkOC+tLGLxtWnjprNnzqWz1f037wGjDEpOKVU6&#10;++HptaXY7Q/eVFNVweLWUUxmLYq5V0KUhbIEcaXhVChTSCg4CNFFjSrSpZBQAP45D2AjrmoAVjLN&#10;KqZuMAQpDQa5RgvZ+uS162+9cunLX3x4eGTjX15+T6Xi0GNjQnDp4uTo6Cabxb04vwxO/cax9YCo&#10;Tk8u+M75t91/q8SqKMwsODWmpMW0Fkv1NQiFOB8HeI/TI2I4tRJM+8KY7Mh1BlJngOcjEk5fOTu1&#10;a+fegd7RcxMnl4RZTcf2YorYO0a4PSStG0EMtA0GiITlZ3958tGv3q+X2o++8d7wtu0xmf7qQuCR&#10;XSMrp39316dykPb/0/fX7vzCj+pAOhF+OlXMpaukVTlx7eIGh8M/M27ZvCmhkCOfUtkUK2IFulSL&#10;JmPoG2i8CBwp2CBaUAQyseVSsqlTOAd7UdsiqT1aLIi1apLBhVilBYVQSaWxXKUYTQE7/WJWoa0z&#10;jCHqZ6qSVeW6AXuR5iHgFGX8LRTkyOhtMrYb0cDh4DinYjlbf1unu1niU6EYn83DvIbQKEgqKQzv&#10;cUDCCIfKu5ZH0VdGqkA67XQ4HnjwAQzC4Tg8cNttG7dub0rogc6eLKDLxaqrXbNwPRQLZsbW9Rgg&#10;KZJoevrHbG3USjTTZtM4zCpkUj334msNWdWoYbdv6IILSm9ry7eYRPLThcKYTrepo68CcRSLkhri&#10;zLK4qRJDIydZ6dK7ri36p0J5lRnQq4ydLRcSQa3BlgNhAPtDqpmhtfi3IfQbWT7xcLQu1Hs6u8Eo&#10;oyCZ4htzU7MrS8vBVT8EeIiTn5ucWZlfWkOY4pI3l85MXrk6f20aVYhCzC5NzfuWVuYnZlLBeDIU&#10;v3r2ioFVj/WOYHx98dosH0yFA2F9mwv5oUdffhOikrato6FGC+WPzv/IkY+gi9eqdK+//s7tN9+O&#10;++zVV199+OGHLGbzX5/5i8ltlmoauXqU1EgSJaA+5AgLl6klpUa+ijtbKgEuChTMYDpi7jAACYsE&#10;PpCRLYidbmCOJy9QWPVgr1mpgHydS5usVjE89GqoOgF4axjh7sBqQHTY4H54Ij1aNxlY1sLJjUfm&#10;jvdtub8Q0UmKUYdTMMlkqfBCmwUXMJfCbEmiaDbLVD0P3iZa3DRBkUQBlSn+aMK00ypUZRjWM610&#10;WCASEAoNTV21IKhQ08uavByhfDj+Mim5tquKYbEUFyOZW31PZlhPauxYT0FniNxc9Bi5XGB66Tom&#10;cYCQABuO5qcGx6VMQctQeNgXJ07WK165uiZD69pUto4rIW+r5xXJ5dT8xeDifJlg9b3ba8a+p987&#10;/cap8Ufuub/H7cGTGfGvPvfUn5/4w+N79+674577UZIJWAlhu1LN4SrCdZFKJfDUYryRzUDEkYFG&#10;uAqJfLkcSqQqTTFaAqVZX5U1SnjS1Gjomqlawp/x+jK+eDZYy2eQRymGZ11WRWeItpQS10IJv1iJ&#10;bQX6e2DJEI+JGgIHKvzEOQwCIA4IxhZD2cUSwiFYytHlwl61ic+OlvCNCgbr0KhiUdUEQqoGyY4A&#10;hxUlUtTK0nIBJH1sqvBb5mH0qNWqifCa0WyU4KpmVbUWZh85xMA/IT0rJxYKHS5bRmQq4upjFauh&#10;Yk9fh05TWVuekiOjgioC7NOoY2JGCJhYiepkOlcuFg29nXylRiN1BoocjVohZlhp2uvPa20g2NmI&#10;QuPk+5f+8ye/7OxfJ0O0E5Zm4kJP564H7noUZIih3g3DfZs8jv7+rg2DvZsP3HjPXbc/snvrreKi&#10;cPrkJQJ+Vrh5abr11abypXgaIrEG4gUhaC/Kyi0kdgvqClcSluLJFORg0eOnjro77D/44fcbMvXJ&#10;86d+/dv/stjVOjOrhW1F1pJrYhLvdNl27twm5UOJkpex6Ultp1xlclpoLcVng4K02c6L1KRGOWA3&#10;PP/CM9fnJjE11OpUKBLee+9gNlNo72hHFcHDS4+lQGtNjfZGFomCC6+AtBWGQVgJ0GUB2+xdnU2t&#10;+ZuFIlouFRooFZDsklyxgPmg0+Ip50r1OiZLHP4AqxDKTIRuojHHTZVN+pcWrpocOrGcQTwG0qL5&#10;Or5R2HdESPfBRw0eP+S9kHumKhk0Rlg6ogDh1Ih6bsulQMP2oxWiAHoQZ7CiallSxAyMmnpOm1wL&#10;IO6LwhUgZXJNZvyjCy89/cYvf/3CC8+/M3l1CRD77i7XS6++iCQ0nVEXSYTpRl4LZxP8OQihlKnw&#10;DLWmulfnwCBG1kdUWgnDNoPIKWjZwP7VYj3YZTB7EvmKL5QMJ4o0NIhlpiQuWUU+PuK/VjE05apR&#10;uZijuN+9+vRQj7m3ff2mdfvfeO39VDyrVussVhuQgE5nm8WKCtwMx082V6w0BCWU+BQWa9CLEY1W&#10;gKsM2TaYw1Y4MtHgIa6Avf8T+L9AIRsHeCFeHPGlDXozVNA1opDTaDBzqWHUTUriXj8cWMlIhM1X&#10;Vi6OY+/aRsu9yL4TEY42d2h+xcxpLDCGqNhkpYADnwP5DjH3uAuVRgrItXSIYrRFtYYXIqo67E9u&#10;qFOKIn4mbes22qrFqMwsU9vUeV+4GS5wlIpSK4u4FAkcyEoxQ2FkKeFonVxThYSYpRjMflM4pZtS&#10;nUYqQEVWERh5vFBX8YRZKUtJyw1ORVXEcqE8Nzc5smmrSaOdvnr1+9/57l+eemrq2rVoOIyzFGNJ&#10;t9W+ecO2m2+6fe9N+4c3bFw/tuvOW7/wra//9IYbHzU7hhoS3bw/1EgdbbfDmgN/+OalFfb0laOI&#10;0X74rr/71x9957HH9t+842vVomjq2kwuV3K6Hdl8AgQytMuQ72RzaQz48LCxIgpZPGB3hiIRyF/x&#10;8EOmh9EMFsogmIN1WbL6pi5f7uGG51+Znfn397hjALKEe7/9YPute3H0ikktQBtiSqm32HLxZCIU&#10;be/suzQ+TUiZ7u4ek9mErNcF3wp8hmDP64z6V159FatxpNGjtYqnMgmAL4Ph6cmrBi2gbdAsYjMH&#10;Fy+sB7g+4LfAtUCJcdshQ6dOS/G74ZuyJptNlLAnBYypNQ2CWE+EFRCWOEUgKFi6Zjep+jyOsT7H&#10;ug7grquK6srlo3+99OYpi5z5xhe+9t0vfXvb2B6t0gKP6szi/MHTh947/e4rH7z08cm/vfruX65M&#10;n5xauHJp8uzlyYvnL5+Lwf+G7F7wj5tQrCBDqpkrFM6fP/fB26+fOPq+UCt859tfXbdxIB6Yxzte&#10;KNRUerCfuxsNKp9FVyL1+fz5fEGHPb5eo9GY67yyDiIfQhDAQxJJkY+bS6XiiYjZqocwFgp3imBg&#10;DVYqZNA1kEqkVFLY4VXLIJFwjQoxPjkFp3XAu4QdaTrTeOvNQ9u3bxLJeDRGCX/2wonptt7ORCbC&#10;sUwqmfzowxMff3TujdcPSu68rbu/zVkxW5C3QaRTgfiyyzWC5qcEQIQYiTRSClNSvgZjDC1FmC9G&#10;AWh7MKZsDVgwXoQATIx9Oua5oC5AtAlaAuJcmgIyHJHwDeE/OsFaQ4CuF2ZPNMoNQPmkYlaEK5u5&#10;7K+b9Ibq6ml7p7OmNWDQBzZCE8kTkBCK6hn4QkDHkBBZzNaaNWwTUTmURTWVUR/JZnzBALIVazWc&#10;hanWVtzWTonV7x86rtdbd+3Yjbjxz3zjy9/92f8FMZxFgPzsIiaKRmOHKUKtvXwhPh/puHlshgzH&#10;VaW7HjwAEYbOKK8omyWqjFAsVbWUnJ2aX5qg1Jx7YDDXFKcqtbVI9MTHJ265YXdne7uOlf/Xv/5H&#10;/4BFa9WCjKNjjUgaoZjm1PKFtjZNr6eNEMvPTK6+/e7fhtf1FSoJFD6SJqtSGKFNCkfXTFbTDTce&#10;8LT31RAIW8wbBIEhakk+l2wKyAwDC0tI50HRLcsaGpg1M7kW/bM1KRYH18IalZFjFdjgbtw8un3n&#10;5oSMmJ+be/p/nxq02dCOkmp5WUFjqYjJRymWqUQyqKPaOrtZhQqZfceOnzDoDU89+czNt97AyZW/&#10;/M1v9tx4Y6W4fOHkhdXVwj2fPlBjS1BtN/NFCYQXYqKkqIVFcUrUkOsV6WSskEzoGAZeTUi1sKvE&#10;crIiI0qSerEELi4yV1vYXgFKHpxNFJst1Q+dOPWZr391YPOWC+dODw0OQuX91hvvIKK5ViFA47h8&#10;aRxBK5s3bcawMB7MmEx2TX9vFtaT+cWAd7kKnxvLeVoyRCEPnWWJVHAqlQERQEqxRqmx2+sYt9SZ&#10;XLxy+fzUP/2fH4Gm8S9P/azzhtvDobVefW1du03ARwcFD6Ab2XomJ3nm7eP/9HdfxZl86Phly8DO&#10;7//rr+675aZGakoqfmVka+z4QWXQP3Tjpx+O0qsaUS43taxzdiUY0fyFjzFY0zkdbHt/vjXfEVci&#10;kaI3mIzEtQ670BBBp14UoCKGT9vccGlrHr0cRyRLCcjdSmSTkgbWeSIAipoSIV1vNIslvNS8VINV&#10;M5aspJSBDqBaDyzHmtZBbC41TZLKplZnJ+RwhrXtF2EsCB9bekFpdZQpCyOwrMam0pkZGsv6RjEd&#10;TPlmGT7OtVKUszQWILlK0Of1zi/AteRwOR2uto6e/r37b920ZbfV1eXs7HM77SYAIczOweGemw9s&#10;27/rnp3btpaqIYXc0du7ThCHNTa7y6RQ0nWn2250mm6588D6UbdOLoUdFALWqoSdLZOrqeynxoZ0&#10;EhKRz3AMyWprpWxqbSEvByVBmNRRakdnr1cQfXhudkuv0SZLppZn5DoXL1YQeIBW57U963BYQiCK&#10;NgBa4YWZuWvj1+Drxv4TTqeZqenbbjqAFNKzJ04N9Q+ePnFKTjFdno5zJ09LRZIOt8d3fUlZl9F1&#10;6cHX3lvXM5wMJY++e8SptYCTdubIyRs27zx97tLcqk/FyQ8dPgQ/y/w07jaMM1BToiGis5nU00/+&#10;5bf/9depqamdO3fil9s0thkur4sXL951112oJJ7885O7921virCDD0thTIJEuYEFA2RueQVDaBUs&#10;RLAuopJYncmKK6q+zgKcflKIYx2VbKlWyFeKSb6e9Pt9aHlQgMNfgkEoYrVFrRsUoALseeVajcrA&#10;KeOs849X0gsRts9tipbD1xOqtvbR/PK5u/YMhyp1DR/lszFAs+EGKUsBDEKw9ycQOoKoiECHhfsF&#10;XbQICfXZbMq7tJJNpjOxhH/JWy2WFHAwyuDdK/BiHfT9zVreAH8bWV+an7V6NkDfhfIV6NVc4CBp&#10;WC9R2BCbA4cquENEs5RYmzZ4PKj8xNDd6dUEEMfo3XDFinDq2LXthmXfx+NXPiSrtKKiq0VXLM1c&#10;6Nzh6MxFkGkGtt1fMgy9cHr5N397f+8dt3/psS92AoMhVC+dPXX00EGHzb5nz16npxMxbihlgf0D&#10;hVkuApy5triwAMslKmkVPh8V+NgIVW0theC1E6v1jB4FMZ0nKpFyPFVPFclqmS7n4WyHSNOi1Omh&#10;n5GtBgLJMjIJFHjt+GqBYehl/wKD/hufPMp6CYfnVII1PkRfFWHNu4ym12jVG006mUoh06qhVWr9&#10;AbEFhL7wk6JyxvGGqRHMZ4AptKAZVCkLHwK6EFDP0FhikQTNLjpuhNBm4KCQkVxrjQ2mPhov5JqF&#10;l5emLztNcMdpsjJ7kZSUCak/VrE6kJoSJvikb2nW7VKWy0lKrMS/E8nN4FqIw0kpzVbgSkTwdyQu&#10;QfNgMYrzoqXxD3S2PspgBxH9ud//9cFbP7d+465QPveTX/zpv/71x7GVsybLID49j8vV3dmFhWgP&#10;ENGdXV3tPXanU6PW6nT6waENXd2DHx7+cG3e22l3oihDJJA/FEDKuVzJ1qoQjbauXOwhoeiulqFV&#10;FF29Og1exe59B774xb9DL3nw2NG/PPvE7XffaHVp9CZ5RciptIzRrNcglQ5WwUKy1khjaPhJ8BkL&#10;pQq0gBKRSSp1Xrvqb+lwxIjaldpsJqT7PvPcU2+/9cZHR49Oz8xs27YNb0Qun4C1F8NAvDWtXRYh&#10;wnQIPxFWh7hoPlkPNhlG2tMBp7AhFo4DPLC8ulCsZKB9bGt3QgBbq6CswLWoFYsRQi0BAqXVi0FD&#10;W8P8uDwze0Gro2AiKEIzLBPHc+nFlRWkD5czYKPwaOBAZYAaoSgqZMHwwBwDs1yJCvoPfP9gUqCF&#10;uzZzJp5etpgsBWQtiNVFiapOopiRaBV0IRnBnLcmYn/4z//1xx//7tr4sj9YTMb5ucnFwx8c37pr&#10;x+jGEQkj9jg9AmbUwTX8C6qMTmAQjseSJbFJY1AYlNP+uXDcZ1dCqcJgSU3y1UaxiEUGBW0Cuu5P&#10;bKgxJH1VeHFNXxbniMJVLJUSsq5gomGWoTtv0Mbam688vWfzPR5H92DfqG8ldPTocbDsIXbC8gfX&#10;LsMgnUIMUoOy0MiBjSvXKaU0zCig00MzWQfIHYoMkJEQIYStj4jGgguYfoUKYxtxOpYTE9z1hWVO&#10;Jw/FI9h2GpKIPathWt6PaFdMg01qcNvbh7pTVD3jDTgHh1zrhvhqLTvjX+fpK6qYjIEBh69dofcv&#10;rUBrBjxIJF+z1ItEFOA0e5FSyrJ+opijTH0lgYBxM1gy5sJ+EDQi9TyWDh7PIJkW52a8fCHVMIqK&#10;WmgyWv6lhoJuJfnUQGWg4E+Bz7kcjDEgs8JAKZKJqyXgi1NFoh7Puo1cToYMHUgBCVkBs5vUx6fP&#10;3XLTXp1GfestB5DHXcjksHz+4xO/O/zuO9lEQqvnrG0WbJ1olcFmchnVBgrekNWJ1579ya/++2sr&#10;84fu3KOFejcY17/0SiJTlH/+q5/+7KNf7O3cgMkvREJSSrtheHTD6JYXX3xlZN0QB35GPq5Us8DO&#10;lypwvmH4XFdIIO9HwF4zV8xifNDSfIGfA1wOJJiwsfLVqHJ1dWLRPdnM/OKU0ydjq4psVUb3Dmhu&#10;2AbVvrwMhQLgZCB6Qcwn9i8tu/v6rfa2Pz/7wsat25xWy7Fj7x+457633313x44d0AoPDPW99sar&#10;b7311vMvPn/uwsU33nr72tTMzPiVUydObhjdoASVoTVRoD85CiX4KaAZwYoUUFbYDUV8AZgkyH3z&#10;Rd5gcgJNl+aLQNHB7Ctp4s3VipoOALzROaol2apwRS2L8fH4Ez95li13fuMr39m8eZsWM6JmcXX1&#10;2pN//p9f/PrH11eug186Mrx9x7b9G7dZhjYPDG0a9PS64I5u67NleSQTvvPawWdfe++ZNw7/7eCx&#10;D9/54PU/Pv37yenL68dG+/t7DTod3AI6pJqZ7Uo4MQweucKA/j+HBKF8BZnmqVQK9t2WCAJBWpgG&#10;tHoZ5MMjKLcVqTs3NQdZhtFgxkGHQHIMJvB/IVwPqarz3vm2nu4CZIzAwcEcL2aQVzW9MA+r+bq+&#10;XsQAFsv18fMTN+zdKQMcQEIE5yLHPrw6Mbv08ZlxRDvjb9u0ccvY2ObFhWXJw/cOD27aEIMIvylJ&#10;h4IGm1VQIhwWulipFidLE/J7gCThf4ORt6bgCUNDVhbgdYDkEtHY2DYXQoEgtPJavR6eYgFWGPxt&#10;UInE01qjGaMXSFiQd1lOJFw6U8v3q1DAeqGUEqiaJ6KIKuGGjA1azaWR9wT8HC7z1hHfCkPAMhpr&#10;MYQOQxRIMTRoJWDcYnUJjohMwWItCFwmAgc0Ko2SNNRq5KH3T108N/Htb3wHIsi3X36hZ0u3dszZ&#10;FGKaaLYYShT0BrapbR5ajhyerHssI9++7Y1rh5ASsG20q8KnxTYurBSSwGKKauELl8WLq7Y+p3uk&#10;Dy8BhijvfnT0337y480bRn3zc90eT3tX73Dv8KuvPFEmBIunD5ZizL0YLSViypHIspHVpNPCvD/x&#10;wZnju27YVi8hR0pQacw//umvstnM6ECnpCG0t3c2kPUsLnKoxeavF/MpkYrLAA6FMXS5gRldrpQV&#10;A2NfV8GJZ3cqyoWCBaYqmTMSSJZKaLWxqOClDQZ7wka1Oj/n3b5vG4rmRDqnlqtbmudCCTcqo+bO&#10;n5p8//ChA3fc7OnqyJfyVycnNm4Y3bV7B/6LP5DYt/+GWn4JPqkmRW3Zu0WGZGApkYQ4WMbxEIAp&#10;pBA7tUhdhEjBcIhgSoaj8MbksG8pFjEZwEwOMZj6jKgMrmswXk/lGlmEV9XSscyaL/rB26cglZtZ&#10;WPZOze+/cf/ktcnnn3uDkjIwt+DyxpwgGAivXzf81J+eDvnj5+bmr81fv+3GA2+/c2LZ6z/z3vnU&#10;0qTTaTty/OSff/lscnLNGwl6No9mFUCGMny5hu4850uGV6JWi+fWmw+cPvPm60srIm3/Jo+kWxVX&#10;6ToyYAgTcTkMKxVmAveMr/GF224JJa6d9zfDJUNi+uyn9u780+PfvPH+IC3NvPuG+a6Hfi6xIPvD&#10;X08kqJxIbnGG+cLS6RPdKk3bjl0xvAMCCLKN6OoKUll0HqdIo5W0MuG0OcTRpCL6VtKLFIw2hBZB&#10;hoHPAcEH5r5uHjTLCs80RL65uXQxRsDrz8sUDRpPBTLCUCorWfvFiUWLx2bXk6VQaPbSGeh2htff&#10;KkjMMiRORFZoWszoHXmRmkIGeIvQSBEkhzg6Bb5fOVOBX62QLcMOuLpaqkl0eqOrzaOx2KDaxiuM&#10;mBtoB6FPgdgAQw2E+aKZKZYb+WIaaLtmWY4qu9FMQP5psXXURGEkiqAFbJayGOfgkdBbDKAdYEWe&#10;yhTMbUMiufG9WeKmQccgFpD1Ai+ri2ve4sqlfLbBqTsxy5DgLyaiMqVZZdTNBBLNQqRXT6T8S3Jz&#10;ex2Z7DLx6vwUj4U84olqoBgUjTpDb3dvMV88ffI0gkhPnTrT3dVl0mnBcZmdmRkbXbdwfX7Xjh0c&#10;wyzML6wbGbGYTKv+NdqijyIYjmj0bdpUkogSfGnrTfswwpzyLlm6Ow8eOtTb04ubfs3n40oCCxEa&#10;J91+234OoB3saiEMwrRcEPbt233Drj1vvvH27bfcjmkA4GM33bQ/l8+99vprD9x1O748xHtk4mEd&#10;OAFNVlTmNTibEA4YT2R9kdDkWRHMqP29lLutxKhVGre4LgkvrxpxszQzZpNMj6/T4dQatMhOAcID&#10;b7qIVEzMz2rgToRQTyKSS6wVwmcwGi6cTWJYpjHojx9fKpeE/mFHkzIePjNxZycHGzrwZUX8SjjA&#10;EbQJ/xwOBwkFPwiWbC2vHS5hQkrRtMFgMLUmk4h2dzeFOuR25UIZJ5uENJHYWREluYDFTHNy/Epb&#10;1/ZWJJ2ohm1A1vueTD3MGhyw0bbqahCyqvl4aNni7uVofS1Z9PIhvVInFkScmMbdhKx2RLAxBhPy&#10;FcqhUMZ/vRk7vuxdEPQdVPcN6t59s6vpd15+m8gWf/zD/zfatakqksyf/vB3v/n14vz8DXv2wgGL&#10;gFIMIzCpQ0la4QXMm/h8DGGyOKl0MN4gEAzCcqjAoRSDQJOGH5iRy9QUbgFQCwpxWMprTSDGqhj3&#10;YTCEvRmWK0W+UpXIFSZzWSglE4AWNIuIbsQ5KmkGV2YcBrdYbJFJwW9gcO9iEFuFViRTMpsdMKk3&#10;cGyDgQHvQSvUGTc1DroGPmcYp0V8DUr3fDzpn1+t5HiN3FSvAA1JVxBwgpcWvqsGJuO1Yq4Azh5a&#10;DbxbiJtC5C5izvlS5OLJD2xG1ezUFL4jmbGjRPDA/iKBQquT1xt+jRxjkbggJNVqVlyXi0SKMgR0&#10;9SIVTdcxEYOdskGUvKtquwGGXVZgSquXze7RolQxNTupEam+9Ol/KJSFHz/xuylv8K5b93FE+IU3&#10;Xj55+oPJmYvzS5NTMxcuXTk3M3tpxTdz8dKxZ5/748LiuKF7EPCVLQOjoemliY/PQ3EH97K5w5PK&#10;4UxKiNEYVVIVeBPyGSSpILT32sRcOJLZsGnnZz77dSR7v/DyWy+8/vgd9+xXqGEHqQP1IaPExXIR&#10;BUw6my7xReh+aROGfzoGWhY+hI1qo9lW4PsiqYbZQDeS4X7EVEgFhqMgM4EhqqOjXc6pDuy/BVti&#10;QBSh/YcXG+uyVuYXtkkkVJZNBOfI5VAKQa3Sej4hXWqCLsuLTK4ee0+/0WETqqVULAQJX5u7A7M8&#10;CYUoBEgKxLAINZB/SZQFAd6czOz1K5VawdVuh2Cv2GhgK4qxIZLZOjo6bbBONeq5lu4yhWj7Mqzk&#10;UugSpKiy4JMCh7NYLkczEcQrGJ2airgcXvNpaU2TQka8Kod1F37ryGxVKD86dPzf/vlXp947Uyrh&#10;lkBlTEP0gsE5ICyR6NoXv/mlhqSu0iGUhIG9LBRPlySkljbRVUIpwshAqBo0EpsmFwuWp+Yac3nJ&#10;WlpeqGsoJEpIYS3Ek1kqlOViRlKs5/xxqYSD0bIihFE0ZnJQPHIymuMMkO4s9jic77x5qcsz4HRY&#10;t2zeunvXDaiVT358dn52EZ46mJzlnAIPOidu5R/HQ1GkQyqxzK011WAaYjFdQ/3SoBBaA9BOgwD7&#10;Cs6zVq52pQZCDjggz774UrJY2nvnfZKpGcagRkelFtOw3DO4mDDG8WCMTqzOLajXd8kczuJyLDkf&#10;VDkcYjsic1mkqkLikBTXjJyqPLtaUEhtMr06nxTQ/SB6rkGbKtlkMgiAFaILdWVByqqu+aeQM64U&#10;QRrpjAoSqdUEoF8ptkqUYwxeTrGSEJA40qxDronNDb71Zg1RUPFVHxKBsQzEW1yORURKTQLdcDjZ&#10;adW0dlboFEsNkGFgA2zK2FdfeaW3p8dsMO/ZszuXzfnXfI88/BAgBKVi9s33nz128eDLr79z8uPL&#10;Ed/axNk3D7/8T2eP/FpHXbt1Z/X2nYjj4quirsMfaG+/7/985TtfdTldsFGsrCz97n9ffvxPb3ij&#10;U4yE6WnvHB0d/dl//7i3r61UQpeLKToMxWBIt1jLBtoN3hxsrxgxQyEPmwxqcHS/qDX4WhUeHlOu&#10;ml9MVpDhNB3EPr5JUPK6kuA57V3rU2oJS+QEhHRD3QeSQTkTWVtxdPUiOTaA2PBMpre7A1Xg6wc/&#10;3Lt37x9+/9ttWzaqVez2bRsGB7p37dx+5+0H7rrjtgfuu+vWm2/xeDxPP/10Ipkc6BvA1heMQPwZ&#10;vl7srjHmIGoZMVJthETYP1eplzq7u6UMU4YbW1oqSdKCOCcQOoJGc44BII7SKox1spzyjZc/+ujg&#10;tcfu/eaD9z4iUkkmZmZffu3tN959b3L2kt0p//a3P3vXbQcGO8faDJ02Vg/7tlEFnJgBgljELWK+&#10;grnw7l3btu5e72q32Jx6a6fR3W168OG77733Ttxx3d0DbR39Jns3xeolUr1IosadCBwfXpMKeA/V&#10;yvLKgkLJGfStgHjAOgW+IJUVoQrOZhMIt6pUeKxw1RpE0YK8JicaNP6ilCghsXpmdkal1RnsMM3S&#10;IlwZwF03Zfls4dS583ffdtv7r7z+xsH3Mxk+F83csH+HzIi1E1GNCocPje++edvmbe3g62Bb+NLL&#10;r586cda7HJB86/N7SI8HzyjWvHi8DI52L/xsmM/jKwb1D2YJSQ0U3TJ411iAlQuzU1eL1WIrAE6C&#10;kqOKnwYSSZVKBXFCAbMWKYDVZGJ1RS3XYFiC+4hHErlUzGDUV64p1JoUTMugwkoqwN1ejdMqrbFf&#10;BzVeoypRQmyI34VGxME0V0Zxt7RUical+RIfTyKmChQZOYlAYLRuYNiySBaFQgBHrkwCwDjjXYif&#10;OXn1n3/w7yA6jF+7cOnsh1/65iN5CdCU8ey12Wgm5xjeKPFVx3/2mrhc2/LDz9V32l774GWmXNo8&#10;1MU6lGmNKIvmkWkJ+9XQREQRqq4mFEwJUUIYSBp0g+sGbzmwZ+rq5ZPHjm3ciDbG1d/ufO61N5qc&#10;1mqyq1gKmiRSIeMRRBzOWY1uxmRi2zssRp1Hq8Kd38SdzyqsJqMbns1Cxup0FqQSfTlZjYWWZyah&#10;k2VNRmhZkNKNnwr8i2DIazLCyGRNpSM+72KbtZsT27ScW6/SF/JB/9qM1WSR1GWGBoW6St9uKaOn&#10;RfwzQfP+lF7EapVQGjRT4ooFbiq9WmPR1KXN/uGe3bu3jW0Y8XoXTpw8duNNOz0d7tTSxI4bbx/d&#10;fQM8ImSznFhaqGSw8LVL1GpQ+ABKwNYaigF8pwpQz7UGMEKrdYJvgTrxRYoRv8aEKsnVQCWc5KOp&#10;nC/CQ5kczWUimcMHz0eCwTPHTruwMenq/uDwCShTN23YWsxXg4E4gt7C4dDQ0OAbrxz9+te/4upw&#10;vH/wzTtvuUVn1sH/1W/VXzxytnew9/E/vo69/Ncffcza3S4xyKvw7GNUVqmpkdWYLHsX/d/93g84&#10;qvT08y/K+/dVxckDI24NeN5KHnUlBsFUE8wW4vpK3MO17xgdmV658uJJr9m98Uffvq2ycjmTenHj&#10;AYwte67ObOrdfkOeX5SIC2sLEZd5uFgXcrHA7JnL27fflFWAN91QNMSp1WUkQMht5iqHU4TiRVJM&#10;rcFapKt84fx1SCysSm15PuD1rmLHO+DpLAHQJREZJbJpgPvoZqyQYnQGWVOFPSyGa2IBplhFie6d&#10;jRUk5SkolEFCd7R53F0bpbSLEav4TCLqXbG0DdUlctwdDIBi2FNgWtfaDUKCKhPLDaTWKUFlr2tX&#10;2Yd0SmQp4smJFQuVbLaAwTESpYHGgnkavlUUzwQPqrW4UoUFJ48CkKjI07FouRpSKuxSmQLZkGDM&#10;GGEVIniYyI1ON6Zv2AyipgHSUmUbyDW58Ujl031qpIeLgMAiYpNXjwBtr1N3yo1YH2jkajtAMkHv&#10;NIMFo91x6eqV3jYLBKkak43HNJ5FPEH1+qo/GozI4KdiFdgpwV4NwtiF8xexsfB6vWMbNmo08tk5&#10;5NXk3G2e6Zmp0fVjECZNT09v2LQR/t+JiYne3t6QP6hRqh0O+6XzF4Vytbuj8+zp0zqVul7jo6tr&#10;WM15E0FY1WGtDYZDxj53qVlLrvp1CiUMiGar5aF77kb3Bf3W6srqjs3bYT+FnqCvr29qejqeiI2t&#10;HyqXEhTbiMcDeq2lKUD+h51obXHqEqBjOpJT9g7ZtuwQq7XQfqkRWNnI85FVTiJ42p1am6OG2HiF&#10;hoCUHXY9ksWuH58edBYfnz3T7vawkALVq01yVlOhPQ2yzSV/5oOLGkuXhkY5e51z3HJidsaozm6m&#10;cv5ITKwxYUYJwzHgTUjcRNHWilmBUkcEmgVs+XCXI+sAgFwp1juYteNOYpUKVqPBgxKBpjQLuU5d&#10;y4jU+I3US2F/0NG5HQ8tQmxgWS6tvCU1rKc0DgmeCcSsY+aViRQqKalGhygBrEeT1dVsuGpUe0D9&#10;EtOFbC1elSmyFXWjyaEeVmiybE+HvL2voXUJtCVZpIAq3Dy8+449txtZVT3g+/GXPnd6/Pz2nTu3&#10;79glV2lxaGBqhvEDviOihpDxllwxnozAookOsyq0coAxm0BVAWca2kaM1cAmhiYcBEjgyAppoA2W&#10;oiE/tp1qZOVKNTKRViZT1WhFTWFpQC2Maj4foaQ8ZdDG4HgxaZNzV3WshjW4Wv6tFk4Yc8lapQRT&#10;LmJYVfBt4BUuA42C/2CmiV8V/71VU7QinkEzA5Ym4g9ChAw2h5IzCWXo8pFbhdKn2mggbBM2FCKw&#10;5pcpFMi1r5YBZEU2usBI+Ex0Eeq67k4PKPkXL07g4VdpqRJ+ZZ6UsaIq74Xz2WWzzs2NqzVwKTpq&#10;Da5M8bJaTg6JAcXmzQZ0z1wijVSmBEaQDa0qv1IWGwitdWFlcffQjnbH0N9ef+Pw1Ys4tDet75Xy&#10;XoNDOTDa3tljJ9l6MoM550K5mqgKqVoz29VrlzH8v/32SafFOIiB4OB6m87y+6f+0jm6HnISlVKt&#10;h9S4KSsAigFbTp4/9dHZxev+jeu3f/YzX966fQ/0Y3/923Mfnzp9xwObWLkUE/xqtUX6RefLsHKG&#10;wSaTU0AJreKw8RALLDyRlKzCcfqGqHtxudmOPZoZyqE4PN0FKYd/EKOdQNAvIiT9fSMUwn4wI5AS&#10;+UyM5/OFYg0WfzzR+Bogk0c4QbPOf5LQgBOota0FXbepgEadratNnEbvwBWoVkdW11xdPZTGgM0i&#10;+t1WGJqoVBPQKCaKhUg4sjy3MAXmUx5saokEmEExS6nNxoZMms5kUEogLFkL8ydZWwM8K7VW4fOw&#10;IUKZXKvzOZRi5SRGGblattSsKHEWQPN/dRYnGf5VqECQPFssVX/9qyd++bO/BRfDn7hcW9wV1KbY&#10;ReBBxnMXS4REbOP2O2/NYS4hlRQ4KUKEhUAEn4LBoEqSfAHLFqIO10SH2WbvbNOZ7aRQDIeXZxev&#10;JkoxpR1gLZDk8lWMS1vYsAJkI60EAI2xWG8m52a7PCMnfWlHn1Fe8uukrWXkz/7zXwUECikpbIn7&#10;+wY3bdw2PLyhUqq9/upbEKd1tncRKsibG4DRYYaBRU0+lihFk5JsSZopS9IFWaYcKhZ4gs+WU6yK&#10;QbS0DN7r1k/V2LZ/v8CCitIJtORC1A9ONXRUCr2+XOYr5UrI50ecV3hp1amzLMRS89eXDXaXq29g&#10;fnWtXG9ozRZAnBipDGs3g8USzKfZfBmHZ6haqOjRTTF6LKXjvgbufpkSAVICkY3U01i1KaJNLi+h&#10;jdpVqtDQi21KVhyM5ZbDMrnORHGQreXrVRYwXEQGM1QkGJBiAKpV8gw0jrWUf5U2WpPYwCXzRrmo&#10;wjZFag1dIchSHkMcd8+Ize78zW9/p9bou7r7AKXk5PI/P/1njmNGR4e1RsbqMHpcID+ZZSh9JRGr&#10;IXnDdqanCys6HjVKqET9zx/Xbr3nZ7tuuUtMlrCj+Ol//mR8/NxA/56e/i2sKfnOK6/t3rrfYFRp&#10;VNTC4rRaxcEuWC5DVVBlGGx6GWXTIpNgaFUKhlfhJUSWhghh1jh74AyBIBu7kqxAp0RJb9iXCCPO&#10;2NAQR2W886u3SoaMWqoha5ZgicFolBKXMDUMri462tt4GacyWN98890D+2502q2HPji1bdNGt93y&#10;6//5aaNacNsQrAgWjAafFVhQ2VgE7i6jwbBlyxY0Vzgh3W43/ozNRQsZiHkT9JmkAMpgIrok13EW&#10;F85SoG4gOiCwOC3UYoSsDDpmXQQuQ4iE7aXRWJ1N/uRHT2wbve0zj33Z6bZAsvbKB+/++g8/27Z3&#10;3e13H7hx910jQ/toURdLmjAxloqTIlmqKbI14YiUKGFrpsVaudTY2uSj4JFxRq2lzdXu6jINdvfB&#10;eg2yq1FtAx23Wm3xa7FsRoRya05Xq+eLWPFkedBUyykwVKwWncAXWZLMZYABisQwoSZJvU6v0ukV&#10;KtCkgNzDcB8/IV7TOo4tjqoszc/hDOrsGZLSuONoCMyrRYD0a6lE8trsLMwY77zw0mf/7pudvaMf&#10;v3tsz41bK4oqX4axvv7xqes333/zjl3rMQ8an7h66fziN7/59UKJl3zvCzfGNchbRUBZNI97hdFj&#10;Y96S4+FAQ3wY9hWI0RGqNF/NJPyJZEhv0emMFpUBKaZKBmESMEHSeKVhhJNhoNdSZjaEQsDf6emu&#10;gTEgaWWYwoKuronSa0G5TpcjJVXscUVwZUvHw6RSafAwOHTAJcfnxOsADk/lUiuL+WLWotV02ux2&#10;sBE4hYivpxNJbKZJhs3xJYZSlf5/dGNCVAH/MFV75uk3Hrn3iy5X+8SVi//5k//3/X/5Go8Igshy&#10;zreI7yctlbhoh++l87npQNfNO033b83aqUh8bf7jU1/54qerJjrHNEDXBakYugiJVl6kRWury/Vq&#10;jdWaePCnVGq7xwJfssWkO3X6zLlL1zp6h62mjrENW//0t79h1gemBcLtc2XepnNWoiVcBhKlbLGB&#10;lOT0M7/4+XB3W6FJuAcG0DVom0I+4IdJTFApOnKxhekJZ18H1upL3oDZ6IZutsaQ0PZXcnEziIjN&#10;BjadpSRcAFYNYwGoipZIdCpdpViNBFcVuIbqmHPAdcHWijhHknpkitdg3QNJK+Dz+7o73Q6TxdXp&#10;qDTLKqMcpHsofaHuQV/b2eUeGh0ANlRdLIiU5oyUwW1RjATF6axRaajTmkC+UEZjXS0309BaAKbM&#10;V5qiNBiuqOeA+sUSsw4hKjZ6ojSATbgAOUiGoPWE8a1eyBSDq+G52dCXPv/o3j37jx05WamUctli&#10;LBoEtoSv1j3uDkwXsPCs14XL47M+70p+YbZcLiocCv9C9L2XDl+e8ieD5U29HaenFrbefx9P81CH&#10;Ms0aC41EoaIAjwyrojz4L/xtd96XyGd+9eeXbrnlLqIRcdpcPLogZYaCdaQuh04EKK+rRy/t61sP&#10;muvrB48G4qL7H7jFoai++PjXPnNPTa/J/uUpuX7k4aYpJ+NzUkCjc1yFddBIPlmbPXd2uXf/fSmh&#10;IGDmls3nV9d6+zobCoxVPkH0iagqdrmyhoGmjAbTYjmDSl0t49gej8xl5KQy5HYg26qw7EcepVMn&#10;82cxk1bCxIgVYZ0uiXJz0A5eyliZ9p6dnrhSJO0c7RfpzQTVrpRYiVI6tHDV4ughOTv2XhIiA8Nk&#10;vRitl4EMKMtQGkOKh4kiToeWlAdIh1Yy/Onzl+9/6NPvvn/4zdffOXP6rEGr62jvwAITW1NoiysC&#10;bkC+hM6qjEqj0KzKoUVIZ5cBFmZZXaEKER9BCuWlmWtQk0Idj2+cpWnwxyjWqHUMX56NMGZyF0Li&#10;8TW3vIszaq1Joh2jZJZ6JciDMltXQF5lpRO5yIRKbV0s1JB9qwTPToyRihqxiBKGNur0NNYm8JZU&#10;BO/SKlagPu9qsVCGon1ubh61V0MiXF9YGBgeTCELrJDv7etb9C7HU8mRsXWpbHr62rV17jbv3PU2&#10;q10vV01cuDDS0wPyt+/6dTlIkqzct+od27LBoTcCK8ZoFKcQnTw0aDHoUTmnsR0r5PkSEO5V7M3S&#10;ifTRIx9t3bwNbm+k5cBA/Oprr7a1tyvM6kwj0+D4dDXLaQ21BgliXWvLUsv093SMjG4ome1xHGD1&#10;hgl2hUpVDwMu8hmAGcnDEoWpIwLb5Fgy1cCyBXmsAdanDKVMMBTp7GwDHI+WiXPiLNe0qeqlRn2B&#10;5tpOXPBv37sJWrWFiUtWMnL7Oo88sQy7hdjo5CWgRQsEjywWGl6iJnokkcAithW1A8oUKNTQNKBd&#10;AU2FlNZA/cPtTJFSlbxdLcMNniunGnwa44VSNCSR0HrbKFoVTBZRKpWW3+ScuyRyS0vO3eqsCCEF&#10;el2OM9ohVIFjTM3RpXgum4xzBrZSSkJeheldCTe+RMhStZJO6RX3ZSrk5IWr7z//4n17b+1yddOc&#10;FnjSE++++8RP/9FjIA889hWzw4WusozWBau2Tzy4GA2yIkFIo+b0clojBICtxC1AK2DzgmAWGkB0&#10;QogYwpUHHQLyOkUFf2wpXgnILQpbl6dK0olSM8tzFUKdr1CJUuNqqHx1yacQN3oMLFLuED7XRFq0&#10;TNQvZ1KRVdKKXQG+AqQyQQmSx2tQqpYICIVAJSdgGq0QRfRbAigSoMzWkaiFZTzCy/OFNd+aVqcH&#10;4Kua59WcuQrzFEQwFKYDYH+haG6E/H50Aeil69CN1MVKFNzVnJAPIW9i6uoZOGNNJvBCpAgqslnZ&#10;RMvggoYOs/SkqIlOH/Yh8ez1BbN5qNZkKgxPCTkunhUoRdqkY+pNqyDEhGxRqZTzSlMplG2qmgaH&#10;d2110Nbj0LS99PbbxnU9Uq3GZpA71EUZJyqWc/FUFFc9tNhA29kdFr0JakJJoZxRadi+odHXXvkb&#10;0uXtbgCirHqD4+Dbh8U8YdSaEGxQFYvHL/rWluPXr67euv/+737rBxs3b8UYLVdM/umZP5y7/OGt&#10;9+yhuBJqsXgiAQkDrCACGkkMX/F9tjyF0IsK0iKKm2wsk6uI9P6wOBEuDXa42o2MEgVtS1ADLcxm&#10;gKmw+mcYxmKy0QhILWFqA9JnOpUM1jCAKdUpNFssDRsUSh6NSoWRSho5Tc1GDr7GLOhO9SRGURrb&#10;uSU/bJtGTm5huKW5OQhueSDXiBoGv0IjXa3GysUQ5o88D9XfbP/IQCvxgqSz6TweP0opL2KjRgES&#10;p4QyqFJHhGgxJ60C/00zyLaAtDkBkiBwZwQKVorP4xiA6InGmQ94mNDeZvcuztK1srzRjCz/fyS9&#10;BZgsd53u393VUl3trtPT4+4zx/3kSE6MGIHgC1xkYVm9sMvuclfu3gWWxbIEjRAj7sdz3MbnjLu1&#10;u1V1VUtV/9/OPw8PD5CQzHRX/X5fed/PG/zh//3Vi799B6nQCIhQSkVIR2sd9GLmj1wbCjhJLOII&#10;fiu0dv+jJwgVPitxHMBOKXAURJH2RxmfAmlBEqkS/1fUWVJVXBAYwBacantrvd5uCMYDm1vrKg1y&#10;UasbJGh/ihgfhDbVpCEgqimi51y+1tHcezmrALSqphCR5yueltqWRvP8wtj165eWV5ZQxJv0diBE&#10;2lo677/3wTLH37oxvBaCVhldFTILkIAF4bAM1gNIJXNlNpJJBtJRVJZSEhBeFh8R5uFKqRYMXikl&#10;AauZI4ybYb7Bw5C50gaTUSDesIAMEgmvp0ALhIdNpKfya+EyL7cN9WgavegceKa8HA5mhTLCc8wI&#10;qDVq1kW0TalLRrYZJi1XW6R6T756iHHYBfBZ2mC0s1UAeBopWIjyxUmKspll/Go5p4RcSU6pSKdQ&#10;UkHfocEah5TxpBwsDcyuwnEMQ4IelwsoJAZyO4RncnmZwRJJl0WJnA5cIbu6QFLKElGowofUhN6J&#10;f+/sGXruhVeAlGrr6GpobNx/8EAsHjt97kNAa/xLoVScDmBZszS9trmx5U9OzeYitP30Dc2tBdvU&#10;utnq2fv4k3+BkdcfX/7db//nGcRoQz12c3g4mAnsONoaXtuO+vyDgx3rG3PRqN8MBZvRjBEnnSvp&#10;dBj6qXViwCHksXgQMkDQMj8O+ZQWuOpFjUEDTipEJWuMSMM2AzaLM6esYTc6WPHDbgqksXyRp3Rp&#10;yESRfy3EcKX4Nhe0ZgtMbRWZenVtK7i50dvV3eBphhL7s088DjXF0sz42ffe3FiYXpgYPffOW1fO&#10;nRm+duXm3buYV3o8sAO0/fjHP4bwoa6+DtNbgMshgkeoETQv0KCFI0FEICjkGrTSFUTSwllVzhYr&#10;GfxUINbKIG3LWdbG42devBZeTPzT3/3j7sEBg0o1cXfi9889G9oM//13/6qrswkUBkKqE4tAWpNl&#10;U5gGsu+9+4dofFYuclsMaowpUdDAhYLVDCTVMD6pJdC5IIhGj6uhUlSYKCeJY7AamAv5jkJa9cRW&#10;N3wAXAPEg317holxxTQ2n2WehpC+XOSge/Nv+3WU1mWto5Tm6hrq49EL1N5gfuKdlhG4mdMsdhUb&#10;czTNdHQOyJUGDut1EGYIzIrgsBFFo5FL16/t6OwZ+ehOx66h+aWNtanZ3QcHgcElREJ+O3/56vzg&#10;oQGtFjAl/sqlK9C0Nze1D49MED/41ify3no5sMRp5BwrQWG14oAG9APkyEwmsboibG5TwYQ8ENOU&#10;eKfDrNWpy9B1iKHMwx/Vvx1eiyLk54D1InYMkyE2I83mTDoLZqgl+LVQCoihgOIxGkE8Nba7cTEH&#10;7AMQC3NRHSJn23Ul6C/YCmEQC1hS5TYCKgUhb3LANYR/CmA6Eohm1SRPkXeDm2BCwQ1MY6yFdAQB&#10;0h58SvJ/+z8/eejkEwd3H08mknBKf+ObXwoV1gu5jfp82a5XR/SygkrriMh9f7qTSeQav3C/osOe&#10;0xILC1NLl6/tPbgjhNmlgkDpZxYQuFkOQbNgN9QqqPR2COHZjuaWBJeTQrwoFZ75/W8mxtdO3f/w&#10;08++NOjscjZ4enftunb78sLdye7ufhbUnoIcMwa8RQUFtyWzhtfXp86+f+zQDiRoY1YEZ4mOBUw5&#10;5myszyoV3qA/nAhZgWK78NHzv/+ws6WV1Bux6GCB7JSUKbD5HdoSSzY49yX9RY/dDtcNKQXrS6fX&#10;WjPZwKUrL71w9tbN6yN25F5zkl//8Bcr69t77zumrbG+8PIfF0ammnSIyUtgCCKCil9UhLUFChZ8&#10;S6h+mluacBln6TQSTPOkgVFqAsFgcnUlMr/wm6c/MNU5EQRRQHBnsUBxapYr5xFhwLFxjo2iH2KQ&#10;YVUsZ0oVvFxMeZxi8YUGUpGtkB8PLYznUMOFo8m5heD+g7uhbVuYXUIpjwlBa1vTww89BvwOOquN&#10;ja1wKOCpcW0E41//+lePu8zd+2oqHtPLP3/ziXse9+xouXXj7lePHT83Mr3/L76UkmbdRj0ZS+ni&#10;GRmgiICWMHQwhdVfw0Df0Mhc0E/H93boJQVdEv52pwTLC6qIdDGMJT14lxLjI4+d+EROLP7J/7wp&#10;qyg/+cQ9m/75UvLDwwMBOsj96nnT3i8+kldsYpQni3K0xJZVg7wQpieuhmmpbd8nRES6JGHFWJTh&#10;JEeAN04pPJIwpRWFSJFGegG4z2E1kbYYsb7UaLR+lTSJqwtUMUiTV9aNxYqxwSMTElkRkStUrfAF&#10;OcVWkkpmxaC0jzD1UKV3KEfcOjtbTW7XErI64Hd5TFk0hMbSUCzBzVhBHnlq+XIquAIBFY902Jgv&#10;HfGX0ogGwTgNRxEE2gJDyOcWVp//40s/+enPv/j5L66trj791C8//clPVodg6F1yGQw+UEMWEEQi&#10;5AGIlRRUkLOUhLDJVMvBLy+P4lsu0+nNpfme/sECcsIVFADpqWiyvqGLFZluTq7173MjRhqABEQp&#10;plfnHQ2DtMyOzAuCCEVEmQiry4qKttICJQTGtraLroHLUwsdXitCl+ChyYK1j0GdVGK32uCaxW45&#10;6POPjo6rKfX+QwdBnXO5a0KRUCIdRfJKY3NzPJ3S6nVqgy6eTBqMRovDFo3FpJTcXOec3lx0tTWU&#10;KflaxFfb2cJISpPL8+7WOk9H00p4e3JkODq/grRTudu0sLWa3QrV210Km0Fm1jgpvaRYXvNvqVVa&#10;hHtcOPfR8cMnDQYL6FA4pd95973de3aVNQSErRyRyxOcXAvNmBo6ZQW4TQQMKIWq/lORV6NkwLi9&#10;qKxIDCmxJq8wiGAQklckiS15ZNUPzbJGi1akCjuW4AqRZ2guGIu21NZXsydFZbpwKMIsz269Z5ZY&#10;6m2etbh8dN34iZMdn+qcPV4nGMl6QyWpdnlpmTEjFKAYUyEHEOsnrDEFoszEyqktuE2xP0EFiuMR&#10;qcFolaqbzI9hqSWoN0S8pZhVqJwUUtdK2WIiD+Cwp7lNLHVz8CdIYHSVZlfe0tQe4eVW6N8kOCLA&#10;Wi0x6VTQ6GyAAYqAGrhEasxklt1Y2lxUUnYujm89ncuvR0qhkFS5zlvEQeaXP32BkNV89Svfc1vc&#10;CgwjQou/+Pfvjs2P7P7kp71HTlWzKaEeA98Iq9uPbymxUBJzdNy3Vs7FGmscFS1KDaG6oCIIoPyx&#10;tATpC+tKNFgQB+Jqi3CJxdBSRV+xtlkFvayMnGKZ0kcLS+F8kJYC6Y61la1z0NvU3oKwPuQzZENF&#10;PYLhoOEsdCA7LriS1/NaK4ABabEcKt0cX2YBZlBolUhzTBcYEStIwApDT4X2Dn+gt4M8DCaMZAo/&#10;A8JqfcvrAiNYLF6WEckVeNGrDghSIQL2G4iNBi+GxCArVQOv8AKuzU9ODF/i6HB7m3dxadlgchqN&#10;7u2Vu3abajMYTrFKjA1F0jikHjjGQeBGPGsuRyEmGFN3uZDRRHLAiSUAwi7xjgKYQIzI6ZJm5DVC&#10;1E/LaJUxFA0ZReo2b+dqMLjMxDQup1LEWhQpGAjVarDC0YxAWYlxiglQMsRl4vWhsPzJZrwWR11L&#10;wxsXztzd2BjYfajF2zrY1jd87trY+Njr50/fXp7f1XrixOFPfPHJr+3o349sAAwg3n3/jad+/aO5&#10;1eGHPnlYqUFFXEEgCMOwGLglqnQESzW0GngUgGJ5vgAkhD9aInL2zt4sX68gWxw6eYdLbAdlESJI&#10;s3TWf8dmOggtCOoF/FupChbDNpACNHRrc9npRCq4AUU8+CWQ/la1f/jr+JLFbNJq1FXkhkajQk1M&#10;mca2IldWfITF2VBb5wbEUCglAn6904mFBSdF5xHL0mGw+fNMpIChZiqEBAKL05HhinK1PhNLQAUC&#10;yC6yhLFvoZEiVLV2gWCPRqoEcByo+Vbw2pUKBPamM0GZHP4liHd47IRhruAQCk3ATJe3USgV2Mtv&#10;vPf9v/rx7ZszZbikxYgV4vft7/3MN+7/3ve+U2O1j1y9WSWnYegPHU6+dPj+3YhkAFHDUALigctS&#10;WbGpKLDJxMKaGxtXpTFDkClIA2RKvwx7dXMWN1FZY5e7yjEJEy4rxGa+hDgok1hm3rj1ekvjYEDW&#10;iv/VnRrW6xyj8saKvHjAIBOS9EZ8TanIa/UY+UAkJJ6cmH3zjffoLOv1Nuq1hv6+gX37DrR569aX&#10;l65fvbK6tpLN08jxwKZVMFK8SV22qMUOg1lkwIvPVTJyJWIG0BGqkGW9EVwjTWZe6Xz62Q/ti1cG&#10;D+wpRzLlDEvUOKqFL1cuuHW0pAwEdMJJNbtaTBRcmvIAUVa4bF6NtbgUiEYi0joLi70jGB4sfGoS&#10;o80kF7QS0oY5KHYg6ny6uBUAqSWqxPCtIF1N1etttzbvugeAmk1pt7csuAYpc0BmpmzeWjodX/cn&#10;wYbHBIgTivH0VtDnbfDCYYtPJisUuWTGrdOVlJpwqlRJ5hDQTXkNKVBni9Lc9obBapMba7B+gRyh&#10;sanz5u2RsbEJsOlcTndnVxvuIz1h8Rqad+3aUdda2zPUf+zUpw4c+dyuI1/s2v35Xac+t++hLx0+&#10;8blj9zyIlN6X33juwrkLHkctGCp/+7//9tDx3e4W44tvvqyuyAe7O1rb6l56+VmTWV9bWwNtLyGj&#10;GLYMyzhWsFqxFbnoG5tLdfU1OHmQvQ4lMraLHDbgApKEOFtGFCJlWW+Nt66ldkez+IjRsVcTv3tZ&#10;VMinHLa4yYnJKrbgqA2kBOtbX1LpTGB9kRqb21X726ee3r93j8vlnB6ZQKpVc4O3ra3RrJJHg9tq&#10;hQyS+6He3nuOHvF0dP/yl7+ob6hvaWnB5uqPz78Ah1JXV6ccZWb1WAYjA++rHEUfUBwGnV1CQNEF&#10;8Rl0GllgrsDvJDM7l+5kXvjlWU3R9fmHv/Lg0cesBmc2kf/xD3+2uLh28vj9n35ot4qwiAsujjFj&#10;ccGKYnRlXUwln3nu5ZE7mZuXcrdvvnDP4f5yiYbDBRHs5UIeo5oqPwhukwICuJRKGYADBmgvpOIq&#10;ehc/FzZ1WKNibs0AbIHJca6Yw+ghnwLnKZkMWiwgNcDNIE2EI6DqOW11Et6AgF5ER2GpjSznksDA&#10;A+j3zSUT68n4ajK+ZdLr6+qbEFACiEQJr0Q1kxBiDqg5RLlcasvnO3X4KB2OvfD2O8vrPlm+vPvw&#10;YMUqRvmUWc3eGF4dOjjgcmqwL3M4nC8+e3ZlrRqQKV7j3oXGCjUas7zh1ppKNkMRcBJsbZfWVAaN&#10;2O3QFBV5QhYkBAPEauJSFEdABbpmCIIwe8ecFI47/MCYP1UyyRiM1BqtVW61SxQkjpZCNUoBKb5F&#10;8Ii4aKSYiDt0OqlBnpFTNF87MYtDr7J70K0RFgr5hXg8pNE3UbpOFAoyaQHkkYJYnMW3Cyl6pWzH&#10;9DiZ2ApvEi49xnViTHB5DROWvPzU6//rsc91tTVdO/PqrfHzAyd3kLV6yuHiRSQysRFEzq8ueDR6&#10;fomN/XFG4XKlHnSae1REQfbf/++ludntZ5//dUkUKov9sViwyCkspnqMGyvYhAlGqZzJTX5UDvgs&#10;e/exOg84UbwCj0ZFmtbcXEu8+dMfHT9y6tOf/YbJ6nz7rXeSka1HH7ynwue3fUG7pxWfzaRQSi7O&#10;o1su8mHCt1kDTAhkkXFuMxq2D7XrBSk3eTGbK1usbd//wW+2Q+kf/Pt/OL0ujk/I1TAiRfJcymU+&#10;ivmay2QDpSu04XfBjapEsrnkt888+/P/ebq9r+PE54d4OliKFQ/vevAr3/rX7nt27n/iBFuRN9Q2&#10;SoWIRPAbi5Qoko2mk8qe+rwUfV0pt7KudOgkWhnS0XxjK1T7XgTaFCFJB2hB7fjxD59enY/97ff/&#10;Vm2As5oFsR3pv7ghYEXAhrAIVgV4G9ixplLQMcNnbDYYcU0ura3A6avUgmgE1zF8kPJLZy6fefNq&#10;e3M9CzmuRPzJTz6AiPnr18ZbWzpgUodh5urVS2gQDx3affqF11q8bVn8jlps5ZgrL75xcs/uGX86&#10;Jld8/R+//OP/+l67e2d/12FBVerY0yRSFmAnLyEmPVW+eXn67/7yX5Np/uVf/e1DD++Wu5s+uDPT&#10;1zvU6bTouWhqeybFBmVOPWdS/eHvz339C59u6zv57ItzvX2eHq/tmaf+5p5HXrPa+V//l+HxR5/O&#10;mHPZok4uLW2sn2txNwE/DQTn+oJqbi28434XxjRYgKymYh6l1VFRp1GEQyeZy5BeKwC+ZJDLomAw&#10;KZ1GC8mJJSzkaUyEjZah8NCrERcjL1cjtNcwYtq+mwqNMDU9kH7ockuBmI/R7ocdvNUeUYo0GcRs&#10;8wUV5lXxXKVAOTz9UoVDgpSeqgB8mVJIFA1enDcZPoGEBYz/NXJDFeyVFQox5O7ksMBn9aIXnn/h&#10;/LnRn//yJ41N7WOj43/9N3/3zz/4h+WVhQ/PfNDd0zW9kPr6n32hmIv/6qmfWmzQ64sNdufCyqbD&#10;5t5c2nr8i59tPek59+9/z2WMK1nlqQdahga7f/jrW2VRuLONbTz07wXh3n/spWlDlE35WJo0uoag&#10;I8ICrVKe3/zwRRQeARkHxZ+ys1cLAl4ilw6X7gald9Plmo7GtpYGSmESV7QmUUHD3BVKbE6u1ir5&#10;6MR7cmklrqxPCjopHRUXc3rSpAQkMOo3OSx2oA5EAsa/sHTImKLO68zh8GWL+UzOojdX5zpyKabO&#10;UDoGNteA5AMAKy+TgnOFuhU1eqkEJzNibNUfY+hxT+DphCWKRIINQm8aPE1n3rhwcsepnd37wIVY&#10;WJp754PX7/vkKR9Ws8RWJb0uB/nC1RKvAY+WHgppy88G8iGu0C4jD7dJm51xoshhKo3cJ6RzIy2k&#10;JNHmyllSskWh2dqgk4kSYoO1Np2hLlkRxdN0NBQa7Gqv7nsAaJ65LbKbZHa0/ZSI16Yr1AfXb9SZ&#10;LIfxQUM0Ki3ADwHgN+D+VfUAKOoiIbm9FZ5bQDuFCDgpHAtMlk1n8JloqlsDnMAiViEqGZSKejsA&#10;NkWRnCr1lDDYlOUw0quA2Y4MeJHNBugr5nQ8fN7+9eiNjv5HPl474DeA4EeyuX5RoSYdjl1FXoE7&#10;KFvdATBUMRpangqEA1p7Law+WPegHvVvrd6+Ory//75HHzuhVAqzMzfffO1ZXMbNzR2uqvzdzgtK&#10;NGsQN2NjJyGQ84vehQ3HguVyCU0yTgDI7oo88vS0lBK8vhTPQbSRdTmaMI4AuzBfzsTpoCGj0Os9&#10;Sw2ZrGLbVNHm6J5LG+hY05/r23CJfbS03r+Yhr4lBhy1FPdh0cKKY9tBidlQsVkzHKuqKJbOv9He&#10;5BbZXWmFpoTxeY4VJzK4J4FLwd+argraUUDgIUaVj0gvkIQxMgWDm+AzbDGSATnEYWiXUjZapBDk&#10;Kr5IGyS5ShpjnAipt4sM9QzSzCHQLwg6HhzIxTtLU4/s6c3NjM+vb+s8Di4S0Iq0AZulvfMBscyb&#10;ldH+2CWytGo2ewNEHY2Ms9ScaPKMqK2NbnTYo7xweyM71OirM6hYkQXbjVlfV3Prsqoo0EUm5rfX&#10;ON++NLqn5+En9j/+zpuvno/cVDSbBnSNfWV7yrQF6lcR+niAG+CPxUENYiSJWGqMXuHqThWSAbuz&#10;hlDoVzbDwyMLQ4MHTh15yKAyVTeeVagUHrLC4tL8zVvXl1fmcmwGD1/3AJwMVtjpkS8qlDkmGhBg&#10;T7faWLRSlQr2fhxLIzaLIkRYD4rVzpJph6Ucgce9vnWnRWWTRoNqQURamvKEUi3OxjZXTK4eiMfT&#10;TBqbikqpAMAsDspQNFoNu1Vi61uu8Di10zKeqzVaKiITV9JDqaImolE5MaFpmNzc1ItSDRbSmJ1V&#10;Qg1gbwG60sNvT46NePc9VJFrESGXwWsCuSXoF6FMcS0YT6etXa0p1FgSEg4l5MSwSgnUKMlUDLA4&#10;Ew9QqCgjwXPOy4oVc0mG1kpuUWMNApoxcnyELH7rBOY+GpcthaQbFTQ1SovWTAhEPs3/3bf+afza&#10;FHTyHyc+8d/792986WuPceXpjVW/Qd3+x99+9Mffv1mC8Fom6hto/6u/+zwyUo8fOyHU5ADiQoQv&#10;YJH4aIUCQgf9YAVYDW4lgU2EtgpoESoZhBsj/5EBUCO8MH6zo7VFgEhHYQHIUr98oex2F7U1JYZK&#10;MhXOoZlbnHrU3dhLauPK4oZJrA8kEogagB0XMcflLNh+oRA3O58MrkXqNaq+7qa+w32wSkplxlQS&#10;ssMYQq7nV+ZKJQ7lI7JAQ6FomcBShXLXmhBxDxggBmmZTIblSnZHrVgkm1rYTsu9Xc1WlSQhZIPF&#10;TNJpqSlVADkHObaSF8F/l5ZG0saSTItXRqfOVeO2Raq8UAwm/IHt1v1DUQBopPKUDA8XoUXGNawf&#10;+P6RUBtLhebmmnrbkhQlEslM2zMV0vGC5GBWJn3EsKTLJeK+aBNgHA5vWu4g40EMQ7BaCcdiMG/C&#10;qorkKGSIwxyCzTcdD1KYsWpdhaLs6tU7uESOHNmNHxBp0YlYBF06PNIq0lCjdBG0Il5F1Eaq1dD0&#10;Igzjg70P7u075qirgYWyisNRE0B0rW37UWVjdxeFlF0ihDfubmnlbWx5cn6isq+bDOVP9t176MSj&#10;QPuW5PySuPzBU0/LxdSnv/75YCn8i5/+9Se669sGnBKhSK2xVSnT4J56Sa2VFrbjfh53PyGnchVN&#10;VWKjjEnFOXEJKwbk9eUxUq2aq6vDKYBYkWYJr6usGF+aut5Sb6pxGAMKW6VURJg13qX55XlIn1xN&#10;TQAswkT6wXvnIKf5iyf/N/hAZ8+c++aff6tqnamGC1Qw48IyCgtbNp9lfCMaU81P//sPnb37Hn3y&#10;Say1h8dGzp79QEOROwZ2dHd2ayk0gQK8h/lcOBhY1lu0Oos+C3CPUL4zNXF3bN4rbrnvvvucTjs+&#10;5JWlhctXrqxvbDW3dTz48CNIuIVepcglWNgPsuz2VuDGjVs3b94+ceLE0aNH/uZv/vpzn/tsZ2fH&#10;9//+e3v27P4CKhMMIwDeFOMfh5qz+gc0LCq1XqFAGjzGx/ijms0GpVZVqIN5Iscl8VCgzyvn9Klw&#10;XmoNMMhGWamxWrIlPcGiBJmPuV1IiG0UcBMWYhydiWecPAp8XQ6+Lp2DYMQ5gFt0avxd8aMCFIOP&#10;pqq9glwPVxfHxiIRg0FfNhHJUqZYQCmLp7UIXxy0404IXMtQjwuxaELb6BWSOfgyIVcNlNMWCeGE&#10;nus7P/hcuVAoySTIPTAZTUg5ALAyU0aeB63XaQHlqTZHmNVgUg99PDRjWOYKSkzqNGLs7MRIf4CA&#10;GCbdYDqxFNymzNg/WzCmxQq7yquoKvZgHsJSq6DBLVrIx1MJhYpKkUIBcQhK1cj4WKPXIuNzyeCy&#10;TaUBnVyEIENCkZJyuJi1hYoa+Yti8OT4jKQsULjKVMUFHxpPWmdIVcQxpjQzOf/ofQ9gufXM67+X&#10;O9S9u7oNVee+HIp5kCGBMlRBZyMukE5rc9ugvsYdUNOx5IrXYK3xNj/zh1eeeOwJBXh84rxBr4I5&#10;2bcZQXIOPsASWkdB4rRa/EnYoJJOG5g8iLKpuiYT+WJwdfvNZ19vbapdWNzYu/+gXKZ89U8vHT28&#10;D59UIBS2QkkFN4HZtLmw6KmFsxMKhSgSW0rAZGPqXOZFKCqRIJ7F05pUa6y3h2fHxpfvve8+i80G&#10;I1GBQ/gmv7mxcfvGXCoa62xuA9oeIdihQMBsNKQz6d/85uloPP21r/5Z70Bbc6Pb40XUhPedDy6r&#10;tKqTxw8BVA3XtR55bojbweGQzm6vb2hrHKwIflDSKAWLiaVMlmQoyfkTMpsHT2o+j2QaEcsU5qZX&#10;JycWdu7eDZcr1qmZbBK53xBuoXeGXRusnXQ8GQmGIcbL5+gyzMtIbUV4HOggajDfkUAJHjEkfjwA&#10;aGoMGWH00agPHBzw1GLhXIf0hlAoAkUNXHl1Xg9yGnv7eixu69jcWBZqUBV34J6uDOe7PndXcNsi&#10;FfGDD53UlMLrC3dH19YQid29e4cELytptGqcMzfumiWqwzt3mySVS5fOORpq1S7P/Pa21qxxWKFl&#10;Aiptq6HOE8syKr0ttAknjaK3v29hKTI3O7xrsHbszh9b2jdVVGFmpKar7cswp6D8wyWSC8ZNUvHW&#10;xGRmPexUmCeu3BRycUkhprWZMzkGakzIFPAH8utlSpnT5cSbbjFZIVEN51Pg/8bDsWgwgmkrAoZ0&#10;VoMS4ZAiOeYusrIUmyfIisocImIgI2iCn53nGVjvIQpQwx5Vgs+xkIwlltZCdInUmWstejvGqRCg&#10;xn3b2I2bvM20tJzBl1DJcZICnmpcvpzAw9FkMNo0NqvSagFNK5HIvAQ18Je+6nB7EUrzk//66c49&#10;u65cu4Ku4u//4R/GZpamJsbuv/fYO++82dfftXPvLlhYtnzBxz/5OEQIl899NHBygA9uPvzAJ9Mi&#10;5Xun3/E6La+98dFXvvyFliZVRjD7NN27LVlI0aDNl6v0GoUTIigQdTK+0cnN4ca9e5zebpovJlYm&#10;MQYlHPUlo0tDEhqWWZ3b3oyya5GNHO3TiBVuknjrzVd08J8o1MU09OHLJlcTI8DfLotsLOLkhjLV&#10;YLcBvG2QIdYFIYsENq34vdEksZDa4BeDJaYMZh+JKQPoctX1vlgS8PlymQzqJ9ApIVQH2igH8AFW&#10;VyB3lcoqJZJp8LVQoFhi3gPuC3gSVVF2KlcdVikU2UJp3rfu7WohwcTP0hD0AG1K6yxxgxKNmpmW&#10;Z19aot9Zzt1Z2Q6uIElWYddmShkjFAPlPJR0mByWpCKs7BI8wN8yq8HIpJJgYMChSGoMyIX2J1Kw&#10;WSornCSfSAUj9oaGLK4QtMjoYyQypI2ZVHIrALciukKwOH9oEdgBZa0gsicKsqVweHZFZjcb+7vL&#10;LjOUUh69mTIYZWYjbzMW7fqyzQhSElAl/qVNUZxpUBlR0AhEjhelS+KkIMpUxDA70HqgqEQg1eVX&#10;VsZRi2g07o+vbRRP2KZjxUanU2GToRYhWFAb0CVY/lG7wUaNbzyLqT+sKkg9woF/5+a1A/sGH3rg&#10;EZVKMTE28rP/+olOZ+ru7He56jD6AdUKhxgSM0TlJAlXiKQAREI8HoF8EX+ZWmUqYWiGV4QEHRv4&#10;awZarWg0WCVeEqqqrxdfKqDXpFwNtDahiRErRRU+3Dr/KuAUmzuGqs4eUUmnEnMR/6KKMleABUaC&#10;b3WUygc2t401dqjKgLeDBh/pJCahotYArYsAFgmyeVRonehiPp5WIcmb1CI6Aun1cIBXM/pgYgRO&#10;DitACXABCvwLQT8I76bzeDTVgHGTqExKXCIWRvNlsbrhWANrEGW4SRQVxIxIbSsujVIofRr6gAJR&#10;Fguq2t0YnDo8Rh5MIlnNdq4gRb4H4+OzaaVKXwZdk83Z1XLi+irAM6gm2O0ESH5QiJoEhZIpw/WM&#10;CPi0SmzSmMObW3adocRDNB4/sONwkeaujF5Ve0zBcBwFmUKdxs+PRgFXrrjqdMJVDYtElZAH04Rc&#10;qcmnI8AkwmRpMNnq6ptv3gLlYjwUDKUSCFWp0HTuR8//6I33Xk8UkpY6Z31XfV17vc6uR6gsU0L+&#10;dRmnfzaegEe6KpUHZJEXsFXSkKRWge9fqcZZICXSCgesLCaVElJDDOMg4IO8S6235oAXUwhx3yyp&#10;80DmWShDl1zE7YbhtIB5XjZrMBmrBjck6vBGFSHQOVBoU7hnKlwgG/dlxVScsCyuhwsM3dhowQZL&#10;L84IdIQARkWQGCT00t0Rk6cVkZFoAPHLZqDxLJeV2UJ8w08a9SUkhcgULEjc+IrxlWs1HAStKcgL&#10;kC0CzCdCYRQ6BOUpVGgXUdiB9V8GT04MnKeGV8l5A+WD2ypPw1lvRLaWSJLhsO2XAJwFOfb1j27A&#10;6I9uFqVnMLp96r5jYjFKJl3Yh8tUDQ08ZLp4B9C9PP7EvT/96TOtbd6iKFPt4UtEFYVSBbZUK2ea&#10;obeDIUKKxBqS5rIlOPlwpEkIGOuFYr7MZIDxUhlMoIjjBTTHs8nq06TVlopAnqhtzmv+UE3LgBba&#10;BbDqKMSgGDg2JWYDYCpDs4ntF+yytTZ9e4MFi/c7d4efeebVSDSn1zmtZpcNvhu7E3as9o6BgYHd&#10;fb3gBA30D/QU+cLw8O35uVlMP434rEgyHovDlYcXxGkzpIoo5QB6gVgXTxniP/LY+eOtRasDPjT8&#10;cFqFHg4FLLhjmQzswFjWyYD6UMjDgW2RpAxRGFidSBoA7gOmbXRVReifJBhgVthoAvwSWTWlUGGS&#10;iRMJGqhZHH5IRW0yaZBPk2HyHIwIanS+UkEhw5YePx/Ws9ifojwEEZ8Exy4DgUZeoYZ0DaQVRSoK&#10;pmKuvsaGvwKffSSexIGMRClSbSxrncVCTs5FRYTO2POktfVEvc2+Pn7uzvCZ2bX526O3Xvnw9TO3&#10;L92ZvHbl4qtAdG7MX19cm8jIResIBkPwl6jY2tKkl2oQefTk57+k0Rpu3rrFZJKNwFl4a3Z1dWsN&#10;qpX1mSuvvNLf3SJqMBYlYoNUO+ePoejSC1p1nMXllJeLEmIMZ8vJSjnCF1IEbv1q5DpC5aprfoHH&#10;rwYPJ0p0dFcoxYDqLgsMbnIW+ZhiOSLLUC7SdBYixng2hUy6RJYGK8jp9Fy4cPHgwGG323Pu7FlE&#10;oLpc7ir2CNOuj2GbaCQQriVmENWthRPvztjds+evtHS0Nzc1dnV2wA+J+O/TADZkClAqYmcMXANg&#10;cVh+YKYigdZdqJy/eKm9q/ORY49bbKZykX3v7Td+/fT/eOs8Dz30wNCOQcQn5EGQwI6byWLQg3X3&#10;hfMXEeeI0wPL9cbGeihpxsdH9+/boyXVf/jt73f0DyGJGOhkPP3g/ONfZbZUgSsWCu0SX0KHgrk+&#10;cJMIuUPcD4pMZFNAwF0o5HMYHRWoEv6BFZy3HJvU4c3F9JBmiuUsYqMzIrEWVUowEkrGXF5vq6tO&#10;B8S1yQg9BRi1YjjJMIotFGFxQepm1XWMtgn1UBk4AB+SpIwmA9KLChJg0fEPgB6VQGeFbTsIS4Bq&#10;fvw7ZgH8xe1RzuaQ9VzC8BYfNCQv3/zHT0HFB5s00uS0NgtiCiiRgkmn4cqA1xPJjQgep7mSVqEG&#10;WR4UdLVEkft4vAfGMA5yNbLP2HwqHM9GE4Ot3YhzhWQ4L4WfE6PUKnEKf29FNTeiVK4UtQZ9geAX&#10;1hbBVtICWVEqbi3PddU6t9ZnHE6rHlRTIDGlUijicECieVUIgrrEgxCAOXWOFG+IOYLSw9PDBQG8&#10;Uskp6//78VNfevTJnpr68duXpiLzBz57XGWgTED6Y5sgFlcTRWFAxgA5Gy3ZjJBjSWqsnFNS2JyV&#10;ZLBzJV976cz9J49rqxoBrsiyRq2FJNSLcws2gMuVFZItAy2pbG2EVdQmKdMw3ALWl5aXDUYvSe5q&#10;89Z668OR1NDQXtjUf/LjH9578giYMwD0qQHOQcCFggitLOuRUy3Oa0Crx3mCL4pHGgdfVinwH2rV&#10;bl8gu7oa3dyOrGz4H3roUeDj8djDEsyk8//2g1+tzC9ePX9rZWF218CQWatPJRKY926srz311K+/&#10;/GdPPvDAqUTQZ7CokPDAEZo33zvPppLjVy9deP2D0esjrT0NsIW+8rtnX/rDKxcvTpy5dLG5pdUo&#10;0f3xqefuzq1Nzq2+/aczd4cXHY11v/71b69dvgZCmknvmJ9ZW1rYROzC6dOncfWazBaCxsSysLaw&#10;eun85Yk744AXN3nqkSvOpfJcjoOxfnFpA087wsXxdX+coiWKx6IIC6hxOVrbGncM9IDdiHwdnL9Y&#10;sHa2t/f29uFhrXHjTXeCo4BImYYDbd27+1s7vQU2QemJgfuODD708M4TJ7TiojEXe/zRUzu++lVc&#10;BGAg2TU2dV66eWM2vxn727/+Hl6Dd/70krOxSeFpjBb55dBWY6vLhIF4PgzPA24CiNPNtmY6Jh+5&#10;PXHo2CGbtebNV142qpKzM78+cVKWihgWJ3qHdj2G3l2vhrJG1Ne0d336pkHK9Xt2zd66k4lsfv6x&#10;x5LhGQaq1aJSI1cj7VgnVa4tLVnavDgX9QpNQoIgDS3A9ATc6DYPsiNg7rY6bQW+BGFkxBeLbcfh&#10;71Ap83FGLtdruNgc9oVV2720YiI1VqsbnPvoxsrmzJjNUaN3tuucHQqVVVIukchXWbyLB9nR2sMg&#10;EViSSlUyOVFaQNAI/jRuEsxxJEqk8BSwsiiLlDLtnVvj124M/9mXvwGu2pYv8PrbbyEa+OJHH91z&#10;8nhLe9t2JDIxMbJv3+4bNy5+9ZtflqvJYDzKlIr33X8f8n2vX7v2yCcPImn6xujMpB8ihVBHS+PI&#10;jbnOLu/Bg7u2shqJp9FgjLrRqvu3KFejSmSWoONho3PXX9Td05JCjmvFQdQYjYX06p1xkcYqwKZi&#10;lLd67J2NfSZrfTVYJr4SXNxodmkunj27b/89qMlqjFrfpj+eE9RGR4nJuiwmDo9Jvjg6c/fW2OjS&#10;6FQyEkfmLhTqPOTQLCvVVBPfsBRdX1lHUQDXT3Xugg0PLm+pLBqKBANhVN4g+Rl0RkQlAiYLPwE6&#10;r1QsjUYLlYxWooJed356tqene3NrKxKJ79lxqCKWjk5PBxKxuuZmkHYR6ZgNhupUbkPZ7JQavLRC&#10;diGw9cvRGtoO/0E2uKiWlZVWtY4ijJmsnQWfCz4dFrpkjJFIArQtNZ3LeywaKyXZXFvSWN2rUQZR&#10;Txadyg463ca4xtZY0RrzYl4jEDqMZ8UFnVJiVfAaOq6WwJKZFkQlPcR/XCXv96+PzQS2/S2Dg/au&#10;7hhU0zJtDIhkSMrU6iLGaTqDWG8BXkmhN7W4O712bzleWB1dKDlTIDapYO8oG5Rlr1FosUjq9CKd&#10;XMjxpeD89IdtPccIqala/IFaLQJcHm9vuiSwWr0XhiIBihOaS4d9RTqFFdPI6ITZ6YU7GkNiuLcf&#10;OH5koKezWKRffe2lp37x1OOPPLlj8IDbgXkBPgCYQSVcCWtVhgJLj01EItt0Po1UETzeEmDM4ZRS&#10;QG0P+CH0UYkKT8Nw7/f7XY5aQgqtKCKapFBRAbiC8r1AcBkV/EOayfGSQcQ/cRxI9mCGN4nFHnp1&#10;1EpmCVsT/lKeK8BrkU8k2VKBcllZfP24ZPNFuFENlAT9HCMAFYftHciCjEYugyMoV2CkKiXWVbie&#10;8c+DnxAERtzdCPbAP7kaTl8QIMKVSCGOUJfRC4J6LwGYY0MqI52epnwZrYASahAtDQ/F9NWJq4mN&#10;1S6NemZyRtvYYPfWL45vdPYcImpriUqSRZchr/MVZXlF3qBi2MCaWaejQagz6JCb1eDnook0r1ZD&#10;nG3UQ2xvAMDamgPnKF2yq3PAM8EZns5h7ChUlKFw8dDuI+kU/ebpt5zNHkxaFZBVlbcxf0Y3jgkk&#10;k00jjA+/CxI+4CiAJ7ZMyExq+fzySnNLJ8hDkOsPDA5BRrm4PH/pyoWJqZGLl86adzs69/bYmxxq&#10;h5o0kgVQniRIrClCmlL9NguoUVBX6QG0qpJZMPEE2J5QEDxw4ghrg3PSwKnVXGTdCLy0AqJ+BZFj&#10;QD2j9BaGLytlhfDmXbW5ueqmLoN4lcdnDoULYLPa6rsmh5VAhpeUk6lFjIKSA7WP9YJeSBpttrS5&#10;d5mjSokNtyRi8NqrXnMuVKbjYr0DETsmCb2+PGtr7JOo9MBUY2QZFzh5qaKK0BF/gGr15mUii4jK&#10;++IypzkHTipEhsksUoQxCy4CDQN/Efz5XJWxiTpGZlBXqyW6UM7C+COpKPF9iVVuKwLWygAdc1Ul&#10;PWXUw/EFgS+YxJc+upbLIPwKdRSfijENbW6Xw8hmMUOznD99a3J8XsCnJhZ94vHDCIp9972P7r13&#10;v1zEFtJ0NS9IrMjDgsvlIbgHJRnJsMvr2zjWYaCFbjYPcV1VMVnAI8dkYtls0uasZSUIsJFbUsUI&#10;BG0ehY1nNdFcUaabLkh5o9emc6EELSoxxzNTkrxJFsOuCHFUrBRNDmkkWJkoKrcgZ6G13dU+PjH1&#10;2uvvvP/B2amZhfG7kzkmF4z6ge7A+4F4JYW8MtDbd+ToEbTRf/j9s3gsG+qbUBzD9CfHCqLAxLJE&#10;YHPJYQdmoIhJZzKVZtgCRqtw/QDYWM2gFWtgvVGA8UOSYMbKRCID0kdLNJLJttcXaq2mbAXiyOoK&#10;AhhyrETBmkO8BWw9oG3mKwW5SYceUlYUEhnOYSbhMQvJnDpJqUWW4dSOzWxeJY4zCg0srKAQgJ8B&#10;o0Yhh5aYk2FSmKK5WAbGY4R0FSAXRmROMABeTq0HKDdRKIaBLaTdBiBY8OobLfpARU12PrSQMLTX&#10;1tiRdW+yedpqDTYYWQoeb1NbZ73dqdHqpRaXsbGrpbG304ZtUZ3F6tFrlDIksJZZfuytj374gx9r&#10;nd637lz90re/8elPPGLDJNRu4MvcxVunf/fzH35n/3GywRJuNCBqWsyr82WqVlYD3gA49Aw2eVlw&#10;asRkQaBYAesIRLLxUnDBGK7MVBhaVASrAVsPUFVwKAHLBQMMU5LDIgBF9BYipmDZiEaC8NQl6KwM&#10;eRVqFXIPoE3GQI+m8ysTq/39/QODg++++/7uvXswYcRFiQoNm6FqcY6lkAx7nLy9oW1ocE+W5v7w&#10;3LOuGnAU9K1NzQC6dnd3I/nqZz/77zvDN61mzE8qLo8nFollaAbLi1u3Rj77yBew5Ll169pf/OW3&#10;QxHfN7/1tTbosp022CJBjciz6Kny77/34R+ff9FitoHGuWfP3unpu3jLYByTySQXLp5raKxVqfTn&#10;LpxHOjOCjAGWgB28WKwUCkiERGo3DxB0BhlVeWDCYUDDagadZH5qfBQz4q2N1WwmCa4s/ClKCa4w&#10;PhL2UTosl5VKici3tqB1WtMyeJMFLhyMbfoAUjNYLdVBqVRZxGwA2g8RoAaA0RK4XBDWijcujgrC&#10;v4X7F0HDlI6CoBvjiQxGQFwO8kLYqxOJGJyf6Dbx8WEYB80xkBhIm6jWvumMCpE1SJXJc9lAlPjG&#10;338K+kJ4N9TIFdaaSACQymI2EhcwTsP+SoR9lFgu04qyeeAToJ6AQhnpmNXMTEgNxJXt7a1YOKoh&#10;1R6bWwnnYxXZJ8XdBjsatu3IJQFCtYQcQOQqwuaB0SAFALPew0sB2kJYnVmFWiPj9dbJNMYcoQQs&#10;OwFoCSKAOT5eZuO4CdG60kxVhVcoyQkt5FCKtCz55hT/5tzWRpSk9F/4xBOSROpfv/vtQ48e0rbZ&#10;eawJELWEBhP2OrxAErGWzkGmQNV4CxJlUUWFK8lapYjipduh3KWLdw7s283z6Pg39Fp1CURfsQoF&#10;2frakgodpEKVFpBTK1YVmIXxa2qzpVTR58tqwDrcUqKj1h2PJy5+dP3Jz3wRGi40PDt29IJgpdWb&#10;ZCp8Hwo4OyV0TqXCKEogERxKM6TRCOlNOp2rIHUbfLcMaTC6tXoHPtFbd8YefuRRJKADfoW29elf&#10;/A7F2hc+9/nDB/b/9n+e2zU40FTXCGAnmuat7a0333rvK1/5fFd3J3S7m6FVBtkrYuqjczeyft+j&#10;Rw/2NXXcuHwLwYitvR6NVNPb3t7X0zF/1xeJRXvru1955tWFpVBDWweTFUZuLi77lvv6+v0bqRvX&#10;ho8evmf45pRvMwSqFfKnJ0amlhdXhlo7t9e2X3npdaBXKbnqxpVxm9FY66j5wT/+5/T4Wti/OTm1&#10;cOvGZE2tVaPWACvPsSwESxaTQVM9ahFxjtqljBxnvMpIHwZkH+cpZoN4QLPZNL4lzDzFOrCg1UJO&#10;JCTy2UAY0hgsPZB7rxFYLh5x19XRIkk6ktxcDF4/O7p6N1DnaP3k40/KFeTFS++Pz96491NPBgry&#10;ayO39+4f9Lq0hJBMRVbBAMZ9lcYCQKpzuV1Xbp3WW1VtTVBD9P/sP39gt4f37VPFttuCwT5NjU5C&#10;gfWPRkVZLBrS9KqczHucvZG4f35tXqlX05UtdUOttgKblZTVKiFy3VpdlXnMWolChjBdLUJyFUw5&#10;h/Enypaq708sBnEhEAnjKDAgcUdvi8MaHBoXDK1Z7LgkAWlRnFe5wRjauDuLPUwgs21UKltaO+SU&#10;iZCqAKUofjwgjwd8yAczeWolciXGvBHBB5lDVX0kgaegiHEhDL2kWCUTQ1VMgUQNqPDs7PLlqzce&#10;++QTOpNxambqzffeeuCRB85/dKm1p9VTX7uwujIyeuvIoT3Dozd7BrukShlo9Kkc3Tc4sLS0uLC0&#10;/OCR7l/86DlXW1vPPYNTt+f/15e/2tLgee7ZP87OL2kaBuRAUOl9Zl9EW1HLrfUwY8uwcZi9kpD7&#10;mG4XJwZSWhuXxQwIzOaVyck7Vq1YMNiCIhWhVlhl+Q4D5jRmSlHcmJmALPrI4fuKOXZlelZeJSs0&#10;kSodlIWYTQHXsTm7srK9PbBzx47WHqiSp9dXvLV1IM4hNg2WS5iTIY5F5hUQiMDXAmeNERoOa5RN&#10;Hqebh62wWEF4aLkArIOMLwL2q7SbHaCvaigNYkINMs3c8F1cygib2t7c3F7ZOL7/Hhkv27gzi/VH&#10;r6upEs/o8yXNekIPEPptf+Li1Pab18UX/dp1sbZiRI45R8bMzUZQHsK+tdz6ajYS2NhcQXyzkZeb&#10;IOPPsYkK3BS8KBc3QD6sUITTxe1UAdAhHaq1YkgcX+MNTSyGLFDsFFJmvhxYXcjTUYBt5UyylItB&#10;OZjfTianl7Lzq0D2SdpqhcHmvA0MIPi5VfDui6TqnJSHUQWCO7A10DdCyCARIKITkM6uQI62w7Ey&#10;elGaKxl4lUOMLZ7dKMC0KpdgeY+t6fgtC0XqG/eIKgiAQTsIiQWyO1AP0eUKFoOOKqJKwKlLF2nE&#10;3Qira+tqnTmR455/4eW2lpY9A4MEzwU313/y1I9BXvrko5+qcTZIxaBQgpcN9SaKwhyiwDAvjAVi&#10;uN01ap3d7sRXxHIFXE0YMGFrUc2jAVaAiEGRl0wlwWXWG51oqj8Wn2GVBzIPRgq5goGZS+tXAlj2&#10;5HfXMQZlgkERLNUK2Vh+e7GxsTmGraZIrELkK10AFMNaX8OATwdyIl+hIKKLbqsMVWRdDoR08Ihw&#10;qYAaUkF8jhS+yQgTBdVMKVcYEZ2ELwwVDJZd8H3hM4dmCxWYDAM6LVitMFAbSBEiNyiV2mT35tBf&#10;AMMHN3KFNZe2zt261d5cV1cOJbKCWGMLLo4oLC3Ros5pJLNaW3h73qR1F6XetFK/ndmqMVelg8hI&#10;ANQV84Aq2cOo2Qb+RIISW2I2WnLIRpCInTkRD6K7W1MtgkRAicRtKnWe4U9/NPrwo59GhbEwN2m0&#10;aetb26M5ttZRbaIwvUYHiGMPkpZ0OpXK0hDvoQGEAARWPYmM3PQHNAYjnD8VCWQ28pa2hqFd/X2D&#10;nciQkVlgP2QwUMCdCdgQVgBA9OB9BDgcOh4mmaQMDrQQOM7xX3NQnWCmg0V7EQ5rDdbDW6H0dmJT&#10;I8DwWFJpnKAw5YIhA0lClAqMb6WIqeua3tUNNS6H6W8RYv8SlOWJaMxsMkLpICJEECZpEdMkRWOg&#10;kFRUJhKduCchdW9UdLMrk6eGKAU7VzE4YehBcB8yLCtaTKZkGj7jW1+2NveBdFDBh1IqgMyjAKF4&#10;PYTVX8GpF+HBinNiLIg85jgCJOiiOJWza/QVOViFAl0qQs+MHG24DBlSSgOZT1SAIMPZgpyrfDKN&#10;lHd5SbAZDNiIpDgaAZugzGsw6a9UkIHD5riJkbsfOxyrhU6ezvR2doA/PzW28uwfXmUZ7AwrNV7n&#10;//rGlzGDuXDphkTG7epsz8aAQuKwSuQgFeGxkyoUsS4rgKVkA/maScQROICdb9WsjCEElqR0nM5l&#10;EBMNFwJ8LYYCnRPTMmRRgfNSgQGm7KxtGrs7C4MwaGBIHAUjBkQ/7IfFhFoqt6B9FGFhV2JZnKSA&#10;ihK8hRJ39Tf2DrZ29NZZnIocFyhUYktro3PLY5evnbs1fG1qagLsapfL09bU+YkHHg8EIi+9+PKu&#10;XTt1Bg3LZkCeunVn+Q+/e2posNOgQxHPa/S6PANmRwbVP5bdZDXrlgSqkalehpjlKHPhMKBZ4AJg&#10;35IOBXVYXZpgRMfCGj8RHm8eyF/0QBhwAOOGjhd8OOAV+RKUAGWnJIqY6dN+cS3Mjnw0JzeJ1CS3&#10;PSZROkGxBYoZswlsnQHfB3sUO4xEOoOpiFavhmcA818kJq9t+tUITa6pAXHQH/LX1dXihzHpSIOa&#10;HF8Izuest0KKFV9KJ9BdHnm5nM4TFKlzGc29MpFDVS44iJJLozYbcF/Xp0VOmdpJwouDxLJcbOr6&#10;XQNh/Lvv/5PTUD+1OPfV3/wfhG/+0wNf1DnVd5fGf/LLfwmWI184ebzDaJmR0RwatzTC0Y3qsMx4&#10;Mx4aXkms+6TFcjwaAs4gveEjEgwTS9LpZJmly9mElMYRwKIVg94PSAe817Bi8UQRj0gO4RNg0VJE&#10;MgFTaga0VYMJwCm31mLOI2ZYqa4GOPGVmhrvH596/uDBg3a7a2rqrsfjVWu0H9taqwsPrLWhLypz&#10;cXDAdBoL5kiARbV3tl25evn8xTN+3zY8kAgYQlrP8ePHkBq3urp8Z/jOtavXzBZ7Js38/JdP79tz&#10;uKOt+9rVqytrK3/xrT8/ce8xt8uJjNmNzXVgn3VaNcvmf//73yZjNIab8Mvs3buPYZiJ8TGayZ45&#10;877TacU7ev78GW9v9/DUWNdQP2XQAazA4odCViB2RpjzlXgW6bxY4SBgquqDLZYhsc3TEA401nth&#10;/wsH/VaLuVTB+a1UicqbyxPGhnqEy2vKufXFabKmNinC3y9VTqZJJIjbzFjoycuScCjmZ+iqsI4p&#10;pdCaS4pMJhSMI5oJh0VRZiCL+It0igLw2sVcqgxUJtRm2N1ziWQUZCWDXo3eBi0w1A3YuuuNBqQ+&#10;YrshK5cAlsR/BPQWgmniwc/vB+z86usfNnR0YuOoBe8MGTfrm6TbCmujSiA4iXQjGPDdutvQUBeN&#10;R6XhdCWalEB5srACV5XZZKmva0ASo4TSxpGDJiPpavpECekrWCmgxYGVHwAaSMsgFoXkBLEfQHli&#10;UiXTkCo9slK1TrNbp7QppRYpShe4+IAEzYtJP59PszSHtpeLlwvBHCNAueuvtEyWJU/dof84yqwm&#10;l1OZL37/uySl+NOzv9Zppfd+6t6ikqdFIL8DM4AfAyggGQZUBpaLhcIKo01X0MEVDAIBSRWB0cPa&#10;/09/euvJz3zeYtNE41vg6el0NoQG4FDTm9SbS0t5EswcHR9J6cwUW85HV/wyowOHuIOnfCsbajnk&#10;kQIkFZi+UyrVU7/8BXjN2Ow7PF6xTIVEeHwEDuge0+GJmeH3nn/54rnLB08cJ3k5RHdalw2oSAWP&#10;uEClmJBFE8itu3rf/fcCOgryLB6rn/7opzql3lNXj5fn7uSU2Whtam7V6oy+UOjG7ZGbw7ePnTzp&#10;cNUYTdYkE1lYnVUpjG+/8s5gZ8tjp47plLrR0cmmttp6r0lGWAxaSyKaXd/YLtPlgzsOvvP6+42t&#10;rV/7xrc72jounP3o4LG+L3/5SyCrjI9Mnzp23+Z6YHPd/+STn73nSDXe5/at4eN7D5w/dzGfF33n&#10;O9/o6+2dmZ6cnlraMTS0OL9gNhqPHDnc39d/6fI4/L5OhNDa7aDVYM+L+gmXN4qVSDQSDkX0RiOS&#10;wFOZNPSyOczzGcTkSoxGg8ViRHuO4C4xU2HDIW57bhCU3tCIiw+Wo2ugtxk8neCp3j5988KbH2nE&#10;hr/91vdOHjnZ3d2MVmx4ef6tW5e+9v1/vLW2ML+wum/vYIvHSQCbBmFeKoTeDmSdcDxOYD6ikbob&#10;HS+//WJL+456e8PjDx1y113W6UsXT5Mdfd8k3RKmmIR6AZcCuC1KFTc+du38uWuAlwFnbK+vtdar&#10;NBaXQBNAEZJWsxR4H5bRu60QomFukEQ/wEtIGSTZ8Hcj6Se8sYEhPfCdLdj4AS1RKAEUR7HppWTF&#10;WpThKY+LEESncpVIyrcW1CpFZqvMaKpJi8gSynEubSUrVXLz5npFpXc39WP2Buorl9uCwUiFQCGU&#10;L/mUopBXIQuLp8xyswrFHwKK4BeWE7eGR0bHJx55/OHl9cUf/feP6ps9Dz1+/3tn3qELmR17Bv7w&#10;4rM2u/nggV3Xb3xksRtbultHEGu2Gd9zcAcCo1bXlw+0WkdGln/4+1/6mK3bF+4+8fin+9q99fXG&#10;l9+8IrJ5T5w6bJVMR5cDze49Ipmxgvy72PLmjbfzO52RqifXApe3gixnxVp01prMVnprkdUYU0Zz&#10;lo83iiSTpy998Ox7yYIPHaNagYa/99WXXl1fWlte3khm6bqGRhVZjRkFBuf9V97ce8/hzv4+6LuM&#10;GsPU6mJXZ8/88ASKQpVBT4fj5977sK+zF6y3S5euLCyvQOMHs8PY7ZFGd61BY1yYXYaAAGz3aAg0&#10;ykh3W9fM1Ozi3CI8rq0NbdloZmJ80tvs7RvqhXBoY2bZUFJkprbZ+YA8kEtPradO38meG10/f3tl&#10;aiEt5VmPwdMPT+9AIcbGI1EIrpa7Kw1/fspzbEiBBsVjYt0aeaMzHUsHJ1c53IkqMoMKEfNiUVlN&#10;IqiCnFhY1xqsbjuWUlnwN0uZiNLdx0C2Jaatokp6eXFuajSO/388lgtX3xZfKm5iSE9NvbO1WTAb&#10;5BYzjkdIQ/JQCohFBrkW5HILgiaQlYSqRCLmgI1BcjTmVtXEJjnGXoJcsb9+V8qfXJ8dl+S3TWRE&#10;JN4sJ2dY39zW+BScbs6eExK1AWcdxuQQUVUF+PCLFJJcLqFUu6DyRgaIgM+Lhg4QBT5/d2H53MXL&#10;P/vpzxu8HgaC4Fjo9JtvOGq9e3fvU1HaAiQcvEhOyiBvA8kB2shAYJvO5oyqBqPeiSwp6DRAdYXA&#10;GG4KvsIS8MmAWsfFVKhHWY5hSk5XA9wuJIVGAmyDPH4JrJAJObtcjr17V+y0NR+tS+tKo1KThVPU&#10;CYm4PLYAqgGnscYqBVDbVCyfi8SxZ5DbQKkGp60szxeh6gwuLyOgvIy5VlFWAg0Qk/ACpuUCcpIo&#10;SicllFCYVDVXpTIlQxod6hxI/KoIeyg1wJyCGUwQ6wHsUiMpM7IJQVqNt5FFH0fqkHSkkQlqSb4s&#10;za/OjRT+CtsAAP/0SURBVPU47GarcymwhYmSRe2cnJiHYMrc059Gxnw+jliMktialYgz5ZBKlrUo&#10;quyKImIUoK0kJKu6iqLGLrMiPMxiVGh8wIJpAVgoxuHM9ujURVFBoUSMvFWlAm744q3xxx//glxK&#10;vPrc0ycO71HoNWt4bPIli7tOb7FWfy28DKRCo9YiaxKiICDCq2JZVO5CJZHN6M1mLGzyRVahgnIb&#10;3AlkwKQx2xJlEzA+wa5J4PLLgEyQK6ZBxcvmYklRvqAD+xfICki9+SIKQUyVU+kM1M8plmdFyhJp&#10;yFXkjfU6GZsAZ9LqaJIR2lIyXe90IMIUrOBUfANeFZm+AZ0G8lpKGMOLRGF/ADb6j2H44kgimkqC&#10;C7eeQTqyyuSCr0KuzmlbF4rGG+M3Tg7pqdIizaLCdgvFHChoQokRGV1ljIDZSMS/ZWnoxYoNDw7G&#10;2tgIKelyZCtQMWpEZm0VrhOBOIqkdXIkLlQSNPIGQXcAoRLlKoU6gCmkASDEHg1LUng5cG9hsFzN&#10;j5M7NPrspl8LWStmWDCc27VFvpwOReSIpMOBrlC63d5LF6/A8FitVUGqyBTra12jw3d//9vX4tEc&#10;/h4wSz3wyIMIDsXFsLI6iSq4t6UFCNdoMgupM+ybaWRiIMe0iCZWVikU9UoqGvCDdI94NEiaqxBu&#10;dB8F8FSi7roGsVIF2DKlBpUta1NaMsA1moyFRLKpXNnZ2zIWXf1oYtKEkAVcUxUtQ3gkslo15BQY&#10;eHBMNXFTjeQfUpJn5NIMGjeNHlge9NuFxnYks8CKqHN7UGM0dHQ1W/SuF1986Y033qqvb7aYHb1d&#10;g2+/867TBcsoErFF09PjPZ0HbRa9p8YO4ZRSTaGAxsWPcO2w3w8mN6Co2EkkCpkyScASgJ5CzBWi&#10;6ZgYQZQgmAqi4AoABlpSq4IvQoVdDYxc4JWUCzDmRdc2zTYr0vcEORbFwERx1kq4olFvyOtjsWwL&#10;HLhIWRIxFAi5KxlwFcGkhi4QlgS0V3QJoWwspu+EXg1aqk7Ilzjos8rhFAfCs8HpgtvcbDHYLAa7&#10;USsndUtx1WSg3N/serxLvb/H9tbEbJiytdU6SISmVUxahcupULutToPBAaycQWU3yLSNJifFCVpC&#10;FdxIvnPtzJce+sJXn/iWWGeIrgS//N2/tB5vjY+ufOPwJyvWyl/8/bdbHhrq2NViKvM6q36uwiSz&#10;ZY9gs9OmxIsjpdcm4lvh1N3l8PJqLQJOHVq5DdWNMlnK0xio5zPCdkAWANjaH8/GoeDLMznEG5ks&#10;OoCjkvlkDiptwFt1FA4dsGoQ/qzV66HdgDsAGtMyMGoc+A9iDAg8OufC4vLg4A6Agt5+572url5s&#10;aDBMw7uMF6Yaay4tIc7N4KjF1NgfjJmtlr27d7a1tQSDgd/+5neXLl3GmKK1tcVuQ1JT0969+zHM&#10;+vD9M1ev3fRvhf/pH/4F/6/T50/ff//9IApidokMyc3Njf956n9++5vfnjt3oaG+ET/ZzqF9Q0ND&#10;c7OzEHZho7VjB5Zo3X7/xs1bV774Z58dHr559spHHR0tyFbFjPBjVTMIFVDe4sdDvi3cW7j2Czjx&#10;wNTAehiDt0wqDnS5xwWbUzGTTuq1IOtBIqchmITARaUODwfSi5BGWpHEVc/CPCnOSvIltDpG7BgB&#10;2AuCMU7yEKoBMIi9vFicEtLIFAGRQFQ1xYvBpaqoZBmBjRdAp4IjElvDQqUEa0waCaQ6vRq9C/oq&#10;NKYlXmBZVqvTQwqQz6ax8sZwAd6j0BZA33bin//zm2k6v3Fruq9vANYuIwfdHsdnaLHLALczZIMi&#10;grp+7YYiwnR0d2bZHKDsUouWNOrUdpOtxoPVAcGLtxfXL58+71/Zmh6fQB9l0ekKmVxoZZOHSDma&#10;ENgCJN2IoIGOEXAPfP155H+LEbIDaznCIO0asU0ttlEFtVmk1dIVdYx3ZHRG8M7zwK1LwG4mFDpN&#10;hnSsSTZ/fVVyI5LmRRMu6T1/8w3nrp7ZyNb7N8488c3PZMQ0dgZVP64AYz8WdJbZsWkb4uxoDsGo&#10;bEqwrRDK7WLRLE9IcyjLxBXVu+9eO3zsuEovx6rAFwri4KIZIV9Az49tgXwbYXkFFkJ7GrRTjb4Y&#10;phHzid2/kZH+4Ee/aqy1QNm8uhH01LWaLFafbxORBTabhdIY5pa3toOxG2O3zr/+2v/8z39v+jdq&#10;VJZ0KtnU1SXJV7KprNJqxJcNgy5OBFx1q+srl69i9/UIgFjAyCJ69swHp7UUIrdLwVDMYnH2w03Y&#10;M4D1Am7Ku7PzN4fHP/HYY1qDKQ4GsgJPgpD1pxZH55VyZCqXzQ7Xh2euaknx3t7mp556++yZy+vr&#10;sfV5f2djS3dHz7Ub1zHjfuzxB1ZWFz66ctnm1Lkc7mgoMTE8W+dpwPB79u7CyePHYePLZfKQ/7nd&#10;tvGp6dp699COHWmaXlxZCYST9Y21yytrOqNtx64hLNngS+zobEXWOGo0yDmqXTudC4eCwFsDCme2&#10;WFH0QKaKPVgeGdno8kGm1ILAi9U39g+iko9JB6aVoqmju4rtrq1OV9YBZ2temFzMjKyJ1mLqwcH7&#10;vv31v3r05P0OFeDZq/Njl59//YWbW1ttj33hPfCY0/lTHe52r1MqZBU8Bx8YbjWT1QaFdyIXx/0h&#10;SFUOd4/Gqn7m+efspjqXPU9oP+CJyOuvZKXUIWOdV1mMWouwDirNauSClbobmprctkK2CGGk3izn&#10;SikuJ6L0VhHIgAggkEqCqRhcp4SsmiFWQnw1BmzJWC4SDW2HgQ30eOvdHjeWtlVTdpXDrYBwUiov&#10;4JVCLhKlKKTDKYvdmRLJswX1Xgi4NLmcGC4+3NYSgYkEV6cAtrK4a8C/TmEMB0NeKUhUEpWiBGmK&#10;2cgmHQuxiSQXBWKaMaldYGxjeQX1P8Qq24HA8vr83MrU+SsfuurMn/vyJ0siBsalCYjrbo4gMfXh&#10;h+/HZXfnzvV9h/aanZaZpblkLn3onoObW5s+/9beWu1HwxvnR0YW/ZPJSGn34O533/j9djB4Yzx4&#10;4tNPejoVnexsKK2ot+7GsYyuJHD9JY1XnW7tQB6rlqHNkBFzKq6UyEmzglPHE1R2Y8sN1YTaMrm0&#10;duPiR1///CND+/tXFlc8NV5YYtYXV44dv1ejN90ZHr7nyAFwzORK1eT4dHw7uPvIoUye0RNK8CpG&#10;5me6erqnb41g0ECqqY3ZeT4Pb5H13OlzA4M7PO7a2enZtubW9blll9EGd8no+GRjQ9ONGzeRRgrJ&#10;6fz8Itx9nZ3dM3dnQQOx25wXL3+05/B+5GgD5nzxg/NTV8YXbszwMQiMCbNCo+uotR3ZwRqVxVaz&#10;4eEB+xO7FYN1+TrNmOC/Ulpndzq6/u3TpSHPZHTjxuJdzM+L9SZWTpmxEs3Lr90c58wGlLZ6iioK&#10;4GKQYsqwse1rrnFaKLhtQDFKclBJQ8tUFb0VyGzGNznV1dvdPDSI/HlvbbO7qcva3llvbBBgw4V2&#10;Gu0mEjyhjgPKphrbDBMzYyqUNHEkITDYW0JVUWXuVyObMKOQFoBVQisAJUxZrnN4bbUdFcKSjItT&#10;UXE6CY++zeDtc+48KlEYYQAEgQ/mbzDloRGvuo2KSTqfUsrNYrGyUMyJWIQi8Otbvg/PfwSH2ne/&#10;+z2bxZyOR3/1s5+UWKaro8NkacS5DJkQ8hQV+BEh78oBHZrCVYh2y26qUcrMEsjYEYlelaAgqKqE&#10;P5vKRDIo2FOhbDaOKQGHCpM0wmBbAtOiXMgy8UTGh/B5oJYD6fhIpoz+YFeT1hSdKMOsDgi5RO2k&#10;Rfz6ptSmDiigtxKUBSG7EcR9Bl9NBvPvqjgQjkmuGEkFfHHSUJcrQzikRSAqDY+MGHQiCr1YHhs8&#10;OYhQegokMeC94zGL2QwdE8iK2IlWI7lxOyG9RaqH076UjcW21pobm0oSbKex4JRL4P6rZGPbs2Wz&#10;3iRikus+Y89BmZJbm5mqazm4t6/T6DEmtDWQpyh1yFMwyitKFnHBkighAUBfQmrNW8mswaihUPai&#10;2IHkvgr6wI8FLjjJyaXQ3/nkpaRbB81oBr0IDW0nmnT1mct3Dh27X6eQjV56r9ltlqpkhlrXXR8H&#10;KQiikABxrW5QYDkDkpuQ+v0h2K9RmmCJgcMKbplILGIyG1GrQdYCuQ3OMzw7ELKSaS4bjkFJJRdJ&#10;NUhsQ8Q1dC2kCiI9GKnUGuxLsUpCIk4Wa2WnE+F1sFN5zQ2taldtgOYkCEBUFZBkZzeBs+7gGFF4&#10;bRXsxxxsdDI5xEp2vbQoxdQShQDUgICfMZl4otaNPImqPhA1gsVmVUgNeZGGSYUVJX9MYOcEcsS/&#10;2VVLNCmTSC6PIL3dqCqwOcDyRBje6z1IepXSocDqsqWumwZGTCxgZqdKsgqW38jEZR4b0DVUXogH&#10;wwq7mZYIKvjuIgm92YTFFHokCF7jgQjkeixBcCIxHNDMdtgIrAWpoNHmkGIIFiFxL2SzqB2qbnEM&#10;nUm85iZAJ1DpohGXyeRbG/611S0UHdVKiy+F/JFb1++mk8B8oC2HCU8SCPiBNzcY9R2dbR2d7dWX&#10;mFSF02nAnrEfTGcAqxTBZiRmyyoxoZHK0LFC8wJBLZaQaOEQo1BkUol4uK6pERYazOjKlkolTBsK&#10;yrxOk4ShAkG9C4sSOmZocznqakGrCiYnViPM3XUhEhJy/pCUi8BwBH1dFr60PK8vwkSPW0vD5OHs&#10;ozDVRZofymwUQDLgrcXa+dnND95+D/HnLodnemohFk0PDgz19Pa88fqru3cOcFwOSk63vRUul9pa&#10;TyDoR5oz9ALwC2HSoVGqsDuCflvG0xINNoGFcp7BSYQAkgji5LE1l8osajCMJPmtCJ1MiTOMnhGq&#10;jF2sJZIZZt0vjtM1dpcUiHyM3sUKWTqolnIMVog693qMB3PCKY5qZLmKymKraIo5Bk4trMvgvIkk&#10;4nSBxZgJHEkg9atFb46Op2iTxYkIKbmCMJrVhSLjbajDr212eVez9gvj7C4vd6wxRLB3CIKtb+i/&#10;PZ2bDfGueodFIbXJwgYlTeiVnN6SUxl4iBuBwU742NDae6++4LJb//zbX4PcFzF3r7z86tOXzhp6&#10;PUcbLKLV9LFDD1pryDdOv+Y63m0ywsDHjy5MU0Db6r21BZtrLO//7UWPxrrj2D2NB3sLLnXaKQsg&#10;7EXE0UwGAtsqvF8nI6xKJWLwGuAVsFsdFiipQpEADyWgFFTeDGTKciVZzQAEogZTMUi3UbKiu/84&#10;KwAvfxmHaQFXhrjeUnft+tWdu3YjuevCxUsYiHR2tmODCRIDpH0ivrSxtgDMPcp+FEmIpfu4p6mg&#10;V2lsbHz4E4/Bo4Xp2p9e/dPY2DB84aC5IEd3/4HDe3bvf+yxT5NylW/Lf2tk7NSpB1D3wc88PDzy&#10;99/9h0889Cj+F/w0585e3L//oEavybPMyOhwW3urwagDjxqLqJXV+dW1pUYgD3f17+/v3dPXRaIl&#10;hOJOKANqCeWbrMSRPA82JRTOggI2mioUu9oTYiKJWIZCIZaIw+CEQhLZXCwniKT6QmwDgTicDml1&#10;CiOfCW5sEM4GTlJEqjkBJlIkrrZZ0jgisxxSrUibGbgHUMaUeiotwQ6wKKaIClRHmAwCHoiNPNg8&#10;JGANeN6hhsaXk4PwVYenCxVeNfCmGmoPDha8uSrI2wQhGauyLnB5cLB2J5JGh534wlfuHRsbV9HC&#10;/j0H4E7TIuaDqJhRBCN1AatesaIkEl89fem+gf24IA1VYY0hjfhGKWpoPVMpwgmIKcW198+3uesO&#10;DO7p6+i2aA2ZZALjhHqH20ipHSYzhXdFqkjEElq1HhMatUwrLkmMMpDUpdIiNtvoPhETjERaBZdH&#10;ugRTEuQxEUkLEjkiR1Umc1bRHaasZ/2LP/mQZ4hxUXm61/SZ937WMNQNrs6zv39mdGmq9fBAWSNN&#10;pJIqkQJuDgWpB43kX7/1LzD8NHW3yl22n//gqcSvh7UzTMOBgQ1REuuUdJJ55/ULh0+ckKkk4cS2&#10;1qQPRdKUxgqELYPZmMqUTecUTFKvlDFiWQoKrHIltDLdg62rxtl54JEmh4aH9K0I+aCpxlN35/Yt&#10;iB71eo3F7nr6d8//y7/836WNxQ5Pzff/8X8fe+Bwb20tncvFGVYFgItYZvLUgOEMqyfeFvTpaxtr&#10;V67evO/+Q+g7mpsanFbrW2+88YkH7/uzv/jrgwcPHT56j8dTl4I1oHoK4p2QnT13DpbPgaGdDMa/&#10;TAJZBiax5p1X3uzob/L01OKSvnjxtlrCu7WKs5cWv/BnX/n0pz+zdHdeVCgO7Bp659w7GNrt39nF&#10;ltLnz19HXpjL5gr6YuvLm/3dA3maXl5aPHx4H6qh7Y3tyYmp3qGuiYkFUiOndFq0m1HAWPyhXft3&#10;bvp8cM119rRjGv32ex85XNae/naIRBB9AJUtGkYEgCIq4WNHuAwZfLhWo7EoPjCtRoX/C1CE0Orj&#10;W1hbwrdR8NiSrQ2bVvtqRZFlxIVf/Jq+MRarazn+F3/zy/uOHu2EIk5KpgvcD375y1++8spanms7&#10;dJSWkYvbPsTF3tvT1AxvLQ9sDqLNcqD3NLV15HG4SgSujAijsNnUyiKAWlHq6Kn/rx//5+jYaz2D&#10;EHanlKqhuUXdRpjpMJf0yMFVmOWiNDixMoE4f+6FEg05kGnHAYxa+eh6IiMT22pqyBIRqXAEXudU&#10;Xq6lErAR5yopuE9C26VkVoPPSG+VoGwBrUTAUgqipEq2wDEQKCnIfCJLKUBRksYCqTq7OVSoRAum&#10;fpdOXlpMAWsnqURia5BDIEUEkX+EEuZeplhIIBYL4txQInx3eh6vrdmuc7htaFYRdUHKDNFwjpSq&#10;YVIHLobhizVe1z33Hjh56tDQns7B3R2EshxNB7p6W/cdHhrY23HgCJxmSK6TNzXWtbbDK1Lo6utq&#10;7W61O+xYHg4M9NkKsb33P650Ufee3Nc/MFRX2zQ6co4WSv1HP9e3q6/dxRuWbmo9uwlVPXbeudXz&#10;meK0YldLRIGxCKh8TG7z7vwczWbmk0SybGouG8zIbmTuDOsk1rHlKGmRdw7YgtvhD85e3Llj98UP&#10;3zXqNOtbwa1ItLXVazVQaSanMzsi0ShQ1wdOHFtYWXaA/RCEYDFmNBhDa1tdfT3YBI9dutrT3hP2&#10;h+ZnF6KRRCAQDocje4d2byyuNNc0TN+drmtpttkcMzOzp06dQjMPMtLhw0ctFms0GgM9FhXm8sba&#10;0IFdUHgEEwkJQX3/H/59YGAPXeI7ju7v+NSDqn2tlSbThzev/Oqlp6lasmdHK07Kf/qP778yetr9&#10;ifafXXjt+P3HAEj4+uf/YnNr9cLb1+Obvt0De1RFxZXXz/3ih+8yueSevV2QYOdFpIhyINhOj2DG&#10;ctqtF9GJECTqWkcLkubhVpFB2kRn05v+uo6OLKmiMaIVqzgJlZECfWJNwZxbwGND5ZCnKCuC7KAo&#10;skZE5wSDqzNTEQo5AHwulYytrJNZxo2/rlgAAxFwhZg4g+0WSkQWHhyqzmrZZXHvMtoG9c5+TU0r&#10;YXUWCRmLkhlx31CZoyD9GKRRKZQQNI6SKBGFZQK8lhjP5vyRyEuvvnno6Mkvfukr+LIy0dCnn3ik&#10;q6Nt1+49KLiFor5UEkDeJilROLaxsDwBixBqMqgkMGKSSkAxpTHUg1EdbxC6pkAgCB+zVmuyoszQ&#10;WhCZqkJEjsaGNQUio9F3YaMUT25a7EqCAnGSLqot00VHS02uRxeTZmCbN+Z0UuyGdSGI1YsluyhB&#10;wu+tVrLl5GbQYDRzCglQbygqEJAg5Ap0PBOm81C+M1KFP5NPsNh0IO2IYbFLgPRLJCgNJszgsbBB&#10;d4peCio1KagGkCdWzcEYwUOIh6AyfFWS6PaG1WAABAJyCKXWDPyZUlZcWxxevHvdaQdRtW5py7c6&#10;N9yxY188W9aTgsrpTJdEyCtDI4rvW4fU+Qq2BcFUKaA0kPhlVTpHvsLHQ1suFSocJWCAMCJjIIuW&#10;B7p/Nf6h62kJSeW0KvxnjKnK5TxcnijG1zdiR++516Alr3/wWke9DSlqMpO2ZBvYCkbBb1BBTA5B&#10;I1AMxbKGomBTKLKcRaf9uAKAsFSIx2PQqygpfIrQ+FdpQ1BmIqkmH8qkYim43mEeg3tcSqlA5YW4&#10;U4BngySRPykv4zHhWcwYkRKsJFFfg7uLHI8AnS8pFAieMSHxjEla4RNWGCQSnHURh8lIlyoopuPh&#10;TZNKUpAYk+kk3BWwWMAPadEbYFsA0oeB9VxUoIxGgWx0mUiXAT7B1HQ+f3p2wuOWdTtExZhfKtUj&#10;vkepxwBBpCimq8JNbU2KLun4bCYS1DqaRGIym0/Dc2LPikLbgZSRlDstGlaizJWjyFN1meT4LiNp&#10;zHxFRhVNQMcsy/miMJEpIKCi5PAJNThqdWUxl0zB5UFqVCDxiMAGh+2FrEICuHQOmCFkwWBsi/op&#10;T+d8Ph9iPRmmMHZnBnwwLLsgP47HsgXIj5FughcQLa5QYRl2fHgSGofOrk4w5dFNhVPJvFB2gO9X&#10;hrdLI8JgLss5MCWlqPDmKtzpWshEMVOHmE9NqRQiGtAzOo3YdJEcGQ/ElkJm5JWFjQACLAmjSCUV&#10;3GDGIN0xnzIZ5F6DVN+Btb3R42hOBKLLc1NoGIuisEZXJEo08Aky5HmANieikAuElTXcOCBLkzJ1&#10;lZlVIidGV1Pxwn//53+cOHbv7Mwi7NLgufX19zd660fGbpMw8mrUEN29/eqZl196+eb12yfvvde3&#10;vW2o+qgx0MANj+wJWCiJUnYzSWP7DWo9ttIFlUqD5GYGMeHVQwPPndxcEkeyyVwsld0KBNY21gPb&#10;DIdQApnH4gLeCvvDjEyO2aU0sSlVUkUkG5XyMZh4DU1NhQWATePKGjNQ+CVu0+9b39oAKBxSH7wr&#10;CBnA2AIkEKhIUiUExzgQNOpfutvhNWEOYjCoHE3NYoMnxGtuT257KOmepvzi5pVxny+fLTZJ5Yfq&#10;W2dmkx+MLN+cvZ1Che12y41SUhExKWISzre0dPeND8/8/A/P/8cvf3Xo+D12owaK3y998Z91lIw4&#10;3G9q0g0GNioBru/UI1oV+8JbL7vbvKBhIbgx5Qt1WRpECoMuqVQ/M8XNBqfUnC+0uS1jyu3WoLYU&#10;USDLrZrLA7QBIytnFEVaLXBYQ4ihVgNyhab0KhyP/ogf7w6yucEbA2QVM8cskwOlHK1G1ReK/koA&#10;+wBjC3iVgFGo6JWo4Am8dHOz8zt27jl67OjLr7yq0+sb6z1FlgFgFy17sVI021wABqGwhHYBe2uk&#10;yFRRPlJkYSvsTmdza/PxI0dtDtvtm7dee/312dmFluZWvd6sVmky6exP/uu/P/+lr5qMVojisADD&#10;IvvG9du79+wxm+xdvX1Xrt0EarK9s8nusA6P3LbaTP7g9tTdsf/4z/8bjgY//eSjFitG7fgl4gCO&#10;xROBWCwUCW/DhZFnsM1FrHcE8bmJdFhj1+YLWZyP0KOirQLZH6Z9pPpivAN+F0Y1VeqvWJlPBPR6&#10;Bfuxa0ALFV+0imdjMZDmaQJK4WxeY7dC31HM5q1WRxKxrgjsyuUSuWRBDiYH+FNYmIHtiJuWhw4C&#10;jx8ofdjbp3xBDL3UOm1VhwWOAnB9eRZCqEgsjuvMZLFhCFBFwOUygKlg88Im0nBuaew2oq/PMXlr&#10;tLupHWDA9956JxYI3RodXtlar2tvKYmAGZexSXr8ws3Blk6QdP701p+GR4Y3zt6YuT3e29MN3BbO&#10;ZgknOnv+XO/unRqPg1UrUpWSb3JufnJ6YmRs9M6oXq396PxHSCw16kyTY1MEL00Go6NXbmeCybQv&#10;1d8KGqZOIDR4GdLQMseR0snxnDjPEbJMiZsLMVeXNdd97O+uSs8u6tKVxRIbP9Bw/N+/YWtysXMb&#10;f/jqP8+/fnF1anppY0Npga3UWIgxFl69sbAG18C+vh0t/V1hNukHf/Hs1MkY/Hdkwij9m9/9P0gF&#10;kXJ859o0hwmrRo4ICDyTqVQhBzZPBUmR6axYDJqShM5ADKEUaYkKKTHI4nfH283ujMaqMLYquShG&#10;nfEUt7YRQcAcBtXz83cRTSRVKJGgOjW39Nff/auHDh2yOQyYDpZi6SuXr7oaW+yUCXd2FponvDR5&#10;hMvlEZKzsbE5fOeOy4lmxIIEIUzA/Fubi4vLrd3dOLASsagCy5JqIiiuAkwZCX8gePXyFafTpTTY&#10;1bJSxr+ej9MTY5N6t8beYBOkits3xoDFz8S30inZnsP7dCbt7UvXHUZdQ3fjB9fO1ritzW5Hnk1d&#10;vDLa0Qm/SePmWnB8eKalqYnOpJcW1vr7mnHpXrz4EQZCh4/tnV+aQXl47ORRjV57Z/QOfN579u2a&#10;mpw0GpA7VAfR4MVLNy12vc1loJkczFhanQ63Nco8rCix0iyVS3nEAMNykc+bDBgT6/ELwkWIcOtA&#10;IAD/X43HRhIbXqd4O5r7cLRybX1P75Gvf/07v9p98HGs4/xzIzM3333lzDtnNwLTMgvfc5zsOoaA&#10;kgab5fGB+mMW3DORAgypFZ6NRwNb67V19YJCAVkPtAeY1aYjYQhPMa/CPxbnxeH9R+gYd/bdKzt3&#10;OAkFPzGV2NzOvvLMz1oa6y3ezjxKDhEVz2djzFr34IHp5a3mQeQm43QsKix62CsqnMBq5JDfC8G4&#10;1mqCPlAvUiYRgxMN6sEtxJ4Vu6OPg1cRnc3kMslUAs4XDkQbFK/ZrA5xrxD4cGjeSlKDOZiSNVo1&#10;MlGwQDizweF8Lmtzt0mNropEXShkVZWspAiHWnA7nk5WFLWNtUgGlWgUNLhtGN0gg1fvlCv0m8Gg&#10;Cm88JcvBDi1whTJdQvAQEylVsOEUYokABYyXmsS3gUk2AK2AiebzWaMZxV5FDIJ+dfpVgD7KYjGx&#10;y5OeoR3etnpUJm5HPcOzDzx0qGv34UCV61nosjOyzQ27Z09GbiCFbPrWW0SvFmZ8Pe9W0pJEaFHN&#10;Z6j2PqfLQSez8AFR2Fk4vEazF3SFfDK2mdg2t9ShWj93c3TPvr3zEzd37ew79uBD3UM7etq9l8+d&#10;PnvxqsXpxfhyfW6xZ+egtcYFxNtbr77m6WhGev3azBw6q2yRXZ6dxxg1Eo6ZLbb7P/FIBwaqvf3I&#10;kZiZuCuvmr8L2HdNTE7iCezp7QuFwuOTk+gEAPuCb9sINRQs05Vyz65BUO4hcqupa2/t3mnweJPS&#10;8moh7Bmog5qVykvqSdMLz/72xEODQCCs3Z46/9LpX/7bt/rRn0Xyujh/6cw5R7v3v/75/x2ua/3d&#10;P/3qweOnxHIKY6Ot5dVWj3Xonj0MzDEm13o0ibm11ahkk9DiJqBS01jrKmqEOAE0hs6qSLGlTDBm&#10;a2pOyEmmGpGlAOqcJaRhUO2xYqjuPWEXq4LehEyuEonz8SQCHC0tnoKzRqyC25yqtdr0IikdiBZi&#10;KTBTYLwDRBQ3pELEwfJMijGXhlIUN2UJ8LUqhQsxXh/nEMLjhZ1VNWjqY8hQVZdFsIuzo3VtQwFf&#10;JEMnoBC+NTre2Nr58GOfRHf04nO/ffGZp3f2993/4ENIyoYMrmpCh2OmnPcF1jCGrK11I22ZBIlM&#10;jjxH/Bk4v3xSqPBwyaWTSMHTG6wmo0tNWfiSssIrsQMA7RyRMtCMo9qSwOFTTuRKcczhQTniCElK&#10;rl0T9PtsrKsU8EVDnNkGf70OUp04W3UeGBFkiHmKXJxheZojdYYkchsBaMI2qiDiIZ8pC2kmzGbW&#10;NPKKVsprCU4hpA1kvkL7yErKLC9qRZDe0CQsecUiFlbhUFhbVcyj1awi+kX4sYCMwMIQKWWRqMPp&#10;5cW4amEeh9IcVoAondnmhQwX8ivcTRK7jg6gz+dibMnRoMmrDDBA0jMjeAcITzOSGJLLS3Q+Gion&#10;smUOzHcIiEHKKICGBNy1Xgs2rZGGqUka1ilSpNw0l6J+P+IJi73uRkEkV2UYdEAauxkOu9Gbc/t2&#10;HYXI6oO3n9871M0KRbnFKOgawBbYXF3BGlJFomvAGrM62tViRJhJIfcFFzccrdCHgLUAgaxKie4O&#10;hxl8AQJsRfF4Mh3NITYGRa2AOCR8c2p11aUMH6UCuUIEqmYD7B4Frjok1ushY8MeHvJUGIRwpptM&#10;Bsg8zShnsgmQ8XJFolAWq6XQ4qmxtWbgJgDrLxUjkQmLvydfDPgD6PdMOp0MOIRyMZaJqQEdkkkj&#10;SHEsrIIIxjr6Z2k0gIRLGtNL80KViVbIJTYpg74KX4YABaIvbY0go/R8Lg+3VgbrRbw7mMSLRb4k&#10;qgah1g4xOtZ95SRdQFIT8p0KghBN68wmGsQWoCmSGYIt22xOWoLxhgxyVsx5EXEgmOQ8HEmxtAWS&#10;Fwjx8LnDs4dBNUzpySwH1ahaA1MPPJI6g25zwwcn9sTYbC6bl8sUuDHx3KD9QGkBkxQEfYBCYWGF&#10;cmJ71YeAG71ehygavB/Y7uCbwOIMojeokXQKDYJOEzF/qUybnA6kURQxNgfTkYL+Q1TKITI90tLa&#10;UgK0viKJy90QDWrFGMNjZctISWWOUMtUJgL2k8iiRp0JURKNBBmUEewJpXrSl496GrR8ZkXJJfJM&#10;kUUeEZEArAYfF3QkIgS6CbQcQXxV/FzlxtXrf/tXf6cmkcEg3jG4a3PTF41E8Z3CBpJIxnCPo/r+&#10;1f/89oETj/zrP//floZWiCEb6+thidSq8etjdQSEWxmcbJLIBIIBvFNgOGOXDc0ZbG8o2FVKdQYj&#10;SmxlxWXWrJGatFKKlJq1gtMo2I0qq0VQq2MkkYVEHkkR8KklwwJlQiYyJWY3k9L5zWwXldRI6aza&#10;Cs8k+PgIpgOwzmA0aIB9RagtFgn5AhgBiTSrbR/AEWqipMVUQJSP7NnZ7az3xnlZirAP+1iSW3mk&#10;v5g1uGX2/s6aNnVeQGFvVlbu2WnpqDXpBnYtCLqrS5GbNy/4pi8xW5MSJkkz/Fqk+KtXPlS5GrZS&#10;4t8/+8uf/NefTj325/WH2uaSoSGXRjZ7IbyS7tz3oMpaun7nVo/FAwkSglEKc5vNStsmuC8MJXp+&#10;LA5swP2dBEw7M/MyRF8quYicYeTFLKiUWEJhtV8oyJg8hC7pfBY0S0oD31RRDrKLQhqKBqEtqKqV&#10;IfgpoWTG7rwCEApIQWBugjmNRUqVrg7STJmHas1hAhvc9uHZs2CK1zc0Od3O3/3m6Y62VotJC2w2&#10;aA02j1tBojGGJQ43ATy31QQn/F3xeMLIgB0+uDj4H60my9DAjt2791jNtnPnL4yOjN6+ffvs2TP3&#10;HLtncOcO2OEyyTQsHjjr4Z9/+5139h04WJXuiSXvf/jBoRO7ZubvvvPBexaHsUoCb63tG+w6dvJg&#10;TZ0LRmOr08rZFRKzGmJIkRGDD0piImUOrcSiLOoIvI8io4yh8RpnGDbDcDSuKygd0UTrDUZM24H2&#10;gP4UnSXoK2C96K1WGg0pVjTQbGD1YzADFgMJXjESkkKkajZgWlSCPVsmA8AXNSmUFnkEDmE/nUe2&#10;IbgheYFhRUyxlMoWARTFs8rxTq1RZ9BLELFWtUlBVon0ZGmWphE5TyHGW6WFxgG4X6wiKjDDAQoY&#10;SyBVUgRJ6q9+/g/Td0Z37t9/7cYNs86w4/B+zBoujF3vGujSK9FclOmN6Mqtyf0HDj3zPLD3Hfsf&#10;vrcYTksBfHDZ10NBdK5QIC6MToU2tkHVAzRjcnJicezuoYOHrFbbm2+9eeq++4Ch6e8fTETT5z+8&#10;0FLb/Pqrb+x56ASm+x9dGm5p28GVCMBAigDNpRhVgg1enVx57mzllxdKL9/SXVlTjPlzM744Bhw6&#10;2bA8S9438M3ffR8OBw2d/tHnvmPd4rp4fZ/WszE1/8H5cwj6a/Q2mRSmv/mL7/N0+sChQ9kKNj2s&#10;QLPtgn2nT5/fSKZajKtKhMyaKIVmezv5wQvvaCwam00PwN3ait+kd1W3orBQKwgyg4FBMQlsKS/H&#10;wi+a8xv5itNYu1aQgfBcp0XWRqi5rf+VN94/ePBIfYP3/LkPYI5UYE3n9o5PzqDGLiKNQylZD6z/&#10;5kc/X1sOPfDYI3YNICumdImlKhIVclNlUgTNLy0tjIzenRifu3Lp8rmz1/p62/ft2f3eex++/eZr&#10;t25cPH/m/Rq3HQxxvAxV6LsIoBvH6vLy22+8trYcuXrhnffePg3m+bVbK03ddoMdbB/1hQ/Haxos&#10;LT3109dnI3RoPbA2cm1YKKV6Du544/z7zd7a3Z1tiCe4OjZT6zYNDewK++OzU/OnTtybp5Oh0EpH&#10;ZyPyNybGxu8/dX93bwsMlvPzq929bfgPl8/dcNYYocRFK2jUG6WQ68uI61dHvPWePQcHMTiCzL9a&#10;mVTfTjFN0/FEPIPU8RImozglkLBKwMWIxn9tZTUajdbV1dld9nQJmRjqW5dnTl/M7rzvNw9/4Yft&#10;HQcVFfPktTd/+C9ffPad92T7jnkP7C8o4a7KP3qw774GZ71R0lPjRFD2eigxH6eXMoiYlG8sTjtt&#10;epkOXjYZK8HWiKAkKrvKGtkOtHgNSdoPFo5CIm+wHEiuwYN3t6U3fvVy4Plf34pmct/4318tkCZa&#10;qmQkUqVRli3FEbz97ulrbGV7I7TiMdkbEBgNpli5qLIagZFEIQvtL1pdGJDhnpLSKUhuBFIJUyLm&#10;mqhC8sl4MuzDPY3cCJjK0O7oJCQPbYZBbTI3R2FgkJRDwar9Ua0nNta3iFzUZHXDWkWXIX5FtFUm&#10;tLGQS0ZlCpXBXa8x1Zak8CxiEYdAWBmCLyBxTOd4BKHgOMskwxCwMIWqybVcYREEzOPKFHHVST2X&#10;15uM1aEOBvPYcVcEjsnJ4X1RkRJSCtoODm58V/CFog+2i/JXV2bgu7AgQA6KIROR4OIpQXV3K727&#10;w9VEBOOINUfYLvbry8P09hw/VB+SabxioySMaNWku6XGD34Iq2hRuuKjl10mdVHTktDUQG5jl+eu&#10;37p98c7M3MgtfS3GXk0tNdpzZ99aDoUvD9/Z0dP49M/+6+xHox/cuHPqvqOgQdyeHN0IBS6/90F3&#10;R+epTz3sD4dm74xBw3NnZgLFVVt3d75YWt32QWnqx9xBo4GLD67rs6fPPvT4owqD+tbwHZvD4anz&#10;wsZwd2a6qbU1nc3Mzs+evO++8Ykxp8fpwtKYVM7MrAz1H4RlAOwHXPYXJy/37xwAVhqv/vra1n++&#10;8Ic//8XXTA015y8OO+oc9z5xwqzVfvTsmfr6ulubM4o6e+dAX3hh65WXz9/7hUeyFEEL3HPPffDQ&#10;pw4YmpoFSheIJqCWaW30KCQlgwasGqNUaYhjxoixf7WNqUh42IEKcX/U3NAA6TdylPFqY1WAPJmC&#10;lM6LOQ4SKqDXl3yl8SUVXYC1r+g0ZLRyQUnxeQycq8ABRlrh9WqJXS+3aJNYPEB+KaNsKEokSY0g&#10;N0hsGsx6y0qiiCRCTFCRdo4MDKQtVo0h4BxiVAmsNg/8a6kSDc0XC1lCpM3mhfHp4Xfffecrf/6d&#10;vh27cFs/+/tfxbdXOxpq29uaSbWe5qWkyUYhST4X9wd8Lo/barFDkiGTomWC+kzAMQj2Qb4UWllZ&#10;BevJYnWqEZCH1xFiZaySeQkkghhhY1lRvcPxQ+BmFyHyYFWqFtK43PC46q2b6bzUbGghxUBlp9hE&#10;AQeLVCfDJUhHCgScIwC36CpFtpJlUa7SkP5WxbcIQCyqgBREGA0ATASnj6xkFpfzq6uCz8euL2bX&#10;poXQWtm3XFhd0KQTmKIXKB22OTIcF4BGg8sF4WK10URPC3R82UwoMv4Q8CpyNebsJPYQsOKLy/FK&#10;OYYqoqmjfns9qpHmdG69sWXQIePtdnXKXocbJ7+yXCbdeodFpCGl+SKCkG1NtYEK50uGTXKJhq9G&#10;eCB8IpnMp00YC8mgV0NQ0rpJQUuknutR42uzpamgfzloNrsM6YIGGWU6qliUbk4Hvvzk13yx4JmL&#10;b+7fN5ArFURARDJlMylx6imgYutr3JhYxSJRAISqXZZIvL2+jgNFCcILzi4K+OwI5EMkqYQcFRFY&#10;wF4YdKaAL6jWg9sCJAqBzhsyZlRvyC6EFgabLfSBiO/j8IIhPAcMDDE0nGXIBJGJU2+3a4FjRiBa&#10;WQkeH/6RFVKDhoRJhBCzw0LwXCIMahX84djK4CfK5nLorBxWKwifWJnlAZrLJAwOCy0wcWFDLsoU&#10;KefphUKEkQ54jIr0shZfODYQ5RglBSAFzkAw/NPw5vH6enwdkqSPEpV9sTybB3iYCWxtcmlaU+sS&#10;Ww3YLhkKkkQ8IXEZIfJBnQpbrICSHd8fUpjjCafDBaRqXsBOTgXyEBKM80o+Ly8bAcUCnCOY0MHD&#10;oyB5AiPQMobVMo0GXn/8/KAjyEkCH0V9faNaYwCrbGZ8EQsbTD/w4wGC8unPPOytN61tbJWBrkOB&#10;io5PIk0l0nPTC5i4tTQ2uh32EpOnoCFHcAkc9DkWmw21kbTBX4BBpAh5RsBwYTmIsrGslYsCWyvY&#10;MxrNlgLqbolNVGa0Wl4tLTKJZAYvkMHBVZCCjv1WzhecUeg8dqKkhyqnlAwxmYpajVu4u74W+byA&#10;2cOVFwlMZnMJAEvkCh6/H4TDq2vThQJz68aNWqfn6IHDb772IURMO3fuwuDmN79+uqenq7+vb3Zu&#10;hssXouHYrh37Pv3wk8hIsNtq3/zTGy67DVdKtbiFMg9dlFSOFFNY1dKJrB43Bf4EHNjgpIOhEUtC&#10;xAIraA4sEMyLERyCDDLwu0lZigLKBkQkEkT2NCXjtJSBF6otbI4ldGYE3EkBRpOo19dD0iJAmRnk&#10;n7El/MkcpFmUEo4tVTXfRa4o5Bgg9eHfq29pKqlh5EfpTayvbyi0htahHSKddSNTev/6WDhbOHmk&#10;S63aUgA1y+sBBLGb7STFBZILsOOQalOt2tgtL9bnlwqQ38hrJ1LWkahxI429Rc2xPUMTV2/+81//&#10;JTYOJ05+Yz4lHs5N9zhqOoqJ2MaZ6elwa/99xgbV6tyCqUTp6mzJQsaAMLAU9Os2IiIkryxJ3Bbb&#10;0R4jy/pWVgi7Kqctc3Io30qKJE3h8S/iaRUjzZ2UAxijANQE6llEfmM7zZTyiDICdhktLDgymVQa&#10;12I6mcokgL1lOIZLYYOLglMq1SqwDBDjRINZCXVXT9/Aq6+/0dc/6HHX2O221/704q7dQ8BkZuMh&#10;k6sGz2xFqDpLP067wq0PqhEaWyw24Zqs2l4xeqsOAniRRqOFkX7nzp3tHe09PT3Hjh+DIpSDuh0Z&#10;KB+Pa5EZDg3EB2fe7+7tUmqU5Ur5/fc/aO2tmV+cGR2Zk6tEh47ua25tMJiB7FVCsFgAZL1czGqx&#10;REbmsQyYDoghxRoyDxA37CM4ITQyqU4Byq7BokOjt76xrlCS6KrwnGEqJ5OrkZWTg8u3AiwkMm0q&#10;ZW3V8kRJROk4MtIQQlQlqeDkyvtXjEBkgZCBVWc8hRtNYqTwrGD9FAcbLRMrgSoHp68Y5ySlVqqR&#10;0VJdrivRN2nhUIAABLwZpFehr0NIJszH+HedAdMhI2SYkP0WE2mb3QqxOTA6uUiCxp2H0KPvfP2R&#10;02++O3D88PN//GOdu2abyxSSWe/OzpbaekDjEeu0cnlMli6LtRq8XY8/+URaKR6/ftvd2065bRQ2&#10;rKQq549uTsx95sFHG+0uPaV665VXH3n0iY6OrqnZaQgcdu3fd+v2HZPZdndiet+u/WO3xlmG0eqV&#10;qWCajZd7Oneh9QRllKETcOphXOObWI5cn3GHIAwsBnh2sZzdNBKxQVfuZHv3339uz1cewsZu8daV&#10;X/zbD/YfOza4Y584UTSEi/UiDTCK18bHX3vvg1guu+NQz9D+QbgQaC6nTmdlG1GbX7AvlDPZcmp/&#10;jeG+Dhu6ZE6cS/KTYzOnTh23mFXw1D73+zfcdo/dYsXEMr44BQpoSW3T6D2kTDAoC4HpcaenXtB5&#10;Xn3t4tidid09DbhdKJ2VFynwjMCcJ5UJf/j9b0+evBcpQyaL/U9vvHLr3PnLNz66dPOKk7J/5jOP&#10;GF0ei0JPYlypIdFZAeCDWRcES97a+uP3HD965PC+vfvvO3XC7XRiyrt7V3+9y9BU59411DPY2wFr&#10;ItIMCChQJVAsU7UOe1tjnVbkQME2sK9Zi6wcj6G7p75SpD3WWq7IWxqcO+7d6ZVUkHGGDJ3OJifY&#10;O96+tkSFabA7ehwNwWBoads/MNDhtHtioRSd5Vrq4RP1RaPJpaV5JpfFeXrg4EEwUZAisrWxPD42&#10;OjE+bjJpjh87TClkY3eGG+vrdgz2FWWiO8MjNfX2gaFuwP2reU/glBRK8L6jjIT4CkJbLW7I6m8L&#10;nGR1kwVeAvYlzU1NyMpAkTW7tT5yfcrrvef7//Jaa+d+RaV8+U/P3Hjrrxdmnus76rAe2LNkPhrL&#10;JRvN5Kkuwx4dZ8wv1aoqaTa7xJRemViJkdYb03PYJ/V21EKtIJKWGQJrXaVQVGKOLE0r+DQfiS3h&#10;ywRgplQIbk3nb7y7pTXc6d8JgaagJ46jBrz3gQNiCfTVdRKopEphO6nb0eL1zV+7b//+JjukkPIS&#10;U5Yi092qh7DJJKcEQijFMwaFGuAboI9BlchBjw/Ti1oNzSSYT3wuQ1XKLd7awMaGw2JBLSMWU4Vc&#10;RCpK6+w9cmOtFBP6SDJWVrAkAVmwyd1JqUzYR2uklYhvFYtxrdlldreoDC4wuqQYlEqRuABmCu4Y&#10;1EvYFcvUcFgVKwBX8Ykon4rLTPUff75gfmaKAgPfSiwZwxlbnQxg0oXNgAQPDw6dBDZQaICBQcOg&#10;qnowYIVIEBCCuhV8gixtrW2q0lKkCeW1eQE2Y6l7eMl/oN1Smr6Y9u6W6gh9IbB18wLhtuTra8Vi&#10;nQSO0lBQ47YugQ0joQxI5hVxVo02FEzLDGYGdgW1oSgr7+wb2NvdPbR3r6tzACaOWrMEdCm1s7a5&#10;p4dLBY7s6vr8177a0NUPq/TR3fuUBi1dZiGEBBkJdpim5sZ6mxPa8Pq+DksNVr/NwJNYna7NcAgu&#10;lJr6eq3JMDoytnPHzo7eriKsSHlmx86dwHtjTYcp+/TsDOqejs4uu9O+vrnW0tFMgZJUJubHlu/Z&#10;cRy8fC2868XircunD+3pQ0p0mhC9dfoso8sc/ewxuMvfee1S6+7d8nZXjJC9/t4dgBNrhpp+85sX&#10;x4fvfPjWeV29Zf/jD+BA94/PTA9fO3jfkKK+p0BQkdD23q42CvIuCb4zaQYuW0TWwNwNKTuqaEwe&#10;wLihi4BImuvrMzKiBHIgJArgUIjzuO5y8WAi7C+lUhaSaqxvVDmtOVKRh/BOogHlxyUyoYypNgYy&#10;GSRwyJTkZGItVOcUlQ2Gi4lMBZZmBFyLLJKKDhcnKjz8d2xioBkTizFWwPQ5LxYBE/ExfKpQ5mhW&#10;rxNdvXb+zu35i5duMYXsF7/8ZYPJLiNVN29eQ233xEMn1uYn0VUqNKayQhtn4HhcSiYjTneNUmkE&#10;P1WnsVexNVXHFROPbXGFOMuCw9GChAVegGeEQhlVxcmilUMQVAXA/FQFm4aP0xKxzEilfflySkxV&#10;5HpDmTJlBMofz7idmEri+Sb4KHY5Ct6gzst5qYiFpEGt85ZQJpdBrMHMlKfhWhEJSNJS5CtKDiEE&#10;AkPJMPSxQ7hiqlfpPZTeaXR5KbPNUd9U29ihN7kgkdvA0YgLklKhScA6AWGpBouparNCkYGUEB4m&#10;EA5qT7O7SaSy0ajEISQU06ngwvrqeIHPGV129JCro1eQ0KMwOyvgvamkkTwR3dggKaXc3gKnPF/J&#10;iTDgTHG8wbousHq7XhRZb9HBig1fCBCFBgIYX4iYYNqsiBmFApxg9cW1QrLoOLJ/YyOYHt+k0pyj&#10;vbFg1W5uxQHGO3bk1PjSzEposaevDao8QmeoxYmZCGTC26GtdWS4o+L44b//qL+/D14r0OTRHYWB&#10;xqVAGce3LcKrj5kPOuEiW1IiQLlUOXPm/PDl61q1CvFG7795Ohnymyl1NhSGlQENoSxfkDNcLp8C&#10;r1ml0xMKdOMoTGSYAQMQIiSTRlTWvu1bI2tGUlBrlIi6hBizwmbNOi0nUEURiigKxolQMLi5vV2l&#10;9pvNStgmkERXYFPZJGVUl6UV8DDlZC5vaB2NyuNMob9RpZP4sLZEOAl6dLQY8SRL6owo9Sis+jDv&#10;VLuZQgWgDDMpY3hFJJKEYAHAGLPXUx00QCqB/7UoShQYmVVf5RgnADmA/bwagZeLJhFhVSLlJRmw&#10;jyQdSkb8ERifQKNDQY89KEp5AOgSINiD0QqnGQRS2B4jx1ejz6VxfEY1OoTNgmrNSqV47M1XLl/j&#10;QCRBP4HYbwMy1o/u2d9vtenW1rbBjK6iLquAZAG33/ry9vryilVDAYVeSDM8THsEdlhapIdRNmVJ&#10;iZAnnOjQIyjRokBNKBcVDSoCutxgIIj2HmRd0OvU0gpCjDmVWlDq0+GcsgQgvipRyUpxzyqN7HTc&#10;iDwASgYxMl5rQGT9G0WjdaggNjtqnSajyG2u06hMIp4oF0X5HLJQ41o42ORGAPNCfmbf3mO3boy8&#10;+MKLJ0+c9Ho9s7PTauQL9/dsbCCNMO/bDt1/6mE8YFsbQZcNZJ+Bl/74bE9XM1dMwWwJty8Kc6YE&#10;jgKEsJyBMgIjz1Ny5PKBj6JkWT6dQC8vQmpfDkk6RaifdVx1EUxgwCxWaHm5BjMZOTSbCMHJwOuZ&#10;zoF1qkbbWcC5idMEv4+2RkuJqfCoQmo2KYG5kQDjX8Ekg8vH0slCpWz2ODQOM2C6NnkScEscU2V9&#10;va+ij8htV+Y2ZlY3hnq7drfXiVAhSGR6LisHrFKpzPAZEiBPI7URh5ZYU8+LDKK4R86S1REV2dTa&#10;0VDXUmezr06OHd012OA23b58+vFH7ycaDg3nyrt6XN2ktr4cZ5PXoqST0bYMtdkrqcKN5RV7b0OJ&#10;zSmJylIyLAeaTjAmCGIp5DMFEpWNrahRrN/VLAaNXS2oxRWPXO1SAjFjUdqMhEMvsWvr1FYsWDAl&#10;wbWVBhypqjGRYYUbiyeg3EPDo9Eb7Uary+a0moCygBjIgCsAsqMsUMwsg+xZBT7U6oYHEa26Pzzz&#10;3P79+9ubWzCAevXFZ2vtZrNeK9WasVKEMRP/qpLYMWMAbLHaYuEP6EVBF4EVsSpAwHgAfwKLR/TP&#10;sAUBRwRRbvUywalFpxgaGl0OgcBoriA2Hp0caetuuzN+J5II3nPvbuxeDx3bvf/AHoNZF09GAQiN&#10;JSLpXAKtUNU5ki4QyCpgeRwW0NyCjCnH5AQJcqAcCoQaU3o5Zjp5pAbjB4D4UaVGYK0aTVARqAT8&#10;kJgwQjoeWif1NkAzkRuKlPpkEjR9I4CueTECeDEoWbAbLCKdKlcpMYkMUtoYAhZmKC+TaPD0TrPB&#10;aIEhlqCAZJeVFFIeOiNAyZQKTinLECAf8dXSFSRA5HMx2Irh0DUh7Rr1JKhJ1Q8pVQ2QoGHgLBRT&#10;yKZTUQLe270DHuA5mw7svHnj+iP3PYCEs2a9Q9PsQj442IsFiXj7xkynvT4rF21tbxw8etAnySff&#10;vvXIAw+iaMMdpFGQl85eaPB6nfW1AS4bFLFX5iY/cfRBPAdnLpx76NGHlRrNh2dOQ7WppjS7Bvd8&#10;dO6jA/1DO53uesq5t+ugpCgH0iQJ8aMY4Mxils4Pj06Nba9H+s3zhz3Fbxyr/e6Tu7/96OCn7u05&#10;uU9fZ0Og6sSFs7fOvv/EN74gNLjltbWdnnZzpCTfSgwNDT76zS8lFfwrH76/tDHXd7BXYzEnwkGw&#10;peWrodzNDXKRo5zuzLH6NQsDQpdaIFdm/dtb4YP7d6hIhLDm+jr7GmqbIdEL+Td/93+e6T3aQXq6&#10;uUihSGT9qzedXFHT0Epra450Hu7q6sCemWU4k8WjMzreeuudw4f3e72ut996FSY/o9mJ8Jade3eC&#10;7d/Z03bk1NGvf/qJ2ZmF519/Y1/PDtRVwOYQ+aIUyWglHj573FVWC4zBblD/PTU1AIQhGsNut/a1&#10;1nS0NTc3eQGaTKcSCFDC+4R9rppUdra3drS1HOi8d2hvW4FkBJWid2jAZdWkgpsN7ub9B09Fy7na&#10;/jpTNrXz6J7+Azt39fQe2L8vmE8PHN7fVduiAyRFIjPWQZ+jwyGrpUw9HX2AtZqM1N7dHQ0NjvaO&#10;NlwkTI7L54B/NO4YgqtrsLe7Y/cu2G/ALVU0N3g7O1ogO8FQtqmtrrWjEScqUoVgI47Forks9Bxq&#10;g6Ga4keAII6RB8zMUhmYM7PTM411jTU1NRjJbG9tnzl/vmto71/+r+/t2feARGoau3Ptn75xzMq+&#10;drw/tGO/JqOtyF0NLY17ehucNXaLAmcvzGlyHewomL/fnLxa41VRVttCDLM9vqfGqpDRRSliLAhO&#10;kP/mV8//+Lv//c4f3p+9s/CX3/7qjeFrf/f3Tze3c+fevD1ybruxI7hzLzQFrtsf1hRyvF7HDXYc&#10;FdFmFebcVQeHKL81f/G1q3saakvRNalV61sNM4S4UGNGIQBXLtYA6TWfCjhBpxl8WKNSmmWZHFbF&#10;kMqIRWqp1KFRZ8MBpLFCqocwOZEG55tLS5YL6Q2pvg1sQLMs2+WumUsRlNveoy2FeRfmJTIuJecg&#10;LfbV1LdUtC5OboJ3XC4BAI3GDY3PERYuTKMAA5QKqPEqOl4hzuTMWk18aVFibUOVDDEBzSaR4I1s&#10;jEQqYbHZ0WxRKowPMQUtYQ8eDQQwk1HiEMG3gn7044kUBFEoy1Vsmqo36SldbjlttJlLVgExn8v+&#10;4p25Va+C7ZZmI02HOWncGVrOry9JB/oFrQc6R7LMKJJRidWyKDe5RZSQ34DMkqZs2YwMkbRtNcZt&#10;oRQQKf1z0/rM1moyr61ppumkQ12OhLcm1nxypVpEx3cOdKtNNea6NqtZh4Gws87jqPPsbu/RUipB&#10;jfmR3KU1Outqhhemva0tyE75l3/7sZxS7j508Olnfo9RUld3181r1x975FECUQeUtLmlBd5FyMSR&#10;WguKciP83yTpqnHDR1pb74FCD3QgROBuzWw9cOSh5KxflGTBqY8sztRYlFqDRldSvfeH1/t7mvoH&#10;GwGu/PC5M309O70tTUAv3nl17NEvPWhpMN67f/+B+p6p0buDx6sYQwvHRy6OpJbuPvqZ+1OWpjtT&#10;M7u7WlVEXidHRm8BTyMv02O+rADjRZSDLaSqHMKcki2nwjFbYx1cfOAXUyLo5PISRAnNLmsTdA/8&#10;y05bUE9sq8kYpnpSggKUGg+ABKx50bU7d8KJBNh32IiidkTtVnUwgEqvV7EKydTyeiyTTxcTeSLM&#10;KfycYp2T+rF6AI8Obi5M3wiBAQkT/i34LZkc3CBjf/u3X8Hq++CB+x98+FP3nDqM+FoYvvyI6RRX&#10;aqwG+DT8GysNjY0yrTnFEQq9Jb11vbm5WUkZILpBgg1y3VCAbqwvZjJhj8eo1hI24y5KaZERGgxh&#10;YQPAUAC+JQ5h9nwS82UZoq3wJFfJzPhXMRReQ2CPQkdiPFGQ68VKWzgcr7UIBR1iKBTCYtyh16ct&#10;xQRJa2G3CZa1xtq0qKiGppEthuKJil6XRWXAi7XoXzF7k0jyanlMSiTkhjRl53SerMYRpwxZvSmr&#10;M9F6S8lYI3E0+jMwDqFIkPMwTMoViTQwsMaP1YBVNR3cC8VgyEhqlEZPAtY0lZ6UCNnw6srM9eYm&#10;u7venRNKdgqaEMv61Hy9TeQzWbOkUVia1pmbSq4mRSmmAh1ZUeaRhsKICWf9EodgXNJaiKXnh+ER&#10;4NU2VmqzTC8VDYqsgYJElBQU9SEJf2MtaNdpnjxea64x3I1Ht7ZHwmtCkzUYzjhI9+Dg0NXJ0Vwl&#10;XVtrhShFbjQbU9sIVBu/c7utrTUQDC8uLI9PTBw/dsyghUZATGJ8h7t7Yx3nNpxXapUa5QEMcpAI&#10;AwL5y1/+5qOLV2sN+qnR0SP797PpNJRYrW6PXaOxKFU2DPBlcvDxeIMcy23EQGNXDDwJzBFTw2MO&#10;jcaEe53N+2dnXn3n5uG9vSazjq3yVKRcMqrA4o80SylLic3rYcXSqx0OB4oBSJKrGx7IE5FKAc2w&#10;QZUtoPgBAy9xK+3cFkzNbsKrXFaC1MlnET6vxncpcqQ5BLvAyCPREqCZJTMSM0zY+lKqnI5rLLUm&#10;sLRMeqvZxKrlDKo9TjAKChZSRQUkQFpoFmU5DqK+MoAEkaQcViiTPq8ExBxQC4Hxx9UYI3mcmlxe&#10;F46Df4D0wiRmDiYtysnw+jZs5PjNq5TlkgBpHJBCiXQMJWw1p0AkN+rso3cmo8E41IA4+THB6e5t&#10;NNu0gCUjK4LJliLhlAyybAEzaljVoF6t9HU0200GNbJuNGYFYkKx0kFvDHI+VVEISA7H06soVne/&#10;RQ1Cbiqsy2rEvPzuzLzJ5jRIikCDCip9SK7KyygPqRX7/XkhU3DqEmWRhjc2JwgGCG07ZMupWqc5&#10;uZkxGoYujqSNtT1CKWaQhRTiBi2ocoZai8GNIGy9xs5zchXp4DktXAV7dx6kOebGtWtYWPX2dgO2&#10;DqW521OD1i4aiWez+fvveygS8n/nO3/z5Kc+h7bzxReeOXnyYCITkJFIxZOXxFXNDu5fNp5zW5zQ&#10;iyKbFCmoQi7nIXG15iPpYCQTFU3nctEUH0mLffFyOJ2NpdFKOkSYwMlV2Nagb5cxKkGUQnifBnLm&#10;coInrUiNTadmCrYmr2GIWGPSqtD6RiIc5QAkpXNQvanAVHNaFCadSKPQkpwmfhfuJa23f3idvTAd&#10;VrftqmlB1EhnjU5sriStiMzlNXFCjwQwibAqkSUZkLrF2m6tWby2JOFkGUNjQldXZ9XWEfP163+y&#10;LrxqZ9fmp0dFGouurStvaVmfnKQbh+7y0hNGpQ0OyNxK0X9JtuPomxfnnti/02ar+dn59wuUUKNT&#10;4Vz0I59qOcFuMWyL10Jqaq6vEHS6Zn+f1KXbVgE/ImRUVQI9OCtFiixi7ICeHxGzSVYlJxHkY7Jb&#10;IZ+CpgF1B2YT8K1V32kYLUgK8XKQcWLgWqW7VjlGIr1G7XHYIRmFLdIfhnpcia7JZHOAVnLl8pX+&#10;vt625kZMfp/7w6+bGrwmb9PHBzCkR1UZQ1UK+HFF8PHOCp0Vrsrq0hr/+v9h7bDNQxGH1U1VkkSI&#10;Ab0sYWnFI2cb671EKOzXGyGQU7z0p5ejiQicI1/+2p9ZgJJRKeE1iIErGgpBrIHxm9mCZFYcBVLo&#10;mNpKJtRz0gRTiWSFUAr/AbllFF2SpPKKXEGLvCUdC1kiqK1Q3wGpYrG6MAqGKA/h2hgUYu0lqdCR&#10;hTGdoymv0MnKabCX0nmQKQxaEZNAfohcnt+asuiN8DVC2CwulHEGYuqYRwZ3ImlzWJC4BxUFKKb4&#10;sxygMXIigwBsCnF2kiyBjA4J5s64JtEE4pOAywCzWsxLYFUuY8pNSDGXFGdxLhaRDYUyN7K26air&#10;YVUE0b3D7G72opruam9/9+wHwaW1seya02GPZ+H+1WPKc+bOpe6TOy0u7eb28uLiTGF1O1fmbMf6&#10;QziW0ml3JD/++rudR3dw3Za0VmhQ60rTq8nFDLWWm59a6L//BDKxFHNrubXlfV99ZJLIQlscGJtL&#10;WPjNdEpEUkaFTrKaaJaYijF6ZnL+w6uXxR3uz/3keye++Njxh+7Z093catdqFdhS5jYXZm+d++i5&#10;372wFc4cf+BTaqVJScBpxtOmiuRAbaBFSe6oV9c7PJ2ttvamhavT+q3ibnWDdzLvOh3XfphUCsbA&#10;yaaVL9YGnBmykChJISChfJsrvoXpg4N92AgVRIy5TlsmwALKotFz79zRqG/RkkI8u3LuS/+xu3VX&#10;9MRxgvAIWSJrUw3OlDIv3e329rN6TU4vC2Wj0WCovaNn6Ojxdy5cONg7gAknrs8C8nfMzU4FsBgS&#10;R23LhRvTwch2k5FDhPB2POlPxJAWWMwnTOoKKYC4T6NbQ0Yz9LIqjQ39DkHUZDmSUMLSajDamoti&#10;Y0Vme/alMzsO3gsUVFEmY5S6tHQ1VbiLCamGshZE7HZm0Qhnc0WZS8t1RI1MvBRiYroaW0ohiNQK&#10;GXLNAhEDIUoohHWViK2x12NOB0QCDnYlwiUlwMdDZqM2uSmrQ+uwgzXKWt0SjRZJNQhKwS4Odms0&#10;GNjYYJoItTcdWka9VA34YBnohwsA9TCsQW9EtCuJGxRjNx5e8DoCYXdQBi7dleejB7qbvVZr2J++&#10;emOpJHJ865v/fHz//rKSXJw6P/7CCxOnf/HVR6LHB+Gd5pcU1pzoyFDrlzSaeEmCEXOSrdy6u5r9&#10;2evuS5tFZ5vqzkJxxq8m6ehDjdraFrmaCCin7yrHNpOz4bdeOPvcf736xIO7ECrQutdDNVpnWFGU&#10;lR3bf0Jn5A8+2r4avn38oExWsP7nz8agTvzff/VtsEWwXkaxW46UcaqcXRqdLoUO/tlJY1MTobYp&#10;m7xrgUBtmZRjFayjkPliBoxrLeREnLwOIR4qMQpyviTZDltgDAB0Ri6xUNooQEheC5vLKpywdZUV&#10;GootyAqpzVolixkwcAqJtA9dDq1uqRW2peWsIBVvRBJlUqu32JEpzQuMgPxSqTQHkAVWov9/7rYA&#10;wUARVK2CJBfMB1lKSCCWQlKxgeOvKW6xqwlVPKPOcDLQemJNtV4J0q5JPbRYeiIPMfry8lpdYxvI&#10;K8jOAhRZClxMGQWgpERnolo9dP9KaWWD2SpYdEWqbTpMxnLFw/3NrfUO3u6GTL05D9FJLq7VFpts&#10;jLSkxxBoYtNT3x7BWyqRaIUcDkBMfZWlgkUpzkaDxWRCFPEJiW1vh5e2mXFhZ8avybSFuFZRyFBP&#10;/dszm7nifZ//loQHzLqSkqQkgKNht5aLKqKbTHrD1myaWJ750le+v8oxe+759B+eelkS2drd1y3m&#10;2d7urqa2hnvuObhrx9A7777T3dd7c3zkp7//o3fHIT3YUdFpjboSVdewIr6WXx678rahpR8tWmR7&#10;VqsHQUf24dtXDHrHrr27b0xf4bWsrUZV39E4OTNLqIwQYf/8tR8/+NlTVpNNLJBzc8v+jbCc5l9/&#10;+sVHHj9hcRvvnJ4qEbbTq8PM9vhvv/DZpEpYdUs//N2L/eom42Pfvh3xD/V06ElMnjHxo2UwPEng&#10;84BogUcAOle9lEJagTXzyOblYqm8s6YFRSgIDgrkDOfERk41EgnpWlpj+ACxzUEqUEVLCfroAn31&#10;rRFundvj3iET2aYuL66P+sfP3g3NJBKrKbXIAC4esvNwPcOP5DU7FUCdiir5cDixts3Hi3xGoiT0&#10;kOogxx5rVVFOmkqm1laXOCCrJeL5jYXPf+Xb9z38+Zq6eq6QWV5cePbt0ZEbUb2qoIVYpWxK074o&#10;G7R7D5cUEl4aF2C9S62rzO4SackgjBFdFedPrA031VjqWwZYqpnVdGM3he8UhgmeQAODxVkxE48w&#10;sVAlF5cVkgZpyVDAgFSaFlXigTusLBWw12DRYFByAW3HHE2VE+sNRpkDkPRSPkyHJBaVVq5RgqEp&#10;ooLxmFOvUoD3XJIVCqKqQGzd7yyJzBiCESVGCSN4Hu9OVf5YqZghp+GSigoUl7RCwun4konAdqnM&#10;WBRmNpSfumVoaBUj61bK5pUpIpX1iFwJpTVASfSJABONKpG6IDIbwFjkfaLY6NL6hKKuXdOwM4PZ&#10;qqoIx4oCvzxqA8oALMnG0rzaVaO2qGWVPPJFOLLESJWhEF1nrANpl08llEg8VcuwwOTyqGEIJUUU&#10;rdJ0LK4viS1K7F/A70meT4/ZjjgpV8Fv9K3tYDUFBCfO9xlqyz5x32Cr2eN5++23W9pkXCVBUXXI&#10;C/JrEzVFEbvgzzS1DVtcVoM3+eaHhxpKyhbRrc2NrcVCWSKyWZuXZwLJCJtNZoDE8oUWrRZtOV04&#10;/fyZL536yu6jfc1HWst6C09Xau3Kitm1WaHy5aSAKkVkCetgAunQMX4yFSiD3sUsylbGa/sOpepa&#10;jbmopsAEGhu3bq5272+XWMUlQqQWuazKrsBawmHEBDwE5UhOhgmRTBCoAqH15fMqLC+D/nx6q1wv&#10;WSpv6Qt53WZ6vdK6kme6pJkD5U2lopBVuxObIovSFFLSGQg2y5wlkTLBNYF70eLKhNdRiGZ5IS5V&#10;xQocNP/IKStzJVBDEesG7wW+3ziT0SDHGAyNMoGmgDS4AHGuZLe14DnI3CDzm/Op9MaWtH5gmVcZ&#10;0TibJDFKoMEZyksoOfgXVce6ERSJfHXZooB/ltIAB2FU65B2xedZINQws2cKEAnmgdGDXKrq8ECN&#10;S1RgSMYeyOY1tg14OVEyFot/7JxS9N0z+MRXPlvT0gqzF6QHVQ0inxLnglo+bWDz5nwJs2pBJjAA&#10;1EoAn0QCrqwi1uVkKoXB5FSrkuNjVrGS0ivTUoDUIQ+BUquiFJPMVqJGbkBsQFJT1qnm13NLOotB&#10;zyntGZUNoFB50vj/sfQeYG6c97U3gJkBpgGD3oHtvXCXXPYuikW92rIsx3ZcUpxynfbd1BvnJr5O&#10;7CTu3bKsYnWrS1ShRFLsfcntfRe99wEGg/ad0b1+9CiKCrmLnXnffznnd4bZi5GFG2F6Lb/1Mmb/&#10;EMbp1TmmukKpizWaLjVYdVnFi+emL+47dDtJ689furA0PXNw9y4Qj/x+N8K9XnrjtRZJ8QZh+/bd&#10;2NW/9LvXhsc3t3W1I5YSp1a/v7+cqQq8Ta6gBkdplag2KjU0B5h3ApEBlyehCzebKShIObuWsWOi&#10;zKJbNegbihxPT2OFCBiIBKBnpikmjY0yj6kf5OxSCnGglKppAH2eJONyQ+AJDFHjzr0aU1nn9+vb&#10;u/TeLpOnHXQ7BkQ4LWXTqkytSrzMnSWPzpUM86E4R5cHfc37dlm9dJQjQmp1RkbUVrMoVGL6OvJL&#10;apUMLWVsRNGlFe1Ey9bUGeLFiCaft6n4VIUUhcGKfyczsD2YTtVLydPvvHnvHZ+206aXX/iFzmFo&#10;Y/nd9SQDnbrNGFk/P2TzrIasOsY3MqiD6PPkaydT4SLsxoi9og0MBpD5/C00sMEJObOXn3MHEvp0&#10;KZs3iaw+Q2kw9cJ2RFWoV0tmg1kx9oOzUqsizoxRZCCw5eKh0SETADRPBg4+RVCeleV8vV6q4tzI&#10;ge+Zb0kS9EQ6tArIYDZSeh6ewQ2EuBE6yeZiU+nQ9evXejqg5dvT7t/29puTcOlaLXZMVtGA4N4F&#10;ceaTbRhQw5+ssPCzU9ZUCncWa1dk4OKmwD9He6L4c+FkrTbqGW2uUECqcSC3UiHTDSqv47GgTmGC&#10;dv+nP+Xw+Kq6ijpXqISi6KM0LnvdapNaOmzpoOuGH0HC0w50K02mfLa6x8WbbYg5obttBqRj9phz&#10;HUKuXKSiJaPVidMc0gy0f8YGYZM1RsxFYGaQq5QqX1j+gOoYFmkOU2mumoPMktEbm0Z7QmpZG6Im&#10;cKNKy4TbXNICplQvSiKUHXpZQyO6XU3U9Th6aSVzGYx3CNQVG7Ly3SLUl5XVPGyQVfwFpUrfskgz&#10;FlNXTPAGdfpWTW+gitVagiU9rXSQqM/muVaFNiIUD/OZlqOdR47Df/74fwJHhjwtUDt7R4ZsXs/g&#10;+DBAK3boKHjIs6nx0TGItq0WCwA1Y0Nj3g4/UkcxNgZB98aZC1i1tA/1O3s7C2LFY3OSDfXYxATT&#10;5tI5hb69W1NywW40nr1wxtjXQfb4ahTdaWlHKnGqhr0oZzF685fWZ359HJPMV8KTdIfzyw89evtu&#10;aIF4NILT0zOnTp86c/bsm2+88fOf/QJ1IgzkGKJMbNlssQiK01j5DLCnx+3WtHhd8FdA5Yzr7Y0n&#10;nl0MB6dmFh829TNnlwCfqW72ae4ZZ7e1levY/QSSYqRQyjcLpdTaxvrM+shILxRrvMOEGygQjmKS&#10;DyqaoR0sExZa1HA21Og0eR8+IhvMN1+79PJ3n777vodXGsXYcydsWAV02vOcxuX3PfuzX9297zar&#10;yXLi3Xf7hwebDPXyO+/81w9/lEqGFTi/jknl8q+//PKxAzuRzIvoOosRdZ0XQQHgN0UhaoKJkaWT&#10;SCIslQWrjQSuE/OeUgbMIGh/QbsplQtPPfPkT376k0Bg7dqNS9duXNyxaxTFeia3USrl0WTqSQbm&#10;m2Iyb7I6RIqeTdWYju1C8FYklmONHh1vRYIMFHmgqpSRLaYlylKZJQkjMssU8QS0MBD3EtDfQ7QH&#10;SAZcephdwOgMgh8ly+pKGXwv5ERX6nJWzCbTsbosMjpSkssakPt5lO4GWtDrcNvYLNCgKGGQIPtr&#10;VNWaaKhOry5djsTDZn+fo3t7WeN68oUTNnvn7z3y6MP3HnE7rYFo+ec/+fHx09fY/vSuQ6JN70uI&#10;QpZVw3bXNfqwZLDnVRLujUxR9ep1aTbevHePZ3nyPZHtaBjNgcDNo3ftTjWqU1fPjbL63PSip61T&#10;5Xb95LnXBnpMnz6808nXNw32w/KuZoUtm3ZzTVHXVKdi0MOsDnSKs7fEn/xc3jw6cODg1hq+PUAs&#10;1ZrI2iJnJktE/sSl82arNrKxEZhbXlhd4zx2q9cXXNmwQLMLTA/SC5QfWRp7G4zoG1oNZC92HZPJ&#10;pEkjzEqYcyI1RcVYBXBptHoLHNEWEI3BjGhqNpZWcIiZzTZ4nQOxGB4/IzKkNeq1cABJpV6PFxYu&#10;PNr4E4zOKvRWGJCS+Dtw1SOVDqW5Bve4BK2uBgZxUYuQoGK+UKmqDUg9qrQIZDg04eFDgIjdaIcI&#10;TCsYyoiYg0+v0coj5h6xM3YHYk7+nyMO2c3YKZCUq2qwq2kyXwGHOBLKYGyk482DPb1OrCVIUY8k&#10;LwSwSvL6zJy3u11lRCBPS4czSazzggkzYGRqK34VMI6gf8MHjlwaq7msUtna22mkoUMTQ/MEShMt&#10;vZ6KsVabUSOkQtmjn/4U4ISwNuqgZlZLqnxqYepGOp1ljQ7a2V5DlWrxHL7ztgGvf8hpvWPPZqvN&#10;kEgld+3b09epIHbWgxsYqY1BktLZDR7kW8+/8c5vXhzvaO8QaGW9w1nhGud1jdXAcoMzgDMN02k+&#10;kRIMdgNnk8r1bVu2Td26iRl6Z3sHpunHj78bCN3q6dX3dOi7uwyqZi4UnLU5mPXA9JVr733m9w4f&#10;ODQs1aUzH104df6i2W945NB2Kl+QPPY4RAjB4IDJFTILOA7btFVLPdeGzrOUdSA0cC3EhmJCOOpJ&#10;proyRfCNWdhcRAm/KExfLYFCKCGyrqBRQeMTTqzxCN9DWA02o5QAxQGl4q+cmfz1T5947KHP7N+7&#10;l+Xhl9FtnRi/49Dt2ye2DvYP4p7D0OvZ516EsMiot2C51ZAhYzJSGny7OCydAMrWpFZwI8ZzJqQH&#10;rS4tf3Tig9+9+nIwGto8sbmjox0pkTjkYYZ+/rfPPfP0s7Fw3Oa0bB4etQiITsmyGqaKvLlYoMO/&#10;GTNL4Ew1DUs9M2dx+iQ1uCE0qWnGVue3bBo222xKVCXCBZA+QVWMHFUppCoFtFQJWap7PIiv7HC2&#10;+VizEM0jXjYWzUZDuTQqKt5hRkangaiAfRJX+wKrsS02ygLqTLMBHVskFDBaTHjeMA9QIkEhvlKR&#10;wA7GCORj1/EaIs0NjBwR25hyhaw2gDmEcI1pEpiiG8p1rYhzSKwglQ9WlZzoYoxYTCLLySAVgyuL&#10;vpGtmD42YcDB4YDLmHVkNATeAVMxJ2eLVl83ZJNaFZFNbNxcvGJv83jbepE/QfGaVguWRRo8a8QM&#10;ZUuVSDzZ3tnDMxwaaozpdVBaypXVjbDL7LZxFsD21RamDGudnIWxHgR6wWhRfD4M7JF1sSjyvIFl&#10;uFwm72trs0A/TGgWV5dHN42OuHcic4/zOt45e2XHnQf1VtcHJ0+29bJStWDWt6NeSbEWVtQWY3nS&#10;7VtOlNgSsfDRmS3jmz68eOmlJ87YauQTL704sWngtZdfOX/2DObKDo+loxdq8LjZ5Pzw3TOlQqV7&#10;pMvus2Ti4hM/fg7VGKO3/se3f3Duw/On378GX0epnn7918c/mvv4gzcmxXDB2u3BKuEn33n+45OX&#10;Pz5/Zv/BvVKFnbk8t/3A5mIl84tf/uaj4xddZl9vm//Dj95G3M37H507cvge5N6i6wDEBaSMTHSj&#10;nEvwDg7KAGxPK9kynF+LBFhuamcz5bcIcVKLjHecpEYwVzgsmShGxcSLiaaBhboYdBIIxhKRRDVf&#10;Bk/Z0CCEuhIC1dIRcquZK5bAS4Gv0uF2Yx6IZgrFPdRiBgvSI1u1UkJDIYNLwL/eKqeBm6jRRvhX&#10;DFSdbSAuWM2BsimhlRLBZkVB2RC0AGBATK3KlerQuvEcoDIepw1BOqAIUjRTq6nT6eKty3NyuYYn&#10;E2dzUSwcufM22LGwTuBYtr29HaUotLsPPPjA8GDvratXPRYs5hGjXi9kU5lsUkZcYUtKFpKhVCwX&#10;T1O4F+D/IXCHtoqKcQW5l6hDCY2JLdv5jRtzDZAbLKamYptVUPJI9YZUCTpCPKTQGBslIPSZJu8A&#10;YrQCdLKBrEtZoOZ29Hc5LVodK/UjrW898sqqTs30DBE1vngjD8kBYniNw0sXru1oM/g6R5FM+dJv&#10;n1mYmbFZrKF47KnnXyhXa8ix+L1HH2v3et9++3U7tNlqcnzTJrzXUjnvb3PEYNpxYXOPnHbs3fIg&#10;IAAIjJ83nnrlY0H0D7KoyiD8IxoIlh1dU083Ba7O6+q8Vm1kKZuBUSSRRnyrRdx51QqigErVOqsX&#10;NGDv4MJDrdsikyBCNjDQrZC8uYb3G0GGfLXOiHWm3MTCVzDIhGF+LXdtKZolmj6fZdumfoFoaIqZ&#10;EbfbBGBmSSLi2epaRIykYHEErCSfhSzURGAzirWJmq6Af67Yk1TxaAT7Iaz1AfSulCuaquyAuU2q&#10;LSys9m/aavf5L184ae7bEssUx22K/KcMpGQlmMuLvdvv/PkPv79nYmioc8uR3XdYGOP5j8797qXX&#10;5hZWgEDJKMH368lag7TZEJOFsHGjoAQRQ+cJ5B1eDTyx8DPCK6/QSUHNVLcA8QZ5C2s8jmcBEUEZ&#10;DPQnYGDIMcJ2sQQrWhPZ0ErrhYA+jjPU5EYO/hcCJjaKZXSQbMDLBDcsVJ0dne3w5//mN785uG9/&#10;e1ub02H7x2/8Q2dnl9vrwZYwny9A0oIHGAkZqBAUzBF6KhjoFJwF3pZPWBYKw+GTFVZTrZBHyxL8&#10;XjU1xM7JaCpA41irAs9FwfS+eWLCaLbCq1rOxRBnbLSZKaiYeANG7Q3onpVsW0hhoUbAaraK4LUK&#10;hgRy3aQhrS5zq1626WgVo2DJXYypkoxqBR6xcQTq05Yuuhg2UgYdCR8XMCwq1KLIm6Z4m4Jtwvqs&#10;UsZy1eFrA2sC5wHVEtfW541eixI0QetySFWqN0x6A6CN2Xwe7wttgN4QTRWsloouHZ86XlaO1sLv&#10;rEaELuJlYO7IbzShRLUMZ1mYCGRTrWTQpAtV4H39VTFWT67UGxa1ux1x05VEm8GRIDxTDbFIHHpw&#10;M8kpKT3ZSlkHdJvNDgYGdnzoqdCtAu8I3AgYgIFwCKkHBAvhs4oxszK4C+eveNzOptmQoQDDqd86&#10;fTkfzWo4PozLzdJKYqGt1yI+dW1m/trSzK7HHojWAeDXiAlxqH9QJ2AyYkfy7+pP31evF353+XTv&#10;w4fuf+RTmIdu3Lr18rMvfPsXv7w1NQ1YIrLA+3sH77rjrl7Mzdvb4JFFugcM5wg6hEEAMlAo1mVt&#10;K4dhFiCiLbWlRm5iHFpSf33yZl9UrUvmnLsGW3cNrXURC8V1fIx6rqXmEQXHcHIDbVV4LXr06EE0&#10;BoV6JZpJQUCpN5i0JEMgcY8qroWXseE/sP+wcVX2TTUOjh0253T9F3PdGYpejAEj3rZ/a55FwL1O&#10;iqXZFtnm84PZEBHzlh6/tb3v41PHH7hj39sfnnz2zY9Of3z64JbeTz/0QB5CTtpgwBdMwcYHsDIQ&#10;ajZIk5PoqupVqwvJfWbQ5PB4U1pExMSlehapT6B+9fT27tm3++Lls3/wx1/YtXcTr8fjebZQiKhh&#10;dhTgecUBRuGQVmmLWqu8moydu7LILq6fPz+1HsrAtONq6yxjcE6pcuVcPpnAocxXUanDVIqiXeH4&#10;KVMiuQphLl4pOHThwMF8AnnXAOaRODFFhfFVQLQTqYKhEGt6/EcmqwVtP2zPn6CkmlqEQ9dETQOm&#10;D7kGyUgO9qhQNT+Lq8TjH4zE62fPLa+sFb/whT/51EOPYkGcycZff/Ptn7/w5p1HR8buv+dkeMbh&#10;RIAbF+XssmHIqNsntLWltGG55nv74pLLOvjWB8nBLRN9XeuInb65pD+ywxLauPThzGIgubKVF9zZ&#10;kt/h5ro6P15efOa3b/zvf/7zw7vGoss34eHm7ZZKU1cvaoRWrVlqRMNplpvfPKqen2ouLJt8zo7R&#10;0R7GbEJ9huiyxfnrqOp1Dvr0zY/HNg9xWg4Gwp6+XnOXXwM7go4RE1lWS1e16jLA2gLfyuLZkUgB&#10;SQyyiaKz2TQoFwwsdHg3OR2k4ywew7nFTosdRk+SoaEMVBmEaKkQT6cR6O5j9H7QUlSp5eA6XKto&#10;q7CZwumJnwdY2NjTY9HEacgGCNAqPOyY5gEMTYBACKMUFOkYUyHfppiKSmZeY1Q8KQxN8Aihgx1H&#10;rAm4mRi6gsg5LB3x84RvBnjfSISG3oCicBDhCMUrBMU0bL55zlTX419unZu84QSSpWfI43DqVTWj&#10;nLdXMiYpB20wFADhQNDmcbB4hKHLLkqUBhgeXGvYWSl3KHpAJFoisw7RrPBha4ELQ4mAE1nHRjMZ&#10;LexqNRX4Y1q9iWkwiWDqtrvvwX9k0VGh5NoUAAO5xMAA8omH1XqbCBywBuZkPWY8PRZBBwx9OlrD&#10;l45ziOPEWmVheQFx1RaTwcQbylKhx9dxeO/OqbOX3nzlrb4uv8loMFmdoIkDxG2DMS0d4W1+hAJF&#10;VhedVm8hW8nnKuNjWy5fuZhJJxFy2NPd29Pdf/yNZ1WVlEXPFLLJqigiABHS1uHBvl27Nhv0JI8z&#10;WdPaA/7g0SP9W7q0pbhTpxOtmDlWj/T2SiDHGk2bxhwGTZHErDq6tDx/a25+OoeAx2KxUsgWk+FE&#10;YPnGxsLq3CKwyDhae8dGJA7zZ+yyEFrYwJolU4rZXD0V6DpxAFAc1dTPXFucuTL/93/xd0O9g5ls&#10;aiO4jo1lYH3p8sULDpsdANyO9q5t47sO336H390NNvJLz77xg5/89uKF6VRMnL6xcPKDs6tLoYnx&#10;HXD//ed//PfVS9dWF5Z37N997I5jDzz0oF7gEU0AhMkzTz/9wtPPl3LFzzz06U39Ix2dHDRKVDMG&#10;u7662iqLiXw229G2GQg0zB90Gls1OyPYXNh4IV2bJUmdumY2IJEMfiqaZGCYpwyaUnB5FsnCZqOh&#10;t73T4+sQMB9lGAjvqqxW5pmyDvjcCG3WCw67+Al0yaouAKGwWDARUm1Il1aiQEGtQg1aQM6PAdEF&#10;uF3lCiLwsKCAXE8NHiJuSjwQSkKuwkpEdEcLZUcxk0X6QjyWKEACkC3A/i0DnMEozGIEGeFthUoZ&#10;+W/wNC7PTncMjqFc02CUT9ZrqYKdd4LjgceUzWdBb1cBMKXWCg31+vKtmqnVPTrQLGCcQOY1YiEV&#10;iqXEjAxiKK4AzowxDI5SvLAaTbMqYvYcC69ZnX6MTQAlALizqJGgz6S04OPXkQkG5D0wKk0NdtIk&#10;+r5cFuO1cqUqQ8WKIUu+XMR3ieBUmTDSHbpotTgfTR48eltZrr/z7rujE07YdXnajbYhw3gNiC+P&#10;hxB9OdA7On15cebG8r0PPPLyix/7DfQdW/dfXDqNovDahev7d++6486jHT2dCrsZIZM50WZzHn/3&#10;dCAa9DgtRtrx1qsftvdaFueDgYXQFz9/7OLVa/39Q3IFTNz5gwe2kPXWpenQkfvvf+5Hv3M72u/7&#10;4hdOPP87v92bF1yB6/PjE8M/+sUPnXZft3/4yZ8/vW/nzm9+6ztd3R3IFPK2dSKQBvJAgEnhAApH&#10;lgxurkigrWrmcyIEz4SrY6bK7O1vNdcvGB1tQdKGvFAnMrXh7zIrowksfePZBHRIEC+VQE5TQrd4&#10;PAP5ZBr47kIaLUkqmE+l8vmSDD6/ydveDleZopuGpgJR2tUytOmKhELMU7Du0HoEvFezMbClGaur&#10;AnJzOuzVqDg49jBatAjKLLRSlwo5SY1dr8zCmaoh8mIVsBysUDDTRnZILBkHrA/CWly9GL5lE1nw&#10;PnAnIokFuYWdPX4kfcaTUdCbOjs6dmyb8Ppds5evXTp5fe/2cQmQ5lxGSeYw0HY/st9sBpdVcFuh&#10;XswFEs1EnkWeirqRU4EPUNNB64sbWa/Lm3kPQc8gwsvtQAAdHJsaDN2U3acqmc9gVIvKUic5E+ma&#10;1d+X0xKiXt1gZLaVUwWWeEACPeD2lkDo8vR6HBY6cnN2dT0TNzvqHS6khPmgT7N7H3//3MGxTd2d&#10;bfCTgTIXiiWX1oPe9q6e3v7TH538xt/9PZK1T5x4b9vE9ivXJg8c2If3b3oKD0lHMh1xeB0Qh+G1&#10;0tUApq4AZoWGABgUsJXQTeEKamKOKCFPC84AhO8oPkbcF6gzdUga4AAvV3IAoEk3CQLgaihkUCBR&#10;PFj7FF51dGg6LaOEYerxU2pNh6qRdCOR06QKukyRjSRIjbYtmdVdurYRz7X87vZDw+39gEPB1gX8&#10;9sqS32jIRaOZSBQwU6Su2aw+JFs2qzjhIF6DqASxSUS9XMfZolyJOFlUlWB4keIMWD03qhrcPFh2&#10;4Oq/fvOW1eP2D/TMT00uxiUkjPWaMUNGXBzgCdVbMzd5n3fr5pEffPP7FqOlvcvvdzmO3XHXXfc+&#10;uGff0e27jvT0bzMY22nWU6qyxWR96vr62ko0lcrFYolzZ84tLa7okcHodIaCa26XGQkKeIDzxXwq&#10;k84X8qjNUsk0jD4KKrapYjFg40xWk0tLcMqqEG5E0PopDmMBMNVhNGd1Bg4TXoAoKQ1SnteDyzqG&#10;GBntx0D80qXzvb2dTre1o6v/qaef7u/r5/UCtDP/D1ah9E6fNFDK7wQXG35Y4GQpCyKkkuJ/4IFD&#10;noqQXOW8KkfrRGUtstggkJOGbZcGXqNMOo3VC0hXkiw2UxneakRONL4XOSflopmNSASql0gqVAiH&#10;y8FoNlcoxdLBdFIs5GgQBqtZhmy68HZj4Y2ErwICO9KsBVgZXAUYIcA5CihmA0PAalOOZmPxRNJp&#10;6wB8Gbh4PcMjgLGrdwC+vWY1r6dq83PXSUar4D0hKqe0iVQGMz/EfIPik0ilwCRBV1pXiP9NlK6g&#10;8JJqEJ5Qw6KIhWUHM01sw8W6GCVN3QXjcFEVdxMtAXwyVbZBObRVTkxcU0ZGFlOMMK7FeaArikAL&#10;EhSMpsRn//ROMNcqUAkztJbn0NNBz4ylRbUqKS8tZuRq9fTCHGTWgJYSyNHDjVHJNfE8zK91DQ8u&#10;y4UiR8n5ytqFqZNvn+XbXJKRLspxCFhgeWSk5sq1W+PbJvKIVuQ5eA4sjKFcgO1cqobLhjfW2cvJ&#10;a/VC9xfvfuwLn6OJ+o/ffvL93/722KZdnr17du7as23rLliP8LSRMKyhe6kUMUdgWVBPsGPDK1up&#10;V0FGh0ePQmomRg2k1DCXVJeffbs8D4zNBg7Toc8cUE84c+ZGU1BZe501HrQUtZGnhaYKPCek4szP&#10;bey//UATbjaiBW8JSlWr0cTp6K5ScSU6m6DlPm+3u8wPnRJ17wRshw95Boel776jOX4zWM8l8UNu&#10;dxrc8BKQdsF86+bNiX27UQs/98pLhw4d1hhsl069e/uu8fs/+0VX/5aH779rvMN+9drVCueMF8uQ&#10;i+eqFQaBvjo19riFWkmLeFGzoNaSYrWMXhaA2uXVK8h4QSgT3H6pTCpXyGIZ+/GZk0eO7BPMIOeK&#10;jfhCvS4QvAduLZFkKy03SXiaTUnbyMVvhdQB8ht/+4933PNod/em1996ryQ3jA4LnKuQvbaQ2BWI&#10;qzD1UPEIP0EbBQQNZjMisEsIp6jCOZ8FTh1jiVYpB8O7DnNpKHZ5EINZHoJ17LJocCbZXK7cRCRB&#10;Kg/CSjqaigeitVI1HYrnY+lKuiSlcSoUs3Xb0lIpGZIPjN/2ew9/4fP3PjzQ0yVK5SdffOEXLz0/&#10;sHfo4H0DeuvYW9fP9mzdM9B3t95rM/u7NNxms2soRUbjmewbZ2urautunwPyx/VUpLdXTmg8Zy8l&#10;Pj2Q2DPoYb2jx3pMo+qaKha29bUnWfrbP/q1kRb+4CtfDWeSZrcjFAg0gFvjzDxp4euNbBhg3qrV&#10;udbpl25dJ1YjPao6sXvnFt7uwLabR4h9IWH1GPKa4vnp6w9++mEdyaezScCkzbxRBKUCl6qBT0fj&#10;2OlRJg57HKOazCZSnMOkwshQo61BWMp9QsevYd6uRedhpgU+k0cWpwlUfYqQSYyuCQZNvBG59DW9&#10;KKmT8ZCqAJIvSLXK8l3dwhC+XCjGw5FsPFEpFCr5Qkun7IHwpDUQXQof1SfRwErAi7oBflQmtkEP&#10;d2poJaMSTmeFFt0kpUIZJEY9ePFwYaorOGARKYiBOpz+uNpxnylRDIgfAc9Vb9SwxjyvBV9wLrCA&#10;b3Vky1bYC5RoWk0V3DstZGrNIkcaLl26AEoyjIRq6KBUJDJPKOCVkWmDXSf8QxC+wcmMDg7qBUWg&#10;jYkxAs2RCq2WJUU6BUIXQ+qC8aTD03byzVNvvvrWHffcZ0JWUixSEnOwQnl9nRqSreJAx3+DDwI4&#10;imxazCRjgXUpmwPEAuxeOHqx04snYjod5XE5cCPX6hVE+YA4r+Po/XfeHsqnvv/T58pycnxkWGPw&#10;1GVdVz2nXbnV2bWD1NuTsRUgDmORLHY4hw4cRtzCN7/5r++9/+Gdd95ltjkG2gaT64VIALQ5x46t&#10;97gso+H1yvRkcGUh4rT580mRNfHY2VQarYwY1UkZGuBsk0HUtQzFUjaYKBjt426BK2cjC4sba2ue&#10;zm7H0LC+f4AbHKD7u7QDXk2fx+nt6+getTjaXF39BQ1R1bJY9yHwVwPBRbmClFtJgKaDx1QYL2tg&#10;NvL6c29/9fe+3N3WPj0/+Y1/+0exWuztsK8uL7z99lvTU1PPPf8SDjuk65iMVgQLURS7a2Lv4dvu&#10;O7D79pGBsdG+8UEw7Dp6UQ+YHd5Dtx0+dvvRO+6+29XeYTAb4/HY62+8EY/GwCqqlyu7t28f7e9X&#10;LORYWbfCSjYAdmktGcTfVDKGrYvd3ltrqmCNpggzR0SRP6ailLkoaOtWIxcPbWBqqkGThVsQbYOM&#10;PJIgcKE+BMqDkQokIQOcNykSrby6HoMQmis49Mg6p6rI3YaehyZtzSxmhR/MV8fb3b7KQg3hrEiz&#10;VeBTNSTWKg/E/03glpupWLpWlK2IicEFDuxbXclHhlgGjClS4GmriXOYOadFbzcbIDcyAZ8oAJ+n&#10;cxrNNmzvK2AB1Xg8tbVkIGh1+rB8UKElJFrlSMaqt1QQFKzU8jEDzRfAfkDqRQx98ppr/2CxVjFX&#10;yXQ5v1QIGrVIpnLSZkRy8SyYFSgR0fl9cj0jNzYc3jDhN7e4wKCndRx667VEQMM3OKbRkIpaTSuV&#10;zvAmMwZVcP3RDCJllJbV6nDiIa/Iciaf6x7ok5uNSE1VF8TVZGR5PbFn/27UT7du3eruB3UFUxET&#10;cNP4PLS1BCFHtbWcEdGXFvd7735Q01tmrl21Crb5lWWE2o0PD+zbvv34Wx+nUiGMRQSbRQXnNxx7&#10;DLt1+6Yb04tzVy9v6tx8+sKltj6HCO1ourrvtomp1SU9axWoZqpU+Nwdd1M6+wczK5967EvHf/jk&#10;Z7/8pZ4D2+feel8tc7qdOyKXJg8e2ffUM09tGh7X6yyXzl7pbu+4cuXixNbNj/3eFzCKh51N+QHh&#10;3scSTE4XuWq6XkBcsZipGrsG5uFM1zu6VPOWWlRjbIuqoRWt2gvRWiZeZ03lKqkqyDDA5YIJTgPU&#10;tgHoBWxRmiQFmzqL78XAQeuOfEWT3QYXBI3NEh4UPCyYQikZvg0MBXQKmA5ExjKp5+HB19TkUiqm&#10;tyDxhSpl0zUxQ0TitiaJRy5J1Rostq46Izq5TBEU+RZDlfApkNpcNAl9BgbbMMFD6IHpR74oIlQX&#10;CctXLl6ry+jIYEdpxjOpLRMDmPVoSBWQ4KD84dlWa+qFUPrquettPmXNAeMZBKQkAEMYyaGrh7uG&#10;pw1mF0bJeBNDq2vgmEPfpEFCLewfn8y/iAYYgAxmCbO3prBoQFsFgZWKUlehKSzkzIIR2HEQf/Lp&#10;jNNoQlidBLWJpmRmKQevzYYDsWyYNgHr0ser8j4q2u4Tilb3rRI9txQ2ZJK9LAkK2NVUGn76ibGx&#10;4f7BM+cu7kQS4q49Hb19H3548rOPfKrD51uZnb10+dzWbTveff/EHXfcDWr6mY9Pbp4YypXSejOf&#10;FfMNVQNrMvCr8LZi0oEyrQEjCh5VlOUw1klKBo2UBbY2D+1SJZOrFUsA2YGESrdaDrCucFAgxUSL&#10;wZpTwwoINFbhcAAnoIEkSPAT6pjeOO1GxoG1MzBueLcdetrlsXZnYvngxrpOV3e7Wa+RsAJUsrpA&#10;46PMojpJe7t8lJ4D0FDncrSMZtzzRInaWIkbObcKyrkm3lxs9WvYtygRb7WantMsLt0y2X1lgBfB&#10;i8IjiK6P5yZnbrb1dnX191w5eyGYlJz+ztjKZFcneFQg6ep4E3dt6cZQX9dE354Pb1x/+b03q9Bo&#10;Yntvc1sskOk62u2+7YObdw3tPrpz/4Fdh+++47477rzrIJB5u3ZPTGzfOr6rXm3N3pp22U0NGVtb&#10;nCXoljCjVYZXOCPQ/wAyjw4TIbfI8iYIYWUp+P47J6tSa7BvE2KESDUDIYbAmc6evAAoJQFKIJSE&#10;4FYBYG7lI9gVl/M2uxmrrjffeg2risGh7XBr/fBHP5rYsgVTZRR+n6BAFba48t4o/4/SXYH9hU4Y&#10;zRXaKoDAlOYKvTECUpSI4o28lA7E161OK9R5Sva3WFJmqoBt4JBPhsEOosxsoalMjuKrQUy3MCeB&#10;zdyO6SbHefA9AZsLvqMDFhKkoTXylVS1khegPYVqV0WZCa5QWucQlKdGmLASsecx+uqiUq9mCmlY&#10;UExWW7OFy6ilqsLshP8cJkQLWS+bKCkWWBJl2dPVU4f2h9KGYwmceBYLoB1YT6nD0QhyurCag3Ki&#10;ns+hisDnpPjKwK0Dh7ZZh3EecwSE+Kn0lirnl5t1M+wFUqbSoBJNKF9yzcAU2RBF8+asrm0hViVx&#10;oZqIfA7rcY8BxP37P7+XQD8Ho0VLJVZlvAKQgyNxolqW0HpixTB585a/vR1NF/a86KdwD7TKufWr&#10;0212t9rAJ3WQP5KqUv2jF9+7fjm46eBma2c7K5UAh1bJGoHiOy1OADSlfJYB7h0bvzzqM8yiSf/1&#10;ku7VpWKTDB3s/ctff0NbUD//xE9+/u6z//Cnf9JFWwMMk0pnlRh1HYd3C4tRfMs4mRFXCLBhMhpB&#10;zAP4dflCFoGnLVCQCBJ1HuRPphYqqPn0YiRQDI48dNj/2I6EJt3htyOxKq4WRRMiLjknyMfYwcvN&#10;2YWNqfmNHft3UnrG7jJDP2QVWJVcghpdfWOmiaFgm99p9rV0ZqNoyJwLsL528LITV28Wuw3Cgzvs&#10;24d0NhN2nAgXA3L44vJ099ZNTq//haef2dE7CDyg08SCiixCr2m2TU9e/dEPvnt1dlYlWG6/+w74&#10;MvOFaCqXSEKfwFOSBps4UQITu1qCp5LQNDJ5WLcW7U48Ug3UF7ibEBI8P7907twFp9OKf6FYyPDC&#10;HkbfBsFtvZaBIR40tcBawswZikihvyZ+5x++27KBSGps93UP9o08+esniyKkgKiwEYVutlLgoVjL&#10;JIdrD7vgT1JGKWj/cBoyDJzG0IpD2wenLqOj6AbWpBjVYcSHgI5mA4vTSql27fLUxlr82pXw4mI6&#10;GBCjESm0IV69uJzLamBZmJ2KICepvW1iaPNnfu+Rv3jo2GfHRrfwpC5fSFw48/53fvxt3m38g6//&#10;uckP5WPtudO1vj7blk7kpdpy6BSQY9jis6AhEJpCzvPEKen2Y5u36OerGuOFlfTBARTzjnMrkd22&#10;tTG97OYFf2M+demMv9udtfNX1oPf/cef/X9/8tdGb/taTVoqFEz4zqQiY/QwGvDPyEZOXZGLfaMp&#10;nom9/ora2nbf6vzG0cO38Q47BgcIf6qV83CdlnWNs5NXDx66g2iwCKoR06ku2mRg+RQEJhYBWQ/J&#10;tYDNbtXBR4gZZkXibCbAD7XQiuGcQ6SHSg1dRwFkbbMJT6bWbcgRjcW1DavBQooNO2ioNZVDq0cV&#10;ChkK6zU4TD49wyKZAsUZxkRhcP3zRYfDga09sDNoZZOZMELNtDqupdEi8ARwWzUmM40qANcUojAK&#10;GZUHT4WivYADGPcwfqbohbEIratqLBxVtUpTYykptCug8gFYA3C5iGgVTN1AXtJAJAYPwcaCKh2v&#10;xEJbhwegTAIIAD5G5BRLmkIVti5QgpcSqPA8Q33gWekUunxrLRrReZSgIbiHiJKMOPB8JIb8T6Uc&#10;RaMFP4FihSwjFwI4xVwojksTftdSRYaw8slf/M5mMd995x342lLxkAOLPoMZazaIfDErUlcL5WQg&#10;FVyoV3JIt/F3DWqtLt7mYKHQrtVghwVkvKur/RP2PQE8EYQb2ONrGaZBExM79hZJ+YUnXm9W4xMH&#10;H/ruT5+5+sz3Hhx2fjQZ+93Hlx+49+A3/vk/nnj8lZGhTXv27MtmMy+8+EIgHMEPbsvEVh++vZ7t&#10;Yztvb/OP61jA3PV9vaPbx28nmvqfff+X/e3DJh+fLyFGWq+C37wCY0CVcroQU4aoLCwv4pRuxGCL&#10;nbmmLjX6O4ct7s6imqtwlqyGzWp0JTh8tFgomhB3JVM8RtY4AFtgjWN70dLqYX5LSnxRXbajzICY&#10;iJbStRcef/GhO+7ftWXLwuLUt//7X7/4h7+3Y982IIsBM+H0/FogNDq2CS3YT3/x8/mlOY8fSwwZ&#10;OYx6rd4IsTkLLwPrcYIdgCEgfM/YK0IeXkU046+ffuHM2XMARhkNhk6/H5cKlhYUqgwdWZPy8ehG&#10;PLYWj8SguFd4vrlSOI5UAA8vONFqY62sYzmqEWd4I4foBVKLiCSK0WI1VMznQaxSAyJfUSKR8PjK&#10;hQLObC1rJAkdbj5s5SSykZXzAAOShqqtmdCotXWduQYtrbpp0+RXotlVtX/YZ3aWblUNRkwTIPzP&#10;ZLIoZLUUDf2J4pfGmqgKBmRLB/4opkESlkYYctdLKACgRMWDiZUENqigvVAaA2oSI48jT2XlsbkC&#10;fQxFLuaMOqTg4FLJlxDdrrcaq4CxQeaYEQ0MW1Gh0i/nwyGTYM9g14uhwo0ZLd2q9lgUD8JGIpSM&#10;0j1gh0NJQoHJi3cKQlkEfEAwi8oaf7kaCGAQaXY5JbxWUBKKlfVkIpJPZEsxi1ELGxawDEXMtTDb&#10;4Fk0eqhiIJ5B7YSeCl5tOF8xFUFeArS/GqszU1lHp5qJlR84esfi7PLs1Ky/mwNpkuJcWI3ZWojs&#10;y9N8JTw75TFZEhXx3Q/e3XTkcGB64aHP/96nvv7Hd+zugRBrfHSku93z+hvHc6I4tm0zFtiMgcfB&#10;D2SLLFGXPzjfbvPeWlwa2zPQbvS9/9IHeSkC8NODDzxcCCyVUpV9n74jlqrfmNw4+tBD77796gOH&#10;b/O2OT94/13kh3WPjq1dm/J6nW+9fsJlt8E73t81ALgcYuge//Vvo9HgvffczbHQtdaREB9fXQDT&#10;JIfFA9bt8bzL6Cmb7R+HAwMOp6sZBTKvomYLGCKVRCwcADorIroTXAM1aWpqilnkPqWA38AjgEMC&#10;qUxIR4W4Gf86BaEvRX8yZMeIGBem7v+5RLBXUjWRyM1AYQcSdanUYHT43rWYJpaLOrOhiNDGSKS3&#10;24sKNhqMZUp5vckIFZGsqbEa0kPxOHkhxihZkSiEXDDMsEs8eIGow2gszgQtCRUA77LZP3rvQ4CK&#10;lJ29ko5SM9tphwNJSxgqITaqFo2HsLsWdOZoeKO7p2dsYpNWj2uhpWGh90BwVpWExo9m0NJi7sDb&#10;YLOpVxNxul7T8roSSDgqDSdTnoI2pyvZbY5UMIznFs0FOIIyiThmDGQQNluB2rzO1EGRT6/Pt2Pz&#10;pgEjplloIPoJyZftJbm1tLBhKG7QJOaGtgSB+KjSJrY2pHetZOhnJ9dYXn1vj/7EOx8jV7Orb7Cz&#10;vffHP/slXnCghrHSv+vIYV5H/91f/8WhIwcRJ3Tm7PnDtx9Cgf/Rh+9t3T6azSdo4ENwywB7oEUp&#10;TwCkVsVJLQNcTyC+NpVMQcAmwowtVZq4NHnG7LQjtNDl98JeKgN6TUBNUkXePf4ROtIU1O3ACBI0&#10;5PBoiVU1GTheNFhlbOcAPYU6nSpZ+ZLTXHJZikY2MdBB9rdpLXzVb2N8XoG0aGm3QW2iw/kUakdv&#10;dxek7dD2kASkPhCN8MmVOFbyBt5eQVwcHiP8+hq8vQ3045jkgAFZKhdtDh9GLIr8BOF8ajlfSE8v&#10;zGLm6G3v/uD4Gwxn9XVuLpXhABLNOoqFwUxvSGAcoCBbXJ1Du9Q607mz11999Z33j5/4+MOTx19/&#10;/calC1UA6ROB1ZnJUBhBX2hj5LIkQupjt7gwuRsZHD9/9mIksGYycK42r5IRBts9HLMwRyoOAS3O&#10;NVBj9LwxuBE5/eF1aJ6+9gd/9sdf/fP+3qHB/uHR4XFsI8ZHJ0ZHNp949+T0+lJ3dx9+RkoogKrm&#10;dsEa0EhDZGsyY9v0m6efPnL0UwP9g1093W+/+fb27dvw8CqzUAyy8FWBdVwBZBdLdBkHLP4HpHgN&#10;kWX4C7CwQWzAzxYbkvriRmSVYAhQMqUKwiRa6XjKajXBgwVGYVMlwzKDfSW8JxuLqw6Ls62jB50V&#10;BaS4lsBq0sSiRtCiLCTteotZjxGArc3EMFQuGBPcPjyxWsRsyDFOj90Iwt2wbBKqOUSIoE1mdTzo&#10;VyREhpKs7AooGbGOCdbehiWnnpCbGPBHw1ZfL4rvllaVwqSqUACiXAHUYgSuUa0HNnw+LxpIiBqx&#10;AJcwCCmWUJ9A9YCc1WwuXyyVcOoqsiy9T0QiihjQ5kVNPbcYiQQSWry4XiPAYv4Z0S62BuOxlBr6&#10;dFkrWNN6U97n6CGO3r8Z8A7cEADm4lcHVLolFleWV/CZomcjNWRHZxeW5LBRVfCx4sLB2DuVunV1&#10;sn9kVAQGkYLwXQ1gYXdb1879E1avF1+6UVJxMoCzZF4Nt73KmCtlFhYFtzFH1vCY6nH7fRyyPjlV&#10;ilde5oqH/vWPoRS5cfH0Wx+9+ehDD/jM1pZJkHgL0tDy2TyG4QbkmIKfDvFFMlIoZqApcNucdoMN&#10;mn7sGaFqQroxXWvZcDdjXUgzZxFMNnlmTcoefeyY2UJWK0nWzCbJWlnP6DiDrqiqr2chWalpmfn1&#10;yHos9PDnPtvW7YeuSlCkGUWqKUUDy7TNZBjupwGrqjIlo6Xpb8tPhsVXLlY+vJKtJht39vAP76O7&#10;fZARQkgHQDxh1l9enoO9u8vbZlHrNq5N75gY8Tq9z7/05o++/735Gxdnp29+7mt/uv/ee195+0Uk&#10;V0jAZNJlLUfK6DqRUSxmWCOLFhJtVa1Wxq4VZ2wF1l4TBmewsupQPLz00vH5+bXNY9uWFhemp1f2&#10;7t0Wt3vrmpu09Kqnfspbn+LlOYsxt7A8WSio/u5vvy1YHP/9+lO/efq3/V1A9/Ue2LZXFsuYGM1N&#10;L544fjq2kRNLKkCpoSb65HFSQWULSLpyN2Ht+kmuJN5HCfI5YGi1BopCuACDFIWV+cVbV6fSsfxI&#10;/9bPfurLD9z1qTuP3Hvn4XuO3X73kYPHHrj3kWOH7rrr2P1f/Mzvf+6RLxw8eHRTR7dZzwI78+6J&#10;D5955beXpi6pjZq7Hz6y/wCURUBI6d6brKS10W0jlFWTqCLlgjQacRxr9TM5o0rrAPF8Jm0txKd2&#10;eVIVgT27ENqja7XzpKevbbe1hn8ATsLqmXdUmCWP9Wdobm0lee53Fx+6/8GigY1pJJiYtalUIRp0&#10;dAzzOnM5kjZo7ddunNE7Jrs76YvnWofu/ebkxRuoXE1uH1TrHIZMrcZ6NKA2MmcRMrvjgI7gTV4o&#10;RInItfnugUFcsWB4mCkWAR2dXZ1VdROzs2q+wFnxVTegzkfquQaMhAauBXW2JtHg4iMsSCuTBgG0&#10;32I0QwKSghx5jFNxV9AtkYVlGa4p5JvWMSOHVyQaiWJK5fZ50enCBw/2DZTLmmYlk8nZLU5ly6RS&#10;HAW4APC1ArdGY2aZiBhcLiwaEKiGUROkR2j1NZwO66hcJllOpz2CoUKYUWSg/NXg9kLpVizgZEKC&#10;j0zQuWpjbm2jDfyL5MaukT4H4mZBuIX7oVRSJxJEJNkIRIqL64lUoWvzGGE14SYyUmw6nimqG5TN&#10;Bmki5OnA+IgLs1AnYzSslDI6LTzIaklOrAcB1kHyEYuCG0HnKlUqnutvH/jP73z/D/74S6PD/fPT&#10;ky6PA+IGuYy63SKLYhwbKjFlAPfFAUuiWWcQsNYoYR+opGyUMW2C0HuodwAHEqrkUHgDkgncA9jr&#10;ZhJJVUG5BCAe9luInjaPa9PePMG4tYkuhxx3DVf05i0DXqNgO3LbUZYWdmzftRHcgMMuk0tj3zK7&#10;sDC/ulBoFCfnb0bzUZ2BvTx5+ez58z2d8JZ6GpXc+tK0b8RF8UJFAuWcK6XDOjUCpPyYZ+s1mjZ3&#10;Z7isXlmaBfnXNTJAe5xJ3C28qYwcJ2TzKrx8SBwQ3wTALMLFsC3E94Ono44+XK8iuZoqvrDq4sxx&#10;K7oPnA2G6GqckDSPPvhwJh361//z9zsPToxuGwYYKRWL/fH/+P9279/9wcnTL//uXXeX/dEvPGJ3&#10;G1OZ8Ozi9fdOvAZN9fkz773z5ksffPDW1RuXl9YXc1jCb2w899KL7310YmV9rc3XbxQs+/fsHejp&#10;xXyOwROIfqQpSeXs7Oy1YinpcffjiEplRAnCOMjCCZ2va0CZbyk5WhTFA8QSwnHKGjBQgKZfKUi0&#10;WoVbBr8+fmbwfkB9gXE1aoJYPFnOl3iTBfcZEgqaGlmqZRvNCjZ0HSq0Bq0yNMkUGquqlFwtqLQh&#10;fZ+VqZvzkw2DMixQUlUR5Cfh7qCxrapX0J8pXwJBa4G0zzelEtTriAiWJQTuwfLfxAApGm/mSixY&#10;hMWimxUEnc7msKpJaFIYU5PUQxnc1NiMJpRTULiVUimj01bG3AL7izKW0FjVQQotRzfCNodX5HT4&#10;wlLnrrb3tIdsSlfPRnMqZK14jBQ6YaQfwEmOPg0bp5YavK6SKIXiSTWLbZZbBsAOqyW1Zi2RROYa&#10;mGXlEnhFsD0inhumYw4jUYjWUJrDSIKQb2Xjhb/ChIvjMSeGgALyMqmuyaZXBjt6p87NHDt0Wyac&#10;hUPM1U4V60WSxW/RcmLuQ7UkhgMvNLS40WLId0+fue3u29AGvPnmm9YtQ3w+Wa9CejSJUvbEycvu&#10;dlt7TxdARSiMwtEQxhhXLy7kQ4ubezffmFvuBSu4ztw8fXVoW8+9v//oQPdwbHFKJZW67rstupGf&#10;OX2lZ8/EiZPvPXzbDptR+4tXnhscGe11uZfmVh979LPvv/vO//nGN3ds237/vfdZrY5t23fu37P7&#10;pz/+/kBfR9/gJuSmqStiPhxk7LQoqEq1ijpb7XD3R0lyJhvbyxMGkszBJlXM8Kh84KLQsojYggYJ&#10;g3+V0VhpSMB2QUeRQ71XxoSwqoHRSKPVw2TRxKmHjwoTpYbCNsPhByE7aKoYTiNuApaGioRJIahm&#10;eOggJ4ZyiIFNLVfSOUwMZgehkNVuzll4ld2mxV2+HtGIFZ2Rw+YKxHBgb0SgbjUIoyeADYDSDWed&#10;yWSEuBEtNHRgWK+b9PrlucXlpQhKRNzgXb2O/Qe39vTBBaeGxzAUCnF6rruv0+/tnZpfhoxj14Ed&#10;UB3p9Frsb/DK4ezCrY/CXsthMkwlihnYCQWSzISCSCUB7r2ppgT4/outoh0vjzTk71yGLE0QgNqA&#10;p1ZSIdJZG1pa9VscFU5mGHVNKsjZtDpbMHNQVOhLGgYlH4w9baZ2SRtLrCXlVIOmYUGSDGJGL2bU&#10;4ETajPFwziBb63IeUbCDA6M+f8fY2JbnXnz55Vd+98D9927bPA6A5Mr8/F333o5aPxCMdXb1Ih/p&#10;7JmTPq8NkfQa/L7IQlMS+TDAobBBQKlaKIm4tvBDhFMK4GzsFY1Wc4OGRVlH6znMKRAPB/iawSLQ&#10;ehZxaqIswdpn4FgtKzQIBuJOxfOD/qyMkGfg1WEqT2OYpqkhm0wF9RJHSfByWjm8iUhkUFmBfaQs&#10;eBYyrJwj5CpSRsRqslD0IHS7Dq8JqwZ+VYKOv75w/brb1QakP5oDNG4kOlxY1kAahcUrh9zKhs/d&#10;hYxiJYEaqdK1FMLPNgLLi6uBsS173N6+9995Y2x4SG/ZtJooGXiJqUeNtFGu03anbXVlGYHIQqvV&#10;JtBDPueWvs4er2ugtw1ttpZRV5sVJMBuJKCJK62vR5ZX5j46ffzt42/euHEL8qS+7kEk39+6cfPa&#10;pWuCHYkqMFwholaJOgAlH+EOMHbiC3737Q/Abf7aV//6kYc+C9U+1GGnT318+fJVqFKnpqYADuzt&#10;7duze0+DZt58/R1MxM0mE9ogBcupIgwGLLp5wOkQEnDy1LVNm0a7OjoRevbMU89s2TLBshywnfAl&#10;omPEeybhVQMCuyJWq0qrhQ8H7ir0U0q3hdgIMPSaS6FEGFzOT2AXGhgcIYhxOe1oGuVm1eowoZLB&#10;jw/EvIG+frPHIwOgQpJ6gjJBu4yaBmc+EkHLlTo2u7TaCjSiFmuKemBu1Ts4Umio6yVseRLoJeHo&#10;pzWCrsXVRTRDDdTGQLeCyA9VuJoEaS5XFxNwJWoFu+JHQE04ddXjaW+ydgwnSnI+HI3yvN5sNqEv&#10;hLYAY1mg/vVY3GhJLMDNVqhgEMGAXTeJIhAJB2YrKg8bw0NEhuAKPCSRppSlCM9aaAXKng5zJ4wB&#10;izXmzKoBQB2rI45AXjnd6O9ph3A3tLrqcpuIhx7d06xh0SnAgwYaBAE0LzS2ybTf1w76IyLhEnBV&#10;kjD2aytosHBvNVp+ignG4tF8weRya6otAhcjo9cgsw0LacGILZ2uQQkqXqLJBGKbiLofXQLOiHZr&#10;RsCXSQrRGvX8InMtfsnQqn3lts99+TGo6n/8xhO3P3jMlpJMNuuypg4aPUcznT7fxupyaGMF2tBQ&#10;cBXYh+7ubnxADSWlHC2aXsIqRaVygQQSz+rKdaNBSLVk45a+8oDlw0sn7ti/fRRUcQiKLLo45rF1&#10;0limaoHCSN8o53QjBuLm0vrMyvIX/+CLmGohN9VlAjpsaQlkZ7/HvHNnBuNxsPAwb9WZRV7f6esy&#10;rGSkYtrzmV1dd27O+m05wFxQxEFMBxi2EXxm6umf/fKL9z7cbnedP3N2k9+Ra2i/8a0f/OQ73/yT&#10;z937m2efzVL8palJTSt98Ni+hVLDyQIchRYPr7U6m89AAKUso/ECQd1BQaKKmGe47hF9xeVy4hO/&#10;fs7t7PrRD375qYceue+eB46/+1YsmvIfdOiqrw/zl8fIoq9SIOu5m8vTwaL96//zB4TRM70887N3&#10;f9fR0/uDb/9gy8iY3+LeOj6xY3Ti4J6jn/nMl/ydw8F47vjbb125cgViVbPVgo4KYQVYvCg+XNxC&#10;GMJC6ddEbiFXqZELSxsfnjg5d+uW1Sj8yz984757Htm753ZeDzywJBgos57EXNhkZqxWzmqFKh2h&#10;k0DpBJZuXpybu/Lci7/6+XM/yaiTBx6+bc99e9qGfcgkQD8Axh2Uzx/eYjdPBLs4pIgWOU2SrMDj&#10;aLlw69azr52/Ohf2uU1YOJ6Zy4712S1cElm+h8wj+kaJacxY12fn5pY+WJzt9Pq6J3aVOHOxSefW&#10;sx+9/PGhB/arvZiRZ12YDkTCVqdDpXfiNxSjaYfQvhy6sO1gVqqE33yl+pkv/cBjcY/198MFDTkO&#10;JDIGho4ko5la+cb83N7dB5HoxFKItIxj/27p7sjgk0HfgroN0nC7EUIH6P9KiSxjs1TrQJVhJpQj&#10;TXoAVuCkTyLbG0jGagPTVLxCGF6wVovGYZYt7Eo+NhdelaSSgLlxqWwkBIz0QsFQHLH3RjNuNRkL&#10;XjQsAIEgbAnqEWRcynUAh1EQQ2iBGx3VJmblkIFDSAJ3fhVoKRIL/SoaYHgJippaGTJHCmMhxGzC&#10;aZms8hawdXCUaVEfY8AP5SfsVbwpmEyL9abX124JntVr6u02UzmRTOEauXYzPD2XXwu1MkVOJiyE&#10;wbN5uGnBX+pYihGzhVQ8ae1sQx4X6g8HwVfSCRPdcna1EQYmnEdEdDoYDCH/we1xW5wAX1XXg2vY&#10;POA8JhtUaj12+tz5r/35HyHuQ8xlYPLHQQ4CcX4jhI2xy+syOVyIxMUiBzU99IE1pJq0yo1qeWHq&#10;JnaqXp8fg2EIplfXVzHABpADSZqKXgJ2F5yLvJEmiU1djtHR/ozOaPV59wwbItHZ9sNf8PWP6xsF&#10;m8ljt7cHNqKjY5vjseh6cNXmsBeLxb/7h7/NNxIrqamzkx9EC6vODsHm4TeCi7DebdvcI/D1Z3/z&#10;823Hdmr1ZqD18dEjcAZ+WcHuhzkTIYfwuDdpG9Nl4tpMpIHJIyBaIxs0WGDW+XrdXK85azUvMrqQ&#10;PqWpkwowsNIC70MFtVNV05LS6Wg+n/Z0uQuwralYRKD4hfa9W/ag5/n5z/+TNjQffOheYKeLVQy8&#10;aIfHAe2TxYW8Jua5377Kmonufj/I1E4X3zfg77aae7s9NIf9XwNqewp3usCb7BZfZ/vo5rHO3k4r&#10;nlfkn4B6U4MrEuwePMhSsZC8fv2Cv80+Oj4oV+2sAanW7SBvW9x2h78nU6rzNi4tlqBGaWnKBuQN&#10;FUoGwYRmAINV3IdaTMB0NPIcXS4HHDFFSANYDtctfjSlUhlrWCWDAXr2OjAEyEjKYppTXrgVC2am&#10;p9eQb53M5bQakfd1zDesTkA+ktd1Jic26njadTSH+syIU0MNebQyK8XIAMyYMtXSGYFXEiAAQ5qr&#10;3+WycrzTYOywu6zoThjG47RX4in0TqgJbA6bttkUwHhDJAH2S8hkgnil1iwEQ+Z2ZxET4SatraiA&#10;cdaAdY1kzgZpsLkQjocpQ+nWnMXvSTr0EC4xsYyKalSNkE/RDgb1QL2YzuAigMgiGE22tECs8gIM&#10;o1oOmTkQi8ZTadJqRQpqoVTsa/PUShlg8nGzljBAq6IZQ68NPT6D1R+k93A7QBaopSgMPkAHVlhc&#10;dcxHxVa+GppNHD50ez5WTCRSjLVKCdqqSsAO0Fpnwmo+1DQ4jT21eClfSE6vBR84uv/Q6PbV9bXj&#10;77156cTlbRMTr7/62nvHLwkm4it/+EVkjNq9no3Axr/92w8vXTijrmjGB9u3T+w6c/XGxM7uYiSf&#10;CiSXYqFLs5NQrKJOmQwEdh7YmwwkJpdufvUvvxZfWnjt1V9vSKFrHy39j8c+naxGr1yae/RTjy1M&#10;L3zwznEoxD46eaKjq3fyxgwkRO++/fbokH9obBseiXI6Ew+uCy4jFAGwwwkazJz1JT03t7o4lI9Q&#10;jLtG6nLRBRcsoSTAqhz8FWq5NL2+nkJGoqrWgC4MlRrLWs0WqVBCNmouGAXHW0rlStlsJBZJxxFr&#10;lIa5DgsoCiULQWIqC6UrrN8IN4N3Sy2DBoaEqjoPmFW+rHJAdiiqwzGDyz6Ph1Kv9ws2m0xUY8nV&#10;lcUaRxbhr8LFhpNyJQmIF6wQeqQtR2Mmo4A2WPlDIaVhBNlIxoLzSyvAHwyNdv7DP/55V5cX69RS&#10;OQ/7vtfncXrcSrQgYw5EY/NrK7fdeQBJm8FYEKc2VptOuw2dZDKaaKUlqOZILYKhWhi08zyfCsex&#10;HOdJOl+Vy2ZabCm4QMQJ2/XC1K1Jm9tVw2SbhGCOkgsSXgOkQSOZnnLCvCjoINVfz/J4UHhToYYh&#10;ngptVklZPTP6TCI9u8KyjgbKSB6UqUV87nbXjvNB6/6tNsTPvvn629smdgDzC53YwUMHd+3Yhiyv&#10;X/3iFw/cdy8cteifltYCJqu9r7dzZXUJkjsto9IjOQD1GGyRJO4mJUARaziOh8IPeZYCmFiYPIIQ&#10;DieTg+QMGopvgULQNBMU8qcA1MMgAIcF1yIaxYpgRRoskS9ilwsMDNZyWHvAVF+FPQ06LtgZZLUE&#10;LxaJAEUN1lAWNYiADbRamLPh7ZFUzQo0skQBmRKqdChdydUd9g41oUdbUalrSxKuxkJ6Y8lmc2GG&#10;XK9BdofZMt7GQg2J1Qk8a4Td2oZ2FQsNSD5bzQxUEelsGCLPeLLYP7Dd5ey+cP7d8UHI73uuhOTu&#10;TkadmQR/X0PYAJhzuB35bCy/cYKszBm0eYsRJHRkYfJut7enZ9Tm6OD07p7+rQM9/tGRzv6hzk1j&#10;Q7cdPjSyaeSpZ57GOLKrq+vgvttA1Lg0eR6wOA69Max8EKZUQWhSJ+K53zz+zJe+8JWvfeVPnZZO&#10;3PtvvPnmv3/rW9Mzt2IpBcw2M33rqacf93iwHfJ72/rHh8b/9//+N+xyR4ZG8ekDMIK5DZaQICS1&#10;dXdWK5rZuane3u7hwWGUH+8df29i8xYMJeCTAzkDRxDmpP93iYVcFghqEH2IaZSiFcQTDxIyoUpk&#10;p0FTFqxWrCZxUOMhwTYJrUAOsi8KqgrMPUgxmkAGNlh3RRqARxm6rFa21CjkRGhwVZDbYJhOplVV&#10;SEmVJGmEHGo0uVDK3t2TRZZwGgTQKqOD8lqPF6KUrqCoUYK1lAga6DqUQZQIF1g+CnM69qs1An0l&#10;lY1taJH7anXXdcYSQEc5hOOpHXY7ZiyotpCBHkvFzWYM/FmcDNF4mmQhZlIcfwTWk6DhEJAyQqqA&#10;2EklexGamkY+Cpz8PBIFNYzXbOHVtesb+ZCwM6p26tVFQTfpMfDVmCoaXslmUhMjPSc/fpP4k68/&#10;lM/lK0Xp3Onzv/jR836n1dPuxSXxxK9eeu+dd95645TNBPJmh/L8abSw0v3m10/Fptduf+A+hFS+&#10;/cbxj18/e/nEzeXlxbbhLvAtVNWqHjtzjE3kWhnCK+Sm1ooID0+n4rLbXGON1jxrvFok39m4RTeX&#10;Nrv+9L/+GRCzn//g3/PIrWg1Nvv7SnDpK0JJAutCmmi1eyHINAQ2FtfWlv/lX//PwdsO6QVrDWxX&#10;gktXygj2Ql4HZhUmyMzSaQiOZaOuyEPARbz/8itHju3v7GtfTAY12PxUVNXVTODSXGBlYy4euDQ/&#10;++Z7H05Pz7Xo1oMPHnOYtS0xMT95BXiQ/bfdLtidaih2SpihYOVGOrRGmFNLkowL23Bok/zQSJSB&#10;Z5AG29UE/xFmtjxbrIheo+3UC6+N9w97OjpOX7800ObiDPZz12bS4eWVqQvTSyH/yJhaXbv7jl1A&#10;VsTh167FW1h4wfyNTREEAUXk0GADqKQFIN4xk80iDh6EObxXWLq8/Nx73/vuT9u83RQ8WBptT0/n&#10;M08/ua89195a7yJlTdZ245Ll5HUj3/HoZ7/6LbzwVy/PP41t76MPAXt11133f/jeqcX5hUwkXsrk&#10;oFPnIeMxO3bu3/f5Rz59+PARGFQhBkRyQgAitCIcNcASlpPRWDAQhHkK6nWaElxOz5HbD//RV7/4&#10;8MP3IZgVo+y3Pjj3yttv//yl37x9+sx8LHZ2avqDS5cuz81dnJk5fv78zbXVG4HArVioJUjdWzsP&#10;3b314JFRiwVxgmUoztGuFWrauESfW4hYemx7vMaCjEbeb22QRo3lzJxmKrb60N3ecKoJY/axceLS&#10;ShMbR5cj1W8mzZlqev56auE8QNiqrn5+61ajp1fU2RukRVMmVq/NHn/n1PZ7ho1Oyt0oOSLhBIyh&#10;/m6VwQUtYzmZ9dm6zt94dXhHEMqCtcVR/+DnnvzZz7r9DrvPi2kx/LXQr6u1zXgxdXNxdu/uXdgB&#10;qTPxhflpY18nYC0c1OOVRjIYtfd2ZVTwFbPaXAXrcRXwNRC5V1UFZMkZeExPgfBMlHIt8DXlhqlC&#10;shodADVlUp1HqUI1dBYDXnWkmqjSIma34WwWv7sBuECHkzWaAL2B8xrDNCxx4E7CGEbblEH+WZxf&#10;ttvteGo+8ZgqQBtI2HG9Q08t5sRCBq4QFuN8sQk4CdiMmGuoYZvBwFXKlpaTCQhyYRTGmYmoP+y+&#10;cuUqa7LApixYLF2uLl/kGlZM+RxoYRUCsCKv0znc5908bBoZILr9db+bh/1SC4ghNCjNTDzBcrwW&#10;3lDcmdBM1MpUvRYsJFsmvgrdFqLMTMau9kHShIQoawJxHAKbhbFQSY/WklXy+V/9luC5Tz32YC2b&#10;hiZZxjStqRFDUboc93f7a6we2rkKZZIIuGuQUF/WqqpyIZIIr3gd3TabDQoTHMDrgRCWQA6Hm+YM&#10;YOgpuQEc9DBYRxM83VCgYshIUkNIIWlis4VMjvaPYblSSQTLEJ1I6vW18Nat28Mx/CKNwdG+Xz/5&#10;qzvvuXNoc9fIcNfmXQPwn0B7j5PWZhF+86tf3XfXnVjN3LhyuXPHAC2AuGGEB16vJzCUNRicyMtC&#10;EjyU9tjtwexgFvA15/Wamr5Vja5MVZOxZirBII07sFEOBWuqAqUqg6UAvry6DvBUBXC7YHQNqnFz&#10;m6PJayngXusqrmmKBzIOE77Zmo5r2nxGgBLTxfLNmcUP3nl7Yts26BmsTifUgLC1PffU63KzPDKE&#10;y7KQScWgDi3XijqDtr2vzdXhxvgTIzmpKkJFjD4Ni0seVUizCv8dIL6oN2EDAfV4YXEeeV8rG+vP&#10;vfDKmVMLyWyop3czeu+CnAEgCIo+sZphWANGwYAyIJrif/3zNzlB6OkdgOubAMIL60hMs6GbyGdb&#10;1aqGs3wi2AduHusXePKpeDyOSxqbVEWIRZBFUbV+5Yrd4h3o7YNYEaAAh8sstjSXItUuj80iBVF9&#10;YWMADzCuUAz7kAqpGDbqgEthUNnAloxVfPxNNbTi0E1pMNGlBLOeFhCBoFWbGN5rlXVql8dptBmD&#10;+UQTASqgVhGaYhFgJ3WRgkwWSmRVYXnZ2u1NY1gBlVKDQjBGIh3JZYoWT6cKPEm5Qpdy9Y2gubO9&#10;aDdjjU8kk5i2kiYTpsCRpRkEyCF8WUtzHOTVRjP8k4yAoEsMwJFAR2hQWlerTbO1wesLuYLPZCyn&#10;k/giyzUsDYwEtkwbq0ruH7D0iMFlOFh3lLSYliqTSgu8XgkEreryqXUwEAPLqUN796eSpclbUzY/&#10;RLxVinaifm0UtBXBVSGMxpbODkZEJvL5L35aLRLRufC//ss3v/KFz3/p9/8ELo7bDuwB3uzYnXuR&#10;DwhpDFY8CMY4uH9idKh3+5btTidrs3mGR/u6Os3PPfnaPfc+cO9n9l+5cSuXEXfsHbX1WThzRyke&#10;Hxr1j+wY27cNKSyMzss9dvQO0JYGRh12z+bezv7dW3bjQSrk0+A+j45NnDp1YX5u5pEHDm2b6KeR&#10;SQoQfj6fyaTcPhdcvbFQxGSxlSGe49jFmSl6Y0Ev+PU2U6ueUACmdb5mdpUreQvOOIYJFkSuUGZU&#10;JLI3kfaLZ0BAxY4FiMMiOKw83HQ2Ew9lJUSHCOYDpwSDpxqqjjSuMyjQrDaHlkMknLohqmsGYPUq&#10;hmI9X27WHUZaFslwxOD2xiE4kEi8DxqBcVjNdpZLBgJanOTAAhA6Q41Ii3nBY4PyHw5j/LKYRUIW&#10;rxi6MIaUMUYG3Kd+54NHDh/dYzRip4lVVC6bSSMZ2WSyKpmiEI4isEqtPnX2rLcTjbfK7rb7/V5o&#10;F9Gi4dw2Gy10ttbMigR2YSxZgIMWXlhMpJZjNt6Q0xPTOiTsqmkoXGtgleuzuWw8HXf5/UrWUEtj&#10;MlgCG0GCb2sZTAUt5oFw2fC0hGgOLDkxy0B/UsbEgKtSkpYuQBkCseDiLROLURxeIUujaKjVCVGT&#10;BYOlo7sP0eGvv/y7oT5AfTpNAp9KJr/+9a/3YLDdN0BT1TRYPJnC/OLSvgMHs+n41NTlzk53OBE0&#10;mPXwppRqzQqkfA0YV+CLxVWlQOUUWAUy4zgFfKVBph18/HkokJIy8HalQhPEJsSNY8wAnJKyH8Gh&#10;aoZfA7+IQn6ryyxe/bripGmhWMJlQGfgicMtiYJe8Z2om+giq61iRZOX1DlsMtgc1hjAKrfS4Uy9&#10;1HRbvDwpILa9Wqy3kDCYwwQ+bTDYAYFS6IXwrsBO1yiGQuuYnzrd7bCWa6Hva4G1VFK1gB3NrK2v&#10;253+peXofQ88iib5xPtvbh5oa9DuMxGoJ0xudQi+DoZzgyOG7g7Nq8mK4T+RqVQjyUwcA4V4Aine&#10;tWLOxlJug85j1Jld4KfCxqLhBSNeRQxrXF7h8Sd+gACfkZHxwYGtG+HVC2cvLi8ghEAIbsRnZxYv&#10;Xbhu4ix/91f/sGtiN7hK7791ApnOQBQfOnJg977t41uHLXbe3+UyCPTN6av4Y+v4HrfD/tgjj66v&#10;rCNIts3Xg9MbuA2lbsDsvl71ezsCwdVz589tGRuf2Dxx9dJVYDPgBskXATKUoKpRYylVB4K3psRt&#10;KxMEuMhhCkYvquQH4y8C0SkeYAIjUqEVximA4XBL4UceioQgZsa0CIHgufVgj9evonWZZiMlIX2X&#10;dfNGOM/0VgSp8naTxWd3wa2Jc0+MZ0wOK761YjTLOOxA1WmkRigUrYrY2elQw9elRgZQRNjHoTwX&#10;MUUqYcFYhgwHs0sgtZQVH8I5i+HgantPN7ooTKrCmUhVXQbnHD0hnkPwN+LZFKOHclOP9rAJnaIk&#10;G5xOXCzYQit/IgAhAhcMcXuK8BFzPDwvvNZSDGxA7M/5d5WITpmSNmKyyjDUQIx6Ie3Tt3nYur5R&#10;QdaWu73gMRejIZn43FeOIqMWUdwT4xOzk9fGh0Y4l8UEIKyY//xjn6cJ8hc/e/b+e+8uI7WhXHvq&#10;yWfWltb9zi6jy76yFnj+129/6cE7utwWBITZ/G7QdGBlxsolrq4YdfBK4GeXt4NoVswtRSJqo7Od&#10;6W29H48+cSkXyJ0eM0587ZEdw0NLNy/9129/+NBdR02ojGxgeXEohIh6U0AnqwZBSr0wd72r0weg&#10;C/hsvX2bxLLq5vw6IVgZkwl2OkAbUYmgE8U2fSMdBQYE8OviUvjt594krexMPnJteenCh+ee/6/H&#10;T7x46qMPriEe5/T1q7OLswsriwY7+0d//MWRAV8lt7Fw6/JgbxdEtCU1XdQAD8kxBVyOtQqtFiBL&#10;WIo2b4b0V4OJG/Mql8ngc9Ii1a7mXXW6GYiDN4UfBtTBw+09C9MzI9u3hMTcxnoQBsdDhw+++OwT&#10;i0uzX/2jLx88dGB8YkTQ0ydOngLoT0KBjfg8tU4u1pBU0BIbyVCyWqwVC4AX4AxpAgyFhgcLpEQs&#10;e+Kt83/1V38Dujn2ikrUQKv5y1/85lHfzFibG3nF3/rlSt5w15f/10tbDj7A0obQ0tQ//9VXvvHX&#10;X2bMg2iOKjVoPh9yer3Xrlx++5VXXn3ppQsXL67Dtk7qTDTEXHavr613oG/r9m3HjhzdvWv33t27&#10;d+/atXfvHlBt7jt2ZLB3eGx82yjwee1+ltUk4yv//t/fevrVVy8vr93x6BfE/s1Mz5hhcKt+cKt1&#10;fDfXt1k0+xq+PuuWvbaJ3f7d+zr6umiPRRCMdeTEN3DaYLlIZrCXp/remt2Yjcf27aAAfijXTG+c&#10;qMbXWHsXdS2T1lrbR9v1vYPjb5+4ub2H6DPRPr0ahvRaNR5492mLuugY3EP17NZ4TAAeBaG1Z4wz&#10;txYMsKJiYEUl9t0+oS2lhWxu6tSp7qFxGW2V1be2tmqneU2de+/ML3cdBUuauHq+z93zwLuvPXtg&#10;+7DF70asA/oSXasRjKyWNeLk3JV9u7e1yvmZs+d0Rj0Er2CDArAaml0hBb3GrMfEqJUv5sIJ7JFl&#10;mqrUasA9lyHcZChg/Thk/UmisqhqgANAwbqOxhkTPTD1LCpEC6FZQnXFMhY7CVelDogNE8WyFLJx&#10;SRKEFghNYLj85NzHol2N6Rzi0jE6wiWEBQ0WVrizlHA/DdBJ6M85/BzRtqwvrZKtJmhswIRSWsVR&#10;jR0+ZiI0iw8jCt8CRkrK6hkCG4rOV2TWICQymd7+HmQuWb0E39dPd3RQIAW7HKTZrALATa0uA8im&#10;0SGThMP0Fwt3NbO6tsRTbLuvHUIoCRBSvKliaWVu1jE4oqaFnCKah3IPmAdgd/HnBrBBGagEmjKR&#10;SlJGYzNf+833f3vgnv27bt9ViUetZkNBAzqbthCIOmx0jdGFgN/RsWXlAIcHVCVo1OGlWSmb6O/u&#10;YQW7olYlFR4X9D8uN3B/bBEOHvSMJCehXYR6o1U2qvMCZGtaK4MiN7W4euGUrx1pBx1agOYyMZPg&#10;mJpaXlkJ7N+3PxDcIBnV6Mjw22+8+9Ibzz10/11gboKXTcPF2pQRO4lR6McnL/Z1j7a1j87cXCZd&#10;hMFppim9BtguFlxgLpko8IyO4DA8JsF2WU7FnY62OiFpVZpQaj2QiXgGuigwha22ilkrm2isayKh&#10;4MbGRgmCTJhcNWQ2nomF01ab12L2l7FmKreMlPPG+YWFybWdEzvXQguXrp/adXB7Ds9WjXjp5eOn&#10;3nt/ZKgHKXM2qw1b+7HRTbHE+gevnhseAPAKHGO2yWpYu4VEfhpQDRhZqYByKgIlqwOotlrkiHol&#10;E4Y0So00EQYDMcQdVrC75gVzNJn5t3//kcPj3TmxN5qYHx7ZDpsIHuoWRgrwg6lyDUnNUqayGMU5&#10;093bC/IRclYFoxWjFnhYMW5U8irrMpgj8WQWIkMKDQzGzvDXqZDFw0dCYWg/nCipixWDtc1ndSaT&#10;hbXZaxaHpcBDUgJsB7mUbiHyzipny7kiOje5hYsBAGE2shYCbBasKjDDkJsJf7cVEY/1JhiXmD+h&#10;CjXbTAzyIQ1Uy8xKPJDSurKmjhIcmpOySibNcOLo8FGsrK5p7ea6lcvX6saKqrgyb+7ypKARaRgw&#10;NjBYOYtd77C4RFKfV2lYzDciQaKUt/YPxFEVwgyeTjKaBqO35JraQjwORLXB4pTwgutAp+cUTKqi&#10;h2rCzwEMQ3Jl3eTxSoJxLhrzWBwCBGnlokaLTDBIIQROC5oSmYJWEI+RkuGLCsAA6AtmzJlkCiwl&#10;JRaaMkVii+1t3bOTG3sOHCBJ7u33TwxsQeAhVm42jNV9Rk0ovqqpJvSpJUtpTUysebsGr00nOUPn&#10;pr7Bcx+8fXOjMtDfK+jZ119/Bo5IUqsx2SyRWNIG0SZBgv8pF/OkvmWwIIdLu3Dz3MpqCM5Jl98A&#10;hqTZ6tl/9+6+volpghiymLeyKk2bpWwzbun29bV77F392N4S05fHH/oa8m4tnGn3jm1eD7/n0B4s&#10;HI4cvfPw4dsHB9uToVna7JGh0iyKsMAZ9YhMb6Qicd5jl/VaxQofTowO9mfXVy0ObQ2y2aY+Gq8A&#10;vuoyQ2ldS4oybbKZksVsCPpu6MBYlHSYSUACKhEIVwUbHT/WJjbzFqsZPCb0z2i67A54MvFEw/UH&#10;HjUtNUAAI0pwaZl0pLpiLreKVVKGE7paZMJx1t9ehkc7rylDGmDSiXJJr4IPlomvrVtMFpyvAOdk&#10;a3gLgAfgwSUB4QnlNYlsXLAHUaBVy7Aj7z+8v6PLl0gFHA6YRWvXrl6GS9aFn74y5oIYghLzkDXI&#10;Zz+8MjzWtWP3dgwhlCALFHQI6lGm403wG3C7oxlXjHcsAEIqO28GngIppWoznSclPVIk6y3sZwEh&#10;8Pm9N27ewGKT1iI/RcvrjZV6Ix6HeU9l1uPUAju2brE5KOykKrggq+lEILAxr4m1tG57mmzyZJWT&#10;s6lcSmVsV+s6TIwzE5/t6qldWpUcykhtQC3Lf/Pnf7Z7+2YM47701S9/6tOf3rl3P1ItiWZ2PRii&#10;eePs3PID995TlcU33nh+154t6Xwc4kt4sUGixwoO6+VPJMYwfkIxq6j/oF+PRiLziwu00wa6usFj&#10;t7S7TG1O2qpPNyqxShHyB7yzmJGIsQR41PgDBAoNQN7qhiTmIaSAK5i2OAidrVVzNeqAvkIVD2lx&#10;oVTJIxe6JLbKRcyv9PkSla2LaYV41ozEU5jEuA0AutN0oclmZaOoqmSjoCZyvA1yIzj24DzGmm1l&#10;bc5qtdisXhmzX3jDqkgTlDlaEwtt3Lw53TswfnN62e3tvO22wzevT3585tz+sV5sCE9niC63aVRA&#10;lJqqAoYYAKl6Tod8YPOgRhi1ebfY/cM9feN+v8/MkZpaNBm4lAudM+qi2MGwwFHQ8FkYgX/SwbXL&#10;F/yd/OStSxhnjI3v3L5l6+jIFlqrX1xcg6398ME7Pvfo5+8+cq+eNUSCkW998z+qpepthw50dEJD&#10;hmNTllViuZaDKd7hMTaJKqsnf/8zX5rYvKm/u2/HxA4EfH//+z/cs/+AWEVMBLwKmMuCSK0eGOi7&#10;cO5sLBzbtnnCZrL9r3/8p8NHj0Btq+CpQdKCtkLJTQfEGi8uOOYoR9HugrhZFyFKBnNVLcJ1okD7&#10;gMaqy3BGQhkL3SDwPG63DwDIaj4JjbkdSVakBsQ0DgkziEVFp435vSL+QVp4BcZHmNVAa8lvxFH/&#10;gIxBgiGMPEotgn9FlnFwNLpiUoJ2WnldFNE16AZ6vUkwmAQWQSM8Z3QStAFKRQQJ5jIBCZY8sxkO&#10;w3gqEI4v610mqIKx8YQlM5lFOGrD5sLuBH7duhXWOAADwR6s12HOxGIOplmg1dH5wwMHBZnSbHH6&#10;WFTC+9M/4p9N8JNpo9puBaeMrlQ7vZpoOgvNkENToOQYYretJreh6qvWaOLzf3I35gnYhMzNzl+9&#10;dOMzjzxS51Dytfye9tBGSCrWosHQ1i0T+MZfeflVp9UNskX3UA9mYE8//tyde3cCn26BGgwFutMm&#10;YFwNsi/s1QzmiCJ+cwfGEvPzG6ENvb+9y72JOF9qPrtKz9fO8oWhr336jk/fqxbzP3n8B3fedwiV&#10;4IC3U9RALWhAKB//icyJ1bX++7++WSik8aZCz20yO3mDoyDCncJ/eOMmcsFB/4ZUEjOsXFMkAH4D&#10;7TZfNFSbP/6X7+7ctGtjI7ywtBRbSAisffPWzYcfPPrYHz906OjWv/jqpx555ME/+4s/v+feI4N9&#10;Pp1GJJATkIwMD45g2ZdXG0TamsNAtwn2uCgjWCmZ5FOSXdSl58MgtIFBSGPE1yDEG6v5d69svPFx&#10;ZjUITGJWLbNOy5nLF7Zsn7A47N99+sWtEyMGSt5/cP+9n/mCnkO2YUzMJU5fuvnE489s7vFZ+rqx&#10;HUGuhLqs1qsh6rF2ujstRkAnjMDJWOyuFs4oBXmo8EanZmZg+tq1bbtSoaiaP//ZT8KR1Qc2ESdv&#10;Zt9bNe76/P+85w/+J8Zyt0698uov/3L+8i/uOTrW1znIsENOV0dcaszHo+2DPXv3bn3g6OF7jhwa&#10;7u9FhbG6sXr+I8BUT1+7dm16biaeSEDwHdjYmJqcRO5BOBBYWViMr81evnjt/Pkrt6YgvZt87bUn&#10;z15839Hp6t2xbfTgbadvTfZ3dXTbHXkMBoqZcjaBDh67IB0JFkcGk4ONtZWZ9WAgJs2ul8JpQ7rs&#10;Wc5wpYYvK/NXVpeDycjt+ydsuuLUauHk2Vsmk/96OP3W3BXOo7lyZbG97xhe6XJ5Aeuk7W1iGxkr&#10;QqFydXpg1Mr3jEruiRTTlFsiPBGQw4Hu+q1/+j+lXGL3od2D24dtWnqIMC9cmnZs20q39dQRnSSr&#10;opHgeHdfs6yJZM9vuz2H2NLlqYOsY/euLW2dHg69DY9+SZIDi7M1VanF1q9MnR8f7UHPDd1x56bR&#10;ItbfgNKkCuFCVudzQP9jKjWJghSt5Gk9ls5oI5o6uVkolJpAyDahbcDIqqQGZqpFFDkewi/sXQyt&#10;lqlWp0WRw7WA5CkVUVCRINlTLA16PTJMPtn5w/SudNRoqJS1k5KNDpMIVl8y5FsYfSkWamzDwRRW&#10;/iV4M0DVIAs1ySxYPFZbOZESkykUUrjkIC2FtQWiwLyMjk5KJmKg+8B4XUUqCMTK9QZGN7FErK+n&#10;C65jEK/Tah3S/kTQkNBAtZDI08JeHOmEAGORTYJBq1Gtra6umHmT2+76BBsk60mqkk3mwmEXJAEG&#10;J9YLkD1SLVrbQhAziSumomjlNblSRYFzxNYJzLdy9akzNwFI3H1oRzOXtlnNRRDg6ppqplw2cUWt&#10;toYE9GpJ15B4uYLxycbUDOzj3d1jLZKF4ltHaiGbRDPl8bQh4aiG8kRB69H4M94XsqkxE2prKZwL&#10;rM8F0htrS8WFs2aryTh2W7IBt5O0trKIzioSzljM4PYNnzj9vsNuRcjPyJaBV158fWKg3aJRZbC4&#10;iK3DVQpJP0I+cb3Fo7mh/k1Wu7dExzkLR+HniuWPpoBxI9miEtFgk663aCxZLEvJlqjSQRWbyiYg&#10;huztHWpQbBnzGhVAkXyLMYNPJ9h9gq2NoW3VIiGnVT49IPF9PnNfvYo9oAvGbZ6yfvzBNagW+/p6&#10;z184qdJV3X5PTpQmb66Ojuw5sqcTSngf+GD4RLQ8Bov7dx6AgOPxnzw/3N0/2jdWMCOXmpaRK48i&#10;VNmLIwBaxcDvXC1WUwDfLgWCc+nURjyCdIZgNAIVeoxRlovef/hf33n4M5///a/8WRtynTxEJlO5&#10;gfiKYTeSbU++d95h14VWk7m4FAvPyE0SJwZQbHNz8+CWQjkeiSVg2RUMXDGfBlsF6iO5irMzrHQT&#10;yGCpthDQQpEsshtyqTxAmEkJbRQknDRVjhTlUtXeLdZlslldjkoeMxJzALJKcUYT4jMBgsO3gS0U&#10;Q2ByV8cljDsfGyy4agqyiGsfo1+sDiAah10bBauS2aqst1SYgtPVejEagzfGYbcRyDuJpmBv5g16&#10;SG3xCtBAIIU2DJ2uLAgIAI9B26suIyuZVOuyKq7G0EgWrq0sOAUDgvtSEBrAjZFLckB9cOY8fkrw&#10;GPMCGDB1iq2T0BIqJnAcR7qmrCpli9EgVrZaiz3PsHPBiEuwCS2M0OrhWNjkdIrlJkcYrEYW818g&#10;OtCzoa2SKpD4YjrUzKbSdqsVJ0G1xckgPvCW+YUodgY2u/+9EydkItrW4akjoI0kSss/pcRbdmna&#10;mj5raa40EWL/wc2wpuO2Tz3Kscxbzz33+CsXjxw9DMLIiRO/q9VyXb0dUNRFI3EwioD9Qg0h4tDG&#10;96mmDCptLrw8tGXrYjwZCC1TVfWX/+BPdT62rnFMFyqjnK5LU6h7rAn0y3IJGiW5zlgLom79VrVv&#10;r6C1NFEPAa1cDDMGnd3ZXi5jJyrXSpF6JW7290LGlsrmtcC/4WcTzVJQ3wlUgVFj+NCMFQh/p3r5&#10;os9DxrRI921nSWO1Es1vLAoqrkUbS5qGAWI6Ew+aSKYIzyDAE6gDIJSGcRGy6RrRaOCjQJkGmSgG&#10;WIjyKaLkxloWqjQKsZ+QKsnQnuViVbXLQJEVLl0tt/gyYu0qOToU03rbMrStXsa3JCM2HeMIloOs&#10;CMZIVSwY5ixmCeReIx8C7RMq5VoDz3k0AYILxg1KKGBVLNarFRKFk1rGdEUBUKUSkAa0w8FSRgar&#10;Hk8+JP1ErYVmdWpusafX3TfYi/MciilME7DwxRoBmUhxtVRFa4HQElFiocHQ6VHfEXaEvyXUqfRI&#10;ky5QBrwIMrbGpAr7PwyfkSjldrpxypdqNZ0RjXqrmQzyuZgD+SG0KqJpFUAbsjjwlrkBXLJYJKq2&#10;vjDdYTIh11Dl6o0iyVVS3EqaVtKImJ71SMk1hlA1E81s7unp8TgXZqeQ+Ldzz+7R8QlIdrF8a1Wi&#10;mNY5PB1Xrk4eu/MOs1H/xK9/vGXrsM1uWguvw6gC8heEWti84YBUxL+VaimXB4YUCYqQYKHbVIPe&#10;iQE4QBJw4zSgLGiBh4xZCW82YqWOS83cUsejiXwmi3ACVMqKcrimDAEZi0Om2GoDIzROVYM4ABEK&#10;zYaEMh8h0c2mqKoXEV0P0KCcbwJHUJOazUgijioKyA08AcjUwpYR1rZsOanG9UwItTqwanAx1dcD&#10;80CTA9mlgcwb0cTYhJGFVr2ytryUjGfGx/ehVj57YfLrf/lXtZr4zG9/7nOPjHXYqgb5dI7qMDs3&#10;cYSANFdGoy4nAPEAehlIn2ZVBTEqFj9QQ+LcsLucLgD4hwasPh8cwQvBFX9HX13mYGdW4gfkcEsX&#10;q9SDA0PdG+vRi+emTAZbW1sXchT27b3t9gNH2/1dHK0PBcJvvPrmhx+chLpv25YteEoxnCeR5GKh&#10;1XAxEzIDZKC2wcORpK5+9q5H3nj1d5NXr42Pb4FxDsrtp3779Lbd20B4qDQLcLbykIlryS2bxi+d&#10;u7RpYAwrlkwqu7Sy4vF6QUWCPUTbqqDQQKeBmWwO1ChwSBKxfCFXxUerOPAbJocdYRhoqyAiaNSr&#10;xVwWObzYTiM92Giywl1Uj4WwiNYYOIwnytkSo+FIHYs0GqklV3MZNDpw3gokV8ZkQWrCacAbMW+i&#10;5UR2ORygYLeTIfezm8Ajpg2AqkNpyHGQtrPIYMVYGStLwEwwnSwg9rdJ4XqoZtcXZy4xNhPCuUoN&#10;sVRYR+5ME6od5JRTVDadwsOGM1dJTgBTHNLBBvDrCdZqAMNJLsMIFS8XstVSAfRkIPdwRmHDVAT+&#10;oiJrXH3LGZY2OhCEFs6TJGC2qqwDXwXi/IzL2nKGKBG8E6KINrrI1tU54q7P7qrXG7jtz525EA0V&#10;urr8CG4DkgcDcUpFPvn4E3ceO4aX+dVXX4dqeN/+A88//8pdn7of3+RTP3tyfW4uE4+9+cbJji6X&#10;1Q5FHrbmDFjzoC8zzUb2xq3SxevwsrWPDVFuTzlQz760ZPw4TzeY5h/t++JffFnLkD9/4fFao6Au&#10;5A5u2Z6IZ7SMSQIvWpHbYiCH+J98oyGazUqMWqlUOXv+Rr5Qszs7qlrdD5956tLb7/g8Hgy8UVjW&#10;9EQWobQGAJKS3ay5r3vsrk997qHDxwYcnj/80hdHdo617xh3bUJmEWQ1FUOtjIEWhosY4NXr+WY1&#10;6xCYtcV5yCtR99RYR4EQYvj1agUVahaOCCyvD5jatF6v7v59qm1DdHd7zEjXo6mLv3i+dX6hHbqL&#10;UNg40Fb3m6Nq6ebsdF9/HwaZr1+9VRdTfW6+VIN8mggtzz79/X954lcvfjw1v33v/kNjPWWzFVI1&#10;PcmZELFOG1G/AhMGzQ1rMEJNXqtDD1Yiwe4GcRgyB0Z4/JdPl3IykChPPPGr737vv2xW/eqt1ANf&#10;++GxL/+nqXtXgai+9KPvf/SLbz+027RtBDDCHkf73TTmJxgRdNojYunUpYuDnX4fAum0GiPHdA/1&#10;9w/07tq2e3hkeOfOHYJZuHHj+gKcyCvL+ItyPg8P+pXLl5eufNxAw6rS+v3tLp9569aB8a39yFZ3&#10;9PVfWFreffTwvfamT1fa4uPGnLpxFz1gUm3zGwfNmlG3bptf6LOxvs5dFnOH1dmZbnhvBs1rOeO5&#10;6eDM+orJRB6aGDIw2Vhg7a0zmvsPP9LZv8EO2k6vGtGYx6I3V+ICPBaRueNjW+7UkxtE8nL5+MUD&#10;4ztzna41/bCIjE3NskbDqor6uXNvqmj1oaOI4hgWoRTgWUtFtfrOhZ7+zUsAgtEGtsXHRKm7w8vW&#10;mpmIeO76b3ccllrFVjp673/85MPtm6w9Pp6H/qgKR3tzbX7a12bL1BIXb17YsmVQyib1iKKC3Etu&#10;IgUZHk0M/JpWPVmqGuOiuly9WYgIAiT4OOlhLpFwBMF0BwQ5sHiJQqYBAgZuG+CWyzJSUGl1KxJa&#10;u379SiqX1nLQEsIHCJWZtgIsOcBE2GPhagEmAINH9ExQuH3ijEd/JbYqOoBwaBoxTJFwQHlQOKQk&#10;otFGtQcCFUbGwFPUdMhjNQhN0GeKBZxF0BPi8CmDD4gDqizC0wfdMMAVkFvj7+TFCg4r3NN+p7vW&#10;lJzgf8sgudCQHmWiqXIhh6knauFivYac1yxCopeWkrGUD5Bbs6LHA5QPC7SNxXnw33rBMAT6X23C&#10;EoMAX7sBvCL2gzTAylC6FvIlfGvKLZhcp6w2vsFu7hn8wVPPdY54PBwMlST0cDADLc+utzra1SBD&#10;1EQjwkGlgqPVyKysMBqtye7HNrtO0rBqJtIJJIm3tXXgI/pk4quFtxxNKc4NU4ttJbIr584GT71W&#10;SSR09n4kC/c71aZNm9YJe53SS+VwMhge6Z+YnVmBzLW7u/fUmY+6+tpg7jfbzDv3b8WOXStnO9pt&#10;BFkxWblrN664XB63p62vd5CDNkgvzMcvclak8nAY3rYg1mnVjVho0og/XtHwrJl01UtOMSj2CJb8&#10;3PKYo02P31VG6ryBQRwOZqBlLZywTdIAUzpBGlxCe69z2Ag6pNZLtyx8y8RS+NVRKJKP/+y5zz7y&#10;mMVi+u0LTyBfSrAZzl+88Zdf+w+72+80FEF4xW3GwX0lqw2MEf0FcOHIv3v1+Q/GhkY0Ay4FOAVd&#10;GdxD+Jgwtq2UA/PT81cu1/NpM0O6RwZ6/YiFB2cUDFOPy+W3WP3XJmff++Ds1//6HxjGXEhMe9u4&#10;2ZmNn/z051t39asa/Nf++C+7umwvPv3qW6988O47z7NG87e//T28cb975bX//t6PnnjiyWeeenp4&#10;0ya45v7sD//kxNuvzt+4ev99d1Zr5Y1ICMkwaOYxvEcdU8rDhZ6jtDCEYAOCAaE06mfDSbBlfErj&#10;paqtxaptzna7qpSKgrdrxDGNmQV0CQgcwGQBA0rOyCGgAiAwwm2CVqKrp8vpcGA0AC5nbH09HYq6&#10;EEsIlTiS07J5c1OTXdwY6eqmUGSXqvnV0Ii/G3ksyJNF3hqSgIhEjG2zZllBCwtOncjLKZTqmNlI&#10;rAUUYV0+g84K1uSclqloUXKpa8Uk30RtbcpShnwyg/IbbuaWjhUhz8XODeDNRi0XDYIYbmPxZNhF&#10;Uhuo19FZ9XnbsaymlfEvTDFVh6utnJEq+bjFjERkEgp8gqAwisU8BaUJ9Pp2sxX3f1ammkQR1gix&#10;CKQd0d09gCHr4tr5nt52VussZHNs6rvdpoq7udLFxOvhxDMvJ4fuuu/OP/iWWgCbIHvl9OlAjhkb&#10;amvzWqZunhoZ6UQcPbSXaD6Wl1cx7EjFEnq3HYldQGqJoWQrn2gb3NS9fQeo3AOebk/3YIEprxTI&#10;If9IYepy76AhUBE50lFoiWVWTUfrvhK42bO19v3FZMVrdeYzkEgkofOptwDgAN6vkorM+fo9dVAL&#10;VNTKRggpw2S1Xlhcc/kcCa4B8F0llKRLrZzbv50IJePTGUtnWdNhpfXaRpxVSblwcTGcbFn0MtNo&#10;wiEAbyWLZ4A3c3pVRc4EwomVNUw24xsb8XwKbJP5peUXX3m5VJV8HR1QB6HqBgcI6XCYROsbRCFV&#10;p7wQHOZbG8k6bQFdjq2k6WCU9LStkByCUKT1MFYeBhYMT+BxGnBiyMUK8DhCT5vi2qIopAt5XR5o&#10;oRBGjA0UrldAVjCrxyBfsArheBjTJlAnCrksUi0g7qa0YJeB5FdBcMnS5OxTv3rh9kO7fu+LjxbK&#10;eUjykZyBgOEGlNutFuwGaaMmo0JxDGYrpY7ltIAA6LVRRra5LPRq2Ho9GPJ4cEFUa1ApifDoovbD&#10;9BIMKijKoCWFRUGgK106DbO2Dga5LOhyBlsQwnuNCj8rNTooLdcwLPlo2/zVqM6/bRmTL54NzZy1&#10;ujRZTc6k5Y1p9SpJITbFbzLzrQbgBlSzceDgAZvLLWEtiCwNqEvSSxari6IN125Mj4wMW83ClSsf&#10;t3e4IbPTcTpIACpZRa6L1XQunoqHwxBPwgBvhEwToGEGzQfubB2WNcC2UFKVg5axXGmWKiD3cXAb&#10;yk1wxIwU5bC7sOnCAgTkDZtJ0CGPEexcSEZQSSPjr3FD1YwTqPux/JAxnMZqvE6p8loiThHrlBpy&#10;ewHHBbSIiXgSnzBrEiAAxmJEYoioXCypSnYLNieMGpQSUgdNmSTnLFYBix2Qw1UICoHpuxGfvjWJ&#10;1nzntgNYir/x5snP//5Xe/o61wML3/nOPz3y0NedbE3UF07luSFnx7AWqSUGs4O1mKFMASZQ49Sn&#10;CvEb+dRyPLJiVpYrDrmF5FNbo2mn9X1VsiMcncKpRWrwdxjksDV12bo6pDfXC/nMxPhBsaj+x7/5&#10;l3Qih3U9LrtMFqPLyD/90z+/f/w95C4e2HfAZrZi7gxn0HpwJZEOS82CzWVSaxtotFDG2hwmk0nf&#10;SNbGNo1eu3Z98vqtnbv3DvQNQx/6/CvPTuweV2E3jNBBgIRRXNRaLqv75z/55bEjd+zYuefVV1/t&#10;6+8H/k/5+KQSFK2ID8E8V89yCAKD94/DighhkfhxgjwLdQzCfpU2F9knUiGbAX0EtgukFUN5iGCe&#10;0voS77YiEhr4OyklOgwOiaJiNURYxbDY7bXakalCg/vH6eE/VucqBKOTK2Kb0TofWFkKrFsZwWDs&#10;RGGMRh1Rc1gjQa0HJpASuopFI1ZCGFBDxmpwV2BXkkvB+QuVctzZ0yfr+XQp1ZAiHjcIUjRKtnwy&#10;BWC8GWII9DYktEQ6BBvCnYk6hoHyidCk4jFepzXxHJKZQ4GNdCJWLOTQTGI3Spu4MxkuUO6Tciub&#10;eo3BOLucyrJMroOzOXnkzeXL2aRZ7WcMWyl+xcpPRZMp4thDO/H9Qy383DPPDm4eGNy+CRJCREfP&#10;TK+99OrxXbcdGtu1vdKUXn7xjQ6n+9bHU6mVmLmLykZbqdmb3/32X4zf9eCZszfaVFLHkCfiaYcO&#10;1ltNUVXZc3IpjPjww/v1rqGCqVtaJrq/u2j6YP2EvnzhLvsf/8cfkmzz6d/89Mals2OjowOjm0st&#10;3R98/e9aKnZ8YDQWjn//l4/3Dg8iA9fjd1ltJj3PXL965elfP+G0Wj12q4nVHWwn791mjLSIE9dm&#10;Rjt7kBPUUZL0FXWKa1uM3BzqNcBJmZWWG9oMxcDE7zU3OrgSLMz2BjJLyqvlVokXGGyscRiBTIPM&#10;L0vdWJyLyhtBKrPmVMUEqpVHD9YgLGExB0drNxk2YnKS7JhPhv7nU90dI/P7nAfK5uW5EPGvf9Ca&#10;ztgXK+Xbe2WqakvmPly8sGtkaJvDdOP8+bb+4XAm/f/91Z+dOXXe3T742S99/rOff3D74a0FE0Xa&#10;I1yE9gUJtxQ3aUDhHiV4M6lZ4mTRXOsxNrtsqOSaCN2kEol1T5u1f7j/hZdf/sF3f5BOZB686+7H&#10;Pv3o5//3Lww9Y8VS7vzrr7z5vb/yqV/88n1Vlysfqhm4zV/RWMeR+8pQVQzWXIID+PGrcwEZrBGD&#10;Aax1UCPZRr5JoEgBfwhdXm1k1NjVrXe5mY6h/obRuZRV6bu3zG/9wtZDA7v2WMyam+1cRJRSOk3e&#10;0dX/q7BVFEbvchNG9XREZ40TkHHCHJfK0ilRcZFCG2WPtrjZfGWIWDfqb5BU02NgJrqv7u+avKfT&#10;ckcPM+SfZ8gCJfUvzWvOh5cmRts31fI96qLB7f9wevlP7jrmji4mS7Ut9xwdYK8a0pXlc1Fh00hl&#10;yJnVyMi9IUOTmmBOV5AiM6uP//vvtLngjq3tWape4UyoW8GrXt24Yu/zNEhTGSkFQLcF10cxxNPs&#10;uCItyNTT9/dqbp7q+XiDT4uJvf0mrw+U3CHw3hCzq2sVC2I+ltWsbpS2dPen5y5KnuGWyUfVC5w6&#10;F4mueL1dcs1YYzxJqNSSS8OIoSOEhobOYXbKacE2cpXVRopOAEJkNRTWI7BEwzyb01UBYTQvJQOL&#10;C8PjwwDILsYWpfkZdyDMkLkKcPewPkDnKTcw+VSkFE1EWGn4Kjw3QO7iEnKpKT6J2ELUa4JKjK6Q&#10;sZCAZonCJh3sahmIQZh6P0kOJ1Q6FvaOcr4Kz4caPhdstWUg1AwStJDgpOuMKWQIFpO21Lpk5TOy&#10;rtvmbVFVSzmbjW+kIivw5NMk0rhgqsKXpIL1iigVTRhJ+ax8u0ttwEim3kS4aTAmbsScZgfMplGG&#10;Sut4BqdjS2ZUsqqKVXxGparkxBTeRIBlwWlV9MHR5XaDRUVr1xqix932m3/5RaNAje3ci7KgRtQq&#10;VE6oJiCLUdVBijMiujMci5UaJaHTliHllBZ+mypyzhNLgU57l4YyFXXaFMycjYyZKJsS68zCQuHK&#10;iVT6JtZC1t33c9seVDvaCcEtGtrAJQH1hEJ2ayziGhzBDf2d//jeHfuO+W1tN2dmLYNdDRN+ZBWv&#10;lH/t7dNFZEf3bZJRhQAIa2TC0TWnzVTMl1kdHG6m1370VCfQCjYuD/UFpS+oDSWSg5TTQhmA12il&#10;r5bNlqXYLMdl642oxaGvafUl0lrWCIBMqZEMRqXKVA6QRpAJBDWgOR2UyqgCg1zJWVQYVQgD0bS4&#10;ZDBz8/Klu+++XW6Ufvj4T47e80A2Wfz3v/uPIYf9kV1DLZVTsPnKYIfwDQnWCHWhGF5midaeQwfn&#10;M7HnP/zI0aNttxj5Qh5aYX04Ic0sFlfDFKN3bNrEjo+JnZ2w5GQIJAHoy4RRJi2VlpFkHBcvT16d&#10;vPDFLz8QTc6wereKUIhJ58+fe+juRxdmpi6d/xDYtxs3L3s7LP/9g+8BW/r662996fcf/eiDd5xm&#10;9of/+a8s1UzHwtD8nL0y+aMnXxAObW01+riqmUhnAdJkBZgMM4hNNLbam5H1NgOuNH2xZkvpe8vw&#10;pOVyI/SoJ2uQm/a38vqudt1g5Sy+Qhg28IQDz4fcVbXCAiMaeqYKWxtvhjAJkcVowGHbw9WLeQpt&#10;YRp6DXR4YABDYwNQmZklE5V8EaEAZn0DyIqWJotsY6stirhhGqROXT6EcA8QpCzA++LCrWjEJlms&#10;QcFKYAmlc2YSwRsXdd3dWZurAOYOht8NdSkpIjOlaebqrYyb5cLhi2a7uVXz0GSeURVhD4qHJnVA&#10;Cdg3F3DIajPFlmst4YRnzGbMsrCXqgVJ68hIKVKK+bRk0QTNoQp2XehJ5UJKSkWwDqrlU4hTgZdG&#10;yWrHxLIUEcSQSU8fP3Hj4O47Rjr7Xn72THffhJlaokNPTuiDBnUzuKx/68ORy9F9d/3Ff+w99ke6&#10;umr66uk3j79aVxJU17dvH/b7LJPzVwDhjCYSiAbBJIhx2qoc27QaJR67NN6ayKlXF6kOV8rNIJW5&#10;FpKNPT11UCZEFUig/to6k1tKZZMtmqtAoyib/DnBXVWvbKyobJ00v4PQpWVifW71lsM6SDcdcPrU&#10;qwuZ/IqKcrHslmaL1+pCsfBFxtSdrukjxTWX28DW/NqUXg6e6uxKnNbs6IJoJxOlonkTonxVJaiV&#10;s3ATGTxWsupMLjdTVD1dUvbkjK7CklmoTBGC4faYwO1u77f73A6/JbLROPf2+vy5VHo12ePQ24U6&#10;S9XJlrFRcaFHVpeTmOlXED9J5PhQGsiBHK+ytYpkOAzHiQkqleX58ubhtMsLwGVno8zrVVnUiZ6u&#10;UiDoyIQ5s17LWIrYu2EPwek8jD6XTKoN+FLJynrc6nZjAF3LkXHSVDQxumCEl9mcdzRcNy7H89dz&#10;tbjofeYHN4Z2jdz9p7dlVQkjV1KFF8nFkBAuEeFGKgi77c2uImtV06WqqEHKKdjXCB1G+aJlRSCW&#10;7d6M2ZoPTKozYb6cE2RJ38QwDac7MgygfbKksXtEOkoSrkiuafG3eEMpntbGAl0t0dIsESgjKRJY&#10;vTzlaGiEAnKrqmmaLqvYBmh9xTXRS3sLaO/9ApecM1h6ZoKLXjdXVbchdplaP2FMJSHwzmnKReBY&#10;IjHBObiaVr/73snxXn9vhxlbxPlsSegbbNIk8HdUXQvtALbMnM0CehABbxXy4lDMNgkawwzEbBtM&#10;SmwSIcHYJRPFGiUBPALEeRUwnZYRZ3WWqYNvUwYnB8ckwUjAoWJIh8S/mqgqJeqpUBM20gJmo2V1&#10;Pt/KZRDy0CoVVWUkMUBJQCtUoFy+lsEaodzM5DPL633I1K019EiAjYXYYspIeRuqDhUVaWmnW61Q&#10;PJTwmofpFhY9DQ3Q/2Q4tjwdngva7f6e0c2pZuutc2fsPW23Hbs9ncv88z/9y8P3f9Y22tsEno3u&#10;vDAtjve6fe5anmoUyGxBvbTKZ1YsxApbpNysldCpsoU625RszQ0mNKddWdJN1tQ3G6G319HmuYQC&#10;E8+r59TUBgNbf7kZWs3XtUaNS8/2cw/ct12sJX/3xuunz1xdWg4sLc7v3jF817HtHitOomqtmM2n&#10;y4Cukg49b2LRu5ciWbHBztToGbVjqmAOV9tVjHAzmR/Yd9vrp06GoqnhnsGxvpG1mXmLCZN34Fgh&#10;2cSGHKErjN/V8/3v/vquuz/NGAxnL1wDDF9PqBi5mk7msMu2Wd12p49U0nu1aprDkwB9K0EjzBM/&#10;FyTQgIluhBgSm+HGepgzUCkBrDAZdUvayrqWNjIuc4M10RVdriIp9EapaosWkcsXN1pDGGfmU1Dq&#10;8lSdRqIY3YoDbM1acg3KbfR0MdZaLMFH54hMUCcVMTqG4xFPEfKc0MzV8YYoEUCVlmZdVVxSp6ej&#10;wRsYXRuHegskstOA3M44BS9FwhGNt6SeFYs2jxP/CY3WsyQBlIKPENg5AGQ0ogWfRIW8pXUJJc0g&#10;BrhmroZmQdKhb+iVHHvPzqvdgy6CLwFF2aXLjJimxZSmpOr1OsPOpQ/N2aa3rc9kh85YFjiAgntN&#10;pnbi0T+/L9+UwzNLH/72zKG797onhrRi5fh77124cPH2Q4eANLEYWbOe2bN9fGSgf2Njrbe3497P&#10;HDM7Os9/9MHdx3ZWNew773x0cEe/VtDVDCao+KyNYi6SuJmN+LaMW3UmGbIKNZU5vxT+4EYQk/zd&#10;/X/57/9o8HBnPj49eeNGV1f3u8ffj0bje/but9tdSIOGhAOK2bXV+fFN/S6bvpRLIcwJLjMX9Dpm&#10;+7E77kSCxEuvvdrtN0NS+TKEbGcudrf729weQi6BWqKy+GQp3ShmaioGLDLIrF3u9lIJ3mqM5xDN&#10;k2H1Kl6vQ94z0roU0BMG7TAzYpds4YRur8pEJ7PpwMoqADNGgwlxKYg7gcB3yOCE9yUPvKBEBC4u&#10;wCzdNThgupUFMlMz4WtjqLXQVOGIr+7QLV2fTlGanRO3NQry5WuTvXCeaKiJsS2PPfIpBOUgORFV&#10;JwBUqJ1BHtqYkm4/+GkgQypyM5etb2wspAsriIWD+bEqRjK1RUQRhiMbHGPJxpvnT813t2393//0&#10;f/7mr//HvfcdHNjk1yeD6dOvfPPvPpvR/+6zn41MOGVMRrJNyUNP2KyfKqusWaykCV2xTrx5YjWR&#10;KAz0ds/Npi5fnsVgyOIwNbTCBqmJELo5tf5Cxnp8lX9vXv3+dGEjWzVb9T43BTv9QDt39cRlqunu&#10;3vKAxPM+J0Pa9nyQHosspR/pqzp0QVjfKxqBbjZd1bSzXiJFFa2i9M0qRdTn0+Wf/+7du4clphb1&#10;NlXGQo6tBJqV9UYLq8h4JbGcn5sXA7PtW4cuTxXV6pXNHXgZhQbHzdyafmxs62DP2mifS9OgvM2N&#10;1ek5nZ5rGxmQNHWklwWWVxik6eoEa9sA5/FN7Nk6Nt4di4Y4wd4Aaxz7aRT3Esy/aqulDeIehABq&#10;5DJERQTTfnX+pEX/4diY9dKFZrjW36zT8cVJXs9JhGC2uYDgAVQpsLaqNRpvLc4MDfjK2WDTYMMC&#10;GhSpBrI44HVtKrAoxDnAiVPJxnlYo9EYA1Sh+EI1QDpkghHsCgwuW14qQyNbSKQwyyoRLT2tKwYj&#10;hFbj7Wtn7BZPT6fLaC1l8meXZxrnbqjml4mlVfXyKhzVVBEjz7pIS1G2vKwTV2jZoSEquGhAkcM+&#10;iCJsgkOvE/KpUiQUbYBziikrMhbhvwP+RlJS7qHcvjU13YA2iePg9URcJiR5lLpSy2a0emsVyzLo&#10;aiIbLcGsogS3SYCjNbo4DyxAR1eXgPxNnkPpjHhooFo5ZVGAJF6FKIwALBMWYflyOBAEI4L0O+oO&#10;Qw1QCjUqKQjiKaSoJ4Dbi0TgMIW4FLkQyAbCXLCBu1SWBRi7XaYqIHKlxqGtO3zjvd9/7qmV+bnb&#10;t+8q433gNGWkPfJmKMeAzAHMeubm9d6eDsQU1jWYLPFQsqcXZlkIcuz2hEaRxBgaNQ8yNJYWr1+7&#10;Wm7Jjt4Ob3ePu2NAxZmrWIhAQd+s0hDwNiTY2TG/RISK1qCvVOpTV2eP7j1sMjtefO2l7ol+ZNDT&#10;zfLqtSu3ltZvLK3cfvg2nOHw8lSkQqUkgvB96/o8XB1+T+/q/JXVjRl7m83oNBbxI9IyCgcL5gdK&#10;53O5od09N1dUk4yVg42GMFqMWKbJBCEhQQwqNFJsEhLUAEh4ZjQAZjkYNQ/8EoaD+J/iR1OswVh8&#10;qGemp6Fv27lz65Wrl5ZW5g8c3PP3f/+P2WTqb//mD7GL4jr9sF5DCgPWnk5GsS8Xk3kE6AEKMrZ/&#10;17nJS2eeOTUx4Ov2+Ganp2PJmOByWDt9Bo+TMZvQwkHICgUMRp5EqwGEGsjHWkg+q7VQcP3jjz++&#10;9+7DgGPbbH58fBB/nj798cOffgS8lNdef8PpdGXS2W5EZfYPwuD77jvHH7jv7tOnTvXASTA2fvb8&#10;RQzpkYB94sOTk5M3xyZ2CHSZlKVysVZqZlSAZjAApkEmk0zlbhidkEjpoeFE3Hu7uZoJrZFsB8uY&#10;JY6+hWZUI3WTWbVOn04l8fhZzWas0DEuxaCRQWYZYsrBSAcwC8JQyJNA8VMDmSGGwuvIA7TbocnA&#10;7BkXb83M6NdjQeS6Qr4FgWBdggMbalhDCYml8C7WaoHZGxY7rDNmhOxMzoRDkRSvB8GwweCXLVbm&#10;b07inbG3tdWRf0xzeloJu08nk2BOaDm6UqsyDUSLFoBzg9gHlEEAkOoVYnn5Rld3G6Gx1JvAE6fr&#10;hDmcb1WbpU7g+rH4roCiZpIRlBBeNWqR8K6FEQh1JmKvsY8BEUFCYBOpMzvdWr0As2WxpWGakkYq&#10;2pydz79ysg3hhD29OpaeW5sxsGVtLSpQ66s5/t+eTR352rfu++rfuBwdzeytf/3bT505e2rfg19I&#10;sDpXqbF1uL/NYTz+6vO9XT4Moa12OzI08YGW6hK4H9aayCCooSglK1UzxFo4KVo1pDqC5FRUUQGp&#10;bmB16kLZaTCXsPQr19FgqOsYMht0sioTXTfBt8f14nyqIpsc9jnWjk16pQwagxiORDq7xzDsUaTN&#10;1XWxXKiqbVJVUyuE/Ki3NMomMxq82D/kfTfp9LdlWNZezznkleumwk2CMKYt3RkIv1o1m9quN0IR&#10;RCOLrRJN4nNhlOE1UaepnFYFS2Uon7341plXn30vsBwDVgLZFYsrK/2DPiRbQX2EzTatrSItF+jQ&#10;CgtyTFmTEPX29izcT9koIHQqn79UqdbyosrqylUqbjNTii23uZ1YRUKnBCRGcPIqDXVTi0B+5Vos&#10;hEfQwRiAh11JRKFzpcHrNxohmG4CAq3AxKtEOMCCsWC1w46llnJaPQ2oo4YI3fWZP2zC+aQKi7MR&#10;FdgRbkPNsbWoJly+DNfkwThAWgaU4VBpYoEDXgAmUlhhoZ0EgJ/XMV0WJ67XUrKQjSSLiXwhVURc&#10;qoEVsAoWc1JdlNeZRlTOAYHMWnmj1UTzPL686EpI0DAuWmDEOmiHzYLoMVo3gkHeYQX5rl6W0EgD&#10;Y4YcrWJT1tX5Fnj2LUumzHb02xidJJj5KlXI5Uv1kh44D3+HNV0nL03OP/P4L9vbnbcd3A1pw1Mv&#10;vDQyAk1ci4Gpk8HMGutXmsDqD4FbnA69IrYleKWwCzY6zbUaQvWK4OAhpRNqx6oilNeBz6T8HxSn&#10;DaDD4GiDBg3TPcTFKVJf/BZFEZFEWWwLIRygIBswO/U2N2W0NhmDTDE1igVBCPwbnLAQ/alwSeHJ&#10;pvXwHhVFuaOjDz87LDy0OiTTOkgGdgFjrZ7S6dTLCyGXbUDg7fAfSrVcoZi7eOmqnrd0dfba3L5y&#10;rZlI52/cnPnbv/4HYGae/PVvbCbz/r37weOwk03Ii06tZrs7THY+k5bTLTWUQ1E4n9GtOCqVBOgQ&#10;pQzYX063O1ovpkhF8N4OeeTs6urCkn9sB4J/4U0CAg1xWuCRhMMhYH7c7f5cVYSAHivyDl//9q0H&#10;tm/eM9jT3+ZFcgrwoTI8UDNzi5Ks0vf3gqOcTkWB8HB4rXk5Z/UhKRt5xYwJYgbEy1CS3cqsrtx6&#10;8L5jx998o5jJbN28mWF0r735ys59O8Fz1eqwnkcnjPWVCSFNQK04nd5oZAPPhEmgY5GAYmUSAL34&#10;hMUHcwA0LEC6YUpB4ytR0oThENPCx4i7H4DYliQnE0jrK8MUnoeNhpPMnG5pRd3pUnzXySKwkLQB&#10;eR0NcACR7l3hmWQ21wYHY6EAniB+QZiOs1A0ZApQGtoEwW23IYuxaXGoDOaoKEKgj3jpaAz6zNlM&#10;9GYuPllOTJaic4WwlCwVAT7X9/hNLrhGKzZSH56DadNZ17PFZl2gmfWNDavVihMDJzVURel0GmxS&#10;ICtNFgu46iA1aJrlNFIc9L1YVReaRaqOY0cjGQ3rOcIqbi0sqZv8mlp9bZNLL2VThMem8m8OF8Sh&#10;Uaq9nzcPdKk9ZtYnaMyIJ6209BWdpUV85i/ubRrpZjhTmFrbc8/BlIUK35g6/u75Qr48dXNqZXGu&#10;w2c1cJTRoMS3BULB/qG+/uH2ikaXiC6ffPf1aaz1O/y33741nY6YzU4BIqY8/kmgMtLGOt2NDOpk&#10;m0CbfaRlbiOwZlE//L/+zDbgOn/u5H/+53dGRkYntmwHNH9ocJRl9T6vH1cgvkWPy7JlDHSaTCS4&#10;Xi4WKsUSlg6JRLqtrRMvY1kqPfHU00M9PgSNjB28r3dsot/vvjU547KgFTKGKyqXzfCdb34jVapt&#10;GtsMYLAIYAIGKbj0mhVl7FitgIFvErgK9pzROC5asCTLOk1ELSHzqkYh18GKXUF4YZ2GmMYoxOgW&#10;hlKtm2tWziDCYWqyqMX61LunyGth+rWzbLPSefdmz7Dbu7Uroy/NLcymbm58/Q//hlUxr7z0ut5o&#10;7ekfwvnhsNjU0J/EIohDbaiq2v9b661H7aa9+ZaThU3VRjlMrMvJEzyRqwDGgqFgTtLok/Hi6lIo&#10;GkxDU/bnf/g/Hrjn/oEBDxw3s8vXPzj95stPv3By/cKu29vuHvLq8rIGSQ7iQK50pDr+91Pa3ltZ&#10;6Wp4OVKVzt1a15sI7H58Tmpk0OjstE0GN04vrE9lpJuh4vX56MxcIJWMQwrT6eW6OtjNm91jI36T&#10;h2zQFWsqjuNjHVx2rTFLdIn51vM3yx9E1ff6S0etIW2Dq2oRcMbRUsFS2UD8Ed90MAgzkzdyzfj7&#10;N9KpkvNQdzm4tpSNp+RSQypX82I8L26gWuVJe6fP7+42FGiN3tF37sasrdPT1JqwWwvMzWwdqhi1&#10;61Vs7dUqELgW11edI72IP8VbWYinYR/xdwySgmsqlPzn7/9w29G9DNmKr210tvUBpwwNHZRB5Vw2&#10;tBxmmjyHmHGexT5nbXnBbOk/+fELE8PLPTbNhQVLrDnkN3rnLl87ee7szx5/7smnnz/30fvIX/B1&#10;+JMVcWZ5bmionWgVYY9Fpi0W59VaHbREs92lZDcgBRiJvHUZonMdIwAEpqDLqlWjkl+njScTCNtB&#10;DhWM9VVA0FhGxmmhAM1UCeVKs5QNYELg6uF4l9vR3+/r82rdAgFursDCWZkD9j2wIafimlxOaMpe&#10;5KVSWOVU6mpYKmHX58BIAlEA40YTx1FyBfDvqIiiFPdaC0cGYIUlCWI2KyBgNRxnOkiQ0BJqhBZQ&#10;TFmN0aH8zioMIiQda7Q4/SytamWDpZIISqSMDRduR0zwFZsXdu7Qo38SIw10YRPYwWpmNZRPZ8x+&#10;N+V25DjgpNT4FAiUyVXVSmC9UMjyLOf1eqH+QEGDeB9cVkBcKmkzLSyvchjBIi2C4NmyqgGdnd/v&#10;PnXmpqXf4+joRqJLM59I50Qdo4evHWnukNkY9HxFkqG6yxbL6BvFYlboaIuWCzTov/mcLp+NTN3C&#10;PM/e120aH1ELJmiv4+V6ETkpGOjCHqSq61SNeDSKPo/VW0x2O6RBGjU9PblweM8Rlua+95Pv7zqy&#10;B3wjTb0YW1o48tCjBw/fky3lmrUmLmUYOZEnsra0wdOGW9fmdkzs8riFJ3/7K3+PV6eHSQj7RXRu&#10;AIQi9QKfGro/62K0NTa23WaBAgX5VYjfqCoOOrSJUEaqJfwZwk1GZTAQNj1y0VRALOMDBnVJEVQo&#10;wj3UOmrVc889c++dx+D2/eXPfzw83Pvc8y9evHTly3/4aZbT2dz2mA7eAZlGjiGmhhlRTBYEo9ng&#10;sCYreRVH9I321q9N97kdwcAGoGPtmwbVNgN0iMD7lcGpw+xWyxQycRUmeVIFFyKrZSgwTggtqqdL&#10;58+5nObhoT6Shdqwkcpmzp0/f9ddd6WzmVdfe/srX/79ZDIJXh/MEql0GjEM27ZsBhBU0OuHRkZX&#10;VwMExRw8dNjX3nH647M3Ll47fFsn3pNYsmTGs01z1YoTPqNMdbLOFJByqwUmsKVCcVWvBGArovge&#10;JUNeS4QIXlUtd8PzxGjQnFcwaUbJhUk3Q1dKZVKjRhIFHlL0WbAKosHCtQjabyoZQ+62Hac/6IUg&#10;8YMpify0uhKPYzSboRnFDwNZCKCeKtZpkOJbLapSqKWCSMSukXSmqP3ej16IxvO7tm7WIzonm4zM&#10;LQk2s3+gHzKkSr21Mrd64q0P1ubXComM1WmHkwf+V0RtgNlUhBTT3o03D92RTgNU+icmBGCJSABc&#10;xDqhjxea+ULcwshW0GY1DEJIGQ7ttVwVy1qLC0MHQgMJIYS0CEkza1moO80gcyEHApIKBEmDaBbb&#10;WOQtbm/3OFwWB3ftcrpdz7z0fHebWSArXsvs88c1e7/4LyO3PRzNZk7+7jfv/PJrm/vq/ZvHWp0H&#10;L4tyT6ro99ghnD/1/tubRgYxYMARAe4IwAaoMxD14a5kNJnycjhLdHQb9AIGD8ncRsOkNVgc+SZ/&#10;PV/rZwmYMrBJBgcdwh9Y9jjKTtQFNVCosSUHDzpEv5qQi4VsCyxO2tgE06sm5gpJzGRMRqcs40gm&#10;QisXFIs570WydDq44LYaVJQBzJ5I4IrLTsQogC6ArOjramNVQiJIFFagd0tX3A0ltgz73wrAw2os&#10;s2C0YJRHAj/FGsglMLm3qpn8R6+eOP3ajUoRPTYceMBAQBkqqzQNmMoAnMMwQd0So6GQ4G5raBvY&#10;31RzImW0wYZaSURo8K+cbkSitiqIu3Nlq2WH18w2ytgEE2Cu8jrkJrQxKM7WvR4vQtLqiJCqlC2I&#10;/NZqVXquXKyaOBNpNCFLFoddi2dIrDtjuHpUdbMVPh51JWu0GrQysXvUG0mnc2pjuFg2WAjonGr1&#10;NlFmWFQHhNQkeVGu5wt5E484RAXMhq6iDClYvQ6ELPR1QBHWqmhBDILdpTfZ8dEiq5gVLAarE5lQ&#10;cJni/BGRmI3QW7ACUQ7j0qCxWUValG1heQVHusFoUBIbEKRYqQH5UK7LWgYpa6y2pY7FoloDh9dM&#10;09JWMousfmi9ZLO0gx+RbAh2xo3cXd7cdJH4QKA41zuyLeqhxx49d+KdfRObOju7QVGanp6lgQFA&#10;HqoWfBYIoWCIghUHjisoxwHyFtE8pNE/xMK1WiwLkAB4o5RehRWk1rS+hlmkmjNoMflTAoSQ+iSK&#10;uLMQjgrPIZTtAEXVMJhDmS8YISRWaRFKh1erVcFEDwHoEHywHPgxQElhTCLoYYTFLWRkeRMiPCEW&#10;Gx6Z4BDOIDgZPXLt9GoNX67IgkCF1kMc43Q7+9OZfF5MBsILuK2QTOGw+wUz1vicltU/99Krf/3X&#10;f4vf943XXr95/cbDDz4E6jxH6F1QImpU769EOjsQkxqSadycOXMjJxfLeYS2BONoqk1d3VUjXYLp&#10;hMEGveptUs3FUHR2aXhim85kx7mP+RZAiKFoCHgXm9NhRbY4ridQsUmKrhuRc17HzSFhTQM4SBVt&#10;dDKdLFXk9p4hvc1zPreRK2Z8NqMDCyhBtZZd5/SkhVRZNcherkKp7qKA0ItpNBWvz7Zt6+bXX3t9&#10;x5adLqf35OnT/3f81EQkn4QcMo6s6RZnlsHGGN00Mjt7Exe1QY9mOsFbTTBQIeMbf4Crg1YK1iUF&#10;XKHcI3Ul6UKrgwcB/maCowBHqsWTiMAGMRmTU1rNFJAtvbzUanc1CbKeqcDWpOExwVTXCpBKGJqC&#10;oVAuMy1IUvlcLgNnOM55CH1hOwJgEitbhNkpik7GQvMmhjOijAcC3Ww22m0mr9fh8VhsNuSx203m&#10;fr3dYets//9J+gt4uc7zXB8enrVmrWGmzUyStliWLTNDuOGmPQ2Um3PanvYUT9M0pZx/06RtkobB&#10;TuKYLbMtg2RJFsPWZt7DzDzzXZMv9a9NmsRbe2at933gvq+bUREWO2zPAPmgJelNFqKyEY+WMmkc&#10;T8gX+cDxPmAPhvwE8YsPmaREQvMa9JcUCy1rtuAukEOiSpB6wlw+2spe31BZg1JMfamkM4+P3p7b&#10;kaiuHMNKclbLoepdU2PjPkktp1XGtFZT1YpwzZwmvc2gsKg/8tm7mKfCjdzf09eQhabP4hWl/Yf2&#10;zO6aPnSQlLMgwnKSjUhm4Hwx2s3+waDNIKQ6jX37p7xGadfsviP33SbIbcI9nWSm6BXZZBiPkHV2&#10;mjBNg9JsU1rsGe3Ji5eOh278r3/8q+E9428unH3qxz+56aajE+PTOJhHhicD/l6OeBiJhULGIKvz&#10;9GY7azj53U4XVxVvdD5f0RIGYXexd0JZdNudd5WzCQ+hB0Y/PtGAzeQJDqwszOGF7pjdrWZ5arh/&#10;ahaVo5HwAy1tVVe4XlKpafez5G0r24Z8KYXFXt9SZzajxVQOdhUpY9DrST/r1BSGrhseZtQO8XVp&#10;XFAG2VZsbkW2oRURmhno7cENFrs0X2R2NWVrHHOnpUxZme74jP/4H//5xd/4w37/0IkT7514551P&#10;fPIT1Lig/MCQYBMm7dJiltkrcNYz0zHElPsPPvTMyVVrP4dbRtJUoeGYHT6D1Wc0WJ/6+eMvvlww&#10;S72PfOD9999z9+Gju4FYZnLbT7/w1D//2/97/tXXze6+I/c/cOzuB2d69nkau2zC+zSBL1atH5+r&#10;3fWLa5WVAhENOqcJqE5+34B7Mqjr0bXMyqKoqME1Gwh4iIyBD7zXJh/scx4bsR0IpA76t/e4o8OO&#10;mElMtZUlsFh6g9uj08geXaUdee/StYsL5RPzTcPg2CMHTMdcc2IpvBQqbGS38Jomo8uZ6CW0QJFk&#10;ZzWRiDbWmhbhhdOp3fs+NulzhlXaiGSPigM1ecDl8zpsJA6NKqXdOUnKwpzutMyyaTXleHux4BgY&#10;Of74qTumgqPBHHp1USmWQ+cjlxbEXp8hGKzhOyzWwzdWBvtHKzAGFQZiM//l37/2yAfe57Ia2/lK&#10;Ll0xmR3I1pmhcDi1yoq165tW1GtcbwbyjtWFdCu+c+bmfXG7U/p/j8XLwt73Hb39c5/+8Ac/+skP&#10;ffST+/cezKXiX/3Xf1rZWFFBHNF2evpcyG631pZ7vR4kjsVqu1RvAxTRc/9AugMhLRnz1VY2m63V&#10;a10JMriIUgU5OQbQnXhUNpsI38GdE8+kTJJExiRZ7rHrS4MTY0mjphso1dGWTd243qS+XbOaWjTe&#10;brsu6LH39+HtsWqMOK01i4nWlY2KpeGE68eMngO8pab7Jrqh2u17iD3Ru6yWZJH2KgFyHTdTgdAq&#10;ooo4YfXC9tYWvSWLPmyylmYl3oVBuTGSEuJhMKmrGfyXTgPq8wunPKOjar0e1QaVfblS5ZcqFoqk&#10;dYfDEXjZ7Hx2FlY4p8xeLlpn22wgchjos9h1RZLrlImvb5m9TmIrbGYrR3AG1wKdaFvB2sqEgZhb&#10;RKXCahY02AkkUTrtbYu+12Qb8/Xe+ZH3XSskquXmoNXVaebXN0JWm4M4SN4XGIF8eo0u25iPqxFK&#10;RluwcKkhChVltqDOpzPhzRsrc72TY22LNVpm+WKoIqMWTRSmlSqVWE1RL+FMy2Yy/sCAxR5AFI75&#10;tFJpPfnEc0f3HrVbHVfmLo7tnxJJ3VS1N65dGZ88MLe58xu/9dlHHnmIPyepiMj9wQCbDJbXXnpj&#10;19SuYDC4joeBzWC7ZLEbBJazFALEl2nZc4jljvbyUnxoZJB1lwq5C1mILCQ4f7qMRxxPLf4Sa8Zf&#10;dVYOXUdGJg5Mj34Y7BxbPQppegBQYpTmM+OjsWj4+NOPb+9sv/L6qx/7zMPBPhSUXvgNDafIhCho&#10;BAUbr6dKdgfLKEu2U4VP2m6X2ZXd4erH/Lm6s7n75kN1Q9dAVGZnUG+aDSZNvRNa3WC+yGdb4wrL&#10;ZAib0qtFdoLYIZaXlt5++12f15lvtd4+9XawL/jUM0+B/1laWXr7nTPHbjn09jtv7ZqZ2gXqXaV5&#10;+qnn7r779gtnz/n9gTvvuhsIPkrG8ekZT8Af7Ot969nnH3n/7XpZtRnb0mjNojqorBKd0FpYuejw&#10;DSt0ASCYYrMmCq2Nzasq0SLZx5Rt0uya8bZKBU5KRX+Uc7vdCDlANgEHTMXioNW2NtYlyAx6bQPX&#10;O5k2CnWORy2bQTROZYLFpVgpEcBIZcfiAh6PbIExYUZFRmkjaPVpcNHFslYQu94t4ifLmTy2W19/&#10;rqR/9ZULVoPt8N5Jo6a+cOGcQzK7BwcwVLEdYQR+5b1r189f3T81+5MfPQ2oaXTXTPc7q9bsJnkL&#10;sjOIRAtwvyK4a7NRn0dAqzESqNSCsNYRUtlas1b0YHPpMBfRdcnxnbIR1EexnC40cMIymAe8IOgN&#10;vwqNVDcApxAMi7aehldFTdEqZ2N6k8PmH9xa2+z3eQK9/e9euNBll6mq/YqVtsby1EunK7WN7339&#10;S/3SlfuPam2udsc7k3cePo9QO70Of39gOLi6uuwPeHDVL85fJzQZyyKOVsw8mtR2aidZNTs1g73N&#10;VMFUyKebSet0f6Wmzdakmj0wrSo2W5JG4zWAxKyXGSfIgpcYG7aFjcySXZ2uWmf4jMAgdz95NnNI&#10;QhUNMi/7B4cKRaKH9KUinVGS+qmjI3fOmI2uucyS1mBjeZGKzDHR60iOaHyWqPO2+lTd304O7VJa&#10;LaOlknOtcmMtfja9zQpEIwttSVMhoUEWyNYtZvLteE6xlS5cWHzj5+9W8FiygmlDPGF0wiGpCG2n&#10;oR64vWbBUCM+MVuoS15Pl9xfKhD+qjPbwbeC6SSxihU3DxnzJWrxdKObFeYS9cp0voag2SqQ1e7m&#10;oC5igUm5zGaiJnjGJFRtolRUa4L+PgiiiXpdzzIolWmbjDpJoYvuYPMjaI8IILKoyRp67Ds/vuXA&#10;YZdPGclUQ21H3UNBabcU+nStTM2QqwoBnUwXrcIwb9UikNCVWPxJAuv6WrZgE9kjQbdUNk3mnFKR&#10;Y/YmgCmQ+KuDppUkD8DvwGmVCjup311OD9toJBrICYnhVoBlM3ucqUJG0c3pJrMR1l6N6f3KxrrD&#10;6YDghxiB3UMoEbU47Bp9VV1OKzWelSKkWzInLBHeGoVCV0rBAhBsDnjNJY18ZXk74PMB79teur5/&#10;dt/o+J7wdvzauXPLV68vgjiSrFaDpVViOtUKrW4ltqPJrejZt8+gDp8cmejpR2NohxWr09BZkSOE&#10;4EKfSEeZu0omXoW2riVyvoJnZ7IHgpvcMnp6m83OfwztBaclHiqINbjQWSm3VWy2yGyBO8Kb0zAQ&#10;cUW8nQ7BBTELMvxw9l69fcOdNpRZHXUAjxHHNayPeGKnkCsND+/RaEx/9/d/9/Onvvv2uye6iZKw&#10;NqrlXfsmi7X6qyfeRCp15x13w0z6/ne+99n/8VskpXUjnmpajw5wWuWxMxcBWg+4gbfU0fNqaKoi&#10;abPe4uzt15pM7M0LbHc0QqOemWjo8hfmltfXR28+rDahH4a4o4smo9QJktXo9/eQ/sd9yY2OLKtZ&#10;R/nm02PH7VqlO02mZ7FQLpseHhsXzfamTprfDMftTatRNFKH8E5qK1upDTIOdfmCqkCedqEG3Cu3&#10;Ew6vBXocXQRlR5mIZ6KhBMR22WB65sln9+45AB5Q3dA18i0SSf/yz/7mf//pX+B6fv31l4aGeuLR&#10;bYNBV9F01ZScf412Pca0N51CWMHMFP8hbJFkLNZFFhkkXBZdvAJ623BEoVMh1sWcLQJtMuul1ZVW&#10;rxN7nrrQJBsa/yC4rTaZYkZjk1eMXBkF2Fc9I1Q1BR/fd5fPT2yNGWwyswRoxKnVsAqPGi+bCFXU&#10;rRddSr2rrnbW1J66zl9FLIBeHDRrEc8eW+POBoEw+BODXsLWGX8080WC4wLBIP09PRT4e+4U+m8m&#10;CxQSag2pp7VsS5GDultqLoWlPHIdXTidUpQ18OvrkYwlbUwODJdK1+V6Uko3DFMHdrlMebdIozHi&#10;8vZbBbZiDpV6t6rjsOhdOjgplaSsa6jvu4+UIQe3l9lujWST4LGhJMPPFQXZxHSEgLMAkGfGJDbR&#10;arQH/XyChY0tud9LC9LncHGS5dV1waanY8iubgR8roXNJWtwoElxlNN7GhZNXQxdXD2zMHfHH36G&#10;AefmytxTLz7Z5/Ri1T1//jJtlSSZEdPzO3chXNpOMoX7i/UXIXV2jmDc+d1NvsjYxYvhnjwENDrw&#10;x3hG+vt7ixrz5vLC//3zP/X0jc7umf7K3//1iXNXDx4EHykr8LoSM9pEY8MqE8pjIRpdw2BXzndF&#10;7NlaOp1HT6SkeG3nG/lwliDdFlkHAHPA2aqEok1tSpb1oXy7x1lUtc0YVa1iChqh1daQ9G6XXeXX&#10;me8Y1D8yVro9WB9zG/uD33nq6Ts//LGje49l4omv/uL7f/h7n62UQUB3DDjvupVS7VdbVIGppNno&#10;YHLZCa27e6aMXu/FlQtgsgWdVa8KVErdTfzv/eEf3PHAg3/xF//rwJFdTrszX8kuz1/8r2994yc/&#10;+3k8U7v9/o998rf+9/iuY3pLz4TeY+6YlYMTyp7ximx9PF9/NR9+5NDwh0a0e9w1KvsxtM6GjotO&#10;oFNWAhL91UHETgd3Ich1lZDs6JI1VZixYFVdSzH0U+nEtlnDXq2CyUedMQPvVvrt1rtnPCPTA6ea&#10;lqBfd5fiXUsrciGZjRc2fQNjRiJHHQbJY1B7XRC41H67xu/KVU3vzmWmpo+curL+ysrlxarurWvN&#10;aKY1MmTpqucUwYrKldEhvC36KiBt8mSyPn8qEdtu3D5cu2MI1ItGURVKqeXoAszAXsfMFCtrhuiY&#10;lUEJw8Bt6GU0OCuXls6cPHPHQzcblBqzaCaFJp8rMeiCAlTMl72+IEO42PYauXgVkWGfIb4eu3zy&#10;qUfuafE1fPUXNTl4x50T46N9vSZXgIN7bKjv2E1Hj958+JfPPHnu8jmLw7hrdkor6etpcsBSRqun&#10;Q7SJTo5Fwg7SAOpFuDodrdjs1ofd2INCPm83mqAYMdRnjUGcPCUy1l2mjdlYnGzkOmpiTVu707Wl&#10;RugaVV2KWKabLqBz1LqXpEYht9SGuhpUjlSEscMr4A+qnO6KyRheu16IJESEykzj1FrS68tEmENY&#10;15PLrc81Wx7Zmc3lNre2uDoNRiPKYtCW7HhRedEBoVxBhG5vEiWa0XkCdr1DqW8KFq0617q4sOog&#10;Mnxn09DXR1dGZR+JRahVYV6hS0MECLfaxhmBxbEniAyxaNaTRtTtX9oqN5CdeC6xuM7qoG9oAB0L&#10;wjaaTFYGHOX0Nuz3k8k04yIWVrQQqXBMpHU0kjHFFLzdlRCQMKTXn3/z7H9/6/vv++CHNU3M+l0u&#10;B40orQZHOTQg0regUyBbw2OK1pMSGT9rvZCBLJVJRphP273+MlQpwVQos4TuZEsMoOmmCdvk/a+l&#10;49G+flT1BpIgOXnrXXS9+s3XTx7YfcDv8F66fKF3vBeAo6JRTu9suQeGCq2W3W6Dp9Td2FF/cxWL&#10;Yng7YjNZ0RzO7jk6NDpJv7FvdjddNDnMMugh7NFoULRSolTKlGqE7QIoJzpLwZ6KFhiwL3bbLkdf&#10;revo5JZZ3Q3KMgqqbmfFoA6sEiUC+lKdVj+/uPDOhXfvuuW2ZqVy/eK5Xzz687m5xc//wSd7Bnvc&#10;Pd1YHjR8dVXdAlMpV02uR+0Ot9ZuyWtx9TGdLcpgMuOR2EpMazU+9fJpz6DH6vd1UylYWXaU8e1o&#10;Ppk2MyryunkybQ6b0QiuUlMpNzHmkdBAYCAAhWeeee29G2fLtcLe/buX11efeOqXtVaJsmbP3vHL&#10;l69Oz4wMDvZGAAhvrY+OjpK81z8wOLv3wLUbC5lsIZ5KP/3c86+88tqe4YFjt72/0k7mqsu97gmx&#10;5jaqILCetkhuo2GyWwSS7YiWLhPKtypG7yAbOGIK68pmKp+0qzouUV3VZ1mpcBG63Q5if6x2M0tU&#10;vkOvj9uHcQTWtHaOIX+uCJGIYGD2x0y4kX8hqEuksuxuef4dDhedLRtephBoVpmGsraidq3za7eJ&#10;qskDz9DoYLQbXn/+7RG//8je8eefAKh1hRAdQ9DTMWM34ErQrlxf1zYUtx+9LRrdmV8OHT4GNVu9&#10;cPHy2vKaaOTw8LAUzabSHocL+PD6xqYgmvLFosFirNSVG2s72MU9Juu1M5fMBqPH5SDRm8NBMjuL&#10;aZiJhD0IQHdBJnJwsGjIEopXYd6qhQnagaDYyBo0rVyjk28QS6aD2z4yNLFBKm4u4bGI7sqWy9oZ&#10;sGZbG9c+dLi1d6KkFNSbtWA7eCTUdsdSLqtiSWPUjo1NAZhNZZI+ryuViFZzuWa5rGVvXaiEoxts&#10;oUyjQ3x8NmiEiagUdNXtjizHcFHDMtRf39LqvSq9jypc6pTa5ZxWZ0WOxCOlKCxqamsd1z6qW3RK&#10;LD9JROii95VdejiHAOdJ6Vc2S7PQiEbjBnuQRYZF18kCDjHjJldEt264rWLBYMnarfOJaL8vwCdu&#10;aOmsCqeL+ZC53nLa9XKQ+Lnk9na5WGSHjDTY5nAwRZKJDdaL9Epn3psv1viprbHx3mot32A4hKat&#10;qVheXrdbpaERD4+9aMJXphNY4ufyjBsIayZecWd7q+0CbGVS5IsE65GdBepAEnRSWwXlI17OAXIW&#10;+JGlutNhWbhyEfhqDSmqWluM5ySboyLoK2XKRX0NaUobvVxFRfoFul+ysNqaptND+QHyhNLZorHo&#10;Z4KETnvqpT5/8DJHpsYvCim9uVFCsii0jQQ7dZoCFNh8mREA824y3fkHrS+DJBbbJMGnGVqTZ8ky&#10;loOJE5GCCbALnBreb22XiFmHjtcdjSkzRcb3TKQ0okakNTQzgcvltMWyQra0+DfYiJINoEPuUKWV&#10;wXnGiwbzzSgDHsrpO3IinSSr/fqliMYgZBSs2l0yPa+YRK6o1lrJgzv+0lv7ZnbvHgzcOHd6Y2Nr&#10;YGL37tl999199/jQkKQynXntzJV3r1x4++LW/GYpVjKrjGa99dD0wenBmbNvnl0NL7rtPnKCrAQD&#10;cn+BdFGh7GWcUo6EI21yHkoU2LQvLd6pUqVkczqAwnVzPumpIFiwiMjlahBESoxf2Voz4sTc29ZV&#10;KxirJPZmXWMmMHryd6RSvqBoKQOeoCjg1idWGNVZ99yQkE1Gt/qGhjRqI+U12Tfzq2c/9ZmHXG7/&#10;f37jsYX1rddPPT0wMohabGNz/ehNR1eXlxC6j00M8ecsVaBDeYF6xuu5N5fXh3v1I07eUrIsisXo&#10;pplQDndfTACjCX8EfS9ik2KQzNET52uRZPDgbNXrLBFqz8KtkCMvFBmF3equKmhNtGWsAAD/9ElE&#10;QVQEmLvqdCqhXmmyJzXq+yoFNr85OsJKF5yV6B8cSGXzbb0YwwherRc1SauoFjXM48r5UhpUFJhA&#10;+nDWS1U8AdX65rUrFlZ8gi7LRqxYBzb4s58++eA9Dw8NDL71xlss7jkrS+labCNz7b05+Oof/OCv&#10;AUd5+pkn+voC8UQEvUayQdPRCsMhiWwLep0XvKHHLYNRVasRyPBepNI03QoTuYCkrAF8w/hglfP6&#10;tiJdEdX6CqT5hRuKXm+zo6kl8kC36sxHiAytNgSLCT0J6OIKPDQtG69Oq5IDjE6fzbdMFDEHkkEG&#10;MqD32kxsLAkcUevxHEoU5/Sk9Y4INLWhkKm+WtoylyjJA8VsenFjuSYoBBfrOLAwrUoy3WAR7QSJ&#10;QvBhm2Exz5vFYi1VqgYJF6u2xPhVQxyQo9rSeQgorli3WrLfVFjfKuc1fR65rDb23Yga9hsmD9Z0&#10;Ztsl/729/OhX/9/3nvzmj83TR5ZKhae/86Mf/XeoqblnfUfxXz949InnnpzZtWcrF1X/5gduKsZT&#10;TYecNdFvJ/xlZVzqgukQYTECYALFqFuDD1SHioWRM6WgaKDbMwIyUwCxz2dToscIs1MgUiwaQ3u8&#10;nkx4BmYyKm3fxZJjrhLWqv/p29/+zMc+vfvmA4Vy8V///E9mUQCNDKPIf/21N2+66RZi6hh/ClhQ&#10;ipnt0DrEG5ZCehLNup8gUwm5qdArVEKlTl6IgfkDB0cixehI1mvFktLoNYp2Sde766Ao6T1WPQUW&#10;XFRcJwiKCJzubsXR13eqIRzeosbOild2GXRWpagotUrsDBgnEEeWjKQCZm83Eh4wmEJX1uji5kog&#10;WzNuFlWj/pC+ka2XDbLggq7LHtQtSw6z3lELCUnr/p6iRZOoNU8fPyNnxE8+/KlGIvtXv/+Fez5+&#10;V2/QbkEZRucObrZTj0R23GBK7E4VjSLjKtGmKJ4n5g52glaQL87jTbG0iHQxiK++/PTo3r67P/hJ&#10;xKprkfkT77z29X//xmuvniVgo3fgyPjMnemicH05tbZdPhVtnQwnL4RSXp8/KarOFGJvrp48OO1x&#10;Oprp1g1DO1xtpyooMhVZfA4EeHSDHJq5IkkenWyxGat1UgrduaYqQ5VcVsp5hbOu4trztODu4xtt&#10;t3XN8qJYxG3vUIGkDSm0jU1T/9zpVw/VL1CsbEi23mHQj7Y2OD5BrNErAp0j4FuvKit9V7eVyXxj&#10;eKz/xQs7Dz04vmtwX/RSeyooDPfF4La2axooRkJtU5/aCb/+dmb5ssun1UjDIw73bcHzqrXjO9dz&#10;sWhMWw33e3qNY7M1vQXUiIpYnEzRZDWV9J1oIy909Csnzm9cWHrkgWNUJEiiKd4Zb6cjUfAxkmyh&#10;zLUNBNKRdZIftD5vvV0yNJTXzrz+4fercg31N57rDO352MduPQB2qINIh2ERDhid3t/jn5iaeOwX&#10;v4CTe9t9R7VGk0XT2FhZQjUnWpxFguUquDlwULco+uvcb1jhJfTh6kYZvB/yV6lIZISygzcJi6QV&#10;h1WthqVAgabN0n0aNOtJIJo1h5EoX8RBZdB4eO8QIqs03fEavQyPWZXgKLoXZUbVLspizWmZRFOu&#10;FDYWlvKRsIVDC3UBO3gNv0ijgmFEZ2rGopQaLJHgYiHGwOhFWck0Dw1MbyBIV0+LYK6VQ/mEc3jS&#10;obeR7IqQWG4J716ZN7nMAyDabRaKxUg8yqqKI9TldHYxQAZm1ZAImW+LZZ0KMVaRPG5oSx0Vv1Rz&#10;J5nficLSdfQFugUHL9uvMowZZpTwt9W7vwUcNga3ItccxUGmqLIb+bxMtToPGBN+hVYCUjvjG3J5&#10;A46Az6DpmI1meLvkn9DWUDglEmmX10/CBnVTO5EeBPag02b1rTLZqupmcWuLhOZRX1+62GiZyJsG&#10;AMt+olOvs1ViR1gppONQY81mW7pYY2rA41FBAqcTrl9f3D+9lzr4ueeesvrsRrB89XI1k0bPpzYY&#10;p6ZmXnrplYsXL09NTqHEIOwSNc7k6Og7J9+SjD2jI3t54E+cODE1MZJOxdEdwFKodrOdtbxKBIkY&#10;RTZUBVRhMH6ZAxn4/3WM7Wy7Hq+HF2M7q9s3rixGtlImwd4CId6NU8TmgltNWyiWvvR3X9p1YE+v&#10;P0Ar8OTPHnvuuVc/99u/NjA+aPc5BaNQa1VxZcEt01WayY2QzeEWHPasthNpFlVQqUj329nOLi7J&#10;49OesaGZg9OBvv5YmKRRa3IrkokkLZLR6XAwlQOkD9mMZrWDK4DBldltsnjsDh/DrJlds0cB/T44&#10;u2ffVKGSHZnoxfPYNxSc3T/mdJnvue8W2JCtTtXr6Tt26y1jYyO7d+8ZH5sgM623r398YjLQEzRb&#10;bXv3zr7vzgc16mCmtFGuXTOwSgtFSsnXMvGXsfeT1EoSRlngQ0rXytl2dw/gA3TMlryiqC9cfVMq&#10;J4MeS0mu6kmBI1MBNwZz0yZBczvAi1UEj3RHAArCrOYXl6DFa/T6CsHxrLTKpeXl5XQmr9HDecJm&#10;YkRkR5vNFQ51hR1LPJog9g2zGcUHqEIVAhq9JryxwYDk8pvn+h2W/buHf/GLnw9OzL7w+mXChR29&#10;TqNgqqSL86zss8XDh4/cWFqKpzMPPfzwP3zlnxJbm7Tcp85eHJ2cfuKXz7178uydt950+eLFp548&#10;sbJ24/zFxT37Dq2ubL3wzHMBZ+DJ7/8yHs1eOn9usK/3P/79W2ACAwMj+VDyh9/+6btvnrxx9dpz&#10;T77MHoDN87/903+cO3eWPnNkcAj2oAGFbzGOk0S0+aAd1lLJ2dmDqVL9zHunDs9OZkPnUfb1W+qj&#10;Vj2qz6ayspi2V5wP5k3DOxlyg/xeYYNl0f7p/cl0+vgLL0zvmrQ58U50t3gwwRl/GLw+pd/ZlJRy&#10;rayvljl2JHegrDUVQM001MMY4bVRteittggbwDEezia27G5vQyXX6wVJGd5Zecc6fGv33UcWTNpE&#10;l0XOfBBuaJttN2A0FLygoOu5OIxQjcnF/hbdBKgumKtQu1rl3M7aumZoINu6SHBwOO7yCz2BYtVW&#10;U6YV1ZSzXlV03Hq712sH4El2EYN4Lln46wgEKAngx5GB8erpd8tpxhON2X1jew/OXLmyqCZkHIZ+&#10;V1CQHOyHRBhsdNGnSjM46ly5ZZWpxqRcJZrKaPsCzN3b0SSpaTm9UgOMTm8Um1pyOMrksWQSdj0b&#10;fqJjmcOqc6mM0etiRV1O5o02B9x7HbDthhKMpEFVrWQZGLqrJEFsbQsKsWR2EQfLcg3D7cTgnoxV&#10;0cjlRzV5h4Zuet+1cMU1Sq1BHqBOaCZ0VTHfgfmuLYYTSB6rGmW5myygstJsNzspcuAbZU2+ItRb&#10;nUKRqoWvUFNrEJYNTd4AOa0GCaLe4gboiiHZSAl4ClDoUMDpmy0m8w69mN4Kp9s0jwamCx3WN3qB&#10;/HTigFgAcV/QOaDe0iPWUHuqla0ea81lGUxV66HwTiYKh96gsLcwwFqbTqLA/vmr/7VrYsxv1E30&#10;+d94i8C/izl+hNPR1xOcGj50373vv/XQnffc9b5f++CnH7r/w7ffet/Rw3fs3nVobHT37cfuvTR3&#10;xWiw00kwFINogToBIxX9IqZ+hyXYrumbBZ5xdsvMF0oCQ36GjLzAbZVeLdDqljKFrpoc9Cy9FqkB&#10;ZbIdUpV0oZwEAtGNBuWizGYqNdSuOWT1MVGLCWICtGP3LlOj0CcLVynLzWhy2+V1YPACSejvt6u0&#10;hcXVi5OTuy6cX/zq17/00MfuYMLIeooYzNtuPVatli5dvUCQuoa+zaRvWj02u3z+6qm1Sv3mGX8Q&#10;U6jasLK6IWtUkru3jKqZfkpPxGVZrtbM4cz5p18QrCb/DFkwjrxSFVErrLV6eG3d5nPrZENJQaot&#10;z5cesT97LwlZG9CrBsp2VMKtVrm4vbrodblxTTObb2q1oVRSsMg2ZYLMZOYulXqxmEwqCzW6aESS&#10;OQhQLe32cshjsOn0cr67+2aTzzhbKGUq6Xhq1+QUAdBPPPGLnz/34vULi/VcY9/kwc//zh9AG37u&#10;ueeuXr/s87txsbJGL6gQNBRjiWgggJ0ZUhefO4BOLdlVqMmYOepFMRFPqVCVGA2xVMLOkWuXoy3q&#10;zQLSzBxY9/VVRY8bAXAjXRa6cfDqVrWqrNQMVlNV0a6VqsuJEn9Hi4HfmqF/Y2tjK5svwsdgOsb6&#10;vqZoptXlmqgsKmtbiS0WcUxceVQFVZVBRiMXLie3SEwC+Lua2dkqR41es1GEustNX0dxWoBD47ZR&#10;knEzMINj3mNCLIKZWQUEmgtBCbSzCDPMOJyOZmR9uG1zXtusUfpU6tpkWmEl4M9qvZZvNsu6w71a&#10;y1QoabEuXCg8ZJM/dtQ1NOvs9YrD8dL68vPh5vHI9jvxrbWlcxuXLqTfOL6m/ovPvz+6vK4Z9YdN&#10;qvp2bKYqbnedHt2Mzq7BghNRYsxKd6ViqVRg/oaQolTkZSWDB6RVo1qU7RL9DPTwUjS8jdjd7rPI&#10;A0JNKH7znc3j514phG/71Ec/eO8D5Ct8/bv/NmV1jspO49AAqNADBw7rtPSwakxwG5triMi49X1+&#10;P27hptqAToEkbESnAG+YcnGGMsij0yuiAo8n2aIQtVpTGu2aRo+Pka0J89KAQz+zez9DRCgiUD2p&#10;8WAp6rSUWfxXs3aTmW7eKFl4RRFjqEQ1e+2sqK5wc/o9PCOYJSjW8MXXCLwwlLzZUmMjWRr0YLVi&#10;0WyiDs2QSdHRBJ0G2WA2lDPKZLFVRuncLmq+96Xvf+WL/6yra55/9qnhCe+BB/fIooJbg4Iad38m&#10;HQ32B1Fz4NHD0aDXmwgWt3oVic1lVb3k9fTojEG9yVpKKoOmzrWLr9/34TuzauuXv/Tpr/zjl0+f&#10;vlgpau32YcKT8yXFjZWtex6+Y8+Bqek9rskxk8bv1AdcP33+estmPH1j+d7RwQNmVtWXnO20qrai&#10;WHrT0Im1cmvl9Ho2uV7J7bQqoXZhTVlYFsoLhtKCupA35HOoWKz5nK2QsTeLUjvT6aSr6lyx65qq&#10;Ci0PaFJtB+Epr3mPTuiJ7Wz4fXpfwCjIrrpqoN4ua1oZI8bbug33mLYBC5VN4fhbZ9IkCWRLN9o6&#10;396Rgi7fXHlx/fZZnd98Q6uoOdSSpnhdHbu2fur8gX3TEyPmjtbVMzpmta1lrr5iVeQCw24yswLe&#10;AZ1TZs7Z1fZzoWxHZSQYdonkJaPCVojGXv7mT6Bs75oYUAl0hjQPfKsKyq5cKo9ZuSXr0q28wOUY&#10;zWK8pTpmWx3fOPHgw+KN1eLT7/VNHvzUsVF7N7GBNI0O29g0ogIeeyRt42OB73zvx4Fhz8T+QxY0&#10;rvEELBAmTdTYLBhx19JgdeMJu1JgFleMwTpIAFOxhGTmVRC53UgIx+sjYlcmvng9zJCgQGoCf8JQ&#10;jnwfrddJC0JcWQUPSUNVlDvsDEUcAQrk/nkL6uKu2b1g0DJ85UdUycYQrNZgXyCbDm+t3aDLhEVb&#10;ypetWg+A40KubcBJzwevpqWhWSPwqtsRMLmqVSsBv48fxXGtyKWrSmKTe/QdXUvB5gkPkiFWVa7t&#10;bA2a7TrSFNkKJlO0PjhnmhgPOExZt3SvXQ0RnEVdN50YeLG1pTbW2tH1bRYGjr6gKehPdaqFFoPD&#10;DuUggn5kTuib6CWR+7P7ikajLKGZ1qCO8FGjSTJjxpYOa76yksrQAhqcVn2988rPnvUR7GSx5hIJ&#10;UvKYc1M8FBFN8qpzJaJkSWWtachq1ri6BlgXcWiv0bJ+7gpXs14ytwRgEsisu6El3AH8k2a9lIyG&#10;DKJQQJXbUW7HEqjDScFIFctnzpyz6Iy7xibLeaaA9ECkQDdXrl8HlAKmuVFvnz1z4fv/+egD990n&#10;G8HIsr7rhCM7UxOjP/vla0duumt0cHSGUHUDFP4cnGVOFPaUpUYF14qN5CBlmhqUb9eoQEwmAcUr&#10;bRee/O5TT/74uaVL65HEzvoartPo2uqOWqEdGu57/cRrf/O3fz0/P/fzn//igfsfuuPOu6G9Pvr9&#10;H3z1X/71T//s97xQ1t0W2W5mKAgVD32BT6nLRZOqjlqwWbvtrqBC1c7GRlMub1+6OuELFEYH0cfw&#10;/S1eu/G3f/pv4wG302D2OYm1+VW8aTelkT5Xy1YTWzl6aT6VJqFQaoAlIsJsdK1tXbzerGTzSa1A&#10;kpPdRMyuqE5l4/FEuELKYasLskYLViyyuRXICsYJiGcHVbuM+9uBuMEPkw3eRLW0ZRTD8c1XXVJE&#10;VN1w2dc0ypVaPo3ZrOl2Z7e37DZTx86YX5DphZvKl98720rPeVqJifHhrJ1kbuzrDBtQ0Clu3Jiz&#10;Op02lxt7DAo9RpKxpSUy1SECFKDU8I9SKR0Dn9nFnTHaJlaZXTJuHf4v/+bW6sby/BIPgM3uhEcB&#10;1KihMrThs+gVEAO25pZWLy4N+h0z08PMj3sndr99btnqNdJV1nKQj0prN7YvnLtwbW7+9LmFT37m&#10;w6lM6s3X3vyfv4MQ48hTz74zMj4wN7eWTeUfefjOG1dvLM+HDh6dPvH6pYOHjkVgzBSLNtESDZf/&#10;9M//+tx7p8Jry8qmOLewevDYHV//0lcGgn4g3ZfPzc3unhwaGP7Wv//gox99mDzcH37vO3fdegsT&#10;fYvYTCW22wZLW2dhTLd17frhwzenSq2nn3/itqP7KuJSrICaw0M4eTwrJZuj4caY3Hcs13GkCvVU&#10;MnzQVF44d+m+2+6zSLb/72tfO3r70aqqQp5ynabVadU67R0D0HkmljVvpZLLJCuY340+bBRlrT6z&#10;snEIGrs6Wm1R3UrNOhdmXtkpYHrUSWaG6YI2vbTynndoH5Vxs6nkQCS6FslQs6W0mN2JRCoa3bZY&#10;ccTRklWLhKmTp6wlSkdZw+fTbpHsLGs02ytrKmNtxOI3aDuXtjZz4nCqaqhX14HiW/ROlr4NfTlm&#10;1GZbFYMsMp6khYgurdXS+V+FOjC3qb3x6lvlXBN1aKDf9sgH7l1cXItHU9QnbKZSiUy1VNi/74iS&#10;lk9UlCPJZrWjwviEoiueydTq6qBfS8g7Om+drmLjXWjllxPXzs/ZhnqUho5QL4toiAUM7S0b9LxY&#10;Uu9y0t10ig2T010C5vkrRBoLM+aWiXBC4/aXsDFt7Rh11iJWroZiff7aV7/2OPEGU+4RTWdLqS21&#10;FQ40o0Ui0ROFXfZaT25VWzIkMd9Xc5yzdIzZXBY8PcFYOsqslgI7i5LyRDY4ay1tvVZOpsupTKvI&#10;UrmYj8XJ8KT1bpeL7J37SH4Ab1nE+EquFJmEFLGMHOoViEscESY9ki6I1SqD0JVns6EoFjnE6pBX&#10;OmzeVB6zTRKGS2pds7LdK4QCQaPO5hvz9ZWSidPr8bbdL2GkLqL189g9/XsnRwMWUdsq79o7q7M6&#10;X3rz5HPHn4GbgvZQRxAcsTAWa6XWypVKTCLml9fOXrwEWd7b12+VPX/913938003xWIb4BvQKaPb&#10;0PJbKi2dKvQFL8M8NopdfS1aHiMPXjfaEZ1G1/HWUpG57nCMimaP1mA1GJ0ywyJ7wGoNWCyQmAKy&#10;0WcwWO0WW9Dn5zPb2dpo16v9PT12gExYTvAwAWXSkkiRh7dLQmoVuSWLoSLPC9Rfx3PPvET+ycd/&#10;88NdUC1XuUa9tLB07KZbuMUe++Vjuw/uSVdyTOKSKvWLrz8bi67a+sdd2tK0Qw23slhTuJ2OumRP&#10;KbQyT3wJrXVy69S5zbff23vwYLHPlnWYikUwvdDicQXEGuUSXpdad6ZL+QArkIE/4Q8mh+CWNMZW&#10;w1AulKrFXKtaSEQj7IsIcepeyXrV4vpCLL3jKoSUJA9oISg1NchbE2Wj0VEV5TQTz4ZeU1RLKpnC&#10;huElAHUVlUdHa9IbT7zy6h3HbvX5nEePHR6dOfSbn/ith+9+ZGxknM944cbcX/3tX3/oox+MJCM+&#10;rxt+SFlLkRUhBYCoC4xPRMKjKwTKh4CPCWY3zpqzQm9oVtuRfJdGHDCZkVtm1FVFtgQ3omTR6leW&#10;OiwP9HIzWRLN5rJOUc1nmQiA7UG6ywi1IlgbZaiqVUmrAB6EYThP4DEFRFfIVs8UM0V2K3BvdS0j&#10;+e+VTDK5k03s5OI71XxcVNW6LZlRQFavcRtUNj2dqAmDYaGYCu8IkgjwvUoeQrmJKxgZp0nmsNFg&#10;3SUFjHC2WCqjwM4mOeM7JaGULZsLolEta3re22pMDPfV1+aLWkvXm94819Mjjvf7CqrGjx9976MH&#10;P9zXXJw/94M33v7Bqdd+bMi9+rlPhz9w7/qgtNij29nf05m0FMfsOfXvfv4BrP+qXtd6Je3s6qti&#10;1aCTpBYcAV0lDJHk7UosFcbdxE1MbkI3cK2U1XeAoprAQTcqeT0lnM7C8eJ3GGWn0967y1p0lB47&#10;Xz27sc0UazzwhT/5okbd+fq/fbW2HTs8sWtueRmlkdcb4JfkwS2W8qurSwaDwe+HYSsxm2AtVedY&#10;4FH7lXkesRS+SghTerIAlYpUIkaxaTcZMQLVldzHBHJun9/JuRm5KvMA4TxuBnvZQr5gMRraaEgb&#10;xRL2x2qDOxkMF8cwkT2AQHluYrV8Vt+u4HhhVQi+iL87hkm+GN7jVtpDDlU03R7vyYtqd0sHnztT&#10;L2qHPGa7C+lsG5xVYnt8ZKpSbV4/v7x5Pf6Jj/5Gslj+wfGf3f6Ze5KGnKFaJncM11mlkMJXjbK4&#10;Bd+HVA9Iu2j+qEDbXhq0TCSUzcSMLtT0SnZuqkp+beENySi6bENHZ2659dDDv/+5//kbn/nsw+9/&#10;4NidR+956KDJ2vrlMz+8/faDHBOjivRQ1+HROVtLMPA5oFLc7FSbU1c9C2fy55+LZ+esdV0jFlIW&#10;i+pKN6lJVSorCnl1PqXNxdTZCJLKYsxYi2TKOxuF7Wv50Pnk9pnw5umdnUvpzCYSALK9HWXMXxoF&#10;J7A6WGm7gu0SjMxLHV+vXfC1ysmGV6HMuJSlTjiXW6/ktyOxxXfreRK8Bt8+u3F4b6+o2YxtKNyB&#10;dCpRm78W3bdXt3D5Ua/CYVMYl5fe3I7v9O++renzNw22sj6Q0CS06mi/f9juGaw6DUkBVrWzptJC&#10;1RNV3flPKZ02sVtAJqSoxzJRsFnFzcz20ubsrkE9ihUDLoYWdwIFHX8EweZqaRSVWqaTDuuJ0fYP&#10;qbA6b61vrp667wFdNGVcyz7iHrhrl78jCwqqa6jl3TiNciUcz0TiEUYbb7753NunrpKK3ethcEoQ&#10;ayEYJCYSxjMlqEFJ0DoPp1qRSYRYUmCdw2cDzoI1d12trNXqye1Ir9eP6SvbqBi3UtY+f5JnttPh&#10;VwKeaQv4qX3J6kXbxk7WrUi5wZxVs6VCPJncXtmYq7YZ2aXCG8sWvcquUUXAbKoVZUXV5XOAk9le&#10;XU2s7wTN3nwyr6EzILGKxT3QdpUSV5HNamMgQVAK/xyFMZtaNhNqJLX4bco5th6I+4j0lMg5UkrO&#10;3j0Ii2bGJoAqVUuVeCRKkE7XPaxU8y8TyHOjUYLbqUTZz5mpSRoqMVvJhGK5ZsXQ78e+HW0zZEKc&#10;pSUceoM8E4inhRIWUgQJDIcwEm1vb/u8OPUBoGlasbTbYiEEMFXKbS+tFNK5QqOCrRGt5y+/+9iu&#10;m++0mmHDs/ikQaNw6nCfxhJJm9VIDKHTIhNgHc2mXQ6PFsUAoh9sZg5rKJMMh6LqYsPS1SI1uziI&#10;Op71NovEDrkchDnIRv5WkKFUkGNqZRh6SyurhA8cGJ9JJ5Pff/SHB245mM6kRgcGtrc3qd5AYE1N&#10;zF69NveTRx995KGH6Z241RPJqMtrY7jkcnslxAqS9c033nnl5dcI800mEmY076CmEBN38iaVuonO&#10;USlD+zO0jIVQKcMBZe/5jd/4nY98+OO33XX0zrvvufueBw8furmvv49evb+/7/CRgwcOHDi4/9DB&#10;g4doT7/zrW/98z/84+/9/hd6Bvv6xgd0ZqmGBpAqrskSjHeOrNSit6cHJ0YDXCQ9AmauSnXt8jW/&#10;3dUT6FmT9Wg5iUuj5rPo1NNjEz63VxCxDPEfbrIYZVSGXkupbKFopWnpzoNVWP/Ja2YbzY6u2VDF&#10;YAWlskmJ0pfkZ9a63dwmiT6TCTdIEfovixX7XHc7EY+luN6RxNHF6HV6PnwacjCZzVo0vnFeU7vR&#10;41uVdBtME1XE85iiJkOhkMyX5EAxEmNL0zC5WTH61LW5jcSb65sfvmfE3w4Xefh8zu6UhjUo893t&#10;EJNGN7JPbmVWvjzd1VpqadnicENnRvfUqNWVtSYnv9VkIQQuV64yoWPojdsQ6R2z7cW5ea8LwQIA&#10;aGWBSpRXRYfRhrzhgt9pxRDyygvX7A5pdWf9tXdPF5nydyxOn3Fmpj++GQrYvMvzmzvhUGBgyBFw&#10;fOjXPnTt8tXVGxt33rYvFMrNL631jwa31pI6rXTXnfuXYH+thN73kbueP/7yTQfvPvHyc7OjPdcu&#10;z88vJdciqbkb720sXL7l0E0nT1+a2n/grZde+sRHPxonZFkyfO6zn08l4i++eLyv18eteuH0tdtu&#10;nu3v96tqqc3NJXf/RI3w4ly5EU8cOXJsK5F9/qXnbj06WzQuLUZMCufhqMp9NeJRWx42uqewJNVa&#10;xiSfgnpjtpDdmV+dndiLL99ksp6/dt7R5ygoy4quVVJZptpkgknYKOSUaAJ5nsLt7rQFIuxRrsRW&#10;1oZEY8sKLtDQpJ9oF9vKLOKFCCPU7iqbOVB+NbZlNcHMs7AjAlGA7V+HTqOjYWcMYRQQXDoTQlCg&#10;KjMj1jWYK0oGOHH0D8lSAamxBcNXg/jlczVxTGXQDThbSws78ymw/05LdaO5uZRsaHIWh4FkKhVf&#10;l0rNUWuSnEGfBCIGbY9s8hhtK3Or6zsZSnCVvvbIhx92+70XLl2leesG4Cg6sXAG5dzo9HilmuoW&#10;p1qpAzuIynd9i2VYy25ll03mO9rlRKt84pXXEwvxnz36jGuwt3/AjZlMgV8SI6ZaIdQamWSWzqpr&#10;yc6UrS5PGdER8Rhda5xCAzQpmjYEesgeVGxHTKK5YnExtsBmNblveGpw1o1VVJtPKrUGDLTtuFI2&#10;RCtiavOyL7tZy3XW5K6UHJssH2yWmhtTLeUPpxy/lI5sURLhOyL566LO4rJz6GlgMxGkZydOT0ab&#10;xaCqpmyLRXz/TW4fysdisYDyGdUwQ3IwLyV2tBpNfjPOV8z+pAsoAvfUapPYS6wRsys+D4HdF2WF&#10;sW01qKuJ61XlKhenPt8e8GpqYuDKStFhbvZ03DW1HE4VzAaN30z0eobHgsNgZt+BA3v32CzStaWV&#10;V988ceLkO6+deOOds+9cuHrhvavn4IPm6sXjJ14a2z051jOh1QpLS/Mzk+OY11p1DP5mdRsmp1nA&#10;JKUmpBnXvUBKMg63Ls0bYTdFIUrAclNUCRazp6bx0jkSzYg4nz2KoDdr1ZAj7VrR3o0KVAP6Ye6v&#10;gHaQxwJdLRO/JJNh0PXVcO6x+sFQp72+crZQj7fUrX/8538F4trT4zl39kx4u3ho72xwoqekyCPa&#10;xxa0tba1a3K30Wx+/eTbjqAPYt3l5blXLt0QOtnRPisZvcPoUvPbm+ka+1jUK8TkpZBH5LNQMjZP&#10;nbOo9YOzM9p+HzGGaUU3GgVykLmoyGxAgdYzkcZVyqcvKg2KUgflpMQmNV7IJPJ6jZnWi/RdNJ5l&#10;Zqwyq02RLxEE5MbWDaLa/PU8wmnehW58LpDSUpNyuEr3pdK2Kx3+z8rCBiR0hV6NPKE7Yi2UoZaL&#10;Ot3Tz/7S7DLbPRavb9IAbCKdef6ZZ37y398+e+7do7cfqSkqKBQyxTRch/XYMl8FdEMIEOjJ08ms&#10;LMoVsndARAi856goSdk0MLKRXYR5ma3sgtSNggB2MWkFYeIQ9SsruoEewrJbKVR5DnIwsEt4uUiY&#10;aIkGFtdyoNfIuKheLGeS9LxkRCo0evorrRaFK3s2NDnpei5vZu1BIJvehATYZA3avaOyvV9p8NV0&#10;Uk4ZqzUrWAjFbg50LZVLkvVrdNoYI/KEE6NHicHEkwQulDvdXZFeH09lmIkbLS7RZFtKlJHLzvpN&#10;aackkGLYMN9oeMVW4pC1eT3bTOc3HhlsHB7sQ+0RCRVP/eDdz915ZGXjuw3L+gc+NHvTA+Xb3tfp&#10;8TideXHUZzwya771YPvoUYJ/s+qP/M5d8WjMZLcz8GYzmmY2r1Oa9MwPMMJlkG8SjiwIqmaNXxwN&#10;nr2ah8hSNVVzgmTPKaVaKd1duhv8kXwZoDnvfa4qG06Wm99+J9FsPNuJ/MO3vmE1Ss++/fLa/MLt&#10;k7OSy/HcpbOYyEdGhrnPG43q+saK2+MwmZhTIF6iQuBKhjkBLplobMAotPSMNLo5OXaTGNnZJJvY&#10;xQWJTFGDt0vU57YW5s4vlYixj/Wb6kQYo1UyqPXROCTGqKhv6vXt8FYY9Bih64h2sJWTJ5nPJoBN&#10;mS0Sk09Wkngc+AqVrOW6LN86vy03GHGQoXgaiS6pyYGqxpyq6Puc+h6/npO53imRU8RPZ/qkN9mb&#10;whvPnfjA+z+BwvP8uVPJagQGo1OUVhbm8Z2g/UjmkvQ4UVSf7UK+DlUyXqnn68UgK2McLOlMPBI5&#10;L4upLvegXS0WL/zr3//1kbHDbseQ0+jl6M4hyikmlKq0Soj391qeevIHdx+7xSExbumE1cpvvvDz&#10;vUP+Iz3ymDmpXj67/d5bG5m4+9jt6sE97YH9Ys+Ipm9S0zOmCY5oAoNAPTX+PpW/X+UfUASGHZ5R&#10;Q29QHOg3jI1IE+OW8TH34Ag7NGNbk1/eipy+nEmumvTkuTuR7FCoODpXVWbfs8tGh9EV0KcIIbRo&#10;jOtnX9m+epVDgI12v99lt7uVZnddoxjrFYcsmhtXYiuhi1fWQrag/66bxnod2htvLy1fX9c4Jduu&#10;/U33RFLrqLZ7CooYZ7umLUnEFajNWUWgDGoGuWTTpFMkKyDJtjb1THI85q7psqMOX90a8I6eu7iA&#10;CHhqplfnDCIs0AIDViIZhO4iIChH9+vTKYGqDwzvLrWpMunNtn3B7clxZpyJy2vHAmP33DLGrZrX&#10;68hiKqUWr8ZS2TquJ+Lkl6+gx//QZz7uHt/D6WG3mjaWbxgFyAtmypVC13kBZ1uEaZKLrmusFk4c&#10;hJa1YsXkcUCXAlzBK97j8HJukmrg2Mk2Ata4zMygLTeUyfVti81asxp4uA2YkpgUFFM7KytzC9fr&#10;qrZzMOCC5I8QWDYELc7olUVduqygSVPUmmiiIOxKssfqW7m8XEkWA25ftVKk0Wcq2U3Pa7M8Krgt&#10;dlAGimYznU73DfQT2kAAX1tprDez/W4He7tkreAUlAZ+Q7VU0rpKMLWMRrHDGKKZjEQtRku7xkKi&#10;ub6xgVS3d2CAKylfKiUj4QLqme0Ioya+X+tQTzdcCMOVQl/LZXeWV1gs9vX2w6uIwtLoyg27ixtk&#10;NFhhnE4HaxFS3KL1gsvny65sZsMJETP+8ChfU35+ye+xHr7v1vVYfTI4nEuHM7Gw2+st4mOG7pLL&#10;tWolLnJ60A6hNx1VbGHTrjTYTKZUo6hym0hl07NRX92q55IkvMsC2DyEImzZQcJpY7EIVw+TcsRv&#10;PBoGg5Cr1Rxu3+vPvfTAnff39/fPLy889+rx2267FVF+vZZjr9MVmlWVk5O7f/TNR5mWHTi0l6kx&#10;gMPVzZUjRw6i9Bd0BlZ6g32Tp0+dSySSs3t3ra+tMgpCDiVUynoA9wpjNl1Ph6tf/qt/CTh67r7v&#10;/f0DA0iKNuLhbC0GsylHViiGHy2LUH2+kCFnmUEt3gC0OvVG/dKFiygw7773LsnKpNpc4QwEhVch&#10;ULoJeZJ4UOZ/BocVeCIts5ohXLG2eumqx+4i0rjA7y6KzRIaCjZQggblUqUWSSRcQW+Bcb0eGKGC&#10;/Vpoe72YS3Bzd1gk8EHBzmgSH0OqASYMuL+JfKFLojZZ7cgcYZXQhzHt7ooYwB6TbQ6bzE7gJ+oh&#10;GFFiPBZH/spoFFUYThD2dcTNbC2+Z1XG/JY1VZu3SYEsscS+TJsVNPlavpiqmJlPgGvMw0Vo1s2F&#10;2JmtXG1w5p59VinZXe01/T2soUh4o19KhKJBb5C4yRTIibaSmwlCsiqT1ZmtZDgAHsRNQQRcE48K&#10;Am96LeJv4FY323AhKvUajsFSIQ9gGiopLj6tIHQdDQzTWlVaxRqEDNn95qn3fENjG/GYI+D+3d/9&#10;n6tLm9QG09P9hWi619177epKupC77wMPP/rTp6ZnJ3PJ5PyluUMHRvv7pt+7eNXkEGPRmlYp3nLL&#10;1OXzc7Dpb7599uKlGwaNY+nKycOzA2trOwbX+EMf//j+ff0P3LpfVgqPP/6qxiqU86kP/9pH3j1z&#10;lqiDvfv3Fkrll154CdTZ+srC6LD7rtuPMdTXK3EQJPSOYEfrzGxFXIJ+YnLP5YWVTD59eP/41bmT&#10;Ztsh18CxkuDMKfxO3349qdSdnEJjWAtFHEHRsjEPHfWF428eOXLXntnZHz72o+nZkRoZEo06OgRB&#10;ZSCuQdvo6HEJ5SpKhLM9QZ5kWa1jNkTLXWyrwukdUS0hG8PRUSUyROhilwuppMUil7kvZXM5uuyy&#10;B1UqOZvPozOkD5ckR70Ktb8lA/IQmtAOZdyxsg0gDI+fxPKho4yRwqyFpSM5Rdtm6Gx+0AVUx50o&#10;7lKWW6XaVlxj8Zj7p7UxhS6ZsAU3N0xEaqBz1quQq5cFpd7r6JhAFRiVkv7shevryzFWG6Vm9X0f&#10;fmhwdLBQyt6YX+gyY7ozJuXiyobdZ9s12hPeDJl8vURfCOUkK1Pf+O6iClpcs5DK23z9K2uLj/3X&#10;8/c++PDKanxnY+P2m3YJynLXTkDtQFFeqeUzBXNvr0YQSTw02WxNpORthcAPUbPdyqkrTZ3b01DU&#10;NGHYgEJRMjMgapcy07O7Lr17TW9M662jubyi11A0lhrYnVOGYrgqkHBgMpUK4ZIEs90oFwgtFHSV&#10;QsmEzpAjVKeuMOjq4JSmSm6XsRYpABeq+CTx0UKmqeDwoZU1SGqTXDTq6nZZYSe1ElMK1VS9lEoC&#10;r1TkSo14Tl/CjaqV7BbyuGisupzDYplOVcPZioZKK7DQw1JPUJsgwo4XkoWwpqJ1atC4pS1mO9/q&#10;hStvG+uyJejZiOSiO5t7R/12chi5eAgJRn+raAdt1v4Bz02HZ/btGt07Mzw11rN7emjfnlGD2DFb&#10;eaxKTz7x4/vv+MiB2dkf/+hHM5O7/Z4+usPV+W2/s9cq2zGnKepNAdaiIMJqLzRIBu6O2Iguwj0G&#10;rdukgwlqKSuNnNFQ69ClqZt1NXz2eqOLlmWbDQQIyZ9sQtjP87C5uck96vX7S6WyjGqJ+q/e1CLe&#10;bleriMvLmwBSf/Cj5z79qc+sr258779/OdRrf/rx06nazoE7jxZzVXVbD5ljbGhKlKwvnHjdFghk&#10;GrWX3nln9tDBo8PWRnZTB5OkEm3ltzdKSoVkJTayVGvhsIZgFL5yTRfN9w8NEki9XQB3z2OirkK/&#10;UigdhU4uFYVgQgRukxWBTqYjwUk55Op32nopc1KxTDlfxkWCkgb4FML6co0Os7vgS6a2Uum18VFP&#10;j80UjkZlyURZyx6J4jVTKukNIurnSjYDlNJiscfz8XBymzRl7MlkHvFvsbsDJ/m1//r3l958eWlj&#10;59mnfvmlv/w/uWTk8OFZt98GbsUddJKxS3dGvVFpFlxOV6lYoq3aWN1E9Y11zWFzc0+Fw1GjyYw2&#10;TKOXKLmzKOZadYAkRMVmNaXC5hZon5pd0CwuC0M9tEO1WEF2OUoGVbNatnPrMZVR4fsNW3uDXu44&#10;RqC1cgWmUo30h642knUz8hFJq3GwDM+Wavmqw+LmBSAkptaCpQ5k30zuWxZJoTaqxQhCY5LK5mCS&#10;qNp6j6OJVJhjvtBmAaK2mWxWKw01rQWkTTzkfBGy2aHSk0GvWI2kBgO9Yitf1XTS2xmV2lWzWmrx&#10;lVGr2tJn7fPJMy5LCZ2zs+/5ty7/5af/+Oprfx8r/PyBjxYFc06sy+vnXS892XjuFbYo7lTBtrjW&#10;WNtp7ESV6of+9L5iHtlX260SqwhNvCY9GzoE0YU8M2GSuCVJ43Fb+N1ToVDQ4TJqdHlFzZpLaUVH&#10;mqzLZkkkr03nahrNpLXA4dd0PMr/vO7drl3QFj7xo38cnBlbCa9995v/dfP0rHO4v+Iy7T1yZLR/&#10;GPohmc2x2A54DPQDer4hla7dtZ0TCcfEq83QTlC3MWar21hmMfBFQ+srmnZjwB8wmkw8uewk8V81&#10;I3PKTlkePwA+sbpxoZQtuZ1BTn7wUU12icVQLp1QtHBYBXVKYyabXl65kM4v5/OpdDReC0dcxWpP&#10;S2mrka7HCqHbQ2pVRLXWJUyAlTJAVbPLVzdg3ZXNmapxwNdgJ5+vq4FViz5SMSo88IpqJZ1dj0Qq&#10;ojA5OnFg9yyU9IvPvLy5tZHNZNFyMjPjQ2nqO1XsM5p6icu/ShcdzZYbZWUxhyxR6RHKxeiNK3qF&#10;NZXLVNunp/qX51747vmlq6fPPP3Nb/7nj376k2vXriCJ5yTSKYRTr57ZN37AZ/GdVOkfPXcDuNZD&#10;wyZH88b2ymvh1Uu9U1O6m2/dsY2XdMNVjSbX1XIwm9QADiqTFaYmWFZHtmlWa85qrVXU73pdXjAU&#10;taaSylru2OoKAo7sEi7rwFDv6LTGoEmsXQ9tztcrOyax0NSR9kehlr2eKNgCdo9ii51Dav7C/n3j&#10;/v3Tmp6A3uGDppXVVhx+0adpeTsaDwLzqelDk5M3T/QqmxGTVgz2DZgJxvL4DebhYo2hO0dOzq3K&#10;WHI1M29MHXU9uUXNajZcTS5WE6vtQoouF3WXLeDucqloa7dSToVlcyv75X/73uCBoZnpPsnbz7hS&#10;22D7WE6gVcGTKpjwZhmjoUpy29wzqlDaRVXz8rl3ZXtkZKR0/XzL7P8rhWlw9xC07JJEBFc2lA1t&#10;BMYmLa4AtSIRXTs7q0fvu/+pE2ePv/j80SP7gy7z1sJlblLZ5mLrQTPCDkHTytv5aO1OvQ7RVz2T&#10;SmksMjRZaDUSOOdilQCHtkFwJ4ilKpc8slkJ3kihxHoFZcFnrRFyVW7XuPlVynA65woMuL393BcG&#10;tRnbGVOYRkvn8A6Qo11am3eb4HyLhYaiVFMj7wjYA6HNUKVZNrj1dWTJGgMXXAMmSLNlxzCsUmP6&#10;J2LG6rShjUMhR1hnS1O1QuCBKsHjHY9IpXLd3RetGlolDdOFADyqRqOcL7I0Z9cPkEOn1wVZjNBd&#10;kaDldGMaAGmrslk6XhvehhY663YL2DoWmmo4Oejw2f0ORqwEW9BT7YToZ5h9cH6yGiM3ssP2EwUK&#10;PezqwpKuown09wkWe1ZRsslkoGsTiW0CU7/8Dz9aWb9x77GjieiWw+liNoysiz9GrZQ16hl+NCoA&#10;1mSAMpZivpTN5iwoM9sNdtlmRGjwBtul6OYC3hH+pDgcWKR0BfqdVjqbFiQDqn2b2VQoFlowEyU5&#10;E05uXpk/uPfAgSOHttNwLUMBr5eJDXBbpHGoFT3uXtEsPfbYY7tnJ10eaL98ErCSti0W8Y0T71y/&#10;tj4zte+2Y3ctL6384Hvf6fX7oYG3CFFjmxfNXb+28fPHXtnayHzmo58/evhmyjIWrV//6bdePPNa&#10;MrmFU3R7J3Ll6o0uRcJhP3v29IWL515/7Y0nHn+Krm10fHhmaubG3PVMPjNzYLbQrKgMKPcqAA0s&#10;emFjflnvsAL74ibDGtjFzRWqW+evWnTkz4ym8OaJWmtFYdZICiKqdiLEwj7xzCsvvPXGgWOHGU4j&#10;1IHYrsrglq/azARWA04II4ehlm0UCOgqY9Zql/NYKxBwSUazxoAwm4ETJSI/n7V+lwhJ5BIOeLpW&#10;ukHs/IQcAw3Hw2YxE2HKMcPOqxbNnXVp7GLlutd+ngrv+We1pebtkZzl3dPLE8NGu0XI0WER0uvu&#10;ySOzVzQ8jczxheSSHJhy51vLr1fRWHn7GWUymi4lM5jIME+ivMdAwmPLao2sagtqWlQLOpFEHJ5Y&#10;Wnlks90H2GbXGIwY/Rj/0xB2CdadtoEFB48T7BMQK0h1ajVlpZgLrULFRj0ULah/+eK53qm9Ta0S&#10;yR9izhPHXx8Z95OxSyYpCK6rVxd3ktEHP/Kh6xsL58+eu+uWWy68886ePcPpVPudk++9/9fujUZq&#10;2+vbNx0de/n4GwABb7lzFmHdG8dPAmg9eniIjuTGdumhT3zM71f32ali5ffOXb6yPH/7vbdOz+5+&#10;6bXXoA3tnt3TbNdPnzn9xT/6wiMP3zc9PVrMpRptDMg7VK96R79S77zx3uWDk1Neb/CJ518KDvqs&#10;FmXi3dDMwDgj2zzIb3WRxKYqJ0Rby6ly9cY1ZzfIjPWI+eSFxb6RGRKWkUicfefVMb+HSFoHn0qy&#10;lixuK3Z4ETUNon6sSGoYSqQldVsFKNno2ZRNvRZjjcIlnyX4FHErRww7+mI83oUZAh+3BytrJ81G&#10;v5pQTqUqX0o63PZSkSmpzCWvUpVRmwKB1tQ5FMUqf3dymwHhgUtUt4r1KjxGg8pcE+vr7z43aKIl&#10;8DZYi9bWep3W+aR6tWHtC3iDqjyz1AqRG7DeKmVYupA8uuw4osAo0WRhO5y6fnodKiDwzWP33Cpb&#10;hLGZoatXLibDmCuIRwL2q56fv2ETar2Dgy3RgtagEV6RsI07gyQg1bJRyWRZXIuMgbnsc/vG9sAn&#10;u/7WqYOTvVa3PlEuGbRYw1i4t3PZgo6BgiR3kTW4JhjOtoBMMgNu1eOboNAbCI3aBTormeKEeDeT&#10;qZNPUpj97PtPC5J+amy2lCoYvCbCAE1A9TNRjXFioelw9rhG6hS0OVB5DYMWpUOrWNVVWfLrK2pc&#10;/mxnACUpymmi0eF0MKIRtRoDk2iNWmCTp4LiR9/VUpYk7AwK1H1U0QjsSByEXsqUjWAOdlnws912&#10;h85OVnU3lciGMQHAhqJt9jrqnaYLS1iS1KotWUs7rS3JY7J2pB2NtispAXBoJ2WTSw7/SCrRPDW3&#10;EU1nn3j0hzftGnKaARBoRHKizA6x3dKCkShtaSvZQni9GttIby5Hl6/E1+fy0XUu9IBVzEU22hqb&#10;x+0cG5n63nceG+3fbRKwO/WiD0pFIzKNPnOXqrZbCXZ3VASNsDrFgcNiUNPIVf12Zs2opGoGRVlb&#10;TYn1rFVRkXBQt8uSFhkcuLEKZTsmQJDWoD6i8RhApOHR0WyxRMBRHR00QDGVjhEGJoMba+d8Qe+l&#10;S2tzV9ciO8len+tTH/uYzyXNba1O33QYSCFq+euXFvfOHjFZnG+dfs8e6Jnb2Dhw620jvT5naSMX&#10;WdQ4A9XiTjG7WZCcDa1MljIWOpIA6vW01qCIZVKhSIy+3Gf38R3hfW53rXBMdDq1atfbojXQTXe4&#10;0wrxgkUt+90D9VSZd71cqK8vLxtZohCO0qk3Wp1ILG2xO2m0o/HVSjnkdmpbWoH3q5TMMtuqIT0w&#10;GTKlfC4UkRp1uxlcU5ZTT7bq9CZVNh9FQcVWAfgH1FSeHmSNMig7HS5d021HDkyO9pO7ZkLIDrxM&#10;Sf9dL1ayocimN8C2CkuVsLO5g1BZrxHMkpXnDdU3I7Xt7ZDZ66tBHMEjbqYmRy7cyNfTeV2tuLPl&#10;MVsKJpVifoVYLjrv3HbK4LDnu4lcPCFVbmD2yblEyuhxaugeW3UH2x3AY7U2A0fqFtpqnarFe0r+&#10;n2R1smnaCG20gHMDlFfkddoiJpt6ZauYWc3EQhQY5BOwtqU4sBKbhK63qclGM+VSw+r1ISnit+BS&#10;QjFULJUQnJFGALSmzoWiUMdjIXvvICqMYJuUOOtCUTvgTVVzGb3NP2pfh5ssGWe2QvHHXn9796Ej&#10;J199zK578rc/XWrVe158zXTutFYR2m3vP2TeNVtQu3fyUq7uy5QC1daE+oE/vddpsSk3UxZMwk5z&#10;PWidxJUminZ7F/egN0A75zaq0WnXCyW32YYlFOypMRZWGZwpEgM0zdp2qKWy1SApa6ts+rObTe+j&#10;W6Hkpvmu/Xf98aezrfJv/tHn7t17aPn0xRvKgnfvtKWpaVYaOp2aYsLn99JCYx4gtoFAF61WIt+t&#10;1WqrlU10eVR56Msx9iQTYavR0OPzWE1m/HMIk4iGgaHJ7it6/S2Hw1RxEHWlPdRP3lnk4qX5Xl8f&#10;i0Wc4RZrd6/gtPeoqEDamkhki3Jr195euMB+u4+6XwgnK8vr2bU1YtFQl2bJbU2Tw5doZqGw5LES&#10;BnoGSoxz0MJEM/qADZGrvaaqC5rtjtbs8XTsYkibQ39jmhr5jxefr1Za07tmnRMDN83s2dzeOH/u&#10;/Hsn3330pz9769SbG4ktPgpQAYijc5kEWpZCI6o0qBothzJn96gMmiKOPvuZ6xeNzuvj/rkDPa2i&#10;o3Lu/AWXR/e//+yvPve5P9s3e1jRMu9spa6+t/aRj358Zyn63cuJXUrNpw+MaDXLV0/8oL4zN/nA&#10;wazHKiqMjjrkE8DyGfIsyESw1auWStFaL8v1qoiynAEP7IV6M68p49Gk46d5Z3kCcggFZlMr5HSG&#10;uN4QFQ0evWt6SOF25eMb722sbrWcezSK1Lg398PLC77hm4ZLW7GNHWU+Nr53aJMwS5090SDkw1hT&#10;FVuatJOZQbpTNHN/m/W5uL0ds8Lx6RLBFDUjyyk3HAuTHjRZrpV9o3J9p3B5o7hyMbEYIrRN14k5&#10;Wo4Bm7LXnwNN4rU79EaBAQm8Heq22na6Vw5+5nN/TgLXH/7Z7xfSa6LVj8ZBIOhQWVsNbzFJkmGL&#10;sxe4chHHPvC4RkvOx7cjoZDJGZmeqL/8VGN495fZ2EwPdvB9qdmGFKI2LmnBXCViSNVJxzc21uf7&#10;pmfSbe3b75665fDePqdJUUx1JbImO50Vfmibzcic0qSsANYEP2bXsQ4RUuhmGeJrtATT8AMNJjOg&#10;o1GFcKEaLVH8wmNpK5xA5ELRdtBBc2IhNxPXVL7OWMFG+JvGoq3xJ8KkpGiIxqrBuqNXZ222m5vV&#10;tZVVvdWq1tsThQrTcT3D205rM7pmChqr+opC40SwXSuVOLjZtTNCtNosTGuhybGwQkvG+K2hrllb&#10;DS20DIsBEXdhI1T3DWgMg8yvdwrpMTNuYOZGZZy+DEmx0GjQVLDGhcZhtOTKOZ9gBFeVlbVQtGjU&#10;iWhytHSFpS1lqjQ1OAosiNoMakWjhepEh9yO0AiWGLQ2dZYC5aLNZa/qmtNmPwNJqd/f5XmAKib0&#10;RKC2VWgr1eRSKKZwPPaf3zt6ZKbP78IwZnExAFZZulM2+rHr3qDH6HZiu+roRUQhlFYrV65wd9g4&#10;QJAAmvQWu4Rycm19i/hckw3aLCpFDQK2bppKJucL+KsIYim1iRxtdKb6x1978ji7msBI397ZA8++&#10;+AxnSn8Ps3aaL0TF/YVi7dbb73j31Ltn3zt59Jb9DH8AzCZSq6yLfJ6B73378UpJsWt6atfMng++&#10;/5Hnnnuacc2xIzdfeuOdx370y/nFyBd+508/9KFf7/UNIet86rlfWgPWmYN7Jg7tPrBr0uv1Dw9P&#10;7pnZzzjp5VdevPeuu89feM/r9v7JH//Zf3z9P0Ph0KHDh249duuPfvrjqb3TFXYqrSoBY/i9tpaX&#10;YAprnRb6ejJ2TaK+zHZ+fsVrME6MT+CAKUliyaDzZDHp1XdCYSNsKJmtgO75J96y91oGhgdhbgHc&#10;KsSAsyvdiBCsEgxdi8nC7Z6F9rm9U8imM+kEsR7gHyxOvLysiNhZ/QrzxiqQTrkrl8Ycp2H+hbKO&#10;PRI6PSC5m2vrrm5zi2FLCTc6kj3VI40r8udE4VJ4q3blqv+Lf//07t37jz/76O6JgEqZVNSdmVTb&#10;3zdDZ6VrlTrRpWtl04LgGrPE85efDQ5NZQQb3n1JqyV4UAsIRDBUu+k+bfCPEIpS26FaJIQmQW2y&#10;YF6Q9NxFLYsgRsNh+GUGi4VgSowV9IBaPevqJu8mpl6svOT86rH5WqwukzDkMbFo7uhljalPKflH&#10;Z/buOzR78dzb5WTmjsMHSG50uC14yrw2z+LygiPgnd6/N13IxkLhD97/wIDP929f+9HbJ0/e+9AD&#10;s4cmFR3LEz/9xSsvPwMShCydkUk85/0nXj55/917xoaddk/f8VfOf+fnj55483FdPX3rvltJYHjz&#10;9Jk//os/qNWrFy6fp4md3j2NkPLce9dPnXopl03Oz1/ds3uqo62Z+UI93mi+kcg05967fNuuGTSQ&#10;3/nJo7OHZ0k3UF3qjA1IGkWSUaBWzOisCRJAGwpXppRZWln0OvaZrZvbyfytd7/vhVfevf+uu/qC&#10;vp985xs9ZpMiXWhG851UWQja+6mMTIGizc6uA8snHBy2iJWd/Etnrv9sfl4dDt00u6+QToBTNAXc&#10;jW5oFNgcICJqhdldNli1O+8KWodGZ2NXkEiFLVZLtQysjvFHUTA0KjXUDQahgdZMWYEHzuFSrtPo&#10;6kzC4uYa8gc4VYLbOHn1ulwIXfPZlvr7jMaENnPe2fvwhbXJgDoVFN5Zd/TAaaR+19TYEETMsGJy&#10;JZbzXVFbrZ6Jl0+/erUbbcDOP+CamBlRqupWi+HtNy52upU5gx0FawqqxQM379U5PMhSiutzvQFv&#10;irWHWohvLRYb7a/84394ddrJPftqZoffN3D6mRf7HIbhvb0bqXifa5ghAnuATDzTELVIs4xKfYrZ&#10;gAMkftfMhMg2v73c6/CVdboSdCUyc2SHvqcPlI6Ex0nB4K6U3W4cmvYV6qVy3660PeNohV2bCJ/6&#10;LyrMhY5nWncdx0+kUFSYJWYWUkeTC8Woxapa+AZKIrjiq1sGnv9yPR1NdsgjFU0aKAOEsDLtxMDN&#10;r4mIBd4bviwc5tgEmHawyehiB0QNykmnjchna4fU8k4DiWCnA1/ULptWttadfT4wEe1iOWhxKA2N&#10;1OZ2XXKk9SPKUs+gXClXQhsb2XrsUqe9pbHuEc0+yeW9srhisxjEWqadCDmJGzE5wa/R3Kc21zYu&#10;vXb93JlsaMuqUzsl3aDXPT3cN9br7/M6Fi6/F3Q7fnb87Q88/EGzybl7+uCX/+6rd956HzFoLgeJ&#10;ke3VlblupJ/eDVmgrWlXSBtFQ8SiTUlTAviuCncP37FB32wXYpGFK5H5i8mNhdjaQjqynctEEpFN&#10;xPmAIQXHEDHEnHMrq8uS0WC2WNBc2JyeUrXBvyDjlOFptRXOVnYg3BzYd+zlF949/szryXgY6MWZ&#10;U++KTu/uowcoQjk6l64t33bs3mq1+aOfPbrr4KG1eOLmO28zkAgeugR7Lqc1GYT6+tJlQ98UoU4k&#10;keEfwsSsUgCGrnkmRxEO5K9tJTejOlJ7CWcEBKrSJHDLVkoMivCSMYjUqfTpUMJuoGW3IJ+Kx9KV&#10;SmN7e8XtctBKNXAOq1WRUNzX04f8L5VYAyNlMKvi9Y7L7Ni5sWq32ttmsaCBbQRcuFWKRquNgr6b&#10;CCIW2aPqmmZ4LZD28+UU5NZ0HixQtVU32S0cicgmkYe5kX8QZk15o2uxUijW85hSB4d7lZpuQhBt&#10;FeZn7ggwvqQFogxG9GAgH0mlDmXSbo8Xr1O+hZMZ93sXu12VGuxMPDYL9inVypZhoNtZFcJZyUkQ&#10;PLOuFvhXS9fOo2qV66QTKtsNPD7YB9g1EgiOJoIk7lIuUy6kqwROuQZL7J1FjcVlyhVDhdymqh1D&#10;j9wqrzQLC0Ir5beMqY2GiqxV2MD0ympmz6lyKZQ2mqzmHtRmjFtoPDFuKLPJFAAreI8CsdTYTKo1&#10;prQZgNRWNwsCYeGUqf/hi6XObuuiPzCmcI3us1zyWgK10vQ3v/j3mUiq2tiIxX72x5+vGBvaX/xi&#10;7MXr7/vEn/+f2YMq/3Cva3B0aCx4aHbEN6CemHaIrDP+4nNHq16tPWDrsvTTOQzjRaUq4bV2ZANL&#10;pYLkLyqG9QpnQ0wvlq8ZPIOVWo/2kpD96UW9Xcq6ccE6lfaeZmxtshBza8xSOVh+YrX3zch3PNne&#10;v/vkwLDv+o9/McApvMv7niqqbJZv8UAOVqZzC/FUfGR0t0nu0SnYJ5v1iKsIHWvX4aMoFZlObikd&#10;X0cqLMgWs7Pf4h1Tm3tLWg9ksYLaWlWDr+A02a7GTkSyYcf4Ub1+IBwWKprhvsFeSbkVCs3rTPwK&#10;7kTL2dD3Nwh4UKaUqo2VzXOuvommdlc67y0r7BWrt97brxieksYO23sPeVwz+o5R1SjB2XaXTY2a&#10;qjJiq/bqgGQMioTTKfFgKIn2aiXU+R2hmWvW0wjC5JaJhI9WTjFqC5w6ceL69asD7j6nb2jf1G23&#10;3vTBhx/+wn33/PrUyB1O7VB2qXzxxYtrZ5em+0ZVNSxBJC2C/GQU3N4Jp+KF7ZryuNX2tM2cP3NO&#10;/eRbjrRw9/s/8pe//sl/dTjGd+KRi9fmfvjUqW8/t2Q+8uDJauusPv/BoRNjPQlENJuXLqjUpqEj&#10;9zRkf1NlqZGApsGVgya+pFE29J12JZkq7ESx/NZSmWo6Vc0mavlINRNyAtCPxxXhHcS2inyskFhr&#10;FcJqxOjVlK1d8DGbbooLzYGIetTi3Y04oXz+OXc7n3LccaM5YahkZjgnMuFtUe/wTiNuY9uq1Kuk&#10;GnRv/PxyMZ8txbfExGVVYVFRDSWS22peTUmi6lWoTYjuWKAx3qtvrWYgkPRP6GbGNdOzql1TQOQV&#10;nuGyzZjV27Od3oreSMmI1pwFtVBWhG6EOJ0++Ud/iYjk61/7S7lYkPBruox0ibTRTLJy0VKP300c&#10;oaAqXrt60TU2mzU7apoCCBlVoXDT7oxVG37hFa316F9G9NE7vDZgRBhj6yuXBc+RguQuS3VDM6FI&#10;KM5fXh+e9e721YeO3PLUy2elmmwsW/Ud7LKDRbb3JvSFCkO5LhVUDlc/Hh6NxVDXNrK5eCkRNXWB&#10;6hiFdQxanJJ8ya3y6cyGiyG/xZHQtZpWsZXK6hfjQZMtzZxLx2lLsGZcK6PSric7THXw6FOCoGmq&#10;0ofKzVLCpieCpLyT5jqkvM23MFxXzBpNZGnZZ3cACyy3uhPj0mbIYpcrUqdiUVZbBUUp204l4Xo2&#10;WyXIihz78aaUowVtkbtqyqAiK5eMmpJs026ur2dQeDLyUNQyBJDCaU7GDQ5dxmBUtewC8z+pVCMr&#10;pa2Q2mo41oG6yhgv51fCanImJofWTMKqQM8o1TukTKWJ3asX8w6zpZsnqEf2DSWohZqvJNuBxjIu&#10;0oEeBV8BfYsYVjJW4CzqnZgtxx1Kshrffuvk+z9wezyZMDsGTEa3Xl01yzpv7x5iMJSRBUlRx9XM&#10;LL8tKCSPK17Av1kyy35d2xzteKL28QG7Rbl1o7Szrjfa2pKNoZ/XzM+voOrGY2awuAVIEOyBdOLo&#10;/qnXL50iTHK4Z+Ku2YdOP7eQL9VcgwHYd8ur77ld3DN5wpke/8nxVK6x9/ARZOWg7VYXFtmV3X/f&#10;HS+8/vTp82f9vj5W4kf3PbRn/A5J3Wu2Hj14+Nf/x29+MeAcQL93/NWnfvLUd40BYWDcV2rHDLp6&#10;Sh2raBlP6Z/48TP/5w/+PBtL33ff3RcuXUgkc7umD/T3T/7bV//+fR/5QL5de/6tV/on+kgZNCgL&#10;Eld1PISwzcgfS4mkvE1Ejwi4aeF6k1iSKf+WS5vSdyw1xVCKhdLOdnpT4zGpXEalIPhkaysRP/fM&#10;hVmCV/IJyjFjz5BKctYaYkthaSi6a+0yfYfHLvX7dC6r1mFquqxUkKU27O9uAjb7Qm2l0EzFGqmI&#10;upwRYV6BM1bVioZa2lTKiuiN4q12rJhbJemxroykSutCucdk7gurL0W16qffcXzu95+0mb3P/fyr&#10;peKrR2bjunLPlR23Z+JQxdpP+yt3kln4qeWdbDnj6RnPb8yPeBVXnX5uyk6lVUyladVqgAvgCehI&#10;BcHVz/jU3hQBdOeVmS17O0+b3tJqC3qpY3Hki5kWMbX6TomZQbVIxKaySS43gjZzW9Q1xa5XWiF1&#10;18y4ONKFCpmtJqExOmDwOOgn63fcf+v+uw4F9g6Z/TC+ygm0MZJyYs/Q7J4ROHZBj/S+D96htqm8&#10;uwK337fvrgcO7T88QlbKwKB07O7J2+45OrV/dHxvnysYUIudW+7u94z4OtZAsq07+uAd8ONGZo/u&#10;vuNDVckYTcfyofgjszltfrHXYfM6vVaHS2/U7jnS3xaq6WxzYGKwb3xPvI+Ir6ni3JK58E1X89zi&#10;mfoDD/9eU1l867VXjtw1u955Nhev6CZcGSOh4kWLaSqp6IFVb2xmLJnC2mZGMT3axxitmjHpq+AN&#10;ezwj6HUZ7p5biw4cu7fSr66Mp03tqYIox+nFa6X1G8vXr+/cuJzeWmlUSvK9B+/63J5jNm37xy+f&#10;G7vl9kZ5zWcsKU1ylQLXUN9cfWNwPMBm0B++KigdPveuRp2JOTdEXNupqYF+KlKR3Ea+mdXFAVak&#10;2F/JOp5bHFullqTM1SuM1cvqegeleUMSerxz68v+Vn2Q8FCFI5drWzWhHnvkvVhlR7432LCba9R0&#10;zY7DJjt67GrRqi0WGwsFFGuhsiauOnHperOrklP43a6js7dtzmee+ukboa0wRa4abx02g6Y2Vq6t&#10;p+JHRnqkRKRFgo3fX5O17L5tHYutt9fYzI04AuWZPSltYcS4XUqtnzkVvu3w+1r6QqO+qTc5422A&#10;yapOotAnW9jXo/ojaxvrAi1jmxvc6ig6nWK96a0oI6GkxmXrCJ0SHVebkEPD6dcvSG5x5gCPSsmk&#10;lYrzSm/LUygvWieErLK6sRU2aCf7hQp7Y50CkpGkUOroByqJmFQstmOsB7WkFmY9stJtkbwIdHEx&#10;FDvFjNSqqLs1fL5dTpczMV0l185laql0s1iCyC2LRgbKrLbgiQK8gSC0gvlRxxxXR+4T1zVVV71R&#10;bpULDqOhrqEj5OUYUcnORGRbaoVcvkpSgPPQI/cE9b6BWklT2Tjv6BT6TA2fV7daDOlcNmayPkgL&#10;i2+X4qeL+SsadWQkcNh3++2eY3fL/QeUvfuK/umSNiibRmuCTz+yO6QS3cnUL3/6k9179nl7Aa4Z&#10;Xn3vzYFdQ5VW2WZ3mIz2Ur5eKMQERZ2gXJtKZ23rXLT9HQBr3D4Gg9mL5x1VmAYu2c7Wvt2zknuw&#10;ZBnJmQbLBo/L43Ia2onIghzUl0qbzRbekWWjvtnrMcE+oBno0rpVhoa6rJXipUJJ1zFvr2ZhhU7t&#10;nTp06z67m3h05vvK3/7UA0qnEDeo3eXKtTde3//QJ4HMNi9/0+11XlcdGJzQmxU3QmkITY2gBm5Q&#10;o1B3WiwjYM4aGPjY6HYK5S5CyUguSsluKY+RfiSXblyftNrLWkXRaERbI0NjSMVtNjcQQY3aAM0I&#10;FwYE7GShmG2hT+hsxZ8KWMZj1YGkUPfWVs2h0JZNuGHecWevSBnFK+47ob9gl7DZpOjKnEettiNN&#10;qqhySDddXuaG1USq2iz/iuBH5BWuFKve6JAsDvZWwPSahUw5HjEW6yzZzCKBueVQbCedxw+fwBap&#10;bykHPEGWrolGLZaImQRuEqQOpQYixZ0t+kZ0m0w3TbJTk1olOAzZjUYSCq1SUl8pqMu6DonBEZvH&#10;ZW2qU+miX9esi0JZsFaSO3acWApLdi1jHJRjmnKrIojlNcHeE9b5b9QsKncvkcKyKqtrpkELVSRX&#10;vK1vJxdxI7HfQRkrijaj2VdpGAoNqa52dCQfdHC8iWxeQX0pqtUCOuxSlvwa1sIqmR4djSbRpm11&#10;oQxQQNNQWezumq47u0Y45mYNGlrrCL3XMi1nT7k2MLVd0uC5H/b1eZrxox7dRtFxsdk4lap4+++f&#10;tRak1s/+6A+UFHmP/li5lBL/5PeOyqsXGuskfuYp54S6pt3EbB5safva5nH1++/utYCoJ7nKZPYP&#10;DcpEyMKsvLGsSYb8QRCkFWO91mPS5IHdwEjR7q8+HV1Zv8DtkPneyw8UAop+/0KgyVB4K7dSnOi1&#10;5pzrXzqua7ZOSqlP/P0XSf155of/Pblvgh+779iByeHhXDKFXWFj/frI+KRoturZ/mMpxBdAwI22&#10;KZi0TClwXuHwMtvcVrtfJEWxS15jrdKNIO/mnSoRIxQlTbNRiCxdv+Dz9tlcQzW1Wba5r12/ZJJU&#10;g73eVJK42ohJHjXLA0QRKhXLBm0GuGRks9Y/MK3FfMWWHCszsxsF6i2HVQqIKreANd3SH3CNyzqP&#10;2eFVe1wlq4TuQdZbDGRHy06lxRYhWxNwc9eA0NU+hnfiG5thLPvESGMpcTnstVr+S1/6q7ffecXu&#10;tPYO+jU0ji5b31D/2PTErtnd99xzbzyX/pd//beDR44CRWQcC5VjY/m6zaYwmcttdQrP5uOP3Qiv&#10;mv7i//zyzv2fDUhjuBuOn/jpH/3l76xFoocOHfvkh+65acRx35g0LVZ75y6GLt3YCu14do85d48o&#10;sOl3p8qoZsDMtCGZuKkZa9Vrc9dAyDqHgxqbrLYacMMzoOAaD7hcxd5Rta+34/KqHX7MUQqdTS84&#10;Wm2BzisZKReSdYm3V5kt5hYhiNTaTlFt3J4/Y/aZJP/kxcub00P7pfrC9to6SQsl5k5qVRGtSTK2&#10;tr2WCO90qlWSgCz+sTY0SHePYHQsr29iTDQbhHYpDzfbQnpRbIts79Hh0S5UjsO/02TLwdi702ow&#10;IOQCYI6BiA12UztL8k00th4a8g4ef/KFZx4/+63//BKW9HIy4fXYW0biNnhpldVUpsuRM3I4sDqG&#10;Mp6wOt1Ng5ksm0IoMX/+0oH9HZMc3QkPicNfaMnqERPGR6Y2G53SsuD3lYld0sR19dC1y+d3itta&#10;BySGkmixf/eH/7V24dz994EGCqttWmyjSBIMzG7xa2biCkuLkgh1oKhzmKW+fAr/alvQkWGDPUre&#10;3L5qN3nZwYtWeX5l2WWzQTrz2Jwb6+u4/wWzsc1qiJEzKTFtYkWVJSUxmCUWu1pdkwmiUlNDXW9W&#10;mxia5mu1RC4PtFyFRxY9uqDPlQrReDjo8XWMVlWlkY+nMGwQ4FCoVNxWpwvld7m2E4uvRtgE1mha&#10;MPJ0qQM1oF5YKqRwLALyUC9BU7Neun59r8vSaufR+2Hp4nfQ0nWpMdfK9EaZwg7ySpjARl69Tuzq&#10;0ulQYd3QL5h6jGVNVqHIWroxuCZU1JCJMokYmEEtawQdEW4svlltVwA2NbBKCHy19ZquS7JDeIDR&#10;kZks+ueWrtEyqyoVrZg3/PzxZ8YeOGAb7g9fi3pkd8doSGiY24k+tTfomohF6ys3YrKOfk+UOmq3&#10;0Tjsda9fO2/VteGbWCUF/hGTawAm1db6db9TNFnMuaZGMDlYbxDNms4lJVFjkvWVaobfrWfA9cyz&#10;v+Bfgic5fHj/t3/8TUk2DAz2oUPY3gqxf+jrH3G4XD/49o/3H93t9jhNBvYzmrn5BZfXi2uFudhX&#10;/uUrr7z16uSeSYSXJWXZ3gU71Yih+OWLP/2X//i7dCX0P37vEyMzPU11pdpBLl1uqRUWpaOcaf7D&#10;X/zTZz/zhS/93d8zV961d/fU5Ew6kbOYrI8//v1PfvrT1Xbz1RMvj08NEe2JmYMxUzKVJkoLYR6n&#10;RqdSMyvFtblQtWbpGbldIwwq6iYDyCFFLZnfXFxZDwwONzk3NaKOE7bV6QsE3jx5cn5l4dhdx0Rc&#10;yKYsYi+NSB5BUgHmwqDrCCKZsQVopxU8+QDeUT6yzkV6RF1OWJECyplCyWjbptCQ0aTJNtI4WZFq&#10;Ek6GHYCFFmB+1v3ZQg5tRnhzpz94WNQMdFTFVCabSdk/8JHPLc9d+o9v/c0X/xe4pVwp4083xoND&#10;+6tsIgSzpp6RNfXLG9sVq7/L9lFFO4WQwjbM9L5Wr4uynM3R71sYy6raaoamqDjYl8GlMssCruVo&#10;LKrEUQamlV1aN56Ga5g/N2GLSMIryPSV5aYWznquAEoMSi0oMT0x3+SokF9Uh33DhoAQA9YbXV4A&#10;v8yvaGSsCfFtK/K5fMDj+/+z90kegxaNnZ3Hmu0u81C/x92FGCg6QLSqtQpzA5NZ7u3vRSAG3dkk&#10;aSns8V3EE9mxyd38FQlHh/sHlNX6T7793ZlRerCPWII3a8E1OK2tfCRx7ZxX0blz14GbDu2zuAN1&#10;vehpuss3rgb1835XknC0rbBwzwP/I51Yu/zmf08NqgvbW2p1gHUoAF1Cj1HJVtT8rgBRa81MJdPS&#10;tz09wc4aR0doK+GwOL7/3e8/8vD7R4Z3v/DiqxY7nj5yZLRbc3HOzrWVlV/+4nGb2Xb/nffdfstt&#10;t91023133R8I9LJKnZqdJpthaW2px4n/MKu3ejSiSWw1IosLA4PTxYaoUuwwshE9401MF5pGmlDK&#10;UCi2Ec6EY8VUtJJJh1OMy9HAJmEFQgRRlZkWKV1KcJNFQ67Rb3LmuOXVHUACJ86csfg8+LiwrqPn&#10;lO0u4pJD8URLEm0urOb5uqqCBFUS5IJWVaLHkMVGrpiJZU6dW6s1qA0UcM9SieQ/f+WfN1Y3SIHo&#10;yoGRgzbQ94JhaSVC6UY1i3G/b3AQMzz8nEZVefXC3E4u+dBtxwQ4FL4g9p4ho7aWK776wqWDB/fa&#10;eroGb7fbi9HerGvduHR6ZNRHdd6R2ks7C3VFJZmNwMKXvC4eEj2MGThtyYjBJneIQIVglC4oKq3H&#10;vvfo+z92L4OCRquGa+tv/uofJ4JEwVZ0bmdKbVpbCg1aLIpGSLZbw+F4j7sX1uKVK5fr6ia5hYSz&#10;w61G62RzeYqpnLLR2Vhaffyxx4cGh7GWoI8kRBjyod5mAesKWEZvNJM4k0NUhZQLZLlaVQURQ4iF&#10;BPSLa7GNLFZk+MknThCix0MKIvorsEZcvkSVMevFnVlOJtuFslklIlynSiHEydljb2hbqa0tjRfm&#10;abGvmH/uX/7r+dcuP/A//z9N/5G3r1evNkXz3Y+smfe+9+r2z0+vbh7Y/26y+qNvPnllOzFy82Ft&#10;WRrXBUcNfYGxPnQxTz13/M777hsZHX3hhRcXb8xPjU/hgUSITg8sKpRpVHzlIv5PPQtxlg7FcpMN&#10;g1aAlMK0DgYPfp1MKtw32P/u5bmfPHEcN+CZC+fGR/p7fM5aMZWKbZoD7vVaYSmXU+gIbuxKL4Xu&#10;CdbeyUY7qBXTO2Al+Vn/9c3vfP0/f/TCU286PNZf/9SnBnzOfDI0PTGWVivaDB+vraW3Crd+8BMR&#10;wv7mXtV5+7PWmUBQ5VOFEutrpIXVdaaOaAU955C1Nk1V6BDAVc6h2ESt2aWxtSAOkYTs5LpNZmFU&#10;Sn53ATYcquZ8iogIC7xoNB11yChpuxGCmQYOPqFrBeYK9ZDdOFzqWJqGij6/nQ+nEmZTRW5q15bs&#10;Ovu6qcdhEpXVigvSSaOaTHKM6xH16CQDe2/EdUSBq+L5fCRZz5eNIkEIWgYnTRiEsk5rlQSvVeMw&#10;t1TaTAf/fz5aK0Ht0zrMgscuuG1oImqCOt0myDNBpAhUbewEwFNq+WbQ3x/eiZlkGyh8ctAAQmWL&#10;VbPDjfFGtki0K2CnaqUM74vf7UMdU8nkCA0gEIWHF0izAucgFql4vtjOgHFxi75IaMnq7VXoTCQ0&#10;uCxGZpkK9OQc7h24FjqeBy2r5ix/e3okJa4hPlTsDIhyDCKZdCjVUBjxP9pUhn8QVyUQAcO5hkQd&#10;6gbTA1DF6Sh80KyOaajXgy28G9TZamHFzmcy1xZvDOzq3Uo2tuen1q66HC3blKNtMZ4ePFSPte1/&#10;+Lmf5mKl37zraDr0TKTw1T//RMFb1j5/Rnz+mvjHv/XZQCVz4cIZy8yBvJDPN1evrZydXz6bTq/W&#10;Stt+s1L9B3/52XkyEHPqgGc4BLlJtuSt7WnigVXNaHalrihaZVsISq5TVW2pZ9a8+X+92P9He3KT&#10;zr11V+jxc9Ltszlvw67OShZ1ZjXreLVqfit/vrV1+I8/PnnngZ2dhT/64u85B2w6B7RfAC8NStFU&#10;kYjenNnlhBqBD558gJaqxIHWUWPpju9EVsnbdrkGRNpiDcJdaCGqRr3OiIgM0g65xNCMVOVOLbtw&#10;6XyfJxjwDzbVcg1Rvp7YQ9DQpB0q0TfWi9lwNEQTRa8lcxKjaakVc9mwy+3Ra8ktBb5Mf1pFdqgk&#10;HzhXQysFXVyJsIXHTSGmO80MBzf/RQadegf6xxoTcqNNa4WARQPmgk5kkh04gzm6Y3Ee4RxfFzRP&#10;m91w9OisxaJ56sWnjr/27KtvvvLKiVcuXb9y9drVaqPp6+MfI5fnFtCUOc3ZdhUqQMLAYFaGNSa/&#10;9vK7iwvlB+79nc//yX+Kes+lhTPHX/vON/7roXr+3U/dO3K4x3fTRO+Au26W1+LxN5aXX6jGS0Q2&#10;+w/vajvgNGKGwD3fUBNVlSs2yhUUF+mdzUq1jHPd5HSAhcVh3U09BE+iQ3uNT729o1V3q1pMx2QN&#10;4RoSDUp2yBCdHC61ZMg1a6GdlUJhVVMPE2oWawbM9qCnHaomFg3+8a2SK1l3Dqreq4USwZGBuqgP&#10;ra3BWDU4Lb0D/YM2h1k2dIymmt6t0pmJDuPbJDF2c3UNfzxJuyj3Mjsb1VzW1zfUhCFJDEc3NAgm&#10;aamUo/DCwZnJpmJJLuN0IZlOlCtEAOuMZocgW0+eXdy1v+/uRx40WW2ZTMzrYo3Z1qLBU2vJ5AUA&#10;AKqV1x6BRKdM8LXK4HBTM3Vy1aun3jh6E5727PX5oNT/maa2OWMhxbzWam+mMjdUbKopuxprV868&#10;HEunL25ddw/K4dX5VlKzNzB188jE2sWlf/ybb19+b+WVp0+eePbkO0+dvvLqtctvLlxZ2d7aSfNI&#10;GEQZtDhJF+T3iCI+WiP22lZTb66hxFOWcAKjpUoXZAhWWqXd495ZWve7fHSTrRZ+LGch1lYb/HWV&#10;RV03GRsmjAo1hagGt8w/r5Q6ILFd7nAioSzUPaRgA0MzAurgY98YIGpQL6trLYfBCFtQKRlQJuKl&#10;YiaPygv7uM5kMXSaaT7RTI5mh2MJdTyfN4rB5bVlg4lsTLT8RlcbZ0dIZTa1KvVqPKRlLQIhuaVP&#10;hzdzyY14VRsLZbbWwrl0zR4cNA2MdmQfCQwwqyxti6bYrqD47/7CjKs75VI3jE8220AAYbViHOF2&#10;enS6QEdtKiqlqtJIBAaZ1PqWxFyloSQ3DbixAF/8X/7zh0Mzk+6AdXF+OVVRx5tNi89Mj7y6HY9k&#10;lFvxVl1ncfeOtcidq9XJrXfYrYKo6ukL0LTgpLcQVyPb43qWAG5XPR+Zu8jupen1FaHmNxRm8I8k&#10;wBeLXG7kNFBwMawZGel/+qlfGiVj30BPf//I177xH6Sy2G02QGTQukVRmp6Z3tjZePrJZ+6++y42&#10;ITowDqIAGAPeq81hPHrbQaXQfOvSO6aAtSOpX3rn5ycvvPz0az9raIsPf+Se+95/p5IqnjT5Dg43&#10;PRZqZQMhnXj6tXOvPPnO3/7131qtdu48pheU+GjtCoX8+trcg488RB14Y/lG32CQU6VFGZFJIxhT&#10;6qiTDLWKzqQW0ptr0fjK+NHxjgX5asfW0hhqinAqFlfU+3uOELxr0Lo0bWOnroV8ls7Xp/bMXryw&#10;cfzpt3pcE65hPxEymBHJAeCQqzSLxWq62khTj2k0RZU6p65GieFVdJgjJfHckb7aUjVwl+pMYveR&#10;RLPPrFIwdCoNq1bugmSh2ZLUYTLUm81qvhhweSTjYKcZwAeys5NMxtU333zszPkXNOINP5DRqim6&#10;GTQE7nS6xhq0mQq9rpnFpzi3s6PpHUuVc0MudWT+8qBvip6FD0VnNcXiSVHJ8pJsA5z83V0TNyQz&#10;pEa1gp6cwwX6HAMCNFC8YVy5MpGTZKQanFy0sBydLoZlZChauvp9zLjVgttr1+HAUTIgq2i7XjIN&#10;KBlKr+58v9u/qbrQLno4TPelsh2HA3uJX8lcU+kUxA5UwUYG7GYplYykcb+QUSiJYFpQzdgd+HbB&#10;yXVVaGC9+E53tqN79xzAIsSUkMfs5JunPGZrOZ7+9Y98PFO2v/b65eXF5ejWytV3T5rV8vLl7ZW5&#10;WLUCWA//dsOWKoj1F63y2ypN4c2zmaZu7Ojhj2ZWEq3ESYeyXF8NqkZ9og0/RrmYIJLbCvRJrW1j&#10;Ms4l8gpbT1pvGdAvalSmQroRDFhW1y65rL0jfdO8nucunIyG4zurzemR4e3NbVr6v/vff/v++x7p&#10;9fQ4LE6TYFrf3Hn22eevzF2fmhqb2nvwv7/37WOHZiyygchdXvl2vlhPZbxuTm+5nFlodRwW+2gB&#10;7z5PFTHoosBgx+33cCgKNr2BO8hnt3gA9DpszB+J8i5WOdbbpSqIbvTKCcGcJbfG5sQtS6yEzQRj&#10;Eig6snSjzYx+qn0ZrHU9D0RD2c5z4lQrrOyda4RvS+RM1vLb0XfObFYBQqqV4VDk6qU5JIJdVKpW&#10;QcvqdlkzacLlWCMwt2utrcScXtvYzAyKk3y6ks9U//v7P9fZLWM+K3FxZW8AhbKfOX6ldvrt5YFg&#10;sH/SQzWmU7gkjVvsmBI7UOMcetlDAK/e5I+lG1jqHa4hAchsk5ySJgkeO7FtOx4VQUtCYjlfNSj0&#10;bzz/zp0PH4KYiBGk0hKfeuKViV7/+HBQZ7UU1XImUXBoVUaXkjMNJcvylcVvfeOHF+aur4bzp+fn&#10;B6eHTXoIipp8DleqVVlrb6/ET75z+oGHHnL6/Hq8r4znZAPni6qFhwUTIkoCE78uEjj+ou5EGocr&#10;jdOMaGFtl6+j4q5FkdKNHSO/UjKm06AZWvSrQHVarSpoL6NKVUvmoNqYZWOukDG7jBBhDRbBqasv&#10;rl/tD9hHLPYgSk6NSSNYsFO8c/bS+Y21jNWcX1JeOHG5HcrucwZstYZFqYL2kYbsILWTyZRdcoI8&#10;CQ6N7qTCiytzY+Ojx47eduPKEpszp8NZKOWAzHKPk2NOxAeRRES5YbqBD0rzDyOHySyYCgQ5qIfi&#10;8RB94+JO9G//+Wt3Pvz+/v6Bn/zkBz1+D4W9pMtl1O2C2bhTq8cSBbPaoMjkCdTFiVZoxUv1dL3e&#10;xdEzJ//ud3/+O7/32Tvvv/3119+MbYfHB/v/9i++9chDR2sGsFaOS8+/o6rUbnngQ0QY1+LXlHb3&#10;QsE4OeEwFJaUDUWO2ZXJQ3iyAXxyaktTTanaVQKCOrITvYmoVtKWwGshs1pWKDTZbKNWkQOuIixt&#10;GmV8VtQ8WnUZwSg1ikpdRLqjUJIQxBKVwQRyOUHhLVID6ErVxEo3PsLNjLit316zKM0JWx9/fKNO&#10;R3NFJUq7jgkiR8+O9ZWfy0RQhbnSLCL6BQhJUnC2UAeIUKqyvQF3hBdQBpzZIdfXZjM7zAZioNDZ&#10;sBnS4WauFgBaF8qZotPG9NWkbqpSYQB9zemJPRZknxrhytUrfj+3OUnm+k0M1cYu867VKNWqaUFL&#10;Gna2mM35fYgAdd1AcF1b5wlgN6ln04TQCRp7j9m7uDXn8gfJcGu0IMgI7AP6PJ7o1gYqsA7pWArc&#10;vhiBMXd0m3y8TjyspB3zJNAp0f+j9EKK3sWVIC+B2JnNQSyy25zYFhBEAd9guk4ETCFXLKULoCwM&#10;yNTNcpF7EiIsGU71FjmGkKuG9k7Tss2MDhrMG1PDlnGfdma0KlhVF9ec81vO4d6eD86MXn3x/+to&#10;Hv/Cp2r+hv7MG9pXV/s//6dfsqUj1068OnnPAzk72F2f3Wnr7xsdGhizClZ1WRGd21L/r39//36P&#10;y7K4XdvaVA05LmnTxo6aNJOuB8yoF0vidGnQsaS2VPSx9aSLxd2l6vrHpfpYr9AxnX/vmsFhnBlw&#10;YuJp2g2951rGH++Ud6pXhpu//a0vFzXF3//Tz3/8Ew/vObIrV8lQykHBqmraVSXkvZJKpCgUKyp6&#10;ekJVinq5s7Z2tVTNyhaW4KS22Q1oVlkmKLv5brSlRNPAsiYivNPpmq8uX3jPIpnHR3bBFq4Q8Mxo&#10;sbuo75L1JINVAjkl8+klNrauFZiKKa1W2RwOzdXbSbc7qG671zeWt0JXk7HtQj4NCkyWuqN8os4V&#10;FBa6EiE6LQN/DzN+e1NHcutI23EJggNnH/hSXLcAZKkYKpVmJgOrlSi9MFQqQm9ajTIj4m6YkKpt&#10;D7qnZ6fGJsctdsTMpuW1zedfeNHjC/b2DHCtLMwv7RtrJ8Ipn21CFAOiwft3X/rGxMRdv/O7Xx4c&#10;OdiqJn75s6/89Jt/fMdtC0cO5ybH2z63vS84vLZ2fXH59c3Nkxsrl/zA1m66SQr2AX41dAg/1oUu&#10;zjfCGbLAzAYj2dsWoDF2G7kQZjPmB3al3TKSsmBjY2NuaWkzEonm8pYORhc84iyfazo1dMSu+6qB&#10;yAdSO0ZGQ8sGuJLEnnSp3pIzggep+pS5kVlc6Zm8d6PhPrWwer8/Xg7F+cM1BUNya2emf7QqqmCD&#10;WhtI/9Q81Hol3q4SccOyFs9ik40TBrZIOBaLpVF0DgyNgUjiuGQgnMvkQjtbDV6eTtssSbBlrN3Y&#10;dIva7dZhA8ErbJKVRpPG4BjbQ5jXkOxxx9tsJtBCVPVmE4pchnkalSaVSGsEZseiis2+Qp2MZGze&#10;ANYBh86yff2tY7cSrlh89TWtZ9fnq6r2HodBVyoUctvFTrZOoLlGszl3hnmG6OyPtWo333542j8h&#10;FpSc4s1yFnQB7n67xWrWG52iRejoaG8gOr91duHZJ9958fjr8dia0y339cMf1ZNYZLP6SM7stEyF&#10;G6vMgYpmnawTWuF0pVDUw6/FJtjRLFy+6vUHmjznWimTzLGfU8PFoarr5v3hWqpp201S4tGcNPS6&#10;aKVoNlpDN9ZMHS25lsl6iYUr6JbcZtQc7KHoVlYa6RyErw42TxKHtfRWpQawHVgHVmXbanXk8t2A&#10;KFbBHE7M3XlSmXNh4mR1r5Z9fZI6vL2skc14VcuJiECNoDUR50jaR8Apq+yDPnuwz9fvdgUUkimv&#10;Bn9PXIZOUOhN7HbL6oKWkhsbXBVJL74mt6+H9Qp7WSaphOECF3VD19XSyXeLTmJKZET04YSKyags&#10;Q51D4ZZYT/3TTx676+H7PnXffb2+oHFozOD3QY6zazD7OjOyQWmzFbTNszcuF1pVq9+zsrNDMWUN&#10;9mpke7KtCFi92+vzSiNyRQNLUOpcJrAIMvlQzUY77DKAow6jGWkYqgdy0PUgsNiVakS30/e3//ef&#10;77nvwd7A+JGbbn3pxRf27JkCPr6xvup0OxmnjI6M/uIXz2xubt9yx5F0PtfnGeQkCEc2O8qq021x&#10;97sm9k2pZW2qnQ14XD3DvpHp0Yndk5JF1qnR1LNGqJPiky+jRJDZQTLS+dqXv+E0OX/zk5/lAOmu&#10;aJnQ0JRXq+AFD+6bsbsdwOOZAlJTonLotOvM+r3BvgqaJq5uhToX2VpdOnv4nqm8ISV5lMBsUQam&#10;IyEtMWcTo8Qym6yioK6zu9UwsapGvaPunlH/7ffclE1Gv/+tnx09cvOe4f2GFj5iIDXgwUgpQSqP&#10;Pz7bLIYLidXoTqiQTRZLUHhSwDMsHCdUbype7SpDCrVBaOpp3YzdlBLsBUCWODvYvOq0ePwcJtDJ&#10;xHVKiqaDAxNT8etvnL73gXskU+vHj/3klpt2Z8Pewd7PyL17kI/CaKH0QA07d/4E6dr6/omFUHhm&#10;0K8sZnSpusVOq0Cqe8tkthMWVM3hPoQK351+YZtSgJugeiZds9lN9wHHiwZHgbwGYhiPIQ2iVgsA&#10;oCloFLIOw5bssYNs4OMP5+M4acjGwbSTyefprOiwu4hutI9kv1DF0Snyv9lgUX600BJyHwKFJQYE&#10;5pTAhJjGu+sH0RJLEyYgFcQrQV6yUaJEoEPmzWKfzGCVu4ohdG+gnyhzIzNp+KUq3c9/9NPf/LVP&#10;f/Lhjw4G+sf6em87fODWQ4eO7D94660Pjuy6wxCcbcqB1988+eZzT+eWbwi1AbczrBfD2VLvN36U&#10;/t0//arbPvHy478UVMcHerKJVaNi/y4NDXu7QsaRyewAq2DQazulUhGGoqVnq6wZNoXaZC9ZfeHw&#10;jdtv2/v2GxeOHL5nsGeYdNyJ0b0ffPB/7J0aObj/4E2zhyR+tXDs2SeePfX2u3/9N//33IULC6sr&#10;drf7wL4D2Urtu9/5zi0H91iIDzc6lc1udIRHsgl6B0W4nNhQV2BRDaO5I3OBC7ncwVda2AG5ru1u&#10;V8sMt1XNiqKJwb/UrhtdNp3ZVNWSQE98kSPbaWSrWqMjkC3X/S5nYvOGQVUTJHOygnZYkjUNUd2p&#10;SP5CaAeBDxGqMvFTHbGkNGdFM7nl5ky4GUmdOBMqFbENd+stvkkKL8mgmBgf+PSnf21qcuzSxcs1&#10;qOrtuoH9lVYxtx7pGQ86LZ56rjo3t3Lq0vXPfvE3DbU86KK0xdVo1BydIrPKl4+fp2acOTTG0K2S&#10;axFiDr+FfLxILAqEoUEQIu+OQaR4bRCeWsm7zeS/N5KJWDyT7h0fLaItUyO0r9AUvfPKm/tvHU8X&#10;Ei5/f66gfuG51/aOTR3Zv2d+ZeWNkxe9bj8W845Q6bQUbtn1ix88RQLMb/+v3zny4M2De0apk3Ft&#10;pbdS+XSBMhf3/fZG9OqVa/fcew8j0ZZGgw6WKEO0YSoeeiTx3RzwNnoBm9XBfzcRj4NWQkSAokXA&#10;BUlqJ3HJBDJS0zexZqEXNvT3DoQ2dsqFCkxqTFis3dh1Y8VIl4proXChWtzeXmfVgc4HPWculNMI&#10;3qxslXrco2J7ILd62x7HzUeC77/35rv6h/sGvGN3TTx8z56jDvuugGVy/8Dhmycm+p1z2/N/8MUv&#10;LEW3Z296pCNo+kd83/z2vzls5rF+Vk0j//H172Sz2WCflwa1iJuSChqvsEkWASbR4zDngp6KgKTZ&#10;YI/cRRySGx+LJpIZ2enfe+jWYqPZ08NArOcrf//38IV9AU1LNObZ0ahM0e14r8/fxS7XIGsuaTW1&#10;GuDXLjINdUP1uedO3H3Prf5g/8EDRx794Y9vXLncLGVvu/0mMylzxVZ1LQOe9PYHPxyLJMNrZ7iM&#10;CoaeZPyGx6Iz2fpW1rZZqugZUHazw6DH17PFSqpYIyipXAHWoJChFIAoQJ3E+iqRxnOs4kCj92mp&#10;q5FwFzHVbhdQX5ELUW0sXptP7sSz8WQlnbN3exUVbpiSUswpMoXoUjcFGJCMqqKPRkRk+d6hdLHG&#10;PUuAJ8Ng2NqixbQRYUKy1XXQGWRlo7mmrKpscldKqdcYsbU5HKza9YykcpVOlrFIIVnYruSiqeh6&#10;PrldKcQK6VAmClh6o5aL2QzqoSA7TBHUai5RyMWLh/bfbMAGRvCo01UFgVjMADhoUh6o1LFYHBKG&#10;GnBtNUOHVS3nKTbJpoU1i80itL0kUgnoLCRJ1VTwMOxSQ5eDPmIG2OcgzXt9dc1tMTEuISBpfW0r&#10;mQDFz/K5YyW3Xo3BhNk0zT+6GgsLKyjR7GiZmyBs4qdUoGyTqajlsJVZGuAH5g/MCVAuVUDDIzt2&#10;2Zw2o42fijGGIR1+XV29ZVJqr124YCVNR6922bwy6ZidMwM9GbfPdOrK1t/83x9O3PzgXTcPOcpv&#10;P/rlv/rUr6fuuTsbaPWefVp64VzPZ/70X1S51ZWzr9z6wc9U7aNNkRRbXVkFjYxcJSfqA4Otz9kz&#10;oX7kPpO90FDPrxVD25ohS9ukDVRkQezNE2XXsMw9dnn7h6uGJxK6y/HAzFg1X0ufvtH88JiIWs7u&#10;z86viZuRoYmBxUFLSrAFrypKjy8WmorKh6ZvevD2le2lV944ft9Dd4GOAqoDUpyJNhOmOrKxVNLo&#10;dKuNJiIdsKN0QJ1VaDvjA4OQ7ykdiHwlT1Bl5LGVDBxfRgIwWpwExVwuubWxQTZ2z8DQ0MAMA2XW&#10;3YQLofxQqutEzhHV6rb6280UQ0yTucco+hhLkLKUye9k87We3v0W2wC5fwwUe4JD6HxEg5kFydr6&#10;ejwZaXQgr25vhueL1aSgd+k7BptacoOCU8pGjbleR4Br4PtGCQ2qsMAkk4gAxswqNRctmQKU8jD+&#10;S7lyNBTTMFuGMwuJu942wfnQ4QfxLs4vfvgDH2Bh/8xTv3Q7HC4Buv2gxTR+8eLmU88f/83f+sIj&#10;739fu625evX8j378f9eib/zTr4GnbFgsfdnqgD7wiKX/fn1wMlRs//Vff7+RN157N/X9t17xWu1T&#10;pmBpIVLaSHncPXIggC29gU9SQ4hBuyoQVKGnykaUUNhOp9ejkkLoCQ72Do8bAz06l9tKJnue3VYe&#10;jKKyi14qgvBolCqILrHlMOQgRg9AUCXUhbqp3Ga11LYAFE9LFd3UyeXF0Wl5lza7cHVpaGpXltCY&#10;EoAXxBvEj2mV5DGVa3mkRfmkzUCMvAJ2mF6rqzSbssUpmdyiLWCwBesKliXKSrlOpmQmlXXbPB6n&#10;i0Qao4AnmyoJ2icyP2Q73egoNC00I0+QR/jCK3fcfRdqHe5QcgCRbUjGbuSKTi02a4zqhEKhAs25&#10;DejQ7Iqs7djctgbrpLa8denlm24VC7Xqy2+ohw/+NtKIPqPG2tLQBSlNRIJYO4X22uWLU+P7G0LP&#10;6fnF6elpY8NGlLlzwlp3dNoe/cQ9e49+8I79tx8+eNfhmx65ee/Dhw59+NZHHuSOuxl1weLV5PHn&#10;3hge2i2JbqbOyIc8PjvBxR61CUQEVS8PM94qEiTarIwErQk3bTqnKFadTgMZkA2hXS6knNRrEOe7&#10;H1UW81urmCi3s5LshKrOw6bDNaDUJWNx0WhEfYi3EwpeNp3bxDNKqoyGgEUzNrdkDg5LrpLMa0kq&#10;EqWGWiuSgKjiw2bdIEiSWZCMXVpJG5QjmrAC+oGy0l+NbXJB6CRrm+VdFU4GGi+rRmfJhneGnLaC&#10;wdLVYFHZcqSRjUAGCp855Mu2EvsDG54aIy/+G8pONpUCyWqyOBhH8VpA44EqXiuXlPmIWVKLSObb&#10;FQm1x/Z6K5+sF5IEKsI9tkni08++Offixd//nd+Svd3Nqg0Mh4oEmnxRUaBEwOnXEHNGuTPa71Nr&#10;Gsl43CAaN7fj5bpObwmI5r6MjmBeWR/JjOtZ6pgiZpvC3+PT6Qtnz0tNAqrdSg2+CkKc7FrBls6y&#10;6GXaKMJccFhBSsx87Rvfv/nobT6H99XXXmOe4/aARhURmoO883oCeo144oUz+2476OvtgwiMkMxk&#10;FBHyJ9IRq8VIX1Rp1mmPVUwksbjLNoYvarUIho6uyax2IEYStEa+dVlhKIbK//HV7/zB5/9gbGQS&#10;VCRcI1as1UoJwlejWtrZXh8aGaPd2opuM2YHvZTNJH+114bSK7eUgl25MLd4YXTPfuvg7o7gU7fN&#10;ylyrWShZQPwMEOymgcgAFQWBCoSneHKtZ9Srd+pUskqSdEf27r1+7kZ8Z/3g1GA9m2rmc/AhgDSA&#10;cdE1JZPCZtd6XWKPK3BQknrttlGbZdhqHFQr7K26jC5Jo7Ip26BOuNCzehhlCk0hneer4U8JW0hJ&#10;b8IykTl9vWZgJUn8jFJtNAuh6Nbo+IjH55tfvAZiwKy/xR98MA3liYgjpJAE+ERWM5GFsdnZvORe&#10;iuYDPq9Vy8myYgOCws4OWpEes7eTUS+58o06dpQM03SlxsgUAi0N/QyTy2wuJ1IYsoOjggGtAegI&#10;KhzcT5INTQhTNaQcIglMprM9Pf2EMwFGI/wMaJie3bKa4TH3chdJRq0K1oC/UBdz2gk6IUwUgRUN&#10;BWteBXgngCzIKBBeCTTlgpiMp5idoa1gSkrIE0hM1mlEm5I9QOcX8AWcdidfHm8Ck9RT75wa6h98&#10;8Jb7eepfeOL5SzeuJ8ObilpRUapKklVJ/TAyPDA9eQdbyzvulzumV09mry/NxeLqcxfd/+fLv/AO&#10;7F1f2nr0x3/ywAcyemccLGmp92YWEPBsi9mC2eom/EiH+q1U1Qn2vNa+1TUA884aUF9Ah+W0XF/c&#10;UauMAZ97dGTE7+nljf7pT7/Pju7KpStPP/7UEz97gik1ezwWznYPxuzRj3/6U6JW/MH3fyQbdNOj&#10;I0Ff0CDIbLRykTRgAlwchMy0dxaMQo/R1EOoOSCrSj2VL+drzPMEbUPbqJIZCf6eQSntAqsHnbZA&#10;PGCjgisdA0gGjppWYW3rqzTuaL/VLVunGFlZCA5O4OhKZgpo0GVgAhqbUOiEV0NWco+SaSL1JMFW&#10;U7Ig6PQhF0sWX313rZAv0WljSeKCJ8bvjjuOffF/foHpHPnSOsl4/eo8YTpQaoCYBaaDs0f2Beyu&#10;2Fr49HsXSrrWrffeXItvS5IN+DoI795uUnvzytWNfDh9xz1H2hptqZimRtXqG+whQvE1k52dLZyz&#10;rLLNDhb4cwmiH7ULHBfkrziIFAappaJc1JfSVX1L//rz79xy/27JbDJae9od0/FnXv3wIx8AMvmz&#10;n/2ykm898+yLrPcHSbvVSc1S+/vf+fHtd945OjVeJ20c+6lK/9LTL//sp89cvrB04/rVoK8nvB3d&#10;3ty86557fiV8gqXcpcmwwtW2UVqzQe7Kdnm5ahVKAL3TbjcZKF3Ad9YIEQaGQb2q1PGH7TAWBPjZ&#10;/Q8zcrI4G0Q5p8sGnmIGbwZ6VxKDfDJRoXanAux3IhMQCGRx6bXeeEWj6elTyJrxgCxm16IbF1Lx&#10;xdrOenNhrmQJK9uL7c5qq7VUqa7mdLGCjvKsdsw3vGtiwtofWAmrxiY8aCx27xr8xWM/tZud4yOT&#10;d9555/r21lvvvr60uRSv1RNF8q/qsVIhks2lsOiVK7FsHvpQulxpoOZqMC1Rx6Ph6wtLe/cdDvSN&#10;nH4PR0x7Znz80KFDJ9569drm1f6eaQF6CMKbTB4RucLYUVlJewDLXytBXqcqVWAxafXiqWkRhh4g&#10;SGNseOid18/6HJrB4WHG6aWiYuP86vjQ4OT+owvzK8nYDS1juZ6ZUnZrO5bUGntBC9USYZu6xUHP&#10;vl5t9OpglJmtAYcFwTAu6U6pK4mHo6fjYUpm2RCKXl+LS6rcye2EZYsFREMOqnWTDaLa6/K7zC6L&#10;wSzrmcfhxGHDhENGKiqz2DsZ3lTJitC2ldGIWWtSuHrT1WYmnlBTdpRLLC1Yf4k86ziacvnw+hZG&#10;ZJXVyLaBQ40ZEX+WMvEmRG4gXoHF5bY2yO2xiLLLTioali0Y50hs8TGZXA5n0E9IWq5e1tf02Vgm&#10;HkpNT+w3inZA6JR23HRsslbX561WSS17CArLZTJQ3QlO4i3otMtMqpkOSyaEjpylEFMXXCMTzbZB&#10;UrS3YltGyROd2wyntzejMZ+hV4OBrlgwqBTsSNu1drBn5NLFBQldd61x5fS7gwEPoirO2C73ptmi&#10;fTLTc0KZ56zuighIWm0aSaoyWThyQd9xB9VYYWWyXBkopIg2JuqhOz/gWALDj1+lyjWmjYZC5Wq1&#10;b6CPRa6sLyty0X7jlMPcU5V7njlXdk/uuXm3Yv75f85fe+Xr/+gzw5VMGF/4Vvt87MhH//xbLm0j&#10;Mfema2K8Zh3FrdFWZGiLVU0i53gN6Q/gzai7vrYnH/2T5k42aPdsAN+V1SWAXTp1XvAHlCbzifOh&#10;03MDM/feqpt+9cWf1r8wRKy955sXNF98sHawb/6994ZPbzTmVzP3jIdvGi4s54o/Pu29UgzKntgf&#10;3zl7cObld57LKbLju/tRgK9dvKSmWXRbMjqV2SxL0S2NxWntG2Z4bpAwFJMik9A26wEPInNNodRY&#10;WI4C4GEU4zJ52iU4WJp4OLKztVkq561WkyPohsuG/92id2N5SmQiuXpMKbbRHG+upUb79pBy1ddr&#10;1rY8yu6osdho7RADKkk9QwOHU6ncjaWLiUTe4+4D9tMF2nTA51MNwMMmAbMoiHw35SKhE95evJ+x&#10;EBpJXYeUHL0el1wbs0Qjw7+q1vOY7otI7Um35RHxeWUquZ3o2sJ6wBOU9HJdVUfbCseAWFnIAZu4&#10;iZPpP/zD343HIv/0T/9w27Gb5ZrJH5x87sW3UpXkZ37/gwotGH3fC0+9ffHsG3fc4Q7054ZUc51W&#10;IF/osdhvHt9z33o0fXFxLpJNfv1r//bJ3/1Ng2y49PqT0bWd3//1T5jAoAQ9OUlZMmqJdeDRMTeV&#10;yZXN5VbJxEbM7AjdWLZoBZfdgUBZY5a7b5dZwJY7g+a1ih9AAIVI1rioF3Jdn5KO9UI3WMdgSFuz&#10;zcYuR0WfCp/pTJgUXgcpfZXV1ttLxYa3MTqp9O2kUuXC6OgoKljAfU4/UFREC/l8pTQ8OFzMpIGQ&#10;r29sLa9tGS2Qo7jhzJUak0gjpT5QbJHrqV7I5NI0TsFAQE1B0m6js8JWgYQWowJsSjUVNaMG/PpE&#10;0KiFi+/Nbe0kP/WZT3cI32nVkFRfeO88fROlTx7tEss1yRQLx7Ae0dkw6ghfuuQetGYdWBftc8e/&#10;PHtLJllrH391YOyeb2EQvMVTHmyiMVtU9BAXYdYhW9+4dOiWB9JC4O+++ZVPfvSO5PUkhIAmyW0E&#10;X/3/SHoLODfuO/1fOCONNNKImZbJ6zWsmZ3YYca2SUop3fUK1/u112t7ZbxCeldKmoaZ4zhmZlrb&#10;C17elVbMrJFmNNL/Uf+tX301TWrvrma+3w88z/uBlgJiSZkWmHMp9u7gsMm5kqSqDiflVZwoSEuS&#10;8wB2N8Rnz54anbz+tW98urvfBXqEqWII5tK8EY28Enyn2Njk9bHr5r72Mr4pdLLX5hxtgyW7Foni&#10;3HzKSzB1gzpO1bFhkfvDYCXFadB0MisHlqsJFe5QDOULxSJOOJ/Tmc+mLXZzoVKZGB1vZks+ox2p&#10;2HW9utiyFjQJgKiyBaPPUyHA1M/juF+MxE0ur1Knn5qdI5Xwt2KID085l05E69bd4vi4G4gmSk9q&#10;jZA3MNioU9YxfyY9P96rbc6oB6HwVOAERwmEqYYMP4AWrQqnCvSHVeCsa/5MPCIDXC+bcbq8EoVG&#10;TKrlwICKG8BTIe1ESNdQ4blsDhSmV69fD8ejBpMR72Cd46BNxbl4aGTs6p7x7/74GzVbBX4ni2AV&#10;1cQLNX+Mi6sqGiUGXPoSBhZSiBSlGo3SKBYpJ6f8bV0DlAY0lnCRlLJ8Ujx2wchXZTZfgrZAN+IS&#10;5VWJ+VgklKP0bvD3oSlWaBAvm84Xx8dG+7vaQKgHSRzR56NT80Odw0O9g6HI9AsvPfXlr35KoWqW&#10;Szma1sejJaTvLPmTnjXdCFZFLCfRKKtx8cmxuE6BWWd2tKkYU4nF057FxQ0nJ2a/KPKgzcBsEsIb&#10;EJxw4qMNENKiXDT3h1889e5bHyLmCG8EmPQi2F/5kgjGwMVZMP0efvzxTKX49AtPP/bZRxNQCyRD&#10;KMqxrapJaEKl7+DOzMR5z/A9ItJt0lq56Lx/4vjgijbGZbsRTs8EkRArx8Njxxq9ktOY1HWGbOg0&#10;NQy3WcJBWAJXZ//nzz/YsWngyScehOMQEdhSmKpbgZUAqYKwJ8Z8dLGGIDJ8rq16HLxpvKezM1Px&#10;JIih0G8gOg4BOvBMQkwgSyeyAKhYTNAF4Q4kRCp5sgygfcxOuaWsFUc0IS/P+cdAW+ofWInYs9ee&#10;/fsn7viKw9JXMuT0pPzKpXEgzeKz5y1kAhaMKXXH5XTTaVK2yQuqhSuFXLZ/xYBAQZ4tzjbEiWxR&#10;0WzQkAZUCpF4wjS4gSTRyzchg8L3ms+kKqUiShDQpefnFiFnQUmJtZPd7oDeqYWJlBFwOOM/rWYL&#10;lkoynkWlMT4/x8EHKCfgaBQgAmyiuKcYklYTiMNiISKHfiUSjdg9zmAogAhqfKAKuSwcCoLgD2Mt&#10;IgES8SQshlab/Z94KzliwMB6LldriGrtbXfiPSVwrUOPJEEvbvhg79EVKzZsG9724Svvv/jX50oO&#10;DQDMehAb05mudltNznWtWXHznfdKwMTmsXFUN9WxfGQiPesXC1YNRvEa7h//+/su2/SGTdUCEFPl&#10;DbGOexzKhppLZ1IYpUB1inlJFYE2Io09qWy7npLscGF5XVaKixhgFqIJhAFOXp9FttwDDz2BQMV/&#10;vPAsgq2gYwRZfuWyZal4+szZMxRNP/6Fz9l9PgxGRq5di/lT+/d9uHnzOrOZMRmRwAKfqWJhYamr&#10;sw+pdxSpvHH1RYoeiKUQ6AjNZrbZTLQC9iDxrdQSxahYXlchL4sk8exDvhuLpym1FuDmVtGJJ04B&#10;HZKKybW2UmhcDLIKmZ+aHL9oHVo/UWoGYtF2M7aj4jRCrAjfdDDV1ouNeUIdDzfRWXk7akrQZkZC&#10;16bePjgdj1UA28RnBL3CbbdvRTQjaAT4cwlCFc+WD358PDyygGBsiZna/dmdJrtFVWmyodS7+087&#10;hts237peHl5wuAZm9Z3pkN9WHMfBfvSjucTlpSe/eW+dUZUz5Q6vB6cdwH3pVGsv1d3Rnc2my5B3&#10;oKzD9l+OIADcQFXYqmmjDtxXkRzLY6acKLOx8u9/8octd3pMHpfJMRgMlt959d1P3XPf2cNHunzm&#10;rbft/ubPfuVbu+mO5TqAO3kR+fe/vbvzli1GPW23GoDejqfTf/vzOw89cc/q/hU///kv7r3rzngs&#10;ff7syVtuu0lBtcpFqFpbcbqtiQKmitjUyiG3R945zh/MawAjbjYwbm2J0eEKQho9TkXKpCO0CAHH&#10;bS/DNBNDBExYwIvlikhPKCNGVq5RQrZcbf3WwF3IsJos+uestCrW9M3G54rijMtloDArwDHXFFvF&#10;tLECUoeAYBtlYIpIlXMm5ZFCGH+UV+8z9S8v4UYRm/HHikyWD05naFV5wwpzgw3OXBl996WD3/33&#10;HyAOC7VSqhC8On7p7OXpVCxK61Eg2draYKDwoBTBixwORtOpLCoqAzoZtLPJ2LWr17/+798x2T3/&#10;97fnsYr67n/8u9NmmvOP/uJ/f1CK1O7cth0ymVQlY+q2SU0UZvqAhuejBVxbIkndYtRfvnBxemYh&#10;noS8oq2vpx/bltjsBMabeodF1YXP2hg9Fxzqs5u6lx8/cY2Sz/E6jnTvgHA/mEo2JIYVbn0jOS8p&#10;ZzvavKC1BJMo8TIqUC9hi0VpWZdVYzlbu7uukmgAMpma1RsY1mLwZ0qVJNtMJ7QmBs9rQdSAdlOO&#10;+GpebpKozQqGEhPg+I3PXuXraohHU5IYyUVdNJODAEQtlsBnJabrXSvDImU6EsGKSMaXAMrF2VNH&#10;FhiyoVHJNggo+uZDYaPR6G1vq9ZqwWgEVhlgwMQI4AXkFc+MBL+LHS029NMtct4/pe+FQg4Z03h+&#10;aGwKSLK8NMXzzd7uIUZthUfGYXcH/LM6rSIV90dji0Kjau/dick2fCixSGB4TW+uEMGf7I+GkBwN&#10;Y/OCP0LXC9ngdev6zTLCoSwkQ+WoTT/w/E9frCjyWV6yqWto1xMbE4F5DPjaPW3+WKGhsLyz96jH&#10;1y6U8kQt9+B9uxbSaUDtEPlYLhfxGODrxQHeylvAjI2AjBBjTPjWW/NetISLCwvXrl7VQ+GI7DIw&#10;sjA2aDl6UKgomzxiH8SoeMrV8sTUDZvdiiE13ujF8A1vJ8OQbr1py76xiHGlmyFrh//4s89usgx2&#10;ZW8s3ljixK+/we/YtNO76RYA4kujI01kkw12WtV6qpj3i1Lh8YAsVsVrCGUKnLUmt721Hf7ti/+d&#10;hdLQahDRtAHQlWLZdTl2pi60dTi9U9dkau60VNGZ9yjG508vK1Jm1cq94XyEyD7Sb19mpfadYPN5&#10;7vZNpQvFyouXIAKYaIbdPmbld74DbPMLr/99aOfyQj2tFtXBGUTUN6+lKnC/wIsRntNYXaWWOQqp&#10;JhkCaotCmoC5MBhGCqWK1uBpwA0H9A5ki4tTS7USZB9AA1tQZwPqLFYTiDqVYQ8HSlRTZLPSWoNk&#10;an4colu5TF8F8Izj/EsztWLMptOgGYJSEApQuB0qHNsCMVr6wKmz2fW11pSsBXzHQ4b9JrpiXLds&#10;BXITxI5FStlYX1s76PNKtbZJUOVSjS8BwFabjIwnG2lwziBaK5bRiSkRFapR6RAWqP6nas1r8yHN&#10;FQKBPALAcwX8HycmJlcMLV+/fn02k9j/0btWmx6+lnyMCcfSn//KF01eTTA3fv7KictXpndvu8/n&#10;sSfTVySyUJUNSRp2rmLJ5us4tVU0abZ1JHP13/z0N09888GuPoadbvz5zy91Dro37Nj+7Ksv5/MF&#10;HJOP3XdPJRSfOjfSgWnTik7oFqKhCORnGDTedeftkAliMvTOhx8otOruXszFRXOzs4yKhkT2vjvv&#10;dsAjLJLNT07NT8/Dtmhg9FlN/fIiaRRq9ua03K2Z4IgqMo9zTczLTdpMfv5ANaJa//DtbDSdnffH&#10;0JNSUrdcnYzFpT4LTgcTJ0sIOa1O09Hekc3kIJ2Dmh8FW43lMPnAnCydTkOphkMfF1MrQZur4X9G&#10;s42TM5VJJ5IJyMBxxkPR24oRx5FfrMmlEC3LMabgBHS5BYvPK6V1pXgOdHDaYIJwCPw6NpHHIgV3&#10;tlilYCcnmkhF7+q2Vi1X3vzNZ78hj/Hys1e3qju/hlZwUJNi4oEbi9cVndpGg6whGb2e5JUujm4/&#10;dmnP3XesMqu7lGUEYzQFAPdImGfrEkRR48FD1xP1V4B/VYuUVYNWwThcZq5eSWfiGr0KeXBphJaV&#10;ay++vMdmtd28ZTXMQKlEPMJlNAaNoSa0m203MmECiTQNOTOTvnZx2n7npqis4aopcxenFT2umEmu&#10;RwhXIAVVQGOFG+nX6dlFF6FleaFCyWejS3yhDKWUhdEv5hNVWk6xHLb8/a42R1dHEAoG3LNcg+Yk&#10;yVBcbTMhoryTMWbSqcnZGU97hwIuZ4x5CAw4S/VKFrkyAlu8Evewsas9Fiia1AUovvhs6Oqku7Nb&#10;5evXNsruWirsHEQgIeYOgGmo2ToFp0QsgWzzhl2/gMhJUmolxUZaBROqf3bWaLBiSQMWH8T8fGtS&#10;WELoYUVQlqIJGWLiFJTR7VA5LQj7wuVHwl6dLRTjydMXLl+cSH/1Xx/x2kSZXNKfwAIN/JgCRaCX&#10;cgiY+lRjqD1gCq/VGgT0BHprCW8xoW79WDiEx2mAwTG6cJBV1GnWRTmAwA+RXFlSpLOLxMgV/BMV&#10;s13CGIsiGCh1Bq02OjeDuRZo0QWuHszkb5wL7tpwu8GoeuHlP6sZwdPegrDbbPaB7tVyaO5I43P7&#10;Prhw7fy/fvnToGoBo/hPuyZow/ki8uaqghlzR28X6iw8ywAkw8zLQY7ZYjI3/IsBjNBwJRCs+zc/&#10;fWr98Irbdt/V3tGLkM0iBIGYpgslmVA6f/JwoSK5+Y7bp/3z16aurRruR8JNPLq0atVqFlsWqSae&#10;q2pGT81y8nMxzubqV1VYH11hq7NMm9mfBtuhzaMfqBlYtAUipFEuTgMLJNFRiVpZECt91k5Gok0t&#10;xibjY2cOHzDrNY9/6uFKvQgCE1jVyC5uSUsw9INdvQmNAMTagPgi+QoOVhZbDoOBgeMCnACMC42C&#10;tQzrItxEclkhmm5mSuAgKdTKgrTOg2prMylTYIGrAUfjuWgwdn3f/iv/8R8/A/3++MGjSDEeXjOQ&#10;ECOGrdTftRzvk6gSKS6dNbY5pgjnSInC7rzfSth4f25+tplNt7d788hmNegaWp0SjX06aWNLwUCo&#10;ZHTCgQFuMoppQF9AY+CrcDG0mPB2pOY5LRpxdX5hwWSyooiHfiQUimm1RoqiOXDhJHKhWUpkAjqr&#10;TWsyxdK5Ypkrl2vY8ILvjFAaULphQk9kwtizRDJxrZFx+BwmkwGdFYoTHkSRQh4YAFi8cKmjj0K6&#10;GoRV4PthlKBl9Fi1YcyzFLgB9Css6QopiS8gW6yFokBySpZ3rpbVZDPXZ8+z2a6hIbZas+pVXHre&#10;CodbLsgVS5F0YzYqHtxwJ+2dXmnb1kkuI5uFqzfeO3z8vVu2G610Kp2jJiINiXEoZOtVF5JENlwR&#10;ACjuMwF9WSlnkpGGyZpReidCgo/S03RULAQ0yOcti1LRCaMBI2b75ETZbDW04x7Jaqanp6+PjHV2&#10;dG7ctAHvQgWO9hpcNplsKYsghuB89vOP3gNQNFsXQdwuFNMIDYHQweBo52B/5dlF/57lK+8CRiUP&#10;V0w9VC37czEYx2K4r3VWulTNVpoQDVD5TAGTVFJGtkbO6LUwpsIPS0aijAMANC9CBiihAuE/uTg5&#10;Ob5i910ye3csl0IgiYRPlJuVsUm+ru+5FBxf16lqL0cqsXiGVNYteOXM8mL9ub/uiYQzsHJD2HDz&#10;7i0kVYXXD9Z96KwaAtAnBNqh3GKqv8uhcBh4PdKhGqVAPDSxeGUs9PC/3Jsox1XZOCfRL5p6+yzm&#10;FXQyS1bmxtiTz3yw/fY1rrUr88k8SIA6sxHe/UqxAjBANprw2Z34HuCNzMBkX68qGTVanZZ5BqCT&#10;lixRKvCS6GKUzVQmr84/+ZUNYNEz1uXFgvC3p/74yMOPnNx/hIT6XSJJk3Jl/6pbdFm1ViXRm3/7&#10;uxfvfPCWAa8vvTBfLyHrqPjugat3fuZWtVh57OBxqDoouXJpce52dFbYSWGuIMHiD5IyVEWtIhmr&#10;GJw/CP5CuJzDbnY6bFjPgGUFSwCIsQC75GoVwGY4YD9RQCOColpFSFR/Ty9ufFJvKqNFTycqxQIc&#10;5SAXVHkspEFF5PPxgBG7X/Ug5SQSsTFdpaijjfMEtSBSauqUJl1sQvXTzA5Fs/VWehan72sD7Z1b&#10;TOVH/ExfT7zbVoYSM8XPc91vP/WTzXesbwe0lCQb5fq1KzcUJH3bXXdiwIRGvVEl4cvFd4H3mq2y&#10;C/Nz+DeqrNaKG+ZKIJDENYQHo4vo7++94+57Ab3/29+fo5ANVa/DGfTgw4/ozJbg7OxLf/uLHlBY&#10;UXnVpr5IOdXEac82RLSZw3K7lMUIK7KUszkNsGHOzsYzsQylbDx46xYxm8kI1YbVCKF3/Gp29Qrb&#10;hl279x26Vihet/cpF5MyDUU25USBpxYX/O0eL6CtXCYIJPzy3nbGaK5KyXJTxsnqEE+XFxOYvrBy&#10;MDn4pUuX7R6XYLfI9ZZqopYNzmPiUhI3MjV4MsWIrQISRYchJwvECHKpFQaHNoagX8gZdE2aYAHT&#10;B5+oUM6LEnG31R2XKvJNqlKqwOVjMxnLhRSsIhq4FGhwW2tId4JiEvVPNpPBCgt1FSLg9KCDwFGO&#10;sIRWxt8/qy+YkVqwCBzhQBERYMLrYHiAk1jUzGQyiUTC7UPQk1AoQMpOZ1JFrOMsRgNbTi3rbxf4&#10;wtWrl6ztq9UUUpulqGwTySWDFbJqNllKI4SXwqtitjeTkcDEKeOqtSyPsXVsPDhpNy9/7w/v3P74&#10;5kilfOK1y7c8tmKorzswO8fQBpuzwx8rfnzk7PqNG20mhgQ1iS1CJFBEeGU5BzlbCxGEYSUSyYAF&#10;qmEei61Vowpftxjsq2oyhuNdC90+5rbA46KeFGAmxEIf7vZ8WYdzvNGYiwQRMm7pcCPHQtWQIIjW&#10;4HKWtMpwrPba/+2985GH5i6/vrK7uNzLA05WlZCjMxqOWr3ptu1Cg1VwAS42MRPMWJbdCiVjbea8&#10;RCjnrJ1OxuVTaZFC34qOaiKPq1iDLm+s9rZUQiSljYJIsAikJJL27Dw2v7K9+6f3XBr7O9MmNF0D&#10;a+L917/4e+NvP5kfttc/Hin9+Lz9y7eSbYpDT/2m99Z10rt3G480Sv9++GN2TvKV4dueuNXjW5Wa&#10;nXvqb/9z91ceqEvL8nw2F44oLXqM0vETAVzZPzvi7V6mwPYZDFN81NhEqch8Lo0udHymFYNjNqga&#10;NQ5yo3wC+NfQ5rU7KQXAOxqJRMeyMABK8nwWKBVJCz6RJyQ8mHEERcASd2HkRgsuqbawlRJXXCjH&#10;l4CmMJl8clrNyVkEWorrlKiqXYqc7OlHtA/cOEZIehHWVockGtkBAuybSlLOFOqhubmrQ/39GHbW&#10;GiDqmTQVmTgGK1A0Ks9GKEAc49igILgQLT4G0khraNRlpTQUcaLu9mUY6lVyUTyg2VxhamrWYLI8&#10;8ZnHIS55/903J8cub9q0ZuTyxXih+oUvftXq8CQz2Z//7pfI6sYZYbdaS/U434yQ4lIDC1EYChGL&#10;JAry4kyLzCVyBUYrX33kG3//7bd0qlyOWP5f//XzNXduufeBBxcmZlRs84df/tYTDz2wfPXQk9/6&#10;r/W7Vn/u9rv/968vh9KLW3bvfP/AwS986fOfeOTRL332C/fdeufk1VGYBdc9uPHrX/lR/3JHvlio&#10;5cg/Pv2z0Wujb7z5zrq1w8ePn3jsU58a/WD0ckXuNAg9jQW9vefvZ4Igp/Qvs5rNqoUzh5xcbilN&#10;/dfTv+s1Wf/zyW9MlKJik+iZ//4ZhC+k11Wrs4ocV9IxBIbBTZZuENHk4tLCTIfP4bPaMxiRhUMS&#10;TPUsPaB+4XDHchcZSol4HOtdDCdgf5FCV4h/gesH15EI0BGodsXjo9N/+N3/ff6zn+vta4PuuyRg&#10;A2aop4pRfxDsGLlBD7kJ8ptywbjaYBAxKllgMRy7rNqyjcka3vjxXT/9k3m27B2fv49yfAbKuPUe&#10;qTJyZeTGqZ6tw3JBsXTlrM2p4tQdMk3HL37ypS9++ZYCr6PSInm9LKMlsFZRaiUgOdloppQtqjQU&#10;Y6OBABRLl4Fth+8SbJxMLt6QC/lCWa0Be8v47HOvUBTj7nPNnbn06K5b0vWSqduJsb+sUBoNLzZd&#10;BmAVfGXp9NXjWZNC6XXZ4D8KFRPgaHfapJWKuyaOJ8K64W5C3yFK5XPTARykHKPICpxQrKYmFxAk&#10;BbxulmzqAUILJcbPXNx6y81F+BKwChYkurossRQFRLuBmBoRxVdK8BYOrRjKVSpinAVYBGJWJQaA&#10;qkRJG1OZnsW5I4MOnUXr4LXqei0+e/RQe9eqnNoopJbMsYVUv44EVIuUQzuyeOEykS62WexXp2/0&#10;7Ngo9tpqMOwIDuRtseW4f3bG5+ugVPoqLLlonRs8xNIQ+McIAWq2QihcSGXgkiIthpIYQDZBJ4II&#10;psnFC7/+7t9OT4b3vPecWghHov6mHn261iCrqiDLUpg5GGCrZZROWDvVW4F2cg5QYejBeMRNy1p5&#10;tQ1lidX6M9nQ7JQmm1jb0W7pHgopjCWJ3MItuvznr109h0BWJNWrra48W1Og1sBENxJua+8oiUUo&#10;DY68fc1Bdzz6iUeuXD3/5rvPP/r4nVAiR6ORdUNb5CJGKTP+/e33IpnYZ594tCrAr4yICmQHcK2t&#10;HC8kYglcAWYfWOGYjAOD0PKHQz3eqDfCoSiAJla4KRSa//3F3ldeeOuNN17q6+7FDjaeqcAFBzWx&#10;UM0oReW//P4XAuX4r//+79NXzp0fObt6Vf8ffvc/t9y8/pbdt168Nv2HP778yOe/2JaZPOsPP/3x&#10;8T//6dlBp0NWDiWK82k5Ytv6DdIuQ90c0p6HPQ/psXBVFYopcNGsLpcYwdPALYFzAQe3YBi5cDWf&#10;Sizr6/jRz3/YN9iz+8HbMsXs8v5+Ezg98KhVwyoZCcyVCLUzMlDSwMfBUSdBAjNX59K5rCRug2ke&#10;Sx+0hbRcCWxlPZ3Hu0phVmCisbAwVrchu1NaRbdVnA4cHptItnduuOvuW0avjr34jz/84KdfSNbM&#10;NjCI85zS4C6mAkff+t2WnWsWFZa4tufouYtrlndaVVUaTPHpUSTRWfv66x5PGacxzxlrLLQKqWhc&#10;6eupQmqPMhLDSYFVY9ZVK0shrFRqEc4na9R08upCIOj2+uA8zZfZYDje3o5gotY0Da7oZCJQKsbN&#10;Zhsory0vXIVHjjsIg5BUAYOEup+CvLEBU7h0ETtD7IsNtByRWC2NMoCGVDIWQbI2XAcoZuuNZplF&#10;iEsSbk8oOUEJwi2Ld6vKlxr1WswfwGvQ3tEJH9TsYvRXv/7TL77/u1V961Cs//aZZ07Pzw3d/0BC&#10;KtKQ9c1WyhydIsOzkcWFzlXrrwZCI4XZ1IhRHkLJdG39Dq6zS+42xNTiXCyl3zdCLL/9ybC5Ayh9&#10;plZcymfldp+iqaCgzkkvSR22vNIZikvLWXVPD+7MkKRcp0VKvroYDF4XWE2bd5vWCCzB9KHX59xe&#10;z+5bbrfYHZAy4nkNRpaOHD14/PhRlZK8+eabBnq2utRCdGlBpLFi7SavpqKzY1pHt1QPMWFNUUst&#10;nH5pcCXMMx5EBXDS2PjMCegOKJVZYwYjG04+UQopmOADgTIikjXR1rbU5pgCNNlipZTNI8QTL7aM&#10;1BEyhkT0TTJjs7md3QMlCbEYXjIYVBTdyNT9s2Nlunfz8WTQYORXEGVHJR+MRxTtXSKVpRzN/+Hb&#10;P756GSIoCfgyn/7cwyuG3YVSkNYi19cMmgY+IwD6Q4tBSPj1dovWZsHLGQuE/vz7Z7u7+z7/L48H&#10;EgtOfN6Mb8nQp69WDflLnE3M5nUf/PiZHbeu927bxLHpqH/U3u6lGFQOAKrL2Xg6ND3f0j7JxCSA&#10;rQYf3LIQt0IXi0JVaDSgnigV2Wefeeniqeur1g49+Yk1CENUmJb5A+Effu+bP/jRT//v109/8f4H&#10;dHJJzeI4VSOfsGeXArNaX+fnvvz/nvjMp7evWU0h6p2ijp899/3fvPC7l37tM3t+8N0f9fZ2YCN1&#10;cP+en//kvwH/rQM9Cedoa/MgbaAeBQ4Gi7V/Bs+h/ccgQIqZf4NvxXq3coVlUK5CSZ5AMG86Beqm&#10;SqtthX/K8EW3Qs0y2GJVa/CkpucDkOuaLS6IySEk4yTVfCluNDHgwakRkwF5XjCMMajZaES2olir&#10;zrc2ZkosfSE5xZZBLK6boLkAkJDjNKH0jbMXZJ1mlQeZO/Ilfv3s9FQ1n9o0PCjmyoBiQ9c3PTV3&#10;Y2IGk7LhFevXtA0ZDCgK9PBQYsUo4NVqimCiy0Xj2UwWGH2oSMAns1gt/QPdWLceOXbgpZdfuvOu&#10;OxPJ9Pnzl3q6Br/0xNdUOvrSyOmf/PD/9XkM/V6LzW2RmI0RqZy3OuDn0VfYt197o7ezc2DZEEIK&#10;0hkcculn/u8Pn7rnZq9RVaFJprtLxTv2vnDq0Yc3brt522//9H6yeGNwgyaVAlRNgSTApso0X1LO&#10;Zeorl/UbuTiVvEqUlmQY5tr6ihpPrZ5iagilyurNFnj7+GIufH10cM2qiFSS52SSXDMVmC6wBQlF&#10;An2DNYxaTsnZBi1RYNcD3z7sJnAKoySV0iSACjjcRGyNUqgSsTgmXza3B4ETCkITi2ZaGnkgz0ky&#10;nQwXC1G5uEarlDqtHvreolRADVWHdLlYFNUgosJOS8A7iEIX/nM8LzVZDvwi7KzQhJeKRYzRINaF&#10;RBLKIWw8cSWZ3RsxCYSSLhBOwDeFMKzOjjZpk4N9mEIKUWAhVagMLV+FrXyN5xeDM7y4xIry8Nbb&#10;PW6Iq2FhlsaT0yMH++64u8Zp1Gw+UonyFf1vv/bzr//0KzmR+I/f/sunv759bi4wMjJXyAu337p9&#10;x85df3v675/9/BcCkfB8wL9mePjwvoNf+sqTBw7ssdlNmDKDHA6nJziWIEtB5tjavxFoqyqg12AU&#10;CAgK+i3I0aHIx8OJzgrxwA3QurKlQiCMZqFByXSdbtJsBBKZTxXNBO3q7YkruvYdztCK0NUPvvmt&#10;XdSGzWKVYf5cpP7HF6hNm7+zfNN6qZb3xAjV2OhE4oT6tg0SnUc+m+RK4WanT65aCZFOk0jiPWwZ&#10;VqAIBjsCwvGv3b1eGsoKyE0u1ozJSurgRQk0ZMFs3ikhtmmJTgTaqFh/pTIad2weTDFimIckgciB&#10;I/tjo5P37NwmOMhmnw2j2ol42rZ59V3f+1LFrNDDdZcMLybmbANOhUoiruQRD6vttjcMqPaampYK&#10;GOSBEoR6gIXK6zxE6OhNIfNDnUTrDbF4HHZcPB9SbJLKqXjEbzQyeoOpgr8tpcTQekolKviSq/kG&#10;XxQ1iiA82m0uhnEUa+KqTHVpesbRZiMlIgNps+s8RJMNJ0dlKqR1kMjLFTiJjgH4flJNVXDioJrP&#10;pKDdCLTCFcUVRMUiOQ2fjZSsYwCEaTvGmS18dq6ZOXZj+vn9C/vPlONJlP45MRxJWTCg9HqkqGlx&#10;dKFFzqUzFoOJgTeXLclF9Vg4srQU9C8tffFLX1bSmjdff+vwocMgNX/w/oc2h+ub3/+OklEGY+Hv&#10;/eBX9939mUcf/GRrsCpOp8tzSG/HUraokFXE1UozwZfi0mq+liymZ5PzV/3HDl6696F7OwbXWWjt&#10;of0nDAxx1/ZdpaXYddQjZ8ZWb1tNdNhGQnPfePa3y3T6PR8fW7a66zv//b25wHypXKVp1cmDZz/9&#10;+KMaSvXaS6/ccefGjz488P/+48kdOza98f6bMIkcPnvc5HLd+uitF0fGy0o2eezqmvvuuf+Rm2SV&#10;yMnT4zV1x0//5+db1jnWLW+/56bbH7znU2++dxL67hrLPv3c2//zx/+84/abQfPCKYEQ5JahnZLB&#10;XC4BcrFZZ7kso6W6XL5gZGFqehzQV4vdypgNQBEKTfBP+bn5KSBuPD4n6NVSdWvyB/cn6vEKCc5u&#10;vYz5uVxWxZuvVCzGIqs3rlmILlSEYh2NNbgzQkOFNL10VGlSN0Q8HpFaIdfKRtMTRC4zN3tB0dup&#10;rmv9l9/efKtkPquK5PrEyjYlNoxIyGJn49kli90Gpm98adbSaa2qrJTccGrvi9juaHydTHuP1MCg&#10;B0iWy5FULhDPq21ejadD72pHxijCeBrNHMLN5henkN6g07k46Frs3VbGUxNX1mwYXL7cl+aF3//k&#10;LxeOHx/u6zfpdRIIkbABMZsqhaLJoK/LpQZAZCbm2owe9OdSnSEBfiCCKSAooYFQUSF8AkxLDfTa&#10;SmIpGmr5Pfg6zAXQaiWLhVbEOOZ4fEWDuX4mTWFPi/8FbBiWhZETGXzIDcA6Fekm0NXzbFrShHiA&#10;bPzz59nyo7SM+jAyc4kK8ifyyzo8MKsk+VKTYLWAr8OFajeqiGrq2lnz8DrkolCwCzVl/jn/2nUb&#10;GatN53ReGZ3QoY1E8r1Uw8PoJtTgqcMotYT9L6ImEA4tIGEYcy9pRawVoWRVMrTJQakBbFS0fF9g&#10;ICGhEP9FpZ2aXghdXVi5ciAgitr72x203SCnOY2QIbHSIRXI0EH4Bimv4dVQiLHiqYMTKi6LJCAv&#10;omtAqlIBOF53neyQ6ymj9lIpfCo4BZ9hD6EjqyxvIkU6xeLcgsHhaqJFgOuVRLipgi8VAFlhzHo0&#10;92o589ff//Xhhx92uJwf7f2oq7sdAupWMATsBTrk2ypW9A8ND668eOE8zGOY4NWB3IYEEWMzhbxl&#10;5iEl/uAUjg45UD3VAldjxTXJUjBk1IGM5mBoxxtv7vndz5/5zGOf2LZlQzwReeHll7t7liFYMhQM&#10;/uZnP7pp85rF6evD2+5yuD0nT5/CQNHlME+OXVre3wt/CwBbV65P3HMvFnoJyOrceuX927fYNfoz&#10;py//5e9vfPFLX8tFg7JqQEPFm0pWaJSach7npUwpqZRySCBQYxOM8xfyZwoq7JzbQzWa8fZO08bt&#10;wz0r+hQ086ff/GXBn3Y5+l75x3sHXnnj4J7j77z43sl9FwiB9jl7nbYeq7WHop0Nib7K4Z1tpko5&#10;pUZtMAGEBdwY3M7yEpitSDQRoZGHqlCnApSYQ4sPfFOgr3fopZfe2rRlXXdn/+z82KXr+7p7duBE&#10;BjSrgESSBuexEteuHbd3tSFrlbHor46N6Fw+BSFyWjATRXJAEFoGxPDwVV5BomdFnZfDAgQhCZhy&#10;oY0BeZar5AiM4SHwRv9It3ZTcFRQGj3Ws+VGYyrgNzhseFlqQAgrkN3BwqtisVmw4gaqGwFLbKpY&#10;ThYaJb5agAcbmpEaogbYUqml2peINIi5BC+7jmg4vKIoHEV44BEtinAwmPFQsCBF2mwx4ASDabO1&#10;ypLiZas0QFprNk0GHdjeC3NTmUIW8leHy/Xuex+gFHc63LduWt+olE5fvWLr6q6J5bNLEQCcbBaL&#10;StmYun7kpvU+y3rPhtU7bQb92h0M057lxOjngT/WTNyQaV23Kh2DeXkeOxQ+FcPylGe0QCCQ1bLA&#10;ZyU6aGbBxSHmowU0yjQNRySsTyVKJUXGAvoAnVmXQBRLJedmej/9mc9q9IZEMT8yc+PZ1158f99H&#10;iOscWtb/yYcf6PC45ADPsPH40iIJ5AO2P5jURgI6uzfXVKBvRIaGMHNVApM5ZcqUMjOLI4uRG0a3&#10;hbKY0wJfJBppUQWinBKOI+DpINEGgheDZKz68PYrpXKdUmXVSkGcRi5NHeozhdbWZnb3YvEr4SrI&#10;EVJQNLpFxDZx8RwEzGIHM5GKGFrBRfVMdAlqNPzcoAZHst/E6BKKVIixgW+5856d6TyW0LEkSk5U&#10;5FDvxZbgC3J0tcHjDKZlvcafu3Dx7NmFxz57B0ICea6CXUQB4z/Yn8tsl6UZqydlMqZLbfS1WRYK&#10;OaNGh+OwAqIxoRbLNLWaWCEDxtkrV2oVOrPWDuopie2YhJCUykXskUhw/Mvl8WtX33zro1vu3/bY&#10;Fz6l5KKFEvZaNlgJDhz54JZ7d2TTpcXxiQ67oa5lZmV0mzoDSwIiXUhSuX/PgbY2O5So/thSUyk/&#10;euri8pW9WGUcO3502fI+oL3TudTWmzZDSYnAKoRtKmHQMWEhjej1KjiGDeBZCBGSa3QmnUZPG+wm&#10;ndmAewcxMFyjBr2aCcG1CrKYR2AGYJJwZdcUtAoONB5vDwhDHMtg+Vavl1mWVOM2qYtQMYpYCkgB&#10;RcYIPTj2KE4vLl9gClWhyWpxfqEwm8WKJR63V0XgJ+CrarTC6ZFZVsmaCHe7hb94SVmINyxImaN6&#10;2t1LC0Gj3oyI8ro4z5jEGoOsF8yPMjc9Nfvx3rf3Htpz5vzJ8xfOZHPJhhx0aBYDb7vT7u7wOto8&#10;Dpd7YMUKi8uJEJ7TF07+/o+/uv3OHZRGrjHQSGMfuTrin/V3DfS42nxDK1e/9fbbPq8H9VQ+mwRv&#10;ApQzLGUIMbXnwz2Id0W6IqAfarjcdAz+Fl/JAJVl6WrHpgFy3D1vHf/0Z+4B4Pb06Ql7u1WqSDq0&#10;uuhc0GRQtvYSBvtMvIR5Lu5zPVnVKwWs/WHol2jheqiLyplma8CqqIm4uZkJvUaFljuP2xdpU2Vk&#10;cOCcrKehrxaJ8fhFJqeM8IyiKmfL8GOa7UZEm0vhbJUBagLqKtZK4gzsnoGwydsGwFcZZ0s+kU9n&#10;9DoHrbbxHJRAKrPeCFxGJY9TC0EZIh4KhNZ2SoSiVqJRcBqSM6g4u64EzKNFXXIwOtmQ2txvcKzQ&#10;IY/UNkgZepRMp0rfTZt68Zc663JShLVR3b8UGp24cXV8FCOlM2dPFUtIKqiDxIaE+fmpEXhMoMir&#10;iyU6i2UxElRgj2kzgIgInz646KJsORObt3b1VquSSjKCgQSc3Sc+OKx3MaF0ZuT4xGc+v0utMz/4&#10;+OcNdvfZMxcGezsnR87dsmvrxZHrY/Oh/nWb9r21R06Shw4f2nXLTXqjDqoBVCxQ48JVi7YKARmZ&#10;fBK4HkiekFMP4hD8CjUMd+OwDwUTsSj+SyCwEIkEsQ41uqy2NndLGqiicoWSjFR2DCybiyXOXrvS&#10;3ind++6/P7wrdu+9SQmbe/0d+Ufn2h76ly/7lg2o1BlRfozan5347VlEMZvXuRSSArKhVK5u1uDF&#10;+p1mF9nYtWYmXAnPJqevE1jZZaLSH992N1WS67v6JajdSqrqvvHRtQbrDKfv9so3eqAWkwju6+fz&#10;Nmmba1nP3NyVXpmi1CF2fuqe7i0bAcVPm/mGTnR+bmKEzX7um/8GP8z+w/u9Br1Or3rv8LurblmD&#10;ZS+fTcBtwdmpvISzKCGbayqNChkpjwZhbA6Wkwk5EgpYyHuwwsTUg8JacX50BiklZj2NBQFJNK9f&#10;H4FJntFbpSRThb24wauESmBulOOS4mbVbnOQBLMULZE6R41i0q1pscQG3ZuUoGEulPNahpr3+1U0&#10;IOnwl2OVzIPN0GSVarkbP23gaOGIrrHFVDwMDR+241CgwRNiRGZkkWVUqMkkpoJi5LdvKk7M2xP1&#10;bCBYKOabXXDXqyDohEIem/YG1E7FXL1WcSJ6otWvsUsLs8h1hhH0q1//Oiamr77x1skz5waHVly8&#10;dPUTn/rM7Xfd31CYPjo48sen/vL1r31j8/q18JJWG+FUdVSqLmGGLUiN8nosNjMD46O+brYK3Tre&#10;5TG5xbLS+x8df+CLjylMvWzJ//Y7e267adPVc+dfff215ZvWHbt6ybO6w93lHTt37cmHHsg1i3v2&#10;HjI5NTdt3zp9bbRRKgemJ89fvB6MLVyYGFFYmdVrNn64Z/8jjz6GyPmP3tvb5ek//NGRXDi3cG1m&#10;aXxx24qN5lrg9WNn05Xc+mUdBUF2/NIE7Nlbeox2jfoPf/rH6+8cGJmYWNnWNjWzoG0jP/3JB10G&#10;ZjETZFxGkqupCHmUSwqBG6ngVCUTVsqasDaA7aXHF2RzyrQmkcpUhjqqwabziAWbtVpRc1hh3EQ8&#10;AUINOGSt4/2E+RDTFWi9sbzCfLpcQWBdl7cd6Z8GjTIe8lfANlRTskpFSxJ5Np+pFyCbJARegdj7&#10;aq6uQZ6cEFkalXa0qQVdYWHv5luIiwuSHLuSE2HcbFNIkmQjgWkerTTLS0QyEla77QWJlWgYJ07s&#10;2XnzCk5nQ7RqFc+hikQiAnLc9XaXRGMEyr0hgjSJKmQqsch8pVp0YC/gBA1PBvIK0LEFpMpABIS1&#10;NbZtFHPLrTcd/XjfsbePWGg1YqSh+G457TMlvCoxOc9yZRoNQqyk9brjCikDGmqaA8A5oRLTVrMi&#10;1YoORv55EU5JlXLiwmU3g3QmgpWLQoU0vOYUkglk2FFguy/OFHNyPTLAEHCAYRQHupvVbUMiZFMJ&#10;uDpKPnDVAxrkRsiw7iF4dLTI9ISgrZWebsxVg16DBkVqXlwTEayZFIrFssRmUMmrynSwahnSEAxZ&#10;V0T9iTKUut52vENKg52mTEvXF4esvenWNKSFSUW9hbkpaiNI4kpsji1ly8U0WyjolE6Y2FuoETkF&#10;jykFhXlNjOxGmByh4MJ9d+HytamZ2KOf/6Szxyq0uNdq0AkgJK9KoNHF3UqJxPiTkS3AY5IBL7pY&#10;hFdVQoPAxQkyGAdTcTa1QPDFhlyk8visbUNOXP/lqKSeInV0UoTkdxNRa8zFsj7PMCuWKMUU2ZA7&#10;dNZ8poxyuy5TWhnb5TPnIe13OX3zi/M6gwZoQEaLZNGkxWhH9yAWpIhF+uUvfpot5oc3rEU/V0CO&#10;mAx2ZTyu6GSkFqMJIytQQyEtA4K+Lsgt5p56jZGKLJKG+Rtf//m3v/HN3bt3wEgeiYZR23X1DQKR&#10;DHB5gy0NdDinr18e2nwbJklvvPUWo9OsXrVs+2ZA24CFITvae++795OQWBgZS4fF145EvHzUbDcp&#10;TR5vx4Zu65DX6GakbCIyFkqmKFzpCqQRiGWII2iStWQFLmakFBSbfEXapKtFHbBIajmIQDQhdSNh&#10;k9GsGV518/DGdNB/bt8+K6EupyoMqalk6qeOnnv/3eOHDl+5OjaP38PiXiYmzTIjkA2tVHu8m0q1&#10;CvErZUWjiR4eQRb5QjES56V5qL8VTX0rqVSWXApEjGYPcHNrVm7u7V7+8cF3ecHY63IhTynJNii1&#10;Qi2Db2KiqQImg+akHEAoi9Gq02ng+aTBSEJQujS/5LK4ICcHNZOV1lgQTXlBrlDBjA66qLjJ6dUk&#10;jnEM4AmNQaygdXINP59xmz1YK4NHGVoMWA2MrMGhYCTFtVImjnYIMJdsKssVq9lIkmqSLiB0tWaz&#10;3mrQmVrBQGi9YeLXaPQWY6ZUKFRKdTE8XFCXtOxnqJ4ZLZEHNqucp2GOAJm2VlHCfq6mgmE/5jvY&#10;eQGlDzWEUOcIzA+UsJ8L2Xze4fJaTI6333wPCU9DncsH+/tgTr320dt9Np3HZV3IZgoAszjscOkW&#10;U6may4S4dihrOLqUBeVBDftHNyHrX0o3mZ4ullFUpQWDUMuFFjUeB9omSUOkKOertbgI8UjihgKB&#10;YgoCINhysaDV1DFn4jkcp0Ysq6uNLOD0ez8+9fjdn6UZ3Vsfv//Xl1/IC1WNWefwOnu7O2HDthnR&#10;n2FSQsorCQiGlUYXYg2VjQqbjUjUxpIcyRA8LWGlsiySJ8YwJiwkpEy9o9+lgCm2RZ2Ew7CGaB0m&#10;zlIlngFPM1tCAwUOrwQuJBUGcPImYChqoqZR6hBvAsI6YxFpPA0CyNOCulnCtSxXafCjxHijMjph&#10;RSC0Vj7HVijapEe8CmIbMyk4nDWkamlh4dL5KQBIsDohVdKdu9chFtVqg+CXMeitTgu4fUqkCSEn&#10;VwRdLLQ0mdJrb+5nvJrbb7lFXAAdAJomQVAZQnVlI5k0ybNlaKnFakWy/Pyzr08k/av6lzOEMlup&#10;8jKFRAE8IS5+SZnl8lxN1NrYYG+KM6meyaUKhSy4mn9+6rlUNNjd6d6wdeXQhhVSWibPI7tWrDI6&#10;i+XY3PyF1dtWmRyuyQtXJy+dGosn6j0r3fo0gBTImDPTDH6/vYf2nrh+cTQ0M7xlo4qSnDty8sL5&#10;i1aLCZjNickb8Ux0446NAhLXFS0QD1JjWDH0N/DSSACPwRYZXDrcmviF7Q0B+wEs1wyqIvgHEVtX&#10;IGUSwLTwtsKxgCoFBukayioVrZJiYwvvXCvHLlOvsDiVsUvFvYOzPJ8S8mlCZysDD0qQZa6KFQ2w&#10;b6zVJra4abXVpjYYCYrMJahMoRaMacUKQHPQf5ZBURDLIVWBCx0USJXXmMQQNJj5x7Ov7Ny1RWfB&#10;o5BDfg1UXhajB1wxxwq7vdctNyhzzcps1H/66vkDZ4/uPX5w78mD+04dOnL62Mljp/cePnzgxNEP&#10;Dn4UiM3v2LWR5XIqLdlUSMpCjbEZYrnoe++84zG7NArGaLFdnhtvqqVWlyEfmGGyabvWmG2Qez/Y&#10;O3Jl7Pwp3DjTfn+gkEdiZoLNpwd7Afcy8Ap5IcRGA+XPfO4+oZ772zPv9q7sEUlDRK3WGotqlHXA&#10;1UgFo9fGIwuARysorI5IZHDjiIBMh0cOdjmn4Os0TdWa7I0b19s9dlyNKQA1UHyW+WY+Ccy5zajP&#10;J2LZYMirN9jUdGR+NhpZCremSAq2NamsiSVlLM6Bh4+Egvlo3G5xEGZzCoBtaWPp0mmL0cro3BxP&#10;5XJ1tUJLYSalplB942MplCpAYkmqvFZOMtAFNkXIhiZhJ8YTKCU1SIRCwpS8UyZGLp0YayqxGGNb&#10;uPNodGgkvORSCmF+MExfvT528eqVLTu2ffmrX9l9++677rxn5OoV0G4McFwaLRIuCX6xljFDOlJu&#10;CLTFoERyWJ2tQ67ZygVsiLOA1cQ0OOdFykLED2NHPicc++BkJL80FQh87XNfH+hTB2L5Z1/fG80g&#10;hiH9ucceeP355zdsWLUQjSzmqxt237k4Mv7em+/cff9dK1evAHwE9Fac98oWME4hNEBjYcGMgH8E&#10;+wwIWfAL9hf8Qq8FaBYSWYwANON2c1lol0kCLTkNGF5DqOLTo61tbYvF3Ld/9PO1PZ7kxJ8e3pG7&#10;5y5ZKNv8zi9ldeLTX/mXpxRMC4cDZGjtzKXoG5PlkSY7L2pTWbC1rPnaa4YuWQMahnAhvQgkPa02&#10;2Bw+s9VHqg1igpGuEhXOnz83axAkAy6DIBt/dp/mSzcPjonTWZZf7nCo7cas6dSvj22wbhh7562r&#10;Vw4N9XojnY1LLgaQ1UAp0bQjKKERmwn29W70WNuOvPPh737362W93b4Oz2RoUmImjS0MmTSeipAW&#10;PeZJJBrZRjPD59UaGpXKudPnf/XjX69eMQA9QCqb/Z///ZPD65qeWZwdW9ixfXMosGA0QPqJsGIu&#10;ky/TOku5JipUquhKxQggjEz1dKNfV2Aqy/LEt7/3i2PnLu++52aQoEfHg3qVwaRhNWRBrUCbrOPF&#10;RoT6GrQFSoy5E6IbqVKG0lFtsgZTb4UlNH3eNszXkUyl0+gUqEMbKABb8h63y6uoydVRfuaZ/YNl&#10;haGVrgUWu1q0u7umxONdhz0MPjq4gNhi0W2zgxMCy2m5kKs3JRcuXfqP//wurWHOXrrwwsuvIEdo&#10;Yd7/q1/9prO7t8Q1f/HbU0eOnvrZz37Q0W7DTq9YXqrLwlDG1lEOIyC2ziguH7cQZH/7IDLuq1I7&#10;YbDVyMpS5vqe98/ed+92jcRyfPrwe+/v//b/++qb7+yx+FwPf/lzL77/iq+73UFSibPzX1q/YVGa&#10;OnzknM5Abl4xfP7wSSnbWDE4CHv708//7aZ77tx+322xpcreQ0dvu/thUqb94NWPetsH4ovJLQNr&#10;v/3Zb9y3864Be0+nM67sX/3qq+/rKVXv8Lq8gjjw+jNtFv3pw+fCyeq3fvr/Rs5fB8uOMhtEBtkt&#10;mzaWE/FEKWtwYDuAWzEXiC5YxbXBvna81elY9J8RpJoihl9KbUWmyKAHFpPpxavBaLCjt5fW6bAk&#10;xMorW0LJEcfVC9EIV6uAgS7hWNg3pKA6gq6a55/537/Oj0/1+jxuiykQDEDbakA4EVa/RDOLKgcN&#10;RB3ubyIN8x6eA5FkaeGq3NuuFVniE++v3iyM+pWp6upknnTbXHp1ASxWDOKQ5qcSUcl4UKLHzqed&#10;EunOfPzq5h1DNa0Dnw5+Y0paIpolyLYpcDSQwdaoiarFpelRPhNzOfr1Js8/abBVqYIT5EXk7YLZ&#10;hCoMRiOJCAnNBMuXbt+xffL0heMHj133z4KGk0vkNDz8lFyJ1lDKrIumFkevkS5Nw62ipJwQCqod&#10;VBUxpJJyh1a9eG2K0BuRD9as16S5IjgznJTg4QCnyXgwZGNsiHcC6Q9sTAjwXB3tmJHD248Ohy0V&#10;bQ4b9oYVNSmus2YNqZQK8OInMtlWxhjSlVsagCb++SxvzBSDXhPEKWJsCJtob3NpfKMqxgz/TwMx&#10;LozJoEVrUfbPjrrabCqzrkjwrQAYtQrJEdMjl6RdvbhfCAAuGw2jTo/zHG4TxNPhgCMQHlcpypFI&#10;w0h4SZEXF8SNnAjYw+h8Ke6vsglelAM9eHX/1q0P30tbdVKuBEIGnCsZdJ2FXCWWDmXy4UK2El2s&#10;lgsy0J1FAlg8cLCiPVNUJUSlWQikyXyl06atWxRVA1NHTDUHvKdEoeM5LdwMxPRMKj2+CInPfDjj&#10;h9W6iAAYWgRHOmZ6pDoUS3e6+itsCUGucwtLywZWpYDMLmV8PgcSY7HlR1QpJu3YYOGbuvOOWzZt&#10;23r43MlALsRodeAvAhqK9VVdwiPbAMBtDfJfaBBLjBIpDVLx88+9ferk2O6b712zevfwcrg3NfNz&#10;N9we96bNW/HPQuhOKRSrlveBdbMwOxEtNnv7+5xu55WRi33dnejs1AoyGUuazS4AwMCwUhI2WmSz&#10;dHaQef+VifM8jQZso6Imzocq0EXaXL6l9GVciw0V0lVYxF2oSCmNciqXrPAFpQ48vIpeZJJUJCox&#10;ZdHqc4kkRHRovU1afI9Vh0Vx3307bt+46f77blm/bsXOnZs3bVnb1dMGVPOFK9feeH3PjaW5NRvX&#10;EyaRGv+Sk6kkNqz5mqxRgWQXFnU5+hiSlhKZ2lKVzRCCUdIENnixUhUtX77uxKlzAgfPRfvKVate&#10;fPk9JClBlYf4vGK1TBGVTGICSzZerS3XOZ1WNxusSOS8BoCrShpuPPTmVguGfQ0JdpwUEL98PVNo&#10;GehlRI2DmyBVyiQKgFKSaoutXazQ6qTa3NU5mw6uVp1OoS5nMxaGUeBnDb0L/JqFJMy3LCwNMlVs&#10;MUY2FF6rj5KrUJeDLNcKTcEkXwSRP1QSgAVKSjwLXiYP7WprYdUEvhgdE0DDeHeRtofLHPoZRQtj&#10;iK9PRCgJv38eNTwgLlDfAEbbYmwAmAo0UrFMKIHkoQaWDV64eP74xcl169b2eZ3bu+xv/vW33m6n&#10;1Kw77Q/rnO1GNZ0Mp6S6PorwceiFMRk32urADegG4rF8U11hemV5RRwKWL0gxGZm9R2+FCxm+Osq&#10;6ooIaVKJIYtpyAQaU9RyPBil4AdtKT3VZbREWlWmuNRoSE6dHP3iQ1/O10pPPf2X2x66Xw29AClz&#10;2y14XS14slvBrJhiYO+ZgviHsfrQJdMyQYCfSkKJKB12xWSjKDWIHH3DYp3ZM4AdDwEDGwp7FFeo&#10;Pbl8yT8xRS2Wxk5exE4HBxspkSQQ+ZGF4qMGACYEuRB+I2cYXnzIHMBPYZtQAUA6gsa+UcxlMJZq&#10;gHtUZanwklbON52GuSpOeqUXOUoilK8pbJOQvzcXCF48ewMLGEyJFCrpTbvXNcUlbBSR+oAyEZxx&#10;ErIzFX5zkUJCyqrNA3sPXZ2Z+vSXP2PUMP7xG+097RxfYOuSKYTu1Hk3na/RQrkid4lVXC0+uPMm&#10;q1EpqifyfJoVFUBulpNcMR/lGjklI87WYpysDJ5rMZM/euLYjampTRu2iPnS0EC3z+Oxu30Q54kp&#10;QZwIofStiAmrnW5v15vtTrFUsWXV4LK+7k13PxxoIuusqEYmDOimMqLd49y+c3vHqv6VO9er9Lqe&#10;9oF1PSisunbv2olMAL1e7fIhCtEC8o+ADS4iq1HFYhGjIQ06LeKMUCPD3oxpIEFBAAjCLiFtaeQF&#10;ca2INws9BNYOWq0G4WSItqryPKIHlVoaxxyuAo1cXgbwW6nKN9k0WzZaLVBhtahw1QqEgtfn8zUQ&#10;VeWcHuFAgiQo1c7ILTWpheFURjkA9ELWTpWNCh3JLE0uxaH5JGgLq8KbNCWpAzwX3HOl6hSZDPYy&#10;J//w8LG+Nf05NgJsFOJ9M7EUAKbA5XAUwA0thqy7w6OzIn/N3dbb0dbr8/X4zE6j1Wa2aJ1Wh4XB&#10;hmqwy27Ta3UUagYcc6AoYSCrNSH9S2nSGN78x2vd3j6Zir7pvjveP/KR023qBkNiYR6GO7RZd966&#10;e/2aIUarrJQr01OTZ8+cn5+d6+/23Lp7e6xSwiByaSrVZhvYtGEgFvd/tOdk33KfWBoNB+CtGihJ&#10;G1kUM0heZQi81K2AZgT2Qi8B/WI9r1Fi0FYD0YnGSw8SJleZm5ns9HrL/9RBoeqZvz4Vnb1hMxnS&#10;8Xg+mTLRmgREy2bzlYsXEb8QjoVZvtKkgWqHpxXBDegUEkhz6vK2uRzePDRuShkEEc1M0mb38nXE&#10;phihu8Q+ADP9eCQ0PjGOOHIkrPgMKL4EEe6EVIGP5qgir0hzRKxiqxFdUp2DxUOcUogzlCyH/1SI&#10;s6QoLWskpfWYSpYnhGS1sPjuwXPYUvzgxz/atH0L0jTh5EfHvmHNBnRWE2MT/QODOkUNfDKLwwMu&#10;Jqa0gKq32ioRB6kiXHDQh4oSSI/MUsBFKNWVTNJotZdZ4qO3D37/V9964gtPru5aOz156Ce/fvZz&#10;X/3mvfd/4vS+/ffcfdPBPXtWr149HVgSq03Dm7fJWO7sqeMWG6DTIrfLAdsqfmfEbaJtQ3ulogHk&#10;RvgxsOPocqS5DIKslywWS0dHO6RkGJe03AtQoMEmiPSTFsVRjogxRUNiszmkesMH588OrVgzffTE&#10;wxscu1aUIZn81q8ETcfnPvPVz1clV0GeRcehxPR63+XuZes6Vt5Uu5RMHLnBrOrPb1iV5BSuJvJz&#10;r41nczrfVqmxI04o8qQe1OYCbZL+5U+/W513ZA8u2B+6OZVQ5V+RdT3qK+Qa5TfGDUGxbkX30oFD&#10;wt4jXCFkdtArdvZMOFIOh0NJ1BWNqrEghuRbJbS99/7FuzbfRgrNl4/t2fDQXY1w0dffv1TIHTpy&#10;ZPUqOL+lCGyVJrJe5BFJ+CJYMgoHj7kjrzh2ZHHfexcTlerDj31OLLa8++r+bpd169Y1Peu2Qt8J&#10;AgDkDCRmrkoawRo2n0WMUZE8lRSXUhIBcP9MaDwQDnK0gaN0z732D7uevGfzViPisYyW81xtdjLV&#10;YTXJJfmSSM9qloF8ol86SUX9cVEkocA562RgIKliLB2bD16n9O1yrUOQs5nskkFpAba/SojD8LIQ&#10;IsRzajhEr4eSwThkgkiAx1wg0kHJjCpOVK4LmWLcLyuV8CbjzieVGrAj85HEXw9c+Nq//7fP5oUG&#10;7Ic//T6hJ++9584f/Pt3cOJdmVn4wd9f7O8lv/yVO3SmUlk0w4n9nCiFXb+IgzhJRUB+HrtGGH2E&#10;qy1GSHIwJSoypLgiBc52przv/XOTU5OHTh88+NbeLz/+CN2Up/yRkwcvIU/j3LGRzesHtSr5yMjo&#10;8JYuCCWPfnDBqSMHB4cPHDvDON3rdt78yrtvESq5RCbcuD7S2dTse/ud3u0rjh3bl52a3/X5O69k&#10;p6uRMJxXcW0hLQOOodq+oSs7G5bUXXWTfWDAWObLs0kmH1Ssbpd7Vpfef/qYcUO/3WH74Jn3V25Z&#10;FU0kN7q68Yr7ZUIhEl1WoZf6BvMiPP4Gi9JYi6UhKtGDMwJCtRgJcdXQ/GhXU6HxtNdU1rxAlLMV&#10;KM2ltaJFpWB4sTSSk2FSjFNhyV9ciuUCmXK6cfHy3Ecfn4uV2TVbtxXqPOik1WQGam8eBT0k2HnW&#10;BDSzSAI4IVQZDq0eg7xobMassRNSZ3j2wx2r+MWYcoq4p0a0rbYA6B7O52MWXbtUjBoonsqOmi0m&#10;yMZJVeODM++v3blLL3MaRDbAK7Qyh6yplUlpQDzx5ccWlrhC1cw4na4+BIAUFCLcRTIRVv/KHEaI&#10;mapyFudzLC4OgWAkzyxKCwmDTrPlnjtIh2tqPvfWc3sPfHjhw0OX9h64cODVE+eeGx8jjSVLz/E3&#10;LjOUT6l2HrgwwTs8/doeYpa7LpHYFy6HqsbJkNQpq7hVpesFLmpaDta1rzxfiIRrrmEvOwoB3kQ4&#10;aXb2WtUOvVKJCrekrIp0BKPUmgRVGrILiAN45GXplBjkA1hTrMpDMVkkLi2WcDgtiYzyWtPKGFvB&#10;SgILgGoqyvr0HgOHhBzF9WRGq2uvQ1EmrVWCAQYlsMFSlRrkNbWWR4CAclrIiaLVbmdbDZ+EBJYe&#10;XORSHsg1uRSp8zwB0Ie2kAwgKRTOHWCZ47EweBiQoCC7iRTLuUSumSjWEtljFz4yd5uRsNYsVeuz&#10;C1QSSsCmyqA3ImbUpIULGeeJstrgglHQ/RQYuAEYL+JnUoGaWsJ092aUZl7MwE8pExUIcUzeiKrY&#10;gpplldVsozir45eEyIycFHv6+mQ61zzXvJzMTeXyqVIeGoAeM9oQMaHV7TtwbOPmm2ORGPAVA71I&#10;u1cBPsuo7JTSBlUilDaovPFlfPT6u7/7r5/NjUxIik2PxYuxcJNTiAgeZWGOBSDf9vaHh/74u2e3&#10;3jzsQghRd7vLCJwWQ4sTXCkdjSaMFjeHZxapfbDYY26InwYuCsb6/EtPrxpa1tHWZjPYrXov0goo&#10;ylZIYtUksgCr3yzlRXwJbR46KtQYZt9MOMMunLNIY9/75c8+mphfuXMTIIWBQIhRm5VSHctJIFzC&#10;S4Yg83KhoGBrLlIZghAIqDhYemFt0TKwhqdjKR4iPwSLkXIkMkJmkSX4AphWVpL26Hr7vb0ex5bh&#10;wdtv3Xzs2IkP97yzc9cuTK6R0K0y0aViqp5MdEERWm6AAAGbPosJCuEkCGsF3yo0QlVIw7wACToc&#10;zn1HP0CdhMuY4zIvfXxq21CXphyrEJaMGISKHBuaUuo9mAUrqxWQVEbiWUzTHRxbnF7EEV1FiJCq&#10;SAopqgripCHfrFYiYXEmBCuTxkRY9IYVhh5hpjboWy/wFBIq8/EZvcEnl+KRJuH8sTu9EpkZ88qK&#10;SBQrBwW2YMaNkgYl1+q0rUX8E0bJHFS2LUYgpuzNCuh2MhWMdKBfFbkC1+Ja4BeAHrCI8zXUpDWl&#10;iNDXlKoapOTZqqYJGxgkkfK6VK6XKkUY2+v0LCJ+5coyjC9cUcVBK4F2y8ySirIs1zZIZQvZv751&#10;aNjX7UR48LLh/3vp7zcPD00uSDy2Pm/TzzUCjekLVqYhVterkHWKjdKKDHQoKPPESo3e2ocJRkVD&#10;6nlFcT7l7GprxbLKOHVTkk+xBG4xEESEhqG6ZFOI9Er0aYJC0SZtBTiWeSGvaNKLo8ltK2/qaVs2&#10;Mn7lWnDWPjgQzCXbnSZ7U2xhOUh7UaJXBB3YKoKMLCJZQVIzUOgSiLpMk4ynGRmvU0L2g3FYW63O&#10;yJVGcGFgxW+VWZjqSDiMjzGVEkrkX98/e3J65t5//byyzSa1MpTVpNKbNJRW0ZQhUgFkD3GijKhq&#10;/H/A1lCIEJmaxtgyXuJzNeQxOrB/yVdz4mBSYiADTiZWEyzB3KBKlVJVYtiFJZIerR1BK4f3ncI+&#10;CrMoqazW3WmFH7NFd0CytVRTFYtroOwLCMBVI2Uhni08+9q7ywf6bt22GZsKg9uQpCmtPKMILnH6&#10;rUpEG+cOI7arIG2jJQ0boqYI3cXJeauvW6nUV7NVbN5aiYLoAgGULItNTa0kxvlHoQWgyywfS4r7&#10;u29fsWyT22KkGzYFO1SvyBPpI40wGMgAywRTqStCiuigNkuEalQxFVYTtGHAXeOPFTu69EoNsdSw&#10;YhRXIsIlNWOsM/WKBHWqxSVq6PVNrpQqRQMytmAExDifRNmKPkwPpU2NxyKyUomSiYyryGuwhM9g&#10;kcxpwGGEDlwAEhVeCdkyVp6JJ9OVAmHSSGgFWC0GDVPMpmnkUqtUWLqxhLQMUiluQMCFipDhxrTN&#10;OgWBAzJONHqR2dGJbQFbAoiznEuUUxHEhigXp7XpYLMQlQnFWjFHNTVKUluQiQFJw6aea7XR4ZxQ&#10;0CoQAFNXe50l/6TJ6ZE53a6tm68kUhbPUAt+VNOhosLqAzUUJdKbxGJdOc7kF01C2oFUHTbJ50Ky&#10;SqiRnJBVohggEHycqkbqKT+s9qUyq9AaRTDewN8qxfSjAjIuYzTQZsNzb766evW64cG1qib9/rv7&#10;HX0r5J3dORGf9Y9LqimHTtbt1m1e3bFlXc+K5V6H19i/fo3AmCBSltbV567NPLzrHq+l85l/vMAo&#10;E25pEioQicuTR4KiutjUugRSa5CHiw3XjfFQv2Je0UTYvUHOTonVTpyLiBwE65/lGmy+notWbSYf&#10;kMLqkjh+aRTTpuV9Q4zGGAqEIYn0uj3TC/M4ZJAC5+n0Ad0FQLqSKAanxopxJETROq3F7ekGqSvD&#10;lYHHE/KJbCSgbxtuyGktsj+kkmwocO0KBl/XnWhD3V0GvVOoSj8+eT2c4ZHNyjh7LO1DDY1dZnIp&#10;HN4lqAVlSoHWSpUMPI84JaAg5hvyFJ6ZhjRfrKWy5dPnL88thp789+/e9fBDiPyemV74xc9+jS2f&#10;mBf3dvdsWLf2jbfeXDa0TKmRzywsyiE21FIYI4N0hO8CqNYa+MUQlKCBSaRCfEPd7uTAkM/LdKLB&#10;WEr4cHTv2vtXWvU6hFZfO3ly4ur0t//tCYS4Hjh8ctvtO17bs79/aM3s+JRRqG/ucvz9jXc2GH0A&#10;xPTs2DQ1Mq5OAzIkkumkCrKqaGT5BptrGqh6QwOrWGABUGJP/wCnoYuIrqHkwNTLZBRJeUBLZDAT&#10;L7HqQgMo3sHuTjFNvnP0kr171/z1A5+6ZXTntiJRbv7j92VP/877P30PssSkNV0xrcqBBpwqNuW1&#10;xKdXBDdjp8NK98/L4zrZpvVpS40RzYvGzlv03aTSJm0iJbyiacXJZIl8VLr7uf90RYXFiWnx7Q4i&#10;5O/bM1YvCNMfXVSw1fbH1s9AG3vhbUu/rfdbjxC3LK926aTtroislBLTtJjWX4hd/cXrfKaWkQg7&#10;b7mJLeR//oMfvvL6390m+627bmq3Ot576RUsf9wuO4hJhQY7OTdrNpvQeKBvB5dSTWquX5hFOtSl&#10;k9e2bBky62xHDx3r72s/d+50PMEu6+kp5XKvv/xqOBKy2hzgVf/1mRcKRTh66t02O2Q/12YX9J3d&#10;tJ45e3A/Fqmnjo9ozZ3bb75JTdUIAKMVtvP+tJY645UVxEJvFY4FS1bM6DJ0t0rRg7GO1gjpEkDa&#10;WRlRT+c4mcKOcTDmnJlkSFqXqzWmXAWRwdi0xMxaPAEN6MGWxIUxWVyy1hpzce4PT2uzpTEFH1Yp&#10;TIydIZkCpneITivXg9OR6cXUg7tv3bpmTSoR/eo3vunr6P/Zj34zMLAajfbz7777ha9/7YtPfva+&#10;uzYiWLLSiNW4FNeAkgnhE1XUrUgsCgTnkKEqbetqwcIaVQrRQRBogX09twAWYrfL3GmwwUj7i89+&#10;wge5uZq6/aF7OBkcX/RD9+7WQ3hNCvoejWfToNMGVVi6b/MKXa9tMjtv6gH9coXDTv3j9099+MyH&#10;w066VJPvPXz64JUjpWzqf3/8Q7WTWblx9cm3D7/w3J6PTx0f3rDyT3/84xvPHMCbfvOjtz7/5v/s&#10;ef9cPqN48KHtOrvkxeefvrDvWHC+svqB7RuW9x9+Yd8He987OnWmq7+7x+bIxMPQDHu7uuCZxiQ7&#10;KqtmEaliQ3ZUI+OPGEVkM57LLYRoFVNwe10Kk6acoYtZ8Hy6B1YaTB0EYeRAVnHoKq1QbpOsiZGQ&#10;dsmf+J/f/+W1lw66e+1PfPoTGoTrNKulQtphsoDPDvsghA2t6CQt00Ij1RHSw+uMRlGlGl4cMzja&#10;sLIQ8qc3rhVuRDWc/bFknF/tVGvIIpeIQWjKYrZXyQA9SxlNvM4uksgunTiwbnglAqMx9gTGEgsJ&#10;AezPYJRLFbOxpNvhMbpcnFJWU8Lz0yzCL8nVvDAxpooT165gEc9gm89gfu6wALVCoix3cFp1mVHY&#10;V3ZtvGfjk1/51Gc+f7vDyC+zyW5f4+5eO7hu13C/w3TowzcaJshd2bf++mKBzxG08t+e/PJLb71z&#10;8fWx5/fue++Ft30+uselS9cVvNpGS6oGoNYrrMLRZ2q2fMNjIyO7hoZKCq6kp3D3ayI1gIIkRhVm&#10;t1qewIw9pxDlIbWXiZA9pTSapHZTHeUNL2QXQlKpOZEI4HYRhLxDrAhPjnsgZKekEq0SwQaiUlFj&#10;8TW4ol4iCc7PSyG2NZs4CRT7uM14mJq1Dr3uzKVMfqlpo4IUH5bVsvImC1OIiFSKtZD51pt4DvLR&#10;QCoVaQFT7DafRmMTK7V5bAH0ZrHZAmLVi7/8y1unxm+7e/dKQlyeGScMXllnr9yCwVkOFZKM0zM8&#10;4FQMp6dZo6qhlvlnp8GOq4aDFhXhc5nBuc1IclIZ0hALEAyXZsYzZy+Ur40mR0dnxkfKbKZJilR2&#10;u2vZMrUZKDstcCRDNk+HldHI+Ho5YzQiJp2oVIRTJy7evuuuYCiI3qG70wNNTSFb0DIOZOzhYYbK&#10;EY8ZGBVbt2zduGXT/oMHn3v+jdNnjgOD4XA6lTLN2Pj097/7/e6udiiMaFoxvGJDt3fQZfYBFsbX&#10;kCEZh/1STCBOxIh0a4QcgsAAnxyYyLCWgAgMKOL6DRvEDTEvNH7xi19igKdDzrHJGFic+ydrlsQU&#10;X9yQq0HM5cvYt1k9HnG5EJmY2n3ng2t27MS4N5Gdhu4jEIyAnYMtCpaQ9XpVq4JdWhpGmjBBQmoC&#10;Z5QGGx8sZDEFhLhFT6XKhaXRKUU4t0xhzOpItlYyqNSIqIZHC+Qxu9eFZO26RHzzTVsQUy5SMelk&#10;Xq83FbJlr9OnV+knRkZhJFZiLVBnofElQDOFeQsxVKA7ItaaVOGV1BvNeoNxz8d7N23aODDQ9+xz&#10;r27o79SrqQI2e6RMwwcBRGTa+1ksPpuAFhCZSspjIvWNYtq/xJgsMqO2gh0rAnwkdK0pwVdn1ZuR&#10;nKa12poIkpIzjFQvqhC0yQ1EJN+spvyzNls7mJ+g4uUKSYj6EKBdqQrlarHMZhOh+MxYUNxQOWxd&#10;ahUDUTetAekNObM8BMiIgpHCtov9k7hJYRpcK2MsDCw+FmbIDJZDeIUuCk8LrEH4QGgqG4niL+EL&#10;rRFirlmHxrKWzSIaAIj6hozEsILgKoCilmGxQDYdoAcSHgvw5bRl6voMV66uXj8Mb+2JyxeWrV67&#10;GI4s7zQRfFqqMSQDQQ6oFjUD1BNGTmZpTdMoXb90ZtX6taTZyiKbhGhqBSkW190rl8UqedCxIHoA&#10;4hXIRClWVhKkf1inljJ9qzZMBqbr8rzKgC1wAlM8tdz62gtH7rvt8xqV9O19L7UtHyxWVQCNYQ5N&#10;85SCU7KVmEavwcIXubJAJuCES8RimPWWSlWG0cNjnEgl8J2pNJAgwuuDjkYGqDEs3OVqCo1MpQwI&#10;eeX6yPQvf/G/sGqobard990kApMPnHB81XgmNAh6REQZfJcUoWYwc0gXcoFgsFAoEmhbag34S41a&#10;A03hpZNiXlpeGFO5LAW9ChTHhYmAQ0cDV8Q1hdhiHA48TiTZ8+ZxeMgpBfH5Lzw2tKa7xGWnFmYW&#10;w4lkoQqpG1oDBEDX+SaAvZcug1Az/dCjt7vdznwhbbGYKg2RTSFOR1ILsg4j2tDMJbQ7RQn0o0Il&#10;ExubDb34+oebtmzG5N5oMhfzlWvXJrIpxIuwuVxlfjF47MTZNz46iynA9o3LN3T3mpRKnVqKDZiE&#10;tCCORGBPGCWXhzpKNqXfK7/hVYdFVeSAr8LKlNEgpTROqERyuyqYFwWbSrfDa88UVab2ANko5IO6&#10;ukLbbJgagC8osnoyzhYBp2MsZgj81DrA62Us+MOxFJfMkdV6n83OuG0lh7buNaKvANhJWmQtZgvU&#10;5MjcQeRO0R8IZVOWNi+jQ9xQHTMiZDbnSgUs2WsQOoPKheWehNBiyd2kLLDDmqyRpRDMewxjQFIW&#10;hgqQ6pB6Wt76pVaajWqDFctrBMU3lFKQ89NcMZiH8yXh0xmx8oUbqw7NJ2AhM3Mq+IKxMjCq5GPz&#10;Zl0bXbcs7QuIr9RyN/iRsGhfSrk/pJpcsi5ETdFOjdhmQxYzo1ZjQYUdsq+3D76jGv66t4O0M1pF&#10;vmFUAv4o2BwyRECpANOrScRcRaosEPaqREXU0kKNs5tR70o+fP+DRx54EALvcCR8bXTUbveoVEqX&#10;xwILDjBu0EcifC+cSMDq7WxvZ6zYjUCHK0bmWmoqfPMDDwhyyVO//tH6jct0/Va5VuVg7HU5hWUB&#10;YxlSKkyKRj6YlMFIrqzOO12dqRwmkjO0xVPBfqpUoEgNiH4Ahi8tBnW0DntDYEWOHT7k9bqRdQsw&#10;ezQcsZiNWHmNjY21WF1iXINWgGZxROtdVqPVanW4GKMJoBFwm3CSA5G/uBjI5bJmk70hxhxOg+s1&#10;NB/ev+9wb9/Av33jG1u2bMA1tHJwYNlA/9333AUpVjqdfPXVl8fHxmw2q91mT6XTMCkUiiUQXAoY&#10;nZaLs1M3lgJLsWgUgIpoMr1n36HDx04Nr9/8o1/9DqAIXDJ73vvgqd//ftuWzcOrV//xD0+tXr3S&#10;6XED3DI/P+/q80IwNzY7Y+/w8EpxqIj5XLZYL+H0lyFYUCkvj53KYsRl9XFScy5S7LbriqmZM+eP&#10;Ib7MbLNK0N+x1bc/uHLgxAfv7/9Qq7Vv3b3+7TfeuffuO+Ymb0CHUE7H2Wji3i898spbz92za7ux&#10;yzaSnIvEI9VMHiE5MohOijhI1RicgPIXCyXMwFHA7WOAicemF5ttnM2pZKTioEGhyCWzckahXeYS&#10;9XpDtO4TX/3h4vXxc/tf/Je7+Ee3TtXm7V/5ZbL91q/ef//d5dqUoFIqYprSLy/Jn7koGBvsJpqC&#10;axgEWAWZiBVEpxbNSqbeYyzVi4XFoLt79fWp+fPnzm3sX78Y96NKB6pW+tU77jx64IzeZlvm0IjO&#10;nolNX2p0eVY9evtYIzJFhw2723vW9Rg3Dsz51AkauegFHlg+sSYuEjpZrfXN2coHo1W16ub/+CKt&#10;U7P+WbVetHzHSgWhnh69vmnVmvu333r+6OlYJqv3OaWIwKCVcJO5bQ4xsu5FNVKkOHNkxAIjv1ka&#10;8ocG+4ZOHD55xx07333vfbYiW9438N3v/JxlBYMRIlbVgUOXRq4sZlOlF//xcqdBN3/l/K/+8e7a&#10;O3anUrGnfvDzB7bf9P5bh2yePl+X7V/+9dH5M++++ffD8/h46QW3UiFKClpVoqHi02J3TW6im/gN&#10;yyU+2jL7KuTZQj6SZBlDO94xZLNqaRJHCQ57xT+TIIMzsxazoSBicd7SW9rDDo7e7iSH9YKeS1+d&#10;WT1Nbpb2lnSGOZMcqghJJleOF62OZRPz2cfvfght9UvvvLV206avf+ErZo1p6saNX73wdz9f2HHv&#10;3bt27pBLAhhvASiVygTwSMPuDG5jHmoRtlgXcxa7JY3rBRUEEtBQai2F8CZghG3yIBemb8PKlSt6&#10;emQ0JzIqCY85q6gvX722fcCroeRGo6p/qLd7dT/WC7BEdgx2d2ClLpWubHdv7e3ScJVOi2HXtjXb&#10;b1reNdBRQhLlqYM/+cuvtq5bJcmmmioRCDKrPc6bbl6z89HbrE7X8IBx+7Luux7/T6aL6mqvMRa8&#10;EV957HbTwBpNW+fK+zdvuf/JTzqXtfUYrcNuw8DGZb23bhoeGOKXotJS1ezzZiWCkkOUeAHjwibc&#10;/FIcBnoO+lEIFHiRizJa9O6kyqTExiAcKKbC9v6uKmHI8chRUnLYhcPu2ZSW4/SVixOvvrjnhRfe&#10;Q/bcg5+89eFPPKQ3UpgpF0FDhkhLyyBWNpfJorPStQI9W2cQcoZLVajnVSQvFJN+sUp3+foCLZvd&#10;sKp+I23Kae9NRIvDwCiIcpJMXm4wxOV1+OVzkzcgkqhZHUh9Of7uWxs2rSe0BgG3iUiURLpcKmdQ&#10;QT5Au1zt8KazMrQoMlYMl2lDAWswEMVjs4i1svV4dTazwqABPA3wGjOvqKkQmMRJgC8Tqky9pGHz&#10;CjbFpUNum27bjg0dyzraV3gZrcQmrptt9Ob7blnW7l1hs6zfscXkxgLcvn39hluHGImlbSIQ3rym&#10;c1W/dy5ZUELRyxcUpQhGdjKjNwPNkBjv4Ly5zwxvoKhca5kSkc8ZzaukzQxTp3lM3xsl2Gab4EU0&#10;0O8CGJQQtYAASC7TazT5uWy5lnG3m+E/zgVmMdrVWwwVShytpDKpqK/FONKYsC9iq5MLc5ahXk6h&#10;AuoThhMWwhdUOBJSoywkwn4imnLlq8ZMRVWoakW4SyGvqpNNjN0lDhpAbkZrsQF9gTEXimM4pIB+&#10;QGsHCbhea+1fu2qdU7nSZBydjao8KHEgykrngeKX2wFzl2VCplZkNM9LKth7EmKp0W7W6dBE6mjG&#10;gjQlaB94oYq0E1ksE708xqeyJrvd1NNpWN6vw3uwYjXt8BFOW711dwJUXDTImgSfpVqcHD/aZxO2&#10;cLw4Gmml1Kxbs/HEyeM6RuVyGGG/BLtARRlkEhVE6QCa4k9AIYl8HnBM77/vgc1bNuRy5b/99ekz&#10;Jy7k041//Pkl1JQP3L+rr7tjec+QXumQ1zWIWYcZMx6bTiZSSI4wIpUH+yfoihDrhiaKB8EISocG&#10;raHddiOKS7PFDNsDnJyvv/4Gnmen0w5eVjQWLxZLUp1WxlYahSIKRqxf4DOnVSDdFdD9441K1yoL&#10;kTk1rQebIbDox98GuhAQZmjf8DVTGm04nvLmxVoEyhGypJgrYWOIBLym1CJXw+KrgHOgXvbXkKCW&#10;Si/5EYWolENTJU4LcKYjwVKGFmKwo+Pw6Yk///mZ1cPr3c7OkXPXr56/xlf4zvaOSCwEaAk8hLTY&#10;BAQ1cPPgQ7TwnjjH0PBKoM3RjI6NWeEXsZhnZxYoCe+220HCQjS8WkhMT1zSuNoEAr58IoBZYbPg&#10;0cu0kkYBVm8U7RplViJjgelEcYPfFd5siYyiNCxQfiqdUWNnEyBhdKEyBFZOIqrmkVBk68bzDoMT&#10;oJ2gBnO8rMKCqIEnhcNMu83R1+ZdBmUEOOz4QVarEKklUItgRM+W+WJqtl6Zr1ZCAp/CM4LeBsmE&#10;4jpyD5ViTE6gqITkTVLDpBm9NrzeAvK91WqegLWSV5PyfCxKanV1hMu24pDFBHDIuQz8hFLajBRi&#10;OIShLjYEY8C0br3zQSzxPnz/DZlax1KmWiXUZ8TRIinJLT6rKZxAik/KqCbNBKep5/OhGUBiPD29&#10;JbmqIlepBI5seRpagEQ1ZnVg/OAbFktB2NPodDB4VbHnUiqrnCQSLi7OJjClYjPc5VNXL524dM+u&#10;u3Zu2XD+ytlzE4f6121OpjEdl2tkGbPchbFQMHSFMajlIhd2VBDkk0Qr8iQUCBmNYJYIwIQi+hdV&#10;jhxRygjKgcFUjgxPdOwCVy9hR4KqEWiYn/74b2V0LUCA6Mk7790lJwFKRuQGxlDQoNUkkO6JW7uw&#10;uoIC1kLDaI1mM0KuyiUWZwtoF3qtAfMISPzkRK0QGBG7PK2koGYzkMaql/eqKpxEYTS5M8E5vJIX&#10;z19atWLos5973NNurfBZuUpmQFaAxwcANH465VwO5qhSiaUodZuvrbPH2d6BTEsRbHIYuoOaWU8G&#10;GzLlKG/x2jQOdqbMI/nK1+Ry8B0hMWrthm20ziyXKfGm45FDaavVmwBRAx3j6LHLV8cnl628edu2&#10;tTqiqsDnjedJKDdEoAjKuNJRRf1NtzxUF0Xl1YRZlFc3slDEl2ro5zsLqSU90+rdS6RMp9ZdTksZ&#10;pWugIYojhNgqV4sqklidKKWo5tISTy0k44DX02pAkoFdIKVKUkoB92L0dbZ39XS623xAy1UYqqam&#10;gXpCmKS8WscxAkYcUBNkvVnwL+YrNUdnm4JWY7ODQh6yKOifkVOn0KgoNQOnFoG1YVNhkzk1UgDg&#10;Yd3RmrVG/EkLC/5SjoVXgoObEZnTEKoB0iKSVzAbUkDiiPAQSslolHq0fRrYYSPTc0DA1BRS6IRx&#10;AXi1xvhSsK6QVoA/yocTyC+l5QcvfKx1ibff3rW8W7a+Q7pztaF3SKG0JnSh+WtzkeNp2SmRNWSw&#10;K4FzaKSxRiBIba5mkNEOpb4s0BRPkVKVEoFbCMGEqLSGdRVCdJp4QzmTnENwQDEDi28pHo4uBQLD&#10;w8MbNmy+enXc74c31VJrlM0Y0NcFfziMJkgGzbpeBwYDEsNLHLYiDXkimw6k1t16R6xe3PP6C7vu&#10;2sbZYNFt1pI4CxBQrW42rLksK5QTNybTbS6vQZ6o4W4ANUsIkxpTuVBn80UVxrI1MQz0AOuEA5EK&#10;8o2azXA4ZDGbQ6FgpVLCEAdpe3hnl0JhUH8RYj6wfMWNqRnGYGrCHguwCqCnGG0hghdzDrhTEikF&#10;oTLqbYzWTCiYVCQ9MzotVJv33/fwI49+Avq3K9eunj59AtV9NBLCwhzA/VUrVtxxxx2DAwPpdMYf&#10;CIxP3ACCYnJ69troOIjHgcV5QHhxi7UWvQp1Z1cfEAD/+f0fb9lxC2Zzb7784uuvvBJcCjz04P1u&#10;p93lcCwfGjxy5PCmzZshfn7uhec3rllr0hlS0QhWzbACsrVcswEdQ00OIDAs8ZlcJXPZ2rOrofTI&#10;yUohdl4vrZrUWqtdM7S2R0kjQ1lP2OS9KxFq0vm5Bx4axKbeYutwmJcNdum9BudyX7gYe3D1sGy5&#10;SSaHdDHesbq74dU5ETlPGvI5HtazbLyQTc3F0wmYH2zLBwWYXNUKGk9EJkkUshS8xWSecGRFatbc&#10;Y2C6XOMVUY5adRkhO9aB6NVXf/gEf9cuFoEk3/tTffm9P+/YegcvSUqUhUqjfOPQSHXPjHGEBfPb&#10;+flNOHZQN9woJrvXr6Eu+KeOn2E2dgVLkb6BvrpE+eLLrx8/eKm9zw1KqM/drWcs0u0TeW2G2nXv&#10;Aw1L3Y8lubreXKlcJDMJbUO3ts/U3tuQIMPNUANOUJTVCzE71NMVYzth7hirV546kQ4UYsvd7k/s&#10;goVSWcy6ltn1q9wDPYOHPtgDSLWvY6C3s/+Pf30aXDVXh5eEf75eX5ye9bjspKweDyZOHLmC7IRP&#10;PfbA008///ADj5w9c3H7jo2JRLzJk3oNffDQR1/61ydvv/MOpVr316df/cmP/vOxTzy+/6MDc2Pj&#10;fK0USJRvum0zxoTH9h198pP/uv+dA52I/VqaPjVy4tlXnsWW59zoXJ52d3YNDTvVkekzFSRUk4wT&#10;8DXcWLIMnlVoNUNL0Uy+0juwBvBKlqu00pORjCfIWEHGYPXOlkEuwywT7MuiUigzoogoTrrIgiwb&#10;tYsx8zYtNDN7Z80CxqZMMB/GFetydj7z1MtPPPjlvr5+wIJ6hod97W16ij79wYfPvPjsV376n/5q&#10;Zu2OzaBL0SKkdlyMpxedToy67GoY7jDgBKe5weOCUSOKGzGr0J4E041kniaVeocVXGGglkTAbska&#10;GhMTwNxQp25AuSDFer4M7pvfP9fW4YZfReDKEK4FI6VYNDZxbiRzY7Y6vxS9NsGl863YK4PR1N4l&#10;GHWhaOnA8X13Pn5vKzsgGCRNSh65saVaZ1d3laYg0LUIWWdHT1zVbjPXzKIlXn+H0r2y33aFFi/m&#10;WENn1yp4gcB3Tt6Y9HkdndtWGzy2WjIhK1SMdis0gEWhhvVOfGquEUg0giAc1uQa4N3AUnCIEBCO&#10;XAiJTAklTbkYTEXbV61OiutlXL1iFI1FGujkSv3gB+d//+uXnv/HK6CBPvmFh3fevH5o1TIaNCZG&#10;vTg7btHRdrMJHhhEeQRDIZvdDmowGPrAG5VqqPVhdJDrJPJyKtBUa6b9iTb30op+4fycOqO6A6GO&#10;a2xyvayKaHnSYc4pm2Q8WZqdV/d2ljSMsi4++s672269mQSVVtRI+heBO/K2d1IGo0yjS4LPodLX&#10;URw1S/APOzhV+OpEKp/2DnQq2sxFpTwPIT9YDSjv8ry2LJvPjqUxDC3l69EwtxSS5yAgjRBKncBY&#10;lpokq3HJRItGKGDmpgp8gfQwDKa/uaLV56zS0mV9fb1uj12hrKutH7935JvffEJN1KdCSZOnS4K1&#10;UAWB9Txl8slMDlGlUowtKEWsx6pHMVIGWRWJnIQ0EV/SK6QsYtkQS8I3dYLELiLpukTKNTSEGvE8&#10;WaHCQ2ZfIYrFpNfOVAvxSHjB7fMg+BUWmlA4iCBspY7G1eWVkMVQ3F9IqnvbkXwKYIYUCBepqArq&#10;uKjJwjvbZqukSzV/UryYbCxEE7OTKMC0QN1Iyhms1BUcpxQQpAjolTqZ02fLRCZVCgfV0JDR8hSb&#10;42DK4pv+K6PuZT0Nu2FJSDrBcCzKwqNTR0fOXJ65EJ8+kw9OyZIxY7Np1GorUmlarqjS5orcgO+s&#10;LqVoZORGisHTk1op07lpa8ppm9FrgjTCSL3+6ciFiRsu7yAeCww4VQhpSgX5XGxxbgJ0abPDicAQ&#10;pUT7ta9+6xMPP+FwuE+fOtXR7na77VhTxWMJFfz+JJZawBhLy9gT4p8FQ6I1hpS1+7p233zLXbff&#10;feCjIy/832sqFfP3v/3B4zQJVaC2VHqlrVYQZZPJuelr5VLMAO2R2YmxR6kCwSs8QgJykFqhXv+c&#10;SiLeBxCpUCBw6sTJtrZ2t8c7NDT005/+FHV7V3cPJs0oSJeSSQshoOcJlSXgIokQbVatw9M1duaY&#10;XkecGL/xb//6/XWb19Itx6FsZvwaEqxBloCJEa2NDOoRvQV1QymSxF5Dh9FDU1TIZFEYYwYOeWUW&#10;9CyQnhF2DnZtTciEosD0Fho8qIzZalkkAJ+oSEWilo5lQGOT4KaKqLde/eC/v/XjxRk/CIfr1q+F&#10;sWVubpZq6AF8QeA7KQdBDtkiIpKkwMeHHQmvaiFXGFq1anJirFnMdnR0VKVqFviHejoWmsEsV6bR&#10;lJqy2ZzISfMmBZLthUo2p2gUdCZtUQ6kuxadgxiwCmhzQQQjMEMCmkihp0zZUMHjGwA4Eyh2vpYH&#10;7dhg9EqlFI8DkS2o1JiQIsugBbxqiutapZEmbUBk8shRIpAWzXLQWiHj2NpKFka8rNOh0uigsajk&#10;2NxSIhIDmLlUrMJiKUW6jIKDTZvPi0kBHgeQVIDuDMwumh2OqgzFkICLIx8OU3pjQ65AeC+aW1kN&#10;qsm4RmcGtIWFNUYM9gOXOXbZP5+4+8lvJEuV5/7ww223Pngmxto0ebtoTk6bKmKLssFa7LDvVq5f&#10;PFnNROw0CRX3itXDhMFakipLIqkOBjCZhDIwYb+/zeEscTAhSRBcw6dbyeAcJdfIa5H5cHQ++/5L&#10;h7etvC0fKGeX8ndvveVLn/rMYC8S3vlf/em3Has9tLW9VjXp1Q1lPaVpmAmRTiTPVMo5HeUFJR3x&#10;Xy2oNui1PAeGB7C+EE5qDFrQMAJLS6AzwDRPgrWKpQcqAaV4MTCLlEIoJk+fPlfKcbi1XFbN3bft&#10;hDEK4lfY6GV1kQofG+oKnhPqrXBfALuqrXq4ogZZQSxD/wBFA2J5kUyNzZuonkmGL8i7hvAHxOdn&#10;LyZEy/raLcVZscJaFClMVDUY8Pd0d916y24YAlUMiZq3ig0jz4NmSqpakXX4RA0GC7BAwaXgpUuX&#10;d9+yCyQx+EvBpcTmXSFVpWenNR7fxQrdbtH0iOKJTEkwWpFVplIoUqFEW1v/D374K9w1ne2dgG0h&#10;9DIQCH+05+OXXvwQ2pYv/+u/3n37rVp1DVkR6ZxUQWuL1bRQABgxLaq+5DZPmGTSA5fZ196oXL5Y&#10;H1prhFSyXNYLnCeeEYxuD6E2QMzOgJQkY8JLUDYQKiKPOoUkVFjnITEpVSpHJIwPJE4FLecbtEKl&#10;1TGwrDUADEDQO2IeDDSg6RkKVlDQjrj0QkAosrTVKBhoFpGo4P3EE5JoyrRqBSDpLb02oJxNEczh&#10;waUlrV6PTZ9IAaCRSIPkRAHdtYEUaSQCjekmXJPT4xOxaBIA9JNHThTFNeDg4IKC3QWYZ67WfOWl&#10;Vw98fHDLps0wgKHbRrdg0DJOV1u6WLg2PqYE37Al0ZRqjYiO9ZsMJqezfzoQn8sldn/xXuM6rACr&#10;Dskcs3Ccip+xmUN9elGnweH1OO3ejnJTefrawtXFjN6xoklaRWIK1lV85bzWpYVKVAJ6GiC4goTS&#10;QfNWqcOAyRuEjLKSTEZy8PtgnRFcDAz09CTgVIpFV65cu2HDtmg089yLz3Vg2SIhNDoTxFAavRmM&#10;MWBPKkCO4lnDPhV9fzgRimXXbLmJ0TOHTu5zdrUMm2OTs5xUk6zIpm5Mnjkxlk1nblw91t62HE1l&#10;s+oHyKFShYC2gMKtUsCePa/AyAaUVl7CqJESrGeQFIdgmVKxvaMDAvl8PocoPIWCKrO1Qqnc1t45&#10;7w+BiYJfnrbOSBkgyVoREEiM/uNRhJXTGo3X3a5V6VUqBFjVg+EE6Ik3bb7pi5//ck9PP5b8//PU&#10;H373x9+vXLkcCYTHjh567tkXgoFAZ0cHWBNYi+EeWbVmePctt27euv2mXbsfePDhzWuGdt159533&#10;3Ldx0/aNm7du2LwdYe52txdhSIl07kc/+UU9l0T5ccvNNwNtr9XQgLNbLOaDBw9BcaDTG958460N&#10;7cttKq2chTFnUQM9FVcghJq62ZQV2Wownp8PUe1yHbMDF5SBOEk1ThpVZqm8S2aQy5kUrHBUvYNX&#10;p1cOrNBqFFJEyiaSmXjcbNFHMxEgQxmPob2/nU2EyTZdb7dHkkuhTtCYGSgNjZTZ5+xR2LwKh7Gn&#10;Xcz0OcheJ6tBSivlFSuEqWkf2ewcMCl6pFKfkdStEeuddcrx3sW5n33jxalr1Lb24eT5lx7bvvjo&#10;LdlsyLD7sfLWB+++eeUyL5HzRyYhS3YkysMM2be8d/rkArFQMw72ptttWjEJ0Lexw2HX0HWK1y0z&#10;S+C36HWkYJC5ciO0mNy8ab2CZA4fPuVfjEp/+bVvVYtcdN+ZhsfQ3LasY/U6eYdIZdP1DfbbLFYM&#10;4UB9ZqGSxVOSKojjhUIoZbihoI6EY78/nL4aG6Xl4ystPbdtU9Vr/3jql85NnS3WvUwOds2fnvr7&#10;sr5eV0fPXffcd/nSlfGx0Z6uzpbnWSIHCDGViZBK7Y3JMK3R3f/wnafPnvUvRdUa3cDyLrQHEg73&#10;nHhqZubRTz4aQ4JAU/rqq68+cP8jjEofXYoVa4KtzeO/sfjE3VvZgvjjwxOPPfH19994za5pLIUD&#10;M/HM9fn0YmjOajWv3vwoGNmdEG4prMGpD7m51/NT8x+eO7vv5OFUEJQkucXqtbg8LaSlDPxezByQ&#10;YA1EJZVF+9G6vQUNrQyFQxAPYj6TCIcQvWVCILzAWtLcjWJG9NA2SZ+vcv6G5PBIm9qAXcaV8VmD&#10;yvrkJz+NGQomh5heTYcyv/zTc3mSvutLn784e5Wg2CGfms9OIBwDD7zb5QR/HJIG2C3EEkzr1GqN&#10;HilPELxqYCbJF1OxOIDgBoe1Bn4m5nKY5LXC3eBNr6TAsBXVESWgq0vMdSoaDZoxcsY9IBYZATSY&#10;CxICrGf6vo4+d1ensavDMNBNOl2C2QK9drGJeY8e07uuvg7CAMd5Q1HINrCEUEgVRQDPZIAHIWvK&#10;mgwHzUxSpXOLippK9UrWmGdU61xBSzmcLKobvgGREEeoO4gRqnZLtF5UYgoUSsI/K5hokNHEyZav&#10;t6u3W9caA1qwQUm1Albq0JAgOLakJOELp8OBRUgB+wfjQh3iBouIaxYSKrUsmS7++D9/9+rf3zcY&#10;kQb2yKcfv0cmrSGfRKunAAebmRx3WC0WBrgFKYrOUKutcsIM38Q2FNElTZF/ESB1Byp/TVMyc/28&#10;qb0jlMmtXl5qcxZf2882bY9CrbLC2HCo5Yh9hKKgyBeDZ897nW5xu5sTS1Ul4dzFC5vu2q2C9CgW&#10;K8QTNqcbaZeZphgDbVCASw24VOo6zIrB7xoLaQBa6XIX1PIMkmvEPNUgysVKOBTD7qKWZ5saogIt&#10;hIqW6PRljbrptUp8Ht5iRiZGQ6mriWQ2USqxFJwan+wa6NdrjYA0QDWGxReGuwidjYWXEND+wYmL&#10;S4XUf3z1swq5wDalOqtdAZUOxsNNoEAdhEjGaeSMRS2aCSem5qGbEmFbjpw6DUjgEmYyE8MQUpBB&#10;Gw5iaxZBoxDkYRsUjFM18Iu0WGcoaDPEUMXQUjoZMXY4pToGtJhCMO0DkE3LZFtQP0GZzk9eGDH0&#10;oy03YJ1kQIQ1eO3YQaJVAahHpOFkWoWzU9ztpvt8lh6vQUcvLY4nUnMGI+bCNWDcqAZXj4fS168V&#10;Jm8ISE7OJ1k2sxSfLzRyBr0agrF//e5TbatXLR92wM0ASPLipYXS+YsaUdG0fNC1dqPTqdUzaIeb&#10;KRBeZ/3wwEuhAiPVIrEMhlmkDyG3dHT0qtqo861blVLJ03LQJRiqKjeWRHv/57m//vlVnP1IQZfW&#10;2Vw6zLPwPdQQoOdwdxCoUZvElUuj2UTuk488gYfq0oULmzdt0KlV6MRSiTQQcQQBXgYmiAKG803k&#10;zXGIkWlp76ssd+nCyOsvv35t5PraNVv/76k/rOwbotDmkViBa2qwMBcKQI9KpQIkGRKZFuNAxArj&#10;fRcQ2ggitQxUsgYkj5DPYBhNNMpyqfTMuXMHDhzCDMTj8911771XRkauj44h3RtcEGDxqgs3BBZv&#10;kB3HAix+ggieO0qUD3HVVEmlY0WN7oEekVCnSRlNStOJqAgVF65wdHFypVRJixkpaqt6piiKZiWZ&#10;igIFMaXKYbwOXQvqRAF4e5S8OCMU0M4HovEaAEwtNadcQBRb6zNvgD3V19d9Y2r297/4g0ZpuP+O&#10;h5b3Lh+5NBIKRc1Gi8Ppk/PqUq6IcFgSGiM55g+yeh1aOYSZE8isy+Zzw+s3Mkr5zMQ1d1t3EfQx&#10;rqYGC6tRAksYUKdoTTyRIYdsKh1eM0wBQLAI3XCYEI6NVSelbtToerGlrREwrW6h5sy0Gbp0ZUOh&#10;o7RYAuLFyWbCdptJItY00CJkkuVKHkuVcrFZ51tM9H8e+co6UgpboSgtF0mdr2SzSZ1OB2zU/4+Y&#10;q3HqmmCuy42Exi5FhL1VL9fi/4TfI1Js+FlpCMTkVowQKEY1lpbK/Tdm3b42fCJAB5LoBqMxRHKL&#10;FTivZNBRispgl2Z1Zjs0hiA2Es1qIxedODjbv3JV1847r05ebyxdEeu8C5S32y2os5ekLY+xkWzx&#10;BapaAPsdDjBoUU4hn8DZNdCgNA0F3IyCjkOmgZTDXZMvmhVqlJMtEGGNx8QKyyuRjtJnrXte3r9r&#10;3a5fff+H29cO3bJl9e7t67u8PkmTWprNvP/aIZG10r1qdVVqrFVFRrKhgYEPWMWGCGkNIIIY4BXB&#10;Q45AZHC88ab9k3wI+B5ScIsVONoVaobJBPyoT1GkSlupSfiRgGZWwASCYcx7PzxWqpSh3URg9RoY&#10;MyTodsuhWX8hnmUzxXI6D6YmVAAVqBbZKoI2oOvGihvlZh03IkVi74F9aRUYjXxY4OeL5i4xLG7p&#10;+PWG2es0aBbOUYauREtgmERfR0N6gGhUvNVYQ5Gw9eH5gL8NH48cylpsnvFcgDuy6A9MTU8PDPRA&#10;01VrVb41iDsoAKHzmabZPlJV9ZhUPi6SKbIcrUUsTGveURezBW5sbPLSucvRYPTC2fN73tt3YN9B&#10;cV2+fee6Tz72qMtlhy5sKXiRMtua9KDB08bAmCu3GeCIlO832/Pzk8KBUde3fvbxjYTkevhC9wAW&#10;qTC0UPq+9Zh5gX3LcOhVQx3NysxU6HQkomcXTMmQ3OiqkDD0kayqX67TMEiswjeCkYcSGA4MICA9&#10;VlLIsFIrsUgvN1j4IxEpxC9EYA43e9y8RgUFrwrcm0wBygOby5lDu9uAWF7AnhO9XToW17b2hBYw&#10;NosNdFEysoGoFC1MtNJmi/kN6Ws+nd+3b9/I6PVf/OqvDAJSs3lETss5QVzkiKpU1aDOHjwfmc7e&#10;f8vNcMbitpGLiIIgCmHwgVGNSIWhKaGgwTSoydGw0enJoE5qPXP+6tJiRF5p9mlcCFoUFHqpo48n&#10;neWQDDqKInylUradDa2WFVebnYTYPhpoXA9xUMM1Kwn0y4WCpRQtZv0xYHrUWLdjWt6UwByga1Rk&#10;GT+XKeTLmmKOtZrsaK4y6eTw8OqLly9CqooiYXBw+crhVYcOH5mfDcIZC2ZnrdpMJkv+hVA+WykX&#10;YRsUkaUahiVZiaLN6ANg8PrCjSKb8ah0yASYwLmttvd6nYCBdbY51wz7gLHPxEJuJzKl6CS0JOpm&#10;BYvsfAMKQBl26kAeNpH+BOYiQgsB3BOSySSjY+KxCLDAmJRhZYQoJqe7TcuYVDTaBnFP/wp8DjwK&#10;UKD7sZkkWxFkLrdLQ+tgKZaKlYG52PTEAoYd3//293Zu3IbbZ++evb//4x/z5cLAYL/VYnTZbRvW&#10;roGkHB/0no8+xJYJmQNI/k2mUripOY7Dth+PNeYbyIVELzkzBw5FZHZu4Z233rpw4cIrL7548sRR&#10;m9m4bd1qA7ruVjyTWKGAR0aN0djCfCtyFokRC4uLbIZ1OB0AnOTL6UB0toyCtQLbCgKCcojT1OPB&#10;tjvzgSVt8TxdOijKI029ES5LBZAvZaxb4zY0jcZGmq8UEBUjdejMq/vUvS6FR2e0GbUSSXUhZCfU&#10;BZMyvbBogLhW1ijNLHbQBhlQKwoyFkr5uQrn1FpaDymyFjkdyckyGbJQH+pdR9k6UxrdkkpzbUb+&#10;+/+4fPJaHuhjgnfqJZq1hlTu2n/dtm5y5w5NmRA//3Jz29Zv3j68unrp/dLsGeBBRVkrHUJs+6Ws&#10;JC3vXtac5FJnYtLVfWKdSqgWtUal1Ecxm9wlMoeAqYQOkw21TkZfOHft0088PjMNRmlo/Pqs9If/&#10;8R/hJ1fgTJ390fOFpoTasaagBEZDBuYmAfVtKFkYnaPzdRtoZLDYBSn/kRR/ci759khzppRQ0cf1&#10;wkN/+C5pVF8/dezUxcPr7t+ehJlfIsXteHVi9vz0OAZcw0Orl3V2z47deO+dtwGV0llNWg1ptGDG&#10;p7lwcVokV67bsooXV599/hWA/lcN90ejoUKi3NXtO37q2BOf+wyegHn/4qXzV++4405MKF984WVw&#10;qBm3eeb82IAVgxrLsXNTdz3wyLvvvbJmVVc6nevqHv72t39x0133r98y3GWiIrHYlUWVpFDtFf6h&#10;qhx7+t0b5qFdK/qHJSx17Ni5axPTqWLB4jLjCFW18gbIjfW9uwAA//RJREFUepUAFoHLp/UaJG2L&#10;KkiqIcmJK6PZQNJEaBmlqlQu466jmjCpVypGMuoQkUNOCSRnp2boQD2RKnzzZz/GoSchW0rWQycv&#10;P/Xqxzc9/pDQN3zBP5OIzd2zwVeLHG/kLrR3DSnA30FcWA24OS2cr7DEgCrWysiWKFAviRuVYCYJ&#10;ZTlg0WWEYDaR2tTE3xblizwOgEqZyNUsrMxeIxqBVHRqHpZ6X1tHrcEppYrY4hIhSBTeDkpNlwFd&#10;UqK5lsTk1axSDIUcB2kAQWKDryeUZquOlVaB/RHFk5RVB/sNHysgQoRVt5h88unJUKcbk+ouKW4q&#10;w5VI2dLFuJUJYzpakxpCepe2Eo5OzZiQsIPUVo7Xleqh+UW528xryPDUPKZAGjcSRdUpKZ8h65Cu&#10;2OBiysE1EZFgboZ4zVxSAhCN19bAbgjsgGQ2dPTY3NVLC0sLh0+cf/vFY9/+4X/d/cjt/b12pC6X&#10;ShG7XYe2KhaLqSjKYbZVC1gzyoNRGKUMcFvAl4ISSSqTT07PmKwW9I3AqcPfs3BjxNLbPRHwD3Xl&#10;XKbSO0cIVdenC+nwzh4NC/wD7imzOjk/XQ5HvSuH0ri42Ob8hWvT8diy7Ru1teri6Ki7q12qZbCq&#10;qhMU7h/YMxEJqaoLydlZ5CkYuzrrZqagFCOxXlqpesQqLHaWEnGd26mymBCEpNC0SWjwV/S4YAQV&#10;MhkhA4M+siIDK48rM/WyEEufOnNpALt1s10vU2bTOVYl1eq0cC5jQuePLQ54Vvz2qeduvfe2dav6&#10;sAInIFVFmADKPER91JECZ62pBZoXMHpgvF7cN+GR64lmRnCoQDd3CoDkGEPJpdTMYiNTAEAti2wb&#10;HWXU60mUIcF4IZECmCggw3iEdUE6r6cRSFQWAzIDDIXMarCzUmlRLFaJKjcOnQLpVd3lq2HELJIY&#10;Wk5f0MaRXNKQlXigPhiceTiwsSckxaFGUWk1awyq5kK4vSLzFiB6iM2fOo1McGWHVbOmh+s1Knvc&#10;Wq9ZSylrS7HMZNhhHbjjvnWqDl1D7iJq4sSRA9JS3LF9W7N7ABhsg0RaoD0gu6icbTq3FxqGSjge&#10;HrkkykRMRjGhKOr5YnV0NFmMdq8bCivzKIdMjaa1XLGXavmZOXG9ls42Tx+/cOPqdSgREI5hdlpB&#10;hUT4Ow88tUgd8mcO7z327W9+GyD7/R8fwEWwccM6lIpYKMXCMavFDpuMBNcIhG2IC0E+Ipbw2HAL&#10;MCIJN++82b8Q+M0vf/2Nr/2L2wG4PP4eXa9K2UIREaWBwA2OL7udsFpBlQMkB3KO0VOBhdaiikAi&#10;0orZhOcXKimOkyNuHAZuvcHhdv/uD39AK4Ud8rLB5bFY/J133lu+fCUBBnU2mgpnxJZuFhv1elah&#10;0iEvVC3kZ+evGgZWeAb71ZSqVswjz1EJIZBUHI1HdUYLfB3INMU+pyqp1sGfNTMNo0asIKrJQm5y&#10;UZ4qGeBs5oVUMa/Oi4s59PetLwU/n/nZgJwH2ZUQ8DPFEh8nF7LSKkW9HlR0RHnRDpMbE5z1qzfN&#10;TM2/8+6HK1esM1AGRFsWcsVIGBPXeLlcwecF3h72RVWWDQXDm3fsyobnpibGbG3dqJlg14NuRtpk&#10;o/FFhUmHxfp4WrXOa5RViuA7guvmv36mzWaRkDoQCAwIaOKzUojSQBNtiIyMSVGThSYCbQ4PeMLN&#10;ehW89LnpUYvT0UA2pFQZjQVhpGspz5CdJUB1idYGEh1oWBDqVUdaBkQszWY9GgljYdUEOBm5i2p1&#10;qQzkoxprdaRlIckK/rEWmkHOaXQEBFlsLc0n4RuFJwJisgbBNcgGtI4ALKrgQVLieMsWFHpdrdV6&#10;IaSbrWYTRgis0PzIsQ5USKqF7PzEh+/7v/a9H/F6w8mj71kqAc+am06U6J52wi7MhVAfSwGaxSkM&#10;Hi08KmqF3qYyevXunhpAEVi4SNBG1bQcNuSI2gXWUAK3pFqnSbdIj61+LhZPEAaN1E8KleYnHngE&#10;HcuVi2cTySi0hUdOnf7Gd75/6vKYu3fZyptslYY1hvWbnFVzZSOAy41yHZg3wpyJpjTKXJ3Utfha&#10;2EpjricR0TpFOO4Xk00ZAqKrLIiQGnCp80U4WPBpgIAMzVQ8HlbT4GdITx67iHUHnniuyn32yccB&#10;Skacl1aH2syOrCWcYiX4pxb9UCQjNIKCIBYjVQlCFVraDTTxnLRZxByJkFci84yhFlfYgVrDlzIu&#10;s3tsWmriBIJ34libc6EGIimhikTWKVatdT4cDqOxzyXyhWQekwCotVHXlopI1WKdTsfatcOwAeMT&#10;R0BWNpdFFJe4Ui9HIk2Xa7RKduoIRy2Ob6xKki2JGSyN2FRy9Q3rNwi1yqVzpxAE6LAaHnvs4dtu&#10;27FiaBki79LJKE5SnVUm0uAua29t84Ssg2iPTE4bLNckyvT8jME29I3lGx6aW4plKx8PLYMPJ9ck&#10;7bzBKmigq2MlhThJN0y5uERCXUwVh1waSWAOXaXOoc6jddZ2MrJ0CY420KfUBPjYuG4Ro4FBKgGh&#10;NRZLECA0JfqmZO7clR5vB8zfcGNmRSU9nvRorrAUrkI15zDXpPh06mqMm4R61L8E+5zRYuXAzocm&#10;SYI9YlPGQ56NnTCwJWSDa8UhQSi4cvWwt6Pt3OVzP/npz7atXG/XW3H8NCp1GR5lKX3l7NVCqnLT&#10;5o3+6dlMJKmk9GIasj28GqQB157aMucPKUxWHD1GQqeT0qnKtN3J3DQ8OKCiw8cvOFTgK5kTakMO&#10;tiWlh5ZbREszhUgAkZYURhDSnEnLr/AZnBoFPk1s0FNxcWZ6bHxioSZlZiFVR1ptMmoSVfUNdnFi&#10;6sqV2cMnxjnOgI3a+TMXspkMkO9dXe1oIN//8L1LVy5s2bbZZrLt2LjbanZduzSRjhXC/mQkkEzE&#10;c4szS5gwL82FD364F1a0LCdnl0prVq7HuvPA3vd3rhoGeyyu1qpMbXajwufQIqM+k5tBHrPdqG5K&#10;2WoFkccZKSLapOp6uVnKFmKRODyYWpWWwJgT9t+Wt4oEEnN6bs5usbrdXvhglWqIlKGBtVeBvURI&#10;FGNCCEcNU3UIIiBaB1wQzFF4a6Gblylq5ea5Excvnh358fd+fv9994GKGI8k/uvb35mcnOzs7Rne&#10;uLZcKXd3daTicaFWw35Jp9MuHxzo6evFOTk1Pbnnww/3H9j/7HN/P3z46LGjR//7Z799Z8/+V99E&#10;ut6HN8YnsumUTqNu9zp62z341e1zQJKBdL5kMgZQMwLQ6gKHdxOnCnq0lauGUb/tu3TRN9Qr0cpF&#10;gLvbNVPJpSxOJJtVY7FpTTaC1ohYGKz3r7DPm+uK4JQklmXbh22pfKzLtyY0H3I4ZaoqprPSMkbA&#10;8mZOyhWQsSInwDhT8iJNHSvHxarHZqtIkWSsdZsJeOavjhs8zpy4rtbrRFrlTCRmI7otcqW5nC2O&#10;XzWpGO/KnQHC9aU/vPXBR9dKii5V1azyFxhZMh85evngr7q0Jzf2nXz8YdboyFWI9u/+JtK+6dHh&#10;YcfiuUuUjbZtWWZoG1DaBninR9Pt0vf42JUd0rK2vGc2U0qZtvfE+bhGJc5qqkkZTKBpwQQFDhxX&#10;VCGaHR8P7L51t9ns6OpZFlgKSv9leMfUVpPTR6/s6ye3Ls8bJWA9NivA7SwJ52cKfzkmOba0sOdS&#10;6MOR6P658qEUfZ6b5cLFRDkql0xZyR3/8blVawdrqeSvnvrxZ777xRYwDFDTZl1pZpZtW7vrvnuu&#10;j43FFwODHb2revqK5crEwpy3o6PBQeuB0oQ6ePRyPJpZv2MVZB5Hj56fvDz9+BcfPHvmOJ4hb7v7&#10;zPmL45NTSkpqNVvnppeOHj5lshhee+PN3ffcNLS6d//7J/vbB04dPJOK+B//zEP/ePtVz8Bgb8+K&#10;p3/xv6t83TraBH6TSjzrcllmFxPS7N5+5sTZa4XOu//r7se/N4Cc3aGh3bfd1NU3UG00Ll47e+78&#10;x6lYkIY9VQ/HMw7ybCaxpLHqUtUiHmnkYeooE0XQWdh2wXpRSUoCB4IU8hkJBZ+Dg7jDWRcpFy7M&#10;acU0xMrGAddYpvLLP/71+LELG7bvWGRLU/EJu1m8o98sSU4pRGmjA8HaIOAqU6l8MJjI5UqY5hrU&#10;BigUwTBH7qUEvF4xF0zHaKeNhSlN1IAkuhpKZv1BxJ+X8KDVWKYgxcY5ky9AywK+jN3rgRgXk7p4&#10;DqKYrL69PY2uTcxKyapQTYOnyGA6WBcUYh45QzwyveslstRARmpeKMmqHBdKiLV0HTFJxQbyzgWd&#10;Gno2bSkf0TNmFRQIyqTMFAgt7lznFYuK4fEJu6crqdTaiunFZITwmIqgI1ZEmYVQRUMIBjXoiAq2&#10;rjUZ4yYFTgkk+ZqkSgHeBUSsGLUKAyOHCJ2XaHALmkGEltB4JKKBiYvnTSabw9kFomYynBxa1bFm&#10;/aBcC+J6hi1Cy8trtSoUUrgfzQarDKJmiSwcjQLFZrY5cBmL5QSesfmFBdhAMeLFzBZNTCYcB2VZ&#10;3+6dDCz2eKMeffXMqNm4/MvZjH+9ByautGDUS8Q1dnbW7nDwdhsuUkkszZXYy7HgIEhBfr/MqCHt&#10;9hJIN6iWEXONmwxaomIhsRQAe8rmsIcQo9EK8pFjnObl6cqFOVQbiu52EbRpElQgKEXrKmxVcjkm&#10;XzCks+LZWV0qqUmmxLFwfvFGePpqJtbsHlxpaO/CR68uCguxCO1FanDN1JBN+qcYmxEiwaf+/uyT&#10;X/qM1aIF3BVWb62OVkC+LRElM3kCLhMaS6tGpdqsoQIzGkxmTSI4XY0Ge/X2pkSdVtNOmC6tRk6N&#10;H5ZObYXVEBFSYpVei8hQga2Vkaipcy2GgyqrhoS/UCpFDZiMZGQUDadZvQGAMhGfuyhh672rVlaV&#10;FK5hJbqyf9KTW08dJ3KrTZiew70EfRFkh2gU5GJ1TSRSA0AgAj4qjOCferribO+xr1iB3U1Grs7K&#10;VFCh1TCvVVuUJFNKsOq6Ophcmgn4fUZreWRWXCyYNi4PGPVJXPXAqhYlLOkucuIsQsRx7yjlDouu&#10;z+eppiILk9fy2ZAQCHE3llZvWVdWt1psLRiFyUJiZArCDrnH2lzlnZxe/Ot//u/Bj/a/9uY7m2/a&#10;ZvW2y2WGCvZeIkNkIfun3z7zyP2PdPk6pyZnnnn6mccf+xSqQzAHeI6PhMIGhkEgM1urYbFWR84a&#10;SkDkAmC03myoKPma4XXf+fa3B3r7SNTqDeTbwdAm4SsAf2SCYURg53QGPVAKIhGDRTOaKVxRrU1A&#10;K8gRRC4sXgT8J5w80NII1VILZkEQ2JzvvHnX8VOnUCZ29/b19Pa1+zoQ48XzWcBI2XKjSVtlCkLW&#10;innD5Ewanr0mxjzEgme4eeXiOZfdBOuQHNspmTSTAzPfwjakMI+UEa0rrkHKw0N/SBJiUMAZncVk&#10;VYiJhD+axK67UOfgBJEQsVIJ4+diuQawIxvPYamPgEOcgYUmr23m48mYy+3p7x8cvTpx/sQ5u9Hh&#10;cXhWrliDX++89dHc5HQUTdJiQKlSpzJZ6Psnp6dPnz3TCk9f9M/Ozt73yCNELTsxMd45tAZNZitW&#10;AXqjRiUZn6ZMuhJlmc9RvQy4ZnVgy5G4K6uXiuk0ozJhB1uKz9cy4amr18tVFuWIlAcJUpBXJTBv&#10;wXQBYMeNq5fsaJtVdBVhBLy4XEGKewj8D4AnmogjQTcFNhB0YKyoid0R6lp4EbNpbKvUMIXDM4lY&#10;8GSszkUkzRBK0Aafxk6IxsZGolFCQVkzKmsWo7RTK9UUctlCpaVLBJ2dzZZQJzVQjuPhFxoK7H0o&#10;RZNQIMUIylGICtXodBVq7Kxw3LbUv7PX95/nvv6971eF5ocv/XFjj5E3+i6zhFEnscsLZlpXiudY&#10;RG9DXaNAiDxG/AqBNLAStFVw5oNHA0MIgnrVNQXohdi5iOToWmusUqsGPQLNVQqlkkFfKoQCscU1&#10;m7dlcsLOWz915rp/JpbPE9Ltj962/sH1trUWSlZWqVecuDanlMfbEPoEMIeqWJCzgtgN0Fo5d542&#10;dXM1rGeRp9BqfxvS6mJoUq3DWqk19sYvLOhVKp1cTiuxDgUSDHwcZMMD7M2J5uYD4yOT+HxKTdHd&#10;j99F2bT4uYPU11AokBJdwUZJR2MclA1HoVnD9hAQdlRseBxQU9exBwdokMAUSuAzCZ1ZnJIwzRwr&#10;cMI1VtntNlnTc7xYi5WrBKy6Igc8PM4lgMYR/+awOvQavY7S0DKFiOWj4dB8YBEv7h+felpOiIAQ&#10;gLgBcMcSxLT40QGLV0CkbV6wOJOk2asRG/hES2WAfHWFHCBEKAnZbBpinIH+rpt2btuxbctAf69a&#10;rUB7lE7CLF3AlyA3EAgZRmR0SzqgbfgQNCfrdPl6FpLHlJryhSPC2pu/ZlLZzr/11LqOOQMNeI1p&#10;KW+tY/JB4H0qUcgjwVEiQackj8wExYzV1GEqL11BPrLO1AGRh1kUzFEatPHo+5GoAWebilLK0Ych&#10;BwpL5oZYwTcrIzNOu0NuZli5pFwrqUvNrD9cxLvvtDM+D/4YQPNx7vMQpaUyfK2KaxKEBuyp4edB&#10;3jYLXRoSQ2CMwqCARTiNuIpk7AbykdlUNn3kxIk77r6foQ1nzp5/+tmXj5++8vwLLy9ftXZuAV7f&#10;2satGz/3xa/d8+B9o7OLjz3w5S678+KJy08/+8J7Hx9AknFiKfHX3z197OhJEaWOKuuvvvLG2JWR&#10;S2PznWu7ILtbPH91/59eS01fMnYpxQ7QM8wgloZzyXQmLG+kTaKMsh5iSBA8ndaOXlendRUwFt2+&#10;JnKjjIZ8ubhl/WrA40WC7OSZ6Y5lu7/wlR9+8uHP7di5e9OmbYV86fq1ay0Kmt2+Zu0w8tGee/5p&#10;PLVWg7e3o2/b5p03bdu9feuuO267+6F7H3n0gcdu3Xnb7h23btm5I1NhcxF839Jt27YrWHx8H3v7&#10;fQqLWUYZ56M5xiTXIeVLKE3NXQaAGqqGYqNayCNhnBPTSq7c4JFR3qKYoEEVV3JlyEdBXs0i6aRR&#10;d3ndLpdbo9GinICEgAIhU8XAuyCWwbOXCUcg7xcVihWAqVhcNiwPyx7P1nn2/yPpPOAduetrP9Jo&#10;RqMZ9V7v1e29be/d695twIAB0x+BkAIEAgFCQnuhhJKAbQzuvZe1vd5db+99797e1XsbjWZGGukd&#10;+Tn+OLbx7r1XGv3/v3LO9ygz1+cunb9yw/abvvtP321vbYes8Jknn3ruyWc62zuC7W0tHUH4XYp8&#10;oTXQ4ne6IPBGDLTZbIIOgtaoIeeDYXvt2tVjI8NDA32D/b34Fau33rxj1x78gFu3bl21arS7PWhF&#10;TDKw+4wGurtqpdSgtYEWX3tnELFRPPLlTKjXaFxGhw4d2blzV7C1/W/vvL5qw9pytYI4NZRo1oBP&#10;a4Gy1FRBaB7F2Zw+a+qa03K0QfAvPQvb6XZKa7h6fv/6Pq1QIKzBlnPxi9PlahSuyrIAFpBNIgIK&#10;B8plc3TNarEGmBNyNgbDaS6bTJE2vcphrJHE0sysvS2QwbOZTevS0kxEJeWQfUd6nMGqKfjhQuFM&#10;vAi+ZU+XjwrN6HP79fQfuoOnt4xc+cqnpNv3qjo6YX40XZ42P/tibmzkwcFhf3hhX5t3tWFoQ5nT&#10;VSs5DLOL+BFYPeZlNUam2ry5qTlp7qo0zPKmitusk3WElqDiU2FD+5AAlmVJuXbmyv4Pjt/3sTv/&#10;8tjfnnzqaSg1yNuHVjkBNcTC3GkbJwrOciFx7mK6EPMA/5G2xv7nWmGaKNT1AiK/FLlYlOKVld7P&#10;3W5Z10fvGt3xLw+t2rGarjV++e1vbP7YTttoC5adFgBnIAaoil53AJLdge7u/W/uO3fk6I7dezo7&#10;Ot/c9z7WSgDYVKGcL4E963AH/BYnDggFBAvE2O/YvqpYiqEh7unv9Afs6XRicWF246YNY6sGJ6Yn&#10;r89e7xsdvO9je2EnCCeLU7NxGLBVlaUdu4YOX7ncMrL1jpvvY/KFZ//22xNvH3KpncERbx1BpNGX&#10;h51viETj3avm3fd+HxG97z/3eCN1JdDlcIFF0D28Zcu2NaPdYCw888TrlMbS0d3F1PlCsYmLEWoK&#10;DExICJVxXajVaZUQU/Phas4tqnKVYrJRcBo5axFTe2qGL84XS3CVv37og4iF+s5f3jX7+v/l7z6/&#10;qdfd6szvGdJ1MqnC9CmIZN1tq8KwOqnJhYWVXFZoD/Y67G5QAlK5hNMJvTWKwuZUlQ6vQJaDVQx8&#10;HVgiQzWBsg5R4faAn/RYwPIyQXjgc4h+W9lpLOhJUAR1GvhW0ouxcMvAYJZu+JVkTcwsXz23dOl8&#10;fmY2OTVZXlk2ChUfoXbVZHOpkMkr6KyKdZlBHEYKnSiLIZ6pRqH60aMuwWFVSjs7+nRVDozRo+Go&#10;i6q6arlEOalHhKrRJpE1Gy8tlDKM39koCt6yejG0ou7xkQh4XkiY9QbJymLs66fNUigqg3g1PmlG&#10;XiaDzGAN8FWKSSvrUMPrnLLET16ZmDzvXbea6O596tWT+57bd9OqNQPITHKyFUZTE5BTlUKwz0cu&#10;agLbbBSC8OQjvRMHEqJ7IQIUMYuG1SEchm3DarMBIgnmGccyk5evd/a1AdL/7Csv3rKN9uulD097&#10;CO/HlEZs1FvLRzI0DEWVQnH8qm90IAzBEEgT0ZjGZjo+ObtxZHVxYYpuD1QZuJMA+KCwNkQSeykS&#10;zUQjVofN6vUIjKaCo0up1lLFIONMfHjNXtHpetqXLECJ1VxyxVWRzJXlxLVjoYvH0nPjSiHFadS5&#10;VLpWR/qwwQbNYqDNFRy0OT2RchEDcDovJitFwof8lHopHs8pFbvXdeLo9Nkzl/7P338WkhaT2ZjJ&#10;ZyBG0+t0cAZRDJtIpLSFZAOxPZgXAmKsJXgLtcHnI89OS0pDCjixdIIRMwsCnhGek4pVqrfRJvh+&#10;c1QtqZEMDhuyLVfSGhWKArtTUYko/UDQjkYT+mBAho4PexYgX6582DM2JhoMCt0c8RaWI3h4OCd2&#10;jTDrZ3MxiEZrZUpIa6U89ZEGX6mbVcYyoFzOYLmnt9zVp3TZKx5HnbVoVHoSA9GiYtHYGNLCq7SC&#10;3qyxmAHxe/aVk0vHJ+5v9yZCU+5b755pEroyHqKC2EOV1tUoYvNatGnVBo2mjFII0Ga8AB6f29Np&#10;0TglgrOv31QCn452IBgCdJLjB87/8a9vPPrG2TPxSO+evamJhBLNT81NCUoV5OV1m3dxWidHQrOj&#10;fuaJF771f/5paGBoeXnlN7/+9fe//69Wq4UvgkAuC0hGTSKBHBMMcNegTELRCHMIRDXAWeBf0uPX&#10;Jn74b/82MjToC/gaalSMKpTsAgSmxUIiuVKtlwCWUCOfhcJkA7YmTOXxf9i3yDi6IUdjENuJokeR&#10;GphUqhpmA4fAiQSkG/l8J8atnZ3oSpaWl9aMrQEhHeuySilcLpS1GjNrsAAFjtIT5oNKKjo3PT68&#10;dXOmea2XHvvzE3YbDUcrBmVQgcBQj/+4gXEqKiuC1Ms1mCoMAkTDCpZICLGYR2gU1TBYrHqZFOZi&#10;CZ7H+4MTr95UIGuMFFuIpPRQs2CnDZIy9FXFKCpTg8mKMfcbL74JIHkNaJNr14cHhjEr3bZt56aN&#10;G7ds27lr554NW7auXwtpyuY9e2/Ysn376MhIR0f7hi1bEAFH5JdnFucZANnB7MO3hV5ZXclEx1mP&#10;rax3LKRqNlXdwUAoWCDomqc1kEoWpq5OrMxM8+UMuI7aao0BwMTTaqJtuaWc3+qHKbKIKBiNsjgz&#10;0Tk4CIyLIKggMlDgNE8vwbijYD4P3SVMk40y6ngAwzXYaHzUCYRWwk6rB/RDDIrR4obCczZ9jcPH&#10;SYRGgEdiklpEihyjEbQubcCh8XGyHcoanZUpiHwmnWTUVDqW8bZ1pKUK0AKwIEIxma+iz0GeWoOj&#10;tbVSDl8Fsdh1CIaUBrKYVi6cvLik+9hnHyoXs8fefmb9+iHEnC9VgAYgHPgdFFiczcjMwZmWzhe0&#10;LITJwDyAiwjXEpp3kVB4UDpIwiCB9QBxI3JtKTqOo1unA7wcGQuQ5vGxtLXDe/LyhdWbNsNYX9Pp&#10;jV5/9/rVebVk7XMSTrWgE6hc6cq8ejaadpoLrZiuw/nHZFMqqVzzGyhSyJ6m9QG811j9QV34kSqw&#10;vBiZtHosyEeiGAP2f4DXgTVltXoYGBGbKYXYE0jpdApZM4uzK2dOX2ywyBEjbnvodtahQyIoameo&#10;1ATQVrUq1GSADviMFozbo5EI/FYsxzU/IEjAkytY5GrBBBWbbBGrG0MnbY2vlmX1SpXu81rtpXiO&#10;lzVmrqkWrenwzkI9jT+bwwqJyCQyC9Pzl86cPXzwxJHD1yRVaceObb29XSyrLZQKMIZhQIny1Who&#10;suqxedBBVYoHwNHmaiKHcuis6mIFk6h8jcVm2kCrSkI5HIskUokkku7QryBYjyYR523GkAt5cXSd&#10;BsOhbuxGequ1YYKKWNtSZw0SDHbF4rWT9Zvv+Wq1kJl+6Te3r28gLXYut9HVcx/ggnxu2WBw5mS9&#10;TDFJndNUV5jFlasV1ryht4fOK5HaYjhJilccIJGoneoiDwk6JpVisWQ0IkkDXTsFXL2iJhKFvCZT&#10;MvpdBQWoeyI/tQQTB2uzqTt8QJ7DreZVcTw+u9WqhzYvLc22tbU12dWYQ6jBuaxXAOPOoAcAObuu&#10;VNR4+7FbFsVypVIUKiVkTh48dHT3zhvB31czOoylNm3f+vQLL69ev+3S9ZmKWO0eG37n4Hubd+9U&#10;67jX//repu7Ot147NLRl7QNf/bLf5Xv14dd3rV/3wJe/mCSqBlMfFNr3P/C53/71cVNna2v/0Lf/&#10;8bdreh0eXdWlr3UErIucCRJni4mz69lqqZLPFtOZLA18jo6Xa3OUOlXRiBo9mKZpEtgoxCQaXaxr&#10;8Hv/+ejtd37h/ts/xmiNKx/pjbF/hlkPHMvu3r7XX3sDP8y69WuQInj54tW/PPwEJlulAp9CdGYs&#10;xRfLSwsraH6iyxGiWnd3tK0eWL1zbPvY1o047lLjl2Ymz9hW+THINMg0Zq9JuYiU8yY0P92EKjVH&#10;v3WgLCvZWDbBl3AU6NHtKsjPYV1WN/J44LCqSlXkw2lodMEYUCAQTy+I9XA0lSuUwLpcCcXefOv9&#10;82evpNK58+cuAfMCHEUV2atQ12VKmUQulci1eNq++/ffxVlqN9veeuO1n//sZ6xWt37NaiwWg23t&#10;CDrUIhSOpmwWK+5rk96Yy0GPVQROH8ZVSYQGBdrAGlIl0ctDZ2xk0T+ZFbRuUhnOUEjqGnVJC/Vk&#10;Q0mn4vBK2BAGHGyDfhaBfILEw5DLsnCp1KGT3//+gdtuu8tssp09fcpntSKJ2Ejr5JJEQTPYQAax&#10;0QCeBcAL0byrvJ+zVJdz7Hx64z/95/OrN28/+tjvb12vFMrxmi+oDa5R2x0Wk91IIU9LKC/HK4ks&#10;g5kip09KQhZNHgycS6UmXkWnuzw5oer1NcycHMti4mfr9Jt5wZYR6x1t2YZMtQ/mrF1f+Mr3nV1D&#10;d+0cTp/7q3r2pa/uTWxcv9B5Y3Z4QDvYFjSpLLEocfhM9bmXpUphzSdufjBAZ5LXrg6P3q/tGKgj&#10;TE0Bez1DIEV+aX45ugQ4s0HMF0313q09nW7OubMT5kmbjs1RaqaA34vQ+TtLkNvnq9fOX5yeWbn5&#10;9j0PP/znn/3yZ3a7mfy3738X4zr6qdOq7x5Yfu1k26pWwcqloDg3GALONYcPLEwEWq+v8kbaycIG&#10;j/0LNw9/6h4g/1y3bLRv6VM5tQuT559/5FeGALvxnu3Q0OkIBRghAFetjH55fhZIXyyu161b++Hx&#10;Y7RW293Vv3n9lj/+6r/tLgN8rrA70hpbwN8qiviEVL1272jfAFHNrl0/YHRiiV03GliMiO6583ZW&#10;x0C6c+fH7lizacOaLevSqSWOBuf99k2YOexe091lnZg6d/8nP9HfPyaX5E1rNtz2wObVQx3bh27I&#10;avUrmcsB6QW/Zjwqep/ZZ/j0p75VLGfffPKfliYwV338xOWJKgHFEKZS6uGegfVrdn344ZmL1051&#10;9QdNDls4ErVwRpmXIGkFSQcAtGIj39AILCVXBGDQIu3OFtTzcKhUC8KlNw/9z+/+YF87tmDUH1+I&#10;rd9y19997vZWK+tksk71Ml2c4CNXrQa0VQMrEgA8PiExXsgVRobWfhSArcE5giJMqZXxECEjF3/G&#10;r1xob2/DfI6jGFJRp9IZJNLokcDdqMjN/51EwI2gVmH9iok3pIBEVS7kUplMsr27HfJc8KncUzML&#10;5y9CLTCyZi2gui29/ZzRCjNufHy2OhuhVlJJksaHLYejtNJQ52oFvCssa6nSEIxbg24KQS58zAh2&#10;Hzfy4fWFUiO+fXSUKstGY8Pr6UDYOy5uCiVWJgepPabtjYKAHhSKMKnAM0neZMd+n2gpqAqJxOTU&#10;ddAcHEZTbGJKjmcg9UU/gBOoqJLdOWnyxAmcce1r1ze8HQkUxBQTsHmG2/yhmWsAJRdpPQTyNUFy&#10;Wp0oRLN5DHEpkIwaBEBV895Ai6TWAT6FngSpvFi1g66mVGUSaaKQ9RWLyUTW7nfUOO3jz+7/+C0a&#10;n6724WlXVrfHF1R5aFglCxqPH5mQ+elrur62otbsqGjysZWqz3J1cqVNY271GySTARyXKkIzGjC3&#10;pWMri8Vi1uZx0EZDvq4gdketrqDL9OnskyfHDVn6xB9f1Oj1zpFBZJ0F4Ba6fHn24ns6HdG1tt+x&#10;ZlAOBvign+zrr0Mbhs0bwmzBvQWuWcTcqrqYDsHHGejt5GkEL2hg+TV3thrVugNHrhgt3M5dm9B0&#10;o2GDOiATBz6brkh18BJAP8k0KrV0EUegYtQgMlKHMM+y7Ai0Tl4Yr0si6wGl8KMiWal4AKaIF5bO&#10;X41HI7TZAD40JsoaA7s0zSMZ1GBEgKzsIMlkaEUCjtLnRao9QnsFvsDNXeP6O7IMqIyUJiUoPG9q&#10;dTSsOliiAcPRkNpoeKKaKWoLIleSaJj0ZXDRdKCpYRCNhAsj3hI4btC61jGFk3WI8NWZaOy2pIam&#10;yaXGxamnbMicOzr1/rmRzRvdu7dl9AL81CyBGtqK4jUdn1YKEaKYUjLJBiZqFFnVGookV1abSMap&#10;Z/2iIzAFF7kWITsahIcszkYX4sW6xf73//ad8ZMTT/3ub6u6+h574k//8N1vf+4LX27UNRvHtlto&#10;Z2wl9fAfHn7ogc8BJJPL5H71X7++8ca9wdYWFBZoD0VRpoCv1mgikcUafDkkA/1jc2OF0TrQE80h&#10;O/5oIIRk585tuHuwbYKEEwAF0OUzuQikr263V/1RZgggaGg4UQFjrI9bDjciSm2UoUjNqtegYBdw&#10;/8lVCFSTgIIvhUIYMImALKnVPb09UIMg8cpus+OyfOnZP7a2w/XrwoARpRB6OzPVmDl9KNjdJ7B6&#10;gRBZVhkb6URblctl09kseIAGi40EBAU7oSbgpR4oqShscpRqEhQPucKXBTVEfuCpFYqIcJZgkoR6&#10;rS7brbZaRQYiOx2PAyZmdlpwUiB0lEDgS7kImBggPjDH+j3eV196edPaNYAovLvvTcxl3S6n2WLD&#10;MB3fPEavy6GVDMhs8JqTKlbPefzYKPjS2eLhVx9X6Rh721Bz7g6LpppRxFw2dlnvsSLSuFipqoSy&#10;y0DpNGUZIVZ1tcEWwCy8s83j6OywOF2ZmTmDL6C3+xnSCiqgw+TGqDIpgoldNAOcoiLLCo02Bwsc&#10;pQ4MF86hMJKr4alp+vHIJqoUUlr4NNFcNV99XrJbvTAUAH8viPhuSy5rUEt6KdrN6lws5zQabHge&#10;8DmKR+dVjTISxSHDivNZ7LFUWjKfybOsoaFDdJVGxUG9oxg0WihvaaxxCOwYAOfJy9hGGowy1IDQ&#10;LBcyYmj24mTqwc9/1UBRb7/wmH94oGZB/HwllRUbhBlgsRKFPaeMl5mhiGwiXC3njXgQm1nEePrA&#10;N6zI0OcAowr2mw5PVxOCgsxDIZvHIojHJIjS1qIZxRDEaHz/B/u3b4QIbuDi9RMIy2zp9M0tzk/P&#10;L6bTQuTq1UzFLKm1W9e1pK+f6vObC6psTqvnFZuuVjFpkukCikIrAcMS3j9SQV5jjgcADfxUCGMR&#10;gkQDInT50mRnJyRucG+gVRcQ4JxMgL4LzSjM9EeDo233fu62nh5/rQqiOtCGWG7XWfwsyLeFtxkT&#10;RIXgYGPXc5FYVETugSTBDIeSkMZwM5POJpKc2QLeBWYZPK8kkFfEWJ1aVZfdkMskK3URRrtiRMzG&#10;YXiJT43PXjh95a033j2Mrcr5WYyDfT7Tmk3dW3ZtgzjK5XFAlgGIItIO8bCDPcViVASvqixwKhgT&#10;XYrBQylpSl2sU1wjm3bAA8Y4aqoqh9YfJGno54xGPdBs8LFbLVpW19y2woSIs41tcDCnKi4lz0t8&#10;GF4BTu+HOtJoNrz51sGa2rv9pvsXps4L8YOtncYE75cN90nGTsYNDV4VP7Sec6tZbRHUS4X3aJTx&#10;SE7ijHCBc6YWUo8l7Xg+iXxEnpVrmaWlyOwsdmV41TQY8dcVUakVK0I4FjW7bQL0Hoxu5uxlyNb9&#10;rcGqWZ9uwngZDiDkCkSr4K0o8fASo9GYLBbsDzFUKGPVKdSqRVnhMXgAc1GF/gvZUzVE3Ei8jKJK&#10;KsfCiVMnzm7fvLPIy5Dy/va3//3eu/txUt1ww+1TkwtYtA8MD739xrs33nJTZGn2yrFTfdgq5Pi5&#10;6AKE+p2BwPUL185fuOjp9I+tX92iJi+ePXH+zKGrJ5f2bhk+fvlalGp8439+7hzym/N85vBxqjiP&#10;1WmZ80UYr+hoacB7blKVwpNidBEUcBYGSA0mZ2orVbZo6uNXr6eKqpOXlmqK4e8f+jy65Bee/ssf&#10;nnpk3763jp08Dh6p19ty5633bNy8dXpq9t1976Oj7uzqBpX85JkT7x98//CRI9Oz0y+9/Mr7+9+7&#10;cOGCntN1tLchQBlUHGTRl9SNUGLppz/75523rq4gANnEKikcC66lglTOVhwGk6xSGqk0nC2JaoME&#10;z7SuymIDkUwg8gMNiQ6mVnBfMStBIp2OwwcDpx8iLHAmx5IFdFaQoqfShenZJXxwvvZ//v673/3B&#10;Lbfc/oWHvnzzTbduXL9u64Ytu7bu3rv9plt2337rnjs3rd1EUVRkOfQ/f/zN+bOnN2/ZZuCwy6j7&#10;vV5SS5kA0oVKFDmC6N6gRUfmioUrl3ms4kWhjLumeWg05+g5DB7ANCLAnFKqOo2iR4EIy3AFCaC4&#10;WzDTKxtMlkB7p8MXQJcNYyy0OJFY2OPDiLii1TJpKBCyRQNn6u7u0cjCwbfeDk/NZ0Kpq+euHf/w&#10;bGg2snh96dqZ8exicvrClFyYjOUN75yUh/d8s2do7P3n/myonB4NVjSsMsObStp+swBtOrSKcI9q&#10;GZetZtBNRUMlUQb1Ul1pwCZIFAs1nI86bP6VEoYOeqNLZ0ksrUgC32d313LpuquB5OyrORWcAguJ&#10;9D9/7IblA7/rUA5/7ZNsq2+lpM0vZp1XL7pPv2d781nq1HFziR8YGb5zaGA0HR6v8TMbt94X0a+L&#10;cIVCea4cjy8XChhwBl1Wc6srxSqlcjYlJJcyy4JaiNRKPrNdy+lzNFkJZQIqA0ReZZJ85cnn9r+x&#10;f2Cke3TV4CuvvdbZ3bYwO0v+4J4Hlx89FH3slDfsuZhPPVo8vZLlhnuGnd7WFntwYNOu4APbeu/e&#10;cu9du3betMM4PGLrDbIakdfWz4Uv/eq/fzK1eGnk5jXde0dkSgQlCgclojxYQE3S2f/89m/U5XRv&#10;d3eSL7QN97/4xpt6xtjr7oRG/eSloxwH+I+lJiMlmSbqRS2wqyrGpGUzsTlJKUpQcVEqo16H2Mbl&#10;hQUgeqWqBP0bAeckonsNnFxCE7+oInE7pSnIEhQ5OnG1FTwrnSEu00kVPxm+aja1ooBJxY/ryRAr&#10;5LQ18vo8veeWh1SVaPz67+69y+LtBqbJlS/Yr0+EXnv52a729tYAYH7rZVX2uQ/ecLW1ARC5dGHC&#10;AXUUVPlwdKvFUi4shqZq89MihShKk03vl/DjoqZdCo11tK7atTWr0/7umX17d37mq6PubisRDV+Z&#10;XLgwOXEVlCKLp93i7ynUGzYk9cZSscxUd1cPcAeIIawrtYpUsNmxfIDATIPAgUIun9LwJp8b1TDk&#10;PLh4Yums2e1qWkyhJEFAUqWRWllgCwK5EuHSOSOyQ6IR+BJb2logH4fR1UyQ02fPW2zu3lUbCYzE&#10;FLqk5sqgtDo8rNtXoDQL5VI0HAPuqYCBZJU0NfTJWg1cJ32lXkg3PVeYZCilBPZ6Z0K2WFH42KYg&#10;nMUmUyAImA0PkKKRIpMYGMrXlgJWV0HbKFYlTN5RXALLVCvw8PGIGsJTIq6PX/W2+oLDPUYvwMh2&#10;zsjmYnHoCcWZRdXscnjiKj7H7lVbJZ1/Zjz819/88ebtmztAXKnkI5i4uForhM5A61USbmIj0WBK&#10;pSbEWAsLL1Et5ON6i71Kos9C86NuTiBFwWI2Q5yDyxvetKmJca+/XcUhJU578syBh+5yWeqF19+3&#10;lcy7ekdMBnkWmfUNk90gFkrhGWqwq07ZtEsFkSgVA+bFy+EOkelYFcDOUidrwT1FNRNOhPJywd0Z&#10;UBgqXSqpKdDuiLqEMOdaaHJJ3zBYFxX1m1ej47Nctw2wk/Pvv6o1qpzrt5m715YMnjhlKmudOTVb&#10;gagQvSYKc/jzFXmyGirNzRcKaV3A5vd5EeAIpAEoISqLEaNgV1XbP7hrcFUHEgRQ4IL7pYcWnmNC&#10;EezN/CgWUc00q2CGbYiFdGLZIFShaM+z5qTZYLIZc9cuOgXsqyhzRaHD2YWzlwBlMXgdZfiOonGf&#10;AWkyzbiuZJq2kkSvzcRIpXgylOKzbo8HxRl4ngTiqjWy58oVsSPAcw54SxorGZOJrbu4lFoCOxkS&#10;1gYMvHan2ei0UEYjgrgRV5pJrkTnTCzJQbZUybnR+Zbi+cXJ4soSqt1KPr04P4E4dU6PmHToYKCH&#10;UMmsHvGSj7/y/oM//qeKSWcB9Ewomav6VCjTwHvitBk9PqPTSTA64PDQNJQSGRcomrQOA9YyxJho&#10;w1RVRwNBgtgKxgFmVjSN195+83Of+sSerZuIXOHN/W98/7//fWzduoCnbXX/WjNtFVL8j771g/vv&#10;vGfdujWVcgFwpQc++WBbWyv254D4Aw2tY9h8Nm8Ff12nQaQwLFVAT+KGo7XMRy4pgOYgJ1N2bN8C&#10;wh/ymWEnAKJdwbdbDufzUag+tFqrgHEzpa9gK0XLWkC5MJMEBgPOBzD3xDIPSVkWc/BErSrharfa&#10;PLDVQBQLYRPOQYjBdKBmi+Kbb725etUqKO//44df71u1x2H16ap5uKSqiGAOT2VnL/Wu2/r9P/yp&#10;IqXbAqZyCc6XnMls0ekNjN4Azgeqx+bzBuGdhsxRdawDoA4qwb6NyHYY6kpyDbQVCaFL6iz+fQGU&#10;c8DKaARA1spCls/TVk6F0hbrHQnpIQVZIty+1maifUO1eWyjy2H68x//GFle+OIXP5vNJR79y58F&#10;iRgaHsZmD/1/vlg4evTI9773vZVw6IknHp+YmHzjrXeOnpxwajJrt20XGRvTJKM3agRTKcRLqcvG&#10;gCtPI/9KSoRiek3NYVbKGjmnByuZwyMK1Hleq63A6XrtumdwhHO08jlCVWqS3jMSAqHFdCGNOF9U&#10;u6KKbZKN8QGTcjq2BjFeJpXPZgogAaogbFWqDMvUwUzX1BPxBMcgyxSGIki8Ktl8FE4yknGIKmuN&#10;0sFrW0MEL14+BiOQus1jTRcS+XIakhXYVyD/JhmN2+HCNBcnJD6zQGXWJAklLGYl6GZRyaPFZFS1&#10;ZDKqd7kEAgrNhq5S1JXwEQj1jGz1GG2Z+PK80nB2WAIGiLAcKyCcVeoxtdkOQyfi9BoVB6M0L/pU&#10;GO0gZHNYocsEDO14lGClY5rGdA3a9ZqH5up5PlrO1e16WINaG/qFbKK3PXjh9Cm9hulr7R3uGv3J&#10;934cdPm2rl/V4jQ6AQetUqLGgu9qKOhwE4laaa6orpb1gXKDZYmyhRDTxbJWC0OPEUAgAfdwI4cR&#10;ATKgkXZQU/CIchjExOI5sxlu2OazzQuQ60JgwS8uLHpcfgzdvvEPn1s72J0Nz7e5zDitjDifC3w2&#10;FOJjcY1Y1sNogUhxLG/hhcLXrGN/wiOhK7m8UslmYYwzwTbndOOWhP84UZSSIjR6TNDE2UCXVXhk&#10;P7784jvvP3/82AH4aC6kEnDhGjs7ezZv3XbHPTdu2jLS2umDUNXqsCPISKiU9frmTgx9hZbRWeH7&#10;rWLaQIjFDAMTHefNKFoMNzCZVFBRJpJmUlfSuSoU3nyxRmATiClQMykcpxWEwGioUPQg5wlnMiNH&#10;lXRtZZqIRPPDo12lbNpusIOAhVP++dcO33D/lxzBjlcOvJyiMFksStqgI7BFMBAhclHrsCKWtxqe&#10;h2UPUdAkJQI0WY+u1GJ0zDBS7/ExTKnF1clxHZjPaA2QOmp6+rpx8oSj8Jc6FVFSN4XZGbJUzWLe&#10;qFJNX72O+rh1cCAiFKDx0/AKB8s4UoworVbK1QQhHY52d3WhoEUvDhQ9cjuEEnwDYDaSCP366Adr&#10;et3gjcMmWpF4gHkx17p0fnzr5h2kpP75j/6zwxf4xle/dnj/obUj6yYuTcBKFPT5Q4sLW9ZtUOVS&#10;b+w7vf22jTfdvqeUSB1+64DLbR3eOgbkxEvPvAZK7dyVS8f2779129aZKxPr1q47fOqaobVl+423&#10;wTzG2AzB3g59JLo4MZ1PZzwoeDC5aqgYHYJLvVb0vXkxvRhyajFIAJYWyCp3M8SAgypaXVqZvWvH&#10;Nrzab733psxIn/jUxzva2/e/f/Dk8bNOl29kaBUcqhs3bJmamrtw6fzhUwfauzvsLjtWW1CPbtm6&#10;5fMPffZTn/rEmjWjJiugiPXrp84tJJMP/+WRD068N3bHqH/YlgtNtdqxf1YgQNH6xlaiFT3GDIBU&#10;FIqlZFox2+WyBA0w7UTDrQHdMV8opuMpRaxpsEStEsCtwiuPkzCVSdMs/O1BXpCOHDuJiu4rX/67&#10;Bx/8XCDQBuuqHnskMEZq9asXz6GJSsUxKgcToog/MX1+9umn333ndUZLDvZ36g02u83mRIypQW8w&#10;G6fmZlK5HGwQiKtDOwf2hVwru9yOpjS92UcpmRTOviSyNGRMSZHFlksD3FwpJOF1r5QgU4SHSoXL&#10;wuVvdSLHmTOWsfXWwB9almsSCj4IC+EBBtYVquA1o2sP7D+0Yf3Gtp6WVWtWt/f0r92wbXj1RryJ&#10;N912z+69t63bsGVwaLS3f8DdusHdvnnzrs+2DW+vk9Izz/1o94a626ACn2s2aWDNnXAwAszT7OLx&#10;qDWUoiwhmBgp5Klo0mv1SHiO1QUBVY+OCvpac9eXrRo9bcI8z5K7MoO1Xt1O5ZcnbcaW8ctRMSV8&#10;+uaxQVfy5Ps/eeih9Uga2Hcm88jj6tmrraxmrL1zg6e1F8mlUFuVimGNvkr5HP4Nt2SxvWOLudDJ&#10;5ujcNGBzr9LZzZh3AuXjZDysxeym9b3+LqotaHb7EWOehU5FQ5ZiYb1NVwXGS+YvHzoZ8Hfcff8t&#10;LW1+cGpPnj6KKTB5e5Rqey8dVbN/CVLFT6/b9KWbv3nvlzpcnX6WofKCgiOPFsuZMH/+XGY6tnR2&#10;eulSfIG/onbgMypg17r9rlsIPwcPkIsEdylWSodgzlu8OBWeW7bSjRag6kzGAjKxweNU0Uf3H7lj&#10;282s0To5dwGZjPlsqS3Qq1IofdOFSTbjHyBS1eoXlpdr+maQYLFYhDQA2ugr18ZdXjcArxi5IscG&#10;9GDMi8VyLJ9Y1putJbQZRotR4iPXLxrtXtnYAgxQvlpCYaYvpYC9nYjH/DqDWQ4fuVBfs+c2uEBn&#10;Tj/f1V1QcXaR7JI1w6Mbb+0a7v7TI3+Nx9JDg53gLMMy+ta+94Nub5vbi6InzecyMvBScamSdrKa&#10;LpxnMN27fHE4HVRM6OBEMVq49+ufI6y2vzy1f/XQJpoXtlORiXMffOc/v/vG0XNvHzzubhsaWLfz&#10;5OTkj/7th6fefuPqm2/YVrV0tIPfpSnFiv/+k5++//67u3avw8ckGg1btcZkOMz2BXl0EloTEm/L&#10;Ai+Wy26nE+4NM+S58Ux6fMZuxniNRZaEs651UjBCmsEx1xq4uiLZVaq5I0f1Xf2u/kGeYqvIylQZ&#10;0iU5U21kZDlDKClWEzNrdVMrFpezyLKSrMZ2PVcugtNAS5jHLHNQghOcRiAKKt3pGHHrrk1m1QRN&#10;IlMcCrcYo2az8A+QJQi8a5cX0IanTRrsEDLTy81AEpYR82WdyVjUNPC7zFy5vHp0sMHqMojRBFXC&#10;AASpoZUzd9JOv8HpW92ubevmtUgNci6cHb/w3tEb96yOl8MVqj67Egp09ONqMKBeqaBEgX2BQh4T&#10;qBUUklugBSI0oljX6u2yQgHYB8BrJZ/DuBiFL+QNGIJcPX8B2REA90XT+bMXPvzyx1ygNbx/uVMX&#10;3DraSUvJWZPFjSxQDtCuyJKpb6xSpVMTFymjuqCzXjh40adW4uXlVLhIS3rY31fwGeAjLT19qQJf&#10;qOTw8eNFcMDQR6ilSF41ka9fSk8+/oGpSPSu79HfPDAxedRsNXk3rskywYyaU0grDM5A5tsajLFS&#10;QxKnlAWyZ2klsaR2cV16W1uLT0TDCJ+CQiTCiMMruTs6kBdiKCtz8fTExbM6CE4w3ge2HFUo4iNt&#10;vtNnLsLKBdVEXa3PU1UIoYMEhXIkIgqgGsABUTOwHrtBc3n2GlroK7NytNDZ29+6eZXKY8PeQI6n&#10;s7NLVqTYsHS4pG3kC5SQj6/Mgp5r8DTFjqgNMZeW60j/lPQTM6ZVa+fUAlzIpamlgNeFnDIBjqHm&#10;NobAoLOiNZYZbV5Pl40w7lIIWbc1fW4rkUwIT+1kZqEyH/VanT6wFBCTy7BOs5nnc5F0DGsWRUso&#10;yD4hVagvXj31wbp1wS6vDWFbDcLIxxa1Yrq1vV/QWOABETEZhE0eKCWDxdLQxK9PKHzeCPMLLXJV&#10;oU2WwTzIZ+JHjx5G0eNrcZ84fPXNl5/ZvWvDps2rkBya4ws7N++gKuoqL2OS+szfnvrY3fdv27s3&#10;Fg399Oc/3bJxs9Vgxko4mYxj9EuSyBRoMgpgqIN9igEWQsQ4UqgBV4eiCjFRKD6wdCZVZ06f/edv&#10;fWvnjp0shxsIpr+iVMmUyyW3uwUpRxRthrVGy2hQkgFjhfeuaQuAnCUFCU8edAcrrK+BFjNi6Wmo&#10;9WgW0ZBN6CAKWQljA54XMGoFVOPmm24BlCW8cIazdHe391B1QajToqqaWb7gM1u0to4jE5fx4vrs&#10;NF8qOdxeFtTHZm2PvSHmDDg8P2rqGo0MV4cTAyWcLi+zFWx/VdjLVwF0wFZTkOrZco2qeqx2pKJR&#10;ChEJh2DjY+3GurqGo7paLOmIhrutG0hymEN0LGCwmi2rNmzduO7kkeNPPPbsxvVj3/rHvz99be53&#10;v/8Dfhx8AC1Wy6YNG7Zs23Lk8IfAi4GJtQE0gPVjO9a2QUFCmq1kVQA3HQK6RHRCo0mzAQcG/nID&#10;0YJ5E00FXEydhiyPRSwmW+Wx3sLhsrySsitSoGukThhIsdm8w51TaGDiIwlCrhiLgrEpKdoKNCo4&#10;NBWegrOTAJvTjcFuJp/OFVOCACi3XCpi8UyUCqLL4UfuFv6QZLzeGYfLjPcVAzVFIynw02G/QhuA&#10;DANrQZBli9VeLNdhMUSHo0C1UmuS+GBPl9XqMhjidWyCtYoIAgJW0U0uEfSeLK1OpGMI1mxublUq&#10;I6kqp1N6HbUYETZt3IHr/S9vvtHWZrVp4PtzuZBpVOOnYiExV0T9iGAWIykbMbSq1Sv5uKYhK3AC&#10;aBgs0IBwNBkMOBCwN4O+lAW6TMtMRlY0iKhTw+NIiyxkQdE9m3e9/dJ+g8bT2z50100PPv6Xx+wm&#10;TWdAx6qyWvxKky5eyJgM5na3gQLtNFusaFwKpTWSIl3mawRZ5pFE70ARxFdyVbJC6VUAsNltPqVG&#10;oT5CRhgYClkAwZA1BdwYxLCVgt7ALi+HvJ7A9h3bDRrsfNRQdOMTAPVfJVvIRGJIQgDQCD7GxcUF&#10;woQFFQYhKPVpI6u3mS16RufAvgOBbkYzpzdW4F8UytqaVCyi06tNXroy1tnx2KOPnP7w6G037kzE&#10;0nhNbr5l1/0f+/jem27bsmMbABdOv1UHVh2yVlyAa7OVQgF3KEvDEYuRiBq3KnSfONXxDGi18C1m&#10;zTB3sa4leEMrMSfcksjiLfEQzWb1LhSFAHsBqQGTZTMQ+f+Dg+sy4k0AH8dSFHvsSx+8P3MhrCGD&#10;c8uxibmrdpu5q7sbFQsG/G9/cO7WTz6EbdC+4+9vuG2rCQ+0zjc7n1T0sAbWeJCfNHqrCvvFjJ+W&#10;ZZZMkTV/LkPGNBNsZ5gW7GaK59Hp62g7LNFqpExBuAWWrMXlRa4GxPGGCpRUSTvrLpkw/eUh42PM&#10;+qwK/ij4pcgW1kHVCF4lh8HqjoN2FR8aHIZeU8FuttHAfqCI7XC5CsMcRZB5raKpyiq5Tjcg/UAL&#10;WaqKRUhNV5ZWzpw9v2XLxkpOeXvfm+tWrTXoDO+8sa8z2MsX4CuqD/UOvvj8i3t37i0szxw8eWl4&#10;0xAywXev33Lm8KmlaGjDDXvWbdk0feXKxQ/P5sr6zaObb9h887Mvvr3+hpt0nGPx7MJ9m7ZaWH2e&#10;U6/oaJN3IOB2WFILlePv2/iSU+8vqdw5yo6TX83W3CZtZTIM+TBp8vAKoN4mtsYzpcThl54bHRy0&#10;O/zrt+6gDZoXX3yBZZiR0TGsmY+C83vxMjK/vG7Prq3btu3evm7LRlEQWZq9++577v/kAxs2b/A6&#10;rCTPL0xdf/Htl1987JH333/nrdMftvqd/cNBay/cKxldAd6JqtHpBh9b4+whdK5kJGp16H0MjWY+&#10;U62By2mF0w95BNiBqrV6MzofeOmpmghVknZ5KQbHLizINrcLu8+rly6Pj1+//4EHv/b1f+DMhlgs&#10;9fyzr//4xz/5nz//+vmX/vrkM4+88tfn9u/bf+DQB++9//YHbx/84PWDVy6cJTVyz+CA3e72+Gxm&#10;gxUuawqkYHU9HI8izpPB+ExWHFas1hsQrQPRAx0Ai6ZU7zEyZrsZK2EF2kDWZMb3ZnbaQMqzIK4M&#10;wkETBhpWu80PqAythWMUNFzAZs0FahEbNtgH0E5isYWb7vr1653t3RxnRPNz9MhRQ8Dq9ASMFjvw&#10;2ozZDERZHHhFQcTxaMFIvr3D5R91t/RYLPC7xk+centh7uUt6xECrg3F7WV1cD6cIVlSIrB+R/RF&#10;HQpUcHMIqKF0LNrDfI4HsocwaxKxONjZkFS0a62ZRLpuw9HCYdm1FA/rWuywd09eW376D09/4sYb&#10;Ng/iiD4fypxv63Nfmc1+5wexj9/1j3tHvmX1mkuqkwszr7k9lKPb0dLWZjS70qw2zbRi6VidfCUo&#10;1b3WfpLtoWuspgqaUR0tlHYZo/oiluf5xUjVAOZQA2MuuHgLpTgWk2ynvaQSDFKp09918913Y0MI&#10;MWaw29fRHdyxZxf5s1jrNUb9yhC5+g+f/fKDt63T+TJE9o0P3jw/OWnqDJyeOPbOe8+fOft+Wsun&#10;dLk8l7B2qrWtbQ1DjWvMDLPIRXHSZcmDOPmFpHTmWD0T0Wo9lrZRBL8AsX/+0iV3MFBRg4gBfYjv&#10;vVfevefm+zA0PXDkXZ/PraMpp8lD1xzqihM1Ia4edd1EVNt1mpZEfEqjxovMlmACBojcbk2kEzB2&#10;+8yo9QuSXF9BWaIipfmUrWaqsqZacztMLy4vMj4v15yXg09kNsfCrXoqY2xNERItXdDqjZkqu3bd&#10;WvDqzh8+NtLhlsiRgW1/V3eNfLCgvpqWKE9wanF8+tK5oda+tUPB7g7bc+88d3jqzNXsSlyFsQ9h&#10;sHMtXa1al0WxWYoapRBXSReuhw69YnMPfPkHv2mxW5SM/iePnay3NPauyrT1b37m7YOBvpF/+9lP&#10;chXhrf377r3jrpf/8kzQHli/bsvQ1u0t6/qhIU8uxP70f39fzQKIIN16x8063JHVajYWCVosRsZb&#10;V9NJssYTtdDS9LDX66LJaiVfI6TFyILVZUFjmmEp3mope1xFmzsFwZke9hXJq1FnL55rRJftq3fn&#10;GDoHaCawTs18jUqaKKuhUkiXGrClqxX71Ixgd2ZMbkAt6FLECu4AZRLgE+avtXjbk0Tn1ZB/Sqht&#10;vqHFyYaQ8sZmZ4zxmfxKKp5NV2gM2B2+htS0cVjJkpVpRRTWxKIqiAkfRS0XGM6Ys+qwY0pfPLV2&#10;VT94xilNC9Vw64qSrCmlXFQ64Cn4AnkWEGq6ni+pZSHQ5RvatRphgjVZxLJCnQx7bPqSHrkv5UYq&#10;KZvVJSDAYmktENswehGuANlZTleQO1sj2hr1VnMD6GVRSoVJzizrHGjmHQydiV9z6F3lLGQc5/au&#10;Kx2a5l5JDPe2sB930YW4seJn9A1dPZ+K5qa8nq2CWjMjfug2O+nZlldefJhpPW4UL2I7uv/kuaVE&#10;rExku3p7yxkLLYF/my3ICyj20nJdE2FqL0yxf7wk7w/JXW3ij24UP+dZDr9hpxVfz9blWrehWgYd&#10;TAseJXRGmeaavJGPKMW0msb5bDe3tHZqkHuDEhnpOKp0LBleWbZiMONyc2ir5DpyY5f3X3nusUdu&#10;2LOhUI7w1Zzeaq80I3O4oNsjpmNSKQ1sBYqSItngDTqVna0XskQsjCBMB21IqLni8Caj30u2t1t6&#10;ByhvAMMIAOJYhEiZWB55qpmw2amflxw2v0tr5xxWu8uGTEw9dE0gK+lozlgUE4fPMyMjVQsSzSFn&#10;q0cSK9it4QwG7Z2GtElRGCxckJdag4yHAE0BRUcNaGskiFtdrNamk+Gw8JGdq0SrN6U3pQ2mrJ4t&#10;wJ7ghMzahG2jEk028iWIcxhR2v/8h6CWd7UPaEliculyXlODRKOA5ZlG5pqdCdYGoKvAz0EqjMbg&#10;tWt06nRo3takYqorjC4nET/+5d/2fXD6wIdXJq4lv/F3Xzl5+MLhA4e729y5mbA8nVnXPVwrFGen&#10;rj/9zBP3PHDfhh2b04X8w48/afX41w73Y0nSlEk0MWW4IjG4a3o+kAIpgRGgMetRJdPIoQQSIaGu&#10;V2wmHX5kCptkgra6g6NrNxFqBeJdpVxOAZOlAbCNQS46fLdow9A7UCAoNETA3tRyKb40T8g1vclu&#10;cQcVBvZdXY2EThgO82aaMwSuzS0TiVRnqA1BZmfGJyZh6Wht60gunU1FxI7hvrza0FCcuvr08vJ7&#10;Tt92iuvoHLZZWlz15BynN9F6OGEgDNGBl6apV+GlrVbKQLHh3regGkOjhWYRXiO8jIQaegyATApp&#10;cAFzjJYKWL01WEtJTTidABIFelNA08HVhsfEaLMFB/urTijfNFqORQYwcr7wJTx21+pVwz6X9am/&#10;Pf3uGwcThIhEzqWllbfefGtuZr6ns6e9rW3v3htgHFtcWThxdH/22gFZQ+DB8+glFytry5Hk3Emh&#10;ngns2pmyWUs0KnXD8mR2bGBM5HM+Hdta05jkkpopp+rlhsqaWsl77EYr6TYJFiVH5mDyNmliZaiX&#10;G2oESOTymPQgTpXW1CpCs3eitdaKhAqTbiqJsd81OMHdA3IQ6UdEFSy3AALuEWmlhu61koRHwoLs&#10;afTxsoAkAkqFnbVRU7Wra1qYvtSacrPX1tiUqqqYySIX1cLpRIFXw0H6keJTg1QEEI1Yo16rqRQL&#10;aL4oGknhdSAecoW43QhbnSTDNWJwJ6KX5ieuj/St7+xea2korz3+6NDgGgc4F8KyRRvvtEUvLpnC&#10;eahOzKDnJxR9xYiGL6Yuzlds3Tk10rvT4IaBwYC1L6RyqIwFOPagEMNgKV126M2Qi8s6E3rOuZnp&#10;keH+X/7Xz51ef89Qb3dv50vPPdvmBJvMoNOTCn9YEBZjqu6aZz2n07trrBDJqbUZiuKphlFFmUrl&#10;olLP06DWaIqIt5JVVD6nIKiNVbQWMI8JTFoZKORDy9PYiODnbWYSVGoJ7HysRlRmgKeDfpITK7TJ&#10;SGigKJfyAOsGWiWGUyxOjdVNJiPlZAby4AZ06cCqUPjP9GrGlC5JiWJlJpQ7e3rh/Zf2XTt+ccvg&#10;wPEPPrg4Pte5bre9e03byOoW3NVgjd26qbW/1eSAH62qIXkMGJujHgSVs1hvqFjsH9U6tQS/Vgaf&#10;ArTHVFOcAdVhhaUalUIMyXguo7VYUx0tVnoble5ypoTYRFqXiyeLAb+xKtrkGmy2El8BOQn+PKmU&#10;EooxKC9RFmLzB11yPu77p3/879vuvnXXjZugC3vpnUPrduxlONu12YVcpnDztu2Z+cSBV/d95mNf&#10;0Gu7hIqDAhA4lTDJVSfDZAW5Yuyq1+KI465xJuBHexva5NJ1V68jESXyZKDhYdyFJbkoI9OtgN6D&#10;L1ZnFpjg4BxMNWzNmltuFKWCfbBGyKxaI2bSRpI04HEk9GVCV1RhqKAo8Uh9elxrMNrt0ERgS00j&#10;Rx5jqGq5XocXFvkPaqgqpRLLa5kylVPpql3NJHJ9skEg8N166eSReHZ2bEsf9oE1pXLww/3h6Ioo&#10;CkMj/dlMQkMSq1eNzk3PHtx/6PrUeC6Z62vvPnn83L4Dx+Zj8U9/9kv7Xzt06fj52etLt91xN2r9&#10;D44cXEqujE/NAva5bnXLgUP7JmZPhCOTdh3XbvNGgGhXsWZHp9XRnsuVZmbO01rgE5AV1SjptBXK&#10;ZNKZkqUMdqcm0JFICIc5gxf8gq4Xn39zcWqxqw2xyavR1GEP/MwLf/P2tt36+c/G68rfXnr+wsXT&#10;Hivnc7XY2LYNnWs3D230BDrh5Lt05fQbTz/86jMPT4cnNS7O0GMZ2d0zvLaNMVWbkJisoM1qcgnE&#10;0nkkkBlbfMXSRaNJicu6GgK0GaSeAMWpmIqinc+pCyHEr6cRVkdxSLgGWZrSOUymbquzm+LMZrcV&#10;iNE3331ny8Cqr3zta22Dq7OK+oVXX/rfP/5hbvycUp8fWp1evVHqHsh5FbKjp/umB24ZXd9yy/qt&#10;d6+5q8PvJG3FKs4C9yCMxuamy5eYWl4Ip9M4ahA7saF7LL0QggRb59YV8CEjzDUgYCDilYykBAUy&#10;ou7ChVoJvkGBdgkg3cPEJo9KGr0A3ImIDCCPjVWZGeCGr6ysXDaRa9PcpYoqn+GjoI9hJI7lcCoZ&#10;b/EFKkIl2BqUJPGtN98ev3rt3OkzL770AqZmF06f+eDNN49+8MGJY8cPHDgARN65k1deee6xk+/+&#10;efbEf6mir9+0FsY3x1LZGqn7kUIFBW5x9pBAySUVQrQA6MxoZERUcAJNGo3dQjRuUIcE1mlB8mei&#10;RKJBdRrTpMwrAkQ9OpspH0k0EhLd0Z+Es8TXOrZqI8uWoNQ7ue/KoI/r8mY2rbYdPH7qyMUpvO52&#10;iE7miy0tqyY7vIl6h6HYUtPGnXK+NlHgrT7F2lEGxBVNU3ExHEL4slCjBMkAzIIAJyQmDaYCz6Uz&#10;qaWZVAYpkoqpqwOeO1Odyi8kSKujRIOxBAdKOZcPY6tq9tvJ29bdeHyYuPcX/+em9RvqWWH6xOVf&#10;/O9/L6UTG27ZDXAsyvdd2O+O9qAUDfY67d0WzsV4IWRi6oGMufSLy6GfvqM9uVgMRZYrmZrZV+oZ&#10;Wex2HHvy5T/97pGNawaxYwadrSgjUxFjPXLy/LV7b75bKQunrp3q6Q1icocNC6E0QWQacJ2wAKlB&#10;oqKysFo0WLlQc5kuQ7KBHBUaAXQUHG6g3gFmDzlYvlylCRlVcSKerZlNmMlaYffHYkmLbtZXU9sN&#10;jaKSulq2OvOI19bZ41mExKh27LqZC96wEi4fP/Q7g8PN2XeZ7ZuRgdbWohnuMPcHW3CsLy8vvb7v&#10;+eGh1o7W4Latu27cft9w+wYr4c0t8Nc/vJSdCofOjS+evvjOZZgKDYPtg9v23HjbfZ+2WolL08fv&#10;/My3O4bX/d2X7uxq6YMcK56Kn7xw2mg1vPXWSzfu3r5mZOAX//nvqThgp5Hb7rwzyLLh8cXHH3lK&#10;rbFWVUpbp29wdJDVQzvFgrfdsNtysDnW1S7seUJRA3LOPe4sWSs1FIyxIU8CJYwntAgvs9IMiLAF&#10;IqdSCZwABkl14fzV5Ypg37WZ4GxlNVHGHIMHPlmqQEiGMBehalXUuFKS2YyrUMi4+oAncsmJbDip&#10;cw9VkaKdm8Kd17D1iRL5eiV628axAcit1JV4egnQUyDddQF/HWkd0M9OhlArMMky47So4McqE+oY&#10;0KnYVqrMWQklFzBaQA7F56fbh3pLJqMAg2NV5UUoI9bVKCLh7xGh96wVkQJB6V97+e0XX30DSelY&#10;Otcw7lVAK8g4nP4KWi++Ep2c1Xvs4PA2kuAo6iREjKlB7VCQy4S8P+T3QQ2IttKoEaGskvCFjHbE&#10;ezgZdSw277b3LCxFtabzA22Vq5PsRHnN+uFVgyYSSBrSq1fJ9qmlU6JrXO9w1HgrAp/NTMuHb3/I&#10;1S798ifeNaPR9o3y6MZiJX7pzd9P6OJOl85PUVylSmGRppFC9kbF+NKZ6FPvRTW13MdWWb6yWRog&#10;pOwC9ZejgzGbZPImrfpiPS1X+Swyd69fx00MbSRpM+lbPAg6ZTU6LYwLAroYGjDT69cntYy2v6fP&#10;wBlR4mA3Uq3VkE+355b77vjEXQ6vjdGDkC/GFqMtzgBeRVhSbW5rNB8zrYRVNl2WoUQVuK9Wg6VV&#10;UIExtQxZt9XB5qliPw86tlqimxQjNK6Y1iJMDEHvFrc7MbXkFpkrGqQEW83Yb5NitsHD76ctZ23h&#10;eOb8iUtXj9acNdPQCEwF8NGvhFZUyEWxcxXYOvhScXJRPRM1xHldXXESJOJg1RURI2ipJhVQVKHu&#10;0nMVA1VgalCaa+HqhBsTFiVUgGjBmr4j8JGMyJsXBYlMleDHP7PvIgy/N6xZH58BHrDcF2i1Qw7K&#10;S3rEiGG1gkEB/orxHbxHJAdPhhaYF5s7nMpiWgxL1+zMwksvvvnIww/ffuutzz71VH9X7+c/98nr&#10;VyYeffhVrB4e/ttzmLFNzCz87YmnfvHr33R0dEJe/tdH/+Rx2u68ZS/kzKiq0dtgZdRElVFY++Ef&#10;UAjz4ExAKwPZIroeDEp1CDfLZuHPYZHEIEiI9O3qbM8XKsamw6eGsfHszJTNZiOQh0YimhNDPZiq&#10;ILpE90SWMaefn8Oqx+cPqJAki/exKSzEOAx3MYzzMGI1F/Ro6Zqhxs3vBjADLX7V1avXdu7YjiSc&#10;8Zn5jv4e/K4UYPhKKpucsxi9mmbBkYaJmqomadagM1p5qQrdrCxVME7LphFHWIR7GuduNZFOLceK&#10;sWw5ncenDBk1yEKA3tWsBTvX7DGawU3BdwQBCrz9Xp8H3bTBYkjnM4B6A0KFaX7dyAFLCHcjHN41&#10;6PMILLcrpFU/unWjd7R9RQjFr584ffL8ydMnx2dmekbXvf7uoUyhDNJIwG3fvnkdJtixReMbrx6+&#10;cOzasTf2FyaWKssZHe1cs/sT8bLp1II8vST89d9/kEvOdXd6mpQWg05rwVeB9IuoCTQw4pVoOqh2&#10;AfGcE6VCo5wVEwpRNOvAjQDwH4FUply+AnU6qSL0yLDFZLcqoT+E+hICfehj8FnAxBcQcYgCtBQH&#10;U5Zck9Ug1qIBAMPT7EBPrWKt8UIRJv5cPGKAI07KMWpk7cCgUEd7UW2Oy7mqXMzmEw2ElLD4xWiH&#10;YZoFJwQLRyxD0OZg5itj4YNNZg1xabQWElOG4VDugGDOaPUBi2F5IXbh7MSOHXtb21oATQxHl4HG&#10;oeDXowl4gTSSOgsYQ7liUhVsSFOjENdLQrTJYyXP6nW1Mh4sCMYRc4NRw///A/pinZbJxpNA+2tp&#10;uopUHOydEVWo0e7cseeJp15YvX5za2swGPQ//ezf2oPBmt4ecDM8KAEZ1WIsGexsoXFtS1I0dMls&#10;tSoaL1xGOqMO/bDRakJKIeSJWJ3VhBpT1zhYax0padiTl2UDkq/KlQxoG4hhzORgzc9ki/h0YFCP&#10;sOeKjMk0qKLa/5/JiNcBnhPUqlUsCmnGQrsSCRDrCB3jvHZt4cSJS6++9N7rb7z32qv7Xnv1wMkD&#10;V2cvRO06zOltruBAcP0ew8jWsM5a9vkFt2OZVAQ2SEpglCnlynixcDofuU6V4RzWsbJVBxxeFeOv&#10;Slmn1VrA92UKFT5XKiFGDjBMl8EipTJkvmSEWAND6oyQ09DrMJtIx9RWA6umS0gjtFr0hIw0vipB&#10;yYBEw79X4rMZtJ2U0+kxm1w2q//Spel1ULyNrEYphI9MX2/f3554DAA3ZCdcunS5r2egrbX9hadR&#10;V/T0DbQD+YaxE9Jj1SpleWXC4rEBYK80GL+2BmwNZXVAP2mpA3eYpz2w7DvmIyGdqurFo4XrDck9&#10;Em0tE5l4SO0xyHrI+CltGtICg2jRwf2J2C41dHwCOLoOiPthp8I+lWpQ8bml7mAnpQtoSDO0kLAh&#10;1xGiABwUVCjQuyNPDz4yAjKVDJm0quJWE6suKZGyCBKwpZaTVg8ObNu+ZWE5VC9M9XdYxgY8qwZ9&#10;e7YOmRhh45r24R5HvRJdPeTdu2NkzeaNW7avGls71D/UgSiVBz93j8PJdPc5G6rC+g3dN9+2SdVt&#10;cvfZfT2ubTet6hvqxik31NtZryhL48s+o5+Uke+AfLtqiuBFE0XaDBj0nTx4pJGVDHUKEl0e0jRr&#10;c+lSjCQosQqbXAIeSZr2BeF72DAzM/30k0/hQmhrcY4N9rX4vY8/+ZyK1K5dvymRSfYO9P7f3/zi&#10;g9f3MelKKjMxnrg4vjz58E9/+8FfX2wZa7fcNUr2ugdsHS4APHHDUEhVd9brXK2qxyYRCFvaaEXO&#10;H2Wgy5GzNnOC84ycGkdCUt1tL7LI+PKZojauaOjXmQR9Ti7OJ9ORpQoPjH1HoczlMR3WZmfnTh39&#10;4Ng9ez9/2ycfqjLG+eWZX/3414eefblVP7t78/QPv8fcukO3sd+waUi9+Qb1UgJ5gbnh4R2ZUnYl&#10;P1tQqo7WdpNJS8CxmVadOPCrt956NJW9tLJy+vzpd8upECFV2v1+7GChGMcMwamQwISpNXmRnq9w&#10;KZ4wFYV2WbJxoMRIGnWaacDLIHbQOkuVyMObTJLpaOJiNDav0aeL1VmDlSsrKQSER0LLduyjqCY1&#10;ns+XLSZri6dVLotWg2ndutXIewz6fSODfdAlDQ/0jo30r1sNPuyIHQlUWKQXF4POxrbV/nUDgRaX&#10;wW6wCbwmFq1kctV0MhsLL5ltJoXxVxDvW5M1NRkzLBHG44aRVIMbk8lCPg3ROw5UNRlNxjCq0nFw&#10;yuRM0A2TJETCJ69McB3DKjFbV7dcS5hsjrZe0saFmLNnlu0jjKd7cu1uytu5PL1v38pyI+DbnVme&#10;sbqt4GEi9I6jbNn05ZI4yVraAamCjTmCDB5Z7OvtdzocUHngygZbVWtxqcxexu6rOpw1n0/X1l+3&#10;uVRqI3YKmlSVitd0AU+Fg2cHOg8pNjM/0tFHQSP9i8efWvOV21ztdtCW/uuXv0iV+F1f7rj7jvVe&#10;rmZTi1qNnCUAcAWyRl2G2FVloqq0rfphMTSf/+P85Fy4MtioH5wOGmz5LwSyvc5yFlRA3t3QdAa9&#10;8MnhUrH7vJQeJCpVJS/lVlL33Hp3PBy9vHgN20xwY7GLhBseNwFBlCgKdVpNgm08W2jkKpl43oij&#10;h2SQUInMQAxuMRjOF/mlZUw0jGqY9GUedqN8gZdNCGkkoU7Pp1N1DovOgKqBQVlCVVsQfHDKeBi2&#10;ZyFjZ0ld/8hYhvD+5S/PEURZZlqWQ4ZMnOhr89u1kkVTszCIcuNSIj+2Z93+x64QUaeNaqFlYzDg&#10;6u3u3LJxw949N23bfMOWzbfs2fHgPR974L4b7li7ehPVM5ZhLG+cPPj9px+3rLn3P77+yRE6ZqZM&#10;6VTx0b/8BRaeqelr4PD88F//oSGWMD2GCubaZOjKteltrW1vv/ZeVa176O+//sjTL93/8btBdgJP&#10;r07TCmOME8hSJ4HMNMN/uBJH1G+UqBQh86QMseWQDaJzlrHxBniJshTwXnlqedE4s1BbRFDyStqq&#10;N/aNIs8ORSuiP6FdQRx7HToGzMGByxMVpijnUsgAXsF8qGRvo/BGp6cULCKNQStCQQrznK+bZ9vT&#10;8NVT5ZvaW9tgHAkvioDtdHRLbkfWwCiAr2kZN8XMl3OU2Kg5jDL0WXV1JVVo2DkVrUHEZr4qCBZa&#10;gNsjFW8f7hMx1sUdKtVMTcc+EIYFIVVrFBt4HsCt+90vwKt8cduu3b62VnybOOjV5Wo+HHf5WkvI&#10;2QPgLpHhvHYknGsyAN0xzWscJopEATl38DTWSbDNaxqlBFmRw+5ZiRSMJhddx2ZXTCeX27xrL18b&#10;X7Ut42PLL70spLhda0ZHA40MLyfBDHSUlcXz71k8JmO9Q5fTI4ZCaw386a8Pb1hT6OosHr0ClXFL&#10;R4Dqb8198h63wi9duvzcmavXaMZlZbso3sjkXD4Vf4mIdd9+08BYX9yW4tmYLZKtTgrxc7nE9Xi5&#10;z6qyqRAUyxHEQEenxWYuY9mh1YAcIFZrUJMKkUyqImRzBYgcuzq7HE4nhNZNn5UIyCAHVrXL7clR&#10;7Ifnjh84un9saISqqwykLhlJYByGPJNSg2etkAaVSomknYA/35HG56VGurVmyszOilEoHW2ZrAt8&#10;LgAPoNbBGgOvcB1+bFZoRtPSLrUheW1pWWNvcWEtgTEbMofJYmohffmaGAn5Xebu0ba2rsC8zoGc&#10;KVNR5ufCPp8HgMeaWM3H43qKcbS28ABfAPFSKaWQQ1zMgHgFSAOn03JNgRAMUDUjInLVNRpNRA1Y&#10;M4lBBicOUxA5QFxrqDVYsjhcAHulCmXEI6SLybb+brWe8na1EJy23Fw6MCV8btUMkNMy4HvozFQq&#10;dIlqNYKrlIaGsxqDZptj4vI1i8m2anS0o60d2GUIWoDR09Pc2OCqb3ztq/fd/1mQzB7+6xPpbOEf&#10;v/Uds9kcD4d++dOftLf4g15nbLlJ9yyUyxDfI+UmDdRrJgk8HgY7DEaXVb7RkBBkhTAnzOSBBIT0&#10;HCBdrJT0BhOAcl//+jcnrl3dtm0TZl9w9qB38vr8ENRgMtSsuJsyzyroD3y1trKygpxriLigMxTE&#10;Kro3aC4R5ouBB7wzKmgxsShreqKatiiUpcC+468o/vbt27d3740Wo+v0hQ97x/oQawiZNQC5iZV5&#10;sL7RTWGW/4c//WHP9qESJm42B2JQcTYCQ4jFWioW9TjdBnxRigJyxmSxQctH4Qn7SKZvwpIUIe+A&#10;80HmhEAo0I5zaYomrTYAJ/FQUXhbgZNxBzwaBgxObRUdxEfojqoKHMiqiHMGNHiVKq0qmlvdozvX&#10;fO7GsQc+dWtbd8Bgsw6MrkplcoVC8drly5NXrgQ9HovdPrplw52f+UTn5s2tI+sa1haesC3HyqdP&#10;Xftg/6HH/+fPt2/avK6v9Yufv3UpNP3v3/+VNejzdBnrlCALCMA2Q2MnJOI2yqlCHiC6VVWNT8cg&#10;gebEKoezh9CVWTOmxVImjD4KElMY1rBIgakP8jlQ99BWNRBnhDk9Brq4SpCoAjQDvLQ0USg3GwOj&#10;0cFyDl4UI7GQGfhdjPeq+aqUKJQiFQkLGyPRDPhGB80DYSDJJSS0QJaH9gXyUVzJYEci3hdPTjOK&#10;GniAch0TDJxPOrhktDpko6FDwNwEPGWr1uRyBN7ffwDTxVWr1re3dyHWk9GrWT1UBOjPtOqVq9oW&#10;QI+0LrZK5eYMRk4itFWi6eJw28zYOEjNbDT42JuoSjxFeA5rMtiNDTAAYishBMLyUK9hICXD0Ndc&#10;tTl9vsefeRq7957uHgSjv/ryq45AHzx3ZpjhYak3WM8j2Yx16xnFzhYTiSxrHq5SYO+DmkPmC3Du&#10;GTDuQbwVWVUlF2M+owOzZNgGoJXMpgsgnsPajm+96csC1hD/hLRYZIxj/6uqozPX6bVAjeJZx+cM&#10;AldKzwIqCcs9Pk4vvPn6o489/8QLL12cvBjLxdU6snOoY9WGVTfesfv2u3Z/4uZte7f3blrdUkjP&#10;QSoLTKzHorUQJbMYI2OTqdCFFJVYyeWXcxaF2+AZuNk7Msi1UHV9hhcT+XQhC1ORGcVjQ26IiFLA&#10;EwywNWLcK/kiAfESWm9Wyyua2Vixo78L8VyFaMiOzT9UgARSyoCIxMpXK0HyCduhDIFf3gH+l9ms&#10;xw/I2WoSCfDVx+54AAFu//hP32xrb7U7bYk08NnSurENTz711C033QZyzwtPP/6FL30Gu/ASsunr&#10;UC6jHVayhSgCxbFRRY/vlQuLsajRH8R3iUKtlEtCgMgGvIROm1oMmxg8/4BWwvrIcVVw7ZIao4ho&#10;tUpe0WkCc5GYwYmeVafBghIqYl4y6h0sa0e6u4m1idmKnBcDjpa6OqBSjGTDADqrhuAgr8XXQrYk&#10;8ksA3qmLciG5xOb86esrpeL7fPlCGPji5ZBWKQKKlBXgbNKZnF6FMjImN21wqnRW2uCqqllFY8iL&#10;oIbqS82FJulw+UkSIiFzR0eXHrY2DlQYoqurVYcVIgo3o6q7qwWLJ4/HgVMRKEiXNxDs7N20fZfO&#10;aMOiPrl0GedgnqovIg0Q0lKZ6PV1KZly9PpsHZW92TqvRSInRrRmBWbHTFbnssm0NlEtgJLa09XZ&#10;0RE8eeLY6RMHPDZTQxI3rN2I2IL9Bw+v37IF0sYHv/olf7t7ubz4fvhSupKuR5bH+gIjd25XXG68&#10;nM5Mw4iJLFVSaJjLdJKEx9XIAlGjr1CWMqHPS0S2puLdalPqQlGvcdN+87lUlnZ6OQPkKMa5uPn6&#10;9Hji+jFNYkrITNSUcUKzUiMqE1NTTrgSEDKoM91352d2bN2VqZVefvGFCwfeqcePfvL2xue+pN62&#10;G3cjGw25xsdFXqL0rvjIBq5Yzpw6Ud1+05cpf0PnVNUrTk42XzzxbDjy4g23XfrEF4kttyh77qjd&#10;eY+muzfPFybfe/ulVKQw2LVNr/br5IyqaqzXrQoUd1S9rBgIwtOAUF2c5xoJF9C57LWCkC3K88ni&#10;FeAggWVzmFo7AhtJWp/IFEiNn1QloYHNppNOpx3nB2ZGJqMFBFSpCAV6c1Ij8FmEJiBmCVBBCnq9&#10;QhYuvWoF1MwsVH1YEzFOmBeVglTPCHSmYkkIznjFIesBbumj7S0Gjwe9Ug2WHLJSq5VVMjQFoPfg&#10;tLUp9ZTDJPOQkpEcpopqGmNDfTyVtFusKG5KqbQOMaQGxArlTcTigBVGZAA82d/+4ZdTlMq+6YE5&#10;2Xz1wtnC+chgm1PvIm7vF1WmyuGz18pLRRtXghlcUVqhyS8VT8FAwUtWjLOzqMCKxSAUeZADY7Kv&#10;00H126wsUDEhTgZ57CqkvlWhwDdgr1wXWbxeqZjVxtZMHGicyCiYvnS5099iYs24wckf/8/vrSQb&#10;CS1+5idf2/PAnptuWlf2Qa2iKtPVAlEhIeupS4zCmyXBiAilpYXQhVPT1181zVuL/zfbf/Nt3Z/f&#10;ano5ZVrhTrVkqnpTR8yanYtMz40HPN5UPNXd3VdF/HdBMJtdz/zt2S89+NX+jr5jHx5aKobau7wS&#10;FDXIOS/UEtFELhMpC4lSPhdajkVCScxv1HDiYqhEMiLMAHD84XJUSBOpy4dTVV7BMEHic2A84TcX&#10;cbghQlgUo8tLtB3VvsvQ0Bajc2quWmGNZbYzLdkvX16xWoz9/YMaUj/SO3zTbZ9ZveW+np7Rn/3o&#10;R9nQ/C9/9C+vPP/41Mz19sHu5XxCZTbfsca5NP7y/kNPPvbUr97a//p0ZCHG83q3uwDWs45GuEmj&#10;mo3Mpj+8EHvu4sJvnnrh5SMv9d59l3vkxpZKbsAhqHnNMy+/Nb0w84ff/7q91/PWqx/s2NQp84U1&#10;Y6MQ+67fvvmpF94Y7Wn59SNPVk36d08eu3pm0uO3bl41lotFbTZ7sSaqAUOpi/C8T5++4A22ZGiE&#10;5sCd2qD5WnRppaOnLwvJEPamNIV8u+K1a9lrV80auHJNnNdn7ewT9dYooq4JNU4oGLjrvKSu4jpU&#10;N0TZjPliKh1aWAQJjbJ1NNQ1SkzAsW5xBhF025ArVTFvcXp4nX//RPpTbaBqa8rZUD2eGO7uTXFU&#10;CDrvBu1E8p1WlTeqzI42s9tSMtBZdRN2m0wmag49AeVKvQ5mguzglGQBBU1Lb6eILKiG2gw28eJS&#10;PpEVClWGMDckzYUzpx/+n78dPnD5k1+6b/uNu4EYxGkL/kED489Q1Nfajtdcjy9WFGi7EcsKKgta&#10;W72KU6pBY4mJZQWls8B4R5AioroQiro0H1WpDC47TFJlZOBkUhG/bezClVMD66ecauLCpc6sbc/o&#10;ULenGq2qExq7xyqlFs4ecrh26OQOtprhhUWJ9u0/eHTXVnp0jeHDM8p/fDW+dKESaMEOIN+9hhzY&#10;KHYMpf/2xD4raw76NhEaU9gcrvY4mQAU1yrWABda7mpDzMvW7V17L394Dlw8rZeEVAbq6lJDivH5&#10;ihrpKQK8wkRFAW0ed7wz0AIIB+pslEeoplFm6bCXq1fnlhaQteL0uJOE5s1333vhhdfvuHWP3+FV&#10;1zHwEGAXYZFRiB2QRqmaXSjQ+ZUMWxQDOoxnyZi6wGsJn8PX3Afl61PF5MzMTCwWy2FfEUtUoIYW&#10;KmbOBO2b2WCuqIi567Nw6qEZIStpfSk7eeQEirDA5rWK284yJnVBLumMHJJB58KKIAba4OeChCeM&#10;vZ27syPCqcJAX5tMMhJLnXa7ywUPQywULSazGrHqQrSFiqZFhIUWKqUiR4H2yAC6gaVNHSpnaBqA&#10;hUXXBMQZPst2z4eXzx69MPmZf/i8tc1dZpQCooBIdanpKdEYgAhAeGW9jmmcFiOximwHOENtUQsq&#10;PsX//Vf+9dmnXzt44EB/X+/G1etRZZZyxTdfe/OBex/84+8e/dzn/i4UTX/nBz9es279XXfdDYL5&#10;4Q8P/eF3v71h9y5IuzB7aw8EWJOVMVrNMAOB3G+3WizmZDKWRW4GikAdOBvIfYHwr4mVIZuMP7XR&#10;aAClHf8lhmrIhzh/9sydd9+BMgI/ZiaTMlusUq0ZVILGqhnKhOZKFq7OLpiMZhsoYhiCoz1BRQ+U&#10;dVMtiM4KkjEJTv5m4FXzf2uScmHg1gL0g1E/oTp2/Nju3bv0OvNb+5/qXzVAaz2lLDRUCKPUTs8c&#10;6+zuJbX+4VXDcJ3mSmWShjIakHdArVEYo2EDwqEJnMDLkqXViIMXMXmBaxU7EKqO1qgC7AsonGgV&#10;NKgdk5yeteO7BAOeYxAIA7J9sCOIRQ9aNS2lJYGmqMM5gqcPSAn8eMjSLdfhyINZFkcKqTZxmqxU&#10;2rRuba1WNFDKiUPvYJ7w7W99y+zyfON7P5paWoZ+HgxtvcNFt3pbBoa6146u376xd7Bn+7ZVHht1&#10;+J1XFqemRkaRHzHiCAxkikXoADGPU6AVLiPhCM6QhBFzKG3THoKyz6Cw8auLLoMD4VESSzfn9w2h&#10;Fbe+mpiZQnL4FGZ2sVhkZXkpHFoBLAuKCRqJyxBKKQD1oM2SFELA6mklAqeoi6INzcV4KVQvxgPu&#10;oBluTCzr7RBr6AoVDS8A0ACkckUHaArIKTooLlU50JFLJawbm3ATGuJ80PXxjjeKecC9wWBw6hA+&#10;UanDnVKA4gKZNTUVC19EBUGgzdDvd995Z+3Y5kBL3/LifIGPmuxaNGcGvctZGi+b2q7m1G1uQzV8&#10;1chgV6ZvaE0gmhgpDEtEHkU4pkrN7Go4SoDca4ogG9hVwl4vVrLxBOlwlItFu9UMjbHL6wIc0eX3&#10;PvXsc1vWbQm0tGGJ8/Jjr/p6fZRZDd+yC590rf/IRMTeoreayny8yDX8sr6Izgl26OjKCpD6qMCx&#10;L6NVVCacBLhRVVWQyS1WRPSQoPHgsUUgGPaiakQnaUH0grxdQVcGukexXNBbuAZy1NSqiliGDZIx&#10;cAjFqmKfWE61tjpGVnXcetuWjev6P/+5+3dsHRsbbhvo8rjs2mx+IV6bWUycq8Id7KjbUK4pKb2q&#10;GDTWhm1EqyrnZtNDq0yBlgDrGFgRbPsnEheiedmMbGUW+Fun00DrdJFQAkNch8kIcxSOHIbTI1yc&#10;FyugIWC4ADhgTWMJF5XOFjvmetVyycKUm24jziUWI+h9FGRNsFw+C9xm1ma1GAwYmqN5R96BFrjC&#10;leXkvbfdB7Loww//72233+rz+/78yMMbNmx8+tlnB3oGtm7edvr0mdNHD3R2BEDBwXEqCRpGY6Kx&#10;CNVKyJaUYczRcC3l7FK52IDaQoB3E2lfJRbBeUBMWq2mumE+nAfC28LagK3TIIWglJczC/6mcMCY&#10;VNlBqaln5w12H15LmL9ADEXwskHvYDTGGg8drw1JqqqahtEF1Q3EeWga4NUhbbrazK5q/oaoETIF&#10;Ic8HPYPINDU3xr32s0FfpsOl7vbyHJmvN7wqa59ss9YkM8365DrmqFZeRGnmqTYs+Ps6hEKWdhXl&#10;sOvdGtJS5sHWsWopM7D6COI2G5wrCykS7ZwKnmBtPS+rBUIR8OY3DW9QnNdZMi7nq3oVttFMLMPn&#10;YLS0og4UFY1YVwtKHSggpwlYqctySaDdQQ5YRECZ9Sa4JXNpmKvVgC1BxAUNtdVlHhkaANfoP/7t&#10;X1PL4dXDYzffeNu161Nv7Hu3KUbFcWZVWoNMu7W9TedwuTR1e6FsAOTTuLCkzvC8qF5OlqaRXK7D&#10;ZwGqCsBr64U6zQNUiig3BCI0RBcuNXsN4Pe8wqQL5uETcxkhc/jim79XJY9tGrq6e1Vuxy2Z0Z3p&#10;3bfpt++wrxs13Xvz9jWD/YOd64YG1ju8XKxy6ec/+dW1I+eM4vjurddv+3SRtqTOTuj/8Kj6v/+W&#10;+u1zkSffkXEer1vvWDvqObgv6fbdr3GYpHpeV2EuHXhbo9v/lW/revts1eYbagEIF2hMzpDtHyB6&#10;e7nTx85cPxde3XMTZUAaOuYecNQZ1A0PhQyUWlYSrkRWTqTj8wvz06VaEYsNmEjsZovPPuI3rWbq&#10;LYzWwRjJSD6CORMLURBGRJJotFkxoMfFB1wWpkINiVyZD+NuBYMqtLSUjMfTiVgyHs3n02IZJEke&#10;rCAAxoBCzakwC9UrtLVGeyoav6RrlZlAhbaVVDQCQhWAB8H9UNw1VQEZH2SdlTHnQF2kstfrSbMe&#10;LY0Dy25kgSBLA1MYKHiy0Wir1YnOSgQ+1ApLZl1cPOS2+n1qrk/DW9yKZrj/zeVItlJ49W+vEdL6&#10;F94RgoHeDoPd27UwuJ46eyKeCkVsWrvJPASFt1icNuKo17fgRZqbnxsaHkEua1kQcIZDSzU1PXPl&#10;6vjK/HRsbjIXCSm5rCqRBiC/FonyCMhLrsRR6Hd74TDXKaqF6clgW5CzWyoaDTJkyR98/4eFaysN&#10;I2FfHewegjVyqaGxYx6MYXalBmhDuBoPS9PT/NR4du4KrS62tllbe9Z3BXdEr2siUN5+OKeSNejE&#10;Eh8ueedYDCEuJM+8+Nq+VcOr/J5WRLhoaKi09ZfOXa8Uq1976O9Usurp554Krm7BZE0QSrUKYsG7&#10;HGbs0w0mGFqbmo+mAl4G2tTrkdAYVKG6Jpv+9qqKrSJinCHzkpExIsUDpnoLpZ0PxTVuF2pxQFuW&#10;ZqaMgXaNzoWxzMLMnL17DMuNsGI7eG1+VRd58PhbAsEMBExGksvXODCPDSzR1+Pes3P3Zx/6xt7d&#10;N+fF1L4jrztbfWWZtfiX7ANl7+qAY6Td3t8zny8dm5zad/bM26eOHbp2/tzC5Ptnj71xZuVsCCft&#10;zI5hy4Mf3zgyNtDmC7LxeBdeXMZ77tzZi1fOQgUwPXPx5PED69d0hJfmMcTLFPnvfv83azat3Xz3&#10;xo61/R2DQ4lCVqgXvvKFTwc8tko5j+Giz+zAbkdfERbn5zUOszbozdRlA1S6sCPHUkZOTxjZCnoM&#10;dZmfm0kfP9/nawmO9asHOkWXnbW6IJaCt8NMMBjEwmbbdFSWmwNlpAqicArPL6C2cPu8KB2jlI8r&#10;TovZZdrRDgAoIRSW41mrO0DX5WRd/+5y/TPdSt2mvp5d8Ha0Caih1Awra5qL5ZU4RC6gzPINVGKa&#10;MmwcmBgAHJYtGD02DdhXWK9i7YZ5LwIH6ooLsUho/UlSLvHRxVAmWXzxhQ+ff/69xx59bH5yCh/X&#10;j33mtq03wCiixcwX83USnh1JzMcT7pZAEWNeAiFiCZ3bCiisva4VZQw1jBBBVlI5lzeIq0GFn5kA&#10;hiIRXoliEdIRBBoEpU+DLyTi8Wi7d/PEzPGRTTMGWfXamyal+46ubq+7GpLqIYVxQbFzbu6cpaVf&#10;wxgVdTJdWmARrKe2L1w4uH1jcdMaat1oy8Kc8t9/yk5EtakKpromn1++6SbxnffOX5xaco4ErJRO&#10;m60DbMA0FPtKwaoYC3UDd1kYSuqXr13HYNM55ipWihKr5jlNGr7iGrqXujovhmaWAMQz+zyw4jTz&#10;Z9FWopJuFtlENBXDNA7eUiyssMLSaC0D3R0fu+9Om9WGYSsaW6MDBBsikYoingUfs6rahewUjFCR&#10;0KCOhmpUqabHNoNkMcDX2qvuQNVttHs8bQj/snucXi9QzpjM1BJZM2T12kbFo3dS6vD8ZTdV0+fz&#10;C/D79g1pO7ujtKFAciIAPbGqNpQqp3Map1k32JYFEg0zf0k20AynY3m0yE1sJWaf2LegMoFVgnE4&#10;3SgbeTjLIDotlbIlPpnP1mqNQpGPReOIHmw6PJrtCVYHMEUAFoAPOyFWpevXxqcmFr/ylc9grY3e&#10;Ak8x2gO8KkiLRV42RgqYY6qhz8HoCFyCpnS0GltJfusbP9q1Z+NnPnsv9n5/+t8n4a7pCnZmU/nD&#10;+4++9/ahr37xmypF+/wLL95yyw233ngj5FJPPvn4vnfe2bhhU0sw6HZBBGf5qNIAJhEsBDQQyFjC&#10;LKCBjQ4WpYVCFrQ5HZTLFDbwKMwwZaaxWWqmLXN6uI+AacIj98Ybb9x7/716PZtLp/B2IiRXjR4S&#10;M3s45Rt1I6tJRkMYjXu8nnpVwsoRBTHm+1C4Na1UgPk0XwQ8A/gMNFn+TYFXM3a4qQ6swhJBabBS&#10;6+npseostEVgkeVds2KIjR0xSxIr4VO+lk6S6uCglCdSaOdSeZ41mdAIQQWsApkZnpKKAJV+M2wI&#10;gq5my0bg9W+yt8BaBlQLPzGmomIlkYi3elxOHMqsDiP6VDze0oJ8w0DTKgYaBtJvFBGRANoazO6g&#10;yKhA9oPawNgc8WEerW7mCtUqCcpgMjikWr6nxVzNLY10uwBje/zFZ07Pzj303R+WtGw6Fjp85syh&#10;Y/tC0+eXLx3Lz45zDVj9LEabc2hs82133NfV3jI+Pn3k0IWdW27C8PpP//2/a0eG7SanjJEAfKkw&#10;BxLNMCKCNIrIytXaWbs3ks0gKxveNBLtHAlYY7PMd3jcgdYgWmUYFxEY6vJ4AIUr8VhOFaUqVKUk&#10;gE54sAiNlMpHag3RZrfDYAYGvKa0AKAlTdkFhZXwkCMkSmvWsn6OMNYwgCvOA3OspmlBKqIu54zN&#10;sJd0MpNMpIv5goTnL5vJpZLg9zmtrVrSytIWjEBwbJv0BrkiGTkjGl6ygfJIRumPJOOV2eSm9bsN&#10;evbFV/7ibbHgexZ4DJlXoDcROL8gikEbU0ktWcwW4FKraiYTnkeGhKizog3H89XsrNDhNgtyfKca&#10;CVoTik6EIwyqjuZuUQY5UKqKpFbD6PXoj1997e2xodWDPWPZxcjFlQWu0+XTN6S5OZ93OKH1zAlJ&#10;qOwDtFFeyKjdkLSi60QzroF1Cq8kFnfNxonCnipX4ksITQCB7KMv3rSaN/tsyP+riEODLlZGOkcm&#10;m40mYlojA+KJIJeRcItPhwxNJmJv1PB1SC/+97Pxudm7dt/Y5nA5GK4YjvDxOFmulBAEX+RtRovG&#10;E+joHIDvnDXD62LAOwItfB1yJxVW70aOsLIxDZGJOOlof7s41Gm2M+ZcWL0yi22aQ2u0A27k0rAy&#10;Ys1zGZyKSCWBKhfMTQ1+KUdBhAQARgTp2CzqXjQ5FG4wqrSkNjhEeHRjk3azEQZIzILjiTjaZmRY&#10;4e+BL0Y/if78w4PH+nqH1w+tPX8GQI1Du3bvbGltfemllzCbQR7RF77wZVVD9cJzz3/uwY8HW92p&#10;VILTWdR1Y7WJ/cfZlUbJXgG6A/mUzTzURkNvJTFyQElfKVLppM5v4pW6k/KmFKBAteCjokrDJkVP&#10;MrnZSZdFm6O1BXBZ0M2GFgXMGKDtwbdPQVuerdcIQBq0yIypSC6La352yWBxNdE7gG9UKqg0MCBo&#10;EuOr9UIKajUZKi+6bklH3nWZDzpMy9hqaBsrFv0C/CfFipHXtcQJ0l8rEpWcGcaSWtmGmUIN2M4C&#10;jSDDKsA2ogX02jqONQRBM3hx0ITDY2cy2OamF1ktYnTslMpAiHoMFDQNTtWAHBEY/cr+D95F8L2W&#10;glY3XxN5XYqxal2cZCB5TGdBI1NgasghubQuewyG5ELIwbQZtAYeSnmG5lA5kowQSjACWml8LiSR&#10;aEb8aXXkKqDVjx6Do27V6Jp1a9ZjqHTg6HFIxzFx8GsRSAfioEI78bbW5yeys7wq3mLn3WQbFjcG&#10;B4IFJDEDRYhKnQStEY+/mjCpaiYKLaCMM4HgpRB6WG2jY3r8kBR9vEtz5Bv35z+2VxoI1F0WpqBn&#10;yqRncZpQimoLHVXJHzSk6WtnrxzYf/3o2YlX9++zG1sykfH776vuuFvMNQz/+ajw6yeqpv6bb3no&#10;05vuuKV1+EsfPD/X6mV89hIcIJVyl4Fdm4suH93/85GRI5/8QmueEA++fcOvfym88lTHuaMbIkvd&#10;584v68xCW291ZMS5PBeau35ZNI5RFpggZqGgoEUnURIj80eNbCngaw22joaShdjcRbGUCi2MI9Wg&#10;EEM6qd5hc6ro8kruarERoW3ASkAVr8lVUPRgX8pgI9pEnbE2BGJZYOziLDAz4DQwWZDXZYSDClto&#10;FTLBhXIWPVY6Bak8KSb0eOBEUKNxX9eVqoAgwXo1q65hWVAgpDQqGUgNEJdDqMXmvd5AYgtCdFAL&#10;lGqAkzUcCKGBPqLBaYtYlCCxoVRGPRH0+eLZrArKe9pMhgzzWcnThYz4jMeuD5js2/pdq10NnUHj&#10;2/YQ693zxsPvfnACYX227o5M+2rdu+8UqiEse6oqSxdeWVj8KXM7okFQsQIVhAsdskCQP5ZDYVTI&#10;o2OrfR19np4xR3CAdQQpk5PCgE3vZu1+LtBButvyGhNVqFTDEQP0Zi5nAVGlpFokGbK/y/P93/z4&#10;ti/dV6CXgpygV1LBGq+avpI58EH21GlNLg9VPt3RYhwbNfePcf4etd6NxCXCrE1ttvZRbfIb14w/&#10;6FVus7V+IEpL2cpN+bPpl++85dtWk0tLG/HhTWf43/7mYbcn+Kuf/A7O4SMfHj1++njv+iDDKIlY&#10;rKd10ML56xJSIhhYTuoYESkGEqd5MyUQkgowVYBnIgAmwznSEKTowgoYcXrOJMGOTYhivgBLhGI1&#10;Qf8gL6/IxYKro89gDRKROaPBpJjGZFF7bGo6JU/de5PF06b/r1//jo2H33/1vX/50W85fPBGW0wG&#10;jcHkKRc0eot1aGx0emWiNdgeXU6cXLRdSfUemWyMR5UiQbcNdvUNtfsDFrD/kVYLVT7VQlnG9oiM&#10;/tsPrrp50MIAi4IcqkIZWwm3twukpC3rxq5PXPqPn33/4uVjt9+xefeOTa+/+vqPfvT0y2+80z7o&#10;/9b3v8cbeZQrne3BA2/tG+hq/8TH7kBJAr15OLKcj8Y1JXFpetzb16kOuPPNzAE9C+BUupBKpjxB&#10;Px5frVLvWFm6cv7U4O7NKp9b1JvLtDFF6VKAjjWqLaVqa666JPFGUluKJVF549GB0RyJZiBu9wwP&#10;ak16ULDiKgcZv9TuQS/gFWSpkAobHH6rpw1evrl8tREcvsEaDS/MQGhVsCOMmsvPRTRTCXgjVVZd&#10;TswvTIwjz8qtQ4QC2VQzgNo0u9DT1kHLih5zplLJ63Dq03xe4B3+AIaqrFo9OT7e1tHzve//amYu&#10;cvvdN37zn7/2hU/ctHbDELKNELmG+xg+euh5cegK+TTooK6WQLqusjK6NN56C4t8STfJFYVy3WaA&#10;Wq5R4O2+YAWXpFq6fuU0niKn0282O124+wspaHbfe++djVu2Gpnud977257bc5qScupCD7PmE243&#10;GyAiSiOuRslStUXTC3YLbgFYjCz5QhILmqDJ9OwzByAH2ri27umKb7il3j7U+cQLsflJ5e2n0n6r&#10;o3+gunadaf/x6VCc3EmPwa6eGB9P/vx58/6w/bTs/iBTPzVbPntRTIWte7dQA1y8lEzJgtoCmaQC&#10;cC8GcbgPpidnWru6MPNAHYwhNAqRJiNVroZDIVgpsPlBCYiCCPWfvkZBwPnMM8/YbF6woUDOqBAS&#10;a2DwgsUWl13I2VT0HjTUUlnlN+YcjdCVK64479GZSqwuRcN8pcEKo5mLTrLQpUBAheod5YKQTuVz&#10;KVOLM6kqGh1+PTQjl8Zhr/EN9qk72xTKFcvlYvPJaDJnaevoBI/Rb8vCtYVzD4kyNSW1GGp1e5Ae&#10;ZiEoM3Q2zcMX1yqOY6xKAJqGr4Qz2ZygM6uA+4GJy+3F4s9idaFdhE7v9OkTOHXhYmiGVRJIzVKX&#10;iqKFtR48eCi8Ev7cQ5/CkQxJVVM81Mz+RNuFqhmnLuJWJQlVjUrELqhMgiXE/O6Rx987fPg/f/Ef&#10;Pe3tQ0ODq4cHfvCv/wWg3d033/vhwRO//+2frUb3v3z730Cz2LhpTJEr//WLn+1/991vf+c77R1d&#10;qKxVFOwYSIYBtw9eBYQroTCAP0TBSg1VFuRj2DLFIjEEv8GjhWMXnqnm94QCEnYYuhkKJ/BFt9vx&#10;8ovP3nDTLV6fb2VxHkxjrCOAEkPWGkx0TUS2LOSSEbOvHS8f2kIsdj5CSGAH8tFpJwhSuYAXoSmO&#10;xv4KahQEQKHtREIyA2RY84/Vq1eZTFhQ6VScgHyLes2GJgyjEwPdmJw+2NYxWK7YkVfpsGCRoBLB&#10;qjXgEBYAx2tOx1WNhcVFxDuil9Oh4ERIroD5M3oFxoQfGFrhspCLxJErtWF4zGE3OhDHThCJaMRl&#10;t7X6/Xg0myUZdGfY8kDYCG8ZuJxgJOKRleWGjIu5psO6FaVQtYpUpqTGBegTqRIZQgJJv7e/3eZz&#10;pKqVDy6eX+bzbx05MD0zO7RxzZadm30+B3SI+99987vf++EzL7w8uxwFzQ0y8pZW72Dv9hZX73f+&#10;/pvdfv/Lj70Njw7SDgUiDdA5vKO1hQWahObIW2xQRUZTgiTTaygBXpeMBgnSrGHzYGRjj0MBdE8p&#10;4A6oYJap4x8BskVmC4iF8P8kUrFUJlbg0/CRZvJRs01faV7/BMXplNyKVaclKBdK+eYeDx0UUBEN&#10;o7bB+KxcQ4xPLYUtDo8MwTUi2vD+ApCHkEsdQjhZq9laLOTMiJjQmmgkXtFWHlt6isVLZ9HrgTEG&#10;E9GoM6lJF6xyZlPTCvXmyx/cuvc+X6v34Ievm2wMZ7I2CJ2RSNc0rEhZo+iyPA6uHHPqCIE0yjon&#10;zmtbPSXpHCDlNlvzZlwuamYgm4FJQadVhY4qm0qygVa0PGic0e0bkWQLRRwCxzzeZCT99OPP33rD&#10;TW678eD5CXdvj4cqWcU0Dw1196q5QtHOGTx1wlQtpSo5ZPHCsoOIFCy9od/D64ltD74mPhu8jBiY&#10;BFYxuUK6CAcT9N98PpWOR2IrkfByFrONQkZD68CHBqZPqovYZjU/0Jgg4Ftu5j0QeFb7utf3Da9X&#10;a40SAjsZI9vkKrvQRxmsXtZkpzknYggoJIQpprpsgmLBog/WxI/sCQ0jHBkGFixlzmFgy7HZ2sq1&#10;EYeqzSD4bbBIuM8vSqcihs6Ofmcji3NLFIqCUCYZ8Eo4QPkAGKdR0SO6CGKelRxpcXsZkI8YnDS6&#10;Ykjh7DyLNU0eu05Cx0VWFiVJcjjtWGhUZdxvSIIUYTB7/dW3/+Pff8ZomJ/9x7/jZPjkpx5Qq8lH&#10;/vKoy+m++abb2ls6XnnpFRzvW9eOwD0SCoesNi+CW43wt0ilqflzHPJNAMXBrnFxXjBzghqhuAZ4&#10;AY0IooiFNCDANYee4BIFr8+KjWy4ywCBFSCxNnBui7kIvGIVADkIjU/DTIXGTUZoHRFh0DCYTCuL&#10;6Gdoh8WMBg5nEOY7RT5rhX+mlELwniwAeKQUczmyoZ6bWmj1d9QxfU1MsboTWuo89JGgzUkQetGY&#10;ASmSSkpCw2TsNNeWZTFJa3CqlCOhyWR8hi+GU4nZXGaxVAjhrxXQKlU8iXk7cEyEBC/ZzOwkrjV8&#10;3HCcNi2CGiOwjIiIhHtUQ1CJpegff/63VcGWWqKAGHfMjM2mYaPWaVRbWcJEKnSxIMDUWpUE0HIQ&#10;nVvK8KvatgJ4WlQRBZj0dHoYyVsc7vDSUrapWLZg9Z8WS5Ct2q12OIfefeOt65cv79l9w5rRNVPz&#10;C9hEpdLV9s1rc95wVb9sqpqOvJ9LaTt7dg6v6lS1itLFQys+zyp8hmuVUDZxxmFF6BNdr5gB/NIi&#10;KUW1otdOVgV2OU8dm5s/fez1T6w69pOPR3a0VxxO7eysPHl1/Z//rP7lnxL/+eNUbGLzSw9PDve5&#10;rPYFUjNvssiPPfLO7CR1763/+vS7//rP37eMbihUacv3f83sn1g/csfOr3/jUwEv091ls9rb/Mbb&#10;zp1+be+2kl2XPLYv2mLb/tqr//DP348Mr80pmsBLr1H/+J+HJSXwnR89RdK977x//YabP/nYXy+R&#10;JD8y0rZ+g25+8cojz0y5feoyBgR1olrORUPnW/2WrtY11Yr+0Sd+qrNf/Yd/KGzYXm5tTwY7YMq+&#10;cujwI6+99uj2G7ZG0qWkIJIQlpAsespENq81WfDew9QDcidwPPBaQl2Bjw4SKOH2xN1OMYh+wPhC&#10;15y36HSY3SCeDkteXZUADAI68CTyN+OL2VK4WE4KUrKYj8YgBAsvLqXjidhybCmaRVIlS4SSxngK&#10;mVVKmS9IvAG5d1IhK2tIQVVHkDVRq+FcBOMepyttMiwlEl7vYJDeluMXrpaumreto22tpekrqulj&#10;HkbZuH5bp8+8bcAULeaffjkzc9k12EY6h4u9Q6NXDo8L2YzP380ZiHwlpWJcEBw27f01BUBpjFPx&#10;N1AGOp1uUZQ0nCmBOGUEvTAghOolFhEz2ADBn0+YtBxWCJmpKY/FaA/4EFYhqZHRjWtTS954a/+n&#10;fvLJChPxQWybjCemlmOnr9OSur21a3BkVbCrBzhgrd6EqhPnKbS4DVKzWOUqIXWeqyDCLffm5XB5&#10;miHo+gw931M+ab+wtnM4ETctL0QmJheqNTKXF7/05b/75Mc/zTL6y1ev/PWpJ7bs2qw1N7tTBGO6&#10;rUFGbdczwERiXo8qikb5DWYtPvU4BvAnThCkQUOskUIGbiFHslq906Zh8UZqJBiu8wUVwwk6RgMB&#10;TTKNVELO06JSW4B6M0Jkz/QKhuDE5KHdmxEWyjvN5B2b1nMqi88W/MT9ez848PJA/6DL3RFJ5L75&#10;L9+J5YudvcN2m/vRP//piw/epvW32lpae3pbt64bWz3S1d/qDTi5Ho9tqN3t1qs9JnXHgIoweBVC&#10;3ozUM6KS1wV4DH7jAtICbXaLsYGrX9iybc1td+/dtmfj+o2rHE7z9p3b9t6y4c77b/3CF74qIACU&#10;LBgIKBaVIb9/49iwqKo0ZZcq0QxACwLg5Ko14CAs0L9pNAoecKWWKkaTCWtXAC4MY63OxXJXT+9r&#10;HezVB1sKNCc2K1tdA+6/eIHIpGW41ZEGImA6ULThaUDkDmxvcOKshDoGenDWwoIFdnk4W3RbjUhF&#10;Q+JLHvczw3b4fRDfSZbuy+HkEJglUyf9NAf+NjStqXxaXZJaHT59mzdv09StWk/Ag4z4MtQtFdTq&#10;SjGW9NmcmATBIBBaDnkCrbjo6VgyU63aW4JohflsqiKLVl/wpVffHRrq++o/fNXhNih8OpyOYRKk&#10;wtWNK4ZAAwYGvxSPLDtxGZtMIqWjqrViOEY5jASOYkTsIYTHbkBuvJTNGV0ueFAUKQ+Um83uozGx&#10;51D0ZExa+fKF0xs273DhwpDMEzMfDm8KM2L1zf2M1H17X7/HmBuviimTradR8qA2SV0/0d+5tiB5&#10;OZNByF6QVUXJ2qux3/LO69rlRMzVSvd2Eh+7w6ouUkzRfuFoia+oOwbre3e5Fy7MHryS920btdoZ&#10;Y0xoTChExck7LaV2dcSYDtyyobKmJ8ylhYbMl3hKBgYRln8U5YgPqSPaIuD2gqPHK81klGaQC88v&#10;zS9Az2M0mmVYrRAKg8zWWt1aqIHx+r1//J/hLb0dQ/3YQcBWDraqQQvTIZMOJVqb8rRq3aSLwRRC&#10;6YPObuykY8vxYoXHeBPDQV2NBUxPxEgbmxj0wc2EXklvNydKCLgQgpw1WvORBIPxngmXnAP6QLKI&#10;TLU032axtLR5RV2tyDSyWmDrgBwiQPyszkYxvlXZzNB5MqRGVZayXLMPbMrb0A7AWIReqAokLDjL&#10;MOQjQ0hbJiF7a1ICIBmCshnbc+T+hMNLQhFsABCvQQO15sXK4WMn5hein37o4w0wB4mmx6UZzNsA&#10;q0HlLElEPq0pFYx1hRNlGnNKWa3jFb+WE5aTb73y2siaUaAU9Tp9M4y3qtm7+6Z1azdTJPvc8y9/&#10;+sFPDY/2ZiPzP/zX78GP+/nPf4HSgh6Bxgc9FaZlCO5FuhHGZegR4AXErL35B9ncOAGSroHEPJdD&#10;kiI6KCd6YLze+K6gCMIbh6sEikHo5V564bkA+pv+/kQsClwtjEzQM2MGLldlELLBGcJHoDn3olDj&#10;1RCqlC/ko4mUIFXx6KM3a4p4sDJKRSSphOwjDlmqKMA1aqyqDCY4b0gIFcAZ8Ll886GJt99/v6tj&#10;nVHLkTVBVcvEYlNGS1ss3fjOD799/x07gcW7PH7dHQig1MOLjEYONyHi3nSwwUBbi+OfBAuBKuYy&#10;IFsIeMn4osVobPW3uJ0utJFmE8zNIvImAmgTPV68lhLmyaiRM9mmD6lYTFXKQJ7mhFK6lMefJbEM&#10;lkw2jw0GD/UIuA0ETvzmqACraloEkht9md7UOza668ZtPr8+vXjJfuHa5OGjrz739MtvHXr1wOHj&#10;47NdN2z59L9/3dxnfffiy++efGHh6nzA1TfQ0bNt44Yjb7+9YXTL0UMnB1e3GN1qHlgjykKpqPnF&#10;SDmPiTZ4fGX4R4tyHIUlWyPFeFNVIhn0JM3gc4RlMDAJSOtAUwkAKop6PE7Iy8TzCy80jGQMMt3A&#10;j0MmuRq9F5xBagRdgMFgdLTVEEgh43EvGFQVPfJtQXfA2EgUNXqDwepaXF7G0lSuSjQSbPJwAqJi&#10;N9ewZa7WUJsKBXzuAZR0Y186P7l47tQZvFotfj+mJ4V0wcRZGqQBaTMYxptZ08UzV/SMoWewz2ii&#10;L1w97wn4EC8DcQaQPJw9MFOgLEAcK0k5uUgYvTJj4TSKEJ/RO9vQ3yL8AQ/yR8tU+N6g9MLVCbtc&#10;tZDLsl4PumLw/uEdRAIM1o7NVPlaPehrS0eyowOrGa529NR1GBE5KeQw1Zd4UXG1CUi9SFY9BpLh&#10;kDlSMeIFaqgEvoyvkC4UINhBJ46EYmyoNDTJ4cXj8NKCboS2HV4zqGR18GY4wRhFzp7VwrFmSoe9&#10;Ovh6khoiRo7GI4S5C2oyCOE0Ol1IqMcrJa3DUlKDyUyKOkxMCBT+eULJ4mZRgTZeFnHiQwaoReY2&#10;ArJzeG+rUo6oFdEZ5VSZRTYFWovNElTJoHHkjUacfyjJq4THniHpVDrsM8mIHTM5zIJYTmUy2Llx&#10;yNuAPaQssDhK+RLiS2uMwdYM6MLhVJOjC3pfMNPQOAE/JVVIhoI6GPpejD3Qu6Kjwv8PtgTr1cbK&#10;YvRT9zwYX4m8/+67RpPx9jvvAOT9ySef8ni8d95+V7Va+/G//fiLX/wi1mJNiDMDAlDcYvJh40FS&#10;kEeHwMWAPRaSSXOttiwU9HYQLDBr03AIAwgtcHaujpNIZYby7FKWcErZvhrvNBhWxFrDiiYhVC2l&#10;XVZLVZAhIbeZG/EEeCogInKw3pmMHBCmklDCzBFbLJ3ZkIzNNRqCzw2YedMSA1ksowWJJ68HMImz&#10;4KnRJt7R6xbw0X3/WPXIRPuFaefcbKq306s3hRPxVL3YtiLAwKHKVJQkvqLRysJi5PLZWjrM/iDn&#10;9KkN2KID/gsGaQ4pfcVCni+VcRqDfwpCOC4tCoctFGJqWCNB0EeWUs7GWj9913093j434/Ub21xc&#10;sECbauD6aLRYG2NW50agaK7kbGhEnC+Fgqe9W2/pxDMEMyKY+k2oC8flsDOHF6ghJ2NRyF5qWlUV&#10;80jMURTCCo17tZpJxAeGRkYHRve/e3AhAyQrO6ovqVcmMkXTuNzRtumGLqfMJU7r1FTBMga8esAu&#10;sRro5/SF5TofNZbTlsiCmFxOlZOJyPTk9Qv7stLxrp3lTzyU3zYoEHnD2TnHL//I/cdPoWj0k/7t&#10;iHq/Yc+edWvu2rbzwX0HZqZCsQaH4D1l8w6bwXA9uvTMl/4x1d+ZSUzVfvbTjL37576NN37igSFF&#10;THjJFlB4Xn/zjddfnR0bVbcHzrX6xSvHw+nMyU99FTVheHmp89E/my9O0P/ww9/c+YnbV6+xO7or&#10;izGQbzTf/Pqvz5yozk3Pt3UJQ2tSHd6uc0curh34vCTZsCy0t+ppxra8mH719V/eclfu5rtjalWq&#10;LCcAYWGNUtdAbuNOxeEvP/38oZbgcIWo6l2gSrtgEhabFgVcUDTWj2BXIviqmTyF0Z+awhwcBAQU&#10;M01eJmp6yPWgPfyIaosyAPMUSd1GGNyUzUU77VqXlXFZaIcZB5nO6jF7Oh0tff6gtdVjbXN0Oz1w&#10;T2qXkwGFCBCaaBVJ9VVntlhmqBqF5NHmSh6lQ7NyIWr1dC4PPDLCr2KlFNNLeOAIIYmZa/P1FD9i&#10;0gXtwH5akgWuCpNR9mjLhq6h3d9kuc59r19qCdY6BmdDCdJCbnWoVzgPt8g73XZrpQyFt0oSBZgC&#10;UcLgZ8ukM4iRRAEAEbtZp2hJeDh4Gk5+LL7Ds2Q5reHTleVZqFAcPqfGBR0BmhqNtkFhaO5Umcgn&#10;nv+B3pBiqonrF06HpuMt7oG2sV1ES+cCrZkUyhlZSi+GpdklYiWqziQqxUQms1JjO8z8utpCiiUT&#10;lXSqcSQhnJWzQ46F9TFPd/vKGe7a3PxnHvz8jt17N6OZ2Lo7GAjC0fbkC0888+LTm3ZtsrgxIa2K&#10;PFi0arcpoFXblAoi31BNi4Uy8j+luiw18vECyN7gXPMFyAlwICJQRe+yItteAHQZd5+CLJE0mFeg&#10;8AvNNrOuS4IoXrb6OhTCgN2322apGNuPRmCyO3XHqkZSK9BqsQM6lppPpzH3dRluvOsWsymIVvTr&#10;3/oG56COHD9x8y03GpiWhpKbuP7Onm1iq+WK0zDl0SZ1SoKsZCCLgSa0VitAMwFf6IXl+blYdftg&#10;zyAXQ6Z2lcaEU9IkgQ6zOhwmrpFDMvvCwmReSLd2B1gzW5HEbLYQikUHx8bKMtaaHKcq1nOFyPgs&#10;Va1DSbKQWJAwSdZzJaXMcgarxUHo6WK9mTBqUkgxki4WCv7eLoGFq6GBAPmZdz8UtwYAzyeqCEfR&#10;SfCzRdKN+ViHrAlabHK7eTlopEpkJZGGpBJzwLqWwER57tp4S1dnBfQyNf77pJqUDY62Kg/vYHah&#10;wLs6e+BrpLT2iH5oORO5Y4CEYlrrs6sYikR04+yipz2o2I0ySEOQyOJOhRuM1TEOI1xTkWRUrcXI&#10;zwlDHL6jq6EFC4D78DkuzJehl/K14NovJ1NIUSA40wsvvWNiuW271xJkJba0UEFOjtUEs426rlhZ&#10;Dr5CTFuTqTht1JNIj4GRoFxWlQS1jUXnKEVTzVxwtwl3USWd1lqRgy7L+YwF8BLUXFigaWscnb94&#10;/O1Va9a5fYMigYAvbnzq4OCapImsvHeUzgb2Do74bfyMWCoxyHpW9DWxxufiK5ko6/OCoYVZJwqm&#10;dF3auve+sY5bZxdVL710ImDW91p1Y73E5i3mE6eX5hZQLkujg9nVbZWDmfql8WvBtT3MwODV0yuL&#10;QI989xbTzYGQKZnd5pOhDUNEM6OFgICGM1Zsdh0ZSSDQhyhYl1ftpBZ6dcxxRaHZ9aRicbfLjcoe&#10;zBHI70UZsvk6E0VQROXFF4+2dDlXr1+HYg5iNLxewOYYWcQS6osz58L1gtphddVtbFHLa40JN6I7&#10;XVZZikxeFGspf83RQM4bLQskiuzmqoEi9TFV2ebwibFsJ2W7EtcvFQtUa0sWKZlSBZDbhdPn2wMQ&#10;UJlypZCNQS2FZTwKtHJlZiV84TowFKbBjrQOAVMQ5WC6iLGICkBAE63F9h/mFTS8GFpi71yj8JAS&#10;gJIqqBcQfQt8AMz/8MRrtCADw8fD6XQYnYaWEAzKoz+9eOJsNhb96mc+zaD6FQrAuiF6jShXikuR&#10;ytKKgJEjkmozpUI0lVlOpBciyYUVhIWt6++5Pj33+6cf37Fti9XiRIpIJlFYv3YrpWF//vP/e+tt&#10;t63fuL6QT9x2M+6wTyE10uHCtqEp08OdIaHkgzIOBhXUuSI4jWp0NYAs4d/Ahg6vbHOapcO3iWip&#10;HFjNqJyax29TP4cKtpmOjV/lsJrGx68lk7kbb7ypXCpBbYesJ0w5cb8jGgsa19nxK16nWdFit4I2&#10;S0JljzIIeD27yw06Kry5PrcTYh6X16CHaQARbhJ/4fxZj9eFCSA8LJisY/705JNP3rz35lwx+5fH&#10;n7jxhnthdmZUJXUjsbi40tm5iTE7Nu7a6GbplVAM7yxGieBlg4wHww+WGeWyiBAqRCtUWYg5qwCh&#10;gc3p62ppG+w2ehy0xUiaDSqzgYA9SSwBlNTR0YE+6vipk9Oz08l0TqdH7eSzwElhNtVNDLyMBqeV&#10;Q+yZy4FoI5MNnxujWseUlWqWL+rrAnRIKPnLMKLU9ZLWVEPeLgHhFe8zEfdsGLs9YOz0MLfvWP9/&#10;PnXPvbduf+D+G+67a2uHj+7wkGPd5j3rh7Areex/X1w9uKazwwcowv59Rwql8oVrh7buWQdbebnB&#10;IBQcjaKCjmFuXI7PNkphI6TzVeDbtBqrK1urp7IZeJGhwUYri4Avk8kIXjA2LXDJfUTSw10I64BW&#10;85EpCAtz0CyhsS5VShBUFfh8RtbQVj8iiSyMMnv+SGLikhcedDwmuD1JqqhiL5y/vLKyPL84h4g5&#10;TElQgFAa7tWX38Js3ucKTF6feP6JFw9/cFKRNV5n4MnHn+zt7XzxhRcddrD7WYfVDfOJiEEEFJnY&#10;ghKaM8dOGllu7aYN4KdcvHZ1eN1oRSkhnchhNCby1WjDZQJ1pLKiFBIKa8NeQKfBUlQ3eX0G3id0&#10;yxIcZhSoMLiDAN+DuQ6fM0BAK5TdjP0QhJEANpht1rJYhuwe3yGpkNlYDj7MQHfgxRfe3TG2RlOH&#10;dkgFjh6EnHTDGJrJ+VDu6GO6KpNOJF0uF2DuPFQz2NQoMugmGA3AfoRlLJKkkZeNUh7sS0homzxf&#10;otkO6MDvb/oDUerDiQBGHSB0MqXFeY29EY9rrtnfosqWlGce+cuLj7y6ftQdcOipeolSykgbQZy1&#10;SuTrQg4ZXjVc9zDf8FmhkkPaGGtUV5SsBusrrZQF1gAaHsKOd4YgJbvXmiqWl2OCzdYl5CtmWuyy&#10;F+cnjqAN1hogZxIYBl0ejY2aWmrYWb0D+9psDrZIttUvkBobZ602oKorGmpo6ggF+mpcrrBUNVUe&#10;KDRIYEgwoYiEwj63F9vsUrZ84fTV++75OC64I4ePYBDa0tISCLSev3gxEUuBN8MX+Eg40t3djTAR&#10;USrD8rgcinpcLVja0zQUTylMzWm9EXYHcB5KoCGrFOA0sInXynDR5SpS1mgG/0+Px3pcaqyGtC6c&#10;MOp0JQuXIBWXxZyZn63mU36/T1RRZpyVNSWZ5w0mK94FiJexXUMzD8U2lg+AYrmNLBLJ4curVivA&#10;heFQKJZK5WZcHh5JQzKdURfegz/m8WeXJN2eb//std7Rvb//r6d2bfRotcskoUdbZ/CPGTinxeQF&#10;QgvEUCR/4K8kwTX/RgX1AafnwGmw4k8ji0rIhb/qKOBbtHVEo5NgvpIuMskpMp9MIHbOaXEa9E2/&#10;EKE2ErS5rjHnkFhgosugQ6N9bojw47oVRIDz5aUo2jC9y2MLdmdJHWYlTIMxkbB0s7wgi0RjKRaG&#10;spclNcsL8/C5UOAGwfeJIKpUcnRkYGZywuV0+H0d27dse/bFV4dd7qFyNWhqWyLtsTqzsb3VKa8U&#10;6/EVva7I+ZPJSYex7DK0BthBhzrw4bvvHTn27NT8AYa9xuev4Ly9+9bSvXeXhwcqrZx0bpy55x+K&#10;x9KfLVP3mE3kF745wg0IO3c6ervqenfl/PTV5185/40fvPf7R84kMitr1qpWj6aGenm/W1W6YvjD&#10;P8a+9o3fMcE9714+vG6N0SGzpgaTb2SOzWq2revZNGhfmt/f4ZfX7tCs2lwBwXlivv0bXy0dOmz9&#10;/f/+tL9/V6sngP0vnMHbtmxTaVoRdfuxj99y8eLM4QMHN2/s726ddJi5b/zdE1t27KxTrVp2TJBU&#10;v3vks1/4Gt3THUcK55/+1PGtb8Xefbs0flnOy3mnT+7ptbuc1ieeeKunv13vRPPejokv6pVykUdr&#10;juQ1lVRDUEWzkfr/9x/Gu9D4Qc6A6xMUa2jW0c/KMoZvZUyFkVWiseD8bJBw9YgfzXXhGqhjcEwi&#10;Ow05gM2JpWKE10HWKWQxXVfmYwFG34V9PxSF8ZiSK9e0uqoGAd88ngiwwwWorMFcWo6C+2JGIlux&#10;uEhYrpmtmxjBiY+GLh6avHx6Ibqo0hoYa0feaimZWBilSGPW6mGmFrSJhaO37qnwDP3Uo9PrXCqd&#10;tzdG9pooHi8jTeOOaCKRYVDAOBLnXDM6WafD0YllAS3VbbAjxDMQBJv1+qJYhFDE2OoyBJyEyYCA&#10;GUpNg3ONIW+bxmKqUORnv7gqNHk+Mb9AVFSr1+wU1dx0dSJZjKBv9pth0zTjLqX97XVnS8PgUxRb&#10;tcCUQ+czdeSiFUPWuepmlu1q069rnRuYk+yLC2ejOnroe//2rUBrq4bRgoFz7PSxfe+/88Zbr/BS&#10;fsueDSaPXqxXkAucz6RMiDDjPDrSBHN2LDkbSU3ky0gEq2poRU1JJpsBblejVW+ymUDdbUbL1JG6&#10;hFGxWlsnRb4cK0Yxz2tgEokcRVHSJZKNAkB3XYJEyxWFdXlSxuDb54/vGgB38Lpa7cmly7mlmNc9&#10;4HZ3UgYjvIlnzlz7858f/vgD93zpC59ftWo1nBQdncB5Eo89/stdY+sMmJtloU+tqMU8Dey3iBlN&#10;oU5RKV7GdGm5MRhbFje102LuSCkxX4leMwiJ2cslq2vAjLtBVSvEp2uoLWwcumy4w+WGgjS3vv4B&#10;eBvwPAKCnlmYLecFX7DN5vdDem+0m/P5lFQqehkXxPvAxoHoZ6KR31VLLIUw97L5PTJS/NR1FV+Y&#10;vnQWJgjX8Po8oa7QbAWxBPOhFrERtNrULmPSRMehA8aeHETbspSMRvQeK4xWEOktXZsCTALcKChJ&#10;UzPL/g6PhoR5hEmV8oSRM5sogwY0xN7XLiV6AuywNcQbHHGdSgSvY2Gxw+GhLEYMh2qpfH0uIsXS&#10;gLuqORqbYYPZbHdYkVOBNx2jouV4HNs2hLBgQ1GfvVprDdTNiCwD0wqpv1gvWo4fOYeEtxt2rUJd&#10;XOZlFGcVnPHYoarU1TzPKOTC7BysDjgIEQQj1JAsmeNQHNj0aBGJdB7JeuC51zBmj0Rpiw4UKRii&#10;9WqM793IujBYiejCMYdRaR1aV65A/WIxmMxXrp8K9katdObdU/VZ7R7EqFCRU8Uob7B4ZbNqspDJ&#10;aTTTmckGVeoIDFt0YxDuLc/vX91f05GzLat6TJ7u995IrcyKNr9o7lxC2O3F05is9sh8pb2P6jE5&#10;D5+aMxmM7XRbR+tgZHHaVc+5u3RFvbAMIQSiqfWIL1aDwgJOMQo/HeLYsUrXaIywIWUzUNORJn2T&#10;VVCTGQ2FyT9mBRglAln2EcOPhO2nND8FZuDR4xcMDAeyqhfIBALPlASrj4zkZNZY8YI5VZMmo3ow&#10;PDGDqVehI4N4smqk/Bi1JgXI/rCMYbAFIWs6gAeAvUJdo0GHwEDxX8hIC/HKwKqhjCplIymTLFSW&#10;w163m3aY0rWSjdOLibiwWACcXyVIJrvNNdJHdLhEBNyoJJ3UKISiQjIrLUfFRKKG6NtsWhCK6Dtw&#10;fmJFh4E/Oi0Z28imvA4xuhBVN/V/MjR+TbEdS8FDzlncFjdTrCj5ipuzbhldRYoifKJKsVjL58qx&#10;pKok0gad0ufVtvtVrR4i4FUFfGxPO9fTaeztULc41R2ObbfuTqcTTz/1ynD38BuvfbBp43avu/WJ&#10;x5/2en133Hl7RSo9+tjfkBbfP7wK5zLAjGiZmsFRSHYCMo5GcQ0zYAVsTuQa1RtVlmNQf1A0mC2o&#10;2+BKk0jYRvVUPB42m0wNvHiUFhYvjN5RU+JTFI2G8Devv7nvnrvvQV4iKks8wxjgASwADV2Fz8MG&#10;2NMREJFagZYTK+RCHusdb0sgmkhjMwUCn1SGQwb2oFSplFpcnD1z5sTV8SsffPB+EgMsQoUdCEgM&#10;gGusWT10+fI0kAH9fSO6ZlkTjcXOaRp2t3e1ApSuWVtLJvmy1NXbxwNuBTWPjMk0ZiPFilQFnAb9&#10;bR1OJEaTF0qMSYeTB9F2BJgnLAvXNvCbNXznRQyCkBeS0OrZvsGB7oEhX1sLYzJB8o6aHhI75CdB&#10;J4fpWJMQ2MDGrwbhEJai0H9ClM+azeWVRdyxesRVQ+pEYRmIlxDQC8VCMSp8unSadGcL19NCclUp&#10;PWPMLbnBCViar1+5zi6kNdcT1YWEu8fb3x1E5tjo2g39I6tgJj9z9djEVARyyb62bhDeCqSI1Z8Z&#10;Pn2zAUiOmlCAjQ1bMpySPA4lC2phFGao4ZHajK1w8yQsZNP4TrMoLmsyGi0MXAHiJwhGDeYkxJXY&#10;wzSqIB+WsZEr5rRGh4jjTorBNVaIx0a7hxNhGJcWkSpAG3XPvfDK0399emwMqu+Jgx8eGxrux2f6&#10;6pWpYwcvlIplFNeHDhzp7xq5YffN+98/7HJ4Zqcn77nzVppSnvzbY9u37nQjZhdHJ9VE+1ENnbqq&#10;HDv0QUdXYPX6DXNzy5cmpixuM2vFWpo9dfzkL//nGVP7Wr/N4CMLCB4ryCoX18DrmNcHmCKy36s0&#10;hBs6JMKjqULZgsaqhpOyDkY4Zjd6XXNsyeOtw3+FpZK6CJoOVq51ks+U2gNtEBecO3NRkOMWLyjt&#10;nJyqmnTQvTBTCRnoZJaIsYwBbVsqkwWRQq4rMEdVa9UyNleVMpLdQGUl6uCFqFBXCQJuZkGEqDhf&#10;LOaL2Oeg20I3C8y4UBXKtbJUr+BvBb7UJMaxevBq4e9NxRMdNXHv+q6RFl9k/DLNF+qZFJHL0Shu&#10;iiW0PdpcJZChjQithzQfSS58DeoJIZ2DTYDCPI/U0TJr5a1cDYETQGWI0B0ggLuZukFTCCP3ohVM&#10;FSfDWbseikHYb9HdKHaQM4UKHJLlIrw98MdztMtU0zJmQ6DeyOnIogYOHzQgcOxAc4jppQaeHxo9&#10;QKkk5TLF1kAbnnedhl2ajS5Mhz9x72cw8X33nbewnW5rB5e0A4fr5OT0/fd+HCXauXPnQKzDDKZS&#10;KYViyxi4QJ4DkIxKXZYbmVQxTmOvojaAxWsCJiS+6PQ4mUrzc6hiNStz131epwDnXIPOlst6vjrU&#10;MrScilA2HCwAc6rQV0dTS7HQok2LRT26Mkserw+Ul/gqzaGWAgaiBt2kHtZI2qCgqVbFozFMRfMA&#10;4xeAR4QmoqphdQgZQ4r6odPvhZOuex748b2f+WFNpfl/PL0HnBvnee6LmQEwGAADDHoHtnfuLneX&#10;ZdkpkhJJ9d7c4sgldmLnxHFJ4jQ7cZF7bMdVtmV1iSosYhN777vL7X2x6L0MyqDfB77nXkVHPzlH&#10;kcndxcz3ve/z/P8fffiqojy2ZS3y/rWVSCOh2cridVPIiwt5UT5b5VPldKKYjGfCwWw4WOGhP8Ds&#10;UIWyggTpUVA3sdRHHBf5BbyoxJiHY/ubFad9qHXhJKqHNVGmQLIULrozly4g46g0qCUKXAZDoFLL&#10;JUUp0EW5pH9uFp69KiExN7azRheP4xRiBjWaLSGhRdLRkqHIyOB5gty2BENTFk8AFk9nlEArqETV&#10;+Bw0iXKny/bjH/3EYLbb7C1b+3oPv/vG+VRwUcYFl/j7XW1OCYqRC+BoiOIirqgKRzMaawsnZk68&#10;fWBp7uW+wdVP/b1i15PJPY+VNu/I79wtsZvX5sLSmWuVX/40c3x0y/bPvEVb9nT0lB9/DL98ym5r&#10;sCs3mXWDnFnBOZVlGTTx1qce/ULCLz/94VLULV2dLC9cNk6e3fD8X33bMdz5i4OXTh0++4nnt7sw&#10;GxWmkvL4Uvm+R7qRxla+/vJF3CXRKUsX8298oHr9UHdGvLOtw/zs85tMNKEkSjIYjVA/RsdVVX7z&#10;8J9qdPmh+x+o5Qwfvhltahu3d8jufZR+48ARadVeSFDHTv5g+wMz3et9xVTnn35knYp/sSRF/rbX&#10;Yn1ocTE7MZLvbumC4VpIK7wrZUQYKE1DfVhRqwqJOHJD6APiLYgPGJSLKJ1gSIFgfqUEMlU9GYta&#10;KZ9OlHCdQqwOmFg8ighSWg6U0p5sdCEbXMgH3aUoTghBHBKESKSM0nUqsRJNkTGmmuKB2heUjgkP&#10;q7O0+f0jSjbtau72haqM7i8c6CIg7BgIlxC2imb4RDaH0CFZInQgCU1CFdFW01iyVLCmU5ItXXmW&#10;Wl0Yz4QS0L2UKkyjvJEvXTboin987ZJnIfDcPrHNpbl8I29jGyT6zgxN5yLuvwClcBDDpKuG6S9O&#10;o8CbwgAOgzL8clXWSIvYQgx+oJze3CTSYknlyqnUvESeIWm8tUvIfuBYML0YnFpJzPnTKyFq2xaV&#10;uLGht2lDl32te2q+aJJrzHBnGzSsRiKVlyhpVsqkpUycFCPLXhDLACYCgjOT+ChnkcRJvJlIvomO&#10;q6bZ1IRDszHA277yta+oVDQOBP/w9a8ePvlhOpP84NCBNb0d67esJRkoHtMShZTkxelU3GmxQ4+O&#10;MhyGKcHYrEJXMlrlNRzA5UQJUS+sjiV1DTo6Biwe5dlcJZOVAOCUyeJLhuQJ7AKgnmbxxC8WYbyj&#10;fQEtLVWaHbE0YVTrJW395yMxcW3+weFWnBeIIlQEuI+3WNUKMKLBqDvy4dWjJw585Wuf7eroTEUL&#10;zU6nycBWyNidibNIoiONiqgUWGUYveWR/CgUQqGI0WTL4Kgi1HBwuDRStmSL5tyIRFNU21sdRloh&#10;VY/N61yuvmZNrpqY5mMBk90oYkisWbDTjvAJ4IkUSiXutogarbgXWfxHk5HQ6KJi/E4xJRdZUOCK&#10;pCOLHnFFrKTVWpqILnkDi6usVqdyOUsKGKDKqowwe+OaVE1r+xspwSzH7DaVnB2/YzWw+iYDCJQh&#10;OZECvAtTzYIyXkjCM5qKJ2rASIHXLiJh45SyLDLXdcQFsuUAo+BZhLeF2h6LLTayWanSPiU03Zpa&#10;3rcB2buVXE2HhD0f8GE4iaVnHgPwQAThKI3dJFVDX1SKLrv5BBb6aN3SVbw3c/DOhkEcsTe40AxH&#10;oz23MlZtaS8pNDBZ0YU8gZuYVLm+b/PudesoMrEamNUaWnCqw1K5zmuqQdOnHbl8Xcfp7M3NhJzB&#10;cwNDzWomC+SC2MDioVoNxgBvK3H4l9dDOaxVC+Mp7p8U5j36JjGnopmsb+EMemFySsOYh/i8BOfX&#10;uaUrhOR6kzl/cYKKmp/bNrx22FZQVDWgBEuVGbXFJlE3w9riGZ02aAxqJyxyVDqc3LR+q8xu5qVG&#10;hWZDc+8Dq7ni8Vs3BoYdRqOkBupIxOz2cu5M+p71snZj7a23bg/13ye3mhm1oNXks7qK2MYxQj69&#10;PIXvJ7JRCCmXoN7MC0U+jx6aNA9CLc511XhNwFkeewyEkuqYNQLRZIhfFGIJg/7NXxAI+PhG0nye&#10;lUnm7y48fN9eIR5RgwtJ46GK4SaTgOxRojApDU6F1ueeT6R9OjWetigh1vKUSC7hOJlJZKokA57s&#10;qltdrijxoZLQZXQaSmg7c7Gq+PTKUlO70cqKWkQFBTwTcxNFKexgSqXODAHS4rw7iVdXs0ONfQWC&#10;5ywdBcmHoPQ1SuFP5j3BkqiibLJpLKwMY4V6QpFWKumQZwUqTPz8qdHAJiklOvQYXQIRSaKogfc7&#10;Wag375FLhscCcyLAvOUKLU2qWL5SsrQ0qaxaxqiUGxRSGO40Ks5sknG6tATXMiKP4BOBcJFUqFFZ&#10;LJJxiKREuUoeMdptw5s8Hu8Pf/CbrRu37N6x7+U/vD40uO7pZ54qVPJ/8yXwdtt71+8ETzLJ51Qa&#10;DQQ6YJKLoNnBYg1zjgSgiSu+kDudjuWwuICOUE7jW4QPLOZ2AEjgCKmCi60kZHN5BMnrMxICgcUK&#10;cpwaTpVIxgx67e9eeuPhh++vj+TxUK7fXZFfAIa7nIwG7QYNDSKXmEUVBgu8UMiPpJRCxWWFUiQa&#10;w+0Lu1jcrLK5pVQ6ms9lAiH/pz79V8PDwz29fT09PVevXXvv/YPPP/e8yUC//cbJzdt3yQGUlIIs&#10;Pz9+98M1rfu8gerU6ghn1iVmlp0NzVAA1wCNkYqEAo93RiqVxLQPP/DANRhppOjFOPNycsaE4gU2&#10;ZBjy4sJUJWSIdBFgSxZVOo3RZpGjH04z2OjlwHAjsHgky/hagZBVAnmgLMYeE0cezLtwqULIDADn&#10;+lW13m2yaowJQEvScRNyjEVeKQLsGRZk3JdxnQE6XObF/6UCP18uS2Mna2siTQ66sVne3ipptGm6&#10;WmqcbGniEqvGPIb67Z8O7tz3aEdf62Jo0mmzvf/KaY6sNXCkUYK1biEjleQNGrzn4FhTsSrgVUvp&#10;KG6XYmhokLwEEkMOyjqq/JQeGSyjHv8RLRlRCT9HQIVjosGIasgcwTYgwVQUiD/kABE+xyyvPg6p&#10;JsWi6PLSlJq1G/VrNCanTCX2h6d9qzOifF6tstz/0KPDmyB1GFlZ9e/Yse3O7bvob2XSmeENG69c&#10;vrKmo7+nsxf3FtizJiZG+/o67o7eCodCDz/wiFLOYZdVxmAKKzSkl8rVSxeONTaaBjdtnZv1jU3P&#10;9qxrrTHJCo+SGKNt2cAYms++9+exM0f6Nu/A15uOTzNy8TLTNaQR44cHYwIJbKX4gQRgpI57R1UZ&#10;rt4MLpAkizOuJBXNoguAWxluVhX030gyEYxdO399qHfQpGs8ce6EY5MZNB9+IddYwFcs79OIJ0ty&#10;FSXtEqOtTCrVKn8giLKQREYj7wNklAJX60pFiMWQREjwZC5bwH6gzrEnYZBk4dhFU7FO1GGUjAzU&#10;0zqnnWRAOxHhRw1iMSz/kLQpIKlJiBcWVzZt3ArwiARhO4dLzGkzeEYgfaAxQb9dh0oYbRIjR1gM&#10;EquJMRtUBp2SZcx68O5SqXAch3E5hIsAaoqpFF+kZVp86qBfC0RWSdz+kdRFJ7AkW57wwqBMZTNG&#10;RN+UaNMVUMRRmfWIVWK5otTpixT8tMoUsC/KAgN9QIVFDlxn15cLLLSBIERk0R4SK1Kp/OkTZ48f&#10;PXHp/JVMPOOwtMxNuhud7S0drZlU4sr1a/FE8r69+xoamrZs2QZ7++jI6PLSUmNDYxbRzFQECE34&#10;yupHRJRti/DwpKJ8BKRCoSxL1OFo+DJCB5LXo2ZVqBess6FVpUIs4LVWlZb9KKiINO0bAtmItOhz&#10;4tMtUngQJW3RV5NhasEnM6BsxeGNkBZwSZThIYP4PO6VwMYCI1fBNy+FfRiQPHjMYI9bXx7AEYRP&#10;Or5KB48euj0+8oUX/7h73wstzUOJQOjQay9ePfqDr30mIyqGovEej2gvgmsIQSGyn0Nxh49TNMnp&#10;4RJUYQguw/QQ28hawRv1ZKHxLaWww8CghqD4bM6fyKzgjBfnlygpXyQ1+J5KVHoweeogYMjYyOJH&#10;x981c+ImgISkBTmRkGSiZd9ydnk+5F2UYcje5FA1t+YoqKVoDu+YWo0BFp2vymIlQ6Qqmw7HLo6O&#10;fXQe4AC2yRJPxyAFpwDWoeXhZALDkMZGGwToO+7Z9fY7h7bv2m9R6PcMb6YbbGcmxqbOT84ev5z1&#10;3iXKs1CdSUi5kOdWEnpb16bjB38prr752ReUAxtyDJtXKe1CVkcUrKuzqWNnKr/9sycUYO978KtF&#10;ovF33/qP/evFnY1eWiUxm9fpy7YaYcrgoyAtcSrp4Jq+eDBx++KMwzT02INfSCabWP29hOO5zY98&#10;UdvVEJanU/INyobmnV1RY2zKMzYCE8xctnOIMjdbXO1r1p84sfSn302evqhYs/3FhXz3p//2+R0P&#10;GG2yGviSqekR3jPLaaFsp0qi8h/fePXitZFH9j3R1Tas59r+7T9ecrSqmzrzw4Na/+xVlr41tOnu&#10;1p0lPqv66Y9zcvk/6ndt/fiX+tbeb1LrG4Q0JSe51/50/vGnJb29De+/Md/u6qgYAN2BGj1VSSez&#10;oZAoi+UCj1YDXpqgSuFo456dQshDTotBkFWp5SrcgRRKhFBUWP3IANwVSzWg1NBQfWi1WIbZraZm&#10;na5RzZoVSrMaoyOthTU7G+i1WiZPsuBauFZzHEyhxXyotQOXtrIvqKS1WTXSIuUa5pdIeQDxtOD3&#10;whqC9QNdIgFCl2vbUEhe9JyqaYg42e1LmaoKqa2pOb4aL8xc7FNkhFJzpigTpa+1dD51Z0GHr7NL&#10;GU4I/e4kVFh2qYTMxOOy+i8XmJ4aeARsHfCD+COFMAQgFjWMXJEHLghIVzE4LTq0SUmBF2XAW9Sm&#10;spXb057rt4GgxIS7wd4w0L+xsb3L4Gil/vD7r4k4W7pYTc/7VXq11KykRUa+SAUEXDZLqIKU0xkJ&#10;z9M5vpSNpsrRCByUlEOdmAplREbZsC3FUZV4YuLiZnbNa+9Gdjz/pTaH+f0P3/7JL37yxPOPbtux&#10;UclJxidvNzRbmlpsBbwl5JhXZkuwHtSqNpOdpuBVQBgDS7YFVodSfi4D9q8ak6kSQpp43REYcSTi&#10;7mVvNiUq5WTw38GGBsi62uTEs5kCS7wir0pZfEnKkEObAQ6yBv3Fxo6+MKs/Oz+6rkuuBZuQVGlo&#10;Fb51EgYlykKVL77+7nWYlr/wxU+YjMrJO3fffvVdg0lP0GkJk1U75c09nXpjVgLOJG6XWpOMgS5d&#10;U6ySs1NzNk6PH51kKb8yIfzVnjWNxihhtMYouImpgpQL8OZyIueQRwpL09qGVrFSL4govgaBYSzs&#10;9aG7TyIFWC7lIkHAQXEJK2HajXck+MUpXgYMqqiiZTmj1hpK8p54yru8SCuxU7FK9VzdQVQqK0LJ&#10;1Qs3jDqdpqcpo1AzEmMxECU8ISuaXc2OWTLDo6perHJ8tRbHGAjHh3IJZ1fUdWJJvQFnoVo8FJWU&#10;asAvYUGCih4a4XL8Z3iNxCq0CNSVCH7YLobUNvi3GzLwCRuKMKfk8VRsaG2LkaCve9AcJC3mqlKf&#10;leZxhm5kTUCX4V/rWfQgy4kuKdL3dpsTwhAMsxGYS7snWFc79AwMGASJGInHPa27e3O6Ws4bNVQh&#10;GZEZrPXenxTnLgpXf9/0BC4V9rV9GVLEymVFJKsRDqSxT8NUrxjyemHnIDWaEl0tJSJVfGLULMBk&#10;VRilq1K1xVpT4MydAK8rnYjMLvpW3EGFRlTIlgv5SKF0rqujdvEOOZcZWNe1ppVNleLecgngBOQi&#10;UOVTNalbWwjz2OSYfbjHF+aXZ3LmNTtK8t7UkmZ+FC3LScZE+f3sGy9f3LpVt24je/nyyu69nzty&#10;dqnPGWhvlsPG/r1Dd5t6hwmHMKZa5hUoGFVK8pKBl+cDq3VJg0IFEwm+4lUhWc0loWnA7QKlQZz+&#10;IAvCM0sB6gMBEjFbrtNEYnBVldHOQeymiJpEDk4jndpw/PBlPpxc09WICwGrUaXLRdi/QdjVVpTQ&#10;bKNsa1QpJOjO81GRCtPcmrosFapERMGAT23WaSEwgmsKittkNNnA2DD0pKWaC+7FgsWozawCtl5Y&#10;XEwBsd3sVOAHT8ZijJ8KJZMZwdHZkVDICki0AHCGaSSOV9FYcclbCSU1WgPb1JiUSjJg7UvA1JXh&#10;u4zfiM1o5bDGzFegJsuHE1G3D7JvwNbxA4m9TD26g8oLzgY4EIlBf5QhqZwiExmq9uJP/3hl4dbG&#10;+0CIEWfBIZGgJcYg8ZavFHRoAhRr6irN4HAIZXhCECXyNMJJkQTa1mCdxzP8mu7eBofjnu27L5+/&#10;UsgLn/rkpwC1+/Mrf0JW5J577lOy2mQmLVbIAcHDfzcqtwhklnLpaNifL2YpnSpeqqLbqlLoEZsR&#10;U8X6MARGxTqeAPES3CkKcpnK5/ejDFMflksU8INI0czAcjUbQnr5vYMnn3/2Kag6EenDEgdfEAAA&#10;wbyM+d1mg04oYfNOyypIzJUimQpIdUIxo1CpkkHf4vyyJ5qOBxea5CI+NV0S+/kq+8Bjnza62k0m&#10;B3hi3V3d9927x2ltypf448cvD2/eRMskgOaVCp5oaKl/ze6PLlx/9d3XQeJBPsZoa0DcE0aFcDwk&#10;Z5iwHxlVkUZnAYEf9whOIQJrVgkoJxoZlPIvFFFMyGUosCIIALaWSAY6CF4W9d8wdqMlREDQzKwD&#10;KipEJo/2ZiEegwoln0hmwtFUIIxGIELFWAXgK4LDEl51eRGlUGvSfCKXAvohBdkaLAFhbDWTYF3A&#10;DlZzlBMqsPZLTIZQh+WmkNq6qFKGlSq3sowjcEpda+LsMzPX2pvsQg478khrb09LW+PJw+f37dj5&#10;/oGjS1OjeLKabeaCuAbXeU2urkhZ9KP0OhVNFKLu5So+MfWrBn7wSaiGoUSB5wDYfDC30RBH0BaN&#10;MfyGcAbA4UFEoHkkFIvQkKaX3UtICBrNOjFin0QxEQ15PJG29o25Ilo54FMwoGFBu+hZDty+M3Pf&#10;vu24cYOLEPD71/b137h6e/PG7bNT81s3b79x5daGwXV2q+Pq1atDQwNmi+nosQ/x4E0kEvv2PQhO&#10;Cdgn6PMjloGJbC4dv3rlbEdnZ3//Bl8guhpyN3YbapKEOJ7MEbp4VmrWKoL+pWtnb6OMN7C2Ox8H&#10;pYnJSF1MPgTiNiRs2bzAqoCLxJETpDtEbWqweNc/XwpsXWmfL2g0mgpFrGQpwPeTkZSUYHPJ6v59&#10;jyyueD+6emL7/X2ldLgcLZoNdvgrQqxyJlW10ooBVlGU1oQqxFbiSDJQzKblFQVHKlkoUYBGZDVS&#10;FIMJG9wyiJzhPiWpUzrkYhDRxBxmZXhqgfiSYZLoopfFSAfh6lc/UBdBYAHUHPc8kSgajZZYw7//&#10;4CeBbLFxoJ/H1hgjZE4NdRl0NjlQFhjRnLYcUFAROR1D7VAMsg1+JkVIpaIwH4wEstiDKWpJOHvq&#10;h/sqGvRS5A+r1JzbU9MrU0qEivlSpFxlLRVoT1HU4Fgs5gAxFLA8FoughQNNQY61m0g6EUjpNRJO&#10;iIKxkC9Vs5k8g8GUBiegjFyqjofSRw+eum/n/T/87x89++SzsWBi9M4Yq9DySWHDhkGTBbGCS75g&#10;UKXhLFarTM74fZ5X//wHp80CrnweJyg+qoQcCc9uUESQ7gAcmagm0sgdqSoCXZSWS4koiNWzC3NG&#10;WoORbgUXUWD8AJjWmyRlsaHGrIapvNqisSglqVDBv4IgREVnQGvACcJ5mF+KIVBgKkokqVIBxDa0&#10;wXDfhH0IsmaM6LBJ0tV06Gpiw4FTKjaQf2H0iFbc3gPvf7Buw8Z/+ca/yGU2ZAJvXDj48x9+xq67&#10;+8yjqIClseuaXHJRhvszUi1Ri/sToKoQSr0WT1FwpAH/LeJ3BPcoy2JxatCjak3VP0qZeDoNrgku&#10;3mFAgowmTosbsUZZVXYXK3UmQR49HSovFhLKEhRM5hpcD8H5wOJUNJjOwI0GQoBG37imT6ezl2g2&#10;DrdCfVMuS+V4DHTq4bOpQPCNc6MfnL5z4Wp4fiklJGsulrawqZAfCsA8qqGgxaXQokhbLTY+ncGQ&#10;SWOyfO+HL2aKachtB43Nj67ffs/992/csmHu9hUy5S0wfM6ijsnVZFX97m9+ppa9+TcvsFIidepY&#10;/L2j5TcOst99kbx8Vr860xwT62KUeNP+/Ukx71sNdhkkD68n25udMv0ansxiLZiSugXGjyg0dmc4&#10;u7U5W25fvfmDH/5o/8OP9WwaNDU5lY1dYQn2zoXJkHt8JWU11qzMeGZpvsO1xZfIv/fBufwt5ZbN&#10;LlbPbB1+buv6v3W6dv7+jff3PbGttbOGbHJieTq9jMx7k0yC6sxyNLhstrVt3/lUrmChFVqbldE5&#10;RAPdnzjw/mlRNWvXSQc2aVwut8ZaWfXRr70piJknz14PPvF/+kuqS0ZFQkGrv/7NXzeabPnoxPa9&#10;ASmRvXQqbuk05dEMK1UKOTBBJAKWGCWCz6B+W5EQNIgptaLIZm2B2QCxDhGN0x7gFgqoUCghidxg&#10;Bi+2at4Llj8G7iIahKNiSZKtf1DxVMaxB2whgHDKTJlkBHAw8lUl4xd0U76UpaEhI2Q4K5sjOH8Y&#10;1+qsSlRGVJAopqAGjKZiAF5bjXqgGESkOiXmFiQlDcMrauFoQBDlW6UlbQHngCoBUzadccfmbtPq&#10;njxlLAl3yOpu94zlkR2LGlXs8mUFfiWubk6qs2AyCJIquoBIkRezuToDRsHg+FrMZDAqZTEZkhGZ&#10;bFBey9mtxnCVL0uKhkKuMH0neP2mWiCaOntaevttjnaWs6nkNkrMEhRLff0fn4vMzKMtmm/Syow6&#10;OEMjvtm4fxkpCqMcxvks7wsAfh0KQEafhsWiDgGB95rR8ckCVm85ZY7l/dmVQNU5eOjuwqefexah&#10;ypcP/fmpjz+Kdq5Yxqv0ZO9AG5yEYNvrVAr/0nwmFsQ1BEpEiQg05zLiTliGhZNBlcmIUXSqLpuA&#10;i6Mm5YXo1LRESME5rTTaaF0nzbXWcU7qGtZpmEQpSI6psQYRaatkq4lAsioy9W+L8njO20uOlj+d&#10;Pb2h29BoRYO8KKDPQtV1ZpoKkfZEvGO329c079x/HzR/Bw8cu3bp6jOfeEJnEMeyXr6WKMuKBSKl&#10;yMMHwUQlhjShqp8DJEROksayTApkssy4VFPyIaa5X8orl2s1jbhqFkDAISRqBSVO+3EJwzZW1tQK&#10;w0MMORs6XYtNSlM52taK7LQq7Y2PTyg71/K0EtVyFYZul86HR66BgiE3sjxL48cc0G+lxUiC1WEy&#10;FpXYZ9UMhSK95Hefu2ZB2r23i+e4GKy7+czC/FRrZzvFghQrUSDTEuOFBS+VyZQFoEqTNbEyDCEH&#10;plQzuPvLV5TIClAyT7KR1aVl1bxOwsxFIoAKKEXgF0vTmVxNmXIOX1+OPblOrxcvBwmpI748GQhr&#10;HR14BVYLPJ9PqptaShItOtvQZxbFmbTESnBGxuRSOVvkNpfIaCDMJkGhwAAyi0V8PlddXel29WTg&#10;MESIxx/CeU0mM7/4nR8HC6ntw/3ZpYWalZPk2GoeR9waH5qqxlZa1w+uqNkMK5PHonLUt5RysaMD&#10;VZXs0qSyWJO3DiRohQKL09UZi7UFdWNUeDD4FRQoXRb4agxboKJEKdFbabMylpuemzgAbEkuI1ld&#10;fnttH56dzmvX0oP9e+REli5elyFvAA61lAmm/Ww1wgay06HgCiPOTDPeqRXnDoNWStsicaN4urcV&#10;diRZp3VtMQswxNKaQSaXrU2PLz336Avvv3ypb5vU3J6iMs7p28TgevAxiORSrJLnjQZLpNLfLY0G&#10;Fybq/SqksvBiVVQzZAFOatCKFbQGIWPWJK4l8FlLKJFRwUGQBl00lSumCQ2D968arko0FsAoF0s0&#10;nOzgB8ei4Qh8lCqNFopL6FAqRE4BznmdslWtyhUEp88LNT6YNKmNiFhkSNAT4SngeJLGV7U+7NVq&#10;NQQddntQH58IeGAbabX3dCb9OBuRdqO4yVnDtLpM4DKcgS43HrK2OIvwE2OGQTL4tqdCnnR4FWEj&#10;CtsOp62CMCduHRCMiAAfwWcXBAtEjWiBFIOoU9PrqgZtzWKgMbGCT4RR8JFwIgj7ZIGTIfiBY0Me&#10;aOwyUthVAVUJFF9d7fb99zyAVUn9GSxCBa2O6SNqiPrgMFRDpQPXg3QOF0bciaqpLJ62aUR0k5ij&#10;lsqZfB4BJL3GcOvadYxT/+HLXwbm7+f/8wvUn5599lPYG+ILK6VR0shhwgpvqyiXDy2vpOMpo8PB&#10;OR0hKTuXoJzWYbXYppYRkeA4IfqLWaVUF9fIsHBDUpwwI9DICzN4jFaLuL7ykrJWAXRSdfnixfPz&#10;K8lPf+K5QsIPhF8JmFoSbI6aEMVBP0rJlXkGtruirRKKh7K8upvFXaAWA6nRe/NiVaI1bdhnZsLk&#10;pfPWhot59vbYnGXTlhdW/NH33vt9fxcCU8hFKFcmVt87fd7V0oBhUCGf5lQ1eAs6W9Yh4mW2a/bc&#10;dz86aGasxkguXQMUJyIGDigLn4Lf1WCQMsYqjQdnEb9vmdKazcFThFGdM0/mSWRCa0y+kqmSGQmp&#10;KxWD9XoMfrswzgBCUhQK8TjvXi35A+pCUVetQvcD7DvkwgoFrVViZs3gn+HjkXg4gI2JidMkEf5B&#10;5EipFMF9pOCkuGZpDXJGbtRxZDkvR17avYKLWYFPVYtpaTWrFhfV4EOWs/JSRQmaCaULShvtGnng&#10;zkebuywfnbzQP/S4StHQ5OqamL310NO7FhKFt89OgeY8YLfXpzupFENL0eLiyapYrRErONQgfe5J&#10;XMxZuRSx26pQZ1biJpwvVjGpoJUc9qRhD1hhJYUSWNllf3AR+nTEE2A3UnMKWopZHq9nDcsLUaOu&#10;XaOx1VkLNB4gSBppNIYm7LsuXz5k1kkwoUc3/Mbl222uZv9KwKy3nj9ziZGqI8GUSkbo1Io7d260&#10;tbdu27Fjw8ZN2D/7vKFdu3dh5Vcq8xalhg/7pWQ2Flm9c2eirQM7pM1zK9Pu8HhTp7ZKZA2RsWne&#10;9Psf/u86fZ5ydilsLTff+KBaCbdt3eGZnWqXyVKY54opTIoR+kLAFE0guJdwcMYIA36tOrFDrsQx&#10;dGV1RQs1IYWrL5AmRIkn5WLTymJyz66Hjpw+gm1Vl0ZuiiU0bUZ3s65iWqMWOQNLi2ZWgt1xhVQX&#10;RYjrzKH0SqDDuVqspWHZEBcVpbSKTDJqwuvA9hD3FEKcIiiQ3CD4qIcD0dcsQFBTy2WIBJahKM1W&#10;xNgzY9lQRly5TOJADrC6nyYwZXNVefL62TsP73sAX5b6Dh55xZJEVRIbRWKEhLV5mUHgicAKFfGR&#10;8SVpYVXHYPdhzfGEzqTNZGKibJVVsUUsUhEKwRS2VuHEMhKh+myBYVQcViP51HxE0KgaSQFhNI/B&#10;1sRD+FfBeJPLVZDKFGE2hkHTLJ824RKQ8nOoojP2aBR2tHhZWstCZJYXpkZmjUrXl/76K3IMgKXy&#10;AbSmBWF+cRF4h7VDOF05sE87ffFCrlx8+713pqZGR25dcdn0HQ2WUj6u1sD1rYEYry6SQWAKRQOS&#10;ArYmHSvIRag0ENlMFO2VfLYcWPBptLA7JFA0JWTKaJbQsnackxQEGUspPNGM09Vs5trgW3Z7r3JK&#10;KyNCOBkwahxfadagYVDBivnxM4ynMPbLhXw5Gk1gyoa7DF3FYhM/eAXEeNHcRGdufmF1dHTqy1/6&#10;6tbh7Uq56q0/HnjnTz/zrxx9YD/nbEjQcgAnrNMei7lhVykjK6zwCHhrlCgKgp8iUgKLAcEGBCfg&#10;N0f8omxShQUUpafFSlzoUcdSKW3wI2k0DazSQYmQX9RCH5MtFrUIL9TSYlYgRXAErSS8ywmqoF7T&#10;zulsXQ19ElW3pr1XbWzmGS38DtKxXHlZYNRaQDkA+imx9Th9uJztGolzL1/Ds0zz3H3mdT3c+sZM&#10;H5tKLIow7rE3FCmw0HCrLOVjBQt42WIlPuGMml63pccdGn3plV8EffjgFgHusFrZ5jWtH3xwzqnv&#10;1ulBt/eHrh/cqjj7wtNpi5549wB9ZXrL0JP/VHYMHDk+pmnoN/Wujdc0775/XcrBSzy87Z7Ng3s2&#10;0o1tFbmWIEGxxr6j/swENgd6S2QxcPNE7NzcaWnqa1uMxEbngm8dul6tMQ6LZnxq8ev/+I90dnL/&#10;RkslS1jbhqpqEPlpcXTxdlho37IFI8Q8UcsoyA/OHhRTib9+ZL2wPFKOeC0GNtuyRm6wAIWt0lky&#10;2VgoHdCgkmu3XL4zCUiMCi0AQ0tz0/DxoxM3R3weX8ofU//p1fTlm/p1m7/VNfT86Lz3kS1A4bIQ&#10;qyvLppR8o14qX7l6dtvuil3XE3cTfrVNzzaX8/AjSbCQphRsWWGU6jp1rk4ZZ5JKTDJxA45j4ooe&#10;K52inORFNqKiFyWXsAAkSwrwVCuKkkLhpCUAkmvA5pGDpFfAJAMZh/rNLBUNxIPerJ+oyavLfClU&#10;1OVLikws29PciuFv2FcUEoK0HOqSwMuVygsr1VpG4LHPpCGAxqMBP8FJAVBQjSE7GQnGsGJIpvHj&#10;CJpuTAy9H7ZJxUJWogukpLV8UmThGYPl6jFRdm7s4X1LpDly9pC7tWKjzBqiu8WmMpaTvNjCifWs&#10;ql4IEAiLWo4ZWrYEfL+CqWeKl9Mes5rDWTkNkm5Nmhu/XfGsOjZv4XvXZU3OKM52Eota1k5Bk1FX&#10;oSiop57fALs45gw6pUHIZDwed65Y5kxmjdGMeXIBJ5eKSCaRIX6H4AmjUID7g+wSVc6mAEdSGzDq&#10;LIVWs+GoQtPgjVbvv+/BXDJ58vKHTS0ONUcDcoUmN/DwGKEDEoN+GMgJ3d2drI6pL/bKFXQAwFQP&#10;RH3om2GggrEKKcF7UF6OBpeWx5rXWFQNWnhCK2ggK4RacUVFJYoRL837ZNmZZHalII6IKu7owjWJ&#10;UGrr2EhpGwSWNPUoP5i8VtFod3U3GMpxKZEsE1k8X1V56sJbx6fHFzc/8gRraQJ68OjBo2O3R7/4&#10;uc9bHHYGuFGfOxTy4dgJBxQrQei5KlSLqloJTmIhmwCEHwDpqCeKwAn2zJfnKXObXSyJKESIwVFI&#10;ScrK8ja212lp0hqMciuHLgPK61EBdPt4cPluQ3N7QaoCaja2NI2VTk1tRhaH9Ud9F69TcnHjpkG3&#10;zxuf92M0jJsQauAWHt8dCRzghlzZLIiiS+5xz6Kyv13c35wCYhmnzFIlenfe2tSQQnYQ2hlB8E7P&#10;Iziua3RyDiu+sP6ZxYpCnScqdYx0NAPjEJ5RalpedIcAtSorpTCSkrQEUS5SYy2rqyo0WmotC4iC&#10;VP39JuwSxUzFG/HFZHpDwaJVlWua2WDFqIlCmi0SMRhRlfMKb4iXYDyarwF0h4BAJQOLK8aDWJJR&#10;eMNBjZwK42fI6GhFmpREbAo3JSN06bJHH32mZ/1aMTwi5RwctTJKncMEAx1XMH+DsAO3Rv8ylBL8&#10;/kopq2pyUWiYBSPww6sarEkW/j6REZH+oE/V0Jyqq1owksPQESganH2RQMTIHZjZDJYiSKNQQj6J&#10;lGpT38kz72/bpnY5TecvxmpMa1N3O1Z6+bBPawC12ZrAOzhyN7wwuWb3UEmTVqGtFxVt2dYZWDh0&#10;+PVv3Bx7ZXF57vLlE7Mrr+ezS5FZw65NfSZz7k8vT20cBuG979y1y33bUJvnL5+bNLJbaFGbydwJ&#10;KW4hp1EpNDlzM9T1Jd9cLeDGzr1ENlBSB420ayKOZJxUrWXIHAJZUljG/SELhw5VlVLRMVBeCjWA&#10;ezBRL5KYQSA8WEXbCg2sI8evr+lrwSoGGglaQipFeP+RZZyAQUbAt7WuY5SjzBNAxQ6FBmhb0PJC&#10;yxKYY3x/cJCHfFZRLxVEsrnRqZnB/gGppGrRSDByyiDniA0wiDj1i6DkrntO1+QUA95N1TSYVZWF&#10;kM+DM4Fea9QZzTSrwsYM2ppKPUdPSgA9rJt16lqkuoEKf4NvFWLv9S4Ollj1RL2ASyAqt5w8Ccdt&#10;LAj2HkpcIpGAV7OSQICLQg/D5w0CeoLydd0ZDTsEOL0ASxEENh+5NPTmqliQBw044k8m8IMdB8eI&#10;yKUEGcUIWSxXJBCABN2R6ZHZL37uSyqF9uTJ00ePHXvhc5/JYNhJ4R6ugCYeus1czBOPLi16pwHh&#10;1EPWJFaW89IokNvFkgsTYkjWxSUs+UKhKDDMCoW6WES4Bf7WHPKVMjmcgYsyKc4QCog4pGKcWYHy&#10;To+NTo3P+J567OFsHJ8yPLOkqNJCvZeLB6uFrEprKBAM1sjaas4bTMvMrVDaEuUE+sEQLRib+jOM&#10;lsp7LdJzMtssDBShWfU6x26SP8En/jO0+tZLv/qfM6fuHDt7bXj7dqw+Rkbvdra3ozUUDnh9qytL&#10;i8vHTp1pbOn8j//63iP3bvnuT3+1GFlq6rPix8a97GtrceiNagz5cECp0Uhbw5slX5iebGlonp/2&#10;HTz6TnOHRSE1glIJm2o2UYGiFAC+SiRb8sZLnnglnGGqEFRolXBAG3QFUNKVuMtLslICWZC8Upah&#10;yfpPqk6nlMmFOCQpXsQjEbODUx1xC/jeIKjNI0TEkmmmllfL8iq5xNyMG0qNBsIxCa5oJrAE/Vzd&#10;moz6AMmJRUpovlmFGM+6ycn5/t6Bb3/rOw889KSrrcnudJw4+u7wYMveXVvPn52+dN2/9/FnwSH3&#10;Bccq+ZxKbKhi+E9UjHajlBHjnTvvngkmvMl8KFuMZysZlZ5FGLUIJbJUhvhaIBiEyjeSiOORgxk5&#10;DeYYOiWA0WV59BiXluYxUmxrbZNKZHCV1mOnOKODtANKUjFz7szFhx5+HLeHk6fOZqG14vmlFX8E&#10;tIdotKenE6ut6YnbuMiMjIyYjEZ8GOOx6N2RO90dLa2NTgbpOIRbqkUkNMHzm5mdYVWQzTV39vRP&#10;L875oj5Hi6NeDPetlg3tDz+yb6izdWSl4GxsYorTp07PrBnoa7U64rEgrTOgFYD2LjAqqWQKpQc0&#10;BMDdjiexfK0azaYyDmoQIWLwDI4E1krYSsJpASZQRRQPx3Zt33n62pWKtNzuNNZScR10jijFZWuB&#10;ec/s2KiYT25rbKzW8HrWwZxGkQaGGaB18nh5GesX+PlUhaI2Zaor7MpZpDHqntBc3Ou56/XdSSSm&#10;C4IHUnQxbHlps1qEjzkql7i5lqqqWhYXeHBSkKtNZwwGq0hlNuvbTh28WIzz/R0WJVSsfF4tMQm8&#10;GO4WOI+0C3eCd68Wg8vSbJhML1SjU/6ZUSxC7bbWQhVmdLaWTsFgrsLTEuJhEZXFFgXOIqsZTtQO&#10;zhinlVoD5Zi4NEGZxlRmrhDlR291GXSKchIAnny5LncOk2GkZ+eueAw6RORSYCGHdMaYuKgJpnV8&#10;PToaCEbGbk//09f/nVNqTxw/9oc//n7z5o1tLa1nzp5FCCAUCK3bsL61tc1ss83Pzm8aHrZZLN3t&#10;rWYEiqDXVSqR5QfsBvlvcNUQ/cVTFtyMVCaMowP0W/grITYQJSmAXiRQl+CkQrFaV91RgVBErdbi&#10;pikXz0Dxk8pwkmKDScqpMb0vQuJRAL6ULjFxf0DZ6cSDFzGdlNuvxyMLb1Qxka6VsdIEgdbEqMvw&#10;1dQLMPU/cP6EnuvSlcvYpTQ0NSXS6TfeemvRM7t27UBn63A515AIdCYifal4f6ncnS/rvZG4xqSQ&#10;0w4xAX8edp9g/AjRcMDjmZ9fHMcUIJEOhqIrqHOKKnkkipQKJK3h3SzjRlcuZaoVCKgQ9OblpJsq&#10;BksJb9Hrr7oTBX/RYOnTuYbH76TO/PHmjo79JWsxV8iA+WdLkZk/nkm9dyM1tojIShUC9mSwtOIm&#10;ComaTGwqyX1j3pzFqR9cjxpJNR5LU/Hb8bukHoR0e92wWJHkk5lUPI54Kxx+pUJaoZDo9CqHrX3t&#10;4FCiOPbR2UMXPpzYt32/Uk6+eeTPAzsfEtXMExduepfe/Md/toAmfvaQ5Q9vF81rP+nx64j0cpMl&#10;snPn5v49/Zs2dz7zwIMP7BxubzSWaklSRWTFQkoEvEuqFIpkZ1by814WzIUs+rpVqZL1FsIM5qAt&#10;RmeDTauTnzv5/uT4IopLqXgYx6TBtb1GA9dkbwCHBmIPmoaY10x13nN5bvn37xz66ObtpViwqbtt&#10;y64dnkgIg8XOngHcss2iOF0uiyF5JdW0weHB51Euhh/58qmPfvafv3p8z1MIUnCcbnBwS6NzOOjX&#10;LS8an3r6v/fd/5X2zm0Xrt/Z++Auiz2cRykkhW4k6BEUmQulVy9u2wPuSen27XiS2q7TquUVVZ0S&#10;UFshSB+yJUrGSNUlkyksD2tVlpAnpCjbQ8pJIpYhzQTuEoRXajFRpg4EgptkmAt0oJvDyeUgNEIz&#10;YLN2OZ1DOm0Pp+p2NGy0Oja0tPTQLM3pZNp6uZNwyV0uibmdYSzCSr/e3816jPB4IJSCe5ncbGAw&#10;ajPnSHGCrOuWuHzKP34xUFnFMEkBxL7dXqMxuBHBVVzAxhJlFZKQArabzInt3Y0G7Ys//sPtlcv7&#10;n1rtVFOzd9r0jkfzpSVrk1ots7CZSkGvAPqsiVDykbio0QD0jiouCFJKZFSjjV2MxBRwYMmRhyiU&#10;wr540Ae7C/BvWQzyqzW9gtOKtfXGLPAcIvTlS9TTn9wstxgQWUScI+jzo8ent7hQEMQUh0fjG4Xy&#10;AsbEVCSCLTZHIneEmbhYsTw/wWq5Gl3PG9FgZ8bioRhm1oadW+5Zdc+txufaOxvn5icxu7LZrFYL&#10;vM51xoFGowO5uFCGRwsTLxjdCgBzhpMhsMtlKgZxk0IJLCnMCmVqqSia84n1Yjwf8TOEdZOo5Ams&#10;XIwHl1DNVWvRtMU/B7MNnZY65Y17mzt3udSsMu+G63W+WlyMZ7ZtHMKVRkLFNAVenxMSc+4/vPS6&#10;L1N+4uN/azG2IDlWJAiowZ596kmQbfEyx1cDJPdMPhVPxYBCjqSygVgsFl0th9yybAoazTRyfVjd&#10;l4gCnzDq5WPFjnCxYDdWmGpIK0gMZXROG8o5FPyAhFDmyDgmdCDvZHDPTqyIKzxT38jVzaDpaMjg&#10;cpRJWUcos7o4wzaY2rp7wXTSO53Ql+NgnZv1uKRKTMfTyD7VKFk4NXXpOhSruoHOfAMe9CAVERyQ&#10;ctNeBdJaFj26IDE+sTA64dAhNGQryqWxUp6lFUAPB2HUpLA7JlAgQ4KxqmKoPAJUGNXxDIBRaHQo&#10;SGOSigLHaCpwCsWcx3J7zvvsZqMK/IOKNDJ7uqKwY9UArJM1VRJmQ2SLM46GTi2vTWeWb9zKAoDu&#10;vZqau51ZGCPDy+p8lM0HlbmQKhepBuYj41djixOuwe1g/vD4rZcypXhYpmf5EvnR8QslhmI1tEyE&#10;+iuK0Rrgimty3EZzkcUlg8bCaAzoPKhkNM6ceEKjmxWdX7BbNEUVE0DWvyriclksT4KFApKedR5o&#10;sZBMgscIsleNkVG5bBIzQUT8BBwKRMTolTOd/feePjfV2Jyy6ldzMXZ8hVG2rlepXWRyQU5V46Q9&#10;jY3cwhkTmEYuC0zUrabGi0dHuuzVl3/3zWc+ntl2f6FzbW7rbu2994pcRvPJNxJbttRJyDRhO/uh&#10;7IFn/8YdLHq9M+s3JDmOP/jO/D27PiPVShQ6RPx8Qn46Zl1bplktxiAVdMsSTA0oXS02O7S4lMfQ&#10;phDQKhRVBZ1EHZ9iorMLRrspQ+MJK6mEeSmgFxAgUhVcvSDjBcQJiWZQ41557ZjLocHFA4sXFtpv&#10;/MN1MJcY7zFo+dC2kKPQUCOCHh8W9zQhxlAEqHaYGnBfgvUyDlCfXD3nX0V0w8aqjdAd4QzzFyRG&#10;PZ6LIlClGobcUyI1m825MlSsMmU+H/Z6UQhxuZpkSjV+DsHOw1/xoIXLtv5J/b83q/97uarfqeq3&#10;q//7B175ZRJAiHppB8g4rUbP0Vos33AvqOTyDFFDuZ4ijBij/ue/vYinXU9ruwReOyHFSXAoKfJJ&#10;hFfZuL9y4fTNcx9du3rh9up8oJipzE0uLUwtzozNJUMgZwipYG785pSkRH/9H75pNTpPnTj12quv&#10;fP1fvoZXtVqvhjlKicVRNAicMZFPKzmZtc2Vl0mQ2pXTnLwqSxUAA5CoxHB28OggCdkKOJ2YejAY&#10;c8hlcOEgCVmrIcIp5bNhxMvxZMO+DblbMC1C0QW/LzA+43nm8UckNTxgEGJg0gC6o1NWRFC3LFNy&#10;BUKGfJ2sAHBJVm1pkULiXk0FobiRc4yl6+ZKqKfVWIq/LlFlpESlU0ew+XFF4bBTE1MxGVe7vkAa&#10;9z72Twad/sC77/32d7//5Mc/jl/NtYsXDr///sc+9vGWti4xozrwwaHHHt72ytuHlDZ1z8ZW2DqB&#10;Ja5Vc2ajDs1O5KlF0hILiB1q3nVVaPXW9elLly45m9WIamaQ8ymkRIIUPSSSkECyqVFqcIvmdAa5&#10;Tg9UcYqRpKUS7KMQJMJKC/0z6CPgGSmRaPXBdoVTPHywCphNvEsLWLer8GlEyhnYFqiKa+BpA8pX&#10;weCgWAEDDYdGbIvFSjWLHRDeL2B3p5O5WDACMoEcMUEyk61QYrURP0+iXLKn2fn+0VOOrkFXY+PW&#10;9WtiK4u3Lt352AtfXr/nwXGfd3ZldseWjdV0OpdISmk5KecyBdhCNSqDWc5pcK9Dk0Su4VY9YVKi&#10;kkp1NZESSUcsb3VGHSaf9W0tJc5jLYVflBhpI3AT0NEIlyuFzu4etGKAW8jymdWVlXDIi2sVwhvI&#10;T166dKura0AqVYLpf+/efY88/uTGTRs2bdu8srp8z+7tIAGmY9GV5aVNw5vwB+4/Po/bYbV0trWE&#10;/V7E/0Jej1DNLnsWV9zLVpsDylv8Ett7+scmJyEqsjU4MN2Qx4Iphnv/0Ju1dLYmbyPk9FCvAr2v&#10;m1fd+3buKpfjqXJNrcK1vwj0P0ydCEnhKghDCbCXgOfjXi2t4IQLk29dESlTyusNJgXOC7VYMDQ3&#10;ObVz+7ZEWXz51qUdG/sjy0vjc9OHT57+0w/f/uC1t+5eP7d45/aFtw/10+Uma0Eu7yJl3WU5yJno&#10;1+Rl8plqWRIJN6QLVCD3Mp/3AqtPk01yWZdO1Y1rktnYqNPYaalWVFNUWKFIQinsESJuOhnhkoIC&#10;Iq4oRYVlijw8JtakNluvyylEf/jJK8VIQFGtRUJ3A6GL2fL8kmcikV+R6hNG58OZbPvEdIaRDa7p&#10;+T8qw45wERKlWZWpRSo2yqqpXJJX1kBQUWXw9JfWoQQS7CUTaTUvFGjCZ1A5GUrhmYmrmm457Bpt&#10;THlthFoVUboKCnlVRsOK/LVwfGK+iJJPl7GaVBp8pNSIXGG0UluJYkzsSaQAHZFJVV3tXaDGf+c7&#10;37bZjJ1dnd3dPSdOnsI+9s6dkXVD6xobmzBHOvj++xuGBtEPR/IPPb9qqYS7PZ8LALILZToGQqCn&#10;4fSEXYqKtUjE2lqZrZXlGpkWwEatUmc1mPE0RRbc7QlgSa9k1YBO07UVvpRoa92zOAZykN+hx4WQ&#10;XPCfMVqofBqGntG8SgsydRUNDkhpgCeVSJIVhDBJsEmx68+FE4xMDzgSZlppANETyXPnL/z9P3zF&#10;YDZdv3nz7/7+y2hyGq2aW7dH/b78tevAr/VaHFsopomUm5Z8oEtrZCzapuiIJBlZFeJHgDEzmazL&#10;1WqxNpvMbZwKX9UmkvSleH8ovBgMLoTDi8mkJxJZQqUDjadkwoPYrNybDuQzKKqSRbohr19XaTTM&#10;i2qXArLRpNJT2tQ1ENd4scHDqFN1N6J+b8pVZPG0cDW75OtdIjMK7aKoVRIrCSJ3Sri8Ig8WkzcX&#10;i5fHlTemxeEI026kGoxInlaEhAiPgxR8vjGTUcHzYaGQkQG9ilYjdmxicE6rMBfnfdT99+4NhCeO&#10;3TrfuXHP3Rtns3N/+Ke/1ct18d8fULxzYShLtEf9C88/vGnTutbhHcOtHa1SRRRaHVBzapJ8iohD&#10;zaqoZGhAgyZnqsk07hAlC6e2OXCtQYMSQjk+HHKoQNMpympoLBYYdaVnfevG7eu6up393a71u9qd&#10;bRxnkJRFGVIGcAGCRUiDFJ2p9K5WrWjperM8+ej2Do0knIndbXUyBhSfRTF/cia9PEkrlLm6Lxsb&#10;WcyTZBLvnFZNdjqb/DllRtu2oRHJMwLGESwcO7s3btr8oApOAlJ++erNSMi7brBHkIxkBT2skDUq&#10;PR1ajrhnZLlFrYHo6ZUHwmSu+nzFOV+E1quWqT8WS3QJa9tsXFPm5Zk0FYvqSaGipalaRlpXBKrp&#10;UrwIcKJGkeaaswqdRVyyZoKi4CIVniutjjH8qlLwVmITWe+1Gj8uxG6JhTmO9Onjt6X8pBFRrWq8&#10;xWEw62FdrVbIDK3BSoQPpuLByF1AlTUE5k/yEmJD6Cnj15vkowtzUnlRZoS2bIdYZqfk4J4DjFAs&#10;iQFtzdckGQDTikQeazFWojG2dxdjwQrnTJgj9wyudsmoW6N6lW1DKbbY3tWKdwz0rNhY5OVUoyBO&#10;hEIIUEIaow5mSqw0p6dV+DcFMmWNJqsgAEjNTEwpLSZVY2ce1ceyiAUIoop1iJImaKHOqSwCmkI9&#10;/qnNeVRtgKr1xRB3VtiMMR4hyTIvlPJ5tJFRUpKU8TMulPAOQokTT+pCpgT2usVmwRwcO/R8JMCn&#10;0AqpDg3t6Whp//DIOxWZoFCiiJF3uax1bLFQOfj+0e9+94f798PzoMQZDMXNcDCaz0JgJdLoVUo1&#10;Dv/oeuP/wYdNzUwtJBDvwekQzVdCqyyrpCmQRUYg03N0DDkG9qdNG+fkQ1HVBolpmwULWanUWgxX&#10;094gbgCNw+/N5vQGXaMW8TKBrmWqoeDShduXj11Xmpq//M8/oBUG/2Jscm5WazM4nXb83AEEjHZ7&#10;VQzPdxacQpkW0SwtqzEYQGXWqTBLEpKJFa8fiSUFqwfpGr5FlqXHBXO+Wum3Id+wWHCHZTGjrKBQ&#10;aLm5RR9PKTBvVVTr7uw8kUm6p80GNgE0ASHLe6NYiko0AM1XxCN3vMWkYm1bFPgndD9QygejVKtX&#10;58sTI7fd2N5kM/OTk5hlGlucLcODBZ0iiwQGlKzYa/ni0mTR2N2ElSJWATOTU66mRrXJCPkomgZy&#10;pCBq4nAWF6gcYuigwWIMm0HQG/RquQIG6UAokBQyIMYlxTVn1ZSOr4ob5TlF9+RtftfmLoelBDRh&#10;0r2i0Uop55oU5j+FbHXSXbXb4KpMVmLKmuA/ftJCa2o9XX221pamNTZzK3YI3tX4yiKwBVGvOypk&#10;RE5bx5reTRnWiKxegRYzVJni4xVsj2vM97/xy4QkOzTUD1thLhwW0coMyraMSFqrVtDmy5TUHFpu&#10;Aq1gggE/lDTADSOYFI2HsBjBZgp3hDK+XRLSD5qFxohJLPxIwArgWiVkkvFIEIeMuuQKnCjEf0ql&#10;TGjJ7hjkNOtHxt/ZtkmA570s3Xw7KNeBy6bIlBJzBU6P1Kg4MIlDQI7mkNJEqfm13708dea9b39H&#10;0NppMACIoj0RNgqVlc42Eceqs7WJlhbJ9CQXDJi0A8GBvvuPvDQ31CPp6KicOJaS46Lcx4jYRatd&#10;A/CxkFlWQEXO6kgpp6wVUvO3YWSRaDWCmiXUQDaG06E4HvPIPWqhJgslsKEqKetOX3mBCPjDlJar&#10;ApkL1Qb0DqCtGYwbhtcvrcyc/ejK2p42CLxAgEQZD6uhAkQ19e0QrlQoBpOgIjISJhqKlvPFTC6h&#10;ApAB0kP0aGpkHmJ5QuyJ+TsaGrIeTxWQe0DPcPPgM0IqLa+iqpIspbPNVgdAAyxwF7msEAkXi4Kz&#10;saEINRmsgTSCJeK6HAfiWxEoDoDtY3aO5z7+xJXq/7tR/f+XKxDkKuI0JrII0lCGYo4WspSWtRrU&#10;FmQ2ggBKrsbiCXwiJYP9XeDklkqgVeGpjThvAT/PuXRh5NrM7//nbZ3K9I9//43H7n9yy8Zt927f&#10;s3nD5h3D24d6B4DdT0XAaCZ2bd71iWc+AdTl5MjIiz/63kOP3m+xG2AuiMT9Eqac4X2ZqE/HMHaT&#10;i5Kpo9myhAUZlgRCS1LKrQSCEkZs5hDo4CEXwPcMdmVEHaMJH6dm0YpGcQfECtiDaEyv8jWVAg80&#10;RDXluPuFw6u9/UNac2NrU0Mm6k/E40qdJV3PP2A7KWC3C2AXQhX1zV8yhqg6rTYgDSWuJQPL8y3N&#10;PTWu+cbcakuzsepPYXrBUAGrmq+l51GKIWEeICRxQa9v3M0aNkADDErh22++c9/evRaD8b0D721Y&#10;P9Tc1JIvVSRy1QeHjw/2W6+NTTraXV1DTaFQjCGU7vkpPV75Ao0NAJ7u+XRaLcPavDw7PnX76rTJ&#10;wd3/4BadxqbXsWo5pZNbshxNqpUlJR7l0jwr5aVkSirKQjaM5TPgs7WqCb8EsNGAfahUlZBFVarQ&#10;LePVAsg+2CclXDoZcZpPgcMBb2JdRIQ/M4D/x5HjRCBPX8PqMI3rNHh6SCEmawitmQpSBcupzUZV&#10;KRMIeya1KmUEzFBGozdwkZWpHRv6RBLpv33/hxaLraupqa97g4nt/M1rv5K7JNa2hp9/51dDa/es&#10;aesoF2KrgVWJXFeG9k+EIDhgBqZAKH3w8Omx0aXZad+5s3dMuia7pcXv839w8G1f0KMzcLzAQ/Q0&#10;NTM1dncSzxmvfwWrNI1G5XA4hTxw0fIoEqyBCN4KdqsFVQOkfXBqv3J15Padqas3bt23f9/W7Tvx&#10;npQjWVgsOV0uk9kEUGpXa/v2bTvB4GZVnMFs7e/rb2lpUatUZgznZDJWyYb5mMli0eqNdmfj0pKP&#10;5Qzt3T1jUxMFomh2mFHGqblnkrT8tz8/1uxUNbSsiwg5V4OCU8lunJ9cmF3Yv3fjcjCMyjVacMCr&#10;4E6IQpmSA3hCquI0CpaFRUxRQSQJl1QBIHYQoTDrxXEe5fJcIrs8tzQ8uE7n6jl95kQ1m/zZi788&#10;8P5tfzipUha/+vef//wXPoU99vkPL49ePCerrDaxGac8bWWRiC9FRLWM0irI9FDuqhAIxd8qTWJG&#10;j7BfAWsKRb5K476Ww927SslrYragI2RgtWB9L2N0tByRLmzs0T6XAsmn0oNjGGOXWKW30VIOz83M&#10;jxTbXRu27RhAoLJUi7e1Dhod/TPZ3NsfvBMKHdy9uxaLTf7y129kS3IsWnOx6WpwzsrJSb0ag4Cw&#10;OwQHogy+b7xmAEDKZ4HZAJHHwmg9kItrlF0+PxF2Tze45uLiB1vbxbFwcDkFHF2hmthIFWN3ZhdV&#10;a5ylTC+RWNY4SFJpT6cySiNYL6VMwoEjp0z1ysuvP7zvQbvNduvW9ddee/2ZZ5922F1out++ObLq&#10;xloyMbx+s8PucC8vwp/RYIcUOJ1LpXze1ZokV0dLYbGgVug0CGTr0XOkpWoYTJBJBNsZIbJoIITG&#10;n1VvBFwCXxoopKKRREdXH4RkYAAoKsbRu0vHjt29eXnsxvU3SsVod9caXnADqatkuVhqUsgwBogQ&#10;i0WxQhaMxyhaKoNAADM0CmxBaZki3bPucrmcz4OvowA+x+/373/gQYQUj544FoxE/vbLf/fMU888&#10;8eQT9z+8r299Z1maOXT6DWODskSmy6QAVRfeLRIiLpWROPGtetxgUjscTSyLPQaaaipSrAaKDURL&#10;VmHXa5tVSphKXHLaotc0NDr7zLoWPdfQaO+zSdvLzvaCxmlRt/hg2z15O3VjWgX8hn+VkeddW5sX&#10;Y9PBWDScTOevudm5jLO9dz6TIG2a0hZXwol6A51EsFWpaWY0mclZplgw2HRqkuQiCTKUEtkaouj9&#10;iTOwVsikGA56QYkUSwkstJqae5QKcyoJvAu6ebm744GpkdWv/e3fmDXU4Q/fE6m1InnWu/iTb/0D&#10;qD2xy7es//pTsu+Bz7vaGr72pXuaGpYAusP9TqgFlRIeV4lsNYlHjSQdE8fDyFNWc1l0Pm0t2Hlg&#10;QijNyuQ8TShgvNZx6IrHVpaATtFIUIsD4yNlZKUc8HAioLDdtCgiFQFiFcrx4JryEOnJCXSORJVU&#10;IB1faGxSNzSpPasj0HGv7XRCWVFMhuNhN1XIqaSGhaAfPfwcUPfIjCIpGQoXPctcS3P3luFj04lC&#10;aFHEIKUhS+M0WCDTYBSQ4rG52S/8zadtHdaufodKFsgXDVhmxtNLcSH/mx/8YqCt2WVV2Zy+meVY&#10;In6/jR0RVwMUDuppxPysVs6pU9U93STZUKHUGZz9IymZAs9JDaaLCd9NRiZwjo01bm2VKsfmLnlH&#10;b/iVEUKtIDV2gnNdHJspqejG9a1VHfmHQ29en52WmCypUvXGfOjymC+UIf2xoDc0ki+OKmWregXP&#10;VHKw2LNOnSRXzHoj0XAojnyfQhKan9FVys0OCxIYjEqtjQhsISkXQtXwDJ3yqAoJDWxMSUEFbF+s&#10;VkwImlaHycwG/fxsguWLi1/ck1FWJX84sNLf6zBIOU3TehxdKv5YHh8vXEOD6To23qbFKZoJ12l4&#10;aUVeAxZqtFzUI+5RsWC/Nz6l7e6NM7pKhUZRmROrOEJVTOd9CysAAcRTcV7IUM+8sDOL1S5uCcGk&#10;hGZyMnGFlBeARkYH+S8CsJpQ5uMp7MqR5AbbHm1sjzvoatTTqCpD3YnueB7w+syqJ3vvrifhBHz5&#10;9d85u6waLSQiYP7MphJpzDdXliOAa+/adS/Offg38NFIPYEIwjx4eQzuHFDflLBqRPJw9OboT1/8&#10;eZEizpy/c/3S3L6ND2qKkuzyajUNJPTOONN4Myk/NZUsyKxxUnJrajUTmibiMxjAlk3t6aahP95Y&#10;yCnZoU61jli2IGi/4FuY8rx65Pz2Bz/2sae/wJSU54+cffXAezv3bNapwa2H6RBCVMDcqwUiH6tG&#10;Cwgh0FWczjDjR5iqTudH6g1cASnj9XrhSBAjt67SzXpDy9HUfRs26PFGKK7mPUmHaXMoDFROBkD2&#10;O/NRg8sIVIYgyqYKEX51QalFIY0uZoqpRa/KakrWqoDXzvrHpJxCb7OHpNRKvZIg1wjIwYhJq5pt&#10;t8mVtJKUax1mY187YTek8EKskbqC1FyVlHwxaH/MTkdEUVGJ6ZWRSbPBJNKxQI/WewRCGf+SHFEr&#10;qJjkagDANUzLECRA/hSUVZvBiG8Ap9MEAz49lptSDbgHjLBMOlpuZ1odCsWWdnIlHhKCgQY1EAQN&#10;CRGephn1yir6t5WezrgYUbZiZvImHY42rB+OWhwiiYUXc1laR+obtS39xo51lu4N5q71qoYekdaV&#10;pbkSHBZiFbKIOsTw44CkgxzH7d25t2NoEIBSGoaPcBTia9yKYJ8UQ0GrNoRXfPB2qoFuI2sKRlEO&#10;x3Mo+bC4I1K8PyonJFXcHDVyWNglPJaZeKvgdFtTytH3APuaEOA+EPLgeEP0nsX7lSKyQbdaau3u&#10;2P3hmZfXDwscU/rwWHDTA1+ZmA+022S54B25hc7yCZtABgKkztFHFuRlUnf06M//9fOUvSU7MdPy&#10;yh+j02Mti2M9d25NDq6XNXQEG5tq4RT77pu5hrYNAh1RUY7JC6N9XX5ODcec05/qKQO5iuWqSAUP&#10;klm4JcRX64s4CYRDnN4oi6S8sWKKcZhqRlNNb+PE1VAihrcFttx46fohhUevCjN8GRp04mg8bTXg&#10;Nl5SqVSlUhVbiEK5jOl4mk+eOHb82Scfz0NUVBYA5KnVLcT1qxUuN7DdgWoHBqBGp8euC4ZNv9/H&#10;w0/K1P1XEONmyJJBreMYuhEKTJhZ9GpOp8N/Ba6pmMhiAo4jLM5qIH79v7ekQMhtcTgAdS/h5oYw&#10;AKJ+OLKhuVpBrwNFBZyj/pL6+0sQEPEk/G09Avj//g1+fvErqmmUYkMqUl1eQBKwdHdk2beSuDsy&#10;f+f2xMKsZ2J8/vadsanxUbwOG522Yp1sVgEBoVaQJsKFG5cmPEvRr/39Nx976Akl4B5iCTrl03fH&#10;LCiZqlUwKnW2tGzeuLm/px+kB4RB3z3w5smPPhxa39fT11aspvKVlAQVVFRvAmOcWmkwOfNl7F2w&#10;HNbVCgDc4fLDe1fH3X4wXbGDCdoMcqx7UcQvgXoHSUEJalF8L7XFep8Ec8VS/VgcDIPWitMjbvHB&#10;oN8EYSGtaOnsB5YNSi/3yjIhVaLWDQxELZfC6JpiYDxkaugCRUJ6tQE0dghXpJVUxL2g0TcUlQ3+&#10;dFYiLq5VPx5LrKo1y1UBKAHk8oooxIZSZqHykNn+dIEA9VEMhNgHBw+vW7cOZPzjRw4iDHD8+LGx&#10;8enONQNnzp7fe0/Ph8cut/W1cEbZ7379+5VJz1svv9vm0PlXU1/6u386de5Yk9POUNoffe/F86fO&#10;3R1baO1o2LKjB+FZsJYQHaPKSqBZcdMokNUsWa1TATH7F0HdXlFXavJ0vuYJxwLBXDBOpYUc+phR&#10;nhOhBIKPbxUcdEwWsbmH1gyTgXRBCEfjediOhCLWJ0K+AMo+DquVQimxupxLIyaEHwtEoRRlAi+d&#10;klArYI9GKiUMK1+ZWaBZDbBmCD1JqNqVKxcGh/p3bB4+fvz4mYtXOtrXdrf3D+/cODJ78ebIjSef&#10;fSEaEu6OzlkdDTqdNp0MFUpppQ72cdxD8ZKqKGSQBZhj4cTtmzfu2bHRZlVFYr4DHxzAkbG1qzGd&#10;hZQyefIU/ud65xpXc6vL6bThl1rBc1PEHPvwjN8XsVtcs9PznIqzWCwh2AUQy1mzdvvOHVu3bWlp&#10;b4NIANV/uKT/QjohfF6g8hPJNB+KJK7fHp1bWp2amV9YdgsFBKARKKmb1LCSsjW3gJtVLBHA6I9P&#10;zK3pG2hqa7ly60IyG9VZMfOuioN3Cwrz8WM31/U6zRZzDg5XucJlhpmDOH70nAu4iTYntKwcx8GK&#10;WoUeAF8scGRo4FXE6Izho8dg71bI+0J+APRxkgemD3tprKBNamspK2pv7CpTGrjgy1keq5V9D677&#10;7Bc+8fRzTze2OJRqaUcHTs7ShZXZj86sZPITjCyWS5G0tKxkoQV2QFynUCeR9SgXnAShk8oZWlGh&#10;WV6izEiAYwA2RKbG4wfIXo6Aq5ooiKk0Iw4r6aSJjepkGYMsoyVSctx+BAIpdAnDYHJRlosp/XuH&#10;Lyx6wsOb91gMbXRV8/5bh6P58ScfCX72mUp3k29osHDPYyVGe8u9Oum+FdfkeU5XS3JG/JYBYfcv&#10;+fAUBXIUtBUgHBK55HI8KFfbdHk1rvY+K11I3W0HNtj52BuinHkT6v1cyb8Y9M41CtDnZua4tV1K&#10;mNA9gmkNgs76UnpFqi5Iqmq6lswVwQrHoIdPpvr7+jSc9sL5C7Nzc5u3bG1ra210NaWS/KuvvQYL&#10;XGdHBwA2H7x7QMfB7wJQB2k0GORKJyMzyyRaMYGcLPKTZTSo4fYs11Begv0nBJstOOVAsKixWqyW&#10;Vt0eTLpaW7vlDN66QHaI3/7TeGPT4GNPPvH5zz39xDM7Eck79dENs7kdXzGxRB3PZ0orEValIsFM&#10;xgxcIUtF4rJ8VQdSAsBSEhLn2g5jIzAnOqjnQB/BlLxQGBu/u37DhoF1Qw89+HBrW3udRCnDhz+j&#10;N9EtHSarU/nnt3/lCyy1t7aD/SejAG5W4uS/shTBtq25uQ1N/FPnTkSSfrlK5Isujk5cuXx2Fj4L&#10;jQ6nCT3a/AqlPhziIxFYLUECU+UEIsqwKdx7BMpYVuLFldJItN1OVPdiQpDsVhUapWfG7xgHe+2m&#10;hui1ZTA5lW1ddxfRbZcpBxpTOgqjKmPaCNVHsBzxWwTxQ23LO3TZjc64J14L1ValcrK3B3uNXKYG&#10;dI7bHQQlw6B3aLROOWOu1ZSLy5FzZ88lY+n1a/d/9lMfszlK4XjwN7/+sLXJcvKjf/vK38PfmTp0&#10;RfW5f/Z3Nve/8MmHZlbuGrsx9AmD8aoBeLKWBfgbPgMWNIX5ORkk3URF2wSuqbkMj1GpkvXFlVFB&#10;ViYVBCIYCNKV5TqV3KjFxgosLjw2i8GoJM1X0nEFMgORQDEezYfDyMUiyCWvgMOcSAYiMgh6bWZS&#10;h9NZhUCnzaDVmczpbB4+hmyuatI5DVoXI+mognBadkukCUwzceSrmvRhZDIzEavO2KqQ/Z8f/8Op&#10;82cztHZsMfPj3xw98v6tKGEI5YXdjyNb1kmpE1V8tYpcJZtGmkCphAQirxcrs6HgjntQWsbGxNan&#10;WitOViBojqwsY7CENrLV1OZsHq4pLDKntWpSdTKWElOOpqLVVNSmF6lszYnKGlqkZ4SZUjG04/EX&#10;vnnq4Gl3wTj8TETR8sFYKaZuLtg6fYRjOunUdT6oaNmzomr/9Qn8/jtahh5L5ujDB4+sjI8NNVvK&#10;vgUUsiuBVbFIpXawtEuDFpmesTIlxmDnJBY0eEWZlYjIG9UofGCZstKKRaNRY7JIIkpMoR8hq4rU&#10;EtLR3iBrdwCG+rv/OWPv2uiUHn+iV/D4tO+ciD+8iZNxDWXrkLSWjvoDMosWrKq026+zmPFJqRYK&#10;SW9Q32SvifB8yof5qkJvkZfzRHAlgX1d10CSUEkoFtdgrQhA2mTMF0KWBNcej9+DuQD12Cc2YViO&#10;plAthp8YClcKlGhgpaRpBgckHNCkNdKztAw7Bw5LWCvF4wmQU60NXDad0AE1j4HJ6gJGjVPj/hc+&#10;8fcw8vzmD/+zfmc/plOiWgGTuT+99EFrU9vKiocQ0WsHhgCHnRyb5P0xlwmxAS4ZT62u+pIpzAK1&#10;uMrhs44D080bd/727z4zPHjfe6+fbMfEwISuTGluMdAy8MDJ8XCSNQ2vaf5kq6aHjRUTRzJ60QdR&#10;ZkqzLaVzfHj83FCvrKc966BD+lq6sBwtRYgzl2c/9Q//1T+4F4+Wd196dXlm5jvf/w8dK5Whl1cp&#10;UDVhZX68LEozcpFQTRZFGYDmKGh/ahXYh3h8GTO1OOjOsLRgbF4qoFgSKUvG3Ol1zcoencIG1nNi&#10;Dmxfs22T2gBG/sGW7u7ro4GGZpuWyOZFgJzPyJCk0nLxWim0tGzAOovjUqixpNLHbx5bMzAoVrDh&#10;SkmLNFo8aCogtQXgaDEjrSrUSjOodip5lhZnEEAiSGWBclCKwmo47A9auluSwC+JUeEK5+NpR6OL&#10;lLPZ+kEXMck63AtEjQxY5ct+fPtwvMV/BOqAyBUZKQ05FRSSyL6paUQqW0WxqRq/Km996NSMqFXL&#10;50LnBYmqv6lJLs3FGLSrmPZIIpsIZm1aEWcGIE2dTqTOX1y7d+uSgkWUByUTbKTwZwW7ITE0csge&#10;APkEGHNdgpuvCXXsGw+2N1h+ST7kQTgcMaSbJ27hYi1Vw6ZUonhhNRWvYyrEcilwZiXCoFSMXL2E&#10;NoUA9nO1ppPI7s6Mq3RqxFAx9/S6l1C+qTByKYnPmTqRSJZZJbQ2kHDLUCSqH3nlC263yeHiixUa&#10;oTXUaoEdCOfMhqYcih9qr9MpXDmfbG5/SiD4xYWlFp1kZuWm3WRUpRWr/iJIBlRZfWFsMZI6+qVP&#10;E4vL5X/6D+9nP/d1fGd33/ex+dnykYM3nI32fAmyOchOnmlu2T82MvPma9/51F95ensR8WVf+n2C&#10;Njy0EjO4Q4RSxym4BEGbalK9JxrN9AwAAP/0SURBVBBRmKxZzppVme2tzpz/bsE/2dPSKJPrCVak&#10;VWjCiwE4iXiirlSMr6xiMwZ6nRqxkAxe/QsOixV7o/pVB9lt5B4Zek1f5/Z7tnh9Xjv0vqses9GC&#10;GxdourlqCScATEVwKcA/CY4TgqgVJaXhNIVULuEJIQHIslBPAr8vwmQDmWSaEYOeIkjqk1MCVzqN&#10;SsqxqRqgVFQBmAlSNL+6zGpxCNRncWxEJ6AONpBQFTwfwAmsQiiH9MZfSH+QTuA+BV0TXkDwAuWk&#10;FFjHdeVuLlOQCMzS/MpfPf/Xh949/uarb5858tGxY6cunL12e3R25M7S7LJvec59++bc9cvTfX0W&#10;JMYKGUz4MBqQv/XaUYyr/vPfvgsKpj+w8tvf/PJf//XrB95949Chdw4ceP3ll3/r9S6NT46adFps&#10;lK5dPf+t//pXLPDWbxowWFTA9UdTXlxRq6JsNL4K5KjSaMSGooY7T11eS6hrWCJFr189ix9dralh&#10;48ahO9eRtITgAl9LNcZMZWyzxUgBx9VyDX7zFKoKoARiP1jIcZwc90gMhhZX5s0m1z//y3+cOHOp&#10;r7sDK3BsNvK4NiCqiddeCkhVAilCsFXKVR5rIxV+HfhpxQG4kswGVnTm9rzUyhmMqZTfJrMJoKUm&#10;YzTdnky5CFVztCZZTrEMd79cPoTgHdBTGp3uzLlzRpOlweU49P67Tz/z5KFDH6o0uqENmy5fvXHv&#10;lvbT5241tDk2bx94/MHHd67fdfviRzjKaVjzqVNXf/TTf+lo7/rtL19ZWZh6+Q8vId9dIfL9G1rA&#10;H4fCFVV4SsRifYdwOfRTMkTVURWA/UmEwnlZWPEXICoF09llxSdUJqVdNjty9kHwHxaXtHo9Msb4&#10;wcAHn6awOZBLlCoo5hQGo1ivE6nVIjznOY4wGgrAXGub0EBIJWJIoWQjywoiV99nY8pHSNOEIlOl&#10;bWrNzNRdm0mL+VtFwkANnY351jRbO9vbBFL93z/9dWtrU6OrbXP/Nq1a+ceX/3f/Yw9+779/nimp&#10;1vb0WNRllTq9Gh5FyRdtaUYisZqtWhV76IOjjzw0ZDKVJNIQ6Ko/+tmrW3f0Ga1qb3BpenZCZ9Kt&#10;eBcfeOBejQ5z2QouyFirXjh7fee2vV/6m6/svmdfS1PbT3788462Tk6tgQaIF9K4j03OTBw6fPD6&#10;9RuTU9NB2KujyfG7MwF/TMPVaWhZAaUZqQs3leZWjHyw2MPKMxiKfHjs5PGPzt64M3bh4q1wkDfo&#10;XZ/81AvrhjdmhPib779ibdAyHD7peWn4boZynjh2s7/XppCmaFe3LyPXywi9Eu3LytjVuT0PboFU&#10;HNRg7IvREKuIYGvCkQ27Q7Rc8IGUFBMBNAz94SA8wzQirVI5PpvlrGj2rvu9N49+8+vf+fHPf3nq&#10;8GG9SrX3oXtRrjRZzYg9lOFOlNcwo7X2NPRrqylV4pXrtGPfl4xdtuj4XXriZgc1bqUBn3SmlDUL&#10;PGgo3CGekk7cunhredx77fRMZDmfi+VQKpIDLCL2AxMLyShmpmDSlbD2RNqm/oASgKFBc4NJOjVU&#10;MwUbp6yqbRQN7e5+/Z2T1y54e9vXnD/x6w1DsU9+It5u5bNxcmncFUloCJ3f0VHuWWde9olUxntW&#10;ooTSiI+UAsJJrcXMp3nP/FLE641FIiUppWtt4Dm1VXCYAsSIKkrIOPP5YGN3y/u6hksVpkPvcRol&#10;kTw3uXLZ0NPjr3Vo6Ywsv6hgO/MUkRHFeYJLoSNUSMooBZ9KJ+LoFgV3795jtdrPnD4LlTbuJ51d&#10;7XZ7446d92zcuAFSYGyEfJ5V99Ly8Pp1mJGBwYvTU7EMmYESCQYs0yA8RcUuGglNz4wj0oDnZTKd&#10;aHIaVWo810G3TiwtL2L91d7RI6GV6XTx5o3xgwdP/PULn3vo0Ucsxlq2OotsYGdHf7aQO/L+RaxD&#10;5UZcXJlqIIhZhRJsmxoe/zj6yVP+MNyVaq02VRbwgqRBWoSnHR9q8NxEBN4I739wCH+DDiHGyLdv&#10;3fzFiy/+/re//+DgoWV3sLdn2NXQtWPr3lyyeOzgsdmJaR0HSZwhhwGVL4DfJpiDr7z2ylvvHN0w&#10;3M/puMPHDs8vzlmaFH9443diecrolNOqwp3J8//23/+65L8zvL1DygLR6IsoMB2CaLLIlEsyMydr&#10;hs/AHL0+L06UDX1rqw2Od66fbdq3SxciVj8cNTZ3NTV3J0ZWQI3tXdtfU4lBPmyKq8HoWZDEwm30&#10;iqbkt9BJ9MLnk/KlbE6nqfTZPdkAhGpGM4hI9W6xxWbFiA+qMazm3D7Pl7/8xRee/hxICRIyvRi6&#10;9W/f/eXWoYcmb778rW+WHZb8rXHLf/6Ce+7LX+lqZ8QCE00UbN2tJLyZVCmX8hlkGPktJafv5Ffj&#10;rp6Osp6tadT4aqaCCc/tGQJMOmCi8CmCJ8wXyCehpoT1EMB8CQlSJKfhdEYNYMg1cbpQBnIJ3hMF&#10;Z9KaGmnWIufsJG2UaxwShWUBt0T3vEFUM8FTVywGV91I5sMmrnXatS5HQSHLy2S8ol2oJSuRCVOF&#10;B45zNZtfpku8llpNzSdmRpvJ8rb77923e9fajo72BptVp+vta9q7vXFTt6HLqhaVl9KBcQ8wVEmB&#10;IUpFzLuqWMZkTNgAzY0Mb8SiP3/g9ZvhFPnBibNjy9et3bND2wSTLvOL7/3cadJoWBK1QTUQ82Wm&#10;qmNlaqNLrcNSJio1S1VDbDpQ836oamofEQ0UUrK/++y/9jY7nFrZ5vVdWzE40nLNgCAMdnfbbU2c&#10;2KJXPXbvuifu621zce1NbUXB0rP2KZjnimx3XtXUMHBPen5xNjRNGZEd0UpJlMw1hLKUp0KJsN9Q&#10;1m1af39hYD3btv3qQimj6jP3PVwx9UgaOgxDa8Qtau06S9mABZBjaVn+/pvXVOKpfQMjPZbShRtm&#10;WtplV/C2jZsjyBm7J1mTDj3VciabzPIasx7m+NXFJaUeSjMsB3LBaCCrN2E3ZcpkJ8evK5ssSmNz&#10;pYIlASsr1+rfBF+8valVSpBpPg2HXyAaop78+GYx7l1FAiAcWHVYowFkLVBaEcuqI5RxhisUcskU&#10;LKho7oQgtcvwJouLL4Q52GbjRbommVqa1Vqt+ZR4/+4n3O6Fgx8d2LRnE4YxeFggCoJlqNVsHx+b&#10;W1nxb912z09//guwy90Ti9NTizJa/aMf/28oml1amurt6111rxRyeUypL3109al9m4Ke5LlzV7fs&#10;Hork53/1xv9eGp1798RIQ+fQzPxU9OLl+7v7PfOnL11402BRn7hwecO2vS/97i2xOPvYrpYGcpGN&#10;LLtHZsUqq751fW/3Pe3G7lgg9h8/+r5jjev55x7B+hhYJlEmExwf9YyPkFVheeYukj6AW6PeLgXk&#10;GRBeqOsJSTpDRIpS0DrBfmeyKZRiqgpOZGpbjIl2u0rtrNi/upTmow5Ht4S2YCAvZQvRVKK7fWjq&#10;rr/RxmSruAXNG/U6vj7vJYqRsEVjLEJSi0pKLFAIhnStLQnARMTq9NiMPAcafCGG23sc+RkqD1Jy&#10;CQZOZK3Esip0mvXqW8iNIpygaDDxCkmGpvTFaiga0TbaSQjRykXA9XDIwxkW9yjQQUCUEGJRAmQk&#10;ls3W+WQElRSAQ0YUC8TsYixukCvy0i4rMbHKF1ZF64NuX3971eSQO3RGLDvyOMGLSxBclSdm8gap&#10;4LKjWKHPlxNXb1lMulibJc4o9GVaqIM6CBg2S3hi405Xp6/Ct/oXbShuemgsVMsGkQKH5IB7gZPT&#10;JG4LSeIbn/02HGO9G3sklSLCG+NL8yarlSxKClkcfwFiLCtFZa/XQ3IagQZNDye1NAcEA4DbDOyd&#10;SoQrWLEaqRP8fPJCjlLDZ4K5KcJKdRHP0soqQkUyVv0XuwsoaMLirZEWW5OjoWHZX5hfubOmp2hW&#10;Wd47MPHkMx+bX41zENAyWKZo5TX1qtdrNBOUTPPWiXOE6MYT2/LHT8hc3U9xMFixWqXW1Nm1jWac&#10;S7OQeQ8kw5Yi6QsJb69Zm//c32pa25Jk0XrwQDFTa+2910XoUs0tRjDLdArNSKzFHWfwox5NCxWl&#10;uSw3SllVp9OiATN7fKxdKU9YLfg6sBVmKRwi9Bw2lKqKCO9akV6VzOYtEhUqTOlEQqOFkaYKYAkO&#10;T+hp0wz69syxj0699e57z+zaC8mS0WxNI/KFE3ytXmXEzw82gbgX1dmJAE6LRA6NBdAudFFYqIjr&#10;1EnUL3H8xz9TA4gCrx/YbetrJpiL8COE4hqu71VCEHJ+r8/R2p5F4xHMZKT/sIFCd7pSjQVCYAxW&#10;csVKVvCGYwWgmxAkL0N2UcJ6Jw+2MjbfVRGfzL7y51dXxmY2rutTKiT9a7u37dz06HOP7Ni96cGn&#10;9j365J7Hnt378MO7Hn3gnuHhrm1bEEl1JCJpGaUK+fiD758aXnfPFz//FTFFHDv59v/+6idtHQ0f&#10;++STG4b7Btf14E9nkxUDkdGJ27dHb1y4fLYsEjbv2NDc0ZDgQ1anoQjOGFwYJADsAEWh0w8vCkwr&#10;BF+MY5EsERL+mYml6enW7n5LaxerMfN8SKkojoxcsjvs6VwB930ssEHQDPuR+9RXAD9EBhr7/DLD&#10;p4MKzKzKomDUDdEulnxgf6nNFk4Jl1guj/wi7rUy6DvL+WQEt2VQ8soSdFNz8UjCCBALQYCBTZbT&#10;Oe8cZ+nKiE20uAw8/t3J76k4G1FbCwZwuuYICC0pUXukTAcTUZWKU8Fqj16YqLa84vGA9REMGHSa&#10;vbvvOXbsmNFsWbdx+OjxE4/tGfjg4Lld+3fLWfJf//nF8Wt3Z+/OWowGo8E2s7D43Ccfdq9633zl&#10;g6cee6i1ufnEiUtQPdtaNHxOFEtF44lQOFgo8SHcGgrgkqczZCpDZnPZSAQYelIhUdr0YpNK4NhY&#10;LScoqBhRKKpoDPwAJfMFfOlIzCCTIeAFGS2+6GVkB3GUR6QTnqv6UguoXQzvYBeQ1Lvt4howD/jZ&#10;1yhpHnbpZBpeDUmNRmANbSykG+xaZcK3LGc1ZRn0J5ZU2B1fnXbaHXpXJwpyBw7/xrMYbLf1tjlQ&#10;f2j7x//4yse++Jm2jvbTR4/cvXzxnu0DSoMIozrPUgBCJgklO3vqTK2SfOqp+/zBKVjv5pZ9N0Yn&#10;Nm4e8PjnYXTo6G4PhRHhjO/cuR0lFGBxgl4+kwRRjf7Ex1/Qc9YMX1CxOq8nAEqi3dEQjsTHp0dB&#10;ae/q7tq/b/9zzz7/yU9++umnnn0AnI0nnnji8cc3b9q8bsPQps2bceBe0792TW/f8KatmzZv2bBx&#10;eNu2nY8+/tSnX/jcU08//9gjz+zf99DmTdvggE6mooeOvHX4xFsbtg1gNw/prSq1HMlbTp+a6mzX&#10;2rSpinHNdIJb41DqZCH8DF45dVuuI5qaGoPhsFqvhW/6Lz5rcZ2HgMhGTijiz3w4KxRs9oZaVaKU&#10;a7JJ4fb10V/9+NU/v3RgftZbqhcqy6V05uaNu1dGb2MspddyGpcxi7sV2NlAOEprjaYee8dulaHd&#10;vRIeu3Pz/r37zE1OoSL3L6Yz7qAwu+SfGrt68vzUyHt85JRVu9rRHOlpyRnViwbNlHf1UDx2/NDo&#10;7Vt3phILHux59YG0KyFYwiljMm4oZLSVDFtNKNUhsYgnKJSQJjLUalt/e//aPRO3lk8dfefeXfIn&#10;H1HQicjhd0QXrjZPe9s9q9bJC9FCoNDuyBhM7Jvvex3WbXQuhHhlQYEBflGGxLDJZDNZTEaLSq3D&#10;505JaojZYO61sx0jal3cysSjgzT0O7aFJe8ggSW+MuG0SlrYmsE+EZCzNK8mQlK9KyIhoqVonicI&#10;nBmEHCNmZqenuzo7ouEwbLXtbV0wPh86dBiS1OMnPkSUGRwIh92OcNTS0uJPf/yTLVs2YUWIOj3i&#10;AyBW5EUxj29KRPDR2GqhwOMNT0vlBuwfdI0q1qVhG0hpolLLuz3LvoBXo9Vh+4o2xoWL16amFvv6&#10;hr78d1/uW9cYj6T+8KefHj353uRkoad/U0eHzudZPHXu9bb1NKCyFqPJFw6nwjGkytW4aFXKjEbN&#10;VwueSAAkFZwC0ezCwACfRQR6IeIrCMXOjs6xsbuLi4u3bt1aWljYuHZgcO263p51+Ml//ZUPjBp7&#10;T1sHkrf3732gu7vr8sXz/uhIIuVtbrOVaoXDRw5DjpcXSps37zXo2z48dPmFv/rH5h7XhcuXbPam&#10;ju7eS1dvnDx1qbevG6GtNX39sWQ6kwG71Q+oVDqJ3BXPl/J0qqS5HdSc9zrTini8GE2W73lqv9zh&#10;0J730BfcDR3diopCcnVWmkiUM0JMUQkrCCYQreXTNQjYI4Jtvtg/LzafC6rPzuARxrfLwq2C2JSw&#10;O7E/qGJLhLOs2WCZmsBsMPjc03/195/9qs3goPLURx8c+/1Lvz545viW3Ttnpt7fv923tis8s0R/&#10;7qv5vY+9+OiTg4Y2rcqwJbpSajdrpEwuSaVqjLmalRUXTuodnMjRCsQ8ASBBkE8vBOVlaYOz1djQ&#10;DMOuSK9R6FhUVFFZLiRxHQtnPGFpgVJIWVjFECUsQPmq1cDegJx/RcmWaAVeUVlCir/itFlmFDKz&#10;EUn+VFXkjqew/FXozXpHM8p3lFSFbG1ZBCAHs0DkVQyJjUDeExLCWbzs67ZzSVylEck5Mpz2MiFK&#10;lPKVYnfFwl2X3tPhjItz09ngnZTnVi3q05SJCC6AKzN16BVhEgmqpfqTLVKJzK8f1CiNEqeZHRyM&#10;7n+y9vDHpes2gN+DQl1m737H939y6Je/O1lgWpIE10QnYIUTA2qSk2CMmFfacKM0CeOZldPSll2/&#10;G5H/18btXC557sCPLhz51tyN36/e/l1k5u3A3dfjU69MnX/x1vH/nr3w2/jMH1KeA975t2ZnDgVj&#10;d5VmunV4bYq2ff3Fl3KGtg07NsNHnAssN+DCg9quGhh5X2Z5wcq1egrmsytFX55d8ZfPnxvzpfGA&#10;MyZzou//4NeX7ywzXFsyqZ0e92ezkqtzeVNppld7+LHHkKt3nThQWjf4CGfUZEwGNO7iniV9iwuQ&#10;5UwwgvoR5KP8ahBBOtZlEddEklB0NR6Wt7QhUybxhueiy8Z1/SQKP/XzF8uJ5BFv2O5oA5EU5gvE&#10;BOKpFE7u1BPPDmO+ghwWzvD4X2PQhYEs7tnYDGKmIRXVVucXdOr6H8hUBKNRs8MOymVJyouKWW1V&#10;EVmNoMBFo/VWVG3q33bh0umV6Fzv+t6PTh4/c+rUlg0b8F+BnJt7JYDa3NqhDYDPvPi973Ji6u0D&#10;ZzA4uX1r4T+/9y+b79mJfzmyDGajFfivI++cvHnh5PUbt5/8+FOb719X4Yo7H3+guXfjn145tH3j&#10;hvDc7ejy8gMPPXtjLnPs5NQ/Pv2Jw//5Axt/ZWb02L/++1dUUP94l1Kr/o7OTXOLcaet18A6S/nS&#10;937w7fsf3X7/PZsUFR51j8yNOyOnT+v1msbtmwwuc6NRdfajY7AoY+QGgQW8tPgfEb48JWlGRABh&#10;zuJ+k4hVYGN0NCWkupFJvzZ20784gfW4CbAmJXLGGuA1VXKY6ZZxlCzlETZGSCq8OH1D57CnoLHG&#10;eCIRsdjscIVh5pz0zuFBZ3c2YfpERfPlQLy7pYNVsy5XA57F/khoIehNhqIYm2ooBZUSIkter89P&#10;gTLRDI6fvACrjqhgSJYjxSxtMeaqRYTZlWiGi8g0Pk0o2/AFcQIT5gx0NiqdPsmQ4F3KU8VsNlPR&#10;y/EqFSdSWoksTjvo7PgC2TCfNj4yYGxvlOFWpxHxSqmKF2PtWMrOrlQ4mm2yBXBGEolMK0F+bFa+&#10;ewDlVlmVlBcrsVimVEcnYnqbQ56vIpRkpFQhhlVKVMZpG3qrWr3CF4dgrpBFzaekUYeXsgd+feSx&#10;5x/WNWvQjqoKVFksSocSlWSZYYxlGbD3CSNDxIMBxmDNwlJaK9nAaQzEa5wBYZJsKSFK8E62UUaw&#10;QiEXSYcVHC5iJaRTUR5AHifFZ/UWG/TMWKHg5UGmg4G52Z6BIZnWotMMHjv07qYtYIVQd66vrh26&#10;z+Zaf/ryOCJwDrstkUfbIqCWhtH3uDa1RGRvP3xv9cQxVduap3O4rdBtcAQUKL6hpbG7fUsiXPFF&#10;Pvrrr2U3bpvWWUkQsc8dq3z332LpfO+nv/oo1yR0NBp1eAZSCTXhdCoMVlZpQFogEycLyVjEN70c&#10;PzeVMjVvkZak5eUFsnuIptDckedEIr5SNqk5NUV5IwEovWBvkxSAsKWiySQpBY0CayGgKlB4xIUI&#10;12URUu+tXS1mGWr68kgug94DglV4l/8lh4ebKk7+9TE2KHX4jFdLBfSFeNijIwEj6hpwDeNFKwaV&#10;p6aoQuVclZdqDGjDuEBVa1qKLeR4m0Q7ce16N+YpHIpGEjSqioWcGmrOanl5bg6S2a6OLoZh9XqL&#10;yeBKJTLjo5NqlRaADNB+YdZZXgJOegw/2HC0S6spXIpsDoPVoTPbOFx4OB1OcihgyBF+V7FAkCH8&#10;hmKSxL3kK6KknROdO3P9y3/31R079kAq9dqbL1+7dfSZ5x4z2bSr3nlvYNlo1wJ3Y2sEbdbY2tNi&#10;dpjgeRYryVQecY+wvcGCUp5QQtsQt5gaxn5yxopWJrAuhUqSlubKWZ93cSwVj2zZvpsxOL3xct01&#10;qcQXODc2dk1jYPEEJBEJxP2coDPxJO78pFSNxSwW2FRNlUn74KmvlsQLC6NQ2ZRLHCNnTS4nsiIy&#10;kQAoFQiMJO4VZWg1g8DjlSl5UaxUipP+QNSuM+DblwLHvpoWVic5a2+O0qIWXimneNH1QKCsVneZ&#10;nW1iVSvDbRJzrfaWRjTOFyZHm+2iUg3PbBjP5Uc+/HB6auq+Pfe0tTTdvHkTdsPmto4333nnnvWt&#10;569MNHW1XLxyR8GKf/L9X5469ha4fSJKdnVkatvegYX5heOHryIUhwBFNIpWTHHznkGNwQWqiN6o&#10;0eubpGYZg0sc6t7w4WHdAKwroLmNtopeE2MkYRpDDPzsYTpL5CkqU2c7S7KiQrulKeH1Fv3RRo0h&#10;rZSXRLB3lWEapoBFE4nVqD1liqxQUeVKsmyOUAigRqBIlcQ/J9HoTW0obKQC0WosbsYqO8tnGazO&#10;8qmg32x2oAgr45CEECcj/tnZGYPJxhmUaze3+d0L77761p5tDxqMDdt37fnOD7/2qU/fi13Ld/7t&#10;T1q1cXBosFpUO8w9s9OB2enVN9888pnPfFanQ2xMFgjFT527M+eONrfZ1Zy8ta25WCqdPnXN5WgB&#10;lLqGXF1d2CI7d+rKJ57/9Lr+jdev3bx549a69esAujh77vyVq1dv3hn55jf/6fmPfRz+tObGZuR1&#10;kLvO54vz08jAp7DcmJ+ZuzNyw7u6sry4ODkx7vEC6Y6paA5JwhQP1q4Csw+gJtUqDneeUCD+i//5&#10;nz/9+Xd3xi898/FH1TrlX9KClMS/WhQ3njgz3d7C9iDVYlk3wWvaDWWO8LEaS2Rp9c+vX9lz3wCf&#10;yypUQDEBVFWXRIH7Vy2U0ekAeQ9qO4bhMim4D+zB1ejxQx/95ud/9i+Ey/XdN8qSqlpZkFcQT6nh&#10;l3Xn5qxFK+9cv6Yiqz8vsAPPSMTJqt0hbtumT4fO/+6Nl65I1zry/XsI25MW1/AAGzn3nRcXU/N7&#10;dhB/8zcNO3dm+wfTfX3ZvkEelIfewcz6YdHQenLjtr4dQwoRP3fn9OzC7buFyDQyLWSOWp4KJTyo&#10;nbOR3C1QSDIopCz4esGjsg3eRYXtzrEvfcnxzNP6Wj73i++JCeNfOfd8vu/hR9eu27up5fE7B28O&#10;tIjkDL/ijhiVpow7TiJ8o5TIDAq+mK0XxPG5JbCSV4B5Ko+TXCxBL6VlZ+nSTT8f9EhyZbspWRQC&#10;8uJWGa0KK8J4V4hr3BhPORUiQ8Gb0rEJIHhi0LeVVZhKxTO3Rkf12NpwrNNm/+EPfrxnz/6Ghrb1&#10;Gzb+4hc/6+3rGrl79/s/eNHhct64fu2HP/jhPtw/TaYCCDyp5Mzs7OWr1y9cvjgxMdXT3dvR3o5R&#10;dcjvQ9UZvqB61xBsVqBco4tTszPFcq29p1ep0np8oXfePfTww0/87d/9/eDQEK5hy0uRH3/r5VZr&#10;24bBvd///omsIO5eY9u1ceOVq0dPX3+/Y3BnOB5vcLhygVh0FgF4hq47j0nM1pW4c8aTlWg8BZSN&#10;kMvnBRD5YXrCkQbb1zXdaxBBt1tsLc3N+GigfxUOBs+dPWEycW++8WeQ410Ndui5zHbbwOC6l176&#10;eXdPn5zlDh48ArVRR1f3mTMXP/6JT2i1+kDQ/5vf/Oboscn1g/ufeOzznuXs8SPXnnn8c6O3l9eu&#10;2dHgHCDLWq26WS0TWnSOBqMDT8s4blqJpCxTNEnwa+Q8vmA2FEOu2NjQoLq4WLkxgXDc5PVbxlzB&#10;IKJngINa7yxYmOirB0cPHmexV11MJf58g3l7Vj8ZR7Kw2CrhHzKX1ivERBK7IrIkzcbL4aX85ZOT&#10;du3aH3/7f4zyVoSdP/rwyr9+47OBee+OzXvX9He+d/xH9sbpJx+XxYLi7/+MOn2K2Prk0642BUJM&#10;okohFVaK0Qa0+DOiIBQiFUBfczzaEylGLkfoZdZfjPCtXT2ExZhU0ZH6fJJSgqoPdhFdA1CX0XAc&#10;bBMsB27twuyikM5bNQYOksOCF6hUaQ2aJ7C48NccPqv4+2ouLqnmOEktVI+iG8QGsBvw6YQDkYGG&#10;jRAq0hIuUCJFGfWeCPjSSF7Q1hbAalJ8oBiddyiRbC8gi0KZLRZOR7IFcMLLwEampiOplWwljv97&#10;S7PdZLMXmVqshFgUH/BFRbSBT/Cv/vl9KaTRlejy/Ky9xdnTwVVIv8Oe8HuE0FzXmXerLJt3dYWb&#10;e7pOXqbvfea/r624qfDVhs5NorKmhv9KwFeKgl5bkJdmF5dmvvPH8/qe+1v4kX/5xvY9D/CPPlXc&#10;uCWyfj3Z16doaax2tGf7h9Jb91KbtlrWDkia27Ltncmh9entO3JB/vB3v/+LRPzEz374XZ1Gf3Qx&#10;sGXrtoHmlvPvv5LxjDaqK8G52c3bHkrJmr/90tGVePa+dm0+OMbSy0nvweunfxn3HKZLnszqqraq&#10;LYeot3725t3pm8u55Q7ZkRe/IYOQ5sQRsaTQHE77OrbtKavMyXgA/oQqYuNg/q16uQYrnp05X8hu&#10;twF7AwyZb2ra2tmcJwkIYSeu3mA7myQ2B8bNWkqholQAvtOEUmOyRsNROK6SKX5ucUFvNFBPPrke&#10;oFsCNQwp6G0VPpJAUg7ACpCPMNLmYzHYshqdLgQL4pk0fmBUWi2CP/iGUSVBmSaWZ1YNrQ2jS8sd&#10;jr6uxjXnzp+wtOq1Zn00GoI1sMllF/JFpUw1OjYTS/AYWpy/dMnrXZmZuiFVqnc/sHdmaWVift7k&#10;cskUKhALaUaJBMXhI5cf+8SnjU774UNHXE1mpdr86hsnD7x7MuMNf+LpB923r4jyxUcee8gzsbA4&#10;Hr7v4U+5M/Qvf/3nz35s233t5bL3LvBUTOPaN45fjk4ndqzbgw1KlkrY2hmNKJ4PLARX5maXp4pK&#10;RdfwJvWaVsQtEPHGJZWzoZ1G5YUc/sikMr5EYnluJRsIGfTKCpgtAi/JlSAPZ5q7FiNpFcXcv3mN&#10;zqqX20xVmRo8Uaw5ZBU9Rq2csjS9dDmdrgSJtFlRK8TdjNMuAEsAIipRkGq4TLGOoIr6Jgs2p0ak&#10;4LIYeEelzWYC1EoodyuFhBKDLGMbYyY4yHYpIYtDL4mYkL7BKdZyRUkdnE2VBWURK6yAQq9B0gU1&#10;YQRMkd1HKQBAwjzsA8D5Z4oEqjkRHjzLCFO3fsKkg7eNgPCpCPOKhBpoWosqU9VfDiv0Lv2OZhjD&#10;+apYmoktp7xe0JQWAwEFWaCanGX44jG0F/H5O2Mc0Grd7XkSIsOS3z2vSoeNkqpJWlNVcnQ2jl2c&#10;JBOT8JFq1F+O+IrYkcuqSKlTKDk7bTSrSIrFhz84F7iz9Ndf/izaHFg0pVOQk4nDi6vqKoeBdZom&#10;UcfQVPhCPF2SqWpqQ6Uo4OIeDcdpaxOeW0pRoRRLFIqMP8izEjIaXLE3O+X1W5UkhVpDtmC2O3Ho&#10;xOm4vrSBMSwdIVJBdk1/UdHMiewLVy+SomlLG4oHSXF1oMU16CWIhdWwxarh5WlRPEDFA0xD0+1x&#10;tzy9+PBe1cwCriYbGcjqaC+pxEUwF4uIbl+7e+HqP3z+K1UNF/QvFs58qL9yUUlI9z38sX/e+9y9&#10;6KLRRKMo2yKtSTgqVxY8huDNanQG3xU5XWm1cy021OtadK2DiQL2kZJA0Ic4FI7gwKwxclU+lUFt&#10;pkJAfCpLxfG4Zuv+AyKHb3QwGoORE99nML7JWg2lCWAzUZJCtWxudvXUlRsDW9ZhkIa+JQ3eJZAJ&#10;OBn8hX6OwBpbgp8OYRBYmeE7JUMhTzYexV46n83Hk+loJCnCPDEUFSKJfAyWoSzaarEU6ggitP41&#10;lKzd4gwrGBp+h2pJDWljUViem9Ij7aQzCNAdicQo05ACrhmiq5dvv/rygYPvHz/64UcDgwNzc/Pv&#10;vfrh2sE1Toerpb01mc0Cu5LJZzBxQdNAIWVOHzszdWf27vXJoBu2XhR3cBGkayVowWsqpeFjH/8U&#10;uMbQFf76d7+YnL45vLUHpVG3b1HCEK5WG62U1nfrKKDjLI6oK9xKxjrhhdWqrC6bVCZDpQU1eWw/&#10;ALgO+UMmSzO6FipGUs0k1FRtYXosXyp0Dq3DsHAxFItnC5yGzgvRUjHnbDDNr4zqrSxQKBSpElcV&#10;MIHFAousHnx2zDCk4ooqnXYj3IrMWDTuVmvVt2/6//t732/vXaOFxugvuF+pUoMbAcKYQjKq49QV&#10;MYNquRjpV75kVqmxyU7Cu13hhZW7GltfWaLnREk+5Repm0lCX8EhPBunJWZKohHRCdQbW01bxALp&#10;9RzkDH04jgER+eabb2Mz8cKnP9HS5Dx08H2707l2aP3BI0c+/uS9bx06tePBe2cW56yNNuzR3nvv&#10;td6BVsRp51ZXH/rYfQaN/saVuxxH37t79xvvHNE71H2bu0vQA9fP44ViWZmTluF8quLmrWQlnJrW&#10;6aR45yJMVAfk43JN6ODEgUsI3V+w6jGZq1ZxAAF43Go0xnBVTcfxTeFI3CxJpFkgQ89HYrlQpBCJ&#10;UTn0T3P4FMWzS6k0uLYoxLAUzfEglBYrVrMRg694YFmGGQqNL05NIVXMTc8ZDBpcVuq0fr0hg37h&#10;6qzToIC9qrHJmC9lf/KTXw+t3dJsdemUkoPv/nH7jm1qg+3lPx8yqB29PVv+0uOS/e+vXloz2LZp&#10;62bAmeSsWUqbL16eNFrNu+/dqTNoyhg+EPSxoxdxTXI6WrCbGhudVso03/mP7w/2DaTT6d/86jdn&#10;zpx99LHHsPi7eOXi/vv3f+n/fMlhawTZ9/LFGwfefv/Yhx+++cbrxz48ODFxJxz2zM2NTUzenB+/&#10;k4wGo0FfJICik2987M7I7ZunT568cO7M5PjY+OjI1RsfffDBgTMfnb1z6xYQ4QMDXeuHexmlBDIo&#10;UiIvFShhdoVSNR49fbWvxzbYoE7qehZJTaMyqS3FCLHGopbCh9TcYnO4XAAWYWcFAiJSJ4gLYGSS&#10;hQ/cH4oLpZWVqFppQ/zvdz//0+XTNwBs+r+AGbwJqiWMOBHDBIKmjJINdO6rYbVJ0dDeqMbtpEak&#10;qZoB5JDqil7JWR1We081R6peeuns+VMnOzscf3r1lxsfsz39uVpbvw4CvoUl0uvWnT9L3r5Jzc2z&#10;o+P4BWmSGapF7dMo42vWqYYfUnfuYjM6dqmYmMVwV2ajFK3ZvAblX8QAK8kqJzIKYeHEBy9p9XNf&#10;+qpuaGMxX/T/6Nf8jz/QLOL97LSfGcvP+TRcU2PVlDx261rvpg6zU47w2s7t+93eVRCMIAUG4ZXG&#10;Uw8PgopUVEHInIXapCY3qdu2SNaKozNLWV4ZfEAR2kJ6JFxQw1qVnH2lvDbFqgpKNynWk6Wae5Q1&#10;KlFkNmTEhWwqsepPx3jgAxsbIGiCWlvR0tR++P0T6wc3A+r49FNPTM6MpbJ8d2/PituNcR5aVYl4&#10;4uL5i/ML8xBD49axcXjz/fs+uWl4/7tvHcWPDditwPoJBVDyUbBwh2OL/tB0tiTTGxuqhBxYFF8w&#10;6Wxs+9KXv9LXP4BB+LVrVw8fPnj2xCW6GlTTgfnFUQQg5Crm3s1bWUK6dePWmVkw+CTtLRo0GBGN&#10;USnZ+kI7EkKWRAHADrTN+CuY1DIZlrH5+tlbbNKbDDoDBM9QEUtQZ0RKs1A6cPjYxNQ4p1Ps3bfN&#10;agcrXrS4OHv48LvHThxfP7zZYLJ+ePBad/eWhbnAhx+e2rBpy5EPD4nI4tqh9g+PveHxT378Uw9J&#10;pMqAb6G1xXLgndfg6zMZFJcunezvaXLYNAyN7FQODw8R4IXJElbZUi0rMXP5Vq2wpYkebMxGI7Qv&#10;jgW3a+9wLOiTJDNkp5nd3oV1QAnnz/UO28d3gq2veXuMy1NbHtgrbrf58mmJTsn020X723OPt/rX&#10;0ElKsJEmaUWdjZTmR90Ld1e++OkvfPZTz5fywui1j774ma9evPQze2vSZk/ls7OJyMWtmzL7H4HR&#10;3fm7dzCVvsc6MLhjXz9I1noqraTDGdJ4dsbvaFJaqIqOF4qRuRyl10usdpkcEb2gtKrp6wnTmFVj&#10;EoGFIFq0BPC8eM/iQIIEW1ZM8oCIYXvByqwOC3RD8dnF3OJKJeUnMilRKl1JpIgUTyQz0OiSfIri&#10;0wQfywU9TDLEpIKQfUli3mJwLh9ZzMWWSnk/mAax5GK24DUsL4sFApp1HB2gyQZGRAP5TigZdSeK&#10;eRJHoLQygwUbbCQiuU6salboemT6dpHSFq1Ww1Q2SuGoa5Dn44FIXmrQOJxUgW1PFuU71oj97uyt&#10;SX51Xvj58dzZO647k/ccfs9R5geW7s72NIicJl2zjpsbv/DAztYv/cuPHPrGdT3dVSCMFbAakvKq&#10;Z9yzJOgHViPpxOIJveS/vvgVe0MXz+dWkY8PRHLItUQS0F+IAO2KpcWhVNLjLyzOl3wefPNjAF27&#10;7NQjD8gMnOjEwbfcc7M0J/7mf/3QEy9/8bNfGnA5y+msuX3bYsV5zR2974HhzkYi7T5YLFzTaQJD&#10;A+UHHq5s2lDo7s1YrOClz5drF4y6cFd7DWKwLzzM0fLCwQuyaydKjc229nt71KbOcoFIJHw6jRoe&#10;zXAwpDXo5SyLESpgemhN5zIZ7KhBukPE3VgT3Th3Vu1y6Dt6i0i81+pcIKYk9syEnK1dqWxGyGGG&#10;woO9B4wnSLPUF/5mfzIYqyKDooSREwoj0rs06bCaUYlbWpyr5osNdqi+sH6prvq9aqMePzRYhAlU&#10;QlwWwmMr2GjK7PoLo2P7tj+ml+mPHDng6rUD6eZwWNpbXTOTk2KR1KC3Ave3vOrftGXrzdu3/u0/&#10;/6mtVffg4w+yRtsjz3/89JWbr/75VUZnsDsbVCoDsk6HT9x+9B++tWPn5qOHPrCr9ec+GA2tEn3d&#10;6+aWxx/es9k7NV0MLm1qqa56lldSlc7t950fD45dOX3f/vWUKGZsNWkb246MzJw9t/AvX/tPNSM/&#10;/Mavr51+Q1b10pIEnmKWZldr5xqxo6mqMQVLaX81JTDUcjaUp0WMXm10OowWi1yj4ZwuFBBT81NU&#10;KYatCdJxRBGUBXVer7+JxmdjC7SXONhCmQBrEgbY1RwUHSZQ9UkqqLcWgonMqckZK1XWyypJlsnD&#10;PrW6atXIeLi5ynIJL8Rjc4wFtEcaJzS+JCiMXECUT6mkiO7lsN/KFRUUVIQADSgxQse3RoA6Btch&#10;VIlwni6WzKQkNjXLa1i9VosFM/TNPAijqEvWeZVFXCELOG6QVUWlIOaLVYUsxqKEL1FGslI5nUYK&#10;CVE9fxhiuLSF95APziTE+zfCCRlUpguTCyO+fKIdjQ2Srdn6ZUYsa6BAReu5rMrHJxdGW7dspkgd&#10;URbHAewuZowd3SK5sgLpOqBieiO+jxI1grAs/sroDTKDvqoiXQoToVCWxAQy3nmK/dF3f7mnb9uW&#10;vdsSZMyzuoz2bTji/eE3f/POr49+dOni+ofvhXNLUwJT0SdljSKlHqSRciFaAOhHYWQqVMW7LJfR&#10;//D9X4RjeWHJPXJ5csOetejjFgulaDzpaGzBMwWjXgTW8PukxYQmFsjE5si1w3nZWnNF3q1gPjr1&#10;8sAuAlX78NLaBtsWqlV/dWJOp5Pk9Wk2kclMrZat0DJyxMrtdUNieBqWZm0tPbJszVcVOZFtwk1r&#10;cuLso8/5bHr/9YPaP36L3n7fVx792Odc/a1yuzpeyUlRekCxNR3lfT6oPjLJcElOVVRySsOyVntZ&#10;xoKMrKrFrPmZQU1UCI4I5Xjjmq0VmfzOwlIhmVcUUOUvyO06rBZRDlUxbEXFFGRFhZqtIsZWQlof&#10;6wRYdqkaMiq1qhZdaRk9tRrwJSN79zwSzcXrBHRUJXGoRVQTwTWcjyA5yaL0W0SWLSXiMdcCEgOX&#10;qixWl0gRGU1SOVzqChDdUYCG7kzGsQJM7ACgsYpIPL6mvRuoQV7GVosFJAChsAj5llkFozfqQbPA&#10;9yFZrkaF0ts/f+UbX//vi+duYrXW0tLc27emubkVPImu3jaGQY9OWpWqssgco6AlgXhMKa4yP/jO&#10;T42s85tf/va+bY/vu/eJrVt3bdq4c7B/05bN92zbtGtgaNho0NEyycc++YxKJx3a0E1Ji/6Q12o3&#10;Ab6LexTWpXDDYEdXxT2tnkoFbQODOPjB8VsX5UAalaDfhPWeGDssSJqVOuxOKkxR0CHp7omEI3xL&#10;//oIQeUZOpxK5PNJhHegfUAuEieAVMEDKJaUUVaLkNvieUmnE8tixlBDqA01kYI6mVpQcwhPygOR&#10;BbUG//8t+PJBuCSuezM9gGMw2N1JGIxrMrGQTseBlJFDSzk2QaDHJpYB9ZFk9GQ5UXaP65xrC5Qa&#10;059aLTMdx7mwo6thbbW04vfexpuxUs0AYlrBNF3XFPH6fPG0yWqBLH1mfh5lp/v37UXp/MzpU+2d&#10;nQaL5fadkQf3bTpz5c6Ge7aaOrhvf+V/Lt2+Wigm+wa7JErNyML8/md2uoz2sD/xh18duH3n/PmL&#10;dwa39PVu7CwTSjRrxSgJiDk03glSUsEXi6SRwiWRLMLtPFPSliSmgkTDVyKTkzm3nwGHN5wWR9NW&#10;RoFfoJbRJcRFwsjVDCrxgm9ubAQICAgkltwLBQg1WIT/ZIRRSZo4yohigQWPiVw0kfatioW0VkkA&#10;1g55ZEWhyCvVt5bcWOaAFiuGL6Ag1PIJfNNDxVpWrGzA6yk4NTdyTuNqQWoAk3aLy/r+228+dM/+&#10;Nc61Tm3nkY9OPfBX94HB/6vvvtzc1tDUbvnTW79Nl3ybdnSyMJBhQlmjk5nyh8dObdmyFW4pkPKA&#10;1hi9PX7nzsJjDz+Bi/2bb7z33NOfeOGTn+FYFiuyJ594cnjTBq/XvXHzBqPJsH3Xtp6eLgRx71yf&#10;/tXPXhodGd+wblNXW3t3F7onTagcsSwupKRWK+tpamywGsEK0us0Lmh0mptsVtOars51a/s6cPYE&#10;d8Usbu9s3rJ5q1GH/6Cr76crvNlmzKDFBWRcRSr15yPF0keXLt9/79ZWFR3Vt07UqHY2jQ1pkVDJ&#10;aqF7H9iv1nCoNsZTSZ3egE0UNtlipJAjsXMnz5w5flKQaIbX77p+eeLXP30pE4VYAepkYB0xEpQg&#10;aaMwqrGOR9evANMdkr/I4yfy4YR7YP2AqlDnueege6qgvk3yMhlllLva1FQsbUhX9q9vLhTm7kSP&#10;DHzKUi2vHjrt/ukvQt//QRIb67ffS4eSnTcnpB8cC90cNfzx1djZ00V/mJHQNsj1DIZKe0duwzC1&#10;frPE0uAr01eTlbMXb9yIRkZZakZFTWxYG3/scaqzJ2g0kr4VxY+/7fd6G7vueW7zJtFaZ6YZTuRE&#10;bSYQ7N3V98bJ3/U06QesZNA9w6sH+7o6SKQ5J2YAZTYgFEXi9aoCsw6PhFJBkpKC/VWBZCAxMs4+&#10;1Mfv754lJBORhXabxHIxW/v3C8zFCaIqMzicaruqnJhWLq/oq0Y+IvBTE+iQKlwuu8NST2FX8pkk&#10;D9+b1dr8kx/9srm5xeG0DG8a6h8afPfg+4FAwA3hkojA9/SxRx57+uln9j348KZt29va251NLWaT&#10;8c6tyysr09GId3ZmIp6I4UbLIO2lt2o5452J6PlLIyrO/IlPfR6etL7eQTg2JqcnXnzxu+5VsOkq&#10;12/+7MnngvfsWTa1jAzcl9r30DoNZQIMgpaoNgw98Mc/vl0ITba3dWQx7ZCILA12hUyGYkQ2EIYz&#10;nWBI8G0pBYcnvFYFszdY/OAd1W0bMLQZdEZkZdGwevBjz97/wP17793b0tJt0pr37H3kvt37n372&#10;Uw8+9oSUZZEmPHr4vZa2JoAnFCqle3XF6wvs3rOn0dn0+9/+Yc+ufY0NbYVC7NLFo9u3DeI+SpHZ&#10;mclr7qUlhs60NZtSSa9WLS7n9MAgReW1iAIN3Yq0CEZOJcmBX6gQXXerp6K8kxM92h9skhmbjYrN&#10;rdldbeFoKO/2JltVok6TJS9NnfKyJpN6W8dSG5UcUHH3tKT61BNN1aAd5KCio6YQEplsPHHtwqmg&#10;e+SFT21/4KluUno7k/7z2NS3PvZp0UPPitfuTG+7v9w3ENm9kVwDq7BU/aPXoku5B5r7Ht80bN/S&#10;rZZUA8laLkFpKE6VSPnJpMQls8MRiY1fGRcZjTyPLWYhj0U6VhzIy1QAsAUqRlTMoFojxe2bwWms&#10;BmJG/U5PIBkOf125VpBpGIWVlTlUYp1GajCSaoNYY5RozCSrq7FqWqvFcRnOQByclDoHqdBUaTln&#10;tqvNVvAblEYTazIrdDCZaaRQGOnJZLYa9xXK0ayYD5FCREZj9NSk1rWBWeaem0mFPdJSQY8jDGQq&#10;6YSsUFRATiuC3xn2eCqX4BNVC1tIExJjBhFaapbSbplzi9aYk13N7TL1ugZzgrDtZZWfy6Z37Hlw&#10;7cOPqQNT43/6/sKubVznoK8mjd266t767P9AStbfpmRsUhTJdAXIYhIHxvzX+SZaWFwv++DRL2ZU&#10;BvXJj1Iv/ih28kzxyEnhnePpY5fj0YIlmOmZXHHOuNmFJevcrGl52jh9U/LnX8X7WwYMShPYXru3&#10;wmA1ehnRgjNBjttKGjfMiMgfH70Sqvb8+z+/wlaSieX/rUSPfe5ZeucmttGY7HKI2i1qZS3T06hZ&#10;1y3paU1uWl9ZvzF777ZqlzbGMbY/X8pduU09vfkhfadT2dspywF9lg9kl1mlli6LYjne5HKI88AU&#10;ezm7Gd+8UjiJth7b0URXCP7KTYIhmLW9pNRAoaRNFIhSVvCkTfJGQmuIJKPYS0UCdWaRVgthNEF9&#10;7J+fQGSVTyfVBgalg+ZiU8Jai3pClUxJYTBITKCkykX5ck4Q/OmkxmoCxlNWKSDrElte5eNC45q1&#10;WZIGf+/R3Y+VcrnD5w+uZv04/oJ8FQwuAzmiN1kkSvH5S7fjMWLjcP+Fi6d5PtvVv3E1kCxUyGg8&#10;DjX4zY/Offkbf7dx/YAc0slC7uC7H+pd5rAnfOXs3Q1rt9y6eqfF1T3YOXjt3Hsb12pWZ92VEG9V&#10;S3wEMxqK4F31+g+/dO9m28nzt5/+6nd5DTMVWLnw/th/f+0HsCJ+dPHQpYtHPvncQ641zXKEn5qa&#10;KjB+kJI0UYuSuTiZKEmrSagMZXRVUkNBEN7mfAXPTBEOAupSTh8PBZO8wmpAPDKYLLLWjnhFG05W&#10;tnapUKRIFVMlqoDLLlw7xUxajoVQpZQQBxNUXKTSTwTiTaYGo9mYl2NrR7K5ogrwYSCLgF0tl3OB&#10;O2JNc02pKVKStNcNEbjAAhgggL+vyNakJXGuwtPxNPAQINJg5g0OOIh/UsQ1kWONJEKrPilmXu2N&#10;yHBgzoiEbRLGGBEJQxeyyIjk4fGPCnNOIihKghRUNjErq7HpcKiEqTRaPFWq6gu2KCVpnex6vA9v&#10;in3WuCwU9EaTlF0HrLYFIgQps0hZZZRfwFSaEGtBLAiG57IRbUePpiBmM+Vwwte5pnuFVAOEmZOo&#10;kiJpSixLE7g9MgUpm6FkedidscpDmgilKwLTqjpV/7X33xs/NvKNb36lylSifBBZsnKW/sWP/lfH&#10;qD/3mecR6P5/SHoLODfuO/1fo5FGo9GMmGmZeb1mZsd2HIYmTVO69krX/tu79q7XK7dXuGKalJI2&#10;TA3YAdsxM/My70orZh6NRtL/UX99+XK5thfDame+38/ned7v+naXRAA2DzaxlMndXIV4p0zUXFWs&#10;ToJrQS4vJpO2uvo/vfKu0+Has3HNps39oNLjQJ3P5lUMZzaakZLDIwajODmAs/iRDIWCo1zHKjHn&#10;gIoP2OFzd/7hGEzoaOryAcmu3Y9ih7JU68mALC11iDL/wqSqHsbnZbePv7B7rwKV69vDirrWhmCw&#10;5NB2V4QgxagmFub7Vy1wEv7l31ee+PTbluXOtHRJokihlIx6QiYWD4TuiJIA7nd1rjanrdFjtJY0&#10;wGnS2oqqGs+TS7Hi2DXJzKXY9CWhmmoa6LdxTqhw6xrqDYwqG4qPBwKk067RWPQkEw+EMWylOQPH&#10;6jScFvNGxPBYWo6VAeplwH8DT4/hcl1948DQ0KGTxy6dv9nb2a+lAAqsCZOpWpUKn9IKV4V0FV9K&#10;3HBxOSrjTwY8Ch1OdkqEOkHSYaAkQmgei+MqrqlIgSH1q7XgJ3M63TwomsBVSBlKIiLoGQ8u8AXA&#10;o5yQIFYJNh7O/umpv//2Jz9dnJgfWtH+6c899uRnP7F+69rG1kaKkef4nEYPirmEktc4yykoO5Az&#10;zpf9M5F3Xzz8zX/97888/oUiRZWrmdD85Nj0NA6yMzOTgcASPD9TC+MfnT781N9/172609nmVLPy&#10;cihCQyalUUnQi8d6GnosKSDfKO4g/YgzghwXN/z21DwKhZIidhVVGUKJFEWXwjGnzVaskcIRQc3Y&#10;EVOcXJDanAqjmgLfJFeYDEfdatwmF7TAxgA6r0eyOB+ZmbTYHNIyg3l+Ae036LsqeALS+N2oFOps&#10;NozrJQ6kvqAHpbRgKO9wOQ2KfDY5X6xk0cqrgrVCYsrmw6qZ1jUIVQ1+nelwEGKlkgx+O2SwVcpc&#10;NBeaNNW35MtoZaOSRvoWZlWG1khBZjHLTMYChnr5YMSlN6E1XKbUVnXL/OIpocirtfrdu/auXrFC&#10;r6RwDRzobF62agiHv96B3vau5u6hLoxEsKf6+OcefviRex7+2I7O3s7G1u5d92wHZB5Ol8Fly+65&#10;f+2WTWs/+eTH29ttSmkVZRugt0HboGHMKwtMBULwmqaqCn5fpQj+Jpahoi+Efi6VKGjdNmddnRaW&#10;CK0OVtOA1yeTSkuQnWHNTtZsHQ5abXJYq0pFnC/SVqPcoCUxGlBSvFySqhTQsJflgY5XqDEWRzwo&#10;n0r4/RgqMyp1Di4SEh9CZda3gIIEdq5g2oXDS1icSFUaEh85odiMpnme9y2G1YwWOiyJWhIvJc6d&#10;u9jVMthkb4ZZ9eiNw3sfuKtULLz48itZIbNh6+qNm5a1tDijIY+QSWHuImRLQ8t6LA4OtnBQNJLx&#10;DJJdQ/3LaylsX+xH3/vJ5vWbk+Xy3999+9UDbz7ysQc2rFxNCdKb10Ztja1Yzly+cunDf7yxMB0a&#10;HFy7FnsDjlNDqMiptBo1oILImUvRqqv1lXXForpcBZWuGEuF8a2KhRKkuqwqp5BnFJISNqFIZCVj&#10;uEwD2ldGuRWb5UIuDRkd9sawjbFVeiQUv3j16sN7VmgMBr+22ZvKdWgkGlFAXw2fDTgNf/HL3/FF&#10;obmppVQQKCnlnfOePX7h+b+8dv2KZ/u2HYPLtj//l5cPv32QqO1wRMRP1Grd3n1b/+1r/7JuU/+e&#10;PWvrLLapyalkEpVIjI3g+64io7V8RU8qFAZ0Racx5xX49tQWxZBUmmIondUKxRkFBkN9XTGbObWy&#10;zSHGs7/7VebmqFJhqhvz5ho6uo11LXLS6LA5R6d8Pb0PbXrwD1cvk9EFzcIIOTeeDyzGUf7SK6r1&#10;ZqG5WejqEXfuUu3YoNi4XjO4RqM256AjmpiMv/NS/uJh49w1oHZX7bm/YfuK5g6DZsCS5gnPifmS&#10;VefcYGPOf3Cit7mqsTAvvePr6hpUcjaLrTVfKC9OTsd9C4XoEqyyNTJXSWaoKCVnb0r/PMy5qcwT&#10;2qJOYyNMcT7UUTC2/t2jWcwnmPJo1p/ieXWDEcvmsieRQGKrjP/LAtotZ7JUilEklQnSWO/sbAIb&#10;rVruXr7mpbdfX/Quuk0dFrP90Qcfu/+hR554/BN792zp6mizaO0KSuWZ8N4Zv0Jr4UArz0xfP3jo&#10;QHN7u5LRGy2NkOclkkhg5Au50tzc4upV27/wha/dc/fdnFYfy2ZPX7381+f/dvTo+263IpMcNRhu&#10;fPlr8oE10McXrHaDzBSiFJ7EndhPvvBjg8aKPpJ1sPvOu0fQCYd/B/tOvG+R6jdpTRQh8S7NofwM&#10;CaEUYzF0onEJQIiZRHwBIyggyry/fep3lJr5nx98d9OanVareXpm7K1XjyxOl1JweYHVCbOGVBYJ&#10;e599/rdaScZt05b5DAYEfV19w7fuPHDfPUajdnp6YnxsDlXdq6dH+tv7+7t6u9pbGt2OsdFxp0P9&#10;sUcfhbUWr59UMgehdJES0gp0x6X6HGH1FLWTOVdQTpzxSM4uGPCW/1gT38amNGDpkN5K6c2rx33B&#10;yY07ltu29FU0RjJMekd9uSGbbK07oMosytIhAjsa0EMBraQ0KRDWC7dnTt+8dmjdsuIjdzeS5KjR&#10;dCVbOijS55u6eJ0lRKvyrEbpC8VnFtPjS8lbE6VDl8Cq2L5lz6cnx27v3dQhE0IsmUBUJ1ysk8pL&#10;gbkJUtrgMBgYeTye4ykqK+hl2NzmQhHUntwqHctXEdSPgXymUBNgF5JEoVKQUXilk9WCKBcJHcUh&#10;PY1KY54sJshCAlphSp8i1WkImuRUXibPwVhC0wj3wG+YJipZqWRBaknJzTkGClM2Bn2tVJuWwGer&#10;Lkr1IqEvS/RBOFnVRis+8JSylqFHsTeaz0cL1aLIGRQmt1qjMCIPDClfLhPj8/FCIQErMQx7nunZ&#10;iCecDmaAh1LI+Dxow4UEUExKU8/8rD+2eGftvY+Z+rcodLq/HZq6uv+D/3xsmVV1cMH/4QOf+6FO&#10;33f+2un2lVKVizl5y5v0b7SqKkVISUQZRbsWfcmnfv+HE9dHU3xxc9+df7lXXJI1fXQ8NT1l/MSj&#10;P7xn9zfu2v7Eow888cgjn1iz7t6W9o1dPVt6uzas7N6xc8NDd+35xPadn9+988nXXzh98+Qo6Ld6&#10;A4YXhs3LqC3ddbw/8v6Rm9dmPN7bczPJnCE3vqpu9om7yw/tVoFU6p+L3boUmh8lL5+Uj14VTx2M&#10;+2ckS9OidyKfiiiWFiXhyeLB9/yTC7b1/ctdWiPb3pBTaqspPjo3aqizcUqOn5tXmKw5SlkM+Stl&#10;Qemqx2tbFg62dndkxGpkbFyWKdYtX8FrTCmxqMCJmiwAqJ735F2W3kyazxRS0Yg3kQ6jpSGVq0Qw&#10;B/Z+894wyL9ClkQzkDTrEm2jDUUXRNV4EnB0nK1xOZWFShASpzqrTMVUeEFXiZaWQklf0tbVldXq&#10;Ll+ZdMltO/pWLPkmbkUmTo1c6VRxWPvmixKTy0JqwDRmPf4kwHAP3b+PlmWOHjv47uHZeW8EV5i/&#10;PffU7OS1jVuX7dq+kqVr8t90OgpMsGfs1NkTk1bX+t4N/bHy8OULJ6dvz8RCC5s2c91d61578fLs&#10;ov/do5fgBpFXTZ65ka9+Ydfho5dDBO1yE7/796e/8ehP6k2GpYXRH//yv77x038vmVQQbFWUhmwR&#10;VIBMWkiXS0lpMUYVM8pqwQBqS1WQC0ItpS6ghVcS0jkPcIB8nk0nR5dCloYuRCqTOb5k77y1IGm0&#10;2RutEaoa1ckoEyGTpxO5JU80NJ+t+kUjMBdYMKoxREokKpyOVeo1eGOSpYA0v1QtAJHfkUPETx7I&#10;TI1pOgbFikZVJJNzo0a3I19V6dOZ6o0bipIcQR+OzhUnQ7l4LOJf8i5MZWIh1HP8c7NFrGZkcsYJ&#10;0ERdAdQBMNiwgUKbCQsOvpiGTBvvWBzPyhVwP0VpvoDOZ6WqlhoEkUpUkmoTUAiYE8mLEZ+Lk0Sq&#10;5gDXJWRneoJXTNkS39WdM+rZQkpZSWTgkiKVbZViQF4uEDlruZILJtLQqmO7LxXZVDJaTMXMmtpp&#10;U1IC9B50GiUhgViqKoLmXWCkEP/CAJ+lSdhRkT1mshkhFS/84Ms/WrVxYGjTsryQAv+9UpQwZepv&#10;f34B87zd9+6z2FklPtHh4J//+vzBczPoX3S2dA7fHD986DQE1OCul0tQrXKHj565fX5686qOpq7O&#10;WTA8cHsnFSeOnLp55XoiHLEaLJjJ3b457F8K2e11lEwxPXe9wWkziXpAjOUq7dlb55raEwY6c/lg&#10;ZNOqJ1SMfG5xesl/4/o/biDOu5C7WZIACtO6/90/7NpHixX+o1Px/lUP1JANqREjjXRK+x0vzMa3&#10;h9yxSLRwfEZ0DHUDbFhOlAsg/k6eteISpG6XKtsptUWurBBUnszl3HK5NpULXb6avnGLiEasFhfb&#10;MED3rKm09kcxluKzaKNm0iGguqUanb132eXReYDEmt2NuWTUhQ0Aa4awG0lJA6vi4aquCTzKIkL6&#10;2J3gkV2TLsFISwZ98d/85M84bna4W0wci/cf9EJ45+D4mFfQPCGAH4AScy3TRVBZmQIligzQf3I4&#10;f/HYx15Cimgf4Jggf1AySK2w3KwUgCORo99FI50PI4eQB1PU62iol9CGQgXfIpIHdz1RDSe++OBD&#10;9358i91t7FveI1FgSlYskSW0AasyVK7wLsc/rKxE3NYuh8zVLde89+LB//3Wb5a5h5CH/NGLv3zh&#10;xV/cOXNo1DPlD80KQjIQnvf6J2fnRypEfuu2tTrI3HIJPpOuiVmwxaVAHFSCzhGe90dmvRl/hEMR&#10;Fb+zdFGCVg8tg/gYy7W0WNKIMsQCkrglwaFOk0W5JIeApEKiTce8/kC1u0suz7n4+HQwldC5Boys&#10;IjYmV0qytC4mYzDmLfuDVFXUsKoCISmo8Cmjc7ihWVzgMJTRIyyWlpZCKHMAtj67EPjxz34cigUH&#10;bLSOU8l0DSXSACBILgHsdtza2leQGODFpdBvyIishckrQdGhtPkCFfGl81G901KWsQWJplAQNdFF&#10;utV4Lek3m5twVdFpyk6FfP6Gh7S3ZAEeqRQHmrm52blINGE2m5Ah5qMemwGq9xgeAZzekOdRWwc2&#10;BT67ibnpKWS5ZYokKnIShUIKgi9Z1sPPLcDPl0diLJWGGjimRCs4Gq1kEkACVrOZXGzpzuJwIhom&#10;EesXqqgt8ZnkomfcG1lkLJy+zl5QkRWdGWbuKOK4kM5itU4rQ55QNV9Wc2qEPNHsSIBNSqGMpi2p&#10;GMyEsXBnUAXli2pCrpHIMf0GzyJPCqEyL1HrKLURqz+wX2JLMQ5g8UoVf9jSbDqfidG0FDlPQBxn&#10;FwNGDQL9eZT6woJMZ28jMFMMeExWVQ5zo5amWK40dvnOypbuptbWqaXgkVMn//VLn1q/dfPkhPe3&#10;33/2+uU7nc0dg229iWC4hPhNMcdq0G/K+XweRslZLfWFnOTwByf37X3gC5/9glFvCQcin/vaF5/+&#10;7W9mJufOnLwKZvRjT3wKG+PXX3r5yEcfmW3Oxv5lFy9cOHhw/7mLpw5/9P6FS+dxtuno7ETqqoLP&#10;NPqxKKJW9ITcRNC6mj4ZYnQG59oKnw0nolOBuZHgwnwqVYkGYvFICIX+XCZSyKfUKpDHRQYzIEKa&#10;CS7J1Lors6HZ+Vsf295esjh9dEM+kurUKRgJ/nShwhCVrAN30/6+gdHh8amxKbjsn/7dCzeuTOze&#10;vfczn/3s0MoNN85Ovvv6m0hGA0MJbgG6Pf/zP//94IP3sUrwoqO59LzJxCEXBuEB5kKgVhUxjylW&#10;LHrHzl13//53f8v4Cq2tTrYqAlaYSotVWsOTKkFD6qzE/MjlOwcn17q6GiyLe/a0XR4Jf+W7P9I2&#10;dG6++8kvf/GLa7Ys33V/9z0Pbl+1dhWkbM//6Y9Od5e7bcNwmOXq71sMWt98dezChUyiyAZSCovR&#10;KlQNY4vl908F3zlYeP61gnepbdng5+sb180uhbtW2zu3lVXmwaxkDeJtGWX6eppiRPV2Z93Vq6O2&#10;XkWdLXnncjyUz2r7NgaVDLDjzZBMMTIzkZbm4ZYrZLzzxUMnK/8IZ6ta2Vc3TA9likyIKGtvzxmL&#10;S6x2/ymUV3J7V3Tfu03V1IqBE4yIamsHZxjS6jshu4AOg48v4Jjc2TSwqv8hmnAa8K7S6xOpZFur&#10;MxxYeP6vL1d4A+SK/vh8jPdhfDx12/v871743c9+/dZbrx8+c2z19j12Y/PLz7/7j3dPXrw6pza2&#10;yRh3e8/6Nev3rd+4ff0WsAb3dbf3aPWKsckrL731ym9+//dUmmxqdGUSlyvCwW9+XbdmaNHGpmbG&#10;FN/5v8wrh3IgUvTVo/2Z/eiN4Ss3F9wre5vb+rasWP/em//wANBnNmRT+XSa0JrqZQytM6uKuURs&#10;0atTmSHuRs4XawsMFAyMNjjrf+e1d7bs3PXVb/+HwqK5dnz4tdf/9vIrvzEabNCzTY6PHT/x3tGj&#10;H546fvT0ybezqckO6yBD0Q11DXhDyKlq70CzICbmFkc3b1vX0OROJKLrNvfv2rsNyX8JySqUNqO1&#10;o7tvC6tvKuBAZG3OlymjMoamedIzri1klNGYuBCY+fCseG0hN7xUKFf5ekN5pwa7HyMOi5JsoZoZ&#10;O39JpTE379oeFArX71x88aXfLM2ePmNemOMnU97JoB9QfX/k+mgFM3fP4sjw5eOXPzSbbn31y/Vd&#10;7XAH8pGI393EhBPlMbSxxpsu3qSe+WPsmV+Vbo9x4/4hwv4FH7nPvewry1bc8+df/19mfvS+u3el&#10;hDItKbF8pggOF6m548lWTHa3LmstzyEfUYVHBtQrZO2TuTImIwxVk6Jim6kAx0/iloDYjTwC4Lw1&#10;lRvkmxjxMiTJSVFOlcCDgvofjRxZrTCNDRLMRRVQKFiI0dFVEvKMpMIiLSCWlWIKPHMFMlNiUlnN&#10;0xJobMGigp4G/usCZvgYhQINhDEpz0nyBg6bEz1nNBOUrJCemB2l9CrR7ARCUGayV3X2ssZOGp1V&#10;jVluMKMuU1XgeCilPTcleiWpkFQTVdrQKVXTxfDcC8+8e2vej2Zgera6cf3K9SsMpeg7RlV55don&#10;vHkt294ZyGXfe/v8lj5q+9rsyOXg7Pz8jbHys89dT+XMM0slvds1evW3//XJzN5NKYrNvvqsdeJW&#10;9L6776tCgVkOVEDazAXiiaVUHM7oxVx6OpW8XI7NBudHR2ZvppQ5yikbWN4BH9npY8NHTidmfdkV&#10;bUJLV271xvSmdfHE3ClaGn5o48g3vizdtqHg1ir887JfvpJ54UCycfnHGlZ9xtZ3r7n/fm3TFrlx&#10;VTBnvzVVvT5S9fq0oaRDqW3r7OqytraYeztVSo0knp6YnzD0tDOMrhQIJgpJ2mSD4yTim69rawYj&#10;ZHr0dqOZQ8vEPz4KiGfT2s0JKLxKInJwWTFggPhqPqyW2/VKe2gpKoo5v38qlg5q9OYcjJFCkXjh&#10;6M/Nbj0WDLdvn21tWENTXVFVwpUBDZUPy4pZeUlXIrIznhq33aJFsAiSoGLGOzcy2djQytqbArz0&#10;1Rff+85n/2NVz/Knfvvjgp20dtWje5IqzhudXYSCy+PYL6IzkJArA+j/5aKUysDeDvBGtaqzw53N&#10;BEmxoGZluWTCYbcDEVsSyiMTE0V0wsz9FkdjOH1bo8ndPDvZZOoKea+2teKy0p9ZShRjS5MjfENH&#10;z40U9ECqh5fzB88eHpdVNPLZxnz7vdu/khUT3/nh15/4woM6Bz7eZXBpk/EkTkJY4FRFQZbIkoC6&#10;gCZMKyglqNBF7HgQfQacsISCkZwqO9R5mSk3NxHxnOvZ8CBV0ITSsTOqpqxIf7kX3QEIWfAtn60E&#10;Y1SONxn0nMM8HgsFCrmWpk50A+SCZLEMGDhiNLXPv4SIEPFRqqAWua6Eki9GRlOnrtdt2Q5AMPJM&#10;0fFz7mV9YfgNc7HolXMDa3aLJvxRxESawaIZIEG0kTA0gogTNtKaAJYE6VqRxcwJcl0pJcGCCrdB&#10;6D/zhQyaCqg5igQlSmipTIzOhHje6K6HAQnfQEALtrnrSyg0U+VbE7e7hwYo1vJRZfet2TPfWycz&#10;iGKY1pUJwZUrKQo+XypVEFu1kjBu5RK51JEuTV6/RfTXFy1aY5HQJvgZqNFcZmfVUEFSv1JWkfJI&#10;NIgxGGbIKF4jO4QfuDrBr4JSLGi7uMb//bmXX/jTq794+kdwNCOVCk06Q8llRcnhD4+/9OK7D9y7&#10;5557djMq8szZs17vAjY2L/59/89+/sOXXn1l+OZsa3vjJz/5wJXLly+dHWvvsJ0+dflzn30inc6M&#10;Ti397Pff+u53fqAgEVHOJxOpf/3CZ27eGr9yc5RBfYPR/PIHP81Hj/s9hzs7P6kz38WWGl77/TdX&#10;3vWmpSf/k28SX/34H1QD65/94HZo8cCffvjXQ0dfLEuuRJb4euM9X/3/7v3VH11Dg9kffFdcvfP7&#10;arshMj/h0OoJtfPGwvz1sz/71Tc4eSXzre+r7vrkNwwmR3gpSogZBEXzxYxCiY0wDdMRuiiA3nbN&#10;F4VYLIQwRr1F1eKuGnU8iDyoQFVEJNhIpMLiPgT/8Pcym61stKJEoxAVMzOz8UKoUceYeV7e5cas&#10;G+dslVweC0RC/nBTY3siU2BYfQRhdBIM73Cpgv9lQJDp78++/LnHH923ezUuUCVgIKplzqBXMlpG&#10;o4PoJlfhwUkDPPCfSl/8QFoQt42KiDoKdj+oWwA8gGhQCcgghFVhv8HFqFSWiIaqhs+EI95Jg16t&#10;NViLBHfm4ugvf/SUnJf+4JvwLbJx7N9ASMxmsC8SUX+vgR5rJqv/5wzGzgvKSb8S5//K2ZcPdpi7&#10;P/2xL+azha//8D917ZptQ52sUAwSVQqvHOhU4mksTCBoAz8B+zEASrWgwKtlgXodV6yo8xXQD/NI&#10;pdO4KXMAY+biKUIQGImC16uzBpmZRCMMezeZOl5Jamm/hiiPz3caLQQtz5SxKxKNC4sLvjSxZi1Z&#10;idtziaNLQtjRu1kj5xYv+0lR7e4uxUqsgUoFJvMTM/V9Q1naqK6AJgNmT7Be74ACUigAeykCmtzY&#10;6kZd88btke/+8Bc//ekv+toaSKBeqxYggVKFyWgsZoY0g09JpQsqpoRfMs/HDXX9RVUDwIlGIhEc&#10;u4x9h6lpMC/nIMwLe+YsJJFxth0cCw629enEiImMgYicSVWmMllrs90kxXWRSuRzN6fGAOqodxvM&#10;aqmiIqQSOUbT2LZsR6HKpIqBhcBFRwMdjWV8/ngmHzDbWLe95/rF+foGu5JDODGMOZKcojmEHLGE&#10;Y/CMQq8K7jKMiZGizMVVyJqKZKJcwRA0V8BZAFRrEHRy+OJIaZJQqWuPSbBOxEIZIJC8EquYJIh6&#10;KY3FUFLCESsCfpjC7YXV5Ip87afC/yPc35CeQansW8J1DB83KYQfGjWOB6UMryyR1bwwOTqptZqV&#10;/9Rey4Q8kGUOpxO5CZiKIjGgxVL1DY1g4ZMynAcIRT6zOD1aEHONq5cnEWXMa67947Ktorv/448V&#10;OOL3zz2biqTXru+vbzHNzo//4Q/P3bk2/cOffKuzpzWR9ERi8/k8ftEKg86q5cy3b0DJvvilz39t&#10;WfeKXC5/5NBHzzzzp0a1zEgpBgd2FFS6IFklLcpy3POZB+/jY+nJeOZcPHHrnb86qZqHD4TNcql6&#10;8sQ5l8O1a+euVavWmI0WTCIkqDRVUShJl0rYTTFVSQn7YEoGX6gaswEJkYSoC2MxPAdQBeT5bDaX&#10;AYdTq1XncoCGZLEBk3Pa1947fnvs0jc/vdlYVz9r33Zh1LPbXbAQYZGihZQ/VzRbrGZc6p5//lWX&#10;y7Fi+co7N0bq7I31zkaKZNQqzZXLY9/97nfwYPx/+m4Ivr7z399au3aFIKaQGEgkw9mST1KhD394&#10;5R9vnKuF/eFYklPgDR47dhx/0m+/vf/q0kcup+Xue3fhN5oG9BOPNgrUM15TEfwjN/a/8vpXPtll&#10;XXNqxKP40c8LO+/9RTzdSav1rX1LeNtIynbc5qZRKQoFzFJ2aSH8qz//ee32vRY5R3hqRdzL109C&#10;r0uChyvCtyHXIfzMk+lCWSAUnlT67k888fAnP6XTCtbCKUI0xwkpxgYoBt25ff6G37Vj5xOFid/f&#10;OvFfX/h8D1lNf/fn2Q33f520QvoXoiEPSetYgaMJfUUw07GA7+k/KuaNyrvvSn2m1aeYBUnl1J3I&#10;pKDdB+/b8XPsxQmPjzDes9f9YHdJnczGQSkvi1QVu9NqNlxOnJYqmKaG3QpBtbBwI5SJKji7Vm02&#10;azjv7BJSOSnp8PUbC0KVhZsV4fmgN0PkpY0WTVuzGeXn/Yeu/+6vf8GmGy/GGhAf5nkBKywkAGpf&#10;EkyugBkJ+mOT4dmTZ45lE8mO5o5GhyvkHQuF396+Xb56JVBPWd9iYeRDdjrerPnk9/5w+mzlyq9/&#10;8//RvYP8pTfjHx51a1sf+OrDnza7JAgH/fkvL6TycZMDEFeZSe+2GPG9soD3cwYJ0TBDaxiFDggc&#10;DtUfWU750h9eXzGw7l+++jWekhw48sHwxVvuet3y1c0gaihkbDSSzgGpVJSDvJLJLRityC72AviE&#10;RolYQY8vpFKqGYBB1Y2khEVnhFJIC9RtUgZCAwlYb6kgwXMpHovVCL8kVt55h9VoggoEBYd/3vOz&#10;UIfnKuVoQV6CvBEjaYYzalLkPFYgaZSrKvGGZicrM1y/MDc/MSISN9uXRZZ1sGKAXFRVGSic5Ozo&#10;Umz2qrSpTcq1U3KPLyfh9a2V+zsYgbHdmFW/sT82N1lqRUYxp3j15YttGx63dA7R8tzc5XPbH3iE&#10;5HSBTG7/i889+tV/QV5Kp8w125hGNxtamqEkNbc7Z3b6FHXvXppZ1dPZrRMQOy0nIeKRS9BPK1Ux&#10;0RN0QKagqSaFrS+vUkqSeWeJ8YQC9fomZUVW4uG4TWGsWcVtFmAZ/JErKEIJCh1iRCl8GPBqLONP&#10;F+M0nOBgussXcFxCGht/o2MzlTL+kwLYkv9sS4NLhuR7Fb4NoJ54yMrjmTLH5NQcyO4VkLsJtQ6i&#10;BvSza2/vKq5Gra0uxGTwCkZVGLNtDElB0AHCGSQksBbwxZLeGlZ2NZYpRcyXMHV1VPRaGFPHPjzz&#10;6hvvLGtrebBvreiMRKRKXXsrENzVUpwilQWJHrP7X3zn+3tbJ5/cyoUao+eOKU8dbjSb72ntaoul&#10;5m4P/+HRj+n7Womcv3LkXR8vLlu/Y4XIKtV17iKpEBTIl+A3gz9BzFpxRsQwB9UECer8sSR2aBKn&#10;1YIAg6FUSi7Nnzp7ZHhyTsHQ9QPV+v5IazPOmnxNYwpOJzJCCdsbH/A3JuNbH9iL2YSKsxZQuZbQ&#10;4BLD9wjAnpKswL1d5gsokfNYnNjMGUDN0OkvlnNLAR5urt4OcCZ18WJ0dLK4rKdNQcVv3BatjRAC&#10;Vb3jCYAkWrv1odDslXPOlStVOmcFcktSmhIiGC/PzUzICqpW05CsaEwn0yi0hoFLoGD5YaDhpilM&#10;swnykfvvz1B8m6sp5YtWG1m9zKAkIUkXUEfHL6waSRbTab3bhlwQoFmaivTG+A2NRldX34qjGPAK&#10;i/OhJx54Am+Jn//2F2t2bpBQYjm6wLF1tA5fPojvOqpURKGJm432QHAKyja7bZO6iTA7wLYSLBpo&#10;4gm1Sp6IIovmwSVBw2ISpNUgUapnSjKPhsni89ZY3wFKQ329i2IsSg7V9MY6xwp5nGxsKCt7e08t&#10;+Na1I7PDFTGYLaQeX/eJRKr46S8/vve+ra1drgwf8/jmFhbmUCGxmoxaZCp1ap3Noqmzs04LBVkK&#10;SC1GjdJikBvUVY6OFDIzYZ+BhWyvmvIsqGyaotN5Jc5PSBXzqcTnVw2ZfBPZeHzav0TC1oDboMtQ&#10;1rJS/JnKaIaXZIIxjRY3VdQHvYESUNc2kcIWC0Fv0K4zjBZBGNKUNDAzY5U6i1iuxSyIXERp0mdJ&#10;hbxSROXA6GiOo9xAVwtyEpR0BLHwaAbNHB9DpRQtH6gxcCrHrQU4E6wS0I4HX4rPQyOXR/e/5m7F&#10;SR3/PoSRxYUF0tqYUWNumsuGp2UgcFFWQ7US8wynoH/qXo7jU9YwdHVhtAmxOwqy1ApsuZE7npvD&#10;tyW4YXpQZJrzRXzhmbnCyFwlmna3odggM1bk+cVgLVenVlISDs8GlRSDkph3apJA6MXvH7l+x+cJ&#10;RvyxRDQV8C2VoLyqkh9+ePCPT73w8OP39Pf24EGDHRvQVIjLsHK0uEiDTvfKK+9HwtENG9bAjUPL&#10;2cXZwPAtz759+y5cvmQwaX760x+BNPjXP77+05986+EHHnnx7y9v3bQV+iMUz61Ow9uvHf3BD7/j&#10;drnx/7tz5+7f/O7pn//8x+DH/u53f9uwda/DDVnO9O0bM6zObuUa4OQxWIdJa+7UebLDuSzF1H/3&#10;F28NH30Np5PLN2/liotuVuLWt75/cqRjWZ3LNW6g+15/81b3yk1qvSEVzJhNtIqt3jgza1GKHU1x&#10;p0H25kszQ4N9RTGiNdclkyB9sSXBT1S81y5cDHmR9KDq1AZTT4d5eQ9v02XU8Plq8HwpCQWLRGHI&#10;lJM3JhZZqVWtbzDZMDcqyKo0rs75ostuqYCnhUBGKCpvAC4RPRQ6kUtrNEahiI8OS8mxI6SquMeA&#10;wIl0GeZXEqKrq1uvZV76+6t8LgphZX1Dq8vVgVY0lfQUggGc70wKRo8LebbAVSlViWJFhaoEUStS&#10;pTWgSBUYXFRewQjFhwnB2Aosc7gUVSgJseTxZNHl0OvthjqwNi5euvXt//x5Z3Pbd7/3VaMOjJSS&#10;ye0KxaJKNTTEVaEMMgE+if/seNUo7gjr4faG3aZq4trs1M2FH//791m59NfP/8rYrl+3vKeC065v&#10;MVXJFPgcGP3lakmKXZBKXgV2A3phyI21SjjNU9iBVik1yL2hhE6tBulbYGUiB+iLhjNpAQdLlorJ&#10;YLC4FEZWUKpRyUtlCFMVmSKbL1F6dQnachJ4jGJ8YprT2ypGBzp8CqE4V5Dn9XXYaeoklel4WKNm&#10;9TwmtjBVM3AVJPIJtUnNFisFuRxEqLB3SUEpGCWL6DIAVCBzm8yGg4ePoYr+8U88UVCVSZmERfAi&#10;NJMreq0NSH5cMlevWKVXKsXTJDemIoAXhxV1SE6y6fhoLDRrd/ZXaReGD0q6EPPPWl1NgOdVZCZP&#10;NGvVm7mSvJbhYtU18rtnVGckKkC6yGlnY4Nax2SyYR7Mk2zaYmt0NvShCF0sMV//1r9funSqp7dd&#10;IdP8/td/ycYS8FWXsrIffPtXwHCTkpKF1ktEqU5jktPqbLmSEIQUIgRysIilEFrJaDUeMWgjI4Sq&#10;R6DfagSgllSCiYDrGIsaEvipKIBiVZct1CTVuQT65eD2K8KRBHabVRKcLwMWHyiunjt3nmU4VskK&#10;2PlnC7lE0j+/aIUuSoUtI7WwuJTNF2QkxWB9mkxXS6LBYPT6l8CWh0lXAfYIloS5PLJ2iDfjr/Aj&#10;IyXMcSpE0SSoh+CFzSg901MyKYEvBxJ0DVbXsQ8P+5c8q1avXtE9VKdvf/OVF+NR7+aN67fu2Hnj&#10;1tjN4dm7HnmowhEqB2MwOpUyNF/q8FO9e+DwT773i47mHqDsf/TjH7/x+pt9AwOyRDXlTyfKGdam&#10;2LB+EGHFP/ztlSjFvXPm3IE337y3q+NfH9vRN9C4bKhn+85Ne/bu2HfvXVMzk3997qVrN2919rZB&#10;yE6Ug3IZUsERxK6UhBZQKCnaixL0yg0ECTAEloc18xC+cykZ2pmsSgWDhJpCQU9jgNeYkjNwLh/+&#10;4IPWjua2RrvLqPJWddcXI03Eoo7EXM4MCToCg8DZyGiqe6DH1VhPUpTFagOcAMgWHaOGC6EgoNYb&#10;m51ewO0UGzOYFUJB79ZtG5HOkhOcnNACC6dVm/R608WL13nkFSt4dZAImTz+xMcdbltHX3N3z4qw&#10;P/bS8y+2NjQjWFupyvFE50E9IJDyNTa2LX/ljWPW5kxzp9DZ1HfgtdF7Ht734j9+/f7R/VvuWYe3&#10;lYRwSKUjbWoavEOdUzW4bX17d3+RL73z3JvXj16NLmKtRFJLlXJETPuAgszIFfLuZV2ty+rueXLb&#10;im2tnBEpjFlxyYeru8NUSpFWpURlj56eD0vnZGuXtVLHXn/bbLY0mRB0kk2OEl2dW2EyFOBXJDRi&#10;pbUiUVepBYg6iXKXrVmpvNeaJMS1U670n2/Fsr7GzuqWRnPrqrVqUwNxYiETTHev4PK6ZELVkKes&#10;crnfO/IhJ6WhM8CF96MPr71/7AWN40Sj5ag2dWrs1BtXrxy5PR6iaIdOXbYakh31rmbH8kbb4IqB&#10;jvZmRVuzPhFOOCz1N26ciSfGnW2OeA6PR5z9EoiALfmHDx95/fmXf//RsXfOXjoy67sTqRR7ejdw&#10;hM03cT4dfmHVqqP33pvv6c6l48wbr/quXdct3/Fywz2f+eBqZtXgGoI2nvzww22DpZb+4tWrMVWy&#10;5Z3DF7TWrtb21tVrN/Qv6ysRhStXhkfu+NADN1tYNBr0WsQpzJVKeX5+AYDRVChz5eRNq9r59f/4&#10;PsVp//Drp2am5vbsW262agOgCcXmAuHxfCEKazxYSBpWDesUo9DLTOVEOu/zZSi5prG+yWJssOp6&#10;9MrWZBCt81wsMhqezV4/e/rQu3+9eX1/sfAPSfWNttabLusNs+5OMfHR+K2DZxY8B84cG/dEc0Vc&#10;E/qdzlW2ukHaZNW22yt2MqPKsjqlHN8B0Mtou1KB9DNP/8TRcGTPx6buui/rbE7pHGlZS95tL/bq&#10;5fV2cqDDuizr61/HqNfK17fmOoeK8jqtLt3+t5fnTlyR2TvvdfTfv/OJ74/HpZOZ8Kf+84mN9/Zu&#10;29y7fc/Kpi5zV48VUPcN25vX9WqaXZkVHZSa9i5OH1EB00Pbg4kcSmH+inYimN/ahcESskBEYvaG&#10;1mQpKdUKWKDSOQFW5RqRkyyIBJ6ieimXnQuZtVaUq/DNppShbl6v1WAV2aXSNiklxng8FY35Y3Fv&#10;cmEm6/dn4wASZ4soXFQJRqdn1HqVVq/SaA0mi4oxs2q7ztBotrZa7XA2txtMTWZbm8HYyLB2SmlR&#10;m9UCbqFqBYySqkyZDuWQp4CBBkObpJSXs4r0nXEbdqC1wKeEIlEfEMG8TuMCUyz9P9NdIpRA4hxH&#10;COANsdigWfr21Qt/f+Wtr/76/2vaNUC46Y42lau+hec0sSKuhJCDoUITkou5NYP1Z84uTUHs3JLu&#10;66CcTZ6icDKTf7Oh49jH7hPtVioftj71f7eGlvVW1g3ZmjtwuqZxXqyCk0tyVTldk8bg7CfjSE6U&#10;KmG3g7xHoAoFRMnkAljmSbCWERKoa8ejySG3UhXXleP+qRGpUj4UDtjm5myvvRm+eJV460DC4XT8&#10;65Of1jN6iQCpJryMfGTRIyRikkxOLmCaRSphzFaoVBZI2HiHTG3KS4KjMxI8Gdsa8CS0xcXU/DTb&#10;UGdVOPip4RI8na5u7AMUHkhKzJAsXzlzrL2roWozVUllWZCIhaIkXwh7PTibcIweHOVwmk9nY5Fg&#10;kCJNGsYMrrWKLebAB8kmRGsdsLR2PfAlCV5lLHIysOAqSQyWibIMrIX5RafdVlXTZaxBE2n/zbGy&#10;QdXa2pHnK5BgDo/M24zuDcs3Xb1y5fd/eUpCE509TbnwHYPJJFbNJG0qESkFXmOcAp+nbErqtHfK&#10;lSLFgiyawLG+VEmBm4KQigkSQ0qeSeM1inFnwaiSySUZhTSUyQSiU8Qbfzpy58LlD954T0jI650G&#10;hBjItM1QTSyGnqd62VuBbLUMQ4DcYWpqs7ZritqxifFoYWnbXWuT+YDXP8OoFG3tbRi0oNaArg/G&#10;6GmykpZL8zIiJ5dggA+4VUTMx0tQJJTSktqPrLPLnPSqJm4q6pb5GMPxBU9RY3tyWbNx+o43UNA1&#10;q8zNDgno1QoJvE+CDLk75JfhK6DBkPDGwpj2SGUMyplTw/58nrGpHTxM7qhGqIxI71iqyerYeMqB&#10;45EaPmYiHyHVLE+zBCSCoQAe8XBeCeUsdJwaxI8qVbpUNYDeKaA3IVGkRUVKlKaKKqHqS0Uy0UQh&#10;nkHgqJBDawGEp9oYADUHbIsyiSRuyJS1PpTPGyghMHyjqa4VUGiUtKZnbrqHlgtGt5vjRqIWyKZX&#10;2iU6bJBS/OL5m0jK2Ff229ow9mwEF6UKmQMWjA2tdQ0NopapYMQtEqFZD2s2QItOEGqwhjHERvi7&#10;lE11NmIm7mqsa+5s6SMplVKpxtLm7Ikzf/3jS+++fWxZb889D+zBebhGA6+IDMvwhRzoH6FgZPWq&#10;tY2NdW+//f6G9Wtee/XNOzcXVq9aNXJzcteuHQv+BZw/du++C6iW27cur129FlH6Z//ywn379k1P&#10;TEfjmf6h7kuXrvT39QYC0ZmZhf7+5S+//Nahw0fRu8CyfOv21bg64KqvJt2zd95TlrxXLp+0tC/p&#10;ramRS+RQ/6fmy+arI+F1fZhbX/vYZx5rcVm5cgziF3DXA8ng5s2VOiP37v4Zc8Mqk8OUT6TlFREe&#10;i6bGZR99cGqgj2my8VMjlUXPolKHLFZbUWgggQGSBSgiiHzU8oGdTY190Ta9Vy0N1XZSjBKgRUT5&#10;+bI+K/WPz/pmF1yuOoXTTdLITZdAYUCKEqHrKuYaOLqUi7CrYYlEGFvnasEzFKzUCPQVcajnEcVl&#10;4XyXK/AZgspWiqQzxkAgjLe3NmBWdfDAtdOnTkMPplJbDYY6Vl+Gu9UXDSeyaVIJNj5KmyQi4Xgu&#10;V7HzkOKKFePw5SSkVBHfl2kZX5LmiopimcwLWX84F4gh5Wa32Sg5Mn3lySmvzd5AKcjPfe4TFFn2&#10;eiadbksok+N0WiAGsWitteERDa3BNPA/mJXjf9cmZ4qU/MzR6z/54a+NNHfyyLvHZ0+tumtZKRbO&#10;RRP1HW0KFcGwOGEq8dwqq6giR8XxINfKEioio0FqXe6KS0H44HOFLMLQVm2Rgm2ALknL2TIPKamC&#10;rNV7GrQWm0KdAC/ROxda9BZiCXxMkU5J6YCrLdPQRmeS4dkJF0IGQNbii5JLx2S6PGszUJg4A9KB&#10;wRgmyti5oXWiwtfFMzPs0qBXpUqIElDeaVKWTmUhDcLQlVYqvT5PppD54x//9uSTwBi2FZhMkfel&#10;PJN0Wa43qfPlC1Li3TrNmFLwabV5gvNb6XLQy7OaAUQkZ6Yv2uBK1LYIBFeWldJprwwoU6MbDQOl&#10;xjji9+D2iFZUVUZkyJIRZq10vEjkVKwR2/BsIY+tkdXk1mqsBn2dkrWkcmKmgIBo2d3Y7a6HSA+h&#10;GgqWb5NWZzWYOYV1386PoWgPvsidi7d/8+s/cRqdzmovkbIwpsOUAoFnXNhA7MJnhsFMjZBnpNWU&#10;TBKVlYMYWdXw8kqA9DNx2O7IYjp/+coV31JAx2nBsM8msxiVRKJxFGt/99SfPN4lp92RSmW//+2f&#10;VStV9G1EXvzR937omZnraW/HKf6Vl15WqDTt7V3ZbD6fyuHFr0BNFat1pSKVTeGjQtMYtNcapMFw&#10;FOcvfH5qKCujIZ/LJuKQ8GoLlRK8ZNVCwa3X37p82WG34SOG++6qtWte/cfrUxPjTfWNDY76nTt2&#10;DN8a3//OIZAwOgd6Dp46tOfBffjKijL0TsszNxYXPaH39h+67+4HNq7adPP2zS/86+c9i4vLlw/B&#10;avW5L3/xE1/5fPOanjyZ/+jIh8Gl4LpNd2nMTnyy17jc7NziyTMnzl654VsKXbp0bWHe626ou/ve&#10;3XfdvenS1Qv4j4bWtuObLC+UslkUooq43sTj0QpCn5yRBKNVTAlVAWNOTKlFEPpEjKTxHYMYOj6h&#10;6DXWlv2YhvO08uT+N93NLS6Xy64qeSTmeZ7uV/p1MG9zjdLEIqUyKVkaYAqguwFxwagUXWosFnVK&#10;NSej58enLHVW3I6PfnS69maoIVPRikju3LHRoEHAmIMWUUbWiUW4lLnRsdFYNILYyD9xmtkqnaPV&#10;mVRqpsm5brBnEISWA/vfamy0VckS5PF4mMTSCSnYPHKCcTX/8hfXe7sUjU6xKlILgcU9j26Rqezl&#10;IuyIFnyWBHmMFdOmeES4fdWUDFizgbV66jN3r/jKV+997Gs7H//GfZ/60r8/8pXH9nzu/j2fu3f3&#10;v969ZvfQijUtffU6Ix+tzo4mR24uJlP4jKWmh6EtKLFUs55a8qRHvBR49+1dxg+O7t+0gnI3ZD84&#10;cN0/pu5ufKzGR1QUSVJDSSxKKZ1AyLK7F4GImEXCFQnb+5OFo3fyZp3bUK+9HrdRetGTD52+zJgz&#10;7vX1SU4aUwl5qTcyc61FZ9IrrWcvT54afqZv4/j9T2R6B0bs7qS6Nd2zrtIxkNA5fRdvvBdKZtr1&#10;m4UwUqBFmk7hqIROG1wgbodOKAY6u/R3rp84fmZ4YT588fj1kx9cf+mZD66dWKArrhVdO7es3ee2&#10;tZm1DhyU7lx8qZD50337Fh77uNjgwtdLf/Wa7q+vS5XOJx/74rPjzY2vnpnp5NNPtKo3b1x57PSc&#10;SZptcMb3rrGPXblxOjbzwatTqbRgskAKL+vraFi3bp3NZENmdXRkyuXqNBnarUY9pzEgcFQWyEZn&#10;6+JM6D//6ycKpfrD/e/dvHntgfvvy5dS2KchT+6wdFiMUC3qoR+sjUaUuqqgZhUNsdjlhZFAcgnx&#10;1bHg0ofnz/x++OZz1y69dOvms7ni24uB5xnDoRVr4/c8KH/wEXLHLllPH9/WXtbp4m3t0o4uavkK&#10;Wd82+foNlNmwJKtO3LzwxunDL0yNnvX7ppKZOAZqWQCCiU6VwhEPpo9+8NbMzP6Hn6A27xbw7ImE&#10;i77xuvffI857JV3sNgO1QUJ2iAnb8J9uzy5Jr0Xlgo+dWCjvnxTf2i+Tawe+8JVv5qr5mVhwPi/J&#10;c9S3v/fZdheELhOK6oydw8bXZ5QnaIm3XlsyyjJGsiTPZ4OT85oqjH32ZJmBUEalkC3l8co19ZrR&#10;FOYBc6L5qMbkxFwH8k2ATKqq2iBNKkgLyFAgb5suyyJCg7MpTahzpLZAKDNSlMAqJcBoy4WyWi5D&#10;Q9HkINT4lqTVRiNltpAmcxWnZb2Rh6YCsXNahrRfiZZHVMYEo40p2YiCCZFwU9EpVpNSavF/BmV0&#10;nOZQA4kBj0SrNbTBQWkcGLOW8gvReVojQ/lXpxC5IpVNg5yBt580kQA6tHbQwhgLcxicH4AXTkQT&#10;tMVQk9XH0w0NrrJctJsQ1s44VrdgXMOi8SlFNb8op8wquTEfSUamJxWg3PoW9Ban0tF4/E4k8JFc&#10;r25tquM6u7LLl1XsZi64oFgcNe1/fWbHtk9wbI9uqIXGk4KvpGHPnVyIzS6lPcGEL4Qf6WgCcVVn&#10;kVWrlGDHysRSNZGwcppMtZiuiZWNSs6EuZemMleNCdu671flGuZmIKXT+CqdzWs/ef8nvtrcxHa2&#10;uVsbBzAvzaQy0Lr4vQtD/V04jiJQnYolItD8ZTNzqbiyJEXNUoinR6emtY12rRXoyIoQiAWn5xVu&#10;G+QElkDGn4jRg13AwKWnxrVWq0pv9A3fwdJe39mEeAoJjH4yH/WHM/GESW9QKlQ8Un8ijtyUz7Oo&#10;kCpYhQmaDIVCyBX8CwvT5Cb54EfnT2/Yu9bMmJUAmhUX5fIWYOjSFR4m0HIopiWA6mVRIUGcoxRO&#10;pL0B67JuvlhGuAhhwoWZwI4NezDueupPT3f1tYGDjAp3Nj6lN1sLvBMB36rKiye+gtLfujVGSe0N&#10;brtMtSRUeA3eKJUiLlCgeeGQjWQURbOsTi9jVESZj00PpyO+bHq+EK4cfz34tSe/8eCuB+/bfFcx&#10;TT77zE9dDlHwXifCp7250+Y6p4pZcXo2VdekKSwMy0WjUW2nmLK5Xp3IhqZmbrvrbSZ8etCex6sK&#10;r52a5geJIwyuSaoEjIK0dmXMFqRZwCGK1WRBksgr+eq0q56phvXeYcrUkWS64/PFfQ0Ok/+WFpPR&#10;3t4kF8fxjBVJI7pkQokDBbtayZHIf0srWhm2/KHFWWpJXl9Vt2rqUgGJ1z9LSxMazpImLDx25nJP&#10;JuYr6W1yWo8Nn5gOVlGeAdi7kIMGDeWcLBiN1ZwdRMhAOOYPlQvFZCgSmF2ESzgZjJbyKFsV8SoG&#10;dFiNuBujiviDyXgCC3789jCRwjUHvvF4NGqpb0aOyqLXxOanWl1uncZQLOZmFqcsjQ3Wlg4V0k4S&#10;4s4SLckHdjkkziQ/euUaOAO2/lUFuyEtxTefEOKUPnyv6a05ulLWsxFKkkTqAszkbIartxdIULaw&#10;rMBiQoAEGHFnh9WKoAPQ5ylefO0f+z/48PBgd8f+t/aXBemePRsfevjeGsQPs55sGjOTfD6HRjV6&#10;0siBQ3XtcjcdOvQRjKvDw3f+9Mxv2ppb3nrj0EOP7D575VQ6W7j33p2RUODipbP33LsPevsPPjh0&#10;165tS15vjhf33L0NQ7hzZy+CIfLAAw/DS3P+/PlvfOOr27du/vjjDxrNkoq8HE26wdcziodV0psH&#10;YWfaIDeqc+ffK/ev+OyJsbRSw+rVxSsXTvz2p79oMjemUng8EbNzRZvRkczd6G+PKWSGWxNyV3O9&#10;jCjFfHE9MM1KPC7U589cW7uK7Rtk33vvNq1qESq22q0AfVQgIAk67AtaLLaSKFkS82B2sWW5qlCh&#10;4nwVGr+5xRCOqCa1pMXu10rlOWkCG0uioBJLOgFJuqqvmIJuUhJJguRjaqvnq83RUG5xzo/zAqdi&#10;4asIhZcgg6oSaEvlJTWlkBrVFfRo/+m5Et02/YY1HVitPPPHd04cuzw8Pp1LFl2N3WB8AHESiETQ&#10;V5LRwPULVVmhIucrsoI0nyoVhUgoFPD7BKBTKAWyCLUALYnALAPNLDCJmHUhYvT+B0d/+7sXtm/b&#10;smHtWuxmMKGhMFeAjRrpX6FUrVkAcPjEv3Cl+n/a4drf4d8BFXDp4pzd1j60Yp1ndPTXT/1w46e3&#10;KUzS3ILPAjM9p8wVM7BLF7HOxJWPJGHckcpAqEMoFh9MSpERnKiVZhLzQrLq0hUoCYudUrZAJrOc&#10;hGBRGa4SGUIaYMgYdlwadb3a2Kg3aq06mVVLMipakCng5+GhdUtlYn5Xe2ceu2GJkI/5snJ9Xooa&#10;fAV6NSvNEclASStRVNGFUhTUlLZcKMxP44uFbZlagk+6IgRkPwk1N4WQBlhbsBvduDFyz757gDAI&#10;xmfRCDMou+zGtlxuNpk+YjeGFbhVSgxFrBTlBSqTY1g2xpM+5D8l8paGjgqpxOKIUFQBsq+3GNO0&#10;Dg6obDEdlSVL5YRdCdY6j/Q9J1YMMnomElabIJNDlQfYQ1ZSZmEWkFNGxAdqf+zIU1dTjLLFaFKB&#10;xCmvqjqbejtbWpLRmJZxsEondiNIoXBKxmy1dvUNgooxPjv3178/j2EZq+TwFoT8XUnQer5AYOUO&#10;dTuAIwQyFkApkIwoExLlXAjqAUIopf74x6fR4+ruaIdw9E9PP3vh4oW2rjbETSPxKD6fDqcrnc23&#10;dLRabXZ8imrhIkrR3toWDAVUKtVzz7/AaQEytDMK5eLcggpWWmz6kHwuFZVYQ3kWLBZroVhRMirw&#10;tbxer9FokiM4zBeMBkMul4Gq1WizAdkOJ5peQQv4mYp5U529SBPJarGjv2dkYvTowf3w5zU1tK5a&#10;Dt9Xz/XrN48d/3DXXRsDAd9TP/1jPK5MeApvPPcyBO9ui/vjDz6uVjEBr3fjmjVf/uK/PnDvvr6e&#10;LootznlGnfaGpub+gY3bQee36mV1peR6C/y0Wuuy5YNrIRPaumnj3p6eFdFY6oUXX8R1d836FVa3&#10;7tU339u6c7Cpd5DRdHGaPrXJojMr4LySVPTBUIigwgo2h68+0Dv49sDZDDipmh3hn4KEmrIbXF98&#10;v8BPQChXNhmsdZ31dS1uWhxOs36paZUqSFcyGU2noZzKozqJIDslxyAa3ylYIeKjocaLvirD3A1j&#10;cFqv1GtN585eSSaxj8R3JMjXEqSz1q5eB7SNjFCVq2hVInQiABNy+fJNAg03iO+kFUGaXbex79i5&#10;926dy+G80tJkX5wfPXvhcGOHGxq2nIgBDUqYCZHMVdneVkfTqfcO7tiaBRV/ftzV1Larrkk3fCmt&#10;Iyxm0zT4tepsIXD+Er7eajGbD87GPaOBhZuL0VspKhARF/EPlKgSCi6nYAuUHFafKB9dWrh1Izo9&#10;pylLmuua1J1tDmcb+ATBhauEg0nIUNxnRy4d5+mWxmVrR2ev+m/P9SwvrN8gLo4NXz8a3jT4gPqf&#10;Pie1HMauZgK0GOmCSalKq1SQ7U4evVxu7Yit3+IwD0WfOZ8+eH7x4kxckjTdZ5MNLONJLSOdLPjP&#10;1lkH7oylDhz57fJl89ufyDjaJuwyz+KN6vf/ThxPY3tib3FQTTbf6hUSiV5+8B1sjylHsymaC8cz&#10;pZygyIO0HPGWZQTLuvu77mtrakbB4taFk/7ZWwZlft2Qg6OD2fS18dF3heKdfP6WnX5/z/bY3p25&#10;5tZSPq0/d8b93AvWIv35vZ/6cdO6e45O+X8/O3mP03mfS6GVjOUWR1Nl8pXTl4bcJpfG37VH2Y2y&#10;Qrl84/qr2UTo+MELYp4aGGhuadJt3bbDZh04e2Hs/OWz6XS+samTohAPd7zx+nv9A2v6l62cnZn5&#10;01/+8IlPPZJMBWz2FoPewCjMSmlXMW1VYJWqghBRQkHtI1VOT9+5c/Kv0dnQ6Q/er3eGHv9Uce2W&#10;wJZd2c07S+u3kMvXF1Zv5DGztdsytR6SoIwuyZem6KtnC4cOlMdHxUIWY9U2p/y2XZNss4aWd6W3&#10;bSju2JvvHvSbGxcFxe1I/sq14Q9u3T534sRbyeQrm3aE9j4IkDMZ8Fv/8rvk1PXNeuW/HD8pWb/z&#10;JyvqPykj1xaonmefvx68o8jHGjSGXdq6+yWWvQrrjoGdH1+2+smshL4xcv2ZXz6zbGj1ng3bVNUQ&#10;J8RLi7lcquhJziG54PPOISGH2mMhIQQ9qVSM1OkgNe4MIZpWSArgD2msM4F4Z0uDGaStWDDiXahz&#10;OwXkeFGZyqSL2aJMb0BjqpIpZ9AuwaqhrARrYm4S0w99WiRyxUJOTPFVMFfQH0lmhWySRwZcUkTh&#10;ViqTAnfBGEVGJ1AsL6MFokYLwkOgdkSVlBSVOOocqInJinGwO5VVQAHS8nICf09X0nQ1bcCYrlbZ&#10;QhVDwDYlj6S1XpVBtblStig4+FWA08kjep1KBmKxXEEQSqLfF8DaX8vAVlN71PIen8amo2mqlMtY&#10;W10CVTbLqTXOxrI/Ss0HdNN+xP+VmsagwGHJEpm41GGVqY0qXfNAvKJ2GF2tOsNQ3cb33x67eSnF&#10;pznvFHn0bcnlkxBqLmvpWu5qHDLYlzmFQmHRHwvHGa1eXeei4eOGrMgGXriZBdFfFIszXpy9MPPR&#10;ylXlQEZPcHixVuTIzWCEWtbgieiW6mz1aCfzvEejj3X2ah1ufVNzE2jdOjs95Zu0NK8NCQXooWbD&#10;i/W9zQWkcRkZqWYUJj3rsCmBgdKy1RqgjAhzUqrFhf9ImsqHx6cxxma6miSsnk3nFsKjdM9ysaLQ&#10;z0yw5WK2oT2GXMTolV7EbRmNmdYPT01kYfSxuxBcQoY3ncFjtmYjQ1iDzwpYi1EoTpBiODw/Nz+F&#10;dyv5bdW+69EZd6fN1dyE53zBN8XqOrHJieVTCrA7fSG9mpMgU4M9CF8KzcyvWbYiwyoJMDREgqP1&#10;F45fuW/PQ0h0HDlzZPc92+02rpSLITPKsn1VGuNlnlHbGG11YtyXjzvXb+hRazDwFJVoxCNzIAK0&#10;gw0SZmw4cCB7SgpSkqBV2HTU6yzwqWN4vrQIG/rKLavXInau5JiW5p4jH77DqEZ6jae0krmJaJxN&#10;Otod977lq2iN2dyV9yolg7Oh9a3XfqcysolkyGqHSaLWqEbjA+kkHLwAZS2VS+lgnEgXKxlekheU&#10;ZQJNLAhohXiKRWY+lUdORVCiy81TuaippfFC3E7zug1Kn7merdobFESsXM7ao6JqKVaa8wiLQSEK&#10;YGMKeIGSpAhXFEfJHCZEl/jUkiQYysptSLiHx0fiGkO90mZKSXSIZvHpOyKlpxkTieRTMgBEC6ow&#10;UqGAqQI00gk0D6SF5PwCPpKNPZ20Sa8CfBqOZsS8rGbKZiyjngi/KgQVsFBIYIdHJieLyS7O1ngx&#10;I4cTWvI5LOYKpUHqOxGc0ZodBludViGNTd+R00rX4FocNOWSLO4GV2fznUZypbLoP3klyyrMa3t4&#10;zlCWosqVA0+ar0LZLgfHl8YdWApkAIgmYiIRYwFe1Gh5AhZaRQUEixo+AWYdgNlQXVNFErlIMjM8&#10;Me0Ph1f2dg8ODDS1NtS56nDGhkwDJwYgLWrp4VoksOqb9//f//1ZyRguXrrm9wU/98VPnzh2WhB4&#10;ADsuXbiyZ9+6K8NXsjlhxcoOnL7e33+mWoXrWfzw/csDQ40g7yPttW3HhoMfHmOUqnXrNthsNizn&#10;T5w41dRYZ7Wb8XGHKjiFi2iBzS6ebdLdJiXBO/OSDXepseS4eLzoqOsJFooPPL776KljwxfPfe1j&#10;n0ChMF6ORYWFbDB3z5aHXzvwwcb1EqMm8+GRsfaunQqayiSiDAciIm9q6Dl2bISURDp6Q929jvfe&#10;ijvr+vnKuNlcJfJ6smRPpcJSRQpVPpROqVxZAbVVPD0+MprM56gaqdKVZch5/EYlJWmkKMI0XsrJ&#10;McP3A04Wjgp5o8FUr7dq1Bz2elWJBVRms0E/OzMZCvuNJn0mmzIY1QBAocKCvwJOUKOL41CE2B2+&#10;GNmMmlMN9vXvuXsvgqLXb46OHhx+5+/7OxztjXo7cFSh6UlZPqmTi4WoN+YZ4+Meb74cSCYrCtrc&#10;UI9VBsGqqsC7m2xFAAj/iXDAifzU2cuIL3V2DrrqnR0tzdg6l2CTnhq1OCw42+URdMalECLjf/4i&#10;QMihEULDUp5S/LO1Jc0Uqi//4m/f+tYP5Cz7+9/+fNuulVIHfvGlgi+qtTrS2B7jQE+AZVWjXjBg&#10;FPISKlNC1EGbqxK+JB9GohFeyarChQkU8ooSI0lnJxeD10d5T1CP5QvLRcDsllEFjP4h2KjUNsc8&#10;vi9r7ixCU1VhxcHpGM/MpA6HB6MJd0q8MSt8vCAFFUOHbZJQ5UEBruaiZWWZJln8KopKEq2prM8D&#10;QzfDGiqpKmQIAJb4fBGa5lAgwrbh17/6bVtb2+DA8mAg3OxAV6RNKu0ViGwy97bTskSUuENH4qmy&#10;RWvhCJHXgqVE81MRvy9e6em8S1pGHbOMG9zYFJYDTUaWS+ORi5e/GCyo4gkABuB/0MoK1QIUxYhO&#10;80rdxOwwIlwoy1VLwIIg5IVXg4D1NkqiMszrUCQtmsRyipKWSBEKUmTP8uFQyOVoJwg8fMB7E8Fs&#10;ZHU6vHHVRgNuxlAr7d6+UwLsFV/J+GMGeLgWfXPnbwozofztWc1iTD0bZqbCtqLqxntnfvODPz+w&#10;a3ecjK5bvQIhWAbHeqKCbUBnT5tMQWoN6gYsruvdEOvxmHfiHQk9AFGLvRmM+tqupsgDCbtlx/aG&#10;hlZ8NkoYUSPmWKlg+1dTBOBj9s/hFy5jDAtdNkpViDLncP1QKlHRAz0P0wMKtnsAxlAr5BAtyWAQ&#10;ZJyZm7Y31SHOnaUqcAYsWzao5uRvvPrXq9eutjS11bnr169Z7XZajxw83NM8KBG0e9Y/LCmU56Ym&#10;Nq9dP3z1+rFDB/fu2gGWWZ3TiocT4h1nLx7/1e9/cvjoe9cuXA35o5geaZV0m10HjLrebnJ0NJfM&#10;OgBIVQoNhmMarXFwYGjdxs1HTpw8fOSY29380cFzd929i6vr9MYlpy6OXxu5bWuwznmDt+/MNTbW&#10;h8KTZZHPJ0vJTBZpSqS5s/l0Hu5CHHxQGixk0eGLJ+MjY6P//t8/2QSaeO9GUI0Nkvz1BB2Rm/qV&#10;S7JSLsW1coU4drO4qVaQGAcoRkBLkmBpVk1xPHLDkZTdYhOBbJRQDkfDyZNn8UvF0Q2rPiymtm3e&#10;gHG1KPIklYSrEDMaCSEeOnQS1UtQd9DqcDbU7967u7Ozd+zq4sjIlc2bliP28cIrr3UNdGK4V6oA&#10;N5VgaFzlEbiPHX/nl4/uEzvqhcUZcWZiY+eKu+QG7DWlP/vhz+57cLWTZ6w4l89NW1d05FpcQmuL&#10;rLXJ3tgF8kg5Vk5OBUrDpwsj12XzM+TcTPzGjdjYaDqKCYLeMdhFtboyHCgBmmKJ1mha+OiNPOGv&#10;2taho9uq489Nx6uOelzv9z8/EYtmBrvZwb68nhn/6y//nPHHDVxcUp5scFrQ8GRSXt/89dGl4bJU&#10;aWpZ6etqOKuODqx1tcjyHU12qavBde8u0/b2CLr98tL0lWs2sunwW8fK8rOPfyHfO7SUjua8w5Xn&#10;/2x5/cgq9bLXjnv733wze+AAvsvpuibKacgs22U7N/bhjZHQypWfrGtcCcoOdsmupj4OZ9NQdmzy&#10;1pEPv1niD3/hS5aPf4q++6F8c8/5vtWj7f13Vmz09yxb7B0MdDSGWWkxlew/8V79U38SpYYH9nz2&#10;B9a+/jsh/oPL5zKE/7Gh5uUGUGUWeA6e9wK0rouZxmdfmU3KCKezNKCrDmyt1tUJ770xvGlg74kD&#10;E4cPvUqzUY0aufKeLTvWtQ7ah28FX37lbZ3WOjW9CGH1v33tGxK57DdP/2bLznUGCzi+GU7VCIQs&#10;JGDVoo2W6mUy8P9DColZIqjOXP7b6Wu/3rihsmdX7/EjY5xa+uiTHTLlEmh/AOAJZUM4RQcTskuH&#10;us4eVR16X3btiu3aTcvCUgvJ7arrfFBl2QKV2juHEyOXVMPX8XXGuUXOg9xK8GqLqDFn23ryzW2J&#10;HdvpZesT2/Yu7dwjuOqDJZG4fl339FOp1rb/+vinvn/h9omOFe67tn+8lBIPXr32mR9+r3XV+gc+&#10;/xXPxdkeS3u6uyVhs8hF7V//csQXM47MpKFt3bpu8HM7drjEkBg4Fw1PEYyFNrq18GGzLMOA0lTC&#10;4BW5NEODVW5mE2TRW4yK1VIutCTKuZKpa3F+bkWTBVeA0Nxok4XLynQYPeVTQUVVmgonizWziYLM&#10;Iy+P0QalKspxVcrlhUhynCiGVZIyV1WCTClJI61PVbHYyqVxWSKLAbqgYSRGuQQJCJ2K1BmrBkaU&#10;aggClyGWzxJQ/108Ubx9M3/7ljB2hx8dzg/fLIzcyd66nr9zix+9g7/GsoGMZ8qAuiN6Szg8wI4A&#10;71KtMmDExhq/TuB5pFg86bQKTlPF2BEJfzlVyOZwCWDlVDIUVqmqUgONEzJRLFy6cXlsZrrFZE0t&#10;BVG8tRutVoV+Ns5raZWekmG5A+pSUacUWUizMYbl6ylVE6dPidm1m3odzu5icrlU2N7ZuXnlxhUG&#10;h9Pe1K120/HKjeB8Aq8gU1MDYdAWFFIBryNSDj49sJD41SDMnUovYUYfqxThm1OJTAy+b0lNTMpH&#10;wkahpMgCSuMuMHXSumaqzaJ00kU+kZrx5aZ8dYCdZcGWv/PBufm+gb5YIsxx8D1RKKdBzpYpoBZY&#10;G/MCLqKoVPMsVUtwKSgcbWWR9FJgSWrWGdwOLJb5KX82kyz14qyotQSK6aUJtr+xJNPNXb5iZWXq&#10;ugZcmL3eOZlMCaNPkUAIGzw/oLgr1YIEX9yl8QUda8ZcTCrLeH2j+Cc3t3Qrod34LLPumDAzsKG9&#10;f3l3Lhs3Qi9rqkvgtEFWsv6grFBEBxZhLyQ6JOlCNpEyWs0JmSwPSRKjmx1fyIfy2zZuXwz4Xjnw&#10;anuXS6OslFLJgqjV47sSVhIz4vJKz0IpES+vXdnHQDMQX0pEg8UYjpOJVAwNZyFfs3PiFojBHYX3&#10;AnQaEgL1R04C6QarmAvHaYWjvbnzwHv/OHfhwIq1a9p7Vi7OHVvmuC2UkpTRlb8SaTCvnal3LUbG&#10;VjPy2YVCJx5RvpHRiTEEVo0GtNt5TD0Rm1lcXKrd28tltU5DAZsGO021lKoI4ULGEw1jEl0kJVmc&#10;SQgJRGtdMBQECrV2Smf7wWBqYN0au0vIqwiikJWOXF2YmBe9URAseZbM6hQ5uoZpS815YrfHiViS&#10;Y+SoiJSMLONUSZ0VWG+VVtbutvm9pcUIBcibGceFKAJ8vM5ch+lHKQMYOiUwOgU0OD4vBQqcVicC&#10;SBEO2xrrqiplGnw2hAzwnYONCSXPygjYxHIyQJDRf5aViugGB/VGg5zBnLugoBWhYECLxIlOR1WZ&#10;HEw7BrmivkVUGahkJHPnantbv9RYn5cKGgWfKtedHp7b2qcrX/xQxC9i1WCaU4DJrkNwDAKEtED4&#10;EvJUhk5kqUi2Eklh7JIJhUEarbc6sE3GVQqQGfQdZEj3SbBFqwSCUbRk/vTXd46ePLdn3+41q1ej&#10;3B2MRHB+gD0NeRds2lC+LBZ4nKnwb8IohAYjyxoCgbRModh37+7mlrqmFjPCpbRCXLG8HeFShCyX&#10;r2iz2425fKqp1Tq7sIDxal2jk8NNkUL9BErv+mPHjrrd7rf+8d7UzHRff4/ZrD9x4sjp08enJkaW&#10;bdrIwxabvGmgj6g5wTsHOgK5eZN5PkBEs7ImBzq+tmdf+eDyhQsWDXn94Bm10t2wumMqeG1pdHZl&#10;xzpoK8qlmwPLKrGYZHEG4KiBcGKOobVSFVuQM53dmw9/eKbeHbPaLWaL/cW/v9/ZbgRYhFFaC6WS&#10;jJaMjVyzGLkcUpEoxBFiVoRPt2LF5l0iyYL0kOWVooTjK1kEsIrF+NRsPpOEQkqtM5oZaBBUwD/y&#10;+I7geRFpy1xQJuXtVn0+l54Yn0gmswajg6Z1+MKREuRG8R2EMQUG/7U+E4Iok6MjSGHhcTK0YvWK&#10;NWs6ehwKldzVZJlaHP39U6+u3tyrYFW3xqaM9ga9pV5nqmcMsNcaVCqdXM4gJQh8tpLikLmSk8z4&#10;9PTM3KJarfjBD36FGlU3wN6tPSUBn0FhaXEGeBWN0Zgq8Nhb4WdHguuf6b+aqbkkiArkJvIIOABu&#10;Ijt66NLD2+7vG1h+a3rs1LnDA0PtDCvnMdCqyOV6PYIQEDzUGqhyZJrL8XC8DMtOEfMKEWssDgB9&#10;A1tohIaP5kSJDYCrRD44NSMRxO6uLnBTQl6fJMi3e2jdR4uSk7PNoPiwdBCDLxpDxWqSJMMKJMnp&#10;9NRcKhC01VmqnA5rWVZSyCT9hMoqkWrVZF6GKyCoiHRl4faIub4+ATy9gH8DmidJ1BNEdVil0KJx&#10;jiQ8reQ8Sz4gcM5fOnfq1MkvffFLbS0tVpOdxfuAdMBFUVRM54uHaEn88Ae+lr7/b83dj8KAUsnP&#10;0LhPoBXPYDLXqmFW0JBHkdFJ3winsRnUDkYq8xG8TEwRRLCqTJaBhi1mSgSGkoIOq2xRVlIZGZVm&#10;btaLuSOi1JyazAkphUaJvj2r1om1s7VcEAH5TdCw/RaqKpkqlYhSSvDNXXlRGYaJUiURpDkFVytA&#10;LS15XQ7b1vUbiomkRqb4+Xd/5Jvxu4ym0WsnYTCo72i3OJxgkJw/c8GgNy36/VKtxtLZqHSYK0wO&#10;kxYIHBB1wbIEuQBYhvE4N5p0+IZBPFusuaxr68bayrJWBJRiH4WbldaoBXckk8cQKQpc0N/+/Or8&#10;9ARsPzqLUcAzBCt3MBbKYLqk9Eb0CYtg3KgYFW6GMpmMwzdwSZSiIK/iwqGIGY1WJA5wDyApn9/f&#10;0NaYInKoZ2Hzg0aTSa/dvHETqq9v73/BH5xsaWpoaexe2beJj+JdC5Khp7XB8e3/+Pq6lctv37gS&#10;8i30djWNjt44dOidV19//tL1MzaXac2uXRvuubttoI4vTE8df//qO+9cuHB9OJp89uiBg8ffuXTw&#10;b7evw4R389333vjg8H5XoxsvsvXrtytp0/vvnW5r6/fOZ14++BEk7pdun749OSJX6p/583NzixNv&#10;v/3mpTOj3ul4IZVxNdeVcMuBaJSURmPR+blZtUaNA99zzz2Hu7pWq3XVt68ZGKAYWymbMyilN9N0&#10;glJ1qUIAKyZIq5YoL4W8KhaaKBaySrzvIRbXq/R40OQSWS2nU9K4r9a+EyG+vHrtSigUwhQYbP98&#10;LgOlmtutTqZmEylPSczpdfpkvHDsyMkSGvC4C8twYTFt2LgWnQiWVI6PX79r55ZQJDwyPtnZu6oM&#10;CixoUEV42+U3z17y3X7xC49xm1YKlaz1lT+r19z1GU2rJllb+pZnk/ODKz4rJ2JQ03pD4TLLQheQ&#10;gvWctEgJLa22Ky1uXV2bq7nHVN+v1DcqtQ22uj5n85C7bSXraM/LtFgmV+V6VR4IJGUI0dNygpgb&#10;NtR1pCnWrpcXZNkPr15tb3Gt39pw4XjVPyVtbyba2hJbtslLqRGf9zzWyXduXpsYu3bl6juxxMjs&#10;yKVq5npcOBYiT92Z/NBh4DlnNVaXJTd1lBrai0ApE+Oh5LRGu+7O+WCL485jj44wpvljw4UTz9fT&#10;pa/LVv0P3/P46uWOJ1b0ru/YrLDdf3y279ipGXV+ydU9BS0ZBiOnDr177MC5qdvnpeXY8M23L116&#10;Vi493t0Rvf8BDBQgZAkUpTM5MSJIeCDoslkNWWlamJTdvpw/fbh04igXTa7VNX1606PfZVtXHrt9&#10;7trMWbUxsX6ZrbdZty6UD3M3wwxqodIspXSzThO/0svezXXuunlgYn646GqotrXK7t6nu3nllppy&#10;37XjrqtXz6MQu7SUlsJu3GIaHNy2fGjF7JTXYrY98rHHlaz22ZdeiKUig0OdWF1Ae6/Xt9RqfzBw&#10;8oJGh2fzVSgBJLx15M7VCf/Tn/0WP7SzjCOM1b7qkY//lDHc/fOfXz9zzhqL7/UE11wfbZIz92UN&#10;jzCtjzdt+rJ11efkbffl7INRU8ekzDij0Eq7h8iO5Wzz41Tz4xLDbk8cR8ets55lB94tLEwaLnyU&#10;qkY1kqShWDU6TDbfVHRhWvqH35aFytY9H/uP/o1rEap98513v/71/yom+P/57+996B+b8nqqWrMX&#10;w9TR6PFnnr8JR4WTVGXC0YVbZpN265oeB1e2SotWUhBis2qtwDm0gBtTMqO8wmDkxCCcD3qPksGr&#10;MCPwqWIhW4HDBDHOCpNNCQrDWS/RjP4XFNbZPDr0RpU0JjOhFoU87NKMB7t9zKhqBpMsptBKqZJT&#10;lRWciCWpBuN1TOhwC8B6XcjEqvk4hyWyWEP/qYBo4qu0aKZAESRYKY8nhLqa57UY1+XyWlk1PjW+&#10;cPsG53IZAEfq6re399hau/HD0tKJH7bWLnNTu6G+JWokNVouNxsIjc4QfBlbfRWpzAWSqNUJOm4J&#10;/AYJXhxIO1RzPN7AOHCVGQWztLhg0+urRR50fhFWHXAEclmnkp2bGPeHEiadWmWzFhz2oJYL6xTJ&#10;lE7wjnUr/OnQZMneFlE2KcCw815Q+IYxxJGbu01WB1CvjMbqbm5zNjVqjA7O3KQ2O/FsmPRMR7O5&#10;bKMNcTsJxSDYmvPHJKC5LnoY5HeAyccVSkamiXikkkP1m5QCOYFxvYkA6EkKO5JUXuVjkVA5D3qf&#10;JSwRM5QsD1OpWd3q6qJFme/WsCwchYfko/MLG4eGhGgUJDqTQiEvlPxTs+VkAQNLRZnMZTKxdEwa&#10;SSrmw5J5pPT9qUJWazG6TDbeH+ZnlowcJzpNHG2VTc1ll+ak/Z0FFVecGJEuBmx9Qxm5BNYeqUCA&#10;BSpDs7oiRZtCKlVKgSIqyvPBhFLAyE+HIMjc4pWlyEQD6gCCHHwEskPuPCCbfvCTO9tsqmIwVKd2&#10;5zi2drMSi9klvwokEw1dQvylRMRnvBq9gTBqc4Qc8mxSSr/yzItPPviJ9raet957+/XXXzHXq3rq&#10;zVGPl5e69PUZhdqQzotkRbW4yLQ0NXnCH2ZQEshKrFZOr7EZjWa8hzDxTaWhPE6qoDvH3BItCBmF&#10;JYlIWVJVHHtKIEeRMq3Z0IJL/Vf+4zP3P7TW7hpqsdf7Ji9JtNBQFdSRVDLP0ysHRxb9/ZbBq+dv&#10;bFy/Bu/1f7zxZl9vB6OiiFouqbqwsKRg2Pq6Zp0eB0eFABwwlqDwj0Bry9E4vHrDQaTaMQKWKhWe&#10;oF/HUbZyKR6hii0bF6KTPa1mJPTkvC979H0Ruxx3vWKwQdrulDgdhMmMyDBKR1abrbu9K+oPjF+6&#10;psTLyQAOTFBCJSsyDfI3WhoriJai2HLHMyyjlrQlJpwN2lwdcphz0qEctr+slq6WhUiQRBuP0yIj&#10;qIhn0A1DnE+mVCIrhEE+zqaITmKgBII1OiDIMf4zcSXBK1mj1eI/R7Zcjq84X3DBd4ypfSaLTVzz&#10;YLsPZ0GVncCYYngYXziZzqRQAxcSmuVbo8lkhzZSmL9sH9qxZIEnQdCjjOINCsFwNcjXWxxmFRi0&#10;cP7IgB/EsklvhCHDlAETjJBoGSO8lsDJYXULiDLDaNGdCEWT586fgSq6s60V1yiYrQPhkMFoxMEY&#10;E1lQp7C0zAFjiH+l07iRWkxmd0MjLJvN7XApuuOpYHOzc6C/KR0PtzS7IOEx2C06vcZiMYKuAxff&#10;zru2DwwtQ/S0o7tbpVHbrKaRmzfn5mOf/+Kn8F848P7hXbu32WzmoaG+dWuXqzkosPWEoGJTh1yO&#10;W1Wp/tiBwoaVpLPe8PZH85xF3WpIvv7yiRsTyf/92VM//8/vdde3/uhnv2Zc3LI1nZeOnDWxjubO&#10;zvOXT69YLjfrSm+9Od7as4vVqHLxDGISQM8QUqajqffpX18YXK53NU51NkkvHsoppA1SjVDlkqza&#10;IKuoAgvDBacD5CUktauVci6ZJJC1w+YOdwYcqvLFEhRlRKnoCSoSGfBVcjVXFQxlGPlLgqiwYCGQ&#10;5sPZmQqKmRHPkmeOllN6g3lsYlYKZCdnoRkjL2KvlKp90An8HFhaiPAohf1+dBcBHYunU1JKqnZF&#10;m5bZJFyel2XT1dDKTZvnAunf/umdnfd8ZtpbHZvhtUJepwCMBYw1UI1AiCsnQvGJ62PPPf3cr3/y&#10;x8WJ8b0P7L77/nv7+lZgJQUGOo1YUTHj9y1qDQa0gtDAwVOhVqr6Zw4Qr2eBL0HUVkhn1QyLC0s+&#10;VUjM8o8++DCO3J/+4hPrt61x261qXpqdCFgtdp5ViEi3CuBz8tiiQPMgR65Sz5L4YVJJjDSvluWg&#10;0hMLOMIDM6SO87GZBVEqcfZ1JHAdsRm5OgcxEqd+dUVx2qv2lj3Hb0B9VtCUI+lwLoJFukwaFNml&#10;THxkEStxGPMgR4Tap5JLFMWk1tFByvXVUgRZ5GSNSizV5isJ2EAQiynLEzAvWkz8rL9azCo1OpT3&#10;QFbIF4pqjeby1UvP/f25lSv7Hnn4fjzE5STBFBqxqyvSybwkOjEy8+GB8Y2b/2XP/f8tl7iykYVC&#10;/BTHKGMlCst4vWW7StaRTadCiQmBLGl0Ljl4LlgWQ20qRuSSsIjXRSKeEQi8BA0MLeSzGVwjtFqW&#10;ste7XG6H/tjhN+sbjYCjiigcobZFKKslfA1okBxJMlVD9NaimTKvf8FZ7yhWGZ7gbs5OKiDfpgFl&#10;zOnh7JJWIsEABX4rp8H9E9Jph9UMmLs3PHJubnpeVio02q9kwz97Y791TZtgVI0mfD3b1oLzWy6l&#10;sBsDULhS5BFwX/AsyBjK5rIjdw0GIIeaGujOAl/GihN7EnzuS8iXygEkU6BKhbMMx0IEjGAzq5Th&#10;94IHF7p/SEbgWVfT3mGumecVsNIplQhlwCqNi/n8/DzcWXhJYK+Fu0RNyZNM0xptWQ7eiiKw4NFp&#10;Wa0OiCUR9i38Ecgk4EBW7HVQuxUmpq6/+9b+toZ+i66ls7sND4f1G/vgbk0kI5GQZ2F+fMk3teSf&#10;9oXmGI1s1aZlD37iwbaulpKOLGhK+GK2dzQsG+iz2c3N7Y35QqzVZXh496Z1A51doBU0qbfsXNXc&#10;Xvfr3/4CmcSO9t7ujj6bteP9A6cDvpzaon7sE9u37OjZum1nJFpm1OrPfemR++69x8R2zo74z505&#10;+cq777334Ud4ar174NCJU+duD48iBtnZ3XPh4pWVq9Y43Q0rVg4J4KBXaPQhFhem56S6qpqxVheQ&#10;fykrjTjA0SppIp4ChIxCy0zKaGkdVZYX0gUsjvUGkwgYIBrqQhEu96m5ibHJKWCDAGsVofoqBPbd&#10;2zs1e8QzN//yC2/4FjOkxHjm5DXYJSqASFNVvU3ctmNdMORN+BOBgGfP3nvC0eTErN/mwrIRQRaS&#10;LqYOvvaiUgj/7PsRpzXhnzU/9QtD/5rvtWx0h8lgBr0NNYKsnNa4QsIu4V2QXvDUq/U2pVaFk4qU&#10;5lOJCoMIPUZDqhjtCjJcUmfJmRxpnTGt4niQQctoZNPqnEyRQ8ytqKQVC/KyU19HDI/whYDc1p4T&#10;xRYXTarUV24sNLm5VZseHBnLvvH6KbsFDvNi5xDb1c6sWN2sMlJl5bXVW3NDA7Yt68zrtkkG1/sH&#10;OsK7m/T/+N93OYOObGmYTIWSpXSm5A8np9UKW2IhOXzru4//i6dERF56hXz/w5Z/+8/XLMvvProo&#10;2brbtNUQb1fEuixUSy+X4uwJoWNmquSbHNUoiwOtpS3rxdVd0aFWst4Ubm3w3r9PMtjub7D60mDH&#10;yJyTc+SzL+bf+oD58S/kL7xaff118fXXElcvKa2GB7fueqFvy6ftK3uD8sylhemLo1P1rc0b13X1&#10;2nRAMKnyEnWpO856UlJ/mbAqy53mSmOD0SVKNMNz/L4nPntihhl5N0ZpRLVjon+V1Lu4GPKK9+37&#10;dF1dYzQafuvtN+8MTze1D9jMxjUrl7W3tLIq9sKVK+++//7DjzwEI4W8KvjmZpwN7Xy+IpdCVhKu&#10;yMZn5691NC9PRBKvvPXt7/4fxO/hiz79r54ae/+QuGX7J2lln9W18+0Dfq11Z+/yeylNz5SnEKuK&#10;d2YmRuZGJ323S1RMX6cwupmBrmZnvdPstKjMnMiKkz7PfLAUzmoEZQ9l2rJq5yfbej+j033s1g3T&#10;5Hj9kffj7764dP4YI+Q6H3j8Oyt3fpKyNo8tht9487B3JnXf7j2pyNK1q+c3ffYR6Bw2ww++aW1j&#10;mmxMlPZ+90l1l7nDxaxaY1zbxTpJf3ryatoXdDf1Kh2tcms7L0PAm8eqhsVbFgLBEkHDiShAWSHP&#10;hMVSjsLEi49JKMCUsxFB7b7iE9b1NpmlSeiKqFKWVsijEjUCNXjxFZMFRYWCRb1ckBqkWilBl3G+&#10;hrG0AAACbJE6KMsYDQYdCOciHBQLJ72zCzNeXzSXR6VIjXAWUXsecol0WlKuMjQ0iAklGmDTmF3c&#10;6F3RW+zsS+oNQRXtp6goy6ZYbYRVRWs/WPw1rlaXtXZaaWqwtWMF5UsnnS2NBFnKRUMEn7RoKRbN&#10;L0xQylhHCQUAzxGsL1URzYuHw2Yj1KBIGOWMTY1oIsIVEJnxDK1Ybq23ubA50RoSErQ5MghscGot&#10;UP1Rzyj2e1Z7q6yi8E2MooFosRqmUon5SkZeBaZOIRLyKhMR6XCxSodiRKqYujV5Wq01tjVtM5El&#10;tGaWpqa8kzNqOTrKjEHJioV8NhIxMSppHvENIrAY0qGPQbNoQWRACNVQcgzNMeLXKCVmVS4xCxq5&#10;WyNHyRgvRzmhS2MxZ7VozFZMll396zfe9xB6qRhJMzRVy1NjnitWGppaYPQkKYXSwGnMXCOjdrMa&#10;rVkvrzOZ6xpgUsnMe/OxZPvyoZAGBA02c9mHjKBywFRQmg3RSvjqcePyjoKrA7S26PyU3t7IavQ4&#10;r/EFrMQgW0TWVSktSJL+iIGrkdnThdjE3NX6VmcZVDm1mq8KZK6S7fv67vse2WTD5zwWrZiaygyR&#10;h7UqlSmGYzqjNgXZE1lVZsWlWxMNPV0pFXyjIHgrQfCaujb+1U9/GZKX1959/a4nd69Z25X1TePz&#10;96M/Pb9l2yMaE8OLzNSM0NFr1+lLKrnWaVHW2TDRNxIwfv4z+IEFC8ZtOYiK41HsPiArg6IJY07A&#10;DQugVQHMK2VkRdLB2XRMSS47q2KX3M7liorjymTi2I0bvcYKZNRT0XiRiQXypnCuPjF3bvNgt17v&#10;fOH5v/R0dzqdVpDKMctPZSDxrEdmmMfeBNBP+BAxWgf3jCBqS0KCFFJZ8ClRX2AkZC6SKNfB1JQP&#10;LpU0fXujnokVLnkh5OOHLzRzBvPqu1MuOkhJ0hjrSUg5zmeQ58CPqaBD0qLeZm2wOQV/3DNxjAzJ&#10;VHmDrJqiibxW1LIiLopRlUYZmfcoM9NlmjJYmqQojEMMxRdIvZUQ8qxYFDDOAGWYzNNxtORr1W4s&#10;9OAVUtMsKVQI3IjFMgNIIPCAJD5DJVqhSKfBz8U7FjN5ZTqTKgslm8lMy8FFi6N0BWoCkrWVPNZR&#10;NDSX6VJxauJ6MRZstNtOpuvYfK5evAP1n+hcUZAbVLyf9HoLhbyxoUFrbggBLkVD7yPNstixM6QR&#10;u0Ql3sBoNZaB/xaT2IPKsKVAtBPmB3yx5EwhV2xpAh1fVS3x6XgUsUOr3VEoFrGqQrYnHAoXoDPG&#10;F0GKlq3eYjIIVexXy0gY42CYzMRwMEwmwzihWs2mhZkFry+g1MA7U0kkEgUeIlF2dnER/C6jxZFA&#10;X0Wtxj83EQxMTc/CSTU942nrahwY6MMdE3+EWKpUKgWNQVvJ6ZnClNUyW4hQ548I+x6lVEbu1ZdD&#10;61bQXIl/453EL3/z6lBTX7UgrWtvNtcb//y3Z3Zv3720WEuF69WZOzNBBZUfbMMJhg/G3fV1WyTp&#10;sFbGo/iBQCsnBzau+aMj76zokzabq3Ev/9HJKUuHBpLXdFoGCUw2MiVRguxGgailQIgGMT5ArCg0&#10;6hUFmSReLmSIMpiKGgIQuVQBSz3MtiCWKVMlUp4VeAlqaf5APhfOJVNGrcHlqNPpzNiZNLd1gOgw&#10;51mAMprGNw6ZrC2LsD7EwLmERGhBTdNzM5NyxHWwm03H0wvTYiYlxBN6iulraCvG8hqpZrB90GVo&#10;uH7y+rO//vPLz750/uSNC6dvHDt0/sRHF99+833Q28+ePFPISD/9iUcfuv9BVOVRycgUsBInYXMC&#10;/CUZWxKwJmU0hXINloP5wP+7Vv3zh4ShlQJfVAGZmc2hG3bp9MWVjvXd/d0nT70fjXtWbF6tktL0&#10;VKoym7A2N0ShwS7zRoLO5bOpdNJsN8vhQcYXkcQaGTCNokDyYIfAulYJxRMeXyQcQsna2tlSYOVF&#10;FRUrC0AsGKWmwsWoHIng7dvyQOLiLdLjEIg8myrVRRWq566Vzy9IpaoOWyMkmlGMIkhtLhmGtipP&#10;6mpNJjIrlxZlEH8VRYvB4gksmrVKmUgiCp8ry20MG1kY47QwE9UKjfgwj46P/Ob3v29tc9x//y4I&#10;rfVaFpBXacWEr3E677l+dWZ6ivnqN36zessDxXR8/7O/uXz0+a52lM3IWNEtKnYoufVYPJ86duDZ&#10;vz+9GIj+Y/8hfLe31jUuFEOEIicVonlvgOFcZbWrmK3KkmmllkhR+NPnVVKtnBTUdOVnP/5uT1eX&#10;3uRUamxP/+kFvEnbGurEQkpA2kIOa18Cbq94NI1gst5hSglSgrPempvQN+hlZFKhlBcKoAQRiPNF&#10;g34NpxIqJT0wgFYTSCCqxckPP7zUNdSvtbvw9d26cW2d0ZyHfCadcVoMmXCQoGUcpciG0RoOAouA&#10;557OYsbTtdanwkMRpKZKHpcuxH/BYcHeEoIgnB6wPcHe+p9GBolCTjMKhRvRdSSZ8KoHQpljAQiu&#10;kcExqylX8/k0Ajv43scfNSKFUlKOxwjkwjTDZvO8gWELwaDGXZeH3hprLVGa8Hjxk+LeiUI0qIVY&#10;16RlVY5T2u14HNraW7sPHz526drFsamJnJgIJDzHT3908uyJ6zcuWB26xz5+/9Ca3hXr+zuWtVqb&#10;bYhRZiQ5Akeaahqu3pLIpFWsaFfRbLZFVXQi1sPnIwqlTF8FbGgpuAjxxV1771rwzB/+6HBTU3NL&#10;c/2mjZt0WqWCKNy5egZETbPJaXO7oxiioTVBKVYNrnrikQd2blvZO7Rs/foN69et27J50549e+/e&#10;u6+3Z1AuU65fv1WrNSHCWsgsVJUGPi/qJdnFSCihdZCqskUZKQtJjdGK7CCKcWhvCzmhkkMgSU5V&#10;5GDNQ82uAUQST2mMOwA2JkrhuFehlJ67eLmEPTje4IQICsvKddK+QeXGjcs3b9m+9+4n0wnZ2/sP&#10;QSkkp0W8oD//hUegt8pnpZO3pnbv3tfc3HH0xLkrt273DXRLIB6bPX10/ysP7VE/cY8T9vGzNxOv&#10;vN5la/v1jLAwm5jTmbtpCXfjyoxvJtXWouuUxvj5uUo6YYegSSkBaSySiwTmpzPBhSQej8WAI5cz&#10;I+9KZmkCIrSYQpqsCuF8ai4Dx2d6oVgIh3NZuRJqWxg+KC2lmb59xmjUsFpzgU9a9fVKoufSJdlS&#10;drp/R3td7+YrN+QXTkcLccybtNgH6JuD1mZ5vaGRFrwFWWSkULwwV4r7qr12bvtK0+yties3SgNN&#10;Qy69GCsXVcZOBU+ef/8rn/lSTOnO7T/lyqa//qP/ej6qs7107uagmdqoKsliKSVhkxJptjzW5+YM&#10;ltaZwiaiXDd2JVItaoxqqdYW0+k9MpU4N5O+cDbtXahlk154u/L2IUn3mi8b2+7p3/EvrRu2rrrn&#10;nj2ffOj+T9237dHVEmPqNy+/gBPApTHv8JxPZ1ds3tJU55KiqkAJ3On3LxAFMe1oNcA3SyC6qbJk&#10;bPmE/OTw6TYu2dtk/MfIqMrU0MrsO3N19NKdsZ5BWeeAaXEuqlI0Cvlyd497xcplMyOBizcvXj53&#10;RqOgUuHw8SPHr9249cBDjyrhPodDCUePLF9VqpF7xXiuVJmJJcc4hUMqMgdP/vTRz9CNrcTw7djT&#10;r2zV6XZ09657+4P3du1bZbFpN25dEY97b925dOXqkVu3TtM3IupokPTdqCwcHzAEu1mvPT/BRYet&#10;Sd+gUtlaEMymyvIGbkO/qaFRMDpzVW14Ojt9ZXbk3K3rCODh4Lt6TctXvvLjBx740tDKu6FHy1Fq&#10;T0J64eLSxlU9asXi5vXuYHD6+sUPdz+wct0KR6sVFdyYXQxNHX6jrhNAQVW2ktVLdOAUpn3esZsz&#10;ro5BfUdrQaWKYteEPzjMLDM+PgUaxWIcII50BFmYZCoej0TTkaRUEIHuVVUzC35f0dCeLBL1ABsV&#10;QpL4HELNBYVWKOMJhr+UMbCJeaJqvVVN6TQiduQqnG8UEqSTSV5KCHSmrChKaNAvzKyxRWfr1ds6&#10;7Q097tZ2vcsIdR/eSlkhiZoUOtt4DqMUghk7comX7lxoW95BG7kstjxV7J1IcGgUOCuj8ovvZZRo&#10;kI8sQT5ZYaomiCyLBMHTspmEX2ZEiKak0qviUb/g99HBiCdeKOewjcYAV1LmK0Kh6Pd4NGpMpZAM&#10;FCUy0apr4wzWhcklkEtFiuSMBhW2556wNJ5WBRKKG/OcE+x6V5i1y4wuRS5uEzOxqQVn+4aE2oGf&#10;rix645GFpHA7V5lNFUC4yEQLkwXiTrEattkdFpMyLw4rL4WK/rANKIp6t9TIIeRFY2OmAteqzKdh&#10;TNJWKL1WwqR9YYiMlVpKgmetJAsRAWpoBeh4MQRi8plMSBLMtMvaNdl6ImOm5Bakt7JwNXFslCAE&#10;islW8yWyAsQU1oeBRKwAAJLJkCclBYUEiiSkCkN02cNV0zQAt1I+AGtNqKrn6EaHl0/OLy1Ruapb&#10;bSLsXEEp10SF2OmrmmZTrsWZF8jQjVsudz34IjWZEY+pJ8GWlOUYLJkkkMFIVqv1agzGx8evmJ1m&#10;uYoVqEokFw3E/aTGSPzn3/6XAR9/8rzcZJht7GchGkIpKZuLeb06hzmrRrCdUmcrvDdi6WyNs7CK&#10;YrQoR0vPxVk2L98Miu7+4++v2LGCVop8YG5lT8t9//YvJUG3/8CV/+/r//vxJx932qRVacbAmpBn&#10;IiolbG6TpFA7nCGVUK05YSxGvYqmgp45MZ8yqsGrhA42RpRRHbcUo6WPXvtg1+p7xi6d+e3Pf3vX&#10;9kQRgRTHOrZ79YGj55sSfoNxo9zelQ9fqNrX7Z8t10mubIAWTt2AJXilWmxpqQNIEC/+aDzJIcDD&#10;sqBs4QBBIeYJr1URQQzhnxi2qkQoF5IZwP0gUy3m8oymVgb3R7L6nv5b3tR2t900+yGKf9WOrala&#10;1zjSITGY8QLKQTqKw4m8hJ5RFedAFf5kQC5iG50DzfWVOD17J+abDcZmFzLDw6ZS2CBLCpHZAVpq&#10;nh/PNzSxOicQxUqCX4hFZCYbVebV1VIsXZJrDeBb8qE4qINyrSaHipicAtqlCLFMrdwIYVyVksIB&#10;gJ+0FggMBkM47+OKhxQOfnXpeMJiMCLPqDCLCo19ZsTrrkrMFZR4VD4OqkBlt51OTo4n5uMnFb0b&#10;zbrqndfrGjUZ3SA21crxYRuK0M22CMdGSGWeJvAhzpFgxdcEsjX+RwlrM/QdYAeumLDfSIXA1QaM&#10;Gu9gEW/2EvHMU88efv/gpz/+CEA4WpaRshpsI5HxEkoCsObFkoBIldlk0WhAJ69idwWXGrAg0GVA&#10;tYDedhakBT6HCybI225H/eTkDFBr8OEgBVQUwd3NICkXS+BJVPWFoqCQYK2aDgW2bd8E2EJTc2P/&#10;4IAKPXxwyCWISdbW+3ptRVFpEXlCrbxQnAWhp7jmyfKd+cD1Q/Tu1dp8Unp92vbFz39HITAg3UVL&#10;otxYOPj2/nt3PTy5UNxy15r54ZcpY/tHB67tXEf1DJIvvMEv7/mmQ5WOeU4U8xWHoyWTyNnbHPm0&#10;4ubB0S3L7E0dSzl57OwdXmvfy3K2ahFQwGR4LuzAQacogI5Nqmj4DJYS4Tz+RGFTU4JcL21QcLj/&#10;cJAVYWEYK1rrW8MEloAqZbEMXl8YeqEyzcg1MimLcYSIZDo4BVJ4WbOuBiueRFUFT5M4sCLCJ8fB&#10;FauAUi6nVSGUnFv0QKa7lMml7La7ZNhcMnYTUuYafTASTBcSrd11ibyva9C1flf/5rvvz0iKnniw&#10;AEhdJU/pVA9+4rF/+/Z/7Hxgt7uzFaHAaiWPnRg6luiEKOBK4VPJ0BKu8xIZZtCMSDB4auGWXYsB&#10;/vNqhcQBrgrYGeOKFfIHTh48/u0nf8jL+VdeevqePZtFFVyfSv87V6PXZhUNJiQTNDomuLCYSMWd&#10;TlDFCopqmSoKmnJZK5Qg3q76AuWFQGrGmwEXvt6s7mshXaacBM9SCud4GhUfbDYKtNKvEMNCLg8g&#10;W07RbiTv6SDruTqVoU5lD52clCekyQg/cv1WxaRimlukcl0kuMBalJ4kvL0aOYP0RA6NK6EiyzBy&#10;GWjHeP1BTCw3wlav4Ei1EJuZGtfgpcFghJH59//4blOz6atf+zzLkelUVFotKWmMGy5lhanzx07c&#10;vjX3098/xTndfD72qQddHfapR+8HuTMlyFX+eDPFfbwouBmmODF8Nh7n//dXT0/Oz73z1j/23bUv&#10;TeVTQliIeVCGNjgG/GUNK2GrQV9RkSpbJUWsLj2hBpeepYhX//7yk49/MZkBptv+zF/+9thjD5BE&#10;UiqJFgR8LdKYABYzQjAQATsbz4siiXc/NxPyMmaGkSfRhpOWSypUbfDOzaXxOVHpNQgyFhVEtlrq&#10;kJbUBtZodJk5K5OW2EsUl8wLoTAyNvkqr3UasCIjADCNJNRK1u2qQ+Q6Azi2FPVgTsyXIOpJh+aj&#10;fh8Kn/FwJBmL4uCiAvVIq8EHo5ZOQIKwWmPV4cOPp8P1O7e+/q1fda1oBTGcBredh4azChMJooA4&#10;9dU+UxIpp9GkMlkGBi6NDtBTPF4Ak4UbvohhlVzdrDU7Fcq54Wsj1y9HFxZlybzWpKvouEQKSWoj&#10;QxtTqczG7av6VjXJdaLaqn3muecaWpvXrl/hD3sHhjqtTv17h99BjtLW7CAUUpQeIWcrgYAaTVk5&#10;llZKeDFByDFHUSrNtqpTy9h1FGI9VBnBKbbGWNQtLiysXLUCx/0ffP/bA4OdjS5jQ6tp96oVvfUD&#10;F06PPP/yC4y+3DPUubgY6evuXly45LDLgYzXW1ps9jqnq76+ocVmc3OsDhQaXEUJoE4KJSlK7gyc&#10;82qAE9OzN3Lgg2lNcnjvyXDYP63VsJi2lgWMAzDjAa0Rl25sLWmFFB9PNaVkkAxFg5jIE4lUIJnx&#10;D67ovXrtjt8LN7gaJzWc0TT67MeeqKtIbjocdkAYfvGDpydml2q8GEJoaLQ/+8wrk2O511+6sHnd&#10;qgcfeAwo9qf+8pdtd22RKtKXrryxtHj0xT9vsmtus5qJHzzV8MZBi2PwW/LWhjfPvjI8ucgSPWOX&#10;Yk/98H/rDcTdG5cp4teXxu80trgrRrWPIHxkJRDLtdia2x3NZrTiJHQmNBdYnMqF/Ao+zyBCzIvR&#10;UCCRSoHXrK530WZdupwJRgKNKLVzxgBr0IBEOX1Ba4RCAlRyhFHhVWKj5eIHN2ZIS9eqjXf39W6a&#10;vUO89pfRs+fCC6H8yLTsxLv5G29kn3sl8cwZ9e3Q6jdfv2VUC309RXc7kyCSH7x3dEfXXS3GzbKc&#10;5vX939r2WEjvqEa9K5/+Vf5b3/1VQaY9ObKUj3tX67KGdDoaTMYqcZ3dIiM0qAhYdDTXwFyeUazf&#10;87UrI/lnnzt98MP0hh3/9ctn/F/5r3mRbjx6MRNIWca9znChrmXVQ6emkodHlmK0djKRPz82GxUw&#10;7XFky9pnf/vCYpTvH1y5ZdvK5iYkQLJqgOWkKeTAn376FxqjrKMrrhWqtoJKkV/iZckUTX/j698o&#10;5Sf3bVrT5+jHd/gt73FOs/bw/nAqk165AfvjxFsvnxjo2up02kqFFGIsa7avqzMb97/+6s2LF5rq&#10;mwaXrWQ4LW4K6FITGT4bjPOYF0jMaPtWpUueRY+RWX371k3K/N7me5cyUfUL/8esf+i9cDi+d9+y&#10;fGbkgwPPr+kfMCh1qwf6t60denDXxicf3H3PAxt23b919+7dFo3r1sXZ9149qSENfS1tBB8MzJ52&#10;6AE+Qaw5wVRjDJWy6km9HmDa5Dsv/nllS/3HNm7ob3S/+MFbmK4A+qjQmPMSJi6RfXR+ZO2Gdosi&#10;D65JS139/GLi1DtvNNppI5MuLN2iq2G6nI3dHNPzpG35QFGhcUgrE95hntUmWWucFK3NaG96NJCC&#10;VshIyLsU9vEQIdqNnNMs03MAZMqwHlEQgWgAyWpIVRFci0PVoW0p5lI4qEiLSUXoppRm00o7KebQ&#10;ZhBB0kS1MYdgVYUmOW2FxSmyRqQBf0mEowlvpCr8wGjFaLRWCgEhAuRvDQLkeIswNMsotfV1nJ6T&#10;APHuspoAcsBDsFotJbLRxcii1q7HqALlZvQAasYznK9qtCIsWqrQruBv5BiZoG1KgJGRrWIhnYuH&#10;J6Y67S6w4tAHJUw2BZBjGUlsKVxM5fKochDQWiC4XQ0GfbjyKBl5Ih3VmXAU7AUz4H++8/3wWPiJ&#10;jz8QzYKiOMdytLLFKnNqZTqlZH6SNhgIc1NSReO4Ui5i2FW0utrSCHPg3KKkjIpBC2JybCWWDmAg&#10;rDWq9UY7S1t0autSTeI8RTjqpC5TUc+A3SDiOSXHJbGCfQH2pTP+OY3VFBbUTqNNCrY1kqeCvyRJ&#10;loNBRSijyhBUGZ0xnITNap0hV+Yv37jtD0QxEwp7byB/wnJoUMsrMlYpkfzkO98pZ/NrugfpCrEw&#10;MaMGTwLdXUEsYZyfiKeXPIVspoIjpi8YmZqHX1RvMeus5kggnA1Ee+u6NHpNUY+ZN6mKVm6fOyTa&#10;FaaeIauUy03e5twO3uqE+iIVT2WDSRbBi6xUkZNJ80Q6jVShHrAgr/c6yjqu+o4kyODKUrzkszit&#10;ZHdVtePBbYSZSs37nfY2H8eCSSoRChDFz8Kt5G6QAGQPPynPBxYXdfUNWUyS4XQh2IUbixv7Nlgd&#10;7r+9+WxZV24frMNKQ1UhHLaGCC1V6zivL9Y50LJslalM5FGsy5dCnMpQAAuJhtCjCgs0mMUyKJqq&#10;iH/QJKQ1On0ikwALL531KaVRks9hJ1nNZsYuT6/v30sRpYNv/fmhu62v//UALdE6ME1tHzr45tRs&#10;gmm762MgL49441h7umV5SbJS1zGwtDS9OHHD2d1QVqtwgMCbkWQkABSRBIotOP/jWIERGKWqWaRw&#10;WSjHMqlwCohLMCHITCRGUDyjqAelkVFGwjGq190WnnqHae1M69xKYpH2ZIWJRM4LVHS8mEoVkzEB&#10;54ZSicKmASsqaTWM42RJqzAb7J1tlqZenQMkFTYjiME47l9iNDwvqXIhwwZAkUygoNJi2L/YZLKw&#10;fFktZUPhtNVuBZ5EyWgAa6soqSpFwPYVW/LK+DyL2e0/AdbQneLSiHkwFJXFfM6sNcJjBSaETqNN&#10;p9MwxKGGWMIsQkq47Q3pVCmdK0OmQanL0TL6elIL60hN+i5UDbupAh+8blm2qiRa0YcrpOfMdgfE&#10;WwlMiSuEkijQlYoKkx5JRSEKtCjiy0bi3A5rpz/Ag0PJx3GERQaJpbTyMnXnyp0X/vr68qGe1vYm&#10;oSIQSnlOKKkwNeGFkJCpspQNAGCYb7K5aCoajAVTsVBxwRud9fChWCEQyHp9Ga+Xxug7mpLmhNCs&#10;t1QsSZVgn1IlHmRi3IvluXSepVXBpUC9uw7aRTmWJ9hOKdjm1pZ6m6ZW/oEApYbISOVSYa3NJaFB&#10;XqVJxK3SFwt+k8Gucq8QPzqMmLOus7sc8FdOX5a761e63LiaSko0/+L7752/OTa0acOMJ7Sir0tW&#10;mpOWJX5fjLVUHA3K8GQl5VM7mjUqk62QVoR9U3AZpWRhjc5w9sR8MuFvWSbp6BEuHE3GZvQtDY0l&#10;eVii0UW9ZxDSJBh1DGcGlY5XArAH92O85I+oY5KGslmkK5jBZLHqxu82WYpFIqKeLoJfKRSAB80C&#10;KBRNQ6FEyWtcdUB9cgWgcnIcBy4qEsmgBEhRaYEcHg4nQAjBgUCRLRxLyFAs4rSc1mw022qHVZrl&#10;8V9UyjEQRtCuoiI9CZ/aqs5L8yoTkgXGVWtX7Lpr56YtmzsGBlqHBuxdLZDZYT1SSkaNFJrtJfRf&#10;xVyGwrEmm8Y6IpXOIHxMqhgAiQiFRJertWuA0EZIo4oORhnwGnb8yrgfuZCTNz756L9qmztnrpwJ&#10;TUXtne1MNOb5+5lgOl2/uXeI6iaXlKlqWRYNKMx2UmuRiagfAUUHteVEOrxUTMBQo6vN/xos+oZW&#10;ym4qaTWZspohWV0xSQd9XF6KBCN/cj72kZetd3KYP1Yimi+tSrtwXRd5mSK9VJw7Ot3f1LRsS5Ns&#10;syXbxhVVtiyc4clxs4uKCpA9mo3yvLQUhUALtSAUbVlEMiG/1qlFAeMPtOFEnU4pk6nP37gTzkTv&#10;jF+p5AP7Ni/r7W3Ey0HX4AilE4hYYc1WFeWbtz30sU//K+4Z0xMX/vCLf18/wLS3c2lRl5A0h1J1&#10;lGq1iusCmyEamb0zfEVKYR7cGYmFjn90cu++HZcOffDC/tcuXblWp2k2OwZffuv9kdtXp+cmrp27&#10;0VPfKVMD2si98c4bN8chJx1+8slP+6c9J0+cpRgGDbSGOveNK1cvnTsyNzsJXH8onDl99orfHwTo&#10;HGvDxbmpW9fOJQOLvlPnbHYrvml5GdbFolGjL8WzhURtR1RhYFzKizquzDC+2XnB44WYsJQILoUW&#10;gkLK0NkK9jLqXwypSM75FBUZZzXnQN/ENS0NrWUBxbx0JCYBCouTI7Nham8ytTToIf9Ftq9CBOYW&#10;MqkEq+XQfa1hV/AvvGtxJ+a0Wqt29crVeO3hMw1HJ5AFWdxs1WopAoGEVKnWkjJlpSzlVDrMMUHv&#10;x9VeTMGvrlGpOMwTEX/ADdTW0FLf1l/n6hay1PSd63qqiBomUG84WZRLnlxy/sCBw3/5yztBX/z7&#10;//MfTfVahBP37f7szl0rAJL/xr/9AWDbdWsGEfgAlXhx5g7grXLEthOBSGIcuQucXItVeVhqCFW0&#10;kHBBWYmbOY5TCgWLI4eWVsyNDje6bP297YePf/j+yQ+QLjPZnA5j/cYV63dtvuvyuXMTwYiyoelm&#10;cL6h3bE4dkueRukybFDTajQ+pMmSOFcV8hXIRZMTIj+ej88T+Zx0fpEXJNmlMPKSmo2bzi0s1qk4&#10;vZKGTbuc59MGSoYKnliLirOokDiNnNoiQ+tOLS1Vk2hvycrOSvhcqGzK5RbE6OGd23sOHZjBepVH&#10;bolG5im3plfTZJjH8ePv71184e0z5YIEXya+orj/3z65ZfOOwZZlD++5f+1AHbwP/3jlRAnPF4Xn&#10;7OnntqyLPPmIUVIanpuoHnjJcSK5c3Gk+i9P7N25tf2hu+7/zL5HVrobtg22bNq6uW+NUmfKBocv&#10;S5lOXYcbo0GyZIUus1RYVGs1RZxBFZUyw5bNTSpni1Rjy5QQLuIKUMZq7QZ7s4wzZcqyPLAccCcq&#10;Od4bhWcBX1SNVY857MLwtIW1agyyhHTcYvA3WGBeWeOZQjfkTJXHAWp3y/rvq+runSxs9cl3VLT7&#10;Gld/s/uRH97/hX+vVlu++bmvzN5eGr5+sbmTdg6k9JbEkZfPCXP5Sxfebuw/MjAErM7q535F/Pin&#10;f4AI93qBnr99aaNJaHZqjG6dzulEDT5TWGSVlhKhLEj9yMFrLdbDpydWrt36xGe+dN+9X8qlbN/7&#10;zgc/e/qpJ/79c+b25g07vnDpXGRmJqDGrdzO7dmxdmVHY5fZZUDQOatQ5BTxxdS510YefvDx9YNu&#10;l4HXoGmazMUXg3wkUoj6Hr7nLgwjpcVoNi8twO2civhyEa8vcuzds409rY2NHZIYBDYpOPD6nYae&#10;wU++f3ZydbfQ1xCb9yZvDytbG7dWKKgp5su8qOW43p6hvuXrYV+sUKoq3h2VLAB5GNNGwhkp213O&#10;56XVRFXGIyA7MjW+FPjbp59UqEjqvbcqQ4N/grzP5JLaXNHeTpNZazrw9gdXr15EWDQQWkJjFSP5&#10;cGUxmktKaK2luW/V5vtXbf7EUlTyyv5DKVG0Ndf7k7FkMpBOLObzgVTCn4FbXGGcu+hdV7/2i/s+&#10;ZddZNSrl0OqNf/3bu5mSVqBcuM+evTGLKXRPHZOOeq6cuLptwy60ss/P3vzYZx9Rw2+q1hZ5Kkvq&#10;FWVD8MJCy4YtCSaryC8EECGra5ib8mgZjc1hISoFLVHJwLeYKhgbO1UmvBhUQJhl8gRiAPFYHhDt&#10;SDSJeaYSNRsgeVX2HG1IFLI6I0YoYTE2Rau1PIltC+bXCAuROhlj1ljToEnjxcCLCmyEcYrFBAhm&#10;A4WMkXMmsPnkmFWLTCXOqms3IYUCk0YArRjs+yGIJpQsdCN4nGGGGkNUWlbiEvNIzGvqXDk4WRgM&#10;MSm0Y/A8zKUSwbAvksYSis+lgRAW1BJZTFYEqBeNSSsyhcWKD9lRowPWlYIU8/tyHLELNZZjTCmH&#10;TrsACQNKugn/ksKu4WiFEIiydTaC1iho+bqh/jX9LVigBANLOKHJ3fYgasDIzEDiUq4Ww0kZMMi1&#10;AwtbDmXBgRa1GCfI4gFPKpjURpSlRFklV1n0jFnF6AmrJMCK4VIysMRIuXrr0LRNXkX8DyPfGgIc&#10;WTRMdIoo3FaBJqg5hgJOeFIArVIzUMtKtFoBh3QU66tSElqnOPYoYZXcivFSWcPIWnS6Zh2hSBnU&#10;JQpxqMUAosZmimUkxZHRW/VKTXd7OwTjydnFeocNFIuENwStE/pQag3+saRCVBhYncmCKrRDRchT&#10;4wuwfzJgFWL6FJ1f8oz5xxYC3rCqzakb6FKWddXpcFnIyVsacaWsBGOg9xXm5wyMKS9qUTHiY/M4&#10;fEv1WpmwBK9058Ca2luMQYMH1QYdAG/kuorZU1xqvGt5Pii4Nc48C2+KlioCrRHz5ZKsyUUjV4Xz&#10;azk3Ozdpb+kSZCxAeyw809cXd2+8Gx7P37z023s/vY9WVaFl4ZPiM0+/nCSZhqbGhiZjb7ebxmi9&#10;RrBCWU2JYTaKVTUveJX0hny0RPOX37/8vW//38H3TymVWvymGQ1rtlkx7+YDQjJcnJsey2biV8/P&#10;7976hNamPLT/F+vXaNobpR8eGXa5exvrOlbteeziTODG/EL31n3DIzeqgQmnrr63Z41Sr79x7XQ5&#10;sdC8ri8BoR3CdPF5ZAiqAA/UQICwT+Pzj5sDaIi1qQD+JRBlXyhg1NeMp6jByDXSLGmxqBnP8ZfM&#10;XJvZ1TG7dMHU2V8CXGz6qLLgLjY1ypoNWrdFa1ZzrJxTArKWnZucqORyDlyxq/I0pcaQM42tJVZR&#10;DC3qnRJ7iwyJRGsD09QnbevJyDoTmbSCIYso0ETCrU47Xue4hUf5rMakRWkFbM5kLs3qIB0tJEL+&#10;NoedzOXAuGbVHGK5RRzx5ERZKKCUD2tBIh7F4QnCLvzGHC7XzeFbnEGrI9lKJVsBukbrypKcohDm&#10;/bcQYgsSVhllzgVxZ+TaIqO6Jn3c6HSQlrmxi4YBWwEKZ7AvCZkFQq5ivpzJlDKoBuUpnJniEb/f&#10;G4VKFQ4du0NCyTR60LkY/0IYEaRisvhv//rfEOk+9vjHoMHIlGt9UESDpCGQkIuEXVNGpDCcUEYy&#10;nsnJcDbOGtU4ydk0Jpvd7nTYUOBSq5UOhxXHM9RsYmgHMZg+2eRg7SHZKIUIrpIHn18mS+SywImq&#10;MWLHzlNIZtMxUu/AU0tIeLCsEpSGMmY8pTRZLlRUhpyKZGTKzM3LLnlxxqMPcxlHX7QwV734j5zJ&#10;VRXV95Zp9w9+/J0Vy3cqNZYDx9/+r69+7Z4vfQ3LabESX9bl5mg2Mn7ZXu8ejvk7OrhGBffMr/8y&#10;cNcDRbpVTFbQcMHeDm5dfF+ZLY1Xb3jS2dCa5dLBBtMHL55SMkgBtIaRo/z/SToLODnu++zv7Mzs&#10;zCwz0+0e853oToyWZJI5TuLEDTTUpm+SNk3a5m3atGkaaKhJ7MSOGWWQDJIsZuYD6RiXmXdnlt5n&#10;836ij4yxTrcz//8Pnuf7xEuZEFQQLVVCnS+JkIVH0xVUbXJJIxDNv5Caq4XlaoBCMX8hFCplvVYW&#10;oIjTKgqVYhnRDixU+OopXMvBIOYrsAdSJAVVFYnGGUF4LPS04CnjrEKXDWNLYzeIsRqIeMgGyZdA&#10;dmxMwYGfrFQy9XpRDgUzehiA9yCuKpS1cgM4BwSPEYfQyDesAVeEk4eeC/tDmTgEXLKqADuvslSA&#10;mFuOvRCwJfkCqrpoOI5Wl1aqCI4BvUAkEkwFqiChQgDsUVJVVfHW/7z0wq9egud16/p7Ht3xMFwp&#10;Vab26U/veOKr30gyBenoBP/cxIBtFS2uzj13JfnJRHT8aovNWur0LEjrLNqYaGTq8okKhvguC2vy&#10;ynWttMJWVWjqbANPBF2EHnZVPpQK3Z4aHSNh6UCteGqJntHafvAFAM5nJq+XexVGszQmKk5D0DdX&#10;Fe6kMrP5hdl4fthDrLJXiHp4btqkFUhFKU+Cza+r+KbTIRCiayCekbzAcvg6yFgkaNRqgTdUq5TY&#10;uRu0nt/+4QVGJ3340U1feniHOBHF9ca5bBgWml3eSlY4e3DB6VzfNrCBkUqPffz2z/7l6w9s6olH&#10;UwkeYujtcapDTPRrdd46kOaoLdJJULMjycSuXTsQFrTkm7XYje/+4sWv/PAbepdt70vnVg/v/mD/&#10;Xr4cHtq9/dKHt2RBwdrf9Def/67GaulcO3jp8pm1Pd3nDhy5fvXy+u3b/uVH/9ndOfDa83tPHH55&#10;enpq572PPvOn19KQbxaKf/z9Hx6+9573337xndffEDLJ6Zt3Q4Hg0PbhGo16IopXxKYxlzPFQGBJ&#10;rsX+r7acJSwWu9do5Gq5RGQukQvRWqmlu6MqU+UaPBGKLQmh6QWn3REsZFiFDAnPtQwYfnjiSpjN&#10;mhQq3qIRyaDTqOUEiPlJqwnZtWUkgcC1vLy0hL0V2DMgSzZ02Qwnkalam9upOlx1cvT+LNuY/OaS&#10;cTia8X2vSRACB3A9k88UpZyCblAh0VqR+DcwZDEpNAizLmGqAA0BKxWxcP2Zza4+rZK6efB9nam5&#10;Aq6pJAmUaTwa//0vDkeDtXg4+eiezQopIRSZ//3l84899pBCqn/71YOrBjevGOiRiGSR+Wyb00mZ&#10;TCHCJDXaoYlbmEu1Wbtk4iyy6/U1MVf3KyUkJAs4JuBegO3MgGAvKTMxOdbd093V39Pa0zU2MfHP&#10;//2f43dvr2ppsyhMa1dsef/Do4vZZF2vwFBxdd8qKPRtankmmcR4jC/HxNWitO5sMW9QkNXRG3uv&#10;n3//pT+9c/Ps6fGF010eR0vf1mmVMRorrtO01LNFbY2vBsbrVow+4D5l5JyTZZpI0lksqqEbwhwb&#10;4iWt3JwM8fPzYx/t+63MdPi+PcEO/fyF09ExH5SXmIIX4st4gUEIdv/x+dv/8cxkkYfcCGMTWW/v&#10;mq987f7fv/qvBrOizWU4f/nwa299eP3OOaUye/bwn3/0w9qqwZiUVby1l913YmDPX59J0OyPvvXk&#10;li4HIpwNTF1RK2IFX2FoiUVRV4aJ+hlk02q7/iohhyE3rxFpFidvWp1ImlZi7FEU87kGihBzTinJ&#10;yeQaHamUgW9YwZwL4H94rSjknDY2rECXIDchHo4ZOAkEQ3KrW1olx64eh5AHO+kUUgmIOaQEdTqa&#10;DEz4zsTZSLaWreNvB3VWu9rRx7rVgkEyH/GdO3EzMBejOdsjj38+xltffeXjjS0dbS28ZjAoc/Ct&#10;w8HB4YyGVT/327uPPv1LY/fGsULpTweP9pjCZiLX3NJfb9xFJo3EUC7MsrQgAScHq+gaaVGSrR7d&#10;OwenbG6HVS39j3/9lkwlfOU7f5ViChZHN2xFH7xycG70VnDh2sevvU0X7raoyBf/+7/e/O3Pzrz/&#10;Olud7msljh8/ef3ikTdfePXu1VN2jfrK8dNv//mNw3s/lteUP/vhz/qa25r6PnXixIV///G/X7o2&#10;8uC2x2SE4uCHZ2lGhsnFs2/8Zu97z7S42tSVa5DMnA9QXPLChralMqM5f4EdHHi8LkfeX4KPZjQq&#10;Y6ZAVkg5wSkrIBVV85iMFQqoq0MqtS0qp+QSVB5zRw+9efj0e7sfiz39eQoI9ttn6fM3Vuz6wnfH&#10;siW5rqhR+4RitN3TvmHdkLNDc+7q8Vdef+Pa9UsTk7eefe7V3/72d0eOHBZKOdgxkAzU19923457&#10;x0dmf/3Tlzu9mwd72xBlzXA1lRYsfHJ2dH5xNNBq7XBa3Ic+/MC3MONpt6zbtONf//tlkdKdrpVX&#10;Dju6HMpsdgos/uOffPTwQ48litnp8lJbv6POidKMtKQ00kqHjdQnjlzRunX1dk3IPw9AAGCu4kQp&#10;m6jpvT1lSOfLAKymxVAlq3Ul0F4KPOaTQHIWkgU+W6qWqqko0ue1YgyJ8liNGjMkm6QIODfV0LKm&#10;Y3CeAexRFGBbkenFOo7Qg+iqZDAZVwFGNTMzSZahJkMIB61H6KGKTUbnK8mF+MS1XGBx/PotncEh&#10;aWRKiutw21GijAAfPquowWbjp80tGbUelaBy+QZfmCNdrhTpqEh5ol7QYXyTTmT8C3BsafRg0iIo&#10;qFIPRCSxVMKsY8Uc3F3IJ1Ho9UjUnJuYglQD5S3E+ihE89hnoZWr1VLFVFVDyfOI0Y1Ju2xaUmri&#10;JQtEaXluxqnH/l6KyL2ppVlLk01m0NAMh1V4eiEIvjNcV8V4BuwLJaIRQ1FNoigzaqp6eaGUrCXj&#10;ahVnIXLp/NJyfNmXSGX5ui8YSOcj0NbQZn3VoMrIaXO5zGXyAFcIoWg2EC5mQKwl9UoFiNImhTYV&#10;iuTQSRoYQsFkMblFNj1jQrqHBHtstR5GXKVSNrU8BoumFsUZpcfarUHXYZWFRuPuiKVTqVgAHO72&#10;oUENwXE6TbCWLYcRyGGIMZVsJO10t4psJllD5WBEb5ZTMugXi8HY5Mgdc1czbm08P+Gxa8Gr52Fw&#10;8nR3ats8KpOTrclTscRsMmDp6kRMkTJfQp4ng8MxGgPfO0HoxSi7Q+OsyVjm5PWlyzi45M4esMMC&#10;/kkNFnY66BU58n5Z+7tL13c9vT0TDJmt+ipyYYoKCcFnc7EKqnQxSgwkT1Vq2STyGfXOlgojA/lr&#10;7s5cJSNsv2fXzZEbvlSwb2gAhdry7HLcn7pw+lpPW1eHwy3H1LdY1sJHhiDkMskKYgkmdGmwzssC&#10;gTrI+Idfv7h93QM/+bdfPfrAk9NjcyePnZ6fWkREqNvSo5T1qrRep7vdqPdcuTG/bu0uKZP//XO/&#10;XLvZAGpajdY9++ejAPB5mlt7B/s/+OSDClXp6OmYmZ7xurzd7T0sK211mXu8FkBtWL0epSFkK5QG&#10;w3UjEC5lUOjBUUPzTaCsFfFkrYLfoCCkAmF4rhD1V4GQLhIRTE2kntGmgpMhqiJXaehAzWpCSoUl&#10;uCRx9mfVWkFcz4hqaaqeY2j0TnVOCik9VSZS02EqVhJkiCurYnfJoZ9ELiU2dLUShWk2eNJVjPh5&#10;QZot17OzoSCldi4V6lKbq6QU1dXo8UDhLUjEjBSuvGwSEjW0gbl0GmqndDKPRCBGa+DRkMlU6Byq&#10;WDo3QqWw6swjzQj4LAxOeKFkNBv90I+mywqNKgkkHWJkCci1eVjiywVsNJWk3DidqpsweeWDTas9&#10;FCvNhpISkmHUSsC1EGFDQu+ayIfS0UKxQRQAbwLbVIhwNFqDXm/hlEiUZfDrVTC5RadAK+ZnF3/6&#10;k1+Byf433/prsx0bEsiF6gogvGYXsc9mdCr0ATK4ELOImovb3S5vVzuiLHVWc8kgz7JknCinGYJX&#10;4ixDyayUua3yJhtp0SEpALcrjFkopiGCxM9opIplHg4tLMYhKC0W8hxA77JGDDRoGUqtAXYjiE7T&#10;CUBFQaBB5lxZiAvop7v7ukuk5+rUtc1b6hoN9qTqaLl+c2Exkl1Q6mPP/u71V5/fH4lkv/bPX7n/&#10;/ocvXRlHmtvgalOZl5USIQQszS2G1q7QmrSJq9cQHdThcndIQL7DB6UqZqtlVmzTsW0yUnXy8DWL&#10;qepsqVmb6SPHl9o6h3NCoLl4D8B+hWTEIKupoeFMQyeNYpErSem0VlK0cegHxYGEMisIcnoZdRdG&#10;Vb5UdT6sMRoS4mpBXFOUGaTGSeVKcLgz6SLk1hhV4IeAjKQKXKoV+M0QQoUf4K3BaAdsI7oz7Iph&#10;t0P7haYK1SUiRNHScRLo7KC9LqtB3ieIuYkJ+JVQl8Kugu8k5HyNvFEx5mX08sJcFkCSaBx9WigB&#10;A3Y9hl8+W6BpFvJaRAgZzFaak8Eqi8grEE7x+EWEklKhP/rWgYUL40/sfuQfvv8vOx5/VG2xIlLH&#10;71v+7a/+03iPheg2y2jBBDFBSKs8tGSaD8d6jYyNV49d4TqG0r2KqD6mJMLk1GyztsnavpZXWEWM&#10;TA5OgZBWgKIvL0mlSiZXLixei4XvVrUdiq6HaI2lgFXw3YVcNAHtVvXqTDLLW9u7UQD5wEbTGZwl&#10;iXu4R6Pp4c6zgVRJ1i8pVEeNsUiTyphWMLBRVRdTIKmpjbJCMQkuJaKvoShtXKXFIl9Oy6DTreZ8&#10;Pr/d4JXLFV39bXA0Saui5RkfqzZzZleVVlXy4tHLo8EisfORhxQMhjkj/pFLdjBB0HV72nTe5jQM&#10;dYhCJhVodktV+FgjeIZnZmdgLj959mQoHPru97598/YIU5YOP3mfze0++Pqh1p5VZ8+d3r5tzZbt&#10;GwO3pqpw2ohiNy7O/8uP/qmzp/3D99751O49bzz/2vDGrU09vZdu3gARdGF6Gm/Jj/7rp4BC7P/o&#10;wE9/8dO161a//c5eSiY5f/2GwmT+j1/8BjKIeCritpngjQNqEK6nAvxfGhl68GQ0LK+L7ZwZDIkM&#10;YpRxf9stcqPNYLBj6VngAVplyhTJJNJ5SIKBw4b3M5FeDiOvvaIFDB4AShL3P42FOWLSDBXSWJcg&#10;uiGZzYqUXAGhx8BAsvJCOI6H1KQxgCiKDD4JFNb1SjQauXLzOk4G8AGB4KijOCiXZRpNHd0XTLfI&#10;+Mtk9UoVBG7wL2D2C4tvOl2A9hX5hIDUoUhEVwZyYFycjRE54GvNJu/dkQteQ2PQwks0cUG5960D&#10;X/3M0xfPnly1acDmbC7muHf3Htp9/32gZry798TA4FqpQjI3F7BaO5UKZVHMGhT980tzRD1Dlsjw&#10;wmI950vOLdSRBR8fLUcWMGU2KU2gI2JCFC0loJ+RaTVTyzOlfA6BV2s6O4f27ILb7MMPPwBYxuNs&#10;3rFqXXxqThzLVUqlmJCvWw1IdlTb9VKDQaNZo5J2YWX17vv/PTb1PKe98fgXm+59QrP76+WmteV0&#10;7MrVC+9dmjo9Mz6Om7/L67BJpE0yc3A2WqxQ8Fax4GJn7LK6kwHoWQohjYat2ZYW7uw/8Ms72VP/&#10;9LWFex4RCow6OV/1V6QXp2MS8NcK4IjKETl66VTy4/NZSY4zFNhijbR1kq/+7K9EsPpozW8ffvfj&#10;84f2T5UTtSBBnW+2nvvX7zotxsLUrPSPf3aV2O/KWu4fjVQe29DRZdbSwKvwxfD0mfCdj8pq7kZG&#10;tpCnWpRkaewTgaXTus2HRxYoPm7ksjOhOYN7dT0PIAkDRb5IggiQjCBkibpQrZZwWuE6BnIWh1KD&#10;lNRQV1UxxsYUlFMr8LjEFpZbFHoIqEibLlopJBb8mrpUpLSAIU2VBTXcBsZSc7dyyJ3r1C8ZlIte&#10;YqKbmVztqrTpc+u87sH+vs6BDl+6emEkb7MPNFlXfPDu9WqJBh5VbcnqwHyer/3mQEjUfN/Kdbun&#10;SpX9N4/rxDM9rQpTS0+dMhOkCpE5ocmz4bEjwtJYYuxibulqcvJChSnrTE7sC48e8RFV6f73DktN&#10;TPu2NXMJuKGWFvyJ4O0Ri0n2n//9j1JNGX/9V194urdnzeOPPaVUyo8dPbVr1/YD+0595etPfu97&#10;X3jn3fe7ujw4Tt95+8yDD61DUMTc8hSO5aml5O9/+8yeB3cmkvnDR46vXbdx//4TLZ1tBz48GI0G&#10;d+zYpuA6VfRk3WiYKzhunH7toa0itcpw+1K5uX2IgGQZrZVvuTHa1hkxXENiGVGF0j8vruRgO09E&#10;ExCqBeWpkasfRu+8OdSd/e4/NHV2Izi9eu4Ye/K46m+//1vGKDs1yRv0WaUkBE6yhtNl05lQONDd&#10;M/jwI5/d/cB9K4b7du6555En9mzftWXRP//+R++OTYyiJgGXZfWq4V277h8bnz587EI6WzUYm0gO&#10;nlW1yeZErTE6egdmQwiH/+5b391yzwa1GtF9lUD09kP3dRjVYNIE0fGH5sM3Lkw89tCnc3zp6q0r&#10;mwdWQIuOGqxKSGBgaQMj/kZgYnaRbnbncjlxkykHQFpNFIpnzR4XQfI0BMtJIDGNNbBXarVSscTn&#10;oQZBEh6cBND9IH2qqNGoS0WYk4oSvcYvolMEadTK1fWSqkZkowhQxnFuVlCcknYwdQsFty4hVWCf&#10;rlQ7rSaMABLx5QgwRQXcmKDsQCMs11r0coPWFws3dXVWGpb0CiVCKZQDromuFRlYRecDClc3L2Lg&#10;syFyS0uJadZrT8LKizgw5M7VakI2B3UDTFDQ4SNngqKQVSdNxFJSFS6ZKmRvuOkxflBbrZRCPr0I&#10;UHegEEkA4A7+C6IIxblSBZhimQRchXKxRJt08roksxA6M33nrecObd+wMjA7B/qN0uGoqxg50EdL&#10;sfjEfFFCJrQScTihtBoRXsqUqkZWOZeL12waIMiiV8bUem3Vpq0xTN2sFZm1vIrlUd5ptVKbEaFg&#10;RSmToomUqOYaj0ANgXRKud6A+TkrosvxLFKb4NJP0SLWYs0SwXAyXEgluXyVjBbQCTfGmaw8TTFR&#10;ikVIq1wnFQBhXwiKQ0mWh4GYwmEiyLkcdGFcA4cWD0VkRlN0IZwoFGQ69d2LV51N9jxZL6UKsNcW&#10;GCCsc5X5gMSfFGLJcCpWVNGqLm9Ojg8hL7mxUFmKuzatNXT11hi5ipAhMzMaCS0KCWWrXQ5KciSd&#10;DmTVOqeBUyWjRUqOTAJkomRgV5Eb7LVqJTxx1ej21JUqILqKfNrhQaIpm8ykySfNKz4pjDs7tHar&#10;Se3UYsUhKuuwtclnYrSEzQq4RlmkUUIAXUYgpdVdhaiuVv3tT371/e98z6A3HTp60N3h0TtNkzMz&#10;CCbqbu39yhe/2NaGO7oKzl3QN5ZJYcV2JxaaTscXC+lAJrGcSITvToZGb00ZVM7P7PlirUTrFJrB&#10;7jXbNu5c3be22dYmYeilxJhSR+dFCWQgXr4x2d29GQL0s+dPyWXthWy7Wjtka2p+e++HWr3J4XXb&#10;m91j0+NNLd7lRd/kndkmZ5PeaKTL2Xx0MSMBJ8emgEavkqU1MFBoMfhE7AdmntjqQhkFwB1+hrIc&#10;GkENyeBDsnhdGXE1O7+oMbXU1YTXrZ1fqCwHEqvWwUwqTc0tdzUZU3Irdpyw86OGR5RpBY8LQQs0&#10;lRAJnFqPCVmBItLL16vxRYZPKEQ5LTCYBF9OLFUTvmrSzwkpjbiYlsQcMjMc2bemIOqlTC43xPSw&#10;fksKOSaeblFoi5Ui9qfxeMxhs6mVGvisIIfQmG1lhisz0gpwusUMC9huIa9RaGmG9vl8Op0OrnwA&#10;jvEZGfV6xC2G0gmFCe0an0umyKqEo7lkeNFs1MdEupNLopbYHVmPSWaR68TU3ZFxt6cbfJsC03Bn&#10;qMvE1KUJTbNdo9OqtTqZSgWHgxxSBuwoANUQNdAbAnIfChTsRkAv/tu//jzoT//DP37J3eyuAE4H&#10;9DdcsKUKkUqr3dYSI0YvyUeSAeChvB7I08pV/A6w6G503QqC4VBMIa62VJUjMroiJvKCpCzC35fw&#10;Iroo0tAy/COIYlO+oEpE25Rap1qHvh2WdtixsBzgxEQ8EatTsJirWWzI07FckVdoDMgx8ohTM2dH&#10;zWsfr/W3eVsHR87eysXDzsEW3VC9dSizfS2/cdi9ZrN0y1ZDYD7zwx/8bv3mrVgo8aIqaNoDwwMS&#10;hV5FiRBCBVBdyj/W3pHtW9P8zrvpFX07kOQSj+bFmgKjpLLJMqJ3kRiOqJvf//r46o3itv7i7ALv&#10;n5Va1X05oHkUqVD+RjIzC1wbJ7JQgk4oQPYkorg6xD7QZDhU2kwgjEUGC2gGaB/oWgs8bjuwSYAh&#10;oXkS2neWkTndHjRHcJ/DTwXIOivhsqk8TulqBeHR6LJwX2JqUOckEhkLwSj6XvwAXKSWS5YxGC/m&#10;i/lsGnYrOc5EvBc1CCwJ7OV1KjXYAJA0wCsr1AW0aIlwCBUzIiLgbTa6WnipDN9lGtsECQOCKytF&#10;D2tCujfyISpI08D0AFaQWllvto9euBm9vfQff/vPvb2razLZRC5+ZvzG759/9uU3XxzabV3R34bf&#10;B1mUAPtG6TXF+Kxpi6nwlU1Vg1YYDQSNelmHgpJBWxsLLS87OtbUxRYp7DJSaVZRSHFpuRzx4nx+&#10;PgdJjBLkc1ObWLpdLu8pppaMIKN1WCvWCnnoinQ5k1ndTBgMgXfOJab90MRLL81YOFbEZyXjE77q&#10;Ej2IWMZ0m8QLzp6vgcxVVaK8y2unEVNSwY6lYnfYKzyieLUKhQ77uYXl0Y8PfPzKs+fv2bplxcoB&#10;s0VXKeXABhm5cWfl2u0FsbLAU+Gl1OlDZ5/+22/bDPqDbz/7zvM/VbMVT2uzrqUzJ9cUMKGi4YtM&#10;EzUO3IdgJJQtZvVmw9Ub11AWfO/739mwebhGCCdOnNepvM61vVB3nj1wbu2me27cvtzZZmludY+c&#10;aAStToZjyGFZt3U9LJOvv/jSE7v3vP7n15H+PLYwDydkk9sR8y8b1IrPfu5Ls8tLMwtzO3Zvh0/6&#10;7vSoPxErSxp+yKFde+7cukCRoj33bk8DKQvHEyYs0NSKkaEAUUHNNz2jESuhsxBU0ijw7RhssxAu&#10;IM6WwdAK0RV4SuuhGGszpOBjFHPxRb/aaaEMKpUEY3BE71I1jayWL6jqJJ0p1VPQ61JA6ddloOAS&#10;aPJlBAViUzKV8S8u28HaIRtDQCnLnjl/+sXXEQ+6k5IqwFVXifGLxABdRZIu1rN1HqnUObRySogt&#10;WIyTCIXcDIRQIVsK+4IA3AHWU8MLIMH6g0EFgwQjFqwXsnDnwiGP15kXKa6ORW9emXnyoccOH/rI&#10;02pxNBkzmcSBjw6vWONJpPyffHxsYvb2waPv7fvgk1IpsX3HMALXP3jno+/+zbdfe/7IuWM39jzw&#10;kKu59Y+vHv7Fc/vnM6kf/PDIu28cdluAStVxSuzdOF/SD3CoQoHUkJJvdlpKEoxJpbHq+lf2v/ra&#10;q6VkZmXv6lWOVt/l23cmJ4Oickon02mkweIoxEE0hTYv/6NfrHjor26u273cs04g1EGZ3kowSwaT&#10;sLpfsrK/4ukKNrUGr13/8IW337h5c0oq6rE1PSqpcVFfoJaP2AwKtRwv7rxElJfUJKO3z+394O92&#10;P578u6+XGGeGSYme+4/Kqzc/q27edeejMzAyJUQsT2Yi4ZAfcRq0XFTIU6KCwVv6ze/dK9rH//zc&#10;weiS8stP/VOiJAte3e+Sn/r255kNq3Nac+6Tk45//4njM1/5Ca0TPfOL//j3f9zpNHnVopgwe23y&#10;9EWkHdq6bZzRdvhW/OT5xa29jqJvLqla89p5/3JUHVmOdDYzcg1LMyZIp+h6EvunZHJ6evoOzH6Y&#10;B+UzuWQMuSdlRLwkw5FkJMTDIwFQE646mslA0KE2YEDpvz7m9XgWIE/1uOU4rG9PuqslXE7IbwGv&#10;LEbDqIaUW1EN2y6t1aS1aLP1zIy/gU5RUgJVMbCyDpOiXcP65lJTyXj7Y49NXPV98KMTVw8lz+7L&#10;3bit7tj0jbU7vpEUefe+M0pk4utbiy6vAeRyWKRBBuNjl+av/dotm5fxt/TyZaZ8hyUvhWKCTtfr&#10;AnZWr0wnAu++/WZZZEhUtHfDS+4eTUef+tqBw1hL7rxvnYQW0qnouuEtCzMhaKQnZ2aXZsKf++JT&#10;R48d3vPQvUND/dCg8LwAEe/M7Pznv/BUU3Pr1Zs3mtq8Zy6MOh3uPXt2loTCW++c333v9uPHLrW0&#10;eXx+P7wAX/jCX5n1K8nSaUBLZ4p9qch4j2PSayaD0xVOPUhqm0UFQASYaCSBo5ysgyeKQMo0K4Zv&#10;vj4/s6jC46Ng9n3w52Rw3z9/h+6B3EerOHyp9KOf+/nCA9/93stqBZVNnTwyrWxyC3RtWVoFP0w7&#10;NzNlc5h1JgcUpL5oAHgV1PNKjJPYWmdf65r1K3RGzemzp994862Orj693oZg4pUrt8zMJf700tvq&#10;Blzdhiuc5qiLly/3Dwy1tHQeOHBmcWnqnp2be9qdyfTdX/7PD+6/Z208GLx69vre1z768uf/xmVz&#10;T9y+ecY31rdxHeaJJhJKJFG8zoPMoFioRY5MEUnCajJTTlNeIgmmEvlovqXFU0PuGFGJ+ANyxoDc&#10;KehfMsl0PperYCpZFnBjZtIpjUYFaQd6zng2JrNbfRWqSHHtLqeuVnfKNMUkuhypQWm2q3VyWgll&#10;vlrOyeXYPUC0AS0fcsCRXu50WL1uR6vR6tbotYyUxiBtyT/XvXKwKCknS9DoxVmqQBNZ8FI5UVZc&#10;TCYQMGVrwUwbRnK+HvCFx8Frg3eUImpyEbbtNWD8OLkih9udggyNLWB2oNBhtFrwL1tNBjCugC6o&#10;s4oYlth4SVjOplSLEslSPM4YbYhyii/5pEr0YiyOYuwNEEZhYNVchWpeu2rH6h6E6dlQwFscZVqg&#10;SkJiZokolpta2xRWEzInschMVvh2Z0vw9mQagimHFnMuSSiN4hDhCEmMvyjszFDEiIF81TKcAaYe&#10;Xtz4p3ytML8UuHarrpQTTiNhtSArNUHwnExZLMNrVGOR8YCwZbHIq0Dn3ERV5UKmIsbegCYXgrPX&#10;J68WJWmJXpwVx+VQ5ePMN+sxmJuLhPBphX0BNRYPxZoJ8SiCCLk4py9ff+e1D9/78PCqdauSy8st&#10;ba2RfAZdHFJ9q6VSdRnq0QRoDi0Knd1qzWqQeEkiZUW4Ng2mbevObVEY5WqMVMRkwrFALJgTl13e&#10;JjmmVal8eGJeY+7WaJyieCKZY+ryJgAHi1E/si2gcq7l48mlKU9bG8DDy4llW0+TSIGFSkXIZMkv&#10;d207QYxmEtmde7bV9awUilFBL9QQLw1EjzhfRYQvB3FSYmlOopKxBgsursVpH9D9e+59sFDI//6F&#10;3225b2tWyHzv29/r7WtfOTDAV7J3ls77U/5QOsDpZLSC0li0GrNOazFqLAaNRa+zWJpcfWaD3W1t&#10;MWitk+PT+949AJoG4m6R9KxSGoBoCBfvnjhzxO22lMW1yYkAIdJ0tLXR4qZyyfrwnu8ajM1dK70d&#10;rV0Y7fQOrHS5W21ub42kRscmgTzxupsRj/jM//zn7YvHNzx0TxbW5zr0dsGajK3QSrGIRX2DghLT&#10;A0EsaqSLE3UJhqblqk6qCIVCGosRowWT1RQa9dnt+oSmkEgy/W2DUn1ZL0hS/nDJSSHDD2DqElUG&#10;QAn/d1zoGKrRGACKuYZxHwEHAAXolTTk00UBpNpwNJ4A0BUzN6BNCTqbL4WjCWWsoCQIB6UD/pKj&#10;aOx8YFi0cWboyZenR+xmWYVVswpFJBYXhLpKCVg8qh5OQIoUSUpUsBbUpSiiQTvHKB9IabwzFBkI&#10;BCDyYCUwYxGwX2GOASh9JhowiirKmiTJM2WlslgKwrpVZNouzMm3iMdk67sUgECMj9CAnpma68DW&#10;EBkdVfKPTXe0rRPppAi3QLUNHScUv/gZqSJFoZrH8pyHHhtrZGpx3veLn/8vGvanv/AACWcXDdG/&#10;OJnJQT0rFMrieCKrYQGr0oqYxMRCf/8A3DFoncBULIBfkcmVQxlMkpCDXkpk63khG05gRYU/gfgP&#10;Oc7FNHZm5WQ0lowlcK44zPBHAiAMZxFIn/VkJIo+hUSbUM7Gkymp2YNviERI5hP4HN2kVEGVs7xv&#10;1GNrcqzaFJBkC1JW1bzt+Rcn4kuG3KJ86VredxuQaDOrrLlcwfVbbC8+e2ygYyerIqPZxWu3l7oG&#10;d0v0lJ5lMRhVM/IzH9wc2kDIbPErVwpew31WRDOL86Pzd8QwlkMHTGPgm7QYWlMxYnZhsauPanIx&#10;z//ulkOxudxcE7Q8YsYFilqKxHOwTYWWhWSgEl5mEmEzz6spRRpaBQXIWPn6QgRivLiOKaoYslQT&#10;xwrldAFpRUgmAFIfnHoG0mGorUrQGqdwTpLQ4RV50H4agWLYHIHkXoIVq4DyDuiQhrJZQPRaDlG1&#10;2GnJFYCtIbWtgOa3obER1XVqkFXjHCKQkTxLAM0JOAYAJaX4MnwLNpVMHc2WsvhcdUY5kYE2QaFQ&#10;4mcEuOJh4NFBY8mLnQRSAAhApCSpeDYwOv/Q8M7ulsHbN0b/5fe/ev/iSQAMdw9t/OzmnW2zKa2f&#10;V5ntGWW1XAhlIgvSzR7fSn1ZoteN12I3FsWb3JpeU5GP4/kGDl3f1FEBRxoQFJLIc6KatkmoDFZj&#10;nKbO6O1iyi2pqXW3z5+PjrztG9mPZiWQNxD2IU3nSu39GzRbO8mZycTF085HV1a0FH3wtmo6vTw2&#10;P5UI1dYa2W7szJycrCstwiq57I/RvijT0eniiJQCjSv8AtiWMgZE7sRj+fG7UyCw3HvPg02udp0G&#10;GQAKuHw0UvbW1es9PStkehv4val05flnXvn8k0+v6uy8e+3Ey3/8WVeX3T3QIuhVfkKUB96nhkjg&#10;uqpWTwtCLJOQqcDkV8FrNIIp7uzcE59+KJECrioKxevIjaVVu9ZUhczFwxeGt26+dOnk1rXd7mb7&#10;1XOXLQp5TpLx+7Of+twjsOm++8Zbf/tXXzl/7PzTX/raN7//ve337xzs7f7ovb1yqXL9pq1LoIac&#10;P73n0QeSuegzf3xuzeYNIoQi5IRV23YvXz/vCyyv2762RAqJXKoqVOSNFTBMAlWcZUqTNplMCY1I&#10;M7TNYjEyW2icPEieo8CcRECsnK8ApkXrVaB6Zv1hk6Zx7WUqJYyO9Rx4BHSGqCoygn9xCaHY2DgE&#10;E1h2JoRMHlBTrEwbFHYJrONajLSiwQBLE3LwhmuC1+vdsfNezGTFDWUEibCmmcUlk90BFzdOIOR3&#10;YRJTLhZhhm1sojGJFVOMDDo+ldSgUVmM4XS8yOcy0RiDD6+Kh5FFFphFa4LtMLjkd5kdv/zJ793O&#10;gd2PfObkidNj145s27xaJJaAgblt+xqs2T45eO7xxx/67f/+32q18NZrH+zctX58Pvalz/7gyS9/&#10;7Y8v/fjo8UuvvPnJfY898tZ7p25fnXF2uFduWT02spjJRvv6euORqFDI2hVAo9cBGVJB1qyW+wCD&#10;SSQgfakzIldX26mzpytwFbq8q9dvwVx5LhAOJDMYi1k8XLo6B9zLG2/89+Dw7eFhUSnZevyo8uAR&#10;9XsfeMbmHLfHpMHpOsfKlOa63SFsGJbuuM9isORmFo4ev/1yYOJaNjFfTIeXZsbCvoUIGPIzoxeu&#10;/T4vevnpb1RWrsMMVn/xpHbvL1X2nn+LtT1g5jKa0XPzESGnUeHZV5VkIKap8xmecXt37X7uJ9s1&#10;yrFiy8yG7VzSN3Lm7H5p9cO//2L2kV0Siy4bS6p/9zJ7O7bm8e/8e1pmvDsdbPe27xragT6WDhyP&#10;nn3P3rLRvuFJkc6NJUilzE2Mz/Z1tygsyj+fkwyuhGu77cZksqXTbqVIHcpWMWxkUMwLmbFbxo4W&#10;p83JSZQ6zPkYrRyFgBRkYoMBYhEREsYLS8mIDnZ1UpInBUgUcErhCVQb9Dh5QKWsVbKLwauApcAP&#10;n1ehi5ZhHCCQZmxIwfhtuKrFRhllEGGqNHnNVovryawM8g6lROvVFVTqczNRwtK97sHvKDq+Eex9&#10;wv7Z/1Pn2sanqsevTg7YlZu1wsp2PURcokpaX5epa1R86k9K4mM5uSCXJcv1aElaEeQp2F7oos5o&#10;6DUoRc1AuhTD545MfOkb39y4w2xXxTXVypn9hyVk9YlPP7g4Pzs35+/rWfH33/7BCy++YbM6T508&#10;8anPfPq9tw4+8MCezvaeE0fPZZPQ+4NepPq7b/2TUmN/7sU3V6xeP3LzjtNlfeyJh+FD+XDfSXD5&#10;rl4dg34V6JQrV28eP3Zcr3c1mSMAIM5VVjY5NYml/et6BVFaPTKp1Xu3ykQlwAwwNgtH/BDPa5To&#10;CorVcj4UzOSyIm9L0+zSiJ078vUva1SmwM1Z0T/9NHf8xtCWB36x55HPFxOFUnapHF+Ypp1mfVZK&#10;xOQ1MWZg2VTc5WmCiqIslj319Bf3HdmHZZjNbYNiVwxrbh3dpqa5zevyuF967bWZ+XmlAmshfW9f&#10;34pVG0+cuHzi9BmMgG1O0/Vr180ml0HnKZZqJ45/AMJKV6e3v6Oj09P1zC9emB31Z6PVr3/1G+2d&#10;rVhGvPD8zwYe36G3WulaVQbbTg50aLqMiIc3R8snwsU7qdzdOVWHtWySSABl8sc73E4BulBCSCTS&#10;KoW5KmLyyObOZMoNijbQ5ED4IGeorIH/E1S1OsrfvNxiTdZliUy519NswmyRVDa7+/RaD8ze2US8&#10;lI/l84FqNYV4cxCU5A1mOO4NlUiipFidmNGLJcCCpDOF6K3xK6xWmqilc3VkHOLsDMVjC0IpiV8o&#10;75spxUOyVm9BbooL4lwdLuxoOjiNtT+lNWDbRAi8kpaGQkGE9nEaTQkaK8jgKbaYL0GzR+HQSSdE&#10;CpCglP5YDHjqBIRLtTq2J6ArMACLme0wtoT94EwawDFGIK3CYMBGW0lyEV8YfZGiVnN3t2NUmS+k&#10;RKFE2RfVIBbVbUnANVusGfHrKSg4tsl0yWWyJhUkbTVIMsW6P4YcNRA+pQDTTUdzoVhyIVAKRetx&#10;7L35eiqb9AWTwZCSk3a3tOZdZhHH8gTIr2WlCDH2jVkHEIXiYslGyzRVIlJBoJcIQAxaq5YgsxiN&#10;r0nf09ICdURxedkuYvU1KYa5CaYWASzOosMAy8TJU7PL9TQQ5rgBaJFM5sDc0dkESXT/QB+oaHqT&#10;djnoZ+F8o5liLkMnknaLuaZioxwYgrwqntWGMwvXRiLlXN89WxOcpExrYLwJLSwUySoJ3bbNohQI&#10;NlqM+OIi6LNsfSJwyiN+QuEUKV1y2N4TQaXVQ8IpUfDn435HRxsiPpYyfrVbD5RxQ0pRqZGmmOgk&#10;v7Sqw739oXtzLGWsgTWgydVS9QKyoqt5MWJCOXW1Fp+b5kxaSmOslMSnDl363BNPOSz2Z1/4nd1r&#10;7Rhs9UcX27odiA/KpkOhiM/g7eT0Fo3JLZYCoGSsSBQ1iaZCKUsiGU8AWi+DV1IjB9cecVMynV5n&#10;t9nm5ma//a1vT01Pb96yBQQpjnFdvzq7OB/v7RqSyzW/+fUvn3z8SafT2ginqlcojsikkzqtubWt&#10;BzN/WgbfBfXscy9hRFguVNatWadTKc+f3G9WUc6BDoFjVUhljfvEoPhI9aRYil1LHfg7zPLRU8F/&#10;jLE9EggQdwqcHBAQ1RqEkvCStVtb7o5eppoUvhzZ4u4y1Hn/rSlti6OoALyQAzUbrRnqXE6oKso1&#10;WbnOYXQPVjBR/8sqDCt2g8CZJdoWztRKGbyU3ivWuOoqp0jlJNROSu9pKUgj04u+wKTXg+Wf0mZ1&#10;RGK5a2PjeA1qykpSHFdoOnkc5+BBZYssK6MZKV+tYDfFyJh6nZcySFojcC5g1d7QC0JxB5ovKwkE&#10;fGj3IDBA2ZzHZECrIVNRLhQCgD8rNy3VeE6ajS3PsZo1V2eUXx0ux006BV/ifD6iyRJH0g2hpKrx&#10;5YlTDhjDDE2QSqJ4+ks6EYn6RsBMuAZZv4jnqzk8YPHswmT43374o3JR9O2//6LNbo4lwmgAShVM&#10;TxToiLDIIFNJwabCN0SWgYQiqbVbEiQoLOIihLlpODQUYr2O0qpEaLekDH7GeY+/RBIi9MxlTlLA&#10;oFwpk2iUCrNeolGUaVERX5JEXJfR6SofziW1Tk+lglDwRI0gCbUdX6k4E5SA4yBRVZGwVc2n/WOr&#10;N/cl5cQyy9wIS8+crX/js19b1TTca3rMlHvEIOsbG5//wzOXu/prVk+AopOv/OnYxg0P5Su52xOB&#10;jKBo7mquFysmFRGbnhpu2T42dd05iBOZHL9A9bT2c/qiGPShxEQ6nlIqLHy1DDES1vAzUwGSDHb2&#10;arvaLC8+ezBLQkHRJCGaVKpWuU6jhAjZQulUrEUuV1b4QmDWNxFmNApeCYA6zmoSOdqY8dfQ7rCs&#10;umHcrk+EF5EDBEw11qSNAT6AnZQ4C9o+6gNg1kBmhx0OzW4Z3BDAHsBY5YEK8IPMlkjgwcbCSSw1&#10;AsyohVxMo4K6qljMK5TyRoZr42OtZ3I5OG4hs8wKhRLeomI+5QuY5Tq8IqwO0eSI+pCoRXEKVHLE&#10;64DcJKEgb4XWEkINhGVIMOojRGDfSAk2MuG/b2iHXGX8zXN/4rw2z0D3DmTKVFnixnLuWV+EKHFD&#10;6rg1EkxNN4F+7uqMyxzhQ9OB10/0dbdaPrVims0BBcYlq6SvYHZ4IwZpSEcDuifK1iPwl9/mfYtl&#10;uYUztqrrYvXlY+dE2bcfe3BsxaBPq88SbPHqwoUDSweev7N/sTwfvXprw7pN6e2Dyy6TpqLNL+UL&#10;nKa62mL4kqlujdFSaYwlS7KwRMjOL0CC5zUpkmxpTI7Kvuool9RQizzz/DPP/uHlixeueD0tG9dt&#10;bW/uSyVjCoWkgRXn87FI2NncivMoz4sPHTyxZd3mrRu2SiIzP/vBt21NRtfK7qJOnpSRWayBRCIW&#10;HW0im/LFE9UCurPGAYJdIi2+MzEeDAdXr+4Fv9FiQzK88vSRi/OJqU/2HWy1Gzc+sOPIkQ82rGxz&#10;dThPnrppM6g61no/3n82WYzuO/hBYDH2yM5dgLU+98IrnEF35dY1OJxHr1yC/3HH7nthJNu7b6/F&#10;pl8OzB08dPLRzz1+/MK1XCI3dP8jwcsn785PDO3ezBoxGK0nfAGuWFORYBWV4U/I0hWAcZGBA26w&#10;kYUNG8aqWpWFI5TnqLq8LMQmJ2EmgK6PzxXQ5wNxSUjwaMBoIMxB7u9bAkQHI1IVOFROo0ivkGvV&#10;BkgtUoXYItBzBK1VIKIdIcOwWrEc7V9ehJAGslVoDDGVYRG2WRaxwHrUS3NLS67m5v9/AOEE1Mjk&#10;caRvYUUL/h0Dnk4dOH4M5IrQjcEYrlPqFJjIysv+ZHZi2aKU0ch+BvvA1BoDJmtp8ZO3Pty0bZdM&#10;75yaGl8Yvft/vvpljaL55T/tffKxx+SM5v23j3/hs19Zs2KgwzOw780jnW2do1ev3Lww9syvf2JF&#10;JF5G2Pf2oa0bV1w4dwO4lh/+9/fu2bHz1th4OB5/4pFPASasFNPjV69BiKeCvQYbeymDG8dcEc+N&#10;jlFoBXVyd0/HJ6eOj46Nblq/ubenF5m0H7/yvt6+cWp2Tqsy0GXl2I33H3oE4cvct/4qkUp+lrU8&#10;XWG+KWq5v6a6v8LtOHGKf/v5seq8rFlssYmrzfZcb09sw47s4LpAW1fBZMyxsgWDOaQ1BkzOmS0P&#10;RNZsKdrNVt+463c/rhcuyx/77icnGH2P81g7ebN9zaffOXRDKGPqKJeWJQjXQ0DornuHH3zq8csL&#10;xY/PLKQriF2urusv37Nd1LtJYPUsL25//4jwxzdrAzt+tOHRnVl16dTVfFPP+iyripDa1vL81JmX&#10;2ofWMN57MTnHmUGJWcg3Dp6bUFokFUnyo3n1E+tSYgl/8FbMZretQteUrwKCTDC9xSmhh9KVTDKi&#10;whVT4j/+/vUXn3374Icn97154PzJi+VC1WFpstrcPCNKTC4oGoABaR6QN6MGCN/cUtSo1CMNUmQ3&#10;US69VOuernn33vBfvzY6NRIvct0qnVVZS+XzCnBHKrqyVCMy6cl0dDYamckUwjQnxoy1U6Pb5HDA&#10;4TWSDc5U/X5DaTqXYsVat1a6cUBUyexd2S3NE0w2EQzcPpqcXLSLZb6p35t0fmw3YnmRILP88uVM&#10;2ax3y+OlcICS2OR6LZ+bUXP8/n1vlevzvb0KRijd+uTujUsXAQV4/JGHb90emZpccDu9589f/9bf&#10;/cPc/MLBAx9/7q+e3v/+oYf3PKFSaH/+s19//WvfAR7V78t87qmvVmryl197d/XwZoCY5heCW3du&#10;mZyZO376/IMP7Lpw+upAf/vw8OpVQ4MXLl+6Mzb6qfsGL81GU4qeFQPdY5d/t3lQpBZVPz6S8ww8&#10;xdUjhQLsOnDqcolk8vr1y/GUD+IRQmxoax3KCcl3PvrDl74QUOjqn5zI7t03REm+6/LuyZaWE+kZ&#10;o0lrRKC8uefkwmiTlahmfBYFkqth5U1DaQboyDv7ji4E537yq385vu/Kx598vH3XPQhqhGwCeHHs&#10;vNVa5dDQGgyHX3/31aOH9re2ttttnuE162VS3S9+/t99nR1alfrjfQfu2/kgnEHzM1Mms/HYocNb&#10;hrfZdN57tj64Y+OuLZs3K9Wog/h//un/MawwrFq/Wgm/AdDSyJSS1gSyWrrtC/z0hD6skgpSdjFQ&#10;sLH6ASfTG5TxAAD/9ElEQVSfztSCiWaHrShCmmq8VKooZJZYHNaGfC6bRaobPDylfL7aaKvUDaxt&#10;XQTjA4i9KpOtQuv8vvSApw0GKRNWMohQUVrAAVVrlAjYhD4IdmkosDKlLMIqUEEWEW0FLxdyh9DQ&#10;lP2R2NTk8rixyShCXA7uSYgRYVkN+bIIbynAZ5EmMzmQaAp2pR8uUfh66+G6JF3yL+pESkpjbdR1&#10;MJA0DHAhnRU7BjEkCZhwAwuAWSbQP2YOwT+1O74lBoDkiiSX4wuC0AiIALsF7jGo2Y32Oj6edEpu&#10;aziUQEXWOe2ory6cPPfsn/btfPxBJw6RckFLcgs3b1uRBQglEfY5DGpOhOdUjTUJjyASgkgth6Vq&#10;pcThwPnv4SUZzP/MbCOraHIZLmxMrKxmsxY6QK0CxvES9mFWTcVuzOtlESkcN5g08ZjAISmVhEsB&#10;fg4OtxOLsbB/YgJSKUZRkFFFuLcJQOexpcCIi+AACqKlJqncXirSxakpUQXRHVjYYWhPQBNcRZSr&#10;RgUe0Qxm2Gp5uYihs9pgsq1ctSoSDGDJIYNxUGgk9OQr8JwXa3xBp1NHSpkiS8zdGstfnpAnSwqT&#10;3rSmN0gjQ4spxgCtC8nw2dr1YlokrYjICO+fCmscbXWbK1vRIkaazvgrMmtFqpdXonUhpnA3ExKC&#10;LQdTSZ+0zZXjEKIESHxeA2ojCmbwl0w1RbqZ+Oe//oKzuztcr1orbL6MPKUyAHLgGMRRR8vlABKG&#10;pyfM3d68mK3mRUlf9eE9D+cKqV/+7mdf/Mbna5RwZ+KWyaCKRxfdDoPJrkUkAgUBCnYd8J9CLipg&#10;1smhKIczB/k/kDBhkoHonUwhi6ko9Bg6vaazq3Xbrq2jd24v+Zdy2ZLb0tHXtfLwwXPZdL6tuQk9&#10;JELW5dAeyal0bgnD8WqVxXQeQp0TJ89jlqcxGPfvPwJZiFau3Ll5G/SOH7//ws5NK5GvSat0TKVc&#10;yUbFSikhNUAfAMkNvi4ci5CT5ZeDSjjmgJ7D4olFAQE2aVYllhg4NUIJFHrJyO3LGVbjMHg16fyi&#10;b1HShHBGGtJ2R7lemprhlwLSspANhaG+A4iiBOcTVSuIEWpThVeu0fmAlIkKokENrqNHwEmAP4Hv&#10;A/VwWSGvmBWMU0Vg8cugzauZkMNlNJRyKZTLOO4IVUupjgdYUS7XMfnFGw2dJD54WiJSyZDHWRKR&#10;iL2Cuwq/TkPdCHGXXArEAI3NFea52PhXCTlyV/Qyksrnpmb8gtIC9DglBMlSUawcuL5Ibe/PZvEY&#10;BiNGvpS266MoeepcLTJNxhcN1uaozIDWDa8xVI+AI2BBhqUbYj/RU5UK5Uy6AE3aq398a3ky+Lkv&#10;PgzIYTaXKgCsj4WZmEpn8oDUVUuNgVhWQZcrVXRXxWCC02tTIH/V67loymayVZFawDFYHqIWATim&#10;hCYAAkDUJTRVZxB9iUUdC+YOviEN6Vrj5EOIF745kI2gTeBBDycZiImpSirESBWEwgA5ST0TkKEt&#10;YbVlfLW5GFMrqzsHRyRNH8zy8QnimytWrtVxFmue0oVFXKoaP6o06IbWf+Gt1y6sHJZ42nM0kz/4&#10;wR2LeUUkm9M4TJPBmNPqZCqF/PySSWIbmZ5s30iabcK+Fy64LStotUjMObUKOTqdWBzwCVdVnK8Q&#10;Pq1S8f7rY4P9uD1zg8M1/9To+Q+PVyOJXCCfjfnlUNiBn066qxKbxKhWdyjsUsfi1Jxco85qWST1&#10;QBwERaykWC7Q+IbQBkZm63EXgEiZm1ZrFEgvR+wftk/5fAbCT4j9QNoCOrGRJIUnDFnrAp9OJbES&#10;1BmMcpyYWr1UrooW66BfQLSEMGiZDAaVhISD/pQU6nWJlEvl8kIyCwUhTk8Ir7LxOC3U1YwSgs+K&#10;hI2Vy5myYJfk8N/HsK1R5+IzQjYD5n3AxeJPUWziK/mLNLYQzuSjuY7O/lS9fG5ydGDlAMghiqng&#10;7MELuvYNa596pO5f0Iz7qyAvuWzItNffIbDFjbfoDA9sTJsIsVGqhqAM46KSiGr1LEjoxVzeP70I&#10;h55NlTdrZ3p3DNbtNaxCcjcNe3/6P//wHYXWvZQTiZrcjMEzs25o6TN9pXsHMI2fW8yF/bO3psPB&#10;RQVRNEg8K9rtq5rY1fKAZbEuT1Sq0J9KCOQhT1yrFEpnT7+ZC/15cfrkgQ+PFVK6t9488syff5Ut&#10;R+9/aMP//cF/Da0cgj0tmwzWScJiMsBPElqexyBGpjdUSVkmV7p64dqnH/4UfI5/+OFXxfVs18b1&#10;NZMpLWEK2CHmoPAOCKlkRRArdU6pAbm30HkApQtOQ8Xjcff0taezSUAmsXCWyrmtwxvipcWd61sf&#10;2r3bV0zK5aX+VoOzq02uM6wbGuKs0oH2zln//KOffdxu0Xv0jm2b702kMgdPHk/mkvdv2xLzzbf3&#10;DLmaPGKGBmDmjbdfvnnj+ue+8Hj/qlULwRhaAF2T18ZBfp9fu3kVBC5AQyAfLZ/KxBMJ7LsBHK+D&#10;xM5WwBrHGrmaLsCjiD1MuZCv8bliJgGoJ/bFtM5A4i5PpuEiAIhJK1NUUrksX5SYNCbYm/QWqVEj&#10;SGkMUfFqow7AOKXRNUoxBk7lhRINJTCD5VUVv2WUKYlYDIe0nIOWQnL6+Ll3XntnaGCgymeEas1g&#10;s+NYhp4QKCSgxI16bTgcRDZ6w0MIWQUuY7wNYBQBeFtHKg8Bh6pRa8L2IxbzS9Ejkxp0cgaV5eAb&#10;7x3bNzUxcvHjj96emZpJJ4Th4UG33frqS2898tA2ZMx9sPfoA/fvaG83hQP+j/YdwTg/fGOS8IV3&#10;90kCE4czy8u3L814vezychS7+s9+8TFBJD5z9BJUEj3t3X/z9a+dOnn26PHj/StX5bDILwo4ufF9&#10;1OAFExGBUBCHvlyjcrR4L4+PjN29AzPwqvbuflPzCwd+bdNZCxHt4mhhcfLYlm0gQ2Q/+Zj+6R9e&#10;7ljfebdS7mhRA4wxv5htsd7jza0tfSIdeW45fxlhi/RithwvYmCdV6lEZqfg6UobPSFnc8LuqsK8&#10;lAmrb55oPf6Wd31Hce2T/+cq5wwkLzYVL/V0DyM75PiJ4yjSEf+VVec//Xdf+vyPv7qjZ8JOz9xU&#10;bbQOfGHm/dn4LORSiXy6MpLoPfWh5oW34zXNvfd/4+vGHkylZec/Cq3r03W4MewqfvVL63vyxb61&#10;KxSta4uMBcM0mQgAJohIJQWjc2ph3GYmTs9K13THMSSbmMPNnbuvrRM8MTRJUHxLIhlwTQSFOhEW&#10;nvntqzs2PvyVL3774fuefPC+x7dv2V0sVF97ZW+xIHR0t6p0+lAwLEZqspzNog/D6Ho5UEOSjV6T&#10;ROpNzR6P6N75ZEwsUexYscEka7s8Cu50yqBp+e1LIwh8MyuRhyFKwLFtVlJqjSibK8/MyMNzTPyu&#10;ELhkygU80lyrM71RS+wwGNqttEu1oEpd4vmgyG4LFDLTl885FRKtRH/15AWHI0hSeGIlpZpV4/qi&#10;sfXv3jgIO+2CTkst85m0qLDgw0EtauvW7fvw/LuvH37/hU96rZ5YJq4xqO/ZsX1yYmr01thDDzx6&#10;4ezlt/a+dfPGtWQu8dinHvlg7zuzC5Nvvf3auuHhz3zqczdujAdDyQcffgTX5UuvvdTkda3ucx/4&#10;5BDe6wNHTzS3udYPD588csFskOTymbpYdGdmyqmxDa1pjoqLMax8GXNwbrnDVnBq0ldv5+4sqVa2&#10;2+ukESc0LkaZQuNwNektajlW8LLWQokLpceT5SubN/gXIvaf/FbTvfKHff1rH75POzxAFtKVIxeX&#10;FkX8R9NHKFHRqC5TpZRLbwV7LRxbNlgtC4HCd7/z4yeffnx4bZdd3/PMz5+/9/6dMjkHmhJuk8aV&#10;DbOcRKzVKzZuXImk9N/9/jcz00veprYOb+fwqrVvvfp6d3vH9YtXhleucTsd6XT+yqVztLjy4nPP&#10;YKaKiMc7o7en5kZOXdz/uxd+jGilTY9sojG5wCoS2bDlghSh4XWCiVOx128Zs0pE8xISPtHLqTd4&#10;QR/IBcB85ibDU6iyLHp7KobSpZjJpBra4Vo1k4ZqoarXIOIPOTI4rGtQ3asVere7m68qYa0Zbu1x&#10;snIGpW8dFTHgxLAoQEIPi7KKlcgw4CnWC7DeRNHAEdGsOJIhwhkiSJRDY3cuNfd4yxiDI8UBfna+&#10;sLgwazNbXC6vUqmromDSQUlNRii4AsqSVBBaS2CaEdrrMncWZCYRyaNGh5IrXchbTU54uUF0Rw2N&#10;8wRfOTZrHAzkSq4s5UITPnmhEaMAoDkqLXkZUIyFullRhkkkL0C7wtn0oKnWeUHZZBPLuWw8FUxF&#10;+9evqihFqjqVuTuj49DFmDJgaEABBX0hVmBQVSGTA/5GjRIimUA4zGoUKB20iP1Nx6pOHUaz5Vuz&#10;7JpBWBGKJIhGXILPkjIG4WJozGCAb8wNa3UpVDPFApGDCZevNWTK2NbUSpI6rZLJjZpIKVma9lHY&#10;m6ZyIoB6MaytI0uGhxw/x4gQtogSv64VFXi+Fk2XF0IUeE+QyZIkzHUiGYvRZyqZspusUEQyCkU8&#10;Fo/6lu1OC8pDhJtqrRaak4MYIVFQeTlU7kRlbKkSTnZs30B3ufBP8R1Dom4uluJ9fpVDL9ZyWIGq&#10;89XCApCcKU17P2vxcpQR84EGYDE4WQOyWKPnE1OZ9AJrsfD1AkcgmmqS63Lm4BunudK8rxSNi6Hc&#10;gU7yiXsfOxe7aRCIvnXryhqNLFetirlEPSnKpIRwuqJSQ0QnT2X4UIC068C2JnIIZKxv2DB8+uIJ&#10;Tk2ZrPof/9eP+nq67WZTm8eNfFjQJBHnDa8CEM1S+BcaojVMxfHNLyvw8NaARAHtUFzGEyAFk6Tw&#10;8msvvvn2a919XZBNe1o8z/752WwuK+ckHa32wf7uI58crFRza9Z0qzgNQ+ivnp+MQ0enVldRdJNM&#10;Lpt/f9+HDzx4H4hJp0+dj4ZCX3zqM60O6+v7XiBF2U6PUdZky5E0DNosVnEMLWK0gKIhCRHCVESt&#10;FZElGkwAhN+gsXGIC6vCSIR/sRBOaFhVEd0xkBIo2pdyLfa2oiCg6zXpVBJRvUDQcd8cQZVlJjWr&#10;1wpyEhvLTD6TDkVKS0F5LGuvivSSnEqUUtSSDB+h8wEy64OlPe+/y5RCeklRWU/dRX4wi4A2BgAN&#10;OLzlNUFJZLWkIK+JUouZ8Gw+oQWXX0mC7CtXJeIJrQ55XNDBiYBnA5ATA4AaSJiN7KCGoBHPMfxV&#10;0Gdiy2E0mWOxKIR2elBa4KrMxxCPkCqTyVxZy4g19fzc5CxnGxiL8CsGQfslpAvLRpUsrTdHRJCf&#10;5WnfgkshFxsdsySDbx2edeASUbRjnceXwJ4plApCYCmUT+d+8z+/Xb7j/8JXnvB6nPFEpCyU5Aok&#10;NiBwqWEBQqUtlPDSFCpwIMEUBF0fLIN6JbKGG5ZKdNqwjWPrATZ7RcSUa0I8TRYEYK9ovopEITE4&#10;ETm+EegkVIrhWDESL8VTyeVgLVMQElkFITErtCqsL2tiEX53Ub9EKkNQAiYGCAGUywH6hORYHvEv&#10;Uk1r7tSGzt+od5qbHuiWeKk8HEWi1NT4zf3hdMzRv9XVvdVi3yAnO99886OB1STSGqYm586dSKFg&#10;3/7gttuTPkpBmVijpUxdPX2YUnsWE77uzqJLK/94v9/R2osoErxiwHpnhAVGpmps9YgYEkrd+rWH&#10;DnzSvQIrn+jWjcS61cxAi1FJhsnylH/+5vHDI3J1h8a9MiUnY/KcntPrVNrpkTsUlo0GqL2ZJjVo&#10;F2IIwRHsJVVDsYMalNJo1fgmohdGQ93ooSolLP5Aq0Av1XDxQgAKRy5AgUjVlNDg23NSZQX3GgP4&#10;AxPK5PUGHexyjbBWvI+UKBwJY/KGloxkoSiQF2MNzB1GZdBI0EB68lWsBQgo/WhcJ6hj6wYxss3w&#10;x4YAFjAsZMI2GiugWUS1Ro4rXDiAHoH8XhYd2H9o930PaBz2P7/96qYNw50yldIXnTh1xrKhu3Yr&#10;FPj1Ye8HCWJWnuqzzLy0r/uDKffOvturNT6ZdDEblBQT3RLR7OVTWZXktri+kC57OdtKixP0R5Uq&#10;Lo9cVFv1PB0GZZuK0qXI+zvuT8/5c9/7HvHBmXpwqsIFa44mnKmpPltp61Zizbqq2xNh5ZNzy4dv&#10;3Dh2duyqL1ut5OyVaotOukLi53zXL5w+c0hGXvny/bXPPEYPr68ZLOY//Oqkw9U5vFPz9/9yz7rN&#10;a8V1uUmvyWbm47EJncEFHo1OJr1+8YK92UOp1Vl8i+t0aDG4ae2GpdDiu2/9rmu4Q9PcmWuI15ha&#10;MkWnoi6VDHQHQq1PMXJWjEVsowuG+xYsPYBhoLTV6w3YYgmIiSbqiObpWuFtc+gwWWVd5o5Wm5YW&#10;ZDaT3t2KFQ9yjQ1y7fYHd1qbHMOrhmOLEThyt9//8O49D9y/ezdLVZtMup6VWzB4oBjaYjGuX78G&#10;y8AVA70QbfYMrOhft3Fqesbg0m3ctN6E1Pp8FtYrdDgY/iEEK5CIwjBtlEB6hl0oiQsXTVEsGC4E&#10;I0ymQOB8KaQEts46dUhhSM/7ED7OK4BuJ6rpHF2oqOwm2qyh6mI9xS0zAqASkP+xEACUBOy1YPsV&#10;y1mpVFpJ50XIJP0LhxVfp6SxqZUh0MTvC8EICiCcUaXx2G1FIQt0jVyrQRJ2A8ECYA6GczSDGRPF&#10;SCBhTfqWkaPNiggwiMGzgmOwVhODkomnX9AoRDLJ/Pi4EathzPUq3N73jmLH+ON/+tSndq0cXrv2&#10;nU9uebvsKmnm0CfH7C4qGJk8fWrM4UKM4Oz84p2DB8989Ru7Z/zBicXYP/74R96BtuVw4cOPruzY&#10;1jx54w6fzKxoLbXpRFeOjFTStd27drUP9jn7O3o2DJtavaxKHUESYiTDlYgkyDQyAMMobAWFTE6h&#10;VLhbPEuR0LvvvLtlxXCT1XHg4v+cP3bW62rZOOSNhU+vGAjA0nrtpLV91eNpZfpG0v+NdtuAQb66&#10;0+mRSGNvjpjGK01FOx1S5imv8d6v3lzQ3Dzk2P9W/OrlPChZF07kPtlfP3NIfPGwPjwz2NlxT++Q&#10;tdcSve198uC5j4apsys3fyqihfx7iuKnxo5Pq6Tsvd9/+unvfr1ZE7C6ZUvROQuXnAyZH3/0h/1i&#10;fayuOZ8bQgxHV/eKrY/d17Sul1E0Ly+xc1fv7upk15hTTPCKLBaYPnbbo+vZuOfxWJXN0SrMCNm/&#10;WJhLJLNYr9+4O7FicO3UuG8uNJsISvU1aqNN1ma0iChFHR79WqwcmVFrGJ52nj5xpc0z+OB9T8hY&#10;SN+lRoNRqzO1tXZt2LR1ec4XmJ62DPTRWpUQboycVAZdWsTbHc5oKFqs1ousdLHseu3AXEeb5slt&#10;2H/wGg2zwsubNaHRuZlAIP3okCN55dX04nSTSoMtLeI0xUq12KKLcOWMFNAusUhbE+QleErrc/7y&#10;8lWNbknJZKOTSatxmJFplm8dd5oc3QPbVTqvWqeLpq9y8jB4QHMLNYlyY8fKzw0OPMhWza++f0ns&#10;6mjdPIjICLNeb/Z07d7z1NCmnV948onh9bahdet6+gcBrkdayj1bd/d1Dd67a9eaNSsffOTerbs2&#10;OD2WDZu6htd13Xv/xgce2E5QdcQZ9vf3wneGXU1Hn9PTgiG7x+IwzQT93q6OjVs2QRLPkbwEhMti&#10;dmp+RmHQ3Lf6Aa1JnJFHsnw8NlVWqYbmFs6v6QjbHLZnX7k+3LESNpy6OCciK0WewrkPzT0YErkM&#10;XinbifOvDG0SNaviz7+Wda34aajCDe+sCsK+XHheo1xr6xwoG6I6WwBhtwZFzaSUyyhkqQnBuI9T&#10;a9/ae2r6buRv//YrSAyNTQkffbT/rz739PTk1M9+/t9w+bvcDin0+7jwgf4gSg67eMOGtXyu9ov/&#10;+d9V/as7Wlq9jqZf/vTnMAMB8QBK48CKdc1e+8johcEVbhEVDYZvhVJj+Zo/mlvYumvjqtV9CpU0&#10;TRGQggkonpbi4ukYpvlyk4u/EazOxBKiQmZQbvjqkNCuCmWi46N3rC1NCocGEaUIXKzkEY6YQ5mK&#10;uxLeKoakVCoFahv4piD1gO0JO3O3vY2SmISaMhJIb+zpVoL82Bgb0ghpxhBRDL9aGa2cOBv3z/ju&#10;ipT1ikIoYlRF5ItEDiB3vp4Fp5gvpFRmHRg82OfjtsylkmrYR6UKsRgdGhOgqkQDKVxGlcQWU2Yh&#10;F5q4OTMzrlKZ1e7uCJYTAjD6ormFBWdTE7KxGscb+irgR7Czws8EYtiRFA0NIYE+tzDpk8tlAl2H&#10;VAlrxLnlBbbVXkPybqpEwvuhRT4ryefzSqcVAhOvzbFqwyqNRo8IvKQ/WCzlzS1NgoRCa5RY8ovi&#10;OT2QKRZDTimhFnwxqUik09ZLPEplk1a/DKQZVddqtNVUWk9y0zZNEeU8FlO1GmQYyA1CuJA0loMS&#10;mrrjr12f8Y2NpWYWoovL/oVF3/R0cSkoiaetdcoIiTmkVVI5Ye4rsoBda7Lgo4oqxUIqF/VVosuy&#10;XNwh4rVsZQnWXrVSxrFmjR4RhuFQdHF+kSEoNcHZAAmMxBGIqJEpQev6YN/+Ex8e2rhtPWBnyUAI&#10;rCbouCqCoNEqJbkylSpdv3GjeXhVUculpWSaxhlAkzGYdEM6mwYjSLCvK5FEZGaZVWg1bV2UyiER&#10;a7Q1VSlTxp0UWxrT2h1IeqyVI6nMInAoAnZGfHxu7rbBalBBe1WvMgoZ0gSBlQuFI+Tz77zUtMb2&#10;+s9eyFeKzatWK2FBIqgklaVBYFuOUVaLwErU6JqDy6RLX+EU01enXbrurp62Y2cPNbU50oXUJx+d&#10;27xx08quVfW8aGpqenk2OHkpwMdq9azYNxFaGF1O+NLJ5Vx0Pjly8e7Fo1fGrk+dOnf5wtlL8WAc&#10;TyumFIhneu+dd7u7u212F7YQV6+evXP3JGJEXW7Pyv51r7zyJ1yUF89fX923XSjW//jcHzfv2Chh&#10;FflCdv++91auWtk/MDg6fvelF1/+13/67pbhgdmZ6/s+eXfLlhUuq7qqU5TE2FULSd88g6xnCbjk&#10;bJXgSRFPFQWkUa3o6sXyFyJQQEHAXQGlA+RrJFeG0wWthCrLKwUV7U7QkgwdcsOzXmhjpElMIMRk&#10;OhWQWzVVlQxc9TInI6DWYxk4Ab0ynTFXJeZil2dvzizO+paXwFQEXgfnCxYweIcb691QALWvliRM&#10;PGkoyZRZkk6BzxDPJBamF0YjWTBRFa6OdZdmboFSEvYtl3MFmGjANMbSGVliVcxn0ZPA8oQJSqPl&#10;qTe6K0jCoGkE1Ax/qFR1WmMWZHJ/HIlImBNEsF+g1UIsbhKV9FIJ1hdVpcUfCcu8BhtS6oLLcpsp&#10;KpEgrERSAawl4LV7Y4wsJmZgC8FyopGg1Qh+5dGt1YR6PJxA8Nzi7NKV8zc/9+k9Lc1uCMdlyAHF&#10;mozhkFPTGDCLxAhVQiWGAD4lyWhIduTGTUYDHS34LhXw1rADC2BUwMlFxSo2BskwIE/Y+dUFnE5C&#10;pVbksTzEnwMHC9I8lgOI19OZIJs0UTIOnBz8nK+AcQ1TERq6fDgSw34GOkFAF+GMlzcwenIYc32+&#10;IN+08cwSv71Lvt46ZxVfIUq3l29fjo4kTNza1oHHc/q2Cmas+ayrdWUiYDp66uCaDTVvG7P31Umj&#10;frB/zRqdSXPg+qVVLZtbgAbmF3jO+OzLHz90n7WtqXz14nKd6dE5WsmShub88fJRSl4mRVpxRR5Z&#10;zhlVXnzz3t53Jwzno0JJ0Gq5knC484Or+MGB6sCA/MSpQ8fPHGMUEqvdAQ6dTKvlkIu+EMVYhbPq&#10;0mqwYxgkCMObEa4i8YSVIPVHroxGYwolkgfh9aThbVte9qHfDIbD0UweQfIwX3EsY9Dr4IaqgB4L&#10;nwwmx3xtwQeVphJS8kImqWShTkOklgSQQSQVw6oC7hquDVZcxaZLrVByBJWOpSjk+Ull0GxVKryc&#10;JtkqXhkEndNEhYQjiwCcAN0bimIIARElhQ+B50F4gxsPdNrTx0+vGlhltTiu3b2FwDYlhoLV+vS1&#10;q80BeunAdcVat1qkqc5kWzav1RcY+aFZZb9c0kcO6o0Kq01CY1wV983cwgZP39TucXY4lVppNVsj&#10;UzK8QssqIqfWq8G6rCYy0Sujr2zbWrLQWz54e6B3108yVfuJS9pnr6dujRbMOVkxlqlrCL2BsHH5&#10;7UOK+7ZK7L2Im875rk5fvHnuzMlXl8+8qSBvP/yVylMPKZ0kjwz5PFPwut2xkPWf//XHUnNE58Kj&#10;J5UxFr4Yn7x7vtlln1vmb1wYy/lDhUyufcVAkiBKFXEmmtu0Yp1Oq5lFLnNhwjvYhwQtlD3VFCy4&#10;qRajkRUTBdgGJUwWECcgQnjILYtFIK54kC/FBoMBy2c0IOiF8L7lK7I4H88ngNBsNbg7EddEpaIK&#10;sykF1StkJpUkmJRKo4aQICk329vUWc5VYY+VaVTIKU4jCBiSVLUVpBIcE2iIkUxZRAGBTFOlAphD&#10;LM2NRv31hSlCKBnqdSMB42klVS7GcNPDVKdWiTP5cigBEYVcqgKvHCoU+Dvl2ETnSsBpSbVqwqBJ&#10;kiIJftFkVmfQQwuArzwbilsMoF+zyUpJzrCgNaSVJAofGK7Bm4MqGCTVspQqwP5EM8Ci84l0vJKT&#10;y6Qsw0C9IsLhK1PC1hUOR1xOR5PTiuY/EA3AlAE2MclAoQCkKjTkGsyZ8T3AJha7MZ1GlU1mokvB&#10;UixDomYDVAcDAwmHTi8DmwHFaiguE5qW06J4VvSrP+5ds77v3m1tQnqKlmnfPjIBLzEKuOPHL9y3&#10;Zyfy6A58fOFzT3+2u7/txq1JDNS/8OXP3ykSp2+nnNv3SN32vYcu3Zgc+ZvvfPnShavQpO/eaQ8v&#10;3j26fxRyjI33bKINCs6mlbvMqTICDwQNNC7wLUQyvFXvT2aADNYSTGxuAeZXPBcGq7GQy7352ivY&#10;dL/65t5PP/rZsdErU9PHqHJ0ZTcGrOLE4hApXZ1WmEK5yiZNTQanG44VERl48SPjzLJCyKJ+Kpll&#10;q/76sz2rN24cenrXjm83OT+djgyrJU/ee88PNq3/5j3bvr/p3s9zemEx8izR9vKBA9c69cuDq7iq&#10;0VikJBZxTUkWR65Evv6dH9yz5yFCfcPDasOlLpVrZfLce3aR9ONrvpW715l611uaNw6t8ES8oOO2&#10;FWvqO3fKvotlC3lXVj44d2MqGaFCiarZsdHUtb2z2cOIeYCLclD4QLpTzdSIMC9JnxlZ5Az925pj&#10;vkwFgoqnVtm7OGB0rVmxFJNOWTGVCUaUKneKV/z7//2vH/3bjzAw+tX//ubjQx8ePHzg+Onjap3a&#10;5nT2tfedPXzyZmDZDDuFzhCdmkXgnESrigt5vdGcSaYggZ5PisamKl/c5conXiBYoCXlemZKKUu/&#10;d2Oyd3C9UwvXq6FeoGIzAVES6nopdrJRGIEUjfDGmsoWYKiSTEULCCJmJdrk0viVcgm5KSaPzS7z&#10;TcRHLloGdoQoV77GqkxSX/gGagKRKAO+3JuvXWDoqqtV39yxfmjbN/adSp8aXezuh3QKeCynSKpS&#10;Wouk0g/aNsOZOYnmz396uVyo7955v1qmjCUDv/nDT+0efd+KVsR+Gs2E1iBRKqlYPDxy+/atGzeF&#10;Mn/91uXVwz1et/Hi9SNyMe9pb7Y1N8saFt86VsAdTWaOrre2e4Y2Iii1r+YvUYZSUhIxoxIlnZMR&#10;w6Wx8U2tybam2kKoPDeSbPOshKAEXGSaxUwNZuUKrOASwlrj67fv/H5gaFmdjh0/QQw/+Ps7qZDS&#10;tVQjpls87ZRKz+nqUnVAo0g5JBbMX1XwXpZJX9AvUSIqyfqrX7z2pS/946r+LhUrvP2Hj1xmyxOP&#10;PtrZ1Hby5AWFVLVq1SoU/MFoEP2JggE0mlfLjHqXqdnjeue9tz1Ot8vhWr1yaOTm7ds3r0/cveNt&#10;a4OdTK3hfvPsT9dt6WE1JaWJMLhU67dsMlmceo27jA84RYxfvPH7P/zpxCdnr39yWa62gH433LOa&#10;UtbEm22Gp1ax9zT5xNG5mWlSxLi7O9JCqppHvwlkBBA8dZjbs+k0jkeDQVsRyojfrQi1YCBqtbg7&#10;W3skEr3W0JYuEgCXdjgAUK1gUwpBBnJQRaIqgwSrGkjoY4HUnKfPUcUBBv6cGEooyHuQ1AFogxqG&#10;S0SQUwgxV+ox+ER1mAwGrXpDwyovQjAezDigp+P5yYlz+aXrN2dvXYeMzeVosrcNgFCUFCPzpoyl&#10;MaI9zWZ7AetREvLxOl2tgmkBO0pD1FSh4qJKOJeB6E2NmMlqsaIEAq1GJpCpHVG2ewBlqC/H4Oat&#10;qVkj/HWZ7J0IopRSrcjLoel8KdNW40KpGANSCHSMpVxmetmh0FpdbkKrLkJ4Bzd7MpFA46RUGmUK&#10;NgVif3K2mNQadS70UJEYpOGE2iKpVQ11JruEdU1s8ubtuYnJ8JKvkirqWaXLYHU2w5vc5uxstzW5&#10;8ZeWOscsJuBNz0wugRkoF0tK2GfI6BotcFopljCI9jPqDAY0lvFSYSbEL0SgGJeTDNJ7ClK6gFwG&#10;JRCXRHQhgFChBklLrcjGQ0aFWqY2QLzQYjTY2p1cQ28QVzhsQBc2osl4QV+mQdcfKcU0XS3Q0YGU&#10;AIDEciBQCyKeTV+3yGQIY5xYTodTupY2sdWO6GyYT3RIck0DmQGRjlBIh5RIEqoVc5VcPLUkU1DI&#10;FBEBaYBdUzhmV+pzklpWyxWU6J5VSswuvvWb77q9ChdR+c+fvoLp35Z1GyuVakZaJPAtTZREZhMk&#10;kNZiJTk/Q7faCiQ3fvpWb/OQp8Vx4ebp5i6319uyfcs9CV9h/1uHsZiW0XjZrTbVgESsLmWZ6TuI&#10;PgKKT5mMVPMp0qD2tDat6u9Z29+zur9jFVizJrVJyFWOHDiSiKROn7xw744HO9p7AYJq73GcOHmO&#10;kViczm6tQb3/wBtQ3m/Z+DBFc1dvHTQ7AYdQU+LKW2++8tWvfAkUqYsXr3znO98c7GtLx+d+9bMf&#10;GFuM2+/ZigTeAidJY1myhOysosJkzCPaqQayeoUu8/6JaZPZDCwOpZaPzkxaEEIPaC9kMNB1adTQ&#10;hAl+X4EPS7VmZw08vdIVPsPwxSaVMsiJJFmB9IXsGoOE+Iu+kQKKSoIdJU+Ks7S4BDCO28h5urTN&#10;PTpPt9rWzhk8lMZekenrrJkxuCiDo0ipmkIJdMyVWLbOAzqKZXmN0mgos1HudIsNGkqBwYnBZlK3&#10;WKxaVoqUz5GJ8SyEXnjBpDKKklUqaF/wkTfM3Wh8MEpB84MfGKkgpwjbPI6TFWLIJJovIwyK1pMi&#10;uayYltXjAhx7agefr7hI4UxBvFWuiCyOMM1NRbR+oAeKMmIs8XROQHZpsNgh3IOzrQJ9GUYkRbgy&#10;QdTBRPaNl16DqeGRB+9H3m02nbDbbQDzNMLCKaC9UYAV08lEIZeFEoAxa00VSWouEMmkDB0eCkhF&#10;xIUhvbUuQttoNJhyJDz9IL2loHxlMTlQy7EpppRSIPI4nRq6VhZ6Zq2ixlEVCaTMYmQK8QyUuWQZ&#10;MUoMjb+qoCEo1RQKGSfKQyi3FMvqLG4M8tScZCmSzleo7i6q3zvJim4Fb8xEbs9gre3o36VoW4dh&#10;ESmONnLwGOQly7q6+kZuh0Phm23tjNVgOHksvO2e+1BejiU4tqzoU4nh2J+OxsuUupZa7m6Gc1Z0&#10;6bbQObiNrStxy+aqC4IoKeUM9RKIwFig35WrpXaHm+ebRq5pLpyNnzyTnJjDEirJaXmTkx/ewHZ4&#10;mf1/PkqGaNdgL+5hpVpjYxVklr+zMF1W0ghzoPJFmAaT5ZxSbaZIJPcR6KYYVoa7AfUoD8MabFBG&#10;swIydjjq8EOjksKS1ACrQH6FGMRyDFhqERb0XLMd2TlcNhqWIPMAUjRE2mCrns6r1PpKlUR/zdJ8&#10;IZurYDXB1yLBiMpkwpoAuVFSjM5y6eziXGAxB40mh/6OU8FoJxZheU5g34FemgTbiGKESlbMYjZJ&#10;VzMVhCN1tbejK/bH/B4P/G9YewelhwteV5v858Pj9kxizF91yaw7N0z4Yu77EJBwU51Jw0GblhYI&#10;DeO1O6uhZNG/jAg0pbTMUgIsEbj8LKqudFgs5FJSqNo0ne+9+/bqPlrNcku+GqKoTRu7VBs2bNv2&#10;pM2xba668my6/4Nz8rFz9OQoUoQImYYzmPKuFv+G4erGHclNW/K77pEPbSZh9E1EuP2vV55/Nb9m&#10;mwZC1LPH8l2960OZuyr0cHVnPo2sBCToFO7e9AdCkrWrtg509Dc5mgrIA5CwkWTeN+nva+6ScfJc&#10;pShI4bODb4ikqkIhEVOrVDUxla+RdQnCyrC9z0IwgO8zcPmw2GrUWsBpIGbBv44t7/9/i+dyyoqE&#10;8lgdfJ2ZqWWxzFKWUoSSrSGbUsKFF8ewhKTVMhAjoG2XiaRqqWF5wW+wW0GsZqFzLuSSyBeHbxi6&#10;CXzfAZyQUJl4FB852nMxhMhkbS4Y1ytk8eV5JJhRHKpU+E8Bp4KBsmxUqqS0pFCsLy2HkEvfoEtC&#10;uwrAv1rFajQ8fls4GeBsiCSkahUl57BKAncU0eSwl6D/atAmIQnAs1Usg61UjKaykCpmM7FkAqRa&#10;tMaQ+wM+AeIo8q5RE2M7ht4etBpxA1yK0GtImyBkTaczsTfe+ABh4u7W1hrKZJlCAqU91H7QxEhY&#10;kLkzQomipQqdUWe2YXIhYFpQFXz+pWQqxNarchCmMXwQw90GZWtkORB74bnXv/Uvf9+7tsPR3iQ3&#10;NE1NxZcWlz/79Nffff9sU0ur3tz03rvHI0lh/8EjZy7c/v4//8/gmrUagxQ4kIWlkZnp80cPn+wb&#10;2nj/U4+98P7RXJXc8dUvkq7eMydGp6eXu9a0EAoSEW9Iusc3mU/DNY+ngEHzHCYohlMJaLB5ARLl&#10;Rd9cHUAGUuywW8PBwC9+8fMkhup+gWVVvZ1rx8+npNTU8FACvIZEzmLw9vrDfLdbJK7mcEFI8oLv&#10;uX0a6DNFBPgQSZfG+sh2kUQuwpZWWtBaFB19rS3ddo1NJNXnWWWDwXjm2Lmenl0/udvijX2yflDC&#10;twwoIULPE/nqCv98+bFP32/12N/6/X/NTVxNc10WuZkT19UtD8oiNwT+4jMpUzovcUTP3yjk7pTc&#10;/pB09Exl6eqZNseVvhabzbpD5nGZV65gWzqX2TlK2d1hMrFYXhN8nZDi4ZfUq4nqDZ4OLYQL+bR2&#10;R9eo0enpsQulqSNupp2kbGAp4KBgq2QpRcmUHXcXZ/E6DA2vmpwbv3D52Nf+9ukVwz1tPZ73P363&#10;IOQcTe7hFZtHRsePHTqwbetmMUsEwj5silUqHZYQyPaQUbVMIEHENKs6dULFXxK3vvjOPGfuGclT&#10;l/2m7rX3vPbeiM7TRLnX3SGUUZmlIjGIc6hRKB2OykoJHj8hm2SnwopgGiMmkVjrNa9K5EnW3tSg&#10;XRX4JEi27f1Z2gQzfZkIYCge8fsU0rJepfI2ma9cO3ns0EGr1WKy9fev7q+ItHo1La2LpseCBENU&#10;mRCmAePXoyxl0siMqwfXw7HJ0dJz50699c5Ln35qj94qnV+6gyKrUIhDVo0jgJXIswm+q23F0OpN&#10;O7buRFf23v63pmfvGmTV5WgoD3GdBDFaXCGFJLoKLsZ4MsqqINMQGTAiIcOcoak6l+6xaBcYLaFf&#10;mb72yer2uKnZcPPSsk3eDcKiRi/L5dH/KnFYAIUnR2dVKFy89O+bd0Qyy4W7c9bO4b+bWgoM9ihJ&#10;ISOVqfJkuC72yWpgvjWRdfyiokQ0lYzngWp0emx7D3184Zzv77/+Q5deefHkR2//6f2f/Me/Nns8&#10;x44de+/997/0xS+ZTfZTZ879+Mf/C3Kl1emosaZECTJWsR5QYoP0mWf+wNKyVYPDgyvWLMwv3Rq5&#10;dfH68TVrhp3urjVD97zy1ns77r/fhofN4oJxmyYN/gh/7tzUyWfeHZC6Hnz88w9+9mtDKzcffv94&#10;n8OjrhaojdrKLhtjkea5fDK5FB2fg8mJ1ejwFOVCwUq2IhAyNDTpWBjCEL1eU+Z5ZBVmMoVUKt/a&#10;0mO3wPWOhIlmglVfnfA1tzgdWLMT5UaRhTUiTDkYNMNbEpot1IsOrydZS2cqOUgEodDDZJqtiSEv&#10;kVbIaHwJbn6ZygKCKRJ/SRhYs9hB1ShOgioxLxY5K/Glkatzs/OlaNZosrhW9JlguLe4Y6Q4LCrB&#10;CQ0iJYBqJlT5DVAZXCAN5SNmonH/cjzkx7FrZa0zyTg0ZXSyoBCqESFVNssgZyRDGVzbErsZP5EL&#10;EZUBCbyctc5kopH3jh8rxGJNOn1aSAP8m51bFABy0cjhbYvOLbRZnBitxchKBm+miEVRS8OZtxzQ&#10;SBWY8qrUGoA9RArWCaV3ppRPpiR2PUPRepQI6eT0yAg0NQqXWdvboh3o5Dqbak6LYNAHdJKEjElK&#10;JH+JJpIwJgNntaibm+RuV44hQ7mM4s6N7Mx4bnmOT4XhcwCcpiJGH6Wq6W28wZZnFfK55VwqFS9k&#10;wpDniOq4GDBfJmjJTCRIgvbOQHfpM8hUMZIHZtaKawJ6EgmVD8Y4u6VRI/uSJvRvRuWtpTkInbwm&#10;O6AlGMDxcxEyBlamumZWg0qaXAgqJSp7e3dRii9A4mKNMDVRBQSqF1BkR2CUkCBlIAgwQwqWGBiK&#10;s36J1pQiWLdetnTzKpIcaY26LpNms3wpUUC1Sn75P75K1iIeWqrSqH73ytubt2zS63SheoL3++2U&#10;Mi0DNl7U6KwWZiXtNnARuSwpKkk7e1tvTV05ce7EzOzCn3//eilFPv7A009/6iv93Ws62gYBrne4&#10;nW5v0+rhoeH1a7sHuoGdHVy5oh0xVx6nQqkxymw2vcNhbrIYbWad9b4dD6jk2ueeeclicvZ29Xua&#10;HbQa7Az66LGra9fd43Tbewebbt66gwGNy228O3OtWEnBTIl4+em7tzduXAcliafJo5CjAiz96ff/&#10;ZTFQmx7YwSgoKAD9DQMbmwwvdbisPCSKMLfUQVsu1GLReq5o9zbDT0+w0qmlebfN0XCUiwgsJdOw&#10;f3EKu1pWDi2GQz6jxVlhNdPTQWjxOLscqarGPJHIJ9Fc10kGs4MacJFVLJFkSKPLkyRWtAmqgRPH&#10;qBHqFcw5StDRVUA0xv8XeXSNIgLQarFBmtOyORMlwONrUCD4tszqJbRJKsKeNCep+HNkWQ4qIhKB&#10;xUwAxlq7nVapp/y+PFCBGhOJPLUaPpz/31mhqfnLHwhxEaV3AYwB4GGycg2oh/k4wnlZJwAoaiJT&#10;KC1loCiTW9lUYbtB8UZWvqFSIPCimIx60oCxRl4IUDW6wlnwhNH1MnKdYXACXAubvQLsBSUkYIhi&#10;wdjRQyc9ThefL5KiPMym+LcwvctgrZbF5gTAqxwMJ0YwRuzmYLkgng1Xwiljh5fXSGGHoDFdRn4O&#10;rKP5glqpKjFUpgTUopiC4apeRfowjzUJLjz8SSMIuNTIE83lawXcofhSKjLMsOuUUIBKrkriv5QD&#10;4XaZ0Tk4hsSEAUMEX7Ym1wHVjf4yuRApuFpatnS2SpaCl949adb1uIdXy9taaK5HSktpKggWQ71a&#10;wFHLsvpCSdTV4/nVT99aM2B3uWQvvXJDpZF2d7aNldzZcGqDk0InMZ/09a8dunrg+NoeWu0Uv/TW&#10;RNfAQyqJvMobCaIpEFvU6RC8gc19zdsKpkkpmpCotF16XuIyeZu93TWR9/a44cOD8UiO97ZSbkNx&#10;S0frsecu0haPTqNtsNe0Ulj13HJN6uaEAmG+arqmZiILC2pjc+NIR3pxCtyKIrp5ZEzxQpXhAAyE&#10;646DtABOJzTBqBSwxSxXKuFYMltEoJnBYHFVCMraAMbQCAYC1RgGc6zvpSzo7QWWgz4BYAzUDPDF&#10;wGcjTgajJgsm1yylkpWQfkgScRA5xkZHRlJnT188dvjk4oIPjQGDZddfQDDIkK/9xXRVx1YLYhcQ&#10;YZIwgC5v37g1juuhEJdZFXW23tTVJlzNS+8kuHKYj8bw8anv1fjaCuYNnZWmQtbNjkIOmlnQW6y1&#10;MiunUHsDZZ0JjhyRLE4oMSJW6aqcvFoLU2btYuZmMTdlEdm7jQMjE5fNvZOeHvEf/u3E51es6dAY&#10;bvhGCJe+q7vfZmh3r39QvmJnims5cyn+4v8uz5wV6kUZo66oiLi0KilK2uJ5++wV+u//du74Hd46&#10;SO95QIk8hLFbhuEN90VzAUZqFpW95ZI0FV/GnvbO1dzjn/5We1O7jJHL1FoAsRay6Wgs+8Eb+5+4&#10;71Hc0G9/uI9WKJAIxomEXGyJguxcp8HKssioGjKNwAId9eFkkHLQuOnlYB7C9FmuYDiIpR+syQiN&#10;QyrZtaDc5nXx8UQZSXEeN1GIueCL0GgSpZIkmxMVIvb23oZjGxqVGtkQvVVZxFxhqYtPF5x+8Puq&#10;ClMevRFk5BRCzKWNDrjKezzOhu2TFLEA8VUUhXSyvbspXohm+BQ26nRZpAQHlqKyhZxIwShVTo6S&#10;ZsLJWhGqQiZHi6IU6Fp1UPsUNak4Vq6kY/ggEDHHCjArFCiNrCxnsHNWN+yrfKCQqt2YrfFlDghE&#10;k15vNECQWowkoaeHx7QgIUp03YXxbR6b6QItVRIMLDfiYlVQauSgPaHbkqN9l6l0KFbd7mIZm70G&#10;gxL+AoiTIcyGFEdCKwQxmyeILEnAdV1XMJxSajNoZUgmBAcoheAaPanQ1qV0BoPhWvXpzz3R3N1S&#10;UspTtIqUqjZ39fQNtHasXunyNncOehwuu8nhcXhtQ5s6vvO973T09hOMYDaJdm7bEFwcSSfH16we&#10;/sY3vi5UkncnZym5rH+oBQ3irbHZTDUJSgKGXeVCTi2hS/EkCD/gOFcQPZ+M1klVrYS3Ea8jnytn&#10;qgyRL+fRq5Zy2RZn0/ZtG098ePH++57895/9/ZZNWxdvS0cuv/vIEwB0FqYmbW39u+d9GdxcuroW&#10;Y6SR94/RF2bVdW6Jqeaa3eVdG/dDkKBUSjGAFSNZHoavPBD0kLmhNq8TyQtX3jdbWxanVLeSlwa3&#10;6eytRmkNwaQSJa2YuD3/7rHr2x56sNWi3bP1U8Z6x/N/fPnW9TPNFptIVmV7dPI+L8dp62X21vUb&#10;yZGr2bG7tclLtvL8jtWangEnZbbnlBpSpcG7n45FXvzJz5eEyLZVO5iqDAZJFZhLPAE0wLxkPk0m&#10;VKy0S6qzq2CGV1Qzp7VkxSR7UFyBbwVCLgT15EFzlEnMAei5g77h4f7l0MT88viadb0ImqCk9RXD&#10;K/Z99D7O55bm1eta+2YuXnn9k3f7790AVXNy2YclLWT82JwXaMlcVTZyO0u6W8W2lgvXI4mw1dA1&#10;/OHRI9t6u9MBMFWD2zuJQobf98llqbY/kNcdvR66MBkNC+Bia25PTMjiUWU9THrsIaEvVB2+yheY&#10;5nqOJ89fs4/nO1RrvFVJHEEXsA2y4jQHOHC4KiplSmlaiYWmw6CWO5759Z+ropyjtdntVniUjLxO&#10;v/6n/aeOjt+6Gnr9xY+RpbR9+/06pZWWSMG5f+H55w8c3PfNb37J6dXN++942qwyNSaKBrCRVXIT&#10;WVWs6NpsN3fmswRQP/s//Pjtt9/87GefMutxkSbxQpYRTlnmkabEIOywXAxFgu6ONoEgbGTgTmJZ&#10;qt1gyaj52BmfXZ4iN1Jj8/3OOxp3YWK8rBLaSiVguNH36Soi5JvkMFCW1g2B6Qnf8su77q+eGVWl&#10;hPU9ffen/FMDpriWr3CkA9uPApEV1ZEh7ClmbiQi4XgkK5Ma1EbkQgpL/ujsRPbSiTtTt6/9/L9+&#10;8+0vPWE0aEPBwC9/+du1azc8+vCng5H4s8/+ubunc+rW8r4DHwxs+LReYkJ8LF4XjYFzN7n2vr2/&#10;tbnPoLMMDKw6fe6MTJ09cuzy+vVP2BzecsXxi9+8dHtsCiFSqXR18m5w31vHiJDyB1//fveaDZxG&#10;D7ROu7a5ra33X3/14zVb2i4Vr6YtVaNIksku5udm3aRWSNflemMqGycFHo/dUhppTwmP2QgBEQw5&#10;CrkcBgck5zV7O6wWJ2jVJpWdF7OjgcpiJDHQakV2Alcp/MUqj8kOQcDeHVpMZav2ljVJwHYxHyBJ&#10;uFpqQp5H1ot/LjZzJ3D3FmL/TM5WVmooV8A0YDFYYURCNLwkA+aBobNEzXX7enp2smvFGq+9k7Ha&#10;5qSiDEkVC7UColIoQpmOR5b8qsas1FgFFBUZ2TxijvlE0F8r5NBioRfQCsakRBQpZ2X4jPAVKMR5&#10;UDaEKrWc0kg1dbWSh04hVlIZoWhjnSRLlsvmTofHoKtlcvgyzGplzqAwGQzGGlUJx7P5HGFUFzkW&#10;GnDUX0C5gQ/CS2A1K0pihbyew50M9ziuZHA1oL6OQ4qFvCcRLRWLfVMzuHvaerpBiy2xbA4uKTEJ&#10;iEJKAhUBYjgQrQV+BwwDbE5MJ2VMREZlVSySduUWs6bFQxtN6Kgyy5HAjTu5iQUqlYGNBFU6i5dI&#10;qyTcBsYIrBrB5ipx8GO05ngyCT0Lco9rQsWoUDg1stDcksbjvn3tRpNGJ4JdiiAS836JzVQFzjrL&#10;kxwImBUhnWdKIpfWzJXFwCpEgmFkt9ZVcggdYeGhIB302MM8D/mZMkdkF/x8JFoD+HJhFsQlnlKB&#10;hRxZGhGBUyLXMGy9EJ3Jirk8a9BTRXebZTGdunP5Jj8dNUMjQskaPPqv/+Ar1gjLjOZX7njg0NnT&#10;LSpzR5dqaXa84a5htVVGWRKXtUKKX76rbLGG6qRaap4fWVy5ftihsorylKWp82+e/saj9z+kc2hh&#10;OYvP33n/8Jv77u47fWb/2U/eKyxPxGfvLtwdAXdPoVODaobjH0ODN/ce/sOffhtPL7R0W4ulNLwc&#10;Ld7ee7bveu+dfR0dXoMJo18+R9Gzk2cNyqzd7ZVLraoS9dbze7fvubfJ4z1+/OP+zZuyxfzs/NK5&#10;c5eHVg8jTwDc1TJM4ulA/8puzqHB8gWqOUS0JONhjx1NoiwDegTiAMpQU4NLl0bOVYnG7EcM4B4P&#10;0R9M/ViD8LwWcQxCFSoFBBFAdsSQuvjUjEUqbvK6x6rZuVzVJrPpEKeWDGrNJhhWILPBfFSCuVed&#10;Zytl0DKQ84BwZIRWNtwoAJnAwI1GCys2GFDAEm5YmhHAWS6KKygvGum3SBDCv0kgU5hm+IqyJGjT&#10;BWOukq/Bd4RBw2I05S9Us/YmC/grDqsWVi+KwKgpj/Uznn5GDBIeNKpIMgJ8K18GCLFYRHIRUuVy&#10;LBKauUAoLZOqafg3ZPBRRJABhswejueR3R0TNNnFaU9PcwUgOkTaiIDkWFLrzGU45eCUqguQTmGc&#10;nsOkpyjmAZ9LpE58/KHHbtm+dSPG2bSUQ44e9F+5QjGeTYswcVYhfoAF71EDMR6+pEx+CRqYgqBz&#10;WvHW5auYLGMgx+QySOUTNDI14phKxUotgmBNES2TZOvWKm0qZxa49GI9nIRUBEajalEqYDuA+UNF&#10;hH6CD0fKIb80n5Rl4nQkAIhdRmusmZvLAMaIgcTEayVTyaoKJjHpj04I7uF1q/S5Zf+FyQ09G/Td&#10;7REFnUIwmQhFOgSUWPsZRcUih6F5OVWuqzgFYvrcH785umFt/+3pUV94AeTsgLyvGh7Z5IIkyimD&#10;McY3uVgkvZaCwYBMJeuV06nB3i2Il6LkMGkU8AnLkfkEZryQl6u0ZoebU6mdRhtrVFdNKtpkbmle&#10;6dR2h2bFJ44tuJoMriZpS0fp4z/6bVaDSF/LywXsB7RI8PQB4qkuKsv4bNEBlLgyTLNAwyIaK1dM&#10;V/IpJSEwCP+E5AvHRlHk9LFKOKOgZefR244XkkEd6TUoPKxalMYum3Cq5UDQx40KMVj3VZmqAPsh&#10;EqwLcZUUWgeSpzgkfMCTWKFk0H6QCoDOgRigK7C6VaRH3j9nkDc/+elvPr7nM4/u+fRAz0qEHGai&#10;hXks125Nzd2ZzeOirSPz3kSXZApCe+XMdY6Rrd+y+dbdm7AEm80qvprFS2KxGUJUaGT+RqyW8T4w&#10;mDLzYT5cR/QRdP9iyBUt9fQCQs+ccr0E4UpwUqmUjqZWjOrmF8CojhiVDMg4JUIvVxjhqq75I006&#10;2/ErV8R60u6S7F4hPvPylANSBUfcha6+mGOCC6Hk4jw1FyYLbZ4ndw5/Ude0xZe0XL7D7D0l3Lyq&#10;uzVqOjmuETItJz6clNhlm7fnB7vlN26jbweA3VaoxERaB+TTBlGaTy0tBYqgQG3fsnNiehx0BLVJ&#10;G81lFxfCvtmYy+xdOzQ0uzD28mvPrOxqreTTyXgEimyIdmDdaNBxMEfIpsmSAIp0ReuWk2rkSWTg&#10;70BZg0sI7uRsLRhKBbGXlBnkTm5rt7vVonSZlbpiphBZwtVSgGSuQvn9YY/atozZAvAXVYmBgRlf&#10;g4hmfyyCSHaGY9JId4APm7PCio0QySqicCFkETIMBj8yjZjQqOQesqZ3iwuBhGw0xRpWuQkuJK3z&#10;RX8DI1UQ4mqto5I3I7wKK1lAAtDPJ+OxWrEoE9V0RE1TykviYXEsUFchYVjZAJdUARSCQoWUQ6Ra&#10;w4q7Es3G8+Wivd2r1Gs5DHxJOoeslnJdzcmBZU+mEgVsrBUMdnSQ7EJMCfGKkmWqtTKwuYVyCV0/&#10;YmFhXbPY3GaTGS/U5NjEzJ27XndTrlDAwAWxRwg8SvDFTLkCTGeyAGMDItlKJR4joCLmtQadGaSs&#10;6YWZqqyCQ7gx40SiRTkL+X0xlwTfvZLOtCN4xgaRcrWz3W7QsioVvXo1bGjevh4vbC0ULYjIPELe&#10;TXrL4PrV63Zvb+7qRowS7trhzo7hgc5sLlwsF/t7WrZvXQccK74PLMGVkFJThmQAPTIB5H0ehF9W&#10;RvACgIsYrOUAfi4UoTpRAi6JGD9enMvVzt68HhOy7Ray193a17L6oxPvdeyMqeXstVOcc+WXjwrV&#10;h2UaZiJ38ydvz5265r5/4+Q6k+bTq1d/46HmbW2cSTkbCV6aFMZ8iQTqB7WuVGdrhKpQ1xREzPXF&#10;zNlJDHZ0n9slRnBcppqX1QE4VhTEku/+w9997x/+yWmwJwJL4pLY2tr98PatTm/b+XM3Jq4cG1uM&#10;G/RdQzg+LHJXh2d7u6G73ejuMLX0c01NcpLUVRlZvJaoEg0CLsPajo2W7G7Lqq41+MZiZSqu5oVy&#10;PC0O5yicxRW3jGySoc4UiQt8OZZz69ZIaDc4k9BXIbKCqpUh/FVJxb5MeXl5YWjNqonxiVyquGV4&#10;p5RVI3QIIF9vl+PG6KVL52+uXzO0YsUqsYQ5e+pib0uPXqryL86Ui3EZBFZVQa1xcmzl2tiVsbnJ&#10;4GJw984tSz7EyfhXdHuOn/h48wDpUdXOTNbzRYCKO05eGhleZaBNPSfnjTm+ePnmeGvbtjKReX/C&#10;d2jReGT0VkiYz9WUvpFZLM8vR4WrwbG1TXItxkmQOVZxgeiqKmOes/C6rpzMW1Z5aEvnys6eq+c+&#10;WZi72m7Tq/AM0fqtm+/fuH53X/fwzk33PvzgHiWry5YwBs9/cn6vo5n98td21/igf2HC7gSDV4H9&#10;GUXlEU2eTFYdur4KTvxc7Wc/+tc3D71mbdU9sOcesYoOlGDbYUthXinikBUJCizcHuVUJR7MMEp9&#10;FCqKfL3AFGmJUl2my7nxmkk/Pi/bYBpMnjzf2atwtWZ/+/5kS38PPMG1bKQSu6YUlkThRGR+fv/h&#10;57u3LFj76ic+XOvo3M1om5OpCReKbnERtWKe5pDiLIVvsgRKwJTB7uFAflYZMX3DsGbA27FreB1b&#10;EexG0zf/5us7d20BLc7nX3ztuRe//dXP8Cn/4vit/a/se3jrwDf/+lO7hlZH70z/4af/OX9n1txk&#10;IDQIn1B3tTcd2vtuha83dQ+s3nHP4t0J32Jy9NbkujVrejtaHrhnT4ujMzibjMynzUrbvdv27Nx9&#10;H6WWjs/N/u///uHcJyecOouzxbn5vm1/fvsNV2snlOrJRJAmMYUwTiE+JZvWImAgknZItPPLYbyT&#10;Sj0tI1OoniAtRuC5Sm/t6d/odPQpGZeG0tJZ9vxI+Pr8/CAm+Yinq4swn4aOV8QXxWQ1nQglMw2l&#10;WZ4GRh1Ja8VE2AclCPSFmFhJ1EqF3aptbtIYrBAXNbLmcR7BKY07TFSF10glV8ExgTVp/fRVRJhW&#10;vN4405BLg3WK8o8sw1dAZ8K+VDxMWB1ygx7lMl3glYQEo+3FRBjPh97qNBld4CZPXJlBhnEOgIga&#10;qxREpfhSUa+qkCrl/LKeqS259XCyYyQlVxuxTMLx7y8VOKtJ77SZ3VYOiiaCnkDrUhObS0x8Oca4&#10;HAW5EqBIQ7pQuTaqz6R1dd6nLAE6gigmLMqEYkrCNUTdUFchlCkVi3m0FpmYwSpvYmbCY7RBtZfA&#10;+go6fYJQVqEWgAwDSEQ4F+Frh+6FxilQEGFoTkLhBZIz/lGlRvtoUUGuqmuNWi+OmA6d3gkFRy4S&#10;zs5OF2YnqGQoBW8bmzfl63p5U5iTRhfnjBgey+WwvoijPrdZFtGaADNKRRJnjp764PDpdbs3obdJ&#10;hBI6gx27c2zepLm8GiS0AkAVS+oOZ4lCtKoQA9/arER5LklmMQcXy6TlalWKiLdYNLoQcVh7xYxJ&#10;pjOh64xBBKGSJGtxgLmSsQgnb7gTIcUvpWETbRBFEhJWone1OtpBXJqbXQgtLKsUcvK7P/gWfypw&#10;7lf7zo+PnJ0e/fvPf0lhzCNrUmlzVCWKKiSxtbyCjwrzExW9PK0wSGnT1WvXROH0ypXrYMFsc7Xk&#10;JNR0auHUgXd+8P2/vXnl5Pa+tnUdJoOCxKr30tilmxM3r1298uE7754+espss8vNZig4eno74unQ&#10;sbP7u3pdl65d/N73/uXeex8xGBxbt29EvYB0ol//4U9inW51n7qUucuaPJiaHH7xtbNHT216+LPA&#10;YZ2/eNA20FISUJJXr1+/MjIKZ9rZc5cO07Ky2aM3NpkLCNrBnBYs6UjMIFXIVYoUCl+JlKxVUv6l&#10;YjCCoFPGYoaOCRwAmhSnkzGNUgVOl0osW5ydAoGhAb5nyYwEPiAs+SqZwExRWpG52xZDebPKxCKG&#10;ZXna47BDoARmFrh6i/NTeBkK2RQ6YDEwiMiKLqTF+SxZyNGlPFVs/JBWyvJ6hauWuaoghRMun1bU&#10;YMrBw00TAF0nE4sL04HAQjIRiUXjmWxpJD5Hlgm7ROuSGdwmJ8EySdguIeIiQGipmxCRho68jkI7&#10;p6KRCstk83mkZfPAawJ6LsKlBtslYo5YxKbA0ovAANC4o6mMxWzGe8YpZHmGnJ/KpmuF3sE++Dox&#10;U8ZkO+CLabTI30QnCLYLutMCGqh8rgZkKTg4cxPj7772YVe7HeYuWipzNHkhTAAhuCTwOiCKpFwN&#10;+hsQgfg8mjchmRm5dM1usblam+F6LNUqsGJh/DK/sABVoVlnlIKsUCfgL0MtpdSoi+g0KSoWnC8C&#10;ZIkxLLBraq3B7CiBpa7S1KSKMsshMw94FlKpqUqVcaGexr7aZIGuVSkuOeUVcTocDQSdziZWoYkL&#10;9Igv5e4e2OBQzZ16Q+XSKgdaogxQUlUyK+ghcCrxgZlgMBTPh7OF2KhICl1cC7L63N7m+DzU1IU7&#10;y9cc7XmK6OCM6xbnEqu67JSQV2pE44vXPG7Hx6/vX7etE9zyE6ci3pYtUl1FLEviRctlKjIWrnVY&#10;3xBmihluI10XuhWRXo6+TGElLDrSrVI2mRxNTa1/fuNQ3xqNzZNa4+n482sn+9c+Wa9ZAC2pInGk&#10;GNQ22/gKmYmCuuaNxyAA0GBLh8wqYNVE+UjSP1FKhwuYtzVIH6JyMLgQn5uNBpJVHi2OWm7Tcl2Y&#10;C1CyegZc0rpaK61IENUnLoUTsRI6KFZK44grJ3PpiFStyzS8VqilaWSxNX6gryZFmVgUI6KbZ+/U&#10;BdV3/+EnZodLDisCxTntjp723jUrVm1ev3mwa7DJ2lQp1D96//AnH5+6dWns4L7DoKJ981vf5rSy&#10;0+dOgArHMKihGQDxxApas6MV2iDthtaaUyrVa1GJLs0vgcmiwj8rlfQ6Wb1UWbg7jXTqUhnOTUaQ&#10;aEitSaczCYFIfGFG63BWSxq0JB6DNxkPLccDPUNDf/31/Ts36W36tESdfeGdI596+KFcKJwLFZvs&#10;sDgxMFXrjc18XhoHGc+mHNo+7GnzrNj96cG+R1b2bmtb2y/jdCf2HW9qo596UoM0udffX+hr3y1F&#10;IlgtVTM5MGPQCqHg/PRzrx55eM8XW92eD/a/C0xrd0/Pcy+/1Nncv//tA//3+/+Mtc8fnv25x6XD&#10;Th9bbJw6cq0OWHqcKpB9g3KUSySgmGUV6jQtpws1Hv2ISqQu88Vszp/OynCqgyq+sttua3K1iO1V&#10;HCPw2VaiNy5rDXLBoBZXqGQ4QSoUdrm9KIXhqqbCJr2K9GZ29s6E02HXI8izWmbgh8wX4AYEebBW&#10;5nUKabWUjYR9eL8YVlkXa0RwGtc1ZPicxt42ka9O5aNSi86otWkUBux7l+amkW+lJmU5hpdrpGUC&#10;sxAeYitMn/D1gzudiIYRZYffQdFgRUePhSWiDfI49OrIPsF5JAZFJRON2tWakkTSgKEjbrgRGY7z&#10;CL/pCs9SBKBe4Lnl+CpgKiSpV6mhnYv5/TaDEcQuvC5YQZSgFYZZSwSKK7iE9PEjR29du7F2eAjL&#10;oGQqhRaqjHYF6JVMCYYuyLWQR1PIZODNLMKEDCYIRZbVqiIuxbgPrj8MUDBTM5pB3eDF5UJ0YR48&#10;qHgMY5s8sp9mp+4E/X6Me/CtxLqsChUdYKyiMqAtIgEYpkKqlA3FUrlcLptKFZIYoWDaUKgz8kLD&#10;eFEGi8m/FJBJFQA1w/6ObAySoqOxCGAkMLaxmGhDsC2iS2UinYM8sKTVqvBugRLJsdrr1ycvnLo2&#10;0NM5duXa8MqtFq8lVkvR3A3AkG9cTA1v/97BO5kHRdzl370+Pz2xWIxe530ZO/PuteOHLh+zWY3t&#10;KMAdxiYvAknV45OL7x+6XKRtwRK1lKv50rU7c0mZWrd+y2CUGtdJpCaxLo9I1io5cmZUy9ke2flQ&#10;Pp/6+rf/7r3T+xKxXEfvgNvatHbNuq7udctjvlf/94/xSFrNURiSZ2tinaUHIOs6h2u1TKD4yleg&#10;O7Bx8mhjDmwK1bk+b6fXYFHjNk3FQCsqEMk0ES/xaQzz0W3TAFmXCwsT02rCZbUNAZyAxEgkTIF0&#10;BlGHf27aoFf7s9CRRFevXLE0t6zktF0dA1QD2UvjEKVlNZvdcnj/kdt3R9asXd/TOjA3Pjd+805b&#10;ZxvsBHJWNDlxA0+Ab2LSpKO3bVjhMloH+3sQ3HD+/PEd2+8Jp4Sj5y9+9uF7U1nt/kuZtm7zRDQq&#10;gp7A934yGJmdq3U7ZRdu3nWuenL87phASZdLCiyMP7Nt8/XbeFglwJH4UrmQf2IYgwJYtrH/LIpw&#10;X6MjUKodUrWD1llQ61BmKLkMrX3tEMKwKs2t2xMvvbq3qbVZgXAupcSoUaTTyRfffuXkhaN9nU3e&#10;djUiTIOBu+ls1N3WWqUx6NPW69I8lVhIx6UKRwY8M07P1cRrhrqPXztka9JCsVWsN+IhY/MBOl1S&#10;Qh2TSYNwQwi1mZt36apYpVKBXCQVWSJpYAnVWkZBi9IpkSRad7c6V4wfO+O2Z/Vd/t6Orx746NTK&#10;/j0GlVcuVtcLlXMXjxy98KyrZ/KpL5j0dO7I2S3rtj0UhMsxsSxheKmeKMsqBcw6CLCGS/WcD2oU&#10;qRY2OU6guTLs2yhpashhiAx2dq9ds8Xm7C1QqBT0//WL3+x+4N49j38KJ8TCwgKiQX/3h1ehtpAw&#10;ipRvYvVg77tvHVGwsrZWD7Ds8NjYO5p+/ftnZaRuXVfPYN/Q2O27F8+f9SLh22lHzq3FYOrt7F+z&#10;cm2zp1mpVOSI4st7X3rt9Ve+9sUvDa0Y/Oo3vrJlxya72dLe3vf33/6/TpPb0+3MV6QFUj0XSwKP&#10;p6Zx8FFzE/MIMiEhq0Z+klhGIk8tkG6zujf0DRtUZoLSo7+dS1MfXamE88Wd2zuadVKA2Dl4NQD4&#10;QbaIpLJ091Y4HW7u7hYkZR8/yxC8b2lSKKWNVjPU1IiHEXFKgWYqJMNTgLJg1yEukmXEKuPqRc4v&#10;pVQGM9kq4oMlXPH6mKuvb0kL3z4WTVhtY+lcAusmHwyicNK47HWVEWMKiudBbpqZhFhUULpsUkSH&#10;g4iO8Wq+DrdWKjktUjEQorHJPJcLF7QaQaxQzy9ytcxsk9mQhHE6jbQwtVz/N9///sdHrqy9d0iu&#10;VKVFRcQKFgkiL+bUNZFeoBHXAjJ1AURvsqpDtPKV65VcYnzypqGEFAudGIsZjaqIlJ35sEWkECeF&#10;YChRNxopo52oFKosNTk7jRAmkLszlCheLXIEaYFaolgGH1yB8SIs9cU0NBZycU0lqiONS1oqqoDV&#10;RWS8qKqAcBqFJkXnSCrD0Qlw3PHf8mCR6VJQdGI5ODMxedd32yQwFUI3B90Ibh9M+nQA0tJkNsTV&#10;Shp9JyGX6Vyuul7as6q729IaD4TQUwEliiEjKqNQISJosTapZQMBU5MdfHzMo9OJlFynhT6wmIqL&#10;wTgiZWQJNvR0JBpwN/cajH0sg5R2eYkEFmERquWY0ADn5hJx3C1lBqGy4LeQQihMK5SIXM9gplYV&#10;S9VaROOE5hZhcyf/6Z+/7dt3NXLi9pXQdN7M/st//koh72xt2tKk6ffoOlsMbT36vkvX9tKpFAYL&#10;MVp38uPL08G70kjs2rHDs9NjR08fePH6/nHfSDtD37d97Yo1ndVIUMXDzVWlWbJ7qB/zhVXb1w9u&#10;HTZ7HMevnT5y7ghmkw6zq6u7pbu789e//h3gPzvvuW/ve+94mu1ysIrkkpnZ0f2H3lu3cwtZS4zd&#10;uBFJSHrbhvP+0PVb4w8//RQQCUdPv9u+pr1QTCjl1ND6bhr5BXqipd9uazYgtrnEAPTZAOaB+RiE&#10;a9BmB4QT1/Pc7Ewhk4KH0mgyNVjJEDFBGgvVXq2aikT1iA0n2dmFGbCnMCkDLB//s4NtgGAgHUvp&#10;tIVQVlGClFQSSIQNBlMlF6qVC6g5oJALRuMUUpw0WkauQtAPLG/pfFaaiZDZpCibRFPy/3+upGL4&#10;wcdDQjxC5NHriSvYMQXjuWCsksauQ6w1GhF5KTMbSYteZNV67f2w78oY5MaoinU2K5JUaTnWqnBF&#10;YFwN/2JVlET2KAVSfDKFLCPoAjM56A2BRJY0uDl1iQL9mi8qI+B1Qm59LVtIVamawWkWKaSkQlmV&#10;sSJl38TipM1pANocQl6U6UKpggU0gIQwgMNj0SATFCFOqfM5/sypE72d7Rs29kGog4pKrdZC9lIF&#10;oqZYUMrljagB8AmxgsPcOJtbnp8HfKK9o53Tq3H+wtmMHKQUYqwzWRBOFVIskht5XKlECrlMIp2E&#10;p7Swv4ki59X1ubaOLTVdN2vXSVCqVcDFCTBivHQFjqugNQM9gZIxgIfC06+1O2HAsIiqKuA30/Ew&#10;Rypb9BYjooS14Zw5UWa3Dhu1yyOl+SXzxjXLHAnpg7ZMleeC5Xi2huNNa9aZrQZ0rRJJNBGIxVNq&#10;mYwWlShK8+YbH9YUI5//Gvvn3/ge2fbElbmEzmo3amm/VBuViqRBn385A657X2dt9G4skVb2dHtT&#10;uTiG7jDHxpKRFKIrEPFeFAoIXU9kwEbgNHQd7zHDquGfIjHUUAaS4YHhjt/89mBXa6et9ZrBpnzr&#10;jVmrbgDks0h0SsAGWtFbr1sgsKvKStrIEngAHKSrhIKtw8AFzp9DprFKdGZCp8MqgvckiSY149ax&#10;RgPJujCm5ol4rrKIAUQ66cukztvUNk6CkRGfgZwAvFhAkbAxrdeXl4MqDQpxyV82oKAlw4jTkBWK&#10;qqgeVIszSx+9+8k//v2/Gi2uvUdf3PfJW9dunz524oPZuZFgcBE0fIfTbbE3t3f273nkyd0P7Bjo&#10;XfHIw4998QtfUmk0S4uLb773FqjrjFRSKoPYnS+KxXEehjQeQw3EW/NF9BfiuTszwVl/dCGIKoHC&#10;Lr2RJSC9dPW6LxaTqJRQzz7//FsnDp8PLKVANvjJ//zmIGJc39w7OjOz/qHdVbM4FPV9/v71H79y&#10;YXhFQ6AKHviVi/zg6vW0XLkU9FdFi0pEziYsCkleqcun4cGdntGAeiTOc3UFCLoQUJ0/euHUJ6dw&#10;Dv/NV73IAXnzvcSjD3wNfjOl1VDXuYgy4t4Lozcn5Nr2z33666lw6r/+878+/9RTep1+//sfzE4s&#10;bNu4DXiryTujhw7sWznQVSLKYBk1+jlMEWADRgFZE0GHDbmsRqfDBQrfhgoaEkaSwvsfD2aLAmNy&#10;OAxWuUGiaTMhkJqtY3NZxcp4PryoxabJYizBTpgpQAuqtFsg9ofvTYbZRq4YCwaxDONkEoz8+HqO&#10;IgWIE0uZCKG2YSPNUuiOa3Bqw/ZlsSI1tZEIgj4HxT6fvsDXgniAc1V2KigdX+QljByGAA8uG5Zf&#10;8l/KVzK1KrCT6UZXhFNSJsNEgzJYCaNDZHBU9fY8tLpMg2+MkFGANKCHo2siKVbyYE2k8y6dWVKF&#10;BUgWQ9ODhR2UG1UkUtRLLCAdHO4rNoOpXU2l0iSqJSy+JVJpaGEJcRa4TfHlFehaFnhZoABZ/L1S&#10;V0/XysF+IGeTofBzv/qjTFRvNlj4cOLYewf0DY8Nanmo4KB/hx+ixotqWGRlwSFsxG1VPvr4WL5Y&#10;d7mbU5liNJlCMpJSY7Y5O+Raq0KjRUlkstl0JhPmu75gKBKJ5rHU+H9cvXecI2ed7a2qUkmlUkkq&#10;5azOOU1PznmcPc6JfIm7sMASLnfZXbh3d1lgCQYWMMnYBNs44jD2zNie4Ml5pqd7OmflnEuqUii9&#10;R9x/7udlB9Zge9ytrnqeXzjne7D4rTay2Vw8k10Jha+cv1TC/hxZZKk0IMsC4uVV0O2UMLCEtvbm&#10;jesIhnC6PTCj6nS6fCGbySQBUkW3wDD40YM5r2jOvLJgWNXMZg7AF7R+NYn6xQ+erUjklx7/Fi2U&#10;3n3veJwmu3asGeiwG5JpExs6e7Xeyjyuvywkf/vLpLo055HXfure//EPn9q+YfMjd9w9uGb47NTE&#10;sfc/8I/NGtXVPrdlqN091NdVwtK8nCmX81I5Odhu2LbOypAhhbpRrmPpX9HUEImoGTszsXfb7Tab&#10;648vPm/0WT/6uU+U08Kbh94Yn5yAg63V1zk8tP7gvY9CflEqKFYX0/Mzsdlb0atvvDx14oPxa4lU&#10;jHFjtZ1fQr47xXdqCUdmasaILaGeNQPiRDSjJuOpWEoA2xlInVy1mSkjR9NFh6WlwzeiotBq4RGG&#10;NAi0NSAUauHleYfTtRqBNzg3PNQ3PzOZTMT7B/uaaSLoQfFXQurSoFBtz8zMr/hDgwNrBgZGJ6an&#10;T54+09rZRTFsJ6TADGd2eDlYRrE75bQaNG2NYrvD2Gq3EHUxn4wVI9WJGwVM+7b3qub8flt7z6Z+&#10;Z6eL6WpV2/nKiYmY1LouT8XXbRq4cWN+32iL0ag/cQtMHlh9dQ5rx45Ody+P7JZSwh/UN2gyW1Kk&#10;hGIoJsSTMv4qRJ3QVJYWakZNw8SVWSWMoWqePXvl7LsnDsE2NnHrwsULJ6zd3LadfXpVLbOwWMkW&#10;KS1nQpQq6CwICRSBas9kJYhbtYmoODcbfv2NI5s2b+Z4baGaR+UKMjC2qP7cSqqYwq4yq6oICHHS&#10;NlYzwXg5zbfZqigFtIRe1BeUadbqU1Z1vKEerSh6Nz185urCwUdu+8Wff28fRpziFK8NTk6cuTV3&#10;/fUTx6ZT112DyQefYO89YGFF9fuv5tVdXzd39J28cXXN+u4Wnxb5txBPyYQRImIOt0Ix3UD2CzJp&#10;IFlDGgpRUzUqYiqNm6SjfZ1MGvFOCEoQ6eRbs8G7Dj7C8sh41Ayv37Vu6x3Hz1/fsuPgbfc8MbB5&#10;CGi0SWDvZud39PQ18nmk1yFEfPvWHVfeOaxOl93dbbt273jokYd4QNfAxSUVBTGfKsanlifeO3Pk&#10;rWOvjk0fx770S5//VF9nC5SH9xy867WXX8ZTZLM59u458MJzL6Aldnp6EO6TXQ4qEimjWhmFPdeu&#10;48y8tkG7SDB665qKaf3gHW3tu0TSkFEYTk4Fj6OiTcV1LezOtS4Mj5FWDrsgKpc6FPSZ4GpwjjFr&#10;7Z2evAIAmjhQgzH/CpKp3J2+KqeECAbrcixnMBYyAl6O+Km/hRD/bUCtQC2F+xas3XgqZbBYUcMr&#10;p+e0mAVa+aKC1OKEhZ8E9W4uDQuuzelAeQYAOUyi6modGWVaHQcXOvRH+GqAKAPWAo0WYgYzqdUm&#10;OoA1cZg5pcKUxSaTACLHAKoSW1p85Wbkm0LPKIyc1WtfM9wx6mvhKgp4rJKpIsXCaFK1VQhdRRGI&#10;BgmnTqCqQLoUw1FQwbr2ba91eYilasyfUhtsAFRDHuzj21gKamuKMTsUFkeYRLeISVQlE0/okL0B&#10;9RSlMjXUUFMtLi4q0gU2VS5E58lCBjrISiIixaN/+88IosXIQq4cCxdDfrkAt0xVDYh6kylKsCQw&#10;w0QR7yx0t2Yd3GK9rV1FgvDPR8DUU5u0egzu0wVkEsEGxapoKV30OHwF6OWUCp/V0aM01GeDlWIZ&#10;b2LFpJW1mrQil1GWNVajBu3AwhIWAAAicWLTP6Yx6MGsLibSFHp3lRFzZUHAR9tw2rqVCku1xmAq&#10;WmuUC8lYLoPcbojPMCQi4tlUQ8/AkoxqTswJAhpnlqsCG4dpXzoHWfbKynIS3M1vfO1Lgb9cIG5F&#10;l8i8ctTX1sG47X1Nx87/86+xqXe0JVF2OAWdN75c9G3kH33k7n6K6e71uh7c0DvatnOwa+NIt//K&#10;ObOBdtwxXG/VaXgNMB1OgoZXntQ0VHY95dAMrenbNNL3+6d+8v7x9++99x6bybNz5/5//uf/c9fd&#10;d3pabB/6+IP+8MJKeOnp3//q03//MeR7Oc1sOpa4Nha8c88DNq3h6Wef+8QXP0+pqoKc9va24vu0&#10;OKDiV7V0Olt6nRaXSYIqQAmNApIPwYpGx1FPZDJmhx0zQyDy84lUq8vnc7YVIT2CMQk9FYFJKm6c&#10;pm87m0gnE0mTEa1vO6aXjN1dzZdkfwBouJiaRPnvIvn6YsTA0HOxUN2IqraRiq7yFiNScfOVWmtb&#10;X1UJrgSiuLWsAWlyBsZipNHrWy201YpfwCoTPE/jP40m/EFDbwDrgoZKzwDIFf4hYDUY0LehLQa2&#10;BYsOMFHZTAEqkrymkWTkIlIR0CfXSiCDwj8HZnkWqIjwfGBurhCP10UpFU/m4VhQMxivqFC1KVRq&#10;yN2LURwLba3tWo22QdSR7WC0G3irEcpXmQJYm44qvQv+2b7BDjRqoMrgQ8A/22SyI9WtmV6FPF8B&#10;5RADp+pPfvjkibfOb9zaz2lVKJE7u7uhy+M4djUasGDXDoMGCgsGy7x6YHU5Gg7ive7u6UKtk6vD&#10;v50rCii/iiaed1sdcAHg8oN6JxQJYVmONE9KU9TIKrYC61y6q6NDybQXazRtRax1MRZP22phZaVA&#10;lrONbKyWDKhLSUM1p8wGVWm/tQFnTiwbWCHLEmFs1/SvpWywZOY4VvPm0Yvr1q/f0+5euPxud19f&#10;1WyUVVrM3ZMzy3bwHhx2Djex1qwmMTpBJowVuX+R1SmDgWdYhHr7Tpz0LyU+OHAvFDxK6BRZFzkd&#10;0Wc4x6np3PjV6dSKoqV1YGLxUH9/uadT+8LzJzs7exlOn4M6X8/yQACpWavNrsfoEBZMjD1Xrhud&#10;TS4iPPdqzEykBnRQc4FlR1v76JrRP/z2ve13wIPe8Ljk1185t2ZwgKIMy8uRDu9IDqb4xnjF8YEv&#10;pxDLWSAckJKHrWcD4x5oTgH1xuGC2F+sSkGTJbS4/NRViSox+Vw8KX6gcxZdjn67iTfoF8ykD5WP&#10;VG8ezXIpD7aNhlZV6zCNmku5osfII8ioeQsATocGq1mmEpBwXTpz+ZGDH9qyYU+1UP/RX/9z5/4t&#10;Rqu6v79FFNOXLp9+6jc//+WvnlqGmdto0iJqkdPYXDYzAOKUKpaMffLvP/3Aw/cDyAonrVgVVYw6&#10;lErAlYPtGKxzVXAdy5X56fmf/vi5hbmpK+evnThxgXPZXc72F1589b+efLG128Xo9RcuXX3ppZc/&#10;98m/f/kvr3b1DrV4+U89dLC7tfPnz7634fFdCmvDa7JPnVy0q4wv//XkXfe0drryly/GxYqntWdE&#10;a1LEIrO1SKWbb2vUQBBb8fqsWpUztDrfaoVHmIcagWlkn/31X1ZWA/ful3dspcfnKvMh3W17PoFC&#10;397amlMayAawWI0LH1zdf+8nbZa21/7y4juHDv/d5z6LSOff//YZCB6++Pl/4LTMz378vf37tuRz&#10;aUg/IXjF24HhDiixWPsClRmPxVHpMFo2XwbiKKPIVuK5ckJMGPS0p6uf0nmMOpbWlxALjVZTWxMt&#10;lCqSTwRy8ZHuXiRRIt4tMrfi8vjKrFqS61WqgPnOxOK0qd3ZMDElnSKsSEcrybycT0ix+dicy9kH&#10;Ajn0+TBGogeATIVhNQi1x1gGkhMCr5l+dWZyostta/W51FpzJqclypoOm1pRW8Itp23p1eQTmVAI&#10;QZU4mlQoDGDUU2KqgZEKJHLoKTT6BvKE5Tp+01wB6lcjdkQi4vewg2yAzqE26AoEizE7uAuwrZdZ&#10;Ik1KwJkaK5AGykgDhkSvGgghk4FzOfyFDBZZNrsND+DUzfGyIDQTwxQKGMVwRjOYiiG9A3nEMvK0&#10;Slcvnu3v6Ghxu5PJ9I9+8WdApALRwG+e/W1PTydGZRWhpMY2BCpm4HYECE+4b33zv9Rqvn949Je/&#10;efoHP3p2ZMMa3uoZn179xj/9+8VrV3cf2J0pYAAC3iVSG7BTBFETvHCkS0BZiFgV5dmLV5/9yXP3&#10;7tylJVUrAf+hD473blwDjbJVq9OI9fPnzsCe6HB6EA5ZFMpPPfXLaDTS0d5isRrxcLNwATVq8QQo&#10;vTlouLGtwlSxWoEjXXXt/K1WX/8vf/bM4OjIXXfu1Wsrz7/82hOPPOA1IpJxvKGM3LhYvt31cOBX&#10;b9pGzfL61rBevPsjj1Kq+uV3D6PZdnS2jgyN7ty0GauJp1/71RuvvWRiNQMu+3qvsd+uH3SxnU7K&#10;ZKzGicUaJZjLsraO5hOZ76rDpy+fuj752OOfEaTKb379s3/58hdcnMbVaVi7fhg1xNNP//q1v742&#10;MjzidbZ0tnf3dQ6sX7NpeGDj9g2b7l6/6cDeezdvfGTiZuTykTfu2Na9HAspzW2lHPHTf/2u1sTs&#10;Gh7ViLWl8QmhkPe0ttkcbjOuZHT8nE2rMektGIPBuWcgmpljqKOaw09UiTgJcrEQrJVXby6JQmHt&#10;uuGZ6ZuFYn503Trcz/ir4KXHQaUkNRBYb9u44+i77/v9keGh0dG1Gzmt6Qtf/poXu2athdObUNUi&#10;8pZWQp4PO5ukoUp6FYJJ82ZW3e1zW9Gj6MgOT9mqhNSFH7sR1wIEIYa6e6F6zY2FcyWVau96m7oq&#10;fPD+tQ/ftw8IgRvLMYdRsa7XKJVUsIe1MeXY8qIGz4jTCmWSoKcVZi3vdSAZKTS/wNVktR7YFgoU&#10;D5mocTrO4jT2DXcPjvYMbOjpW9fZtxFMP7VFQ968fMZnc7l9nazVna7JEk3ViCpVF6JLs/q0urpS&#10;xo7g3LsXOFq3fce2eD758yd/Mjo62tBxK6FooZQDRYaymnKo+BkmlcnNr/r5FjfsHrgZkJKUXMir&#10;fGq1zkvDS22ho4lsZ+cOvLuIAj2w7vZnfvSX7Y8tmx3lndur3W0Lu+6rbL2z2tNRRkwyme1+8WXF&#10;8Wue27743Uszs6labs0ab4NMNhoQSUBRpUNzq66VCzG/rAGqDdEwMAwQSkVFo6gvTE0Odq2labMo&#10;Q1wGGXENKv/9WzfooYnPJv/zf3+zv7Nj/tb400899fiD9w929eQJ8eLE1JNP//rL//INxO2QkiCG&#10;Q7VoxOswrtu55h//42tRf2rzjk1IAwda7+yV04dPHvr573/6/Bt/OHH+vY071+y5bfOWjW1dXW49&#10;p0LAHcZXWhX6KN93/+P7Q0Nr2tu6RgfXPfPbF7zedjNg48l8NYygVpFycbJFC3uGQdIkZ0O9PUOb&#10;9zyktrWGFcxL56UXPoBymN+2sX9fq2ONpWZXVAwygxk2tMYw5YxPXSwq8vYuR12ryOCBzcWc+PBX&#10;lgRRGBlZF6tnKQoLdhFyPrraYGukmClqSgVVPoUVLleT+FpVg5o94LcC3JVMGpWUGbPxhQUYU6su&#10;Ozag0HYqocUXC6FoEAsbvdGcrkoOSkuWKzOTU06vW2c1q3UcZmJo2DBYA7C3ALhhsagU8xyqDgKG&#10;aKYaj8Cw2oSsYtSVS3Ht7Qq1VNKQglaldVg7PV0Drb56MLZ06YaNNjA1FYDxcGPoENEF8W41zzmt&#10;qDYxtCpF41gP1H32oJbUucyJdGLxgwudJNNmdwZrqTl9WbDoavhThNhRJ2B/N+aq6blV3uOAdJ8j&#10;UJSFkuV8w4oFG6SVTNmiVVutLHRSbrfKYsGpxFhterdHbbGSRiNjs9Wttlg+GVxYKq4E6GTWDG8w&#10;jn2NGkKmJEmVCW0tmlDqbYAdwFUE3pLKxAN5qxCQAI/6WSdh/e3RcrTSJiqMacl/fXpudbVjyxra&#10;ZoTdJlNPWspKbTTt5A3AaifTSbLFWrOyYGBHslnOBh0PIeaKKoREN6NfiYpUNegx97fVK7qKRGNo&#10;iK0yVRHnpye1NhMmRaxaHckkSwjDBdcgX9ZR6un5WQ34SfD/IlBRqKry0qR/ueoyUd/86peEd2bp&#10;+cwNKVJZb24bdt0aP9ffufn/7azOXX1NU6pYhkdkc7ucU60b1EpiARp+XZ8rypbNBOFV1JJzk7mI&#10;v31D3xJdTAYC8XI+XCmsgBxczSUi4UY6A+STqlpBJ7/ntp0sS//hD3/u71lntXj6egf/6V+/Pry+&#10;67GP3qc20LlSYf2mNR6vqen6K+c5lr9+bfne2x8q5orQ3q/btbUB2wKnnI+lzFYHBu1lGUYGRdNw&#10;1zzSKMgm0fdqYBZpkNF0Cpt4CuKThsyCWtVEUlVrMKtgZKZimpNfDJOrcFqROg3nX11B1AA6LwwN&#10;sJqUZPxojA0YtzIRijOQSivE/x6GrsWiDVo1IQjd+iY7ATA3ARBxhRJsYqgN0Yo0IRIwVhGNPIHJ&#10;LIsvBIEmIlbnpKZO6WsEzC36OpiVJFPDdp0BEBCWY4w+GzCkot2DlgY/XjTLWkkGmphR1LQVUS8W&#10;uJoAKRdCnilVRU1WlIAIxYOFYrmzvcvpcIEtA0BiLJGEkgYU7SadE5pASazo6vbWFgz+EW+K2L6S&#10;kPG67NhNIaWIrtHYZa2UDdHw4nBniwlhdeV0Ppa08Cb42JsWJEgBm2oxGimNh18/+t4bx7/0tY+1&#10;tftg8nG4HJJUZtSquZkpW5vbZsK6qWZQ0dlYFN5WvZ4bHhkymo2ZXAazWUnZMIBToecBs9ZpQBUi&#10;gQ8HZgNkO5MFTZyZ0iHLU9bLhXwmpnMOlFUu5NW63fqJ+ZVb0VzF2plSr0lrByTTiMq7xdC+Te9b&#10;T/NdRueg2T1Ic17W6HC5bV0uc7++ZpaAjufSxq6XJvwmn/XOHmv20lGxLrRs26wA8CKUyIfirpYW&#10;lctcggZUQWnrONGAbCCTeWQ3ETYtFQuvcgZkMiELqm984ak77mzoZOKDC4Wtt33hnXOrmK349PL2&#10;/l5G0T4Zbrs8N7dtQ8VjXBwfq2De6G1fU4VTjQTcAds4LJwrVWyjMdUnFYmVa3afAwqBJtOyDn0S&#10;kcnHBUoyOHwkadfQbc88c3Zk2NbVnkqHonEwU9wDq6vHCekWZEM63pNHXl+1Q8HYhAaVKEDekKzC&#10;miYFSmJUEBIFxMDjY887dBmKSaaoRILIoBRX8W4db++vldaq5E6xUNUgM1ABoQI2E8paOuZgGXRh&#10;UgPsXxcGqNDiQLWmxBSygeU9Wu/m/4Ob5/LZ6x95/JM6reWb/+tbeRPZ2dPHqOE9R0YzMzTUvWvP&#10;ZqTNlurZY+eOHj935NyZs1Ozk68feu35l/70/gfv7bt9F8drKDUY4wISt5A3AIQ2BEJgi5TysEmW&#10;kqlcTqx8cHr8C//8lYc+9olirfHWa+/ddffB9taOkpSq1FRr1605e/qylXfcuf++WDh35crNj370&#10;ISGZnJ9ZnvCv7nloL/LelDVqXetuRsmvxCbGxlfWr6M7e4V33pzKlu32PmTPWJAvUk4sqSBJhDWt&#10;nCEJh9tpFVYvpyDeVOnz/sm/vnwSPtzPPM52d9SPnhe9PY91tm/0z0waPa6ixgTOHbKW2r19nYM7&#10;Usnkk9//YU9v56NPPCbLVZ1B99Wvfhmg76PvvrWwdMtgYkxmnYSINbzUzV0VWSlL+WwOYEVU6Xoj&#10;enu870plZrGSRxadU+vgwdiWab5U1eq1kHSVkP2kbnDmWl2MJRcTodbB/kqpqEE/JpakSAZkoAgh&#10;NUkjiUggsDo0PKTR6UpYEitlaE6Ay0F0A2bMqXSYZ+0co4KVkdPgriQzmbTeaACmDOYWsV7OC+mQ&#10;NsoqHenFIK+KAr9PVs2LEwU7KOxcQNQaY2JHG8J/DQ6AkRLBVLUIFRkS5+rgz0AbwyKFHMdUPIov&#10;EhZKLRIwdHBJKkUQ0IA7b1QzUAcxKrRx4G0Blx6cm5FyabNaZcDQB7nUFC1ocXE2TEolNHaA19vN&#10;VlTZiA8mtdjeOaESSK0ESAGkEUaP+Q6o0JgnVLCVFzmeW7tlo63Nk4LVUEMP79oEN1eqmK7XqPZW&#10;FwKjAHOvJrIygKvArmI3KjNvvPrO+rWbrVbXO28fBjTkrnvuTWeFI++devOVd5dDq9t37wBNSKlm&#10;MJyEW6yJY6FoBAmAxdUskGWykBVvnLl2x67tBZjWKfL1Q+/3Dfc4rbZ8NB6YXlBrOIfLp1JpIY6O&#10;x1OHXjuLwcCWLRtUtBID62IeotQoi+W6043fU0Yf3wwLUMI9fviNk9/4x//d5mptZrBTyq61na+/&#10;+WcH61k3Ap/6r4igfuk506njq9Swk9s/cGHq2ic+8WFoiP7tP791Y/XWhbkb5y6fbVRFq4F3ex07&#10;du7ZMLxmcer66eOvjo+9V60sy2RUpqE6wsdClvFdBcWT7529dXPu/PkbvMH5sQ99Bk3+2TPHkP83&#10;Mtwiy9kqE1eC4u7l9u/f0tXtevvQKydPHV5dnRsbvxyNrEhiNrq6Cu+lrMbPUN/X0Vms5C/MXG0Z&#10;aMnk0jTjPXbBP9xu2NK/Ju732234PFppBjHoAN+wDE4bCsp3tDiIBLYqMGcmWTwBuHjRBuOGqZcL&#10;YB9pzZZ3370EBtXgYMfNG5cgwxwcWYNMeGggCCQ/NxMcESgt1SrS6Mjo1UvXr1290YmQ2Z6BO++6&#10;7+zZK1evwPeYM3Aas94G2w/ZEJWKorpWUCHmipARWgS4iBawD01MVgIAISA+qcuk1AtlPa9oOrir&#10;9oWlwv4B4y42qIpGmJpha4edU8CASkSn3wxNHqkpCPBNZClYrBbNHndJrSjCLqxi6jjMwFlFrKzd&#10;JGB8HY3I2RwAeshVhLkOMjlUO0oNbgARvaSoFKT4in9ppmNgQOt0RSpY+UIMpdThpsjk527dQmBG&#10;drFSyWMaQmho3cef+CiIhW8+82fDYmaQsRf9KXo2szlqdEUZbqniDdKOsaL9Wu4e/fAGZQes8oNZ&#10;c9sioanorWrClTG6YzqbGQkpUodzo0jQJ677XY5WC9d58i/FTMI7NgUnZMOgLudW88u3dEePqQDq&#10;cLc+8ZlPfOtMOg+T09YdfVomJyviEPKQDVYJBbosM6BhRZbVgIcB590MVkJLWKYV1RBq2fYhgAMb&#10;wBUQFAA+igqQDzL2eMANg7D05z/88dbNyQ89/tjePfuvXLj03Wd+8cGh97/yd5/bvG2T0CxE1IjT&#10;xI+hGA+LbH3vh+7KxCvP//X5s9fPvn3srWQ+YrCyO/auf+zx+x947C6PzwpzcDbuR645OKzxGPYz&#10;CPxogHQzNDzy5A9+3OJt7enqpRrsxI3rgx0t2XA47F9p7W0njeoKhRERRwicY/T2oHfblWDq9Nj8&#10;/FzAZ6Yf2Nm1q8voRapZTWGE6wnSAvxs5QLFVKeXbtA8egyE8YIMJtbQTKpoIRPPZBLmLk8cXkGs&#10;oet1fbEhBuKxpQBo4XH8d2T/gQaIJBmyDh0RMo2wR06U8mrgBgxaCbSteCJVKWFHXFVQQDTSVTkE&#10;zTaEQDoeh6IS8ZLBeMjvt3hcoExAtwMUGxKYSCgTFQ2YwvNQw1RrcIBoSYh5EOGLSK0qITYaeFca&#10;EvAhLm8H9NktztapyzfZiqKWzyYT0Rpd9w12cmajVqfH/D8sYeaDcK+00qIFwrAmC1aZBOhcpzEo&#10;bc4KaWiRkQQAGxofzoam5m8U0mGmkOWyaSYXcylltVTgFJwuLcUWVj3dHQj+Bg46FAgaPB7ZqC8h&#10;jYhhBTUCr9R5IEAp1MDaKq2FXkGAbayhRA2MMLhSo2I0mlw+h9Gqhx8LYfclsZyMp6sCeDg6KJ3w&#10;veF+BJzTqBDkRKSGuS0YE8tLJo8xT2mIotJbK3oJNrUSnMwkfnLx6K+vvrvzrtu5atUsiTpBSK4u&#10;8joIyniDSo0hY4asYAetaSjTmbQWGltMGTGUxukia7F/xX2ta5KgIPaiixkUuQLkJgg7hgJLa7cU&#10;BKCXqFQBek5UExpGrCN7IJZM6mCHo0hEsDopJrQcCFTyxv526p//6cuJV2/IM6lJVT47ou3a0FJO&#10;1Ef7tvy/ndXFsbehTmk4nEsCVUnUmOIM9A3sloFlNudG1ispavJC5PgF38a+uF1VjCVHCYgsXBJW&#10;Zi4DYTNRGGcbQWNnayUhC/9DNunudPk8Xb/65Z+HB7Z0d3fs2LP5pdee2bp7LexwPYN9QIhqNYBK&#10;Q/YJGrbh3Kkr9939AG8wD4wOKzXKMlGaDq7OhxMetxcDU07DIqK7CeQFj0upVVRVKoVWXcGYpbEQ&#10;8rudHWBJIBRYg4asIECYzNrNEqmSwKRtTlebCahoyBDZiQ0DsjwxZ25omCyaGbW1UC7oLPTy9ISm&#10;gqvXjPdJSYlOtTIQiOb15h6eKiXiiDKEMztXKIOThisZ4h+0Vs1GD+nYNTUH5WW1ASEUkRcauPWT&#10;6bQ/UE1nDA3SSjNlaN4VCqjw6tWqP7yKDQaef8w4CXDci0UhGvMvruaDcTGUkEKpbCCajMYwzYXM&#10;XY1lbTSTWwi61m9ACDlIpLA7YNOFeCIECiG+BudaVSpk4iHL2p4Khupw1DBKJCdUyoV2pxsvOwRp&#10;qioieulLgbhGLvd7LIilEzNRbPBaPC3NTCjEvVL1AtwzRVVVrHz///zXQw/cuX/fjnAsBOyBjtfj&#10;0C9m0ypMlB2WRqViYbl8OAxRZXdnu9vn1ui4UDySLwuYfOrsJnwmiO5t6vqa+gG4S5uWP6PFpNKo&#10;WIaAPapc5GOFiL2TAQsGInWRhdakGEtbtm2/rWOwt9G2saT3+UVyIl66GsjeiAhzBSKhsq7WdSmN&#10;u24eKllHVzlfCpsnk8+fNj5/Og602Ye2W4Trb8jpQvf2vUm5JASTYizfNjhYMCDbnMAOxSgBmaFv&#10;KNVFbPA1arkgAXRTKYU0FppQ2vVm+9PP/hjo/lab+NeXI627v5nKyw+tae11ajt4YqiFKztd795S&#10;ksuvorNQ6aynTiXburewFtjHBdyt6G1hs9Tg+8RRUi3mwhMIEMgBi0tpiQrs9tnpheu0Ud1gtIWC&#10;Ss+0laX28ycv7hjlhvpafvjDs3CS9Hh6kG+fWY2m4qTZsKOiSYk0CG4wTut0RiiZZQZoXhCdsXFg&#10;kbCiR+qeTovgigqnVoAFQRs9pKFPrHeGQzKvBWderxbChBrxeg6I/oRQoN3haFY7ug4sB9vMjtD0&#10;FLb5GljC4PKCm+JvO12aYBKh7P23PybkxO999/v3fenvV1ZC2TTw2eVEPISqCy52xqC0uAwdfT6H&#10;2+B1tuqBIWp1dfe1D4z0UCqZt3IlMYd4MpC+QfymU+VUMFLOFSGJw/CX1nIqneGD6xdtHS202WzG&#10;6PrYBZvF1tHRsbK0XM7XRtcOTt9cCK9GBntGQeG4eWt8x+6tBr3ntdcP05ragw/spSTk1iKVwN5g&#10;6J17d//pheMWm6p3INXp9b7wwnj76GYNBlTgS+YyGKOADA/TskrrS8WjiuSteEGOZUS2lP3rK6dV&#10;JuHvnqhCM/vW+/W1Wz+lpnSVbMzW6oyjPGiQ9Uiwp30NyVrT+WQ04e8e6Fq/aS1CCbq6OhH1+P4H&#10;73zr375+74O3Q4/HGkCMxcAHXQ20D3GxUMQoQavVen0taKtAL8DKSBGdVlJGRtdSViqa4kXOEQkJ&#10;Dhv2img7yho44uqKlD+otOpJM667GpC44WjUq7MiZj6NkQlOmJnlXkebW2+D7AGgmmZQOCJZGnUr&#10;5OKITKg3I7ZAH4HkEzYp+Bzg8ShKOSSnCRXEbIMek5XJGMINFOUSigSMHhiu5dTlmbY1HTV4oxAI&#10;hSUH5oWg/OMV5dC8IjgrAxRQMhpMx8DAjUlCCrHUdqfTaLU0jco4S6rIvmpib4RCsY4vBpMsFFl6&#10;TPiCNMzQsaw+muUYtWhiYviW/qaQyWhlk94ILUrixoyZVAElCjYgBjGwxcIHDv1Mcn4F+V0Wvb6c&#10;LwC3TMCPQIK7SeFDkzkYjws6CpZG3DDGVp+zkE5rGaSbNFtUeMTx3RchSlkK3bw2vmHdRqOef/PN&#10;t24/sNfldGLe+PpfDrX39SN0sn+4n8ENgjeiVMIyVcCLBw4G7nasvKqIlFfE/NFjR04OrxnCNext&#10;bSkIabfFRkl1/+ISw6hNFmxm3NgFplPwJGbHbt5s8Xo7O7qwFgwFoqBr+bwdNKWBrRS7F7KBsA8i&#10;Ecrl4uWpG/P33HbQ5/aoKiR2uFgtPf3Si9PXXvn0R5zkylT4R1li7q47f/Rf7251Xb92rgN7h9H1&#10;y7O3QuHFD//Dxwa3r9V4tKfPvv+7//5xLubf0bUJosbhEXB5t1J2xzOvY8D/l+tXZwO3IlMnbx17&#10;5vAL587v2nvnni377995z9aBTS6EcoYCL/zlt3d/aC9prWeYDFFPFMGNSYeKxQQ++A3rB0fXdLW2&#10;mvO5YLYQ8Acm3j/0+p/eO/3ff3zZolFuXjdg7+r6++/8+9337axkIt6uXStS270j5uD8gt1kR4BN&#10;A5FpKtCncSth48SqkCdJc8rmKokFSBLWU7wRzRTGJl68jpwHgMNQkz3/3KGRNX3dPW2Tk9fwp/sG&#10;hiEowa0GNSAGlSQ29XDjqCheo984ulZRlb/zf77jcXkGuns3b9i+Ze32mVvTf/7t07l0EZBHjCa1&#10;yN1rQJYL+T/WQk3Ov7pa5skkck41nEenWm5hJ3hCcHS2VFjXlaso+qz3D+uql1/a5bLuG+j31MKR&#10;6TMJMXlg+2Bvjx504hZ1w5+cApwAX46RYJGZhIqIqzaYOhypdRillQbWpjWCOV+GyikSi/qDzXAR&#10;TAyhE0TwU13CfIGtKrBIQdbRag3lpRH3gBFyiUIjs5JQEdpYsvyTP7++dfftoHNt2rQNc6+bN26c&#10;fPove9M64f0JMiSwF4P0eFWay5WnM/StnPpcuDvEZM4spsdi2bFo8VK0dCaQHgulxm5Q70XEE361&#10;WzIN2S36TorTwczzynsT2++781H7AzrtweNz5azkHj/FpOc3Fip79n3iuxv3P9HT1a1X6f98Y6at&#10;09rixg9oVa+oAgBDV5mmIhAC1lomHl7Qtg0DwdVAwhIhAylfyMB5QusQCkJaRIhtsLcBzgUEGKAK&#10;ELnZoDp7hzZu23X7vQ/0Da397vef/Ma/fOszX//EFz/18Q1t7Szm/Op6GKsFVqM0c/lSvpZOI3fE&#10;2L9mZMuavtGedVvXrNkw0Nnrhf4Ds18MKwqZ2MrSvJ7m27xdVt7ptLRjn5kIJ/LZotvpAtf6uef+&#10;hORuI2996c+/genu6PGj+lZ318gQhQhPgknGaq0jt1+KKN6/FdXruL2jrVv6XIMe1qlp6MEeqxB0&#10;XakQmxpqeGfEavb89VM4C3kvLxIIL8EQHVYoqlRILy4vOjt8FZ1KQYIOLWEOnphchLMI5mmN1ymh&#10;QIJg3+RQW1wNg1XmjKTeyhq9SqND1lozClVFZbImo/F8iutE6CWpBRpDrAoVwemyQ0SoZXRxmNdD&#10;obbeLpVJD5EhdvtaFVjQWFfV/+YErUGLgImXo66KLwbVHnOdBgwRE/mGEiklSkUkEOmESt9s50rK&#10;NqXp8w98tb/NZe90qFpMcaZaVBNgTxNaJQtxFW/AFpk24hySdDXSIdPCcpxV69V2W4aomctAz1DA&#10;Lim9DovH3a2xm4MCHykmxxdmpmbQMcZi2fGpW1j+2Fu82PMj+B5wYJvTDouIVcVjC2eA4EcByArq&#10;uYSQSFTBqM8hm14BMQ+Dh0OSfAgQqNXLhAR1vmBg6lZ9M7XQaKvEhOx4gC9TAgNZvaXKUk5KSE1N&#10;6fuG8PKsXDjbNdQuYiRDWxTT14O5dIKnub6B3vXr79m/n0+XVKHEwq2xkkJs2HR1r7eIMrhaAR8J&#10;P0OfwaLL13PxFGMyaFgW8zPsAg0aq05lQLibRknJJSgmlWIBdTaotLlGPovFjRIRI80QMigy0Jmg&#10;7VEZQKjOIYCDhDjQgMzLbEmMZW4sz7VuHkGOKNSAny0cma4vFk9J/sJGTXuP5zMH/uf/Tw14/MIb&#10;yqI4m8384dX3R7vWthpE15reJHKhFEpztaIriIuTk1Bz6ns70KokV0KcQitlS5VIlkij9xGxHyhx&#10;TEatoHWclTfjPF2NLvIGu0Zt/v73fnLgwG02O3/x2klKLYMSU8GkXEnGwkscylIQzCQisrh65viJ&#10;odH1WgO3HJ59+qVn8bQ5fWYrgIwEZH1YeCK7rd5c1EAAX5PFdD4bx/4mobMBsQbVPt5/vDAYvDCh&#10;RBzBzHWKKSvAwUcdgFamOZ3A6QgBHeb8VTgVmrxvGgZqIPfqRN7DmyoxEWnJspYqEHk0KTqDJbCa&#10;5KpCEyfIaBHfJBRKaNKgWiHwA6hi7VSGr4ASM+VMRMhG8qkgPORQbHF03Q3WPlWJB+dLzdAVRL1W&#10;00GkvEYQRuHo8AGlhaAa9IQ4QAC1anMMW93thNtTcdoZb5vJ4tJUGDnfKCH82Whh+gcqkLRi34pl&#10;HUAlTfmKALwHUS8b9epyIeVtsQE6zMDyV5E0cLwLuVQyAiNZMlsIxfIIDM9LjbmZ+Z0jPWa6lo3O&#10;YxLksluBtMOzgp0VzFHge9Tyyn//139HM/aPn/849mowr1tczvrfsB/FVNJpNQvImkUiaCa7OjvT&#10;29XJIeNDgZ9vSG82YztEa7CekRk1NHAawCrKJbx7yHa0WmwWTG81WqZRzCiCkQLXTXX3MValWQ0F&#10;UCqt1Z0KgGkxvMlt6qKjZmWwW5ccdlTWttMbe/V9bdrOFp0sp6q1dK4UG794dmZ86YNU/axkOO+v&#10;LS+k13PqO7mUZvodRV2w7HxI1PFEMZPLl7E1K+ppRPnqsJMSG4o0AndAszaAzKNEi4s4+4a2oYgW&#10;KilC3QqcwFM/+WWf19vdHc832GNHl7auve/qOeH2br0eAcz5aVqnDCfzFy+dvXs3NC/E4aOEr2WD&#10;2ggvA4TT8G1S4A+iokJJ0AxZl9Ks0ZIH2lpWlrKZRHBBqS5rbdp0USjm6mK2ZnA4F8ZX1VK1szez&#10;bm960b8QGE8L/jLAvvn8Ui4VAa0ScbBYRGCVhCEuZNu4zAkSv7AGxFhRHdTpGhoF3LbQTwO+ojA4&#10;ZNWaSFJSaudM5gUVla/HJLOzq1DBFcZzEHngA7G0VQiEWanZOtFhdc3EF9HwYOYFAxbw1tBMJ6O5&#10;RDi7Z/uBudnFaCjq3dYVjwZ5HeN1O2x2M05lpKJmc4UM5DsY5AC63mhgAQBzHPoNJNtAaScheBqp&#10;lHDtYWBQEcWcpOG0DpeziQsAxxQb2Gr9g9MXYFxcO7peypdvnjjv83icTvvs/CyyPjasGclEE6eO&#10;ntu/Z38slpqamVi/fetiCK7rK4/eu5ETkq18S6Wmy9KA1Qpio9I/su17PzzX11rs9GU83r63jq12&#10;be6tqxq1ihFfOQRZJKLVpGZ3o8jNDm3aDbfA7KWxU6eWrL7qZz5M40t874xp8+6PZ9PxXHhaxbGJ&#10;Op2MhF771VP3HfwI6IU3bp1KZkNiXero7aJUpFAvhJP+M5fev+O+vTIJ6RtS79mqksRyvJjPY3rj&#10;dEDar4V1GRwv0Oib/QRNtqrJcEJUGjwghYhqdbZY85icXq+RrOdnL4+hZynAHoYcs06vBH0n8nRq&#10;yLsvmCjMRzQZaHMJOg5kWXd/viRRalaoQokG7BLOsWZuOM4yjJlWlvwGvQGVPUNDXi4boDCbvg4c&#10;mEyBMIhmq2qspUisv3TqpIDkeKeAQ9DNT0dTHOfWFQqW0jKCpZscJxWUa00vBQ0HrAntukGNgYjZ&#10;SJuMwBVWGKWgwAgGEVOooUkA/eSCoMgJNpKxM1oZGS7lIkaGyBPoxqRfLCSKTZ8Sp9Ni+QAQa06N&#10;E7vhYLgO3laBDykchcQeD0YzU1gFb7XOzRmFcimWiEsYPmFLADYIDJtNGgXkAnllua6Ni4Hp2XI6&#10;o9dobTarCmpk0FUJMpjN/fx3f3776FH/9Eo8lN21batRrweYfe+ebahLCtncqy+/9plPfObmjZtT&#10;s1Pbtu6AIe43v/rtzPT0e0eOXbl0CSUm3rojh4+dOnTs6ukxSHwf+NhjVZocHx+PLISDU3OBheC6&#10;jRucHW25TBXroBtXx29NzLa1dJz54IrX5WRoduzaeKNO9nQOYEVTFuory5ibR/LZslnncJm9Q11D&#10;pWzhzPF3N68fURHGYiP33Ct/PfGXZ3atL967Wz13iD52RD3ysa+LG7v/89p84p23/vnrX1cxyj/8&#10;6Xdbto8a7WxFXVLxytENgzt2jCbjy7967rmbcxPpUt1o67BbO2/fff9D93564+DuDYNbelr7Nq7Z&#10;+MUv/UtPa49Za/T7/WdOHn/7nb++e/LQ0MbOoZE2URmvlzOgFiGdXssYHFYXWvFYGDEzuYZctdp4&#10;t8vc2mLftWHzQ489sXvvjlf+8Ox9d90rVYnrt24gkrKvtQcBRWNTmQG+2N/V77a7oRkjKFBUcOxj&#10;TIdfTfcbGiQ8nCRU6vAOAiUGWqaIqQKK9urS7BSmT8/87vcgUn78Ux+R5dLRo2/DU9Q/MIIIa6gF&#10;cWvgboUdS66nSzmweESdVu/zendu3HTk0KHlhSXkTABdMDo4sn/T7lgg+fpLrwNohQa8DnYUcrdJ&#10;MgvcSTPtus5jriPKRkOfSZWxa1PJTA1PPs6tmenM/XeusxoSyCBfvXyKzgcyU2eAKbFu2CYyLM4z&#10;yFPqoUtaUXQZvRg5aAkK3oxSKlcvV7LhiEKsALeqwzGn0clag9KEkho3ggNrASSQRP2BQiyJsAGf&#10;0cpZfcjzzqOtRCo7pC3VenwpNHbm2qWT12NLOULiPvqJz+3bsotTMfly/OhrL//3H39z56Ydxmux&#10;NqNn6z98um9kk/WuXfY9m6w71ni3rnVtXGPdOMKt79fvWksNdVg2DOuHeh2uXnO/q0PbV762Su0y&#10;pNvqCF/HYNijB3pOd/ZqoGsDZ2lT3ba9a8vI/l07v7pmy2ODa3bzOkiW8wJtOR0QS0R6pMfCKFd0&#10;RB7UFaaugVaGhy1OysciCwaTtsZ78EPFRo7GbqpaiccjZquLVuvz5SqLPANsfXNzqaVJYF+IGnTC&#10;yLQtYqeCCKhsfEVVL6AaTV6/irAJ16CvwVOFEl5eLodUXFKh1nPVcAbcvriJA5MNLkYgrmBzguOm&#10;XivVxGI84K+Xy73t/Waul9c4sevCXlStBKjFDiAB7HkNRX1i4saWndsRNfLGH5+ymmldhyegUNg8&#10;PoukwEi+tXPLZI2HcPd/7R3e7ObMSKXAaULSaKnwxOLxk4RlITmWl0LhXGA2NKN1cAYnmMZCE9mF&#10;Fl+u1oSCf3bO0upSGGHJxpaFAHdnYXbO3uo1tDajfeqAetVBaODpOquQ1UA2UFjV1jUI2KMbQLhr&#10;lRi81mlPQ5hbmjZ398J2iJxTrDM5ow71lYnVpcKJdCrn6fA0MEtSUoJcBYYH+UGFeEpIpGFqEvFs&#10;NxoplIGSSggl1S690BSQ68pwc/BqQqcN+iNOjitZrCoA2IyOkU0D2/fvADkcHzuKNVAxMBHQkLIa&#10;/BFJxCeIaQfubj0qtEgmsBQwerwKZPMQFPgMYAjD0kTVGRVhqLKGqtslQ+08MGS0+cq5ep5p2Nb0&#10;NVc0FBSEDX847PR4TPAYFlDr1FJYiIWnM0m/VEpq1TJCKZVQIJRTZENIx1YCy5MwGAoBuFALkgSy&#10;mIjKHx0QBOtipc5Ab67RzEeCqOxx64hoGEsxzJpJhwvGESPk6cjg4CDx0ytcjYSZ0bmQTkG1Rkqm&#10;yagqL6hdvHmgA042PafT4JuDJ7FQWR6flmFZweVFq6aCq5a+TkyPY4EVK8+zSqNGwYEPRiMfFf60&#10;TLlawspG+FsDC3RRkXPZcIjpVCxKyToNJZwGlvp8PAUStMLAkOUyly7Nzcwo2+0ipwLImfrGN/7H&#10;3B9PqcKNq2SmvoV/8pO//L9t1f2f2PjSi799/OHP4o+vTJ6Et274tl3dO3aZlfxwh3XVqNQTpBn6&#10;EFkRPHkZy836lmEE4yj9aWiGCd4UymW6hiEJszRbvHBaioK1gAmoKoncdZNZTYjpRF6vs3AafTqV&#10;HBjsgSfh8HuH+4YHoaBCWCStqGE4QTEGSqVz8Rowpn/9p+cimcRTv/vRwKb1KCb7usArTqqoMgcx&#10;ZSZQAgQwDLTeZNS/SMnY8hs4q1WN8aWSBn2oLiHvBOu/DKL49DYrWjeggXGyA8sOuDy0/NBn1+Fe&#10;agKEif8b1gnhHXYOugZeCAATmIWZeafZXEbek5oiwUUu4ZtowioQ2Ap8JXaFXoejBj8DRSzMzzK0&#10;SsfqBKZeUikUBpazWZoWbbNeoWVgWqJNOsQpywjEgZCXhItVa/HYlXoNimjEk2hkefnqtdL8SmnJ&#10;H3XwcOyBxZ7KxLVYAOKrBpzYYWoYWZXOiNC0pmAd8JhmHDd6K1os5/WMUtfcrSHbEABldPsaqlo3&#10;gccMA5eatmNlDm6ew0FaXCJpfOH4yY0uZ3+bI+Kfht/X2YT7MUALkgyTLGZAiJAU0qUTE88/9cpX&#10;v/h4f3d7Np+G7wU5sU2ocL0upJIGDVOGw6ou56IxXqNx2G05WBZzKRtIQE4nqUTBhZ6KwF4xk8lF&#10;whFcNlYHctuUUPcAo44ntlJIefha2e1o2Ie0XDtL1jye1qsrzM0wsWEYBI+8TlyGKEMlRs1U2QQ6&#10;ST1rZwkzK7eY2X6X1WEirMmzu8V3bzOl73TTuzzMbofIB4575Hzn0C5V78a8XikXk4nlAOf1yGCU&#10;KIBDUhaj8Zn5OcZqXYrG08mMFb1CM+QMKacIH8OaP0ySZvTaNy/MlBO17ftqeoft4nMX2nqHF6n1&#10;u9VTwdd/fGJmgcgsZJduHY1lNm9I9rTIly4JVts+GE5ZE7aOIGygr8qgyoCGolIvVGIhLXLlsLNH&#10;vCX8UtFVk1ULV25OEClUrxWFP+536gdefeb9obX61p50/4b62s3kmrV1iz1YrYRmxxZPHRK1YO0W&#10;atVC0oyAPkCbiZJIVbEHrOJCgLak6JViucRyanVu1R+eWFhe9i8RkCQNjcJav8xpfHQeIy0VjwCQ&#10;suQ0mgrZUq4Au5cNz46mgcUH1p2KgN+v5zVNDWiTfYBlhDYVF7Zv2QVH+pmzpwf22Bu1nNPBS1IR&#10;DghaxREka7O2gHlkNrhzSaxUoc4I5YtpowkiaOwAIFhAADJQxRTcF/FEgjSZEdpShhcQzSxB6liQ&#10;AOXJ62MWjX6ko4+pyiePnAJo19fh9Qf9SwuzB3btzsXTx969euC2HdlifjW6tHbb1qefOWTSqcmC&#10;P3D5ejv0yazNj+NJARWGxBrMLR0DZ964tmmdxOijf3pxqW/T/jyw9WpzMQUle55lKYlA3wl/Q1JU&#10;UO6Wrtmx0Pnzfpsn8eHHkbFdvzHZRul7GnXoHHLQ2hVoXWBxzkZQm7bcfW5s6s8v/nTr3vUvvPrS&#10;8y+9GE6E4a5GEjcmg0aLJhBbtbntCBpQ0WoZEId0GpoxCsMbGJ4wocDUCx0QBdZehUrl0V+SLAIY&#10;HTFwZxrESIuzAaNtJPLKz5/Vc7ySIk4eeS9RKtpbfGaKlaswAxc9PALT0KOrOOzeDCaZZUuYKjUP&#10;eyO4LNhAw24A2odKDYc2A1YMxFZwu2HdpFRRWBuyHLkaWdToVbC9NfO7oeOpKmtqU6GUhw6AogTO&#10;blmM5oLBJHShCKVeTSwigEWP4w9TB+jYME1BHjrW8AzEzLxIIURLaIaIo+Josn1x+JWxyUQpiUQs&#10;q8EAY7cSQRjBMJsr23yuMNLlXAYwxyuRtAFRnVoG3FJ9FkpcbHilmk7FOM0KFZWGPDSZ1jbzgsHI&#10;FTFCoAxaWLYaaqRtNVZXVlBYx/xhMZWFMkJK59OR5JNP/nF0XU93bw/SLQAtgngMSVe/f/r5xXn/&#10;xz/00Z0bNo5fv97X29fidfd0tSNBD9/LhbMXZyYW7rj9zvm5uXAkvHn9RkR+/eLJp65fvtnaikjS&#10;Vp43/PTHT508caHf6xMLUrFRG9q5cTnk/8l//sah1yKVa2YysG3f1my9+qdnXjr7wSUtHDwEaTHZ&#10;rl+7nsvB8JyenVoauz5+YN+dEEMdeefYu0eOaWgthLUHdt/R6Wk36nQ2XnXzytGnf/ub8fnAT3/x&#10;TzfPvvidf3J96RMqBgtGcefTC6Thf9z/00PnijcmnvyHz7R7bVevXDo3cWbfo/vLyqIOiC2iUium&#10;SB3VNjowuveOuoO4cPXCGy+9mloK9zlb3Dq9zaIzmA28y6xvsWjz5MXjx3/8y/86dvl9x6C7c1PP&#10;pru29A61qlRCIbqcCy1azLvtlnaXuVujtPKs02vrAqeXUekBNkX4ErzADJq56KyBrqaTwpatt4Vm&#10;FleunDuw80CD9vzqJ8/Nnbt4z751rS3gxKph85BRdeMHQeLRx7P/t9Dyv8WswrcGxxxKdHi98eeg&#10;BszEogWh8KP//onN2/rJT34eGsxMJvaTn/z4iQ9/DBl8zVBW/FDRl+GlKedi4flEJI7lUHgloGE0&#10;Jqtlw6YNJo55/s9/PP7e0W5fm9fZtWZgFLFjLR7foTff7O/tmZqaxlac1htjhSJvMyilCIBoZrbX&#10;zOnAqmzww9lEzqzI9Q24GcNqWRE2mnx6ozZVL7Z0dDi7BuHcpyitTcEByUEmEp0cslc0eOKTYnE6&#10;FiHtZpXFqDHqgXCuprJ0RiywmjzQxs31HPLZmCrdQGgd7g6Ty4VEcESs55jmrguQTKpUhdurlC78&#10;8he/c/u6Hjz44dv2PrJt7YFWpwtylVPH3qjVcNrFbJv7fV2d6eMThu4u51cfV/a3a9e79WvcprUt&#10;6n6HaWM7M+rR7+zRbeqwbOyyr+lyb+yxbOvj9w7yA2tnnj+h/UhHoodITCyrMymnie+z2CFJ+8eJ&#10;V4c6O9ooni6ZiOYJQADmQ9XzCsp4saz56WThgUHZqYOuDHshgDkVSGctJFKRxZnluXEohtraBrIA&#10;nSpQl6M+QqGsSOXyTld7Waxju62oVDDYL068lVsao8uJxPLE7OUP/LcuRmaui7EltpqyM9V+N98q&#10;6ht6St1vyWoqWHRjM6DBqLYCmpAaP/DlTFxpB5Ov/rcyoclZRT2TT6Uy0aTFYGx1eTWUgSE61ZDo&#10;kRxaFEjXEeKCDPRAcLVYzJ49e2Lf7Xcwev7GqTfh7hE4bVKtczlb+URRnyxbO0YviGpoqHaj81DA&#10;r1xWi8AfNMWzoZWFhdVbghylzACoi0V8OjyDUalCje4ernOcWEi+bGourDrkqHjKRNUMEM9KOJtM&#10;+4b6M3o6im+FBrJVBkQfV0yVKCPyDPIYdFvI4EbqH9ZhRKPU+FtkjqUhrQRW1F43MqOpLBBXKZ0d&#10;8dKgzVSwJ7c5YJRkS2QNc2pc9jA8o3mD17CrvZ3DsgelXixeMCgNyNYp18sIvcaevgJxZ0aJ0FJM&#10;+ZH1l4qW1/ZJjDYF5KnXXFAIyCe1gDSyFIheu1kLJrILq0a10Q40APzA2EzVGul46tr1m66uLkO7&#10;L41tJAUPE4FMdpTCqOSgpUwr61GVnKAbBTwCvI712lw6Xc2sLRBVm1KPKL8iRpguh5wrOVW6sdnJ&#10;slHDWDUWt4e1mxo6htBjPMfrzTZwnxmr0ezxIIijYrYRevgQSCKez9+CDK6qkTB8URVIRRYjWquu&#10;GIo6WFOpUeIQ+RWM8eBVyFWDRlUs5A0OD6FRyWj2OQs2YLVwQkplbe2uw7cu/PBPv3303vv0WZGe&#10;i9eXmuOw1bEpV4tXM9Be0nLxRinZqDF2h1atFWJRnuWUso6Q1CLyFZNRsi6LAkDaCkiLUUgjp9hg&#10;saNnBsoSI0yk3mt4Aw4xlYRdQ0UN/T/wmVI1MTnHWng1AtCMhnokQ33zK09E3rpJhanTQuCtcx/8&#10;37bq3375eZWqSfC5euvM3u0HL9w8gS2tZ/2AvW1AjWxWUGoQ4gROY6VRXQgEI0H33k3wdpXrdSuE&#10;Gqtp9UBbBInXeGCUNQwPPGabFaO7QEpK5GlA4mAdQaazigkHQj1dnRfPX9i1c29ba+erf33DZAGi&#10;D3Qo0P0VoNDQeis6U07O+9x876ZtFKe687ZtaouzUMkMeCGtgBxvORZZRWgakMcwDbd3trpaHAYz&#10;R+oNBGNoKlJreDOrqjq55F8uyzXOYtVoDagSwMRG4YdhGAAKf4u3bn5dmKvDVdv07qPxwj1drbB1&#10;wI0R9qhFDBzCRxAQmUaeBaFsaagXEulYuQKwI0Ihs8m4zYis2OL87DQ0TS6vr9EUP9kpjYWkDVi7&#10;VggUjeicdXWKU5CIWdPRjKmChk6vwboNnyJkdTqAMOu13MKSNLe8f93WRiKTV8SVuWjk6rnS/BQM&#10;5V0WfTHhr5fSelKGsNIATSj4D0QzR67eqAJjm08meS0Lsnm+VODtjgKwVGmkWjRQSWO2BNsHUsJq&#10;zZQ6laQyzcQKsZqiF9EEuTgmQ3aPldQgQwgEDWOxVmcRkFCrEQLx3W//fGTY97lPPAHxbjgeBKas&#10;hEEV1iZgoyA+juOy4J4TynwiacfCTaMKJuJ4sFxtbfiUNKwODZQsQOGbReqSq7WN4/mKAt8vGlpQ&#10;oRolIQf1mdpNSHrsSToYYgD/5PHZ5OQUIoBr/b6UgQvJDY1ItdBKryhrBUQk0vpmUA+G5EhqqApm&#10;jdptJTvtJVcpR61G0oGVZHysp4ezj4yG9H2C2mqSo6nwDMLedVabsqKw1ujE/GKinLWNjoSpGsJB&#10;OxH/gj4HTKeGAaE8Cg14ZmwcYstYdPLKnM1iFsnrvV4F8gdO3CgFstNXj3xHCB8GMIyozxekxM35&#10;uf72THtnNZmA2XA774SFLaFqGIrJQi69rNPi98SUEwr7mNaIuQvKDvBeCampXMJqGqN4LLRIYOgY&#10;lY6sUh5H3+E3p2/dFAWhQiEx2FpytemGRlr27PCtHeFXZo9GV67id0b9qiCsGq4VtpdMNhYKzh0/&#10;/lrlzG9Ss+/WMjd4zfjwUNxqBjNv7NLZNzmu0N25sSr1wXWF1RJSNVD4Qi4IsXIqBaQbjkdbuSgg&#10;XQC5nPBCpbNxvYGFzx6uXEQ5rSyEd2/dA0/sM888fduDrZHAnN1h1mg57KQADcFqV63ioGhDecyp&#10;WR0wfLwBaMGl5SXoWsFvQBgA+A2lIgLW6gzL1WDiRzwFXjP8C3Z+QWRJeuLyNYVQHe3pmx0fD8dn&#10;73norlK9HE8lLp6/PDo8BJGjLBcujV2+MTe2YcdasVK9cuYKC5JCKem16pDyRBkdUaSwAmCJ1Twe&#10;M/egENZVyv6O/jga2wunyZ7BTcVqzKDqmLxy0dNpkGkddlgWlwUgJl5v/MH3X9u6/j6r4+rWvRKr&#10;tBhMn/rJL9+4fd+GYnhKZ7KLGsvVi+cf2L7Xbht48/1TSi67dsPgwNDo2pF1dpsLKXQIMwB3ZTW4&#10;iFKS0RgkCZN5nDoimMh2uxU9FbobkgbVqRnfBH4mahEpUVK6jXD1Q+IxGy32dHrNZNTEE/PX5+XV&#10;wkOP3Y1bZ7C958133untH6hGsrlsXu+yY0QVj8S1Bj4ztQyxAepLLKwz4TjI0TLyoLGazpfh/Gnk&#10;JQOlxSilAD5pXsxms8lUrIpJC8aLHBVLR3mjAbO4IugSchtCgGqFWw52hUe9W+I4HskqkRrk3mL3&#10;lpY60pxL4ZgSaeClClVB/HOTSgoDA2ad+OUoC7VMqZwtlhEyhZ8vDC21CmSnGrNOaEhA6NOIzUbC&#10;dZuvajIgnLCmRgmhBy8dpKBaNq/NlbpKIF8ocxoiCZ0WhEF6DcjRcORkg3E5V8bgD2IbSCiJproS&#10;1wXjgPbHYERZ7LM6MaPEM8z3tDk6Lb1rh2eWFmdnlqPBVMqfdGjMr/zulQ/f/eC6/hEADd56873N&#10;WzcbjUaQBiBXhO37+vVxMBVGh0cL+fy5kxe3bFpv1OnHxyaMevYLf/+Zrs5OCF3ePfruV7/ymU1r&#10;N7q9npPnLx18+N6XX3itXi08dM/BO2+78/Q5PAlaCOTfee3df/jiZz/8kcfXjq7BjXH82KmRwb4v&#10;f/HLPrf39ImLmzdurJQbz/z2D//5b//50MGHb1wZP3H42EMH7yNq2UYtsHYURNX4Wy+/vX648oNf&#10;0MPbirLMXXwr9PxblzTb7j5ZygWjhz/V27Vl+1aQ4r//v7/xmS9/TLLISXBKYqu0P6oRJJLXLcNz&#10;W6t4HebNSFPa4EiUJ984/pvDZ54/8sFLL7z6m3MXj4G/9vzLL4VSiwcf2ffgQ/sG+twIYFfUi7ls&#10;bDmwCEZZa2evUbVJRZhohYmj7AxlJpA1Rhk51qZhLEoKzAmky7kVqcWJy8fsHevcHWuuHj3VoTNY&#10;Xd0CaZu6Obmjx3PHvXdjzIepP26Gptzv//ZSkK02b9TmPQwDtBpmNizC6lioE2I2HfX733370Fvv&#10;vXvXgw/c9/CjwNZjsHljDM3pjc989gvgqDWw5cXYCNvfTCgYWEQOdHvPCKvl8YMPrayIuSwGEDa3&#10;Y/9te7xu+2svvXzxzBXe4XTA7+/xgf+JYPPR9WszQlGthxQad66hEqk4lazRhNGqVFZRieZmtc5L&#10;q7F0gOOxfqggcEw22OGzbBhaBBT2Gpovl6lEejEcpTkEElqqOipQzi3GoybwJPXOCkLmYVrVaZFi&#10;NJsKSWLNDh2rEnd9WQKWjlYLGM6TihylyNJUDotr7PLJOltpGCu0RWly8C133PFY59A6Xm9LBeLz&#10;YxNvXzj8yst/LCEPxUIWS/F6hxkNufrYkt7m4u/fLKzEpKlgJZXDxk9n00q0BHyEDCJnTWQlWVyJ&#10;NbJSKiZUWuBuUd36zZv8Q+35Qc5n8BQSGDenMXWiW40djg3nzwTqGl5t1OJH1KgrspIiptZPS+pT&#10;V2Z7zNSgJ0nXoyYKWxDBH8jkCnWjXteD1JdWO2t35lSIGEYWNaSAWMDLwPuZbE4S5m4Ed9fqWiyW&#10;pdzK+HTPztv57mFz51Br93BL3zp3e5+1rVvfNWDo6HEOjLqGRsv5dGZ1UccpFHqszjEBVKhLQOdi&#10;iUIF8mlEKGG5g1UVaDlQ1ReQtJDKwgfmNHvFCjxHRq2qFWcq8s9FZPVW6piZFwWwHNhAcHlmZnrL&#10;7r20wRSduaxVNSQ1n6xoutw9cNAZqpLW1RagTJGi0ONC21xXV3Og3ogry6nFFQOva+33cVYtPk1I&#10;zNUI/26GcONLayKXaPguSBo8CZfN4fUC6Y5nWUEXKqHpRW9Lh6ijkfOLfTo+HX1eUPlTyfBkKjGb&#10;js7FQ1NR/3jcPybGF8qx+UY+pKolOTKXn1+JSCJSpHD1K3CQFvMGjxUvcyaRgpbDZLHmsehDoDsm&#10;a4h8TWKMU/O2t0poJWnSxGnDiAtwcVrZwFJMthgwgI6GUVU+pjIiwcbicrVHlyZ5s1WnVWPni8vC&#10;yDCsLObm5lfQYNhc4GtVWG7h2s1MIp5PZ6PByOLccjKT58F6QTNPSvDN4oZuW/RrhHylmJCg2Kxm&#10;5UKCLWb0MCHVkaFdFMhSRwVzdiRNM4kwhOJJk8uhgHS0WpuYn2k4TFp3C9ZNEvDVshq8KCyfpAbW&#10;yCwk+SBP4A+Q8pdTy/DRYhxpNFk8zhYExJTypVwiA+EHTgQkhCIAFhRBUFVL4JAUJThprW4oDTlk&#10;E0I0rtGpbTUVdIxpNPJSqtFhyxmJZCwSPLvoVJDpSCZeKGSxjWp1Dvb0Oay2GqvKFQuQ7QF5hwsb&#10;b08pkUAXUJf01TJoqKVkPALYGpRzEESFY1EYewwGPaMzCHJdr9bJGQF5SQhfhg29misgz5Y2G2Ss&#10;c2dmQZnVtbiqWjoeinBoAJ44OJI76RdXa9+uvvt/26ofvPo9YOQaijKnRlPnOTJ3Ua9mjr96aNOD&#10;exYLyQF3q0RXHMgDrNc0UmX19AXPrtGMDsqkJgQwGgp3a6whN940kOwpAJQgjJmOrVaQCwWYN7bv&#10;+YYilEoyUKxWOQ0dj0VQdq8sRteObkUWwe9//7ut29dDQaWGA1yCxg4DA7WqFEYSstrhhTiH15Lv&#10;nb8G1btNjodXVmCia/P1AOdqsXopDTAn0PIp4aLGWBqRAmgndBD+i9KtqXEI8B3eNhWng6FXC1Ar&#10;8i+rItbAMJMgLg64rWa6BlpzOAABJ8HkBPxeBPwq+SJiBogyQBjwGJgsXpLSQXusZRt5nWV8JWgw&#10;G+HSLaajBogGyMalyxc6envQn6g0Tbc2uPkUzh9wAxrg3PyNQIFpHbbcMvJO1VWm0iAwMyJ4xKLk&#10;soVoGHr82ctXhoDys/CBsetDemN+fs4HOEObY35mvNdsa0yv5q7ORKbnhaqIiD0zGsJSTg1mR6OC&#10;065WLGfjiE0EtENXBTMHZQ5YFApsuMvRZAIjF95oElClSiSrdJ+fnF23Zk+fUWFymNRGRmZIDFJq&#10;hLpQwaDSQFaVWJY9+YMn5ycC//ov/2jT09lkGJMEtdEMzADaT6zCoFvFqhuEaeif8+kkJjqMHk43&#10;4JQrJHwOWiyRcWQqkkuzKJjc3pZELk9omEJFxEcCkX2jXkEyqdluKxisdX17IqMau3g9E5xzGfUj&#10;w2u1JlUyPd/mseGUqWYrOKjgl0V2CU5bWGbpRoXBh4hjU1FJKm1z1tsSntvTnfeWe3ar+odopxmx&#10;TZAmUdVSZG66plYjbhYWfJ1IzI/d0oD43u7CzQpnGlejPSqzmA1AUkKozMCD4IsDaNaIUygrnzh6&#10;eN8dA2+/f27fFkwTup7+04Qm8/4jn9Xtvke/Y0PRMKxWt5H73NKQvU3jEldW7FVh6+imtlJlLhsr&#10;K8pEMjHrtLkh2EN7zkrVKqY+qEjRCVfrJfio4zCGwFxdk0s1Bmp2sP1twOQ3fK59mvrd0ZW+w8fy&#10;Lx9JLEYUrL7o9i67u1Y272qs3YQygbk1tnjiKBCMsakbl9BVeQz+J+72PHFf8K6HiN23q/o2yb0j&#10;tNdTOrDLzNCRa+fnu1rWWa3tDmCmIRssJRl1k6Cr5i3wpFTzCV5DAEZUJkEkkU0mfaYQLUsFAEjk&#10;GgU7wNXLN++47U5EIL740vO797aAfoCENILmAEiPpXJoGBC9CpmGqpFHOnm1hiADQsNyJpMZvlAE&#10;roilCnJcSwVRRWKR20wfxmyMA5obadaIbBOK+Wx+Znb28tWFydnxqbnxbbtHSU7pT4QZA0QimnUj&#10;azGM6xno8nR5e9b1jGwcRtDZvs3rD+7a1NvjRPI8adNTOh4ZM5QEzV8ZY5IG7EFq/s1D727YKHf5&#10;2CMvBn3ubeCGoN2xGzXwEOt1RgwylGZrMrHC6wwXxog9m++fnfnZ1jvqVjwZ5k+z5mGrSZFeHbc6&#10;2gXaHAkGh+2tdnPPxVvzheqyB5gxxhQPppPh9MSN8VvjY+HQcovHbeKteDbVtJEQi6h1aFqJIRGF&#10;pbkWS28Y2kUUs7lkUsoXbEafYKySQMKSzulQuacDftz3zFZ68vyyu25s7TMiEsis0r74l1du33/7&#10;kT+/YrG7bN3t8zcnp8enkAf01i+fDSaiwC4RuIFWQm88+xwC3axK9tBzL3NVMjHnL4fSzg7XKy+/&#10;duXy1WAoiEgxHa9q7XJhJe4P+Zt8BlZbQoKDwqYQ0Cws6OE8b9hqGOWx5VxuFmCYy1ONAR+JpEWr&#10;3Y0CIgUWeSZbhxNJFGWI20pFuYhrJ4I9FqKEgdeH5ITBmh4hGIhIg3RHruTy2dJyUNfXUXHZoUHk&#10;CAMpUA2VRmFBTB0Uk3CKprCCCGcTefhRSBlQPihRQa8D5MaG4O+KHI1Ei+UmdRAuDogIsK/DbgDO&#10;HZbTi0iRUtO5ShkfNFyd5Yp09er1V196/cqF65lYppAszk8s7N68F7LUYkM6efrs8Jp10KpAUpbO&#10;ZgPB0KuvvFcqSwsLK4tz88lYCrJWh9ly8vgHnR2tG9avha3nyOGjyXji4YcPgj01vbiMv+XgbQde&#10;e+HVwFJ8ZmHlzKUbgWimp7c7GUrE4oEnPvyAVCkB0j03N3X50rVNG0fA1gMJ9fSpc6NrhmYm5xbn&#10;F3Hg3bp5M4Lw4EDw85/5mEaZD/g/CATfm5wOfuuLHQ9/WMd4MtOR2n9/r1DNKXbu3hHL2aLR6Kce&#10;GP3ornthLXr62Z/19LuGNnQAADIxddnFG9y8pVyqwoOJTmOIbpOh7Sbq8PhZeix9W/rWbBleu3Fk&#10;eLh7pKej3WEfOrhr895hqwPJUdeiC2PqioCGG5sVm7dD5XCWIbuuunRqA3TukBkrsD2ADE/BwNMp&#10;VogKAq3h6KxqMUh79ejrm/fdzelbD715+o67H4vlSjcXpsGqeOxD9yPSWyojHlgAMAM6DlSBgOwj&#10;VxETNECioHCAVqMZMbs8n0onlhdmXv7zn06//77Vav3I5z7TPzIqg/5Yx1qgfuTokXsP3tfa2onJ&#10;Z3PSSdWDK1P1WhaQJh3fBU8TCSaCBvF7ZuSlhAMr+UxSraY8bT7sr1xtXW8eOXzm4qUtO3ZsWLvu&#10;ySd/0NnVMTw6jIdTkEqwQdVDohkMcWujXEvgbpaVqNsRSs4WZTIdLDi0RvgSIeRONnWMEK9TopBu&#10;xBN5f1zpterdbTJNLZUw6s/g4nXCByKU1U3oqQqlVhELeJuBSBWKwQhoGTrs1ECJk6Buwv1PVZvN&#10;JVi7Sgv2Blg3xHMpf05DWizGjlJBPnPm4q9+88sjJ94CfSLjYzfs2+RY47g5d2Ggp6Vm5Wx4If54&#10;3an3Gu/ZMvPyqcXv/Gnp7bOBKxNdO7dLejrXxBsruRKdeP3y6W//Ov7amZljgcHHR5QCEX3qiH63&#10;qzJiAXywoatEhCWaU60qS9vkosqoeW1m5WJgJV3Mza/MzxbLf52JXQ9G+nTJxzrKVU1W2yjUUtFo&#10;OEOxHouni8fmGpI0Ui4q9SkSXA+0G0A1AaFSnltc6egaxIiwiWYpl6wq5dl3XnEMPqiz98CrjMi9&#10;Buesa6yCylZSmnHDNkhepo0lPdvmcdkU8szZD8rlnMFuxQiOhPwGfgrI0pQKKp22sFhGgEgm51Lg&#10;72Rb4FfUGIqSrNFaGRpEX4OMxElRLAoCmhKIADHdwcAIlPNIJIw4lZ7B9ZHZm7VchtU48bNpMXmJ&#10;YhRbEI3Vrnd0Ls4sDfhMzZkYrUyk06lywzm4Tm2xiVQZJ3y9toInttp0kKATbjZU+IpwAEmSFI3H&#10;nB4vymYonXHdraz6PR0dkF5AHoB+gqtWhKWV5bGxQjph5TRWBsxKg8NgcnIIz+FbdBBssNjFZ1cD&#10;/olJEMqMfT1KpxuknEoyB80RbeMKCvTG8Ra3D4P+El2DqwdFYs4fwRDN29YKzzyyKLCboWu1cjIt&#10;mdRkDUMQsBZWtXgPUaxWcmqY+NW8QWu1GZXRY6e6OEMry/7vf/hntZRz8jpIdbzDA2DRlSw2wuHp&#10;ardDMUMxDKczOZw+R2en0euD0grjblnKgYNBpwWqJPBqfOJqiNQ4BNDhU87kgGwGd5tKI1eLiEYi&#10;KRzjSEV3WFgVg+ihhaUlvsOjMVmyct4mQESh0tQooNhVDQWHORnqZ4WKgw5BUphoTotlFIQ8lLJA&#10;Elmy6RtScCzmX+AR2BqEQ8VUdWxw4nKHxxXB68bymVtT8KzVrSYnY02sziOsR8gR4WgEKDu03lqa&#10;dOIhixS6OWP/tu1FDMUHehqtJgJpIhjtVBorSyuI8GzXWHmQEZRq2GQSgRB8KWBy1Sv6chnJJojr&#10;QJGCwQrMenY4qKB7ywIfgroBtolEXov8MUAuaCWYEQz+C5jkgVUDIfN9bXkguVHKJXI4eah//coD&#10;wMgErsb/5V9/+Oj/+fRvXvynikqDxDM4WZOBCKuz6FvbiHJl4vTFdXdtxN/ZrrfDtl6pljm5tjx1&#10;s66lfO0+aFWh7kJbko+ktS0uQE/rJcAuRDAgo/PzarGejyUqFUmFaCOLrqBXhSJBqIw5LQ0eL4ac&#10;zz79yu0H7rc7vcv+ReCteJMRkwK6WkhVFDSuXJCe0kG+rR8bdquBuTi1inpIn422OrotJi+0lpLM&#10;CjJiKJkyBfwL0qzoEo6zRoPHH0AFvLzsa/FanJ6sAmRCtM6ABNbr2SxmYeidABiAagZtFaR1WFVh&#10;IQUiLASj6hp4PpoE9OJA2dXziD1LCwWj1mWq8UrQlNiyrO5UYn6cjTtMumoxpVJUMLoCWtricksE&#10;lcMgRZFHxnxDUaKQ6AajfQWkHQG1KuIt5TqG6wVKKGlKNQkpKhPTqbkFuQCXHXSkka61vRhEr0qp&#10;akUlGfUdmzZPBkLIfPZ2DdYYQ5JUJSBHHF7H2rqy189kkxHgyJD0gk/SabLn08VkOq83uZqZEk24&#10;MYJo4FYDggxBColYKuExt4KdGEsLgcVUX8eQm5frKkUJdT2ma9i7NzffLFlHXpzyxvmrP/y3px77&#10;9BNb1g5xynoktGx22oowdeM1gJyoJNISFhxpEnlKAOHUquCZoxzXwJHeUCSyWQ2jw4we20CDohpL&#10;pGCox8K6jEzPZmQSxigg3UPMmvF62nLU8KEx9XQ8N9JT2OfNDlmLgjaX59smFohukzdx87gyP8Ep&#10;c5nEfGD1VkFMyco6kDt1rbqkpPETV4DZUecrdJFULemVS2oSp487hZRrulhPLpSFirmtDyleynw1&#10;GYrJrJpvbYH1CcQ/O8iMEikwwMIgbwFxwXWZw6OqqRSlhpAxyJbr104Mb2NuTMXXrgU5pn79Uuqb&#10;/2hesyEaScYo0lUy2Izu4tYhyc1mS1TprcONkb7P9vcCUl3QUEZUKrHYjN3ZWqlpa6RAIpS0XlFb&#10;dCVRgBDKrXfSzTWYBnp1TLpArWQVuWQuVmOUJpvBZic6ek2uoT774N55v/bU4ey515XxPCakWBe5&#10;OnvU2/fxzu4Yy08dPFj+zOPOHUPFFmY5plcFSo7JjGMhbX//RCm8IvS2A8Zemjwv33/7Jy0WNaVy&#10;GbUkS0EykOLdbTWaBVUGGdg8SAkU9D46HaxbkG+T5WB0BTmntFKLi39xPnj3gXuQWfHHP/5+z5ZB&#10;g8GRA9dOYySQQGTQHTr06vTk+euXj8WCV2amzlOUF4BNSgmOK7J9kN9shOqHJtU2s9Og5dFWcnCB&#10;yUQxlqoKJSgz9QaDzmxqH+xtG2jtXDuw/+CB4UGXEj6u3i74HocGRrAPQb2OuRHFU8YWcyaftqGW&#10;lHP5IKwrMcmm4ftAAyP5ihdEL2w7auWyUtQV5MgHF86M9Lh7nay6TqwugCqwvqG7XBVzhZLNZmYB&#10;5a+yZqkUaroANbuHWjpDK79sWYd4GLOucW97z56Af4ypZFSsNa80AmOIIJV1G/ZnK9SRD55LxyLv&#10;HjpZTJUsBvvubbsgA27xOAcH+pYXg+NjCxqV2dC0NIPRB70vcKBwc8uA4CYScY7RAMbgc7o0jCOr&#10;z5HqMq9sm4mIBjbPV8fA55+4EL6te2uBDNCdXanFMDrPoZ6BGyfO7bnrTghZr5+97LXYHRZ79Mrk&#10;7i99uG9kiDcZUqkkaAsPPPLg2+8fdXjd9z30MMrRi1evDY32nz934Z5779u5Y/vpcyc9XqvTY67K&#10;En4m0WjCaLSoyCJTK3BEOZkHRm0gR7uRQa2jcnq8DGmEM/NLSN3lACtUQXBocjaZ1Q0MiMW0WE6Q&#10;jQJSpiiHV20xIhwTAyrYIJolXrVGwV+aF9A1YdzHDHdC5dVAWGadqdQgo4DEm4AbGUNUSq9hO111&#10;kO/hA4M7eyZoLNR5BcQfOIsUMKjVIRPneQYXWiqP4DO1CoAoBZ44EIYkhNvI1bxce+fto141h2dJ&#10;yOR8Tu+dd961/7bbtu7enyqUr96c3nLHHbzLLlYr6Ky2bt8FHQECu2H7hIPhyrUbGzdt5jgjjLKJ&#10;8DLPcX19vbfGJwx6LUQpQLS9885hlFx79+7ACG1meWn+xvSdO3acOHwSY/sP/90nfMOdm3Zt6m7r&#10;uHn6KuK67zq4V69nBSEHHeyF8zd7e7wo67O53PFjZ/bs3paMZacnp3gDNNqYZ5Ab141u2zh04fwb&#10;y0uXGo3YP3zZ6+5YrunqRw833vqRZrPL4fC0PftmdHDoni8+ePfuzk2pMPGzX/1rsBTc95G7WC05&#10;88GxPZ29FrM1gzPPYkUQ0vXfHnrr4sRrrx59+83TpTQyLgyaql1DmBsKxuhAEWkkzJBCoKsPzM1f&#10;drboDF49KDuwT+HfqIcBomQVnE1tbV7gSH1tKjYwp8PA8W9L5TopSU10FlUiL0dCb9+4ePChO5Gj&#10;+N7lFdtgz89+/XRXJ7N5z6apTOHaoZPHT5167sVXfv6bXx8+fOTc2dPvv3v0vSOHDx99+8iRQ28f&#10;PnToL4dOnvrg8HtH3j12GH7f7Rs3fvQjH964ezfSReFcO3rqZKfHg6nL66+//sTjH4HbDlJkPFFQ&#10;l2ayQVerDfBGmbRSSFypwsiF9gr7JMqM4EdSMT45jkxFmmNlcGK6Oo4eP+ZyezE/TibC8Im1tLmr&#10;sFjoOcwhgPkvQOwNjGVdo8lxKRmyd6tUqKFZ0MN6H82bTG31AjwIMXUuigc4US5hi+j29cg2TGwT&#10;DFgN0ws2jdGJVDcwahgQmwlMS4DLstFaK4HTndPpNCjxw+EANsUNSbIgL1ymtFXQESh9RcHmFxNL&#10;08WsaHP1Wq09KoU5HUj/8vs/SRdjn/mnT7H9eqMFTQaRyq44DNSgzQZOmbtmNPxlhjf71HduTF1d&#10;8L62pE82qmnsvEz6de1gR2hRk84Vl/7rdd3FpDMK8Q3j+tw6Cq/g74733L+m2mfGqpnh6sn4rKJY&#10;KpsaeVVGpRLXtziRsRJEJJy+FswG17fzW1uJgTaiwPirYrZRTOWDIQPvtXrWFAk4x/OKeg68wxzF&#10;Fwi7Tk6rmiJPGc2/ATJogwkSaEbR1KeHZ26yDbF3/aNNvQPSOzBDRoibDPRMc3MPiRC8uIhpaqYZ&#10;gFTMltxtVjEcZhPFNosHVJuiEpHENUyn1IGoXMQcR0qEwVCsdHT0IXIdPy5KwysweCOwiIFhFOJz&#10;2Htz6KxEEXF2QEkDjYd8uZsbt+00urumL50UIlGj2lkrIwXQC/NaIjurN2Mu1lIqa6bjdDtYz7Lo&#10;nzvf0WXGOScQQqJRSlFyDqlvaB4xV4DuolLHmKDpXYAiUFYsrq76OtoxiGeQEJfI5rG7d9qzYlFT&#10;rHsKsmY5hkKuc7jHvLFbYW6v8W0Vi69i9tRNHoXZW6ZNNTwmJq+urd85tNHV4qHs5iyGB0ADxDOt&#10;bT5Y0NDn5NIZM2+po0RCbU8qa/GsnCnaLTaSZYrKRr4B2AUBDgT426RNJyP/D/BhMU6CuMo50Idl&#10;yhE8Laza5LKqOo3qxZs3uKK0vbPdpKT8sVDH5lG+pSMP4TWsc3UNlAO0kWfNZi26Bs4AykCRlEsQ&#10;H5Qz9UCYB753cARQnIbJKjIcYoUljUE2mNXYtlp9vN7JaSxxmKE4FvRpzu2mkBaGPjSMz6Nk8jkR&#10;fdGCPUQlnc+EU7HVeHgpnQgWMhFJSBexJFuZiUWWyvm4KSORhQpaK2gS81K1ADISBHFNElg5LWYY&#10;fI+kWislWUy9LV5aa/SIQiC5XHO7ugw+upzNqzG/BfK+5nNDQElpY9nI2FQ4k+y/90CCVa3EM27A&#10;G8hGLpeUIkmYHSi0fx4Hzxuh+yg26qnViJDOKnlLVYTAT1cqIsEOa2g4fnhEDVdgWUG1i0ELsHBg&#10;GSBHK5G18EbEfmGTtro0b3ZawKhR4KmwmwpOjuC1pZX4mraeBgJjv/C9r9fPlaRTgTFF+D9O/3Lz&#10;XYiJsMhWd4eJufKHV9IxBAvsWuuq2RzKvHeTzBic2pVWf668OBuZmc6WitaRvjpMnhSEy0QVLWyx&#10;jCiuSl2MhoJ6KI5UdFmsuD1ei9UKZ0U4FS8BnuiwI9ckCRteXrLbdEUh1NXdcuvm0tqRbYiBevHl&#10;Z3fsGILhsapWZfJCO5ppKJfrBBCbAqeucdaF5Ux//4DVay2rUAWClwiYC0jlMJOjdk5WEzFhZbkC&#10;JgTweiF/qVTSdrQUzcaCAm04ZQUHNZFNBQJyImVRqfEzn48uKzkA04ESkpT1Ct7/MlHHC1MBRJGC&#10;v7qCfBmGAH5ckUvngQ5HT5ol4SHAhjjvUqjCwazS4tTi7ieLhIEuB4VKQSkAcIxpg0Yj4xWVRA/J&#10;5vzRf/u3J7PBLJuvzI+NV9IJxexybtofD4ZTtTLpsZp6u21dvkgw3BDKboPx4ulTfd2dsam4cW2f&#10;Uq9dPH1t05rd4kRseipcGh3Rr9vIIh1ZFDMnT4O3bva0ligmh0cT+jsNrGFyYHXOrFXBTFokTRpA&#10;lao4KDBB94m5aCJ8Vmdoi8d6ixlhoCsukcUmqhPcHCBAcF2geQVnFBNHBfHkD38ByOI3/uFjiCTD&#10;hDtXrUBwy9FAFiEMEAZhCXjApjzJZi4pJA5x2HMrRo1WMmhAiYBKrB7NALQCX1Zcwam0WXFxGrZJ&#10;ibEbhJpakcWBDmQqm8Xmz3VigXVriPt3uow6CQRtuIhTyQu83p1NcUQpYjQWbH3rVBaX1dNNmXg4&#10;WuB2TGcLCVwKjE4PL10p55TCplrEQWQMtRyqM/TwrJpZzYQSOKgtoIsT0OwvLq2q4Spu8RUUVdhe&#10;zFAOQ+9QkWEYUjWjDNSxrITy14lxbTqIgM9oqXp2eqpnaDgXyrV2zbFtxTXDpWFbZWXe9JV/0+fS&#10;W956E+wDoRhxTF+1/+h0vmp9JN0YqmqMblxOjdysyh1IxYxsvoFPT8DcRkiUEqQGXQaXr5ISq88p&#10;VVXMiixmlK0Wj6PU3alqHYBliFYrq8VgLbtgVZYcLN3V3tM2vFPdsTGYVBy7mH/nZAbIfl+bvdVX&#10;2bpG4TThu0UepfjKm8W/nm29ERiZKbekhM1jH2hJeXntJmJisjtTHRjauz4vM9X6fL2eieKYkwsV&#10;i7JEZs3oe8plRV4mwS/SajmUMmW2JBNCI5LJLUcXhOMvzmtrzr17d6lYzY2Z2Rb7Oj1vBhqQY2pa&#10;KpqbDc1fOPS1rygfekC5Zm3Z5o2Jhamjz95sUW6x8tvz6kaGiSLjHerwKhAE2AISKVM1oxbgdyrp&#10;zArCLhB6JP1x1ZBNp2mxd9s1NuQMupAOAXGzQlOUuWydywsQoTffdBRbWoT9lmZqCxPxqmwOJ+qQ&#10;XWRjlbFzN0EBCi1dn7px9ubpa5XEreXZI/v3lXp6yxoeTiL1iYtT6zd7ZXjU4DFK5mERDdWZrFjm&#10;BbDmqUNvXgllo2ZryafPtzkkQu2rkS2zN+KnP7hp8WrxxoNa9dahy7fdc5+OYw69cOTu2x78xCc/&#10;dc8d927Zutnr9vX2rOlqG4HuweMYoOvModfe7O8B4kWCubDGa8uEjKT2WijDQP7ssREGDnDCPAfI&#10;OVUxeP0ZQ70U39YudmFBR/W88va7dz66XYsavMG+/sKLwwNDyH9b8S8fuO12uSS+88prOzZuTScQ&#10;W1cc2rsXGUzTc0vXLl772AMfxiT/ty/+ZccjBxsY7iSzmemFQd/A6Ymb3fu2YT8xd/rSYD9ytx2A&#10;3xmaybtVYEw5hU1qYDxGJsslqkZaIdVTyQBgA+5Fi6kuTSbcsEYW5XxE0eoyoYCkVHxN0Uqo7ayB&#10;QRy6TkeCa4mxE/5elazWYPyvIASxEIz7Y8UUbUYF78lbbEAxVXA2wmqpVjA6JQSFFRlgJTmrptJw&#10;NZYpvdZsYPnm4L9QAqYJC3YJIEcMowkAiesxRJmroDJXFqbjTFZhIFjYi4wGjQx3Znj+5rXLfcP9&#10;XW6XF7GBJjZmolJ2Lm/UYuB14vBxI+8c6OiF9PfqtcuDuwcJBPwokRRSO3ryRFTM3P2lR7es6Vw/&#10;3DMxeyuRyW3eteHq9Rvtne3DQwM0oVqcXsrF81sBllTSk+NjcF7aHfzk9Cxk9gfvvQtZWx6noyqK&#10;03MzsXjy9jv2AFkSWvWrCf7Eu1fWr9swurYbYNdjx84/ePBj+XI0GM7/8NvPfP7Rjz5w16B5sPL2&#10;zeeBZDq4q3THvQTFp6+Ncb/6VTo4a6NrNpoZ7tvwicc/8S/bd+6x8Ob5yfnv/eD7bdsHH/7IgxAe&#10;1RqxUjVucFlzVVUF9lK/4ttf+P6d2x7eevvdTzzwsf2bD1hZd2opOTc2f+LICWCX27vaQMhtiveZ&#10;zMrsxHBHn5Y2SGo2x9BJgozhEYXMQ9S7SK8MXxCgOFBs4Bd6LOgqGtBxKJBRDtttDWt8Jnbj7HVT&#10;1XnbjrtXgsIzL750c+zSteMvKEWsSOcB/V/LD6zfsOHhBx587N6HH3/kkUfufeDgfQfvuefue+67&#10;+467br/7rrseuO+RO++5+/HHHn380Uf37dnX3YPADB7eh5/+5HcffHBl99YDHU5Porh6PXR1zZat&#10;2ECrEbpSK4dmrttddkZtBoUO6B9JwUI2hCIMAjLoSxBFAKGdydOVThcz0RDSuI06UxES7VR2eGSw&#10;ohSCidnukZYyKYiEJJOCQlPPYFOrtNRFBqEPqXQEJEutDugCGabieCbBqGtIu5NTAAalaN5MI2DN&#10;Cl0I5rVlc666uLygsWNG1ELRplRSPvTXs2+8ePLNF49/8N7ViasLHOPUujwFJSynVhuiHmAWrJTz&#10;wWXoBKiKkFhZLCYxChJNnh6Tr0uiVIffPa5WqjvbOw/s3G0w6V5/4xVwEQGRNojKVCHSZuHaGs6M&#10;wQbtDfPUdc7RRt+7jnhvSTw/q+IN+SqITDHvgQ2kTgnKWejnh6JHLtuAFa+TUXej5bO7qSiX/tUF&#10;zWNtie4ivN4xYLz0OiaoAK6jXozqcllnOT5qVHVbVB4r1duusxpKWmUBoam5kiSFA3WZMNg7CJ1b&#10;gskcgq2mgp1EqwF+rq4RU1UR5ABwPrmSXLH6LCQkJAgYKtQWL89rSrqhDfdUgWtDWwwbBbR8MIJC&#10;Pgg5EHhYaN0hqiNQUCnxvClVJo5tsVvbVybmMZWmNPWySs5QCOvT0hpTTc2n0V5D/OvyZkiqQLEl&#10;Cj2VjVAYCQV4ojS2Gmyupk8hWkFIg++AkNJoJroQuhWJ3vuxjxoZ9VuvvebzthI6K6BYXjuJHPRC&#10;HUnWOMLURrf+5OJyrSb4oHLOhEoa6idPP+l2QZJYjhSKOQQrJYKwqtIqi1RXZ2IRRTysDqfooGRR&#10;u3V2p59Mmwnm2PEzA5u2ZP0JUJvAD1PE0udujbVt28yZPEWNI4aBtZrKU9WCLGIBVW/KiuCCVVZo&#10;xPGqwKVAiYgTGGlcCqFchnUH1y+GkBIt5CU9b4OERgVPVKW6srzsaG+hjcYUyjL8jwqsemTM0VPR&#10;kJsfLUiKsl4J/gcMIU5aiRzJfCbvau/EMQ4/S91so1wty1KlbOQRRN62eYvSbBNBB2j6xjC6UOCV&#10;aBCaKlj0mKPUKgaEZSTSwuJivZDjHWbaZSYR4EVQ+K2gk4XtGr+abh7IB/DmUAqYflFdUiol1G0s&#10;GiCpGl9cRgRUE++hUYkkNqVxkLSVWi3vcBjdbpPLw7vcGrOVMVqNbuwRWwBXFdFvs0woFikXswa8&#10;9nURFGlFRcCLnhHyBqtJCVwtwUTTaEs92Kk7PMZGIV1ZWNI1ZGt3Rx6OZbPFbNFjVk5hi37lel2r&#10;8axfQxksJz84/pvv/NfGjm6xUIZwjMOzBD+zUQvsU7lSR1MsxUvxqbBF2aqT20sJ0BjqqApRB8PW&#10;hOeVbHqtBSuot6m4slwpxBB6LmstNoVJJ6Ejl8vB0IrZZMC+Mr+y0NnfhmhjBvgosc46rElktH7l&#10;u98ovb0iXw5cV0TiA+o99+xCGBRhb9Ors/dscW988CN0u9eoCgEPITHDrZxeM/X2/PhUsSpyHnvL&#10;2iGoI2GkLiIKTamOhSK8Xo9qQAaMemHBYbIi+iaMYa3NjJaF1mrRWIuZPMC/Bru7gKVRrshi6U4K&#10;GCFfuTy3d/edLGd+7a9/4njK7DGShCbtjw76WlCm6yzGUCrubm3Lg5TNu3Ji1uEwVEgEnuAGzsFi&#10;nohGIC7Tqmm3hXfDTY9KBdFd+OjdHh1vhfsZZwv4ZCFA/XIpo8PMdbqzatJss1hUTA4rXb0JPk48&#10;IwVY0mQwAtUG2PpBG4B9BAkGaDxIpZAtEjV4rSkjEqmEWlGR1kHXR5lu+gOdelCAQlioYcAL0aho&#10;0WH9QyhYoVJzMqbMrTkIAC6MX3/o7geGPN1P/uwXi/MrfUb7wNY9UOya+3saFkupiUjmGKwmVyLZ&#10;eBoTVuRmRI5eWLtj06mJM7KGaNfqZ2dn23dvIVuMJUWhFUya62ORcHhoy5a8kkpDbqDWornFcBf4&#10;OPDjklE/sofhp1JKNcSrAVVcAWzAqCwXp0NJ6uaMweUztrtXseRu/smGDBejBuv4aq1WFODZmLk1&#10;+fPv/+7HP/mPFgeHLJsC3iaKzoYSyDoFMBDqneZACn1noaRC0AXZgAW8Dto/iE86qAjVYONWi2Iu&#10;ly1XEc6F+NEiV1UCAYhlIQ9WhLIGjSWgQSqxrLbYxwrmQXsFYUwIBFMxLp2WtPC1sZsLOrZreflm&#10;ayemYr4SjgmZBAwU57FRyxu12KI1ytlcA5qyUtZfiEaz+eVAiiB5rLLNSmUxtFqJZrxASBrtOiiP&#10;/EuIAeKcHgn53mAVQmhSw1ITUclsBWcGwL9AOZjsQDpkA3OtVkOVILIK6tT1m/09g/nQkroxRnla&#10;rUY9kw29+Bdp38dfevDO+1p8DsbenUk0UnH1+k988cDO20ml5+1ri209Tkku1CoVVwMOmXCOsTJK&#10;Tl+U6hmxkZFsjAHkHAWCIJCvwoh6UnCaSFZVamXSbWy9BaJhrdZt95gsPtwcwH7khDQCYBgj7W3p&#10;7BnY3Dew+dUXb7zywhjQTIlo4+ZY5pe/LU0vGTpG/u62A49u3PMQ5zbJEjN+6sLD9+U8XunkCa59&#10;9EFjO6BAyLjOA5wdCob1XifBqQpSykqqi5E0Z2klNIYKnqh8BplKxRrkulPjY1cuvjd7YOOHvvrF&#10;L+mtqoXQzJ9efn5gz4DCEhbI6bLkd2jbbrw7ccee6uDgvKqa48gus5HcN5jcsJN+5r23VqslBW03&#10;ES6mWGbkrEKrCEEja+jS5bRLkWm9GzneumLacvil4xPXXpcV70Tihy+eeXfmxgyORzXDa1QutaJd&#10;UXAJSF0SOKyA/ddu3Hz/9ckzr0fCbxcqlxcipwrSjf7BZSM/1dERGV2XXLs+vmlDfvsOcf3W8t4D&#10;ivWjuIC11fIQo75rfrZy40ast2cLYkBg8rXzngReYrgCREFGb1VSwAuxacNweuVqd1uuQmuMqo1m&#10;/ehPf/LLlm6jyWhS0fbzV6/3Dnl6Wn337Hmkq68LHuJ4MjY3N/OnP/3p1vis1eyqlIEI0vf19EYC&#10;y9minwUO32yQWNxhsh73YzilNRgkgADAw6whx1Ql0cb5CLW0Kty5sdfZSAoJYXo2DSv04PrO0Grw&#10;L398EXbN/bfvLxbzN6cm3R7nyuIi2CCbNm8+d/48vI7W7rbI0uoLv/r9wf23twAtU5VOXjg70NnZ&#10;bnUcevW1oTVD8NMH5bJtuCsbSyxdvrlt5w7A+GsU0D8I8mvEIiFWa6/DT1gvabWqQmDVAv4Ncsa0&#10;GkbPZv3LAzajrLXxfF9d23Zi4qZ30MZqsjyd1tNlkEsKpCNFtFd1wLYbYRVigd7JrKaXr1ezfp/L&#10;0t7VozM7eVuLAhk4lBr5rH+Lhm1AzIfXm21GlitlEKpqCB6mUchha4tDI5ZOIvYLg3AcX6g2lEhi&#10;AicHXBURy2kNWKLIGp+amcFkOpdMFDNJjlL2rlmj6xisiTKPyAEYzCXJCBbiUrS73Ahdv3X93Inx&#10;ieuTSzO5dHJri70PDne5khUKl49c2Knl7/d0gxtThpgokpibXNow2jc3vwiCoq+rFeMPTI7PXL6R&#10;FuHHLl85dz6bLXh8yDXgzpy7pmVpt8s+OzOJzDen137mzDV8oGajLeiPQRBx6oPzGzf1u1zORDxz&#10;8sTFe+6+3+S0vf3WX9eNttutllSpTLIJh2/y4B2yx62Kx6iX3i6+9GzVrvfUK9rHPvrFRz/7dV/X&#10;OnhJY7HAr37zo3fee2HP7SM7Hn44LyRMehDyY4yJBUSEoMwJv/hf//zTb3/9O7v33mWyYOOCHanB&#10;aXcMg7C5fu3O3dsTyfjvn/09Zu0ImFJKQjktOw1eNWMilFyarCYaRUah5xR6K+Hg6+Ym5gm0EHBL&#10;oZhsAmHrzcsQlx7E6iQyuGr54hh+0CeOX95/x33YlJog/iSKn/30Rz/zuX+4bffB9V0bEZUEUnC+&#10;kMXmsyhk5xZmVsPLy8HFIKQ28SAcsbFUPF1IpXNxAf7TdGpsfOxb3/r2d/7jO6jovvfv3x7s7gIe&#10;6eBHb9v32G6NS6uDeZ9QCZDHg6FiwGwDvb2mLCVlpQ5nNlpAqoFrOQciclpSIDQANPeGkDeC5Ys+&#10;X6WHYfv2uw/AWzg2camjuw3zRiWFaHV1A8GUXAsDcCtSLzmKA4guNA3hDIPwSwI1iCoWWkwDiZ8r&#10;udp71CZMrRTN37kuYOweWgn6egZlVksThskbi7/98R8MpPl/feGbf//xLzxy3xNY3//+989dmrnZ&#10;1T+oQsgJLDogXdEEZneTszP+WMSMnGSnXW/vLUpqAA7lunJp3v/j7/3EaXb2jw63dfr+8PwzrW1e&#10;A/bZNUZlY4Ssv1vfO69CAVer/HlS09KhfGRN8ch04PKM67ZN2WqhsLpqaXMZ1rTVx0OzP3iBEom+&#10;z35saWysYlO4P7tX6VctPn2C+Yiz0FXWSg34TCB971Y6ge/CDAVmz3AGS/HlerXIN6p8VeCA7A0v&#10;Z/1LKMzNvi6lwQzTZRllPCEZK6IxK8AUFPeHilAaAMWsMFdrUl5M1+oCSATou7C1Q+ab19KyZuNe&#10;Qm2qM7rmnL/JAsNFijUS/gOOGQLaSKkmQaWPQgtXL0lqKExdlYzNarx45pjdboLhXKe0YKrCYkSE&#10;s4hRa1FZlctwVdgo3lHStVbMhhhJX44lf3a0kSpazSYQsDO1QllLIFJm8easUqht27JreGj48qVz&#10;7x99d+eOHaF0gdLQ/b1e6FRNnj5ICOzWJihC39ly9uIVTT7e5bGdn13+7i+eevy+HWgicsXKiMPs&#10;RPiLFwNrOEONKhWxMDH5s+8+eeHCdUtLG91qK7OUSVZMzU94O1vYUiVVy5YbhczivNKmUcONptSG&#10;BAFxFU2fGGASEIRCNwnAOvwmdVgcsd/DnwGfB7zYGng72VgcqtlWVxvgbYlkmsbzY9DDvAQbGQTk&#10;FbkKBFoeBGoM3HD4NhVVdYYAbSJcMrghnoQZGmWbUMiaLQZkWFQlGTQ8aKiryDal9KRah2jpKrTQ&#10;WtZu90BWDdEWVAM4aSE/gu5MA0+HiIoyJ+XT0Xg0WcpzNqfJ10azCA7WwM6CTCKpJIj5AhTejaIg&#10;p/PgORqg6IO8pwzGSZVFcV2pZACejoRZFJ1uIOBBjawjpwNCQXdbH+QHQFijHwOMvwLQOtSPqL8g&#10;E4NBRonZmVokG2abKRwNCDnkqXJg8QF9zijVkGobDDy6ONB4Cug4s1GMYLGgdPk6MX6bWZrF/McL&#10;7UEVA1chG/RP3Lqpt9t8Xd3gxkiFiof39Hh7nC6fu7ON1sBAr8pXRUBZyvkizO3lZCk2F9YrDXZ7&#10;VyAiKPHlNHJyJa6Q0lRVKKZS6Xg6Ek7HE3j7c9liiuctLe42vZ5HKAd+ppKUDScDWrsRs/18OtRo&#10;SIhVzSUgTCNUcPfrNNRX/+Xz4nvzlevBs/Jqach03wN3nX7l9ZfOvL95W5vVqU7YPBEVA48xXSFv&#10;Xc17CpV2KZ7ftda+ZkjtdGKrg31ZM81EATxLMZ1N+XytxVoZAphMIul1u9FZJTNplofpCCE6iBEH&#10;TIxAuAoWwyzN0SQ9Pz/t8jiWV4K1ilqua1Ga2G3GY+ePuft8FqCuQimzzSzxZElTAwE4vxp3mD0l&#10;UglHX0tzuIR4AxEpdUA2e1tajTabSqeB4xkslSqtlDh1xcpLLE2WJU+DaWBbE/KDnO702KEZDZGK&#10;FEj2RJMbgZi28OIKTTblTSRUvhB9Y82PAQF8t/BOo18GRaFeZzFhgIg/kMj4ozCEJyqFRqkGLVMo&#10;nzQpafjnOCiualSukCesaB8aGswjMC5aWvifH/mmzaH53D/+IxiAZUlCUun1xeC7R0784bnjZ8bn&#10;J1aW8Pq6TD4y3/AY3VhhmNo7lS0+gTdD6prKxFZVwsi2TUunz2Bi6tjQJ4pxBE0pa9nIicPOTVtZ&#10;nzMDLDOtEUiEJTUt8kAWo94pIYCzWFCbbIhIl2sFZOwI0AwrBKx8FRrfkTOrDo9apZ7i0gRRLBMC&#10;fonwzFLgkBfKtITItNrW9X2bhwYFHFuNWlESgVavF8piAesxRsQkFNCxCsLlNCBUWoxmAbWS3RCM&#10;xdwszwFCC/qT2YATPL66UpVjdNWdEXk1rH/ZhZqhrmCNOoEtZQqEQatxtF+OySa+7LIiggZcBCgI&#10;qrAlGLn2pYXMajg5sm5U0yhh+wlwZr2KeXcTS4LDysBCYczghoW1Xc2yZpMNmQrwIOcSaLUgJJDb&#10;HC0Wzvy30Wtpdm7a1t5dQWgG9J8Ak8gNf2AJWdqIWganmcVEHZZKBWWGOyiXrAp5kKHzFXJscnbP&#10;9o0eIzN2ZeLULd2JU434rZp99NGRA3fFQid5k8KAbWyLqaWHbzFbjbLIm/mFBj0vKVsstq7Ski27&#10;lCpSsrGXwDNWrulVLAjqUiapqsJNEaFreSmfamZHYSWdyWmyFaTp5sEeAU5Po6nrtXW4VgzwK0r1&#10;9KoXDCXteoPGwZCG7Zu2dHb4lldqq2Fjquzu2XivteOeXMPXqgulCnmQW+EhnD7//Mcf47Uq4tAb&#10;5L47H2ON8Dxg+jUPNK3X16Yy6AAMhrC7DPNMrsrbvXV8bSCOIDejRP3umWdujF8dHdz8lb/79+1b&#10;9rB8/b0zL7x29I99I92WjQzk1DSXTifCFnLT2KW/3vnICs/Zvvio8txx90yw1GGp2HtY364ipb41&#10;fvgGizRvy1CRYwrQ3xC0KieDuZ+GOtLGH3v/eOTGtYd2UQ9/pLzzwdze/bUHdhkHvaUCO7u6enLy&#10;+sWJszMLl68kb12uBC9Y5AmnambHQOzBg/IdD9fvvFtx/0PKu+5WDwzUBwdJxPu6bUW3VXTZanqT&#10;pNbXYEG5eDF35v1qaKF95/pve+0HX3t1sr1rHcvxGAYg4behtGNkhSC+ghAZWrshkhDtFsvNa+/v&#10;22mqyNnFBclt27p5w7a/vPpHIAEVSsRjzM3MHduydpMOU0wp//Of//TyhfO5dApF/9lTZ65cvHrs&#10;vfddDovbbfH75xdXx72tAPqaBCisGgqYy+WcwDttAjidtRpXQZoJYNTdN6ZK+zaOuBvZ0MScxYXJ&#10;egXDg7nJ5UA8PDC6pntoIJZJQRBSIxWBRBSOHl9nm73FsxIJdA70IhRt6vJlnaJRbkiXA0D3uu28&#10;ITu9uDpxq6FXtd+2KXhzEqhaW7snHPRHI8H1WzYiegJDUyTmKZUkDmelWov/BYhZVVNiRVSFmlZv&#10;RnRVJpm1KLXZYEropCVaVPGmmqxLxIWWFj2tjlCqZrGBnFDQVRl1XNlIJQI3I4tXqFq6xQ2AcI/N&#10;08novLSuRaZ4ryZnQZSBDFhwkBTzoOrpEedWFqDM0CAcFtMfPKk05pN1wNZBRQcxqJTJJQNYKeVV&#10;FYVBVHiyop5RQT4bUUu1Zh6MA2AV2IiBheBNboAVagYcuUoAYihkFd6aZWZWTMthatXvcGk0HQbZ&#10;zvSu7e926Fu1TKWA/JIk/PiwI3S6PelSJiQmoaVExCLocUI5W0bIsom1e+ww+JgwglJhyz2fiEdh&#10;DrQ7TZu2bGjrakUA6vkLl06dOTO/OLdj986Org6Fsnjs+Kkj71yAZ7K92zKzPDYwZOvsHF5dzo+N&#10;TRx8cD8MT/hG//zCr86Nj7/y3hEzc+mB7VkFET98Q/sfv1JUcnfoFYb9+z/6yb/7dkfPOmDWjn/w&#10;9itvPOsPX9ebxf13jXQPmItII9YqYZcWEIJckvVq59Js+hdP/v4zH//czu3bIKn+/m//C3yXn/7i&#10;v2fn5iYnpjo6u81mW0dr946tu1Ox/PtYcwcryTBKOTYczSMnB6FP5Zygrqp52Wim7CqFjsSJiuEj&#10;nsoqhOv4QOHahVtZAMMOMngUHP7Eirm7c6IYvjx9a93A2vW9nWvWjXp7B5DGFFsK3jpx4bfn//u5&#10;d/6wmF5Yii/cWrp5a2USu6y5lbnZ5dm5pblMLhXNIXdnHsY6uNsOH37rwvmzyFL+5Mce+8pXP++w&#10;GRKxla999xsPfuL+rTs3KWB3UDSQEF0MhA1mB6k3lTBPJ7FlxYQQZKs8nl+iFieIJOBruTwLkaUC&#10;l2q5nE2EOYPJ5W1/481DB/bth9np9InToN6nE2IqUUvjsYpDi41pPnh+egSbcFqC49T+Fb9B5yBR&#10;yitULrsL7G/GYaUQ+VKvG+oNFNCxVX+8nOPavSx4HlnVm8+9nQ1kv/b5rx+8414NqSpmkYMg97a1&#10;33HgAByh77x+6ObNm67O9rqGqWi4KqfjXK3OjgFGbxOryuunFp/77aupcH5+EiQqJTJzDr15+KGH&#10;H4LU54V3Xlizc9RqZTlaR9vUKys3h4w9aVaJqzby6nijp6N+20jh1Jx4Y5l7ZIdrTU/ixLVoMOoa&#10;GLj1u7fKp6Z6HnuAvGN06c0PeEY2fW6nKquYee647cMtckfVIcEiUcO7z5OarFyUlEZRpxMtFspq&#10;hxsZPlclsEbFPJZTJhtr9ZmiGjfKf6ZeNcBXlQ5lQ4uCmFYCZ+lqUXEuqaQtlLKAgNaKeR9SSoGk&#10;l6kb56+YdOZ1m3ZAx4WquoQFCiB4IOCRcAbAXwwBD9B42FvhtoNVs1KkCUTFYGgNLx4Jz4OKsttM&#10;l0+cMLIcNva8EjRdWNQQtFxFzdVsQ6uUscTYCtrVF8/d/I8/xp59r3Rq2nXHxtUebkWPYalsrhLJ&#10;hVVfe9vVWxMPP/AQ4p6++S9fu2P//r6e/nAoTms4xmhS21xK3gpPHWdxlOHewdJISc3dutDT47ux&#10;sHz16qUPHzwQCsYdrYNoKGVGE0LrAacTUV2YWfryl39424OPD+/bOJGcH9y8DvxXDhzxTMDpclVy&#10;2RrCNpSK+MRkW1eLAi2hUp2TsWlgOaSxgd0rE/CpIrwKIiN0mClArMNhJOY1nd0kG8XdU5ZcLhdg&#10;5IC4Ts3ecrc4wO6AWwfbomw2Y7PbsalCW4hjoMlkBsECDkHs9sXSuFJyG/X2vORS0LF0nG13VjnA&#10;IeRsOI6PjcFcqwB5Agzz5C9//Ou5Gzd2rF+nRSsDX5eInVcGAVOV1GI1Ga7H4wpYViGoMVvqXpdo&#10;MNYInbqq1UnaSN6PQzKVTCAvEX4jDl+iVEX0FsKNqgBBxBIoaaBaL0I3q6YMVjCutdj5oCnCaQvz&#10;2GhbDwJnEUcF8WizK4TOGA5nCq60pjIUBCtIn6A+ZmHkrEgGnbZYBElcMhnN2JpW63VYaBC1wht9&#10;hWrBbFGSxUQ1kjTpXAmkwLa1oP2tRZfFWxPKuWgsFgyLGXN/u6WjDbmKcPQmIlC81UwtrQa7A6F2&#10;KkzWUMGK1XJWAAMsuhTJhrOsEmnarlA2V2TqmLGV8wExvUpXctfPAlF0zuXr7xreSRrajeiWbUoD&#10;yHgqFt0Ehw6xUS4IiXAurHZwspEBUDAXj7Xb0eUZAohR1ut16Bu+/s9/Xzg9lR5bGq9lUl1sLhns&#10;dJi233unR19Xl3KE3ltVADdSgIRyNklv2r7O06pcsvLYP8LrBSyJGl4e+EQKQigSMtkstJ4FBBzx&#10;2ABtmwx8pVKFThVsC0aLBS50qkQTSCEUy/kki7VQHeBmNdjTHp8PFs8f/+BnH3niI23etvdPnnB3&#10;uzGq0gMZWcqAWlQiJNjtQ7OrvN4EG1uTxIvsIaVqYmy8u6tXhyhJAONIBMrIEnoiGjV/Q6SIMlQy&#10;QLzICtEfTYbCHMJEWl0gRqAzg3Wx6Q0CkwapmDoNNKy5SEqMp6CWAV0PgBpRpURkgIj/q1aA8wMS&#10;mIfl1+bgoHW06JQdTr1OlwtGQsmAo8VVjOUyWcnR2i6LxUweQgKdsqLWixw2qCZa2WtlBoa76zZ8&#10;x0aFmmlbP7j/0Xvuved2T9/ArZWFdw5deONPR48cfreQyFcE2ertkHT6AmdM0ZrBns6yy2Tr7QUo&#10;r0NnX7x2C/bfbK1kdRuXpq/I4JXvuEOgCBzRVVJZkiUIeRB5hHhFlNFGkwlZc0AE2CG8r8HUQiMD&#10;G2x8vOuZOjM+nxkd9SnqM9JKqYycYyQog66TycJSApnvGy+/YuZhPm/n1FShLiYgsIADC56+miIZ&#10;SQK1hMOyLMIaBE4iVQFnGTE7ZDXTTGStyXMRH2MU1MrVapGhGadak47PErV22dZGFMOGUkSwgArN&#10;awI5qSFpeweydftkPDvUi0BXSMbZQgW1PdaylENjzySy/qJiYO1mF52plIrB1eXF2bmgH7s4E6NS&#10;A7OEwDPoM1UEjbRcHSrFOhIcjawNyled1u1GQR8kK7icSuCZIhvF5xHA8a2TJpJA1mBDQzJWUxkt&#10;ZQHoclKjt1QB1sCWUyjIUok3OXJV6ubk7GhfF1Lutm25r6G/bzHa/4Uv/axtZNtY8qyOWsCEiGK9&#10;sO9n6iF5Kdzi7gnUEiRHRKKFXnenuQEUJSEIyD5PKbWajE6sWpWyhRbAx4Jo0uPVt/ellObVCn/o&#10;eiSubJmvb74cJKdj+UK9Gkz7ZwKztq4W1mIxmK28wQg6HG/zosy2IqqTlpHv1792c8vQZt630dy9&#10;WdJaDa2tWyyRTDHv9HRNXj3dYpvbvVFxq8kvGF27eTfFgiy6UKo0PB5woyBPayIgMYtampqzGB0m&#10;ztLATUEoxWTs7cPHFpZX/v3b3xkd3q5VG3Gm/tv3v3B1+u3BDT19a4bFUlRXGVYWa0ZgnFL6YuX1&#10;bfdmorHup361Z+8n/74x8uaz31cthcu3b2pdZ8/sW5N//+yFw7fOK917WGVXW4N0VqJL5XHO2HXs&#10;+AfF1Oknv0ePrr0FP2465ZSKGPPGWrqKSBJaO1zavQ29lv/gfZm77s3svS0/sC7VPVLsGCT0SCyo&#10;DGDZlY3ZE0H7wiQ3ew3fW/fkJe7MO+L0Jf30mOt730u/9mLlxmWF1Wi9fMl/2+2PWx1emmVnFycd&#10;HjtJFleW5xzGLlRQCnU1nJw2wi325oXX3jzHco0OT9FsDi/OBXz83U7fwKVLl8dmVt3tnv41NkEI&#10;9nkHkT506fyleDwW8K9s37blwL4D+/fue/ihRyByQkwltHFHjrxudLK+Fg8W3xB/Q/KGHINqBoNA&#10;UwZbGEI21ZUmqnLmWqpE2Df2qrXZKSmvMLR1IJq42+Vpc/WZOlt5ix7zzFxZ8HW2o6HiLZbugT41&#10;KkHs5Fu9RpvZUi7DoewYate22axuu56iO20OYBg8ve3etYNo5y1QhjitSHoGWqxzqDeTTYMZCkZy&#10;BQ7YasXKGaLpNK1DzBwNG40JG8uSPDK8SUXqI4GontSWUkK1hzJzOW0pPaDrmzoZbIUWl6Vh8CWL&#10;Ii+uGIqXyjdOJKauqMlG28CIrr2fbunPMiZJw8P3i0AzngMReWl27qIgRNo7LfCkrAYmk4nFWjlu&#10;YCWbXoFU6ywDagWOYQRgoFKQoF83QQ6u52mKTsaTSX9QE0tmy7mGUV2F4gVzLMzeWE4s101W77f+&#10;/Qcgnfp8nB3Z8LnU7M0rrI2jXXrjYEfWzCoH27UbBhxDHf2tzm6Xhet2xFt1BOgkDo9nw3By0F5b&#10;44VzzGa3qFvMAzvX2Tq9tlYHViGQZlAiOkppwO0abvGCPYU08X0H9iC8WKvj2jpbh0b6bU4L1olG&#10;xMpXpaGRgS3bdq0Z3dI/1Du4zn3XwZEBfNrpGq/3fuZTf9fe4S03Mtu2Hjiw/4GEdOmeRwKf+0ij&#10;FM/95g/ln73pve3hXwlh+lNPfHLbzrsoVj8xOf6///N/KbTl7QeGGTAl2nTdw16GJQs40BUgKwtG&#10;0lRB4S/q/v3bP/nyF/9p947d4Dd8+vMf3XL/zsE1Q9FY/JFHHjPxNv9yuKO9DSmDOpbv6RjYMLrp&#10;3XPX3zt2xWJqq+SI2EIqdHNVWC48/7M/4D4cGNhQYwDvbG4YoNBo0LBWARiUSIqRXC1dJvLpaiKc&#10;Rzr84EKhdCsWEOXS75/6GaNsGB3Gp199+tdP/+joq7+PL14x7vJ96jOf7Bjs8LZ5oWIIBoJGrHsB&#10;xkFvZHGAPFWpiDD8Xjh/+dh7JzGP3r5955e+8o/rN4+q1Iol/8y3/uubT3zpw8Ob14hAl1NVRiqU&#10;Q0ECICajr8boi8iIbTRYSPBJedV/+PS7vw2NXclGrzNaV63eJUpxDVFEDVzIh0wWW7nWWFz1d3V1&#10;+xxeWVIUUpJ/CeN0cXkhlgjlT5+8cOivh3Q6xuXkAalt0v/rJLI/NCog/TTZmojqsARMGI14Abma&#10;SKxMzUIo5ekdFBi6uKL47j89uWPr/ofvf9Rkti7Ozb762l9ef+PlD86dhK2gt7cPiPR9m3eBjfVP&#10;3/43S3u7zuWllKYGEoFAM4oIz/72hVpY9aVPfn339v07t+zduWX3fXcf7O7ub+9uL9SK5yfODW4Z&#10;NiOSjTVkVOhmM/YwlAQWXYNOP3+T97Y79o0wb82ox/3Vne2uj+8Wrq4I1xYaC8nY8RtWp9f5tfsb&#10;Jjr6xyPtnIb57A46UZv/wzHmdjbuTLU2sLKQE0oQ2oBgU8sQk5FSDe0PDdmUVmuyKGwm0WpuWJxF&#10;zhgGk0aBK5L2ZIrk1FIlGlW6eKnDneC5LJbJJG+nrby1aRl06rUOIG/kxs0LlzGq6lszUiBlsBAT&#10;oMYpMhUCKX2JHEJLalVY42A5FZGlG09jLYNhk1DH7kputk1SrQHYnyBgAG6xmq5evYxUTgOLUQI2&#10;Wkg0z1aQJS03cvkKlFZsjQnd8ts4e1f3MGhY1kd2LnqpIFVUFwRnQiQSheNXLnhHh0c2bTxx7OjN&#10;6xc/9Yn/gWSScCgCg6V7aBTCwtlYKCSWwnUZx0gUG3IVdezkGyPr+xaC0UunTj+0d1e5WH3q9y+/&#10;8sqrKr3OCYw/vGGF1JVjYxNXF//p2//H0WFHhjM26qacZfLa2JXxSYe728J5FpYiiFaPTfjNFh8o&#10;yMm4pLF69Qp4QBJSQVyeWWIoVVdbB4eAHa0WawCnE4YgrOurgUAYTDyPx4twA/Tg0ADdmh7HBAcQ&#10;BaRKInUK57YG5RYUg6hXoa1EX1WT4JGC7gZbwIyY7nRYGZAGODaNBYZBT2hVnNkMfy/IM+nlFQoY&#10;gWYTo1g70rdh3VoGvUk+u7q4FPb7EfRsNiCQ0mG0uDi3i7RaqlqmyuAjUeobMIRIQhK7iGV8/FgR&#10;d7S2eBwurP4aze4LmiKdbOEqZpZwGc16PWfikd9mwNwMDw9BGShuZXkJEUfdvb1FuQoeMqb90CSD&#10;eIfReK2KyTEsMoKIEVu1AtGohDzYkgABEXoF8P+jkRjcimCkQRwOqzbcvvVc1uSEGrfGm1yESMQj&#10;Ed6B5qQG6U9Xa6fZ0Vowu+jebmvvWsGgkZCYTNHLy7OFWt7W6VaadWenzn3z8/9r88ZNmMUjsSO6&#10;FM4EMmbWwtG8kkSyIuH3r8bCq/CQQCDJ6syvHjrWNbT+C1/7n3957S8Q9XKsCFoINneQqypVKgmo&#10;cY2igEA7KZmRMnqTXg3JhUm3PDvvYU0Mq5V5XSwW86h11Nf++dPpucViJn2q5M+ZCS4vduzoHtqw&#10;1qYoNuZXxJiijKj7Bjpa/mREMAy3F9RhAF/MQMI1wNUnYZmQskIoFIQr3OFxleowETbi/qDNZIG1&#10;AHZYFNvpUkGpZaH6aMJ+cNsjLCbq13EoDxrQ7CczSR3PCiLmSWVWqe9tH8FELZbyW1wOjc1QbpTz&#10;mQSw+FANWr2eVX+wy+Fy6ICdQJpuCUGlVpsd0xBgZdALQ8MLehDUZnpB9uYbmrSAuRfy45KEqOvy&#10;ah3WLGxM+BuBMpVkL8ZKSEarlWv4YWg1BEtDB5gt5uKJWFnIM2JFU0MfokToVI5qRMlKlqKSynoR&#10;EwNWjU2dtkZYcC4ry8FEKJuUaLj0MSlVw26dL5VFA23hGoZ3j70f8S9ZaMLb6aEcPP7RoGWIJEI1&#10;YMBlfW19u24/cPBDD2zat0mjYuduLb32+usvvXrk1upSz+YN/mS6emyG7Ruok4yONIWAF29fS2ss&#10;Va/XQJsqJ2ctNZ3cN4jLkKS1eCh0CI1trnPqrEqDSRCmRoB2ZeJxmBI4FjlaWomAMBUTAklBGhUa&#10;y0A7YP6i29lndrsRZa632XUWM2///9j7Cyg3Drv9Hx1JI82ImbVaZu+u18yU2LHDzNRQm2KaMqRN&#10;SmnTNGnTJmmSpmF0Gnbs2HHMDOu1vcy70ooZZjSguY/ac3p6y+//f+//nHvf375uXoN2V9IOfOF5&#10;Po9TodW8+vbHC1cuEFWySDaFqQJD8OAk8kVWXQaKEFpOllCrofwj0ZgiNjyRxGCnpFMh5cOuoAsD&#10;MwjQyeqVcIJi4KbKsFwha7LXhfgMFnl8KEk7awhRoNIha4NP5l104kwWC72uKkrBJrVICIB6tYjY&#10;BxOV5wwG5Z7RZNO8TreE/Pp+JK62tbQ4bI6z/X3QFCEaCxMvXLY5JWaYkN9JBUoC1gYdNY+RGOyw&#10;Mg4xcJjy8KGI32IHjygHpw4CxhghEQrqQJmHNJcTxHBMTxthLoLpAJ0wk4qB9wr/YpZXnB0cbfC7&#10;kjPDTU1zNJ6uNFk/kpTUPiw3A1RuAkZfUt2YQyScgXZkhYMTQW2NxSLFI0PRutoFiBgqO/xiMSGf&#10;PEJbLXmdETsxGdSMJqdMD+CTK5At9wezvtZFHYvO9dV3NhroZoey1lj0GFiPW48eYlbQKM1tRSW0&#10;Tk61ycbxaI1mRCmsM4kasxq2OczsSb39TGCIp7O+OnV1aQTDaKDYd23/8MINnNUw+9RvubXrr3HV&#10;zwvGRjh+1l/djUkG7I7g8PMIasC0KZPzOHygdpZl4EoogyNjW7fuuP+B+/GmHT547KVXXjp2ekdj&#10;l2Ht+Qv1JmsszuhSUSkC4cOAV+0YORYw+87WdBff2JnibBdF9H6iaun6xvqBU4XTB5I6vcJezy9c&#10;I9a6mL6dnw7sm+IRaw1mbqw0eHC/STp4/3caCan4ya7C+5vVh3bU9J92f3qUP9JTyIzL2ZRSrTIj&#10;SAexsHmen4wzRwdLp8aM7+9WvvchceIAt3N34dBRONfpbduY3XsyR4/Ktm6NnzgB1Lv17Fk9X6i3&#10;mmp97nqxZJ+eYs72Ta065xy7S7fz4Ob2breIbKds0UxWRO2sUiwISHox+DwdOc5kdxliE6e6O0iT&#10;XjY1RrrtqJgXDc/0CySoMJmxgcjubft6j+0bHBp1e3ybNm2AocaE7bBeV8CVq5QH5P7Nd14+M9Sz&#10;fM0SXAwB5QVrAaIYNScxgCjaTVmQTEklhXyk1BmZo3m6yLb7c9nRndV1LaEKgKokhgKR6VhOA+9s&#10;CTlrmIxBTAiGIsqLIsf2Dw9CkCbKiVQua42kJjLRt47vNvmRHk6YiljFsUU1mVIrojlo+3FdLg73&#10;niY4VmnSIkBPZFgmkaaMWgHJ6YIIk0Ain1VQuFeDGCoTGMkCrpOpSkubRgfGP/3wE4fRVavCvhsy&#10;HCTu2XALHj35kTrbK5sdx12CZwG5dVvrV9YvvMDeslSweAmzHRJHxC/gO8jZ6WzoRC7SM4vEDYAO&#10;/c2E0SlCJuKt1dhccrUWmpACy6WxU0/hhBfIEo/cayRYIXaNQ+2AUStgZE67we3QWnQQyMfDYcBy&#10;bOA4QYmAhGyTGUzcLC7gtfZmr6RJRGdPHTc7jdrOuqhHP4AoBp2JI42wMCDag2eipFwCxweD2iKF&#10;bHYtlKALz3LWowGgayWrWuMwYjJKqRHzTvoB+sDWuljAqYH/4savt1sxUICwB4tlDJURQZ9j8j6/&#10;l0RvoSBU0A3yagrXIpMkUyb5cl6p1LAM6IiVsazd4pWLBjlphTWsf2hnd+uOC5bHpFLiiVddT388&#10;f92lXzq694ObL9y0Yk13LBt98NcP9I4dPufyFc3dfq1V5W3yGcz2IkLNZfqiIo1bphpp4Cy1f1vP&#10;e5t33/mZL69YvrZvqPc7P7z3osvXL1y7DDTFC8+9CB6gpjrQAOtw2w1Ho0/+/kmNgfZWeRcsnXft&#10;tdd3z1/c3bFw6fwVqxatX965/rILrzx5/MRH+7b6mr2EXJuHsAHBTDIizKRAX81ILCo4+CZ7x0an&#10;UvEzo9aZ6dCmVStWL+1csKxtaLKvp++Qz6K86oIlnfMtSy9s7JpzEbI193y0b9eWfTKGbKvpwC+v&#10;xefQu8w0SjCNiTIpy9Sy7pVfuPNLV199Q0f3IqVa3zs6+PRbLx7sP3rdrTe661HS4zSAUiQn45LT&#10;E4MNtV0yyi1WeL+QlOW0+VJ/z1CysH/u3Jb25gXZeF8qD7XpPJUmW5HxMGRZjiPcJNOqcSrEEvGm&#10;xoa25vY57Z3LFq1cumjZsiWrVi9du3rFmnNWrxsfGf1oy1a/r0aNoAidMRqJWW0mBjEsFAWws4vW&#10;JKcnwzNTUF546ltUNgeAZ7t2Hdyz89TNN31x+Zp1UM+/+u6rH+z+oGle08qLVjd0twwER9/Y+pYi&#10;JTa56toa56xdsXbHtt19PYPtTV3JQGrb6x8PHhm4fN0VV11wnRVI0kRidGJkYnLMZDTV1VXDhBRI&#10;BDa/98a6886hdIJKpc/JGSstpwNY18iyQ5Ol58/U1nU7V83h3jnNnDil3thpWNMA+nDx0LDi9CSm&#10;x/rrVjpvWMyFs8mXPkLjo7truTIsxl7Z77u+dtyZ5CfzauRE6RCYKcKPrs9PitFpW7HgFgg1+h5A&#10;T+QIYtFmCQoRElre2picYoMBsDFZ9J11jWWri0M2MsoMnEIkMOEFimFR2OHdigUCQwMDYNV1LlqI&#10;5G/YhlMEh524iHhFEfAP1M2VngBjcKg0y+gPZNgsMhXXcZGXIbwF6ebw3wo8i3RqDVKBCYPXHkG0&#10;eGBCNjQSOzMkC2eIUFpdhPUap7AB2kyDx29objl24qRxz1jx7Jgmkfe6rSStGBroU1PUu1s/vPe+&#10;7/Il7k+b37jy8oshAZUpTaHJMa/XwVurthzaH4uPpkSmd3I0FJ/EQA2R4mfHj81b0jU2FJw4M7Bs&#10;TtPzz7wiyM3Lzl39wnMvXr7+nPTsWAmCNNKy8+OT4VmIsBBCSSlT0h0X31XMsz3DkampeFfLsttu&#10;+urQ8eF8QDzbO/ToY5vPnJ2cSXIzfSOP/uhnhw8cOdVz+vwLL4AMGmUqbjocUnowz9fQsIJ7ECMB&#10;WhsmurjUo98AAiQcqvL/WbNHwg7FpZIpRE5zQLagryQkTKBEkQULoJKarlKZZmf1qGqMJKulsACi&#10;SzKTSocxFQByLtAzKSpJymO5VDgTLyI1qFxKMXk0Bkan1VNbBUeMQktxdHVCoYohFgWByQq5jhE0&#10;0Tg/PYmNPk8WREvZ6K1RGw3Q4+VAgkQal4JA04/7Wr4sFhE2h+MKcmEgZVCBs7w8y+bDSYjIkAPp&#10;qW0A7g5tFbJ/UQpVXCdYaQBQhKojl8kmYXIMZeLRQjqJazKePJqtSueFRyrIcCQG0zegJ8hIdEJZ&#10;V5hNZ5BB5smVdQDuYFWSmum3yQWLwRriybDKEbf7GEqDFY4VnugsGxwfMejUjmorwhVYWdxYVheT&#10;REt9Y3QqXIwXXKAm6l1smk8nmFQSGTMMyOdedCMm39B46mBv4Mrb77n42psone7tt19w2XmNLKBF&#10;kc3qcHECZTpPSbNiJiImYkxSFDkgapQslqsEhlnjpwZsLo+EWDcVlZqeVdz7g1vq2mpaVy3/09n9&#10;tlrHiz/+harbwylLeilXrTPbPc049NOxaae9OQhFj1Yy0Ex1lCAyTLB/dGpwDGAOcFChQapy+yFv&#10;AtBnbHQQkDqzyYR3E28TRMZai1mhUf9ZbQu+ikSCQ56OhmeTZqsHQNYCV0xkI/4qVzaVnhoKLmhb&#10;odWpX37+me5zVsVlBZfTHOzr18CvatTGy0gkpoD+EHL5OI/2hAYVEQJKDvYJpQzinEBgOg4sXb6U&#10;S+KkGJdyJYfTrvCYSa83q4byhYN0VExmgiHoa2anh4bKsbhfRptwu8a5rVOJFpq0arCYhq2/HEgg&#10;UgfDaaTCyDQqrQrNGqtVaKHvwRkCuaMJqzEwL02g1ypyecXgUNhmd9qcuFjlE8G421C97cNPf/jQ&#10;rxD16bNondUO5DuSSj30eiASwp8FBzh8g+BkYXLsqXYvWjH/gkvXX3/T1W6/dTo4dfGGTb9+6Je/&#10;/dZLN33uzr2HTzz9x1dWn3tZlsE9xqQwevQKW5O+3mttTuk0Q4NjVZ4aAgFjgHqzJZPKUvhz4jw0&#10;rJC0eih9NjJj1JtZuYFX6OlK4IikVCKX1aKToGYuFEkTouyQXZcVxSwvJkqlHC/MX70I4EvKbEiw&#10;+Vw4DheESIAVIqE5RpTy8OQEbTJKMDsj2k9U5HMpfY07DJmvSq3J8YmZkBw+Jase+Eh1iTBIqkQi&#10;i1oBnir8DPMZpdviU7Axm48m3TUluul47+w57cjOHvRjfp4WBKKQgdY5JbfD9qMsDpRom7+2Th4c&#10;GhlqaW3lIHvUqGt9jaeGzoSjcZMV7saKP07CahE/HfwerBE4zmQkMrdwJlf+heBU6SJmkHnENFdy&#10;wOBIzRdzORjyslh7KsnC6CTctJxKS+vN2XQGuQYAD1NaY7IoDoxMzG1rUJfhcpYbPM1Jteqtw8P+&#10;JoOHimmRZZAoU3QV3tUyzGGClMChTWcgLu0ZA3Zrjk41E5ciDrO+ySYfC0XtgrOWdpiAMZSgYkR0&#10;jHK0f2Buo7/aJPdQOTo3zPa/X62NzXFLqFc0JrPMXH1iPCXK1XXoL3MDtVSyoCNR/CLkZHJqIpkp&#10;FHmtxlLfOzwmEEz3HK+CCFHxMZnWRmnq9+3evmJ5zKDJPPeccMNnvlYgDJHMlN+rFVQW1C5/HkPI&#10;hRI7MzU5t6tLlBQFBlJnMwrFU0dPLly00OfzDA0N/OyhBy69ck1bt50ycfFkYngobNRVueS4E5jY&#10;4sizv3s2Ejly8Q1l2iq89q64+pIVHOU+2+tX64ZNJOGklO++efb0qHrx8uZaR+niVaoFraGPD336&#10;wntbh/edarGNPPgNElLFZ18RX3vPdsVVj6xZt9HV3FW/4osF+nwh5vt0r3zz26l33ku/+07xyBHj&#10;B+8RfWdr9IZrPVU3OOxLgXhNMmQgJkxF2a4la885/6o77/nOnV+89+rP3H7BNddtuODKTedfuWHj&#10;BpRULe1d566/qL1tkdvrwxl3euCsr9oP7adWTZVTIVKtYGkKROapwb5WtI/upj88/8exnrGNa6Dj&#10;yx8/clIqNlbVL1i8tM1fb5UrqufUbVi2aP555y4874JL5y5a7PQ7KBVZ5OGSn/3ZQz/b/N7mT/bv&#10;KJPcJVddCLkckNPQP1R4eSgHRBm4PhqHJa/EPYgozUTlNCv3Nw3GI/ryjJ2ICjRAZR5c/SxsBIGR&#10;rLFG4hOFQh549EpoOdKB8cFzmUwW5isgecqVU68E6rsdpEC1WYM2KZGRIxATVGAZCBVAp+MOiFQP&#10;cuxUn63WT5i0arkyMToNRThDwtlAUwUBuY3ReMhsqqTigc84MR7a/Pp7a5af217Xmk1mX3rh1Xm1&#10;i61uq6ATRS3EL/z0xKjTbFu8ZKG3vknvb9P7ugueLlZrJpBFD0+MokSWWYh5EJuH2EKZ3ueoWZqS&#10;uiYTqtEoORIFcd0pUD6BtCs0Llrn1tuqLfYaD6mihDKcYEB8qfFVKBXkMllkUSMZlkK5oIrScrPJ&#10;4pRrsmdHkR4FERfOauSmYaJc39pU5XXooCdJIqFYqp3bif6DAMGHV9h5lbkkB5ZbWWLQAcmAQ5mJ&#10;CrEiEeINo4z6/SHbzqns2Wl1nR+Kbi6Ztqj0GBIpyooTPWcmpoPVbS222iq5SWeo8+rNFtQAAP3l&#10;8rk4igBkwTnscMRSNNZaUPQU5DIHDABIGxmaOqxRG9SqKoVkTsSiTqtFR1nIsstI+w8cfyNd/MGN&#10;58+qpfKf/uR55NMFl37950d2//KujW3XnHcNQ6Ye+N135q5svvLGTZYqDWlB2CHAYwhDsguEiS0b&#10;JDJE4cLLKo/sOPWH37z20/t/vXDJ8tnw7N1fue3LX7ute2GrTAYrpw3+0W0fbZ+dnsUdNlvIPP/a&#10;H7NCYv+JnQd6di+s9VCU7IU/vT6VyiA5ABGj0OJYzZZFSxaREv/lL98VnSzs279/5yeffvDhlh07&#10;PmFZoKux/xaHh4IH9/dmkkLr3LXLWvyNEBUL00pL2dfm62hqXNrYTAsgHid1jZZcj/5H9/54XtPi&#10;73zpvuXzVrcgGAgeYgegvFXV7qra2vq66vqmmiav1weBQyCSGZmZfvjJXz/9+jOX3XTFyk1rQNKm&#10;+CiWIri9liDHnTnt8LkspgYsMFRAcvFZrbw42bM3kyMXrq4HdlXGu7R0eizCmuwrWXkAh4ye8haJ&#10;qNntKkLV5rW/9targ6MDkdjsiZPHJmfH+0ZQ7Y5k07Eaf41JZ+lon1/tb/n6V7/b1bXIbreB3TId&#10;6Dd5bPky46ToxPhILh73NdarfN4sDSyz6e2Xt2x99sNf/OSJqoY2Rla862t35mSZu79xp6FKr7Fq&#10;RL3U0tnatqT92JZ9zzzy5MIlSy1a46UbLhk5OfDTr9+/552dd1x+y923fr7e3wRTyVPPPf6zR380&#10;ExvvOX3s0Ud+uWb1SrvNhtLlqWeeufWWW2jM3GVqFoAABedW+wS9wa3S5V7tM3vrdOe1jh7pHxo4&#10;2njZGmWzX1tjHT/YKwWS8jZ3+y8/L4PRfnK295PtsA35b16pnGYDz+3y3tKYbzeqczQzGbNY4e/V&#10;ydhCfHBYyDBkUZodhj056UAzKshtTNlXkqN0NaXyQ+ETAOHpW5pL7qoQpclDcSThiSQuvgAAyMJJ&#10;REFUJsc7CNYMoHFuNhsuwK17+MihWDalczlaFi/KImtDo43m82oasT9FCrZaMAExQEkz/aeHHvzZ&#10;I7955PHXXnkdmTq4syxePB+acqwqRISp8QK8rwDDJbgsMiiipZTObTI5TVUA21ttFEn3Hjmjh7mQ&#10;tnJlKi+jkzIFY9ANRUNLjDXCseHssdPN89pixvJAdCafzSyav7Bj0eKjZ3r3Hz3c1dpsMMOuYopP&#10;9rvsml3jszwlXrimwew21rU0BcZ7B06fwSR9MjrQNa9tdiS8Z/O2xV2NTzzx0bmbNlj9nvc+2Fzn&#10;MftramzeOruvrm1B52+femLLh1u72+Ye+PRgz9Gjn/nind1Luj54b8uSpSs+eu/dX//05w6jenRk&#10;JFeQfe/n9/mbGn/zkyfuvPG6W2+//XdPP9nc2oTrFQiJmEXz2GkiHBm4ORQpoFWTMJWiTEH6uzKb&#10;h1iedTo9KEgQsqpg8th+eH2NKMzgV0MDBvi2yKGzQu+K+k4jjvTDF0GY9cApwjUYDUSK8XSD0wM3&#10;HFySMgONZVaFmQk2u4JwenxKg5o26UjMiUjcmyoBwDF8OhIv4BBFFPfYeGp4goDaDSkaPo/cYZcw&#10;MUIZiZpBAR4GZnoI+5QjHhfaRECtNQVeJ+CA4BGPAQTAzEywJGFBq3EiocsKc1TFMV1CfhKwRZjY&#10;IGkmnRkdGsKsH+x1kxoSFSgoOIEF0tuC44BloepEDwY3DnBVqFOwR1fotPoCyyrNOiaazwXiOFVF&#10;vUJC9DelDfRNFvK83uNPkZy2XLILorso5PrHYtMzvuo6rdMNsqNRaTZkVBaFtbV9YTqaVgpyl8Ge&#10;mImP908iwB1rQpvDq8BSRafGsfjqm2+RKu2PfvTjlsYavlR69OFfT4wO19XVen3VDKsqFOVTs9Fo&#10;Ig3nE0rhWCyYyyWxQ6LVeqYi6AJ6qSLJm5ycwhIQUjsYQxS3fGHTVD4O+sfzOz6A6+O6lSvDJkGU&#10;FzFf4JSqpIJm9WSajcMqAt+rOZ/Tx6dKMQbBr/Zqn6+9yYByy1hxJnMES8uJyNi4liBdPi9QMJIo&#10;TU1NKSjK5EDgb0VoCeMS+hIkV9jUmukg8pFUkJBCWwt6JlJQ6vzVB/ccW758o8fhPXTiEOJgnR4r&#10;Zhkeu2V0YhTYbigdDUrab7JG04mByCwOOBihMTBEAAdfzGIR4Xe7XQ6fUW8TPQ6m3kH5nAWTEjAW&#10;QcbbENU0lQjvOqEMZOwFeCTBnlBjQBYLBiOT05mZEBOO4c6HY6/yTPWk2enCmNVstUBzyKFIDsa0&#10;cUYNjSkaTQG+PZlRonmiCNIwAliAtKD1DkRbGkwVsVZyLPLx+3ufeuGNK267+MabL4+ODZo9ZqRG&#10;Syj9EewHUHglMxhCmAyh4MoKRiCKIpSMcmSiCY21vg2rlmp5bl69v/3aDW6jfnhqEIf2JQ3drz75&#10;8lfu//HBD48c3Htqz8zw6NTskaMnju47uvOD7QaFGrukbDwTisX0BhvSs2KpnJLSm0QyE5rBfZQy&#10;VZewfeMFHfANCOZQ4CQR1HkyXSYDs7GhkclDh473nu436Mz79h/59rcenNvdodHpcYRzyQwBhaoa&#10;FAqcgRRiiMKJuMnlxDXRqNKM9Q1Yvba4Am+nypwsFSYCMpuBr7bBkmgogw5BRMJRm9MtKNNUiRuY&#10;ySk9/hYt1PtR7ZyORNlx+uyMgix1mRFnHI6NTgjhfCQ+IQfFUtIa1WpGIXzSP9Xa1lEnDw2Pj9Q0&#10;NcLOKwF4Ui6Bq4v9ZCab4VFaxePyiRkxHEeYtZjOwspTLjGQRUKxANcZRG9ECvZEVVGL2knSYekc&#10;imO3rrAhwQnKXwFhrmkEpxnNcFVCCCorFYwVRa46x8v7h0fnzWlQsHGjRSXXymVm0+kCoSPSLZqc&#10;WSabmJixud1CJSheosqCyohYumEl3XQs3QV64XznGZUqnMQGHSew3aPPjMqKQQhUTU7EW1WuUlwp&#10;31HnVeSC+YkeQFSSzecSLgfAP5UMXYki5YB2G8Mz03I+4TcDOcykCT+YKJVZjKdNkmzTAXF6pmTQ&#10;AVJQDzMmXUqHJgcctR1ZxhiP9tfVxsBMPHCIs9cs0zrq8mwIzgJJZca9BJsFcGSRJEYjggMJVrjb&#10;K7UGyobAmd079/uqPE6n+dFHfnbnXVeqTZnJyCkG+ZclTXP9XDVJBybEPUfeHwhs2XSl6ebPVrs8&#10;xMhxqu+AafGi5RrtjNeqGkw0srF4o0nbZHMGJ7k/vR9MsoBp0VZb4sL1ijuupq6+o2bDGopjLa88&#10;F9x9WHPbPV9V2Mo5+TRDxTJEmDLyLq+rcW5X97K17R1rFyy8sLNj4/yO9VWOlrH+sf4TPYU4W+1Z&#10;uuHca2+44fN33nbvxg2XdXUtNhqwetBgyqXVqDFUdHo1FqfaW2WtQWaKz1tVU4uFtlgW33p7c3f3&#10;PIRrA4JEssFyuVDWWQWJhhYB2wnMG04dOjY2MKIo0MtXWD31pa/e80euYGmdVw9ao9nYZDeBd6ND&#10;BB/IursO73v3w81vbXldJDk0V9gTzJk/Z053S3NHvQI0Nowh0NTjloUrCXYsiHdCGoOKYOhKtoM+&#10;z3Pq2jChyeMeG0p4QC+h6WDJjJGvLj/AMhOCsUVZLirlCpjiHBag4dEmVZjYDNJ4OQHgQBgng4CQ&#10;syI7EPYqzQVBxD42CzRrge/b3xMNxnQmCzitOM5Co1NKizGHvGeCrLN7QiAMWa1KWBMRf66ngW+A&#10;ANhYITEC32c8eewMRkKdLe1zOjprG+vf6TnWO9zv8WD9xhp1dkHbvqU3PcSygg2sGzTnKp04rSKS&#10;gpDCZoUhDLmyZypnmYibDp3JHO5LHRtJp5O5ZJaZDsWRQhWOxWBZh5wITH/YmKE8xUSAlvD/OJMN&#10;w0VFOBHFrh83C2C4Ef+DrSmsNTk4MIAdkCtrHW7wtwHegDhDjfhPAv7nssSWAyej4XDBXNdU0KqL&#10;lehQmTHDGrIIlpxKyXIospkUrPZc1qRhkIido9x7IppJVrd8Xnp9R6LKykNJIxNTMI5k2Z279u8/&#10;0APT2aF9R2qqqo06A1Y4p070vvryWz0nBt99f6/XZ+rs6voz5qxCUgXHCxMKnsWkgpmNDAKnZ9AD&#10;4a3QqCxstuQw2ikZjZP5448eU2uevf7qtILRvPa878U985s3XfjJrofuOnf+7effEA3nvvrIl9Q2&#10;+pwNK0qqAiiSvARVcqXRg/sALDyVyqiUR5Ox1MxA9NAnp7/37V80t3YNjQx+54GvX3PTRatWLSiJ&#10;6cREzmNxIS/xwO4DP/vRT0+cPDoVHnVWGy+7cWPXsibEPg99dPTwyYNRNjIYG5jKjQwFzx47fQjM&#10;sdbGOQ21reet2LRyycqlXQvWLl7R1djeVNVopS2hodDZw4NCUgY4fykqhYNHju96bXZsv90O5C1I&#10;NxmhUKZE+kz/iK+hdceBI71vjXzx818977wL0ILuPbhvy44tb7z72rvb3/pk35ate97buX/Ljt0f&#10;7Tq4Y+/RvbsP7z50cvdMsL97QcMdd1xVU2Wg5EVVuUAWE0KJyBQLgzMDyADSWxy8YNACWgnKkIDA&#10;sPHpieOdSy+TqyFXdItxOpQ4HS3KNc75Ep2G00YsaZVaVue0FBUlmZZYsmpBLp8YHj8bz+D+NhqI&#10;DuuNstDs6KuvvXTs2Mna6tY6f+vSxee++MIrCAZpaHGls1OYGrr01kI6PjEz5W9rhUuKISBLpB/7&#10;5dPV2upHvv9rlU49MHrqV7/9yYUXrdp4/gqwrmVKHMYFJcjFMnDEy/MXLnc31r/0xsvYcNZW1y7s&#10;mHfH9TfffednGxoaGLawdftHv3/tUa1beduXr9944dqGNt+Sxd2ffry9u7XdoDMCGWXWGGt8IOlr&#10;EGMkgPVAmrJaI4Y3ky8edSGQ7bw6srGm8eIFpqUtogY3NNLaWs369P7r1qjbXaKqkhnnWdvlWLOW&#10;qVLr+9LxzUdctzQPVBctarc2QyDvW55g06EZdW2nvr5ZsHvp+lrKbSukkuVgiE7EZalQNjGRLwVL&#10;3QsJJ5xIAHhhjUGokDsq4+WJcKKnJ32ylxwNpuRq3IWrW5trujq0cO0jiQiFowzQATVuIqhvynlt&#10;z5Gzb72yeWxgopAqnXfOhfd++ZufufW2m2+5yeWxPvLoL+Z3L8KsoMgz4K+xEN9LeBvFdDHDMpXo&#10;QyzSxuXZhFwOfO7BgRFnawevMRJaS0lUwNwBV4Kjtoqa36wUuPHxoep1c0NmIsSkkHt9/obzERdx&#10;/69+uWjVCihyJFKbQ1JjOTkxfMS1clOqEF1YVYBKCfGlDV5DFibrfN5bb6rzecZ7hvZv2bXxgmU7&#10;PjkIVSdLcp4aVXW9raZ9aRpMQq3CVG1YuWLR0X1nJqcioHXvONETz4+mohMQL3cta/vgnTdvufbi&#10;VC5w9Oinap35vKtXhNKB7e9sxS7qyMkjaaa0euMqV40XLArIEHhoBir89rISRGsUVShgJMzhJDC0&#10;Q8FYfX0zSWoICQwylRKZNum0xuHilbjgKrHTgt0CEGa8A0gFEjFPcetxZaAYBHvrINWBDwLDPkzQ&#10;YDqVa6kcyK3AqMvlr7z04juv77hgwzoY7iu7I/wV7kuAmyMICArXZEgMjCtCEa/O4KqtlXzunMWS&#10;AwlWMmL27i4UoIDSY6qO2guMoUC0FE8TeVbIFrhMAUJBiCEgh7P7fM7GOspt51F2UCAVIixcAQwk&#10;KmMJfim4m/LFowcPV2H3YDRrUObmUdwB1EuAEpEqIwtDDUIHVrSAUsvA6Kco6MzSSRAJQNKVIqLG&#10;oqLNEDUFB+HXk6O8VzqcvjlYlkZnhzXFBB0aU4Kon5jlNDJzSxNrdqYkHSZsBO/QyWs4WEoF7uSh&#10;E5l4VsbJVDK1y1Gl11oNJjviNmdC0b0nj4RK6cuvuuLm66/QyoSBo0effuhhvUJ96aU3GmztgrIO&#10;WUdqmJFMdjiMQRVLTkzI2YIGEX5WcxYvAbd4qWLA0ditgN3kpsJOuz0pE2W7zjyu9dUsNJ3/l5jg&#10;//PxH9+BHdt+CHw/Js3GBgdJMM2GW/7jp/yfB+AdePT9h2V+w3mUNDU4QJ5z1QfbzrY32u1ewjQR&#10;UFizRoXJLrONhwciKlbl6NDrqyPZ9J6J2fOWrp4jnTl28mT34sU8KITIOinTiFyAbgSjBVSZOjVV&#10;KiMSvXLJEoolnIvp2ZiMqxB47AbwQGyhdD6OFr7Wyio5YPfjZ8b1VmfJawU2VCuWyNHpmWBK5W6Q&#10;5Fan0ZMbG/GiRte5ptLSWx9uv/2aTeXwGU+1R2kxzxpbP2HI8PEjn+8QkalwcvTUnCUdGTg3kbEr&#10;VyFVQ1ZIjM8optTnDk303nihmFOkeMJXDQxKEfKpU4hkOT4aEgw+h28Bok2wjVDC3D8xYpFYr1m/&#10;375AI0s1E0U7n5DyDE86iuq6/oLi8MgEbUHelNSpYhwGGCgzTCYbSxSnI6U53SvBZlMTSXU5ODl4&#10;QO2Qa61thLzh0/efr3ftnDc3cfos/en+RZ/54o/C0YN+uzyvtiJ3SK3Slpl8dGy0yuMpAzOMiG/J&#10;Wk03g4j/hz++dOlFm9BXfv3ez97znRtHI3vTfNJmavc5u6fH+j/++FWdGL78M9aauqmiIk8z8959&#10;KXBop/aKqx9WevOkL5cqKhH0FYjAGKJZ1t4aPb0/MrgvnxgdGBj9zJ1tNdXoMGUBxXETvfLZR8dG&#10;T5c2XHBV4+K2DNLg5IDtCLJUPBUYYsqjSJxWICZJ41YBmW9rfu7pN0pF4u477+meu0itNCtEpH+D&#10;MwWaUX5ofADSkcGR3snpMbmibLLowaNFcpLTUqUqG4kSQv6siEGSSObo2e20JXHz586P5XU6uY1K&#10;nJoOTNjb1xRg3wf0JDheU981MZH/zpe+q05EXn1nXnX3iUyw8Su3h+76ys86V8wzWea/8NzmkZFP&#10;h3rPwk/fvaxzydIujQ5acAzYIFmXNBoN6JX4hWEzxGCIxZODFoQZI2S6JUnIZpPAfDk0OpmSODXO&#10;OdYLQGEyucCeg2u77TENSJGdRlZWzbwfCh4u19yE3Xk8HsWSqqa6BksqhBeKuD3B+Z3POxwO/D6i&#10;Fo0ZYfqTY3PbOrS13hmiFOdxt2N/e9/TSqXs29/6nNNfzg0GIiMz/qXz81bApZwa1O0EMRWPIMQQ&#10;86kgX9TIpJnhQUi40VdhwpmYTG97ZcuchrYbP3MziHbId+0dDL66862Lbl+BAFWZaFEI1PY9r/UO&#10;9/r9V7Q13zjPeUJu0MQFcSSWOzVQuUMqGFmz29JsIxpchEUrTuNYt9RgxL31k481WmpqeujmGy6l&#10;SVCCReATtTSdzRgh6OWKkClhVZ2DfDgwPZPPFXwuLzSWLPhEajWaXgfAtkzOABzWNCI2J2sxjfZ7&#10;o0w+Hs4/+MVnV61ovPzmqySPjrCpkVcujIQ9nLrK4YExXEbp0a5lDOWiSsDduDokI3cF0lsH3AbP&#10;IFUabdDqV8MSh/GLgilyD/7owYs2Xail6Ldeemft8o71a1bm08mB4DRgUy6364033kwX+DvuvEaF&#10;XD4Yn5D+VyxgslPI5lUqlVaLGawKWUaIUueztFHhrnZ6zTppywfPty7Ytnhe3qp3PPms5q2eDa3r&#10;r5LYj2tUma9e8zOFaPjGD2/WznHdcP0Ngrwol4spIQrvJiMrMQA6KQCWUJGEJpc6nQxko/35QH/6&#10;/vsemQoErr750p/95r7WrupEZhpxy8EeHk3l1VfdCEENIF77j+x/7vVnV29atOGKVWAIs0TWwc/P&#10;cwlOmSCxLJWJatGkJuzbt/a88vy251+stBahkb6mmroKiArLBwKSLZZWayDjRw2Iuk9AtLc6FgwP&#10;PPvqo6SiOK+jbce2fVPh1D3ff8DqccTDsw/++Afv/Ga/Wq9NFrKf+cKd/paay66/3OHGrIoBlkcB&#10;JiOChmSIs4BYRwVAM+ZGZhWYZBmRB+SlFI3OQsECnWwe1aZeJzeTLo+HJvVqzuWR1eMpk1LxzP43&#10;HG0Oe9V1gixHMjpmMjsVeWUwketc8ZUsP4JgnQzoVPaoxW0Li5GsWIS+iETCEgb/FQFVCfMOvAwF&#10;B9eh/cC+gUd++dxTT74ID2MkHv7CV676wU9v44lpNpb22eoHY7Pezs4CRuYqQ3q28PsHn7xuw/WX&#10;bbiKlmve/uDZx5996PHHfyPTCTojoNAVwBh67DwLlzc8S4ak3KyEF65YeP6xZ6wKw5dvu9tudWTz&#10;2UM9R3/37O/r25qvvW2TyarBQJYXC9DCxUaifQeHrUrXLTd/Dj+4z37xC+5O/brF57euaE4rQyhc&#10;IftuTBT3dPxo6aU31v7iIsi/eQI1KTInZSbUoLAsUZX4FxFTOg1II0gLlLRJlWgtkW/PDt7ycOMH&#10;525bFbfLWh0pPj7aZ0UKTpWqpLNmBTYjsDJKrpYjXRDDVoID9pvNysDlpHS8WJtSFDk5CF55pyTV&#10;wFx98nR4YMzh85mb6iqBG6xCZTGwSkVGDnkhKRAVQIVRZijl84Di79jy8Tuv7b/u2svXrFrqszlV&#10;KrUC/DCEZlYcG/JkLvrQL3/eveycOr+XK8JYzmC6h9eBYw2RdQYgY6HrZ1OiAcMp1fjIzNm+ifmL&#10;VhsNXoMK2Dst0BBmgQbo3FNSH395cywfmf/d64brZD3h0djg5A/u+U42Vbjxqhu+cu9X65ocCY7K&#10;ahus4V2n9r3VcO8zB3s+3mg+gxyYSeDb8Y0Uvmpfe1IRoRXE/tcOPPTNRx79/T2f/czPn//9bxdd&#10;tGxocltTrTcvOLGPpiiEX884JNMj9z+z7+OejZetf+PD13/763t1gjyNcsNiuefWL+19/91AeOIb&#10;n/2+2139rd9/e2gq8M07Hnjqid96MTzVyFVokMWCrGJTwvJYwRKQSopEPk4IPFNC7i6uIiy0llX+&#10;BiuKIKKSFoZfmuxA/9h4dddSjjJlMCwus2rQA3hexIVWhDrYqNFmy9F0KRAzW60avzMh45Cb7AYB&#10;hROOnz5hrwasoAmTDgjHYrFIdU01wB5gRyRTiUQihiAwCPBq6p0mSmdQAZZc6fPiZZFR0zqFFds0&#10;JbSFSo0iOA50WSKdKgqcHJYViwnzedD0scUqYb5Uea6AUkBrUGbRWwCBg6OqEnWGiGdsUbCEgkhD&#10;hKaxmMuPDg3q1BWom4ZUQc7I5Au5LHppRt3agbEobqPgWsPuWfHcChzIXUjdBF0QFi652QOviMtG&#10;AcYWmozqHbWE0S5Xqw2kpM1npFyissPW0Ckcr7A6kGZE+UFYaiO8BUmEQw8B1gYuc+0V1y2ZO++m&#10;a69jc1iOYW6pGg8E3/nwo675866+9Qab14b5HcTzuz78aPNLr1584SUWm0eu0SfyPAxwiKUVSim4&#10;bPDckFSZyYcxEuQpgEkLedjdKINZBL2Mzsl4v8oQPXHWWuMp1VgV3/nWZyTR4DLU/p/q/798Bxhu&#10;EhwOmV7XG5iC4buzet1/+Yn/yx82MH1UZQPkvcSRrm29MQ1trHaW5Nxki9tvcDtZSYkwXVIoRaYH&#10;UM0UNTUjUcKsU3Q4MbvGhaDgcHiAVquIo3geKRlw68EngsVUplxCdkQJmgVKS2hoFDhOt8dit+ko&#10;LWg8MEQKoO4iFQGRHCIA8uVIJOmqa2Iqg2EwOcpSPhfNJJUQE0sk4Io6OZEJI3zZlS4RZweH5rXX&#10;89mggnSa9CZGY94R5KxMZD4dmYqHBYta6wAwFAsBgSHJghzyWo+5zFkLvaHQ2UmlW9J06DG6wSSe&#10;NIryuozgzYouxFJNhlJqHahUdBHpdbl0jd+rIOVGxZStFMkFhmKzs5VJfzSTYEC4xpWLK8ZnCAZx&#10;qDOjg2eQcQGiKaxCzhqHqwo61hCtyCJ5FyxOfX0dobIikRixf4/88Llrr6q2VWk++jg/b/5ygZnB&#10;nZ6BLbBS+AtquTw6OuZ12BGvASCRSKjNCjNitt/8cDNCTrEsiAbCa8/tDiZO1zW1qMl6RLR9sv0p&#10;q338G3fkvZ7I2KS4f6/04Xtqibj4gmu+pPfr5SZ9TpRpTTJ+4Nd1i+fOKG2HJhLQzi1rq27028we&#10;0wfbxw4fTn36abpImLbvE/TO7vMvuJzNRxwuMHb1EmmXJwvG0GiTFFxQNV1vIOxKKhnMH9w73Hc2&#10;fsVVd3/u7h/4azrAnQ2FgqODhw7v/eCN13///pY/Hj+5NZEaRFZY2xxnQ4vV4lRYPFog/5OpeDab&#10;QREJ7C+k3WV5vq7Z0dpRm80lwGoCvt8IGVoRcnes67TgTACJC+mJz+ZNZKR0lET9vmht2eGCjc9I&#10;ysyYF/acOTIy1eOtdq5YvX7FOSsamr20WtIbSWiXAL/6c3ybgANSgRTVSrwqrD3ohSviZ6ij1WVZ&#10;Lp1BhiCHHTnD6jKlqXT67JlPdr/5uAjQX301Ytagb9cTAs0Hk/kYbW2AwRvSCA4bcrhSER6CP4JS&#10;KlcVsF4ry2haTbHlinzOpAkhyicWd6r1KpCuQPGXZTuqXHPt3uHYNPY61TUNepuzAIQPNlpYlyno&#10;xEQQLM0UbOFQnwiEQalEMoBIw/+vqKmqcWj0mWQEaNYEk2wymOt8rcsWbTCR9o/f3Rw4drA0NiDM&#10;hoN9CT5bM3JWTPHaLR+f+tMbW2eHA7J0ETnEVDph4KN+a6nOBxpMRE9Wb3/v3W2bP3ABUao0L26Z&#10;f3DbnvBYUCgJZq0VUfAZDUi4FPBhJUGAwA6zWBeygIxmPpsvpbJKVjTLlOAI51WiYFIzJLptHarD&#10;qYFhNpvyuZC6rGrvsC7rqCVLGZtdH2OyEqA2eeUiXRu3bZrZPEzuDdFxFroy7JRJ3K3RkFOqWDBi&#10;Kam8vLo8EmeFtLPBXs6yYo79eMu+DevX+Wuqzw71q8yUrdrFqYnqugaLyYZ16NmzZ1E9z1vQVQTe&#10;N5WKxWJsidVqIB3XmHUGoxb3foPIo8DgkPliVBmNtLBt628sjtENF7IqQfbGS8Vto/O8F9w5f2l9&#10;Yt+2H9/4TcQ6fueXPzN5yjdfe22BgUJcYhmkhuh5ESBmikagE9Z2YiEZmeCSZYfW/+Izb/38J79G&#10;wf/8609feuPGulaXROR5JosonK7mlXv27Ptkx6dNDe1Gg6W1tW3DeeuwUzWa1Foz0rnEoODDUWiS&#10;i1Y2q44mQbidgOp+6XmetgV33/fzg8OhieEtz7/x3OYtrx45s38iMrxt70cjsyPT4UAPfswKrigV&#10;6WTZ7KxatvqCyGxm8ECfTalv72o3N7n0TuMbLzx/3xe+5vU3DU0NfPen373uzuvPu2QDGEucigE4&#10;VqPDYlzUabHzh1VErtFKFAWtAGhiU/lUIBWZySYiOqWyxuezV7XYXU6TDdAQG0kYgFs3k2YtCkyJ&#10;mT5+UCwVq7uXc2VbGa+H4UUmdbxnh62qgTZVq2iFkUY+LXAULKcooJOUqeDg4bCzYgsFQN4xsAGn&#10;rshkMdHHKe31u1rbW3772BO1tc1VVT6f33Pw4J7169bp4SZiSUNVDac0yxW2gbNTuzbv+MzG6y5Z&#10;fzG+ysubX56aOXnfN+80GbEsyceQdDo1koiGE6EIny9ikQZxBItQS2S0KaX5i7sAqH31rZd3HNy+&#10;+9inU/Hxq26+6MKLN0iwcsuBzWWgEgaZFJnCWDbu3rmvoa7RVVWzfOXyTIk/fXx856cfT04OiUj0&#10;RfhStqw6EA8fH4imJnRZpPI6C2qsIuQaCKaA+sVACr57UpmD1ZkomxiFYpIoDvXGPjgUPj1IzuOU&#10;naYkqUZek96hVZqUCU3RNDIoTYwqxyfUoSjw8wotjbSTKKXBfkxU2tIyZQ3UwbhulbI2BC8hMBhv&#10;fjTe2IkUzfmTBmNAA2I0VUD1q1BxZbyfCLg0SAX5xPDkvq0HDu045DF5vnjr59YsX+I2mpLR8P5d&#10;+1556bX33v2wc263zmg4dvLo9t2fzFm5AqYJmZAzKHH3RDcFADjPp3NAiGWnZ/PTsfJ0LjEYVXLq&#10;xpqOmpp2tcYMxA5s3shclmfyvVs+ie/uTRqkpls2qBdUj4SncK0FVG7xkuVnj/S6lSaHzqAxIGNL&#10;l6HsmvxodHZQWng+9rQLDSH4Rwz2ardVA5mxKstB1Svy6ckjA2dP91/52Ys4WfLYrhPYEA8NHlnZ&#10;1kmJoBrJ92/bevijXSd27zn48YE6t2dhR9Opgwd8DqdX7cogbshi27n10+uuulEy6Le9t1VPGbrX&#10;Y6KhO773GDY63ipXJBlCnAOGLwg0AAghlg4lwpF0NFbKMsj3UUGirTeDhw56kUaLdT3uHwKUDpgE&#10;5GdHkPGsMjg5hRqRGBL0An92vHDIhC1jk6TmMyWtwVGhlmeLVIE1ALps1KZpKaeS1QObHilGg9Ey&#10;A/ArVDLyFN5b3BejUa5U0qm1Lqerxl9rlvl4pSFBUXFalVHhlqAyASkUD8kiAS4xHQ8Nz2hUgUKW&#10;1ajlQNU7LAiwggSMUygqNP0K2kCVw5odGfESjNoKExDVuLHA8MSJWY5L8EyEZ8AnLLCwsgoVmrxG&#10;WyyWGFzuMXmEU1BndLir8A8gPGNnhc1dCa+zgoyUinhFJHAa8tD0tIUkijpthNQzCotFYSxMTMKx&#10;r9UgN1pvUoPYWVukvYwc4nwv0rucZX21oPdmZVqQYCeHmWI0n4nLioo5Le3t7Z1qjR57w0ye+dMH&#10;72Pqc8/X7r38isstWgMbyX3w9vZn/vD6yeGZC6+7RWO3cwSQ2FGdLMLFegx8wapAW8cx5UJank2r&#10;cikpKeKyXoYQWKnKwU2fjCUBns1y+WIyEksJJV6vVdz3zc9lR0rumsb/5XX/f//y9ycPsXaTw+mR&#10;KL28pGh2L/jvP/d/8yMHJj7Ua9QKd+sn/fHW5o4l8/3YHrsB/pLkKUGZgEkF4F8UVZExk8+ZNi0Y&#10;DdHNNlm9ZhYiJVAx7GYH+iDQY7BLnw3MJMPh6PRkAdJEjISKSKqGRqEy6cEMgYWSSqnI6mneYVVV&#10;1ZJ25O6V1UpUljKosbMsT9ucnBy5HrSsxGIynWLSkHUjixY1n4WiwhMTOr0FasCBkZEFnY1EISrX&#10;VJv0xqRK/dy+iXUN8vLAm4aGOrmvAQrOMiSEiGiQ8So57PJGBMfRuUMyeWE44x4bjDIz0xxpTnOa&#10;WKJRJOoOHRySs7JVXe02ID/4BIyYdj3Qr7ikCK5iJjIZwO3D4G9XO5t1sFkaBIsQcOb7FtLhufIA&#10;3drZWO32WI3wbtm8gJhI8XJQh40/mRczKSOklxYzK1BateTWOva/t6Oqetbqyw8OKat98+hy1CiY&#10;GJMazh8YaPWVvK+QSactaxCfipKAtsqtcKGdDZ5ZtmB5YirT1zO0ZG0XrUNBDuJBI0qZkbHnvvZl&#10;q5oLvf9W+e1X29q7H25fuaaq06fx4MYYMZsMCnlCrjjJT0kGa1VjY0cqnpfJdJbaesKuNVRr5q+o&#10;MVtkJvQp8nq3DcEtFiUVDOfPmKrhfASoVamIn7IKu1qrEhzIyHFy8xuhkz3RW+946Mrrv1Xf1E0q&#10;6dc2v/DLR76/a/fbEzM9pIFo6KhdsmbR0nXL569a3NzV4aqtocEhc7rt7haLtbkaWpx6uAvTPDGs&#10;1MY8Pj2IiPKys1yqwTHCCEkd5bYqrdHQuNal5mgSV8NarQEBgbMZbnZ2GskTx46enL9A5/epnnpy&#10;H6ksWL3KmsZqpdqu1CJDtQA8uF6nMOrIeCQQnJqYnZrmiwz0xRh/ImmkEh6CCF0wZCqHowyYnFwm&#10;XQBWQqeClrg4NL3l0B8uXl26eoWptYr7eM/HntbFEGYaVLCHgpBAGly+bCoHU2ayAnkogo+ApM0S&#10;B/ynEl8RCWcA5DSaLNlSoWygLR4b6BSzQ8OYZcJrWuV2mCFPzeVYg8Zb2wjQGcMgNk6dIERsK+QF&#10;nirwwXis7LbAzkHyooVSp3CzQPYu0mND0RqLnWPyrQtaPjz88Sub36xtqKq3mVHNdNcsbK9eZjMv&#10;7Z57rsc0d9My14VLivPnrl7d2Xbr+lXXrpx7/pyGTXO7V8+dhx/wrmPHoygLNIbJvSOnj5397hd/&#10;sGnFpgUt85vcje1186fG89u3HT98aGT1mssZeQYtKA0QEvT2yBGnKTiY4SfQmYAVMEAJmAmNJ1JR&#10;vUlfQjeMQEpaDRUiimGI9UOjY1arQe/RWZWK6Pi4w2pGa6mCzj9LsKfDQx8cWexs1Y1lpEOjRpdB&#10;aDKkzHwxFSvFkpMG4nSLIWdWuwbBYEtILoVbZ1Tw5R0fH1i1ZgnWpUd6eu3trvrFbaIRTCTSoNAF&#10;A8EPP9rq93s1FIXIe7UW2AMttmp6bKkgN0aMIHRTEJFX8p+U6CBqffqXXvjR4iXcBRfTSpnllbdy&#10;R4LzqJa1C1d1DOzauqJ6UVvzoj1Htp0Y33v75++Ec0mrFLDWoWQqJsUawW4RSL1CAwEr0j6y0WiN&#10;Y96n2w5tWHtpY3377sN7jvTv23DZMhkFr2i0v69nbluXgnJWhgQE+b3v/nCwfxSS5ubGJujFBgbO&#10;wCfb7msWVAYPesosNPQhBWu0uLs13u6DfdNHek9df/XFl69bPL/DsGBZx+p1CxYsavHVGFA7Gy2w&#10;yOd6T+3Bqmr/ga0vPfOqqKTq6jvaGha2NnVt37lr/rJFdfUNP/r+g11NS9avujydyn727s/dddfd&#10;Xd1zEQGHtSqUM3QZvmQl6P5CskiLKjnLiflsFublEJIAZpFb56iqMTqAknXLtPYkDzywUGF1iBBi&#10;elxUrU4iKZLrO7q9XMy2rNwol9Vh9lUSWZkQY3NDPccPdC5cw0oas8GmkQNWwGpA89UIBSE+FRqZ&#10;QYinwaJRalwmpxqOAkCYeGFwdCLPwN1N+x0Od43t1795dO3qdTXVtft3HyDBaXH7ceSRaiucfJ9+&#10;uHfn5p0P3HtfV3NnKhv75W9+ijz1S69YQevEgfH+mVjQ31Cv0mm9/jqbw6nRGThByGQxzAmbKJkB&#10;62oZ2+Cv87Z4V6xZtHBZx/KlXVYTZFEJmoJxhQRSHImOkIG5zK5cGjgt3XMvvOjyuhubmptbFyLo&#10;YsWCJU1O19Tp4PYtn2x79505jg65ikKdGNxydPbAmJc0WwCaQl9VWVfxCHiUsZKaVRgm+dzbxwdf&#10;3PLBO7/pH+6vW9addwVydNzoakDjTisYI8+eHjmcOXbGTFL1VXXKPDtxpj8VT2j1eguGB2XJxJWr&#10;EBhdjqoLuVpeMAdjwSOnMkLZtWZ50uMZAxNG6QQdG1MKgkSMk6BXmFS88vDWA396bnN6KnPJ+ksv&#10;33jlwnnL3CbMxcae/f1jjz78i4GzZ3pO9v7kJw/W1DUgs+6xxx9Dtp6Z1tOlAp2Lc9FAYnpsfHAo&#10;FkmUGFyJVT63twYIFrND66p2gwYLESAFugYEhzIEv8AGLdjpcq1FtWlR/PzmfLczm0uRs8mPXnrj&#10;ossu81c3bdm+09/canRa1HykRGry+iptfjgw0x9pWTsRmry0GRdoa1Fu45goiJhW4DvkWcRCUzlZ&#10;R3d7I/AxS+fjnWTZhLPeAYegSuJGjxyKDIyGJoJTs6Hl61fcdvd1bodeybNb3/8oiUQZhdy7dP7Q&#10;mb4rLruopCVOHdzntmiXXnoeqG8uo/HlV1/aun33qdMHFy+dB0YDpSLis6F8KuG3O+tdPoPWp9e7&#10;NVqLEjBzGKVIHBMYHWN1JGLKhHFTenLM4a0uSlQGzRGSQIswhcYyoQiIs0q1tSzT2RV2oNDUJgMF&#10;T1YilgrNYOSqcZi4SvoOVldAmFnODg4EwqGaxgYK4e5qGsGwOrtVbTISSAVQSEwGV1uwmmGIwnyQ&#10;kDLp2PAoE4li+Q7EhcllyVt8ZZseTl0JgaWwr8sR/QyRjgLPFIMwJJpC1QmTD4UyCKI+Ua7Bv+J+&#10;Vygk8T8sxXDW5VkOHAN4g2laRWvlmBopcWFAsJEKsNd0nsUdWYCRDHIaHssq7NVwMUTmI3jsCLxN&#10;Y90NV06BUDIiLPC42ko1LntkclSHy6y7kZRZIEXE4NuosJrLOgOvAkBSPhlhhyfIQjEXCSETz4yU&#10;DlGj1mDwrQGKEm/kI797fN2GDV//5jcsSEYpFp79/R9+/fNfY9i9bO3KBUsXon2SyYsilxzpP5QJ&#10;I6szFw8GkpFoWcEiWTRXTmV4OKX5PFArIyPB4Sk2kcF+HL5oSpBwNuEk4dRw+isVt1684cWH39xw&#10;/ZX/m4v+/9FrPzl9SKFRqGlVtMhzcaa9av7/6NP/1z64f+Itp8odMs3riQkrGhwmXRC4fm1Zh6yt&#10;osI0y5YyDGfhCXl8lHJbUtblYyFFu4m1lU4nokxtdX3FwlkJQRBnJqfMOm2VA2spNGoYgPKyICMh&#10;lBhweBjWEMOHxRYoUwSFWLKcCAIleEWVmQO2+oFg0ODwlNU6WM+QVgiWMTZZiQwyKJVyshJpAimM&#10;SUUBx8bJ6JHxiUVzW0gkVNI+i9kYFpRv9U4t8eXqiRPyqtq4yodcb4KwKoB/lkWNxTTmrEmTFwHR&#10;TgvtIuyLVHpBpI8w1kCyNJNJ9I6fstjEpQvdJkXYSMaIwuzU6IAFizi5McOrM/0zKq3LWtUqaI05&#10;LJYURRV+qeR6q6es85fNbQTyLBGAgYFQiRMVCHTncVFjKjt8GRPnjCpHQQuHFtxgabKoHNo/7nSP&#10;NHciw8rmcczVyBI2wpOxUPAMI8VMViopkAetoVGMo7OCSMcht2kY8uPjHy2fv5rPSiOnZ5atXxBN&#10;DVf55uRShmMHd1XXHXbWTG/fXrPvlO7qu94wzvHxjh6T1SaVoDNTQcgnj2TiZ/vaNXNbG9ckeOes&#10;0j5c5Lw+n0MhYh3J5Ull3UKibqmLaTAKETFyMpOMlU0LCNMKpVxLpI5q+V0W8xREQ/t3eI4PmM+5&#10;4kuf+9ZTrroFaIMPHj7wyEP3ZWb7Ny5ra22val2D5UeXt7nB4vfSVjuhNUtai0zjlBtcSqNPY3Ii&#10;x0ZZMRIqNLTOafOyRQEIAjileTGfZ6NqSxFor1LaTJeoeOis3MSlcExhBjsdc5usp4ORgYn9113z&#10;+aN7xmrrGIcvsOHchTt3DfaNHR6bTCeSKHpnaRKTqxzYitOTQ0wuZdHrWhuaLQj/yOfT0Qh2TLjC&#10;o2EAnVOU4LSSSNA1cdl1WXgEzAvEife3b7h6YuMS0UdN++uYXJl89Z1jVVUeF6JzyvpESiegPEdu&#10;bwkNmgrsUw7Beng1wFyCdQx3BSZ8hCwZC+ohQCQV8MAh0Vdr1UFxWp6apVMgJ+vUdXaruzaQSgxP&#10;TOcTOYPVFieh6NIUpsOxM+NxJmPqapQKUimVYRJxBFb2z07gXotwHpIthWYmEf+zbNPKxuaVkLeC&#10;0j4wEQAa2IE2Rq4yqx2NDdUWj05rBkKzViWxM9P9qWQSqQ65lMxIGuc0NK6Z36QvzPS8/8JoKPql&#10;z3+21lc9MjiRSxRhgiMplcagX7Rs1aHes5FEst5J5eMppI2b9AZIQfLFAi+HbghsT6ygEV4OHLQS&#10;w/FcOKZB9jyhBANH1FBYNVu1BkTeTI/OaGzV4wOTcpBWjTBYFTAS5nN5pVEpzrWXr0SuK5U/NBGp&#10;kmdtILYkYC4k/Va6s8HidDfzBstQhnfJU20UIFeD05M9g0NLVi10eRwHDx9uqHZUu+yUyMNuHA/G&#10;33zjTxaT8ZrrrvFXV0PqAj8fsAq49VeqzAINUjEQbjyfgR1PC7kVIX/9tZ+cf6F+0RL4ZsOvPCXu&#10;ON0oNl3ZvXTlIof8+LtvnLfhcqCXH3/u55/9/FV4pdHJXVhHZxOQaw2fPtY/fGYsNB7t7xk8/Omh&#10;UazPTvZPTWG3zV5z+U2JTObRJx7edOU6yixEMhOpTHhRx0JUHi/96eMTp3pbmueYTQ6JVyDDx+v0&#10;zkxPmXS6eR1zCyjyuFJyYoxP877qhdraxdOUa08wd2YqvLDBV1tOWVPjpBaZYzNljJC4JMmn9GTB&#10;phHtGml5d0NbjXXdkraOS9f2HjsyfKyvpqre29y+cO26rVu27357z6YV11x8we0ynXvzU78Hf6+x&#10;trWhqkUj01sUJpNkgEJMx9BCuKREAZeRawS1lMPonTcYzL6aRq3dKyiteaU5LRkzEiKslbyY0chl&#10;6hLOJRctWoqJ8Njg/kI+3LZksRLTFNGOwg6kQJk0GRjdXQUzd+18jcGtlGnBNJGLyVigfzwwkCyA&#10;si1Dv6RWVqKsQUjQ0Wqsjina4Pb5k+lQrhBhxLi3ygFHRyqZbW+eW+tvfvqJFybz2Y+OHzxx4MzU&#10;4VFFjHjg6/djrQFE4IO//WnrnJoNaxclQR1LTXgaa201fg7CRa0G8FnQoggA0HAuatQuic+NDfP5&#10;NKTMvLxkNAChybKFFJuJSLk4E5nBKIPjAS8EOJTDXA+VtNPsrfLVeWtqP/zk4y2ffpwKMwSjNeho&#10;p023eO66tedfUL2gLcwRJ6LTiXKMmC1oBkTu497C7l6AcMtek0arKeSLoTMT4h8PBe5/ffiTE2NC&#10;yH2up/OWy+ovXGVtLkUme12+Nh7Lr0hA2Tssi01rN1xDtralTIaSy6GtcgrwKp8d0o9NWqdmqLFh&#10;5eToLDOigIcmGe/vHRCV5poFq0SzWyRAuVQSYtGiVCWwSxVKkKUf3Xlw+6sfGUXtjRfdeO2l1/ud&#10;NWxJPH168E9/+PHzf3icK6YtJvxk6Icf+W1ze3dwNvbAT3/SgPSo6lpDsiSLRwrjQ6XwtIlSgVfv&#10;rWuw+/xAcYLAg7c0bzDrjDaBkRkURsRiIXCvUsAjwloOjmlJZ0Fgj7wvEzh78lhq/8n4yf55y5et&#10;vvTiHMdv/WBb98LFvMC4FBlRbQrIzZjZkYpsr7GL0tLrvYygsrKkk1YWBdyvg7lEYqqQSzbamuYu&#10;nR9GpqTI1YIC3N3kXdBW0mqS0ZFkYPT88y5asf7S9nPXdqyZT9g5o0W7bO7yBXNrOuos51x0Duum&#10;r710IycmeBXb2eBobbCRPjVSe7RlxU033XTt9RcvW7nEYsFIWVmAeDiT9NscJloL9KaS9ChJK6XS&#10;kSSNEKoix8D9BMMaTMHQykViM1pBMJqds8hy4ogsMsfKPAl7DyFTq42UxiFXmsFbA6JUAzixSa20&#10;qrBpF5Fwe2bUotCKtAZ5rZBSP/7s60hKbJrbKdAKBQ5IlRIC3HSZz0sCIye0auQ4BcrRaW0sLkwF&#10;uFTO5PJYGlolhzcuqKIFmSKSMsrBdlQijJgAnqgMtXC5BNQAcBoUqLcEnUySQAhhI4zbn8CF8plw&#10;KoVwZ+gQKEbUgGdCVpDrcMXD453BJZ7lBLm8COMk2iclIqYRNQwjMhZWENULlXwzQgYDMJjseLtY&#10;oOHUmqDJKc8xDq5IFRNAYSCLrLpugbyoyQZS8JxRJNB0agoD40wW4XKh0HQQ76XXzhgNk7MJjaQz&#10;amy5yoWDnAmGgHV45c03L7jk4ls/c1s6l3rt9dd+cN/3SINuw9WXeeusRDkq5kd1Qig5fToyNlxX&#10;1Wh3tZqcXQDV8lR+No4Mm/F8PEDxxXxkJjI9gRO8sb3dDGKH2VTndDtVOoSqig4DZTHSkkp2dPNb&#10;B37wwT39z//Hiv+yyy7728e88847f/tH/Ovf/c0//uu/f8xfHv/fPOavX/lvn9Jfvvtf/uZfPZO/&#10;fvG/fiIe+Y9f5N+/FS/s+rmnCoiZ6qkZBF7MfH71vX/3+P/4HOrr6//Vt+jq6oKE4d88gdHR0f8v&#10;fe7bb7/9T9+3W2655YUXXvjbb/qPf/MfDx484Mnt3zO6G3vELjZTvGOxrCyfIGFpF/JCtmwlvWeK&#10;pWxu2J3PhwJpf2dT1rB8x7BtrW+8OvNi1rLU5HQVyqIJgXkDgYKezNW7geH3M2idCAb9hEhhklmE&#10;HCebhbQ2H03qdWoS9gyPkTMg6F1Oc+iiZOlYMpXOYNSKGQPwAZlMQa6kCthVF/n4zIQDwBqjo4jI&#10;nLJcDATBx3lj64kbb/ksVYyX84O+9o3HC+Qfdz134Xxzt1crB+iAU0+nuYFcsFpmkmtEmi3KogLi&#10;oaw+XQJbCkzacLmJM3xUbNc7mSr97qHQyGTyjivXlsUxSSGkhsKyRIKqhTAeoQY+afhI1fIuwmCU&#10;EFgBe4UkuFjCwCgKKtkUlPupYhUWzdkEYldy5WSCS6iA7/W0aNXebA7E7wxWCyIVUZSdepaePTF6&#10;3xfvf/xF0lFlffwx0/nX3BeTjlg9ds7cQRTzdpVSxmYPHtw9d+XyIq1lysBg2+pVtaiBvvvgA1/7&#10;0tfQir7z6od33/u54em9GkyfGX//8cGB4G033p3e+X5dtKdqxbW35qtUsoJJB0CmoUApEvG9+yAr&#10;dLeuMHPVFoqeMFNnjJY3j+3aWFe/0ihUR2fEvHjK7j5tMHojA6aCVI7NgBsUVzlSynqOz4hTby5X&#10;nmwi0hMT0nuhC7/wpZ/p9TahkPzk0CNbdmx1e7lN516YDNN6jV/rtSccKVoPii8QPc2xZFPvGbTA&#10;arNHrbPKKK1UJyVs+ZkUa86V9Tk2QZSmDVKKhnIrkwcwbSY2USYEMySDlRgkIRwed1U5ABHSKo2z&#10;E8E58xd8fPjEb/749Osvv8WOndn+6jcuP1+/dqOekRcjOTZTkPCsh3qLipi3kOPLZjFnyJetyqmk&#10;cmbMuG7Rxq7aboeBSUT28cppj3mxrry8iLZVP8MRg4jXJlWLFdpGUR7747Nf/dXXpllZ6/NPz375&#10;Dggx2a373X2HVq1edXXKIk1kjhuyH1npq1mFnFHAb8OCrlBOFeutXrseo7tiopzltYQ+U55NJTRe&#10;h6CmGF6wKjRUhtXAB40UVaUgWTQ+znD8xMktH2w1672XXLYhUcCSMrxt87YlXR2D48NX3Xqzptm5&#10;4933o+OTTK4YDpW+/aMvG03WPz79AjLogoHIxvM3XnzuSug4CJXy00/3jg0OgdGClHCdwT13+fye&#10;sbMCyf38u9+fmJp4+/13PV6fBu6FkalUMHHdpVduWrmumIpse+/t3Sd6Hn7suaHJ+Dfve+CO225s&#10;a3CM9PV8//u/aupovP72e37ws0c7u8/bv/XVBWtav/7NGwjoLsQUTCkcZiOkkUEytkbNlRAyDulH&#10;SWBmx0ZHqv1zwSIvEVEVxaONgulgYgC4vK1333bZ8NAIOtGbPnv1VDhotMNxaMjzsqpPk6mfndZ8&#10;YWV5QylfCf2oDY8NtJZMpfeGhYmTvE6kbloy2QFIhDMcGnvm57+6ZtXVJrr9l4+/uP6qefPbnfnh&#10;YG3z5R8ePXCo7917fvB9o9EtsGM0N0JEqNQoMpq0pOVsxillOLtWaCVzjsjE6XBwc2fX1DnnyBqq&#10;nZFx8q2XBpJtv5gUNO4606a1nUYme+9n7nn5qc1Ypzz2yNfuuHPJbOK4Sluv1foLKe0D33/iystu&#10;croAomSKTLJUgu5Gz3EK8H87OzvUBuWuAx8dP/vpZ+644vjg3rraWooELsny2gvvRAfIb377myab&#10;A15xiEUpzE6lbDw5gxwWtQnzE4R+OpGPVtbKhgg9AE3v7DkJv/uN3e0eCImxwi0Db4swmXyhlMyV&#10;krgcw8wBpghiA2Alh2gWAZ+ywaNmt3cymnvh9Q/v/uw3l7aukjgaZ4XZ6UAu0VMvPYdLwRUb65hM&#10;ytmyGJC3yv6Jgdw0MXL2HV/rQkndBnkrlixolFWKgigriGUND649FSS4qfxoJDKM2RbCWbIIIynk&#10;4VnyMugGkCDRMccBXZNSJykNgqiVi3ksGQrBU+OTo+1Lz2UVVkllFLgybP05PhgVxvElaI0etF4Y&#10;99BslYg8tLmEQstI4OIJtAxucxJg1Xgk7UbGgKT73S+f+tZXH/B5WotMOZYJBKdn4Zh12VQ2s19v&#10;sH68//W33/vguhtvFomAFX4PaJH0yJSXl1kwCCBrrMzuUfeCrYUBvIToFjaLCIFsGkmfRDafCkfH&#10;XFUGrQkLacQKGSXoGMfGVBCKeVxyizUFoQKpgSEFWQyY2kNkWoxlJs6MTmLFMh0w6oznb7hyxYp1&#10;lFILWj2TLSSiwb5PDx/e25M/PenLKutV1lbwTKsbUOKNM5ExPupd22la2uxM75PPsWbq7ILZCPYv&#10;f2aYmM67bPazU4OGdr+61ZcytKM8RuYP1IsoU7UEkNtcrgC0LTgSFddTOSYixlDvcJA6s9piA5IB&#10;aZJQI+PKAHW9GmCF2dGXntivF1uWL+qeu8RucagkhQWkgw9ff+nY/tdTid6VzYhg9Rw4Ha/pWn/T&#10;Xd+0uaqSs6knH/7RvAZ7g0PD5+MDwdnpqcSCeedGYqXTQ6NYFJdVRFNbU21dncflxW4aMvhSgYEl&#10;WOQx8wSBANd73MChWeFnZ4PHDhwaPznkrq9btnxld3ur2WkjwM2Sy773gx/4zNb1K1YQ5aSeF5Rk&#10;a8w0ko9+MhpvGGi8yK0eurQ2nCdoJ4SDqdgoxzm0BhVlFcSUCVFOAN2puWhqTJY3250Wjb4opXMj&#10;J4bdTXMV7jr0IAZsXqTirCwNvq+M5es4Ine6Z2hmXGrxVHe3yURWVyIK4cSuM6fmnne+wPCBY4OO&#10;Ji+6QWPZlpareAUSmSeUWk2j8xxd3ooIJAHhUwAbw7oDgDmC4/KTnJiGdBZ7p5GxIaywqpytkH5H&#10;0/kcI4KyrqU0BCuANwXDAxAXCIUTgf/B+EKGva2ONiDWKyHxWZW8ODF5Fg+x+KC0dwHxbzage61E&#10;8SJWq0KQ47gywxIiPzE2WtQJRo1JrzKZKCdRRvSRNDUTOXz8ZBJNYD6XTMTdtJWiFS63GwYtvH5I&#10;UCHEUCiVgLBGY7He06elTMJid81dtLCju8VqU0cjAyqqFAgH6ls64xme0lqEtF+hj7FEIMeAP60v&#10;C9oy9IjFqARwq9wAVG1EDw+yjC5VIlkxKcxgBSRJci1NGjQVP5ySLCLkpyzTY09Kqk3ASNAI4XLp&#10;UNMVcojoZRBAms3j6gK/q8FkNDjgqJUXmVIYeNN40udwo3FTUJpILP6DH/4Y2oJvfus7F196USYR&#10;uf8H38FwfeN568C0AlyESSdiE2NSMW/W6W02l8pgUxicBZm2KKHiCjLl6YoUvxJbDX4ID1QvQIV4&#10;O3D2wLXFiACFo6aE9xHlKHIi4AWQy4a27Xv3yoe/mXv3PxbH/03v9K++yF8+9z92Tf++J/k3z/Dv&#10;vv4//UZ/+8X/1QP+TXP41+/+1u6faKrtQHLCbZOeDt+65mv/tMP8Vy/27xrUv3tR55xzThSR2P/6&#10;48yZM//qH/9vfu7OnTv/8eWjicK3+/9IZ/W7N7/h6Oh4fdi0oGPuevegXoksuriikMsXeCjVci4f&#10;h4VAZFbgTWqXq0B1Hpox1csPt6l2Klsv4uRQCsqRG10YCbgWdQySRZUkq63YpqSkBK25gsbgEOts&#10;YBtFmFOJiuokFBQYxmHG/FRLmoyFLBePpCwWK6j6JWwwCD7LoGSTRWMFNaUvRqcpKUVZ3CXaRWMq&#10;jrARpe3dXSPX3voVNXZhwW3u7hsO5chDp59ZMsdh0YPwlCWiCH1Q5k1Sk7aaQaqDyJCJXDEQxsXS&#10;WOXijGqGwjyG0ApkejIEDtKxCM1S1WvnefX6OKy7iVMz+lKSrNHGKSMRNciHe72ruzkdaYaakS+l&#10;iznZFOR+cZnHlNbJq8Clg2RS1KpoN66syO7K5ZMz0zNOpF1Y7ZGZsNngiPsyqoJdk6PHDx/4xQMP&#10;vbUV2Ufk88/U1HVfaWjhDB5LSdZMCZxdjleeODvWVz9/LqvGDUirFyw1lN8gaJ96/sXLLr5MLhSR&#10;FPzb3z2TEwOjoUMy3mFQuX//0oJ77kNEkm/Xk+TKm2/O1xp89EoNTyb0EwiI50/0oFjydZ8H+D+l&#10;syhRDqrtHyVntvb2duq8tTKEwYZcVsKvV6KnzXB8lOeSHAxfNF3E4I5hJj+yk4erTdilq3b2Lll/&#10;xR2B4dktu14vqzMLVrfwMo3R3GK1dlb5W9P5cFkfZSSToKoaCsqOnJ7SmiyUTp5MhoopBpY3xBot&#10;ajfb6LRWSiASE7lISHVH5YCCR1lWMelyPhtNZQPRTEqJ0TGtrnL78Jyw1wonUl1Llg1MTT34jUcW&#10;dC277Z6b5Pr0iy8/vKhD1lEj1jmhVMnA1UtQBKIlVNBg0FjwYBQPL5VuKqj805uBdMbuqzmnvnEJ&#10;qTrOI7Oc8XrctcnieKI4bnPXm3RzBF5ZFoLvfvjoj+4Kjsabf/YI4Xac+f63UUNoXnzSveS8H88a&#10;sH6dVo4NStouSkMDrospLUz/EmbsEMSCTaEkMK+U4DuqkF6JVLGo1Oh0elOZh55SAZ81Bop4VeDX&#10;qRICHIavvPKaz1e3cuVSLM8efvixa665etWqVbs+3RePJy780lUCw0Ynpl5//s1rrrgU0qyes/3D&#10;Q7NfvfcryCr6w1N/+OnDXwGeHY5rBTwXRSYdTwBLmGMKtNkIp3vXogXaEmpKEomQBqMR00ZKocmA&#10;FRMrLulYJjLlF599PjA9+cOHH/1wz569J45uXL8yG5rymHW33vRVlU73y8efOHa6f3B2+o3f/Wbt&#10;Rat//ovvwidSyMUYhKbQmhyaRUmRL3JGhHHDIwaZkKT98l3fXreuafW65RZnNVC5qWIM5wFd5M4c&#10;67MYHO+887HGbL/9y9cEE2EUJVadU01o+DdPEe+la75y57Rt0GvSf/LCHolLXXv5xiM7jjvq67Rz&#10;53BeHWvkAigrNdKzv36KmY5YKH0sOfOlb9z51BMvADjSMW/Bz3/5ZK3XY7SadD7zZdev6j+2m504&#10;C4iao9ZqbHQMJqbTyaJFgqRQ3d1sWLvOqHNE4F053q9570P46jZl3HPqWqucZp7LTllUuicffPa9&#10;F9/LJfKvvPLg3V85Z2Rqh97UIRfsP/rhM9dedvcFGzeVy2VEHgrlLHoTQtTxAmpgIoNJ9OCJ7Xvf&#10;/sxtl6e4mQKXdDl9WpVzsC+899MT991+PzwPvf39gIYjCay62hKI9GMP63F7s1zJonNT8nZLPsOp&#10;hBGl7diZZDIxtW51VwuWgmwYzu8cYTXC+w3+mww7uGwkH8hKWYGGfAfzY1B2oAGQtOncZCRE6HQK&#10;yvzU46+unX/BnKpub1V9NhZ9b9t7RS5/z1e+nQ3t0Sv1RvdCjJGLZRaRfOG+HostR9lrspz91JHv&#10;KzgDtsVyRVSCholuqW1ZlQuNTgweMatc9f55ZQunsrsQ+QNLPFEqE0o1EpDggyR0ZkhBgaaGP4nC&#10;kp6P9+372Fxd66prLyvNLMooTNdEjEfYCSmA3B1SnoUYDyUPx5FKUocTBetjeBUJ2KAqeQWUAH89&#10;L8xMjJkUBlmBevinf/zmNx+tb+iCo0sJ/jrSTImwyCh7eo5t/eSJm667DlIlnSXucjlSCgsgeEA+&#10;amUaKKB4KYdhIBrsAjCjcFmSEEKwBoWK4OUcsNQkOJdEFnmGSCQAQZjQKFQmc3E2EcXFJ212uS12&#10;TwFFGIF44pwa3IgyGj+EFsHDVcqkiqextNx3Ipti66qaAFap8vkh8rTbHAVJETw9NPDe3tTOXvVM&#10;JVmBMpOyJsOcO8/jasmYmvEJ2cOjfQq/jXZYoZ118sqZo6eAONd5Xbp2fxojOxGJKWjm0L5QfCX9&#10;ES1VJbaXRjwselGxVAUoR5nMoXpUKJA+V2BFvdKEgDyRKydCieNHjg0dPbBuwe1XnHezUiUV5dOB&#10;2Nh7O48On4w7EKqU37p2BVBt+UPHpzuWXnPTZ3+kNXoPnzz6w+999crzV7d67GcOHszHE8OZKU6A&#10;2ad+3qINazacrzHS+w/tRIOB9Kemupa5nfPNVr3eYMjlCjr8N18ElwDjz+npSUQJ43msXb1mQddC&#10;j9dPCAQUZzHcChPJD7d/hOHPReeu1QF1kwpScpNN1x1XHR4afC2pXj/iPq/O3LvOHxZJt/zsMU06&#10;VV5yjkws/ei+39lt5GfvukYvr+sZPkjpS3W1yyoRTIWRqeOnM1mZZ+7KvnhaZEQvpe5qr8trxKSM&#10;UcspKPBtBk0UTXBvT4MVbHYfYYXNTblv38E57fOVRkt8fGo0PeH3efUFa4oyquEUGz/oamxQK7ob&#10;lIuhokN2HDJ8K/MGIi+XAVqImKcQDL3FUtHr9yHEN5mTkMwO0QJQ5Dx+KLgR0gY90tUFHIQqvPZK&#10;s4OYDY0WW1MFTep0qmhyilQUKDUbnO4zm2DEnVMqowtA7m8JJEA00Ll4kk2np0aHMWHpnNPWE52G&#10;tAemv5mp2DTgEForIny653W3tjbr9Vo17nKEGoP+SuwHh1Ui+hekmolYoLEsi/sCzjyTEVs08k/v&#10;vdc30LN8eduCBf6J8ZNqKyJe1AqduySjDYytKEYlVQW0H0sg/xSAR5w+ZUTUE2UOFHo5j4adqwy4&#10;QSCTEJVrg84WNB0ehUoldESm5EiVQmWkTWYaOZ4YaGlwTQS+GVtMMGShctADeY4SEKRnmRxNOL4I&#10;3tbgbIjhSmaLBaIepUKVSGY++WRvOBp78vdPc2zxF7/4UTGXvPTijbSKCEwNJSPT+Im43LU6k6sM&#10;qZ+IfEKQC5FqjBlQCTBEYHMoqEUkZFtDeS3qdTq2yEBAAgkVbo6gS0H4ArgRBEGQleC7IxmVRIMJ&#10;SfR/bKv+6QP+rhH693/8u/bjn26W/m6D9Le7qf+4EPv3L+Gvrddf91p/1/n8x67vr19/sr+nnW5p&#10;Mjq0Ra6/zP1fe+v+f+Wz0FP9pbn6px9/WV794wP+rhP7y+d6IAfOJcFlkJt1orJcAqNhOtnkqU7p&#10;+ZlDI0qdDsyqEqaB6RDtrQPpqTg7mKWmrCu7EpCJE0pLqRwB9K/GOUswLuDJS0IgFYPtpOLQINU+&#10;qx18aACg8zC5qDQ5tWR2tBlzXHk6nElkQ7lsPsO6HV6HDTOqSjjhVHAqkcprDXY1yDJywmTVJ4NB&#10;qgJzw20YRGcMVuC0BskGSkK53eXrHR+PK11YCxSYQpXXq0SidLag8iKuTA3vMJCkokqhcBs1bguT&#10;jA+NjgFLBY0HrrZhVYlpqzIHpkuzks3fKFTMXLwK9FjYPCWYX6xyzKHYBPKASSRTshywtZFkBDbl&#10;ltZGU0fbbLmgV6vocjmI5yFVy/kqDRwQREZjyNZWGzLxwbGRPi4jd+vcgsyhUOqUZmI8ccYL8aBd&#10;fgbs3azURLo1lDYdk4mIG8PlmStlIjMulxvBhLg+K4HzQSkjwYWqjMWisXCipaVGReM9JLQKvc3l&#10;HBsEcoCjVLW5XMLvk0eiYWig+XyOk6Vx5VOaEAFJlQltKjtDp6ZIrxp1FTDhmnK6w0B4liw6Mcju&#10;ChZtJjclhI3poJhmIlQyrjSUiFp1UaVhAjJmnEik81b3EC0J1TJLSnrjlZu8TvlV51nVVG0gxLYs&#10;3qSpasnR6lA5IZpFivQWU62njnKRfHTtohqtc4LCZFqAWqg1FyeR6bTjzJ46bW55tVqeT8bDvbQB&#10;raxLUbaCxq9Arh7JGSykR16NrgBTKJhtKcTUK+EikaEMqmvwffv+73/l7u9OxiM/+e2v7vjsy6dO&#10;HX131+HM7FGFNLtgHtPQgJBHjgYFlyXMCoO8AM6zvtmc+t6X6XC6tHv3h7vf3a12NSxessxV7cqz&#10;YQINetVSSelP82adMqlkxy18nAK7NVb0Nt92dnrhgTPbL+6eauksPLPlxxfcdQOVSlrU550mhlWZ&#10;qF9rcGm1gH+VzRB7VOfABkxnU4GIF4wHh0olELYiJSVYJRSFRm1RUUaklE5O6jD4iyQghLDbHYND&#10;ofMvvKi1rX3v/kMICpm/aKES+AuwoIoMNlvpSOK3Dz3dVlfd3tCEbPoDu/bMnb8Yd18sfnPxxHQ+&#10;6dQ4CRbUMQqzOqZQdFpsBgRgOe0qkx5+aBbRfUURk8JYBlGtJK1SZtjyp3uPdnedE07GX3pn2wUr&#10;1+IGrNOA4UwGZoaZZKHW2XTOunMHJ0YnJvsvvGjJ3h++MW91UzoVA7Ht8IFjr77yejaXXb1u5bnr&#10;1+w9sKe394yaMiRio1dcfLlSsEGJNelLN9TlgZU/fPQTgcxee+W5ZQbIMaPZ2yjqjrJqOiHKdWYX&#10;VsN+aFokcmggYS6W+3buOpUfvfWSed7IGCezIvKPusPz0fDg4P49TtijslHCWrI2dF5742fHxseK&#10;0SN3ds+nZXw8ypz7pRtoT/6rj9ytidtLkQClD6miBwyFntvvNFu1BR5gLoVPKTYquKhWXdAiyLQQ&#10;JmSB+IzuuY8Kw1lvy6ofDcdcqxeTVTXIj8tRjG7L+x/U1uDAo05PHhdNtlGG5B3zcEKxufSGC1af&#10;s2nNaHDqN4/9EvtwRLKiZpBJEBtrbCYqkY5ZHIaN568D3i5XzPmcVSBcQN38h6dfvvOme5RqZt+h&#10;w8++9PzK9Stgmnf5V8tkGDpjxMOYLHZajhIOpQaDaNFIku0/2XflJYt04JSzCPqESoZRArtB6HAB&#10;k6PGBkuegtyORKA2htuVnqQi5CHSZhNwySOjQ26D/WvfvWfvgd7nD79GHoVFtDSvq27j2vPi2X0x&#10;bnhO1RIUSgRERrgqcMlsKe82tgP8OHZqTxP/pAKlIFxUQrlIaFLF/lP7RnXmRXNWf1mjtoVmkw8+&#10;+tB9P7zfotNA08zKi5gBy/V/zu2BFgzXJ6QUonCCXarEjE9Nb1y0DLFdgakZk9OvUaLm0YNUQShS&#10;oBviKSshxRHLerRc0JOhMUQAKV6rwqcha/Yc21VVg7U6iyhxrK4wj37oV/e89tpLP3/k54ibqPG0&#10;mC2mcOpkLJ6vb6i/60s3RZNRyqTRVWvyRE4liDDslhh+NpxIJ5NIlbfa9LTbplaojaRJ4ItxmL3Q&#10;uch5/BlRqlRZLegxxQM8BlgTWGcU8OuKbr3FnMsgETxwpKG2SoXTEf2UVE6LCLGC0Yyg9QYLrVvn&#10;9mzYtCGTzk+OB3rHT7z6wUtMgd244fx1m670zm3ytdbLvsiGxyfOnj76ycFtOmduJrndrNNUt1R9&#10;wtuNC5aP9pyqRzSH35YCCGXVUryLHEXnsDVDpVoqadVaBPjIJEaLFkISC0XWrNcJeK95kSbpEhFC&#10;NQ9XjFauwwpBhXUSMmbT7FuvvQ3G96IFS674/qNOU12ZyX6w4919Rz+SaXTtLesu+vJNxUj/7m2H&#10;c5nox0eCd3z2vnPWXqdUWT947bk3335mfqMqHul99WhidDClpR0XXXPFgkVraurnm5CmTSJwrnDt&#10;tZeBR3X9FVf1nxoCiyVejK9bd059fSNydSGChplqx/btyXTsumuv6e7uBN1HLldPBycP79974shR&#10;ZDfprYau5vrW5joFB96NmC0kTQgQlsW92poxXqkyAsoeMftcDBbjgk2t9Gg9qiSHg7ccR3YPVvOJ&#10;0ljgrNtXpbNjIaEAtZWK5KaHIjv7RmIfHDzTM+uptXn89q9/7XPaPGGzaNPyHG82DEistcY/V6OX&#10;9U+c2X68eu1C0maRp3groQWi2O+sxp6Q8tNaFTLBSI5lyrxCqzaRogasddDIAYCAUQ4cPbQrkkTm&#10;s0I0zNRVLaQ0uLBid1KiQWAiS6DR4VFY4CtxHQYjCT0uEMkgUyoIJH5QajWbx+SBJUsKJpfHsYOG&#10;ODydCk7xQDKI6lNgR2QyeaetsmPPprPNtbUee5260WrSa6EWboSqx2h2O6rw06Zotd3qQieDhgmZ&#10;xShn0KRAkYdgMRRvSmhBK5hNkO8ruRMokEgFqiUJA2UcXffcc286F3/xxceOHOlV6wiH3pkpy5Bz&#10;lC+VlcqzStrClXQCi+kCooMJNFfFjBrHMy8FCFmohvUjHlClNwl6GuRizMXRUJUr6MtyZbxDIPgV&#10;JzWIpjxAsfgvSKElJJdUngx4ZkAgUeArorXCQA2jFElBosHBfWQ2EvH7qyvGkEpKBsZGZSTTr161&#10;jFYr93y6V6WU33jnbVOTQ4f2H6lxWho9fq3dn5fp45ChY5qjhVwkHpsdzsVGNKC2WiwSWINwc6IP&#10;Rj8nV/AsTiJNPB5H24lvayRVuArhrMnmklA0/qXNI6NDkyBa/JeF/j8VBP61J/mrHu9v11P/2LH8&#10;rSTvv9kR/dMe7L98wn952D8+h799qv+jL1U5yCj1dM+g93Q8qVAxpsoB97/z4281gX9ppf76N/9U&#10;LhgNTtY7tQqxMrFQS0JqZsLn7CIpO8cHsGyiJT5DGKDm9WqlolJ/fChkISL1Tg2r8wBqi3z40nSC&#10;zeYUbd6SouzAAgrDMk3Z4XE6ECqULyK7cBYPM4CApBWB4VFTRYoqYsY6x08JYlWJU3hVEGfjbOT4&#10;4uBIP+B8ON9gnNfScEVzCjiYBJYCWgwOR0RukyRfkRpWrhzY7CJEWG/0DR6ftMJ4QpsYUmASwAIJ&#10;JruVIiAc5k1yxP6RSTkXUjI6u6XaZmGnYLMc1+Ydqion4loQeF2V1w4mUvXVTj3ATnyRRiwejJqE&#10;RlahLGUVZn2iWITbBDF/KKu89Z4CngiyRHRmjK7UyD4DRlxUQtMilCdYIiqHgtzod1pthTJUBGRC&#10;7imjPJLzKWaSVRbPudiaZMq5PAmDj804Nx2bUBoANoXdSCiUWIiu7B4XxmC4+CF7Cb60SuUiI+pr&#10;axWgekhyHrfNQhw6FGXF55rE/FKLUfyUvr1p0uKQpxNxhlYXZCHUMKUsxEIaf/UcMPEOH9/bTZ9v&#10;cPJBJTsoK9bw8sZC3lCrWdnlO3106P0TCeuCzgvneKjMkarktE3BpqHxhi3Jt6xm3vVsJJCc2uYy&#10;JZxV4bl+wqwtsxlE+xWr6tZoHE0xpijAZAsqImE7mdScPXzaoXKc0232mseV4gS6XwFyFGFCZTdg&#10;4uQi67Zs7R1Qz1k2p0YonypFx/hQssRo8zA9mQExYm24vaFfQRp9ZYUvK+XZPFs0wC+Ft4iStW5o&#10;+tU7P/nJXT/8+iVXvPXyqx3zl4url/GK4uDosd69uz986Wx4Ol6EnkEUAT6AG8pknp7TXVq5WlXn&#10;D197jeLqTeyrewIvv7RrUeuGOV1r9HWWsCxfkpc0tEOWk80O9DdUCcDHzoZDvu7uTM2ml97fd/kc&#10;avlSw0+3TC6PJ5uUGqNJW21yp2YD2XRSkcuo4CEx6rBbUGppl84l0IbkZJB20kitN6u1TKmQSSFR&#10;RqZAAJxSBUxZIBo0y6ju+QsOHDwolJVNLS3o5CemQp0LOgw4LAVhLDiBeTDyb0q54te/ctejP/vd&#10;048/edk113S2zzm89yCyc4/uPd5S16B2Wgu4k2EsB3KXIGJjhnuGSkNnC3n4l2UUkDMsZv9arQZ+&#10;FQxGkT2KXDiJxkFonE3NEDrroqXnGHSmoZFT4BA0Nvk7q5fu2npQEHUIJjx96rjVqVYUXJdsuPLd&#10;D949uP/Mb3/31PoN5wLL++hDv+xs6jy+u/f40UOXXXJupmDb8ub+y6/YQGl4mqpTSa2PPfojX7Ux&#10;lxMeH0t85uZLnnjy1c9//ZvhPOe0UByJlD7uxP5eYz1IitbcDEnmcsHgh/6li0epRHQOPzMhTPYe&#10;/ePAw+etlbosqovPbSat5WR8+qNPj750YPPay++et/RCKs8xs0Rty9zmZct5RdzuZkKTsyORoa+e&#10;a+2slcqbPHkhyatdspy8HMkKRI3I0YnRcVFgYml1Tx9x9LRp4dovLpy7cGIqddv1TaLhNEREWlKL&#10;UiEfy3/+js/BrzARn4rLhDzlZhG7OxNMxpMww3Cy/DMvPK7QiF/5+hewlOYghIINi6C5dEyv1VAG&#10;ConHIA0MTeZJPy2K6CHoGm/zgvkrBT77wZYPu+d2Hti9Z/GyLgxx/d4qm9EwMxEU8LMyqhS6KQNO&#10;a0I1NhNYvXRxlQWca8xVMTbCX1ZUlYiz5hFNWunAsOjW4bqDdTdOK2QGIF9LgSh5UiAF7E9qo1NB&#10;LYA0S1u7Fs9nVUUPGM3F/JkzHwgaBVhj2P6XkDcDSgO+rhCQ6/AVDdGZo/nQWzY1TBr4hSQfzDRK&#10;MrC4JU/74uWSrIaRxISS3T8xG0N4EkQ9eM20pZKiCvWBXMmChirHQYjJPf4C1yyZyeZ+8tePv/bu&#10;R5ykaWqZ94Mf3N/a3Iw0VKMqp5ZZ2RyS44RscjqVGFEiwFqutJnRRnXJZX6WcX77jt/89Fc/Xrh4&#10;rl5ZLDtmxtNHUqnem+9ouYytLYYLekYPXRCncpnszVqL9/DIVkT02t2tIWJITehNiWh65NTsLCYj&#10;uhon8KXG4Nh434kevcaEdCyT3hE11I2zhXx21mvVmExqkMaVAtDQJBomUULXXwjk1dU6PzDldiuh&#10;0junBkYQUiQq5A6/n7ZaMd/uhyMxX2htbdJpacRvq63EHHvNnEUNG4Q1w8Pj27Z+8scnX11zzvrz&#10;LrnY6vAo5rUsXNCy6Parjp78+NOPNse3D288d5XlklsK0dmldfOig/1mqzOp5A1qfVzG4m3UsEoT&#10;ryopQDVPq5F5kM5gAVBiS6jrsZGAyAmpgAIjTmdjPrsbO3GOZ7isUGYV40PBN15/Z+mS1d/93g9B&#10;bgmUiL3Hd2159xWLmb7wsvMdjjYtXQ0laT4XAqPgrc1T66781qrV15Rl5DvPPvzCU79fd+4cRuIO&#10;H+/1ty2///O/XLZqLUj7asoUiWd6BnqPHDsUTwSXL+mGf7SzZe787s55Cxcf6zvyxONP4nvNBmdR&#10;pILNeP31111x5b0KuQQzzcef7Nx7uGeqv39he9u6lQv8fg92C1hq5cKTGoioUc6DJFwFtlNKb6jW&#10;yuhMhf8bJ1UeXolQXh9Dx2ZSswXYowtZo8YuZxNTAyG/pzsVCueAXEAMllmXmIw3VbXVr7mILeu+&#10;dfc3f/6Dn7BWWUnJjR85bDfoqHqPzuV3EgDGC5zVVlyiVVfZTu/sAQNJ5bQwKhyMyF1TVjvRf6K0&#10;gaxVo7caw8GhEphQGJAi6xWeNUjIZJDmFYC+4UvFM6eGamrqjAZzJAHKFiYLlmQhQGko5GIj6ioP&#10;GzlXCs2G2QILLXGZQ2nAZ6NFRBiA6Ie6hcH1J4FMr9F4ImKzIrbQvGDuJVU1NRDpVPsa0AxwlSAH&#10;Nfa1CNHCCAWnP5q6BTI93E35QgYHAJaB0+PwmowAyH72bB9Q6YCyzJ276PTp07j449QDogU1HrA9&#10;+ImgGzQajbD6IjsUgaULly2dt6D7/PMv/elPv3X7XdfCSoUkiiQHkCctKtMEnM2SFoE5bJabnYoK&#10;wPTI7LQO7iRYk6gs4UIvV1EZ4ixBfSVXwIAIShn6/FQyDRMvRhJWk0XUW8rqLLTNGiUQQho8B4St&#10;oT5jcgwJcA1eBlvCRY1UqkrJdJFloHmEjhQvHD4v8IFCwSkI66+77gpAQ0/1HG1uqJ2cwKRoYNXK&#10;FVwJ+gBTCjR7GVhOSpSTWSaZjE8ira66qxGRrmkYx/JFkDjwfXE7xpNFyOdMdAaBKB4EPmo0WWRN&#10;4tCnzWBxAEKKkBRUCFDnMMgU+S97g79thP7WqvRPP/3fyN7+vSLuv3wy/9g1/auV11+aq3/VZf3T&#10;1uvfPAd7TYfNazfQRLRvODc6/T96tv9/8+B/s8j6V68Rk5QGstGmIrWZAp+YNqmUgCuNR4sYkOJa&#10;VExFS1obMEXyZFildZ6dnN2kTvpdmiRh0CgZEokIqZStxhuFc1hUFEIYDxM2t8sI5i4jSG693kGj&#10;cwJ7l8xyZDJHSvkCKZO5bUWTAUFXNggXRCi3JNyhZwLTJqPRZrcCaMAyLGVRAcULeg0Us5U1Ds5x&#10;SQYZ8WwwWsEP4LwUOfAGBZ0O4QuNFTiYBW4Gsiwz2Gzww9FFaFZkigSXjEfyVJnRKxhE6trdGqcd&#10;nquZqSm2f8brdGJq6fFaTwzmzo4Qyxv0JJHQ61Q5xgDFO9i5aolj/Na0jDPC4hVLkjDYIh8W2TIo&#10;WBXg0srEsbA83weLaEZAwMYkDderZaPBspGBjERrgwo+L5nVSA/k0+BZkwrzjk9SF13e4qmyIDil&#10;JPa7vZmSnM/IPbgiQmaGfglmNKPahYsdmL004uAr0GCpgnnA9QWQKIsOJnF3TW2xXNKYpbGzfTqt&#10;Y6g32tVYXLlmzsn+vnrnXI5NaKxmbDNEwRhnWJvf14aR1EQ8Z1UDeAsPA676E2ZRL05opP72+W7J&#10;Mqf/NP9mVHV+57o2R7+aPeNsNBRk8xKEuyjTWNRKKVkjC8UblWdFvSxWtIWV3T2xbkm9SZWsKtIp&#10;CwQs5fJMonR2JDJ/Ht1tTbhkfXqWIfIIJDQReiO6QZmW2fbBwX0v93BmjUbvfPvDHS31jTddcQ2p&#10;G67VM7lEXEWZC1n0yuif4YMFDIIsZLOURtna7tMZzCx+1iowFtOXdzXU//HhR36z+bM//e5zzzys&#10;yM/y+QjcMMall0WariRFHaLUVGqO0mJmhkMolwjPbn/3cCH/6bnrNfMW6i66WFq9WB8byOz48CnJ&#10;6uu+6gLETJfKCQWVPDN29tr1trLEhFNhbUeMl9cky4sPHyt3LpZ//Uum/Z8eWbDmSiUddghKp6uO&#10;MQExlYaYEbU/wMkupwe8JJVJm/XYuJmgzenCISsCa8Ioczkgi1K4z1isZluVF6IEThBnArM1SK6i&#10;Koq+kijoDUZMEHJMcf+xA1/84hfQG1rNllw04fG6cB9yez033nLT/MVLkpFUKhJra2gF1FZieKRA&#10;yhg4dvO4hRdhW2cRC1SpkAnMjREIAEOQLKmGfF+Q8yVFdiZtFRCmKBSmwlaBWrxsEdSJTQ1NM9Hx&#10;QpqRNyoQbyBXkrV1NZMTfYf2QrPXnIpwVovt7PDxZGaqpdsER6HBTm356MVyKekwaDedu7Tv7OyB&#10;g0faOhqQHb5q3bKSmIunouec2201u1958V3whHngXCRlLsPYcRvDU81mIpHooDBirVXqFjYJHbG8&#10;cKx5TVVEa+gJaOHLqgnsfe4he4M1bkurIlI0ahBbnYr2avVUhn78/V8PD1xw6YZ7SLt417fMBel0&#10;VVKenY7tO/Wxw3PUW6eHfGgiWPvksaZDMxTaHuNM5ty1yxC0kwQdRUYX1OpxJ2e8vLpfo661lq++&#10;bAGtOJUhJmlJLwnSyKmAmTK21zWGwtOvvPaHz33n6ycGJm1VtfNdnT2731a34E6MZka89KoLRaBG&#10;FSyNwqcSlVYJutfrwBJJG0x0MD2DsD0Z3kR0XMXyvZ//NnKWoPQJz7Coqq+/6k6NFrJ/ViIYu85T&#10;NXcRk5eKcSaWzYcngrrWzlwuVVNTD4EfZq+VfTxaK0SHy8XM4A6sLAp8XqbgSSVL4UeO6Ra6Jo1G&#10;LhBahMbqLGocanBpINV6oN9WX3/Tnfd+7fs3+Vqapqb65ELG61la1pinhLxdXqKhCa6kYCArAHFP&#10;QnTqY6/103QZWacydE5QQCGpmlBGylx/NHjG4qqTafJ5sVchmyyVBkXeOhEMua1OPQ0XmVZCThRE&#10;axyvVuMugYJUJaONo9PhP77wp699+5tzF62YGp8xATxEIGYJuMuGMlccG9zH5DJ2o7Pa1EHKaBHf&#10;MxUbmD4gV/dSlhqhULnvOLU14CvICXVng2l4/FB4NiKqSoRWmZQVweGUUWIgE5BSybaGWpqycPmM&#10;j1INjpwNhBIuk7V1+Vw14mchoiN4oJxR/zEpBtb6XQcHXnvjg1N9o0x23GbTX3Xpsg3nrPp0L8Ao&#10;syvXNja0GyyOMlXTjQ2eXKK27jr22ovvySupEOAdcsuXNa9cMVenI7/zjWdKPP/Qb37Q2dXEcjmw&#10;eCqvmdBCOV3fUvWFxjt111MDQ6O7PngjEE2Cords2Yq2+uYNXZdtbDl/rL/v5T88bSu9v2rhAiPE&#10;SyZ1eOhUTVsNzxctZRlXkDLh9MnRwGsfHwBW8r7vfePTHTuPHTlZVdV0ySUb3n7n3ZHx0JfvuasG&#10;GfMhCtibeCBiUVsGegYmBmcWL1z50P1PV9U1gfu9d+/xV458qKFy51+zem7LnD2fnMZov6sV5pno&#10;p9vfEIvZpQuX33DNNzU64olffGns7KcbN1ZBta7U1j722Badu5q0mOKl9MjB4Z27d2WZLPYRZrtO&#10;Y1b09B2NzUZef/X15YtWX3f9re1zOn/xq1/FwlFsOKHZdrntmHWSStlrr79y+NjBusbGFauWXX3R&#10;Rgv0WDwbCwMNUlJr9TiuM4WyDTBQR0vR4FQhhUKpSBRIIDdUxYybtOggmWD6Pery3t2Dj7z9os2g&#10;HTsR7Wj0ALPw9G+ezwuJ46Nnbvvcl+Ys6oLbp7G+NcBwRTYjKyuREyXqVceOHDr65rYqk6YvXPjC&#10;3TeOHj+DLuy2b92+49DR997cft9dN/zxd68V5fmXd5y+cMMiVU42UQhcdPH66aGpg1NHrrn1Ughy&#10;//jMawqi5/J5V3fMm6vUQiiCmWalR+KQmF6UkDEWYwCelVv0nngimY3z6XR4bHJyNhRCxobb5QaO&#10;VENpbEYb+hx8aAkWxgFvlUelQ4tXam9rvMJ6icls1UGVoKww3uVl6BPpwGwoFk9BbAe78djYBFxC&#10;UO5Mjo+HwrNWnT2TSWcy0eoad1Wtt1jMJpKJ+rrGiy+82GZ1OewuCq7zchl9Sz6X/8uKBmUSuhio&#10;AyECt9tsFRlFJvPqm68bLSa/v6Fr7tIzfYGOBV0ZMOURqgFvHm/WUPJcajaPkIs8aTf4K+gNpF5V&#10;mBganiPzRkoF22WprC7JsC8vZlKANmHcQGgp2KqN1V6/HNB6HTbeUPSUiqA554u5QoW7C8M4bmMl&#10;nlabkDBfSSGAPBF3vrKk0xqcLi/OHQzPMSNSU4pwOGC1mlBR4QscOrjHf82VgcDUggXzKlQUgEkF&#10;K8Z/ElBgiWngKRA57zWqAJxOQq5DavRYB6sA1MjGI2HondA4GUwmvMFVXjeMARDTqiHciMaLTNEC&#10;VonJiHcMmzQyH0lATPV/p+L/Vzq6f7OP+i9XVf/TZ/WPgIq/fIW/frv/0u71778vK1MXSX3Br4Oe&#10;ugZjgP+VH/9eJfhP35L6eR1IaWr2LytOTuRKk3MWeYclPq1R02EGeTyoUuFah8UQ84FkGlk+UkO1&#10;ZNTJxqGMZgvyQolDwpzHQAmCuhKWm9bV+yhah0wQjpRFFPCZqAAPQv1n0IL2LdMIxMz4DD8W8bgJ&#10;TG1hhwZpTS6UJycnAaHCdSSZRCVK6LC6xiRUgOMHhF+6mM0rLT44EWlKgzg9uVyPPTUB3iCy4nBF&#10;0dCLWrvyCkBQy5j36+qqk3IJoFhW5IYDUzUeb73TFk7GYqFIaPxMS3MLrpt1VTXRUDg+Mq2BD1vD&#10;tLRaz+4OeClTgx98UHB4LQRGSPI0eGITctiEEQcrUsWC2+gIxWLII7VD2MLzI2f6zLN5b6u22e/G&#10;xIakamdD4f4Dk0njsZoFLpUqSKnUoKoplCGTxl5M5C9cd/3Lv30/MJXVG+V6Y34msINyOsz2ujKt&#10;BZDAAh0Z5ir5gl2mIiWaKMMYiv0ZqjrwV7W5LKJglNX1NWCWYgyY5rKEgsXM2qC3HNxz4upLiYa2&#10;hn1n+hq83rFQwuIzMsm8ha4Dz0ggSyBuW9mYUeaLI5NWVKoVVJqLqtX6ImJiVImV1YZ2Jv1WOL75&#10;A3L5yrlNQOsqJhEsbyInaGJGS4vFTuvk8PyE6D/aF9d6lx8ZFRKE1W2RxQZPlmRZLFs4Rm7XGNd3&#10;uVsdaUk8MTgdkKdsVMkDuqqrqmRy2ft7xx/54R99LasuXj73uvPn8jO9/cf2vchJ+w5/unH1/Os3&#10;rHAptSboCc0WBE+wBMI5VIQL5gLwieQwLEhYxZC0gVRxkUxt0/wvP7T0xfc+en00j9UZyHcd1QqP&#10;Wzm/Uasj3TkGtGFTshJpme0bGXU2r7r+nPtys6NPPnrVnz4YvvYmX2eT3jX37Nz51Msv7X7ugaNr&#10;rv5ZVUc9z4b7R8O2O61swToTEduprN8VNy/a8Nt3P7mvWVjVGnn/seQZel5ju8MCphp0ahKhdqNh&#10;5srpeDkejwwOOv11WcRNeq35sSFezyDAAzA9iCfMec6h0BgpKscz8AWnScFclI2MRRqamyYD0wh+&#10;LXLZMyfPeOp8b25+y+G2x1Kx9x95a9HcbrkgjExNfO0bnw8mQkjmpQx0IcjMxpN33rksI6DWV8iY&#10;EvLOZHSFyCdgCEArIHzFDQsTPOA1cfcGKh2hj1h76EidWiwV0mnMRS9cve68zkVyE+6YOGstH2z+&#10;49e/thBnWJaJZLnw+jVrj/9+j2xA6l7kLEsJmTKHaX1BLM1Mx1YsXaLTqp02Wzoct9m0uTyTKQ3L&#10;1NhJY12JdXQ2MTtZEsrbt58ShT1mlwktHhgMKD8RoKoTSQ0YWxR5zY2Xy9KczuiR5mgZA1R3C3NU&#10;gdQ1+D3t2qo9P31gTrB0uHfQMHGKf3NfQrDIN1U5blplbPJGfnJn/W83j+/Y9876Cy8oMuNuQ7o4&#10;Io4cOV2nGbz+Fj1H5n7xvPTyO2XjnLsuvP0aUh7PjE4PhnNGuUPnNmRS4SQTtTWLbS2G5jqzhSgx&#10;somimIcai+GzpWh5y+Zt99z2dRgIdm57Z8PKeZ311aLG+da2Xa21DqJoxrIF7yU0y263SwZuI+a3&#10;ZUxXctlkRo3oNCSpYLcMBg9InQZTZQBUVp0+ebq7zWIxyF56/v3VKy9es+RcuZwPx5JOH0oKGGc4&#10;kcAJr9baSA0NfoRqOpmFOd6ALkleYADXxo4+FhnPRtLZ2OIWq5xJAHiOjRJL8JDdAf4ABBieQDEN&#10;lpiMtxbMLht0A3aHhZfEwODginaXHaDMkXFog9o65jLlqjikxhj3lsJqUCRMilIhBQFSJDAlFnsV&#10;+um4Cc4SQsMWaQh0aEiP4aePnDq2ZdOl63OlWb0KCoVpMxE4tXfHfd/7STFHrl628sGf/PLVl95+&#10;/ZV30ev8/OGHl6xfBtUcW5D+8OLmdRvPM5tNUil73vlrsLHOxMYefeRX0fh0R2dDR0ej2+Dv6x2p&#10;8RtmpoKrli+fQAjQbLpzgaF/cDNXih0++JrIxRprmmqr/RjWk3wTl0vbPC7BSwV5XlYSXfaSvEBr&#10;kCIkzajSGaoE19P7LswBF64tOu1JCfYkGKTQIUJmWMJMkNIqVR7N9vePbf30sEtt2LhuZTp11qiV&#10;N1a3PLrv1T2H+i5cv7LJW3uib6sQDDZ1LjFaWmfGAkf2DQDwqtEboCE6uGecvzt53rndRop0NtTi&#10;+k8TWN4pcrk4qkMJT0VAUFABHDmlP1dn1nWvWg+H0ydbdr/6m59yrOy6a29dunptc9fSL367/sHv&#10;X0VGo+uvOkfm02eCoeNH9rg0BjbPlVVaX2fH2cDY25sPYr72q597ek9Ovv1W7/XX+UmZ6fVXtsXj&#10;4t2f03z0wYGpmaRULiUCEdwZly9a9pOf/MCoN0iU+szw6DtbPzp0/Ni3fvUFmxVCciaZ5fvOzHCp&#10;ieXdTe9tedbhJI7sjt//0vNAJb769K/2H3hvwXzLyf4xi777xw++zMpsRSH9/NOP7z2yjZi1rN+0&#10;dkHtHAlKBJqHXU0hl7V2tB3cc+w3z/1+x6H9X/36d5rrWwx1pgrgAaWACLJC4LHfPgIP0gUXnY8Y&#10;BkBukWqMBSFu6FXVyPloIHV6HvRvAUqtsk7vwDWFVecUxHSZMsejerdZaZSnLSgRdHFtXty39Vi9&#10;v+5b9371M5d/1aS39fUMHth7+pEnH1iROP3HVz6cv3xJSS7OxKZ0VQ2JXI4pE1j0kQXCrDLddsdd&#10;Lp31tpvvyEym1Vb7vsOHb5vM1gyyx185nvvuPesfuHtkz9EXH33uc1+55f2n3uwd6zl/4/qx4Ym9&#10;+/uuuvGK117Zufvk4KWX1MKGp1KrUO+gp4LWG25vNJAWs3lsdBQJhLBbASV25PgJj8eNj/nzFn7p&#10;c8uwg0K5gqknNjUQt0Ixiw8cGlC8lmEvgJ5Xjv6nokRDTmAkGBc4Wc+pM4HhY4cOHVFCbutwG8zW&#10;2oaGdDrtdrnMZpthrnmZduXizs6Kag+pjEC+S6VTJ0+aTJb6pjlwXmGajOIE/wcNHKSAaloDWSC+&#10;KUo7fKM/m6wQEldE8YAF2YUXXbR3397rb7jmsktuvO6Wqx9etEoOdy4n5EtZN908PdNbSAdsGoeG&#10;dgGKJMmyHBGDh1gq2xVljzMSqyj2eB7g8kgurYWewmqSU6qKkBd1mAZxJCa2KCL/DR0UTMT4vpFo&#10;FGNRGgrJctmuhkIJe6QKNVqAKVSBMT2FAgeYjVKRhTIQ89JcPgUgR2tbs9qgPXn4qMVqLJUYr8+b&#10;SmWaG+piaUEjFaNg1heTZgNldPrAawwnwwW2oEV2NmRL+TyYKm67A/wKvOcAVLA8hwUvFEAYsgOL&#10;kJ4JVTs9NRbPxMREsjRRVVVls1hINYCWf7bR/Tcff4fR+zfAib9dH/1dH/Vv/ulfPYf/0gT116/8&#10;d63U333Zf3zYf/Pa//oYjSR6GQ7L8pJClUH0wD98/F/mcOArASPxP3oyf/vg/4c/9y/N1T+1VP3T&#10;l6BVmYFFR6N/fPehc+c5WbUW+B6MTpFVhQOwmGMJVkS2RgKIVY2VTw6oiJQogWSnwYQwHYmQDe4U&#10;IVgKXKZn0NXRkjBUxE8G1GXJjFZkNLApYneEJAGdIaIWMIlQd9VI05Hs+AxnolM6spiD8KFktZiQ&#10;yceJ8FApMNuur3LKRFjEaZQ/8pLSaLOx2BKhwJZROlqHgDmc/TabRabAXgtUdi0G8jjDMYnHnVVN&#10;ayFwxogxGgpqG6p4gzElLwMq3aLRFWOJzOCMzmQEoEnhsiss+qG+lEzPWk2U11Ilk6isOAUNRiEr&#10;OfHKaZZF75Yvak1IE8QUWcIviKxEGC2LpbO9PTV254I1Cyb9dRFOERcKA8dzmYCptW5hJhnt691m&#10;8ORpHcwGJtIBfrjCrrAp5ZYV3S2jZyc3XFhfX5dvb6orFaDjqqZNSkgRkHbv9Hji4QgsVTV+h1Kh&#10;sVDmigVULnPY4DrDMkKYnJpW6cxGd1Uqm1TrkEOlG58aamywyBWxkUAIbCA0nxgcZQGBVdOYX4HJ&#10;g1RQyGhYkjFmubKZKpSG6k5OeWZjM0jenDMPJhyCCOvbMiu0Ab55fc9UdiAK2Fhnu18jEROQeMyW&#10;uJzoOqPR7haQccbPNztb58/M8ye0ihPwhZWVToWumVMAaFrmA7tzI4myQaGxzdf567FCscNNnowe&#10;33nsl99+qqur5itPXO/UuJVy1e23nxecHQYTz8G3aeQtr7028e47L/3wvs+du8YKlyqt0KF0BOEc&#10;gkCYYcVKTjQ4scSM5JE8db2ne778+a+es/FSjWLVKENMZ4SpEL1YaW3CLB1ACY3uyFhm91CCt+nV&#10;hqa96eLrkwfWNlfd+ci2+NS+/Ue2vPTuuxcuL523lL/1DtXKVeb3dzy1/9h2Tordezs2mZGJ/maR&#10;0Ns11WZD+SDNFBtW7+179/Zz8vd/w/CDB56RETd4a6Brhb3DyBVJ3ChImtBV6QLTI9F0xOSt5jmm&#10;ZWHX6dERZUpOWywq5DvKlZCap6ERUcl5qEsBUCtmGlpd0Cr4a/wI1aptqtu1xxGLR9atW7V+w/p0&#10;OlMqzYuEI1yBufmz13UtnjsWDL6w+VXclQox/pbPXUPqQQJmVSLIDoj2lvJILtBRAsz58ByjnULU&#10;EqzMFN5ApgB7l4aQlHymnC/bZQcP9jTuf2fdsg2ApyMb5cXn3yyx8sWd6xd0rYRnYyRwiv0zAzAa&#10;RIsUXn/J0snpOIwNy7ovfv6xndERx87ZSGxUU5zjEIsxGGxc1bWjwekCOxWKTjBcGsouQLlpjfKB&#10;n34PPuhEOsQpMIJBvDhjlhEARupErkCwcS6lNNIh4PDQBnJEkXSp9PkU03vyxMuP3lslsOEPP6rd&#10;MVYzd3n3+mtrhoe54Uj0iXcO1pjGr7gkePUS24OvvDg+IjRUtzGzqo+P7wpH9v30G04jIT27tenV&#10;3q51t37j1vWNjUbcMzW5FkeBRba5LJNOUPUUie+qzVe82mKuJKKDsJQlNymbhhXhzZfe37jm4vam&#10;9qnR8eDI8F1f/UzfUF//9N7JU2PPvsd0d3WtWHQuAjlBAYOuxEBjYCubnhilNTKDvkINCU9HEWIX&#10;ZEPYLhqNWLpQXI4/ferE+hUXY9x91+dvkkO4J8p+/cvHzTbLzZ+7YXRqaPMbr3/nK9/CNZHgEDuj&#10;oI3+yBQYlWm5FBOZUCjLyGJKm0bV0NitIt1onhQmAAtgB4eiBkDmNMipcHhgMAxnTkULOj0aT8fM&#10;HkseojI4SLTmr9zRXCpyOoeuSLJZCkR/SkmkeCJOECytsURnU+AmO/ztsNmDMIQyMscoKHDwYNMA&#10;rU/gMMihJLnLrE+FJ7LS9ODZE3BnTg5MPvHr1y46f1P3vEV3f/4nNu+vXn7pwx//+P6ujgVebxUW&#10;elAE9o9PjwRiX//OhhUrFs1Mjfaf2J9MJx986FGP09pW63nz2ffmPfTMcG/0V796++obuQ+37fjd&#10;S08uW3Zez/GhJSPZr3zpdjb7wtR4LDD9p57jJ+77zt24vn/40Sdag/uNd7Y99tJP3//k/cBY4LeP&#10;f/fo3p63X37v+mtWP/SjJ758191bPjxw/vpFa9d4imBgVDLqSCwhywr0VlB2wflSSes9ePAoS+dU&#10;q2u++OIDWi0TDAbeGhzYV4xFtMRz/cOKVW3e9dfJw6cHenqNFrYQjkE+TunMv3v8yQMHdz371BMv&#10;v3vk+jvuvOfuZky+C7H8NFvgpMxsZAq2XqvNZbbgrXIxEnuqNOh1e8Znx9EpLN3Y1dJdMzMZzspm&#10;J3N9Nn2V3Kf89kO/PoBY86JoNBvpxk4zUwTEw0mqy1o9XGj69s6vf/NLdTW1SsqeR/GpIijKJFOY&#10;CBm04lkHUtwWrycBsyDBsuBg0wc0h+WZQCr8h9eeHwtNrdp07n23fUdBRFDS95weeeJnLwWHMiqR&#10;H+rZ09ZaKmRTi1dcSymbRvv2fvzOM01zavefGqlrXP617/5S0FjP9Aw89tijdc2Gmy682KdZiD67&#10;RGZyUgEsSuQkISspAxUEm6eseked96lnntaD8VhxFKNT4iOhiNlibG2aU1NXTUHnjwGoqgwYA3iW&#10;npomV1095fTxCqwdoToDywr2urJHKpVUkdDgywY5Nz6YufTOlbS2GCG8FSSCzHRgjH7q/i9CjIdr&#10;J5YcZ4aGClzuiaef4qmkHjEeouho8vUfPTJXa0AqVBY0w1yinvb6dI433v1AyIl8RpUVSZnHxiu1&#10;s5nccDCiJ4gW3ow4+E/63lpx8bmO1ib8/Ow2P1LmoOXDFiUaSZw53f/uO6+4HIv9MheOGghi0Cxh&#10;v4GmoCyyENdVJDR85oOtmy02+2+f+InVVIOsPxxtWBCFZsKZdHpkfBg7k5nADMMygCVAjIihYDwa&#10;zmRSWB/hyoA2MJflZDKEIJoBuVmzcsXatWsOHj523vkX1DU1ovFAZwQdINoxDIoxGCBkBQjY0slw&#10;OhUHAqyprdFgsEJ9V3njsVGDmBfMBggk0U78uaf660dF1YvXRpIc6CegCqrVhw8fvubaq73eGrPB&#10;owD2UFlmwSaPzuSEGoPBWeV1YBoN0WORyCjkwHUwmAjggGGKJTOXZEFzRzKCSa1ye1l8M4UKsyC7&#10;qDRxWhWnKkFJAhS9DH4NNDU41yQj/GCVAIaK3w6Or8psFH+GXRqqJASBga4BsDucI2BO4J9kAFBg&#10;MM/7/X684XsP7G2b04Ed4MkTvWMjI9/91tdVfEYZH/EYDHKEUMC/zvFJHgAxvMd5KRVAQoskVyqt&#10;TihcKnJpiBZ5uLZkLMMkENqQzWp1uqb2VjWUhzJZ3ZzWAoN+szgWDmD5j+0WQFP/+eMfF01/+zd/&#10;/f0//uavW6N/+k//2Pb841P579df/9jF/e1X+1dP4H+0Q2Mj4zI7QlfMGYCrFLhH/L99/Mcv9R8f&#10;8J9/Ev/PPuIfe6e//s1ffvN3f/zbv/nbZwqzidZoOTM5rnYqLU11SQJNUsGQA3tJwvkJKoyK41Ug&#10;9hq9TFG0yPKQ9ym0GgUmoZXzgoNsHfe17GTQb7AkJIYFlK1AnD1zOjo86SvTcAqmMc+spAvVOLpb&#10;UhSXICRjrV1ZYwGbyYFoRhvC7rQqUKJE0D8x9oj5PH5EHoklOSzIZaZEQXJCgO0LS7FKRyjczqoj&#10;Q2dxaQMIVaY0IEkPiJyyRlEGyxgpSJUJkkJVhopejvW0zV0DGEVGLsJ1DeRndWO1NBWaGhmH0UBR&#10;48xpCHdNVW9gp81E6wlVOq8yUR6tOWW3SxZKFiFkeYXKEoNSV0OJAE6xIlNSmPSYE0XBvVAoLG3N&#10;sNsGFerhqW0/+9kPLllpRuzv0a3vTw5ApSYRHNFS66lyxs8EjwpcTk7EM3GIqojzrzXgfTWbvegH&#10;aWW2wPRJUicmXpAS4YpksdpToUw6lJzTUM+wLHKGcM2o0E7R8Mkh/pagFs4CHQ81mESlwijUo+es&#10;wxekh6aTWqMtHJy12f0STK/YBeKSJxO37zn8wsOP3//g7SrgaSenyof35MVUbUvdwHSvoDfLGxZx&#10;BdpZ8jWZbJOB/dcv7h6NZnpntY8fKemdDfmUjo8MV+tn57Trb2ghbZ214ZFJmzrSUMvjZy6k1Uyc&#10;j/2/qnsP57jKu+3/7J7dc/ac7b2verOKVSxb7rgbsHGhl9AhCSQQEkIKyRNSeRJSSAIkdELH2Njg&#10;gnuRu2xZsixZva60vfd69ndtfjPvvPP+AZmJR0MmDNbuSrv3/S3X9bn6L8ppHKZhEZ2ylS2O8g05&#10;idSbcCO0A4enzVD/wuevJTjfdx953EbZ04KAV6hO8fmG2ialxG4WTS9oVw7P6I5cMn/vO8+9+8FL&#10;tpLyU5dOKpSKMotVgfwYsQQTfvwGOZo63T320qtvbAaw7q3/bSorQf7v0kKpgFx4edi+63gfX6HS&#10;awm/+xpq31XLV1WrzTOJOSWrCBCez/Z89VXKtmrlHW33VKxIP/jW7363e8e5Z5+oaGiLfqdyzOsd&#10;J3ImndzKiyn+93fntzz7tlxgUcnz0zbRZHLeniPX7m+KmLST73624qdPf2ZufQw1Ns8RMWgqUlG8&#10;JYVRNiOptQ329WMta1RZJrNeTbnleu9AY70EOOQUEEsKNpAIi7C5zAKrF59yBTbcvBG3NfQbuAXx&#10;Lr7vnrtCkTDuQkwcjboyi0ULdSzmn3hHeAFIMCq337MdI0+T1kTn+GmsgDB7yOboAg9J2jDb8MFq&#10;Q1+DEVw6x+R5mMelfBgsshzLJTGHpAWAtIGOsmzbih/98bmWyo/ymUJfdy9Dqh9/8If33HsP2LSu&#10;sG96dkyjk8rVSBqSp2LhebXtPtc5z8QVOpvVy5nA9LA9gghfXrlZf+7EIWRp5oSiAlcqZuzpzCw0&#10;L+PXJprqF6fC7x87vqN9wSY+acnw7bl8Jhxwc4kYspIjPqc/H84AjqiQBEUZXaJQGHfEDfw5ETMb&#10;dpYtmxJUkm7vtr/+y/eHD1+sMMcFGaatUXD2qkchWjN29jW7fbCsMf7drYGfv/y+7cn/mZsh3DOH&#10;X/o1Y5COHvlacvrghlUr/nzrdmE1Gt0Qtkpw8FBwm5Ms36wUuCMOniAC8ANgXBQFJZs8QSCgiSMz&#10;zHD3uEFeeseWOzKRzC+f/0UwOnnL2o0V9XVb737ozz/6gYHSoxOGIv9y91nMXg0mczTrhKuIJGmr&#10;SQseN0SbSRPk+iKI+1Fj4b2K+atJacXl/tOffe/pb//IYtHAGHX20LkP//Xq8QvnUFR8tuc9h3fi&#10;7IVdy+oWIIhWyFZg/GutakgNj81MDoeyo+qqZp22gZ+F7QNudATjCVCY5JJI88TcCBNsfxYqSz4g&#10;FuCH57Df0hpUVyb7S23SFI+QEeCpsESwoFEagT9NkKkwn2fN+eUS/K8vkfae7hk3iIxt7a0EoRXJ&#10;CYttcSTQqctRReBXil/IxIsmCrEQMWkCKePzeeQ2ZVlpB4+crqza6PC8eeTMyLHL42F+dijggJ/8&#10;5U9f+U3j79RydTYToijx6NREOBoHZEOuVir1bUQifPjocdD/f/LDn9zQvnF64olr13sRly7RqL//&#10;0z8LFW+ePNP5/O/+9peXXxzqGor7ypVszX23/7ShpWzblg0H9h9Yv65j5ZoGGJ92HvQ5Lu3jznaK&#10;o2z6al9y1Oked4bjZFSk/Mmbe1kN8f37fgy9sS7tx2QhHI25vWAhoMuVaJXKfKqgEAkatOrr4iln&#10;38S5812r1y6SSE2HDn/hHPfgoti7c09bR5XRstRY3qHRNzunvSVaPW4sGT9Zr5fMv/+et996DUFW&#10;H54cffX5l/Pp9Gc7Xq0sqfyfX7725f4ruPLw3/7+9z8T2dSPPfqUn4qtXb360IETt9y8dmTw+tyU&#10;4/FHH/3jH1/93jPfXrNu3YGDB997+3hd07x1N69poox//P1viFzqB999qqys/KMdn4/N2Nfdsqmq&#10;uvnwoUPr1m5B3nAmhzUITCbIUyJJFstpWFiUXUdO/Hst4EC+ra3U/MWhz3750gs/+vVPbn3qJmfY&#10;Ey5MqPN5nyNjNdS99If33nn53WxoxKi1W2z0u2/7nn3mLtjQz3z9WlWl7trwzLZ7ntl692N8Un2+&#10;t+vFl3793Ucf0crFKLpprBZw17FiWSHjT+bBX+MIkdMZ2r13X9Ae7B8cqDZXLFm0eN3am5D1TAAS&#10;Hi8OFDgexo9xLlPQKJRENhqORuQKraWinidT+gm6e3C8+/qI1VaxuH2eBRTIWJzI+ZPRa7x8mUDA&#10;1lVJhPx4mNCScL2SstmEOOR2lDY1ELysVCUNhENldVW//dOL8DT5/RjwxnHIVnU0jnYNMhpbKBPC&#10;LJGXSr/x93+MhcPPfe/nc+enpTK9I+tGSDRZVzY7ZnDSPN/FEcjEew50/uSd3+JIigHtJ6HkajVO&#10;XUApxqdmsd7n8/AFKAMEAFmMa7EiJaGUKfa4+JEk5Gr5G2/+s7l1/v0PPIiNMlAJM1NTX3/99eWL&#10;F+32GQxbFy5eqNYqU6kYIxbV1deGE1OJeIIG0I/QKiQKlUIjoiVajRGbsKJfActOAe9a/7WX/vKH&#10;2qZ6hU6F0h+01Uw2BeYr9jvRUCASGHc4HHKFomZePdKoQZfFdLr4hRbl36VbCgpCNHzIp8Lb5N/s&#10;iv+nxRIWBOFIGJJA0PrQtaVi6MslQh6NyJskmZBqKy4dnknGFWZdfSpvz3ITMkt+1u7xzsYpQiVm&#10;RBoNRylLiGwyzaWLowqCp5bKigGhnkgugXkFwhxFbhHiSPkMQ8klcGlAaFIsubNQmPx7S4VeCo9c&#10;pFkUez1MvQmKEqE7K/6f4hfEljlvICSWyssqq4GM9vkCTU1Nxw4fmZmcYmhqasaNHjDDpctt+jgh&#10;8MbCeOXA+yDQOZ1M6BQKsUYdSyew8wIUCN8Uj4kVHs5hQDL0BkN1VVUmmy2eagBBF90bWU5MChVw&#10;skrIexR1/tnool/c+58t1/+LH2148HCWw6JAQiT50G+0li79L34x/8GnfmHgirIcAXzqXGLObIIz&#10;WoLgOhb2JBiZcpE8oWLBzxZGeOZ5564EtCnPgjoyCc4EJ81MDgqVEkIjRqhc1ukrKbGi8UiEI6OX&#10;uiH/q29rK59XJ2+sNjXXsRCrRGKOngEjJzCw0oKAF8aMFOcWCQwSjcIEyarAu+DogC4WU3cBgbRV&#10;sZhUiBD6mM1rtKXZgkxCsurigEJ47FzPxi3bxFQhyMtN5qX9E3MLa/CXgwgW58IRVqGLgrmUCgSm&#10;p7HphnUyhEGfCEMWoTsbpWRShEmH4/EcZEzIWCkoC3QMkZFV+rrzV6eyKiUuY75zQiYBchWxhZTK&#10;HwfnNJtK8lMZRi6LETkEGefCSZ5EnMZGGsT5AXH3/t/96WfCzYs4+Ee2rdJtW0/duV29qlVYbink&#10;M9cM5eTSldGO1Ymtdwjv/oZWVxqJxpgTh3LtC7dmyZg7EBQZSjF4gogALRSDRTtS/pwhq6kSQcok&#10;RK08/sz0ZPFo1iqx2beWVOvNAFs5cOJFnDGv+8SyGzwkYdhzONW2cAXgVhWtywKZnApXH8lyYmFX&#10;15W975x7/EYpk427xpxlrTdnl22ZMdlUctZ7+VRobOalX7w/eDm98+PdsxO97fVMjUWr1oFxKmSk&#10;dGVpxYqOmvo6tt4YXYpOMzT8k+eeEGnzuppqP0+bpGpE8lqRRMayeVImEJXVYthN88RkMqjgomI4&#10;MTjV31/96OCpw79958e2Wk3GHTGrsOZMknxJmifnpFrk3Vyd7FSx3vtvrva4p//3L6/t+GLXoeMH&#10;Ow+f/tcHH544fAq8tZnZ2RPnzo5MjLsHRtlQ6vE7H2opaQOHWkxEJehqMyNlOqq1tlovUpGxsFEU&#10;XVmVs2Qv86aOzku51IkhXWZmWZ2tVK13jUYvjYxwAvO2W59VGpccONo9MjJotvA0uowUsYwp8zuv&#10;RFbc+nzTyo1SuRYFrcRoHHPxl1Rtxk+vtD6Tlw+WGKTvfHlEJZdVaDWBaW82mSclVAyuFYpDXEfE&#10;EWLTgryBwWC5RKELzXoQSQw8SbI4Axdy2SJMxTc+rS6z0SyVzqagWsJVJBTyQ6EA2JxIuceYHdvQ&#10;4hQwnYLiFHpx3CSzXoeIxT0HAECUS6fENBXBEjmWiASwN+ZESlkBek3M7HJ5aZavAYAgkKzvpLju&#10;WVOUZyNZSTJPRxNMPGUSMMsr54lCMc/1YUvLoi93HmhuaqYFZP9g35HO/TobhuaVeo3KqpevWrFY&#10;rmJg2NCpAtVlAZtxNODpFFH9q9bwW9rgtx5j5Tlz9TKugCzmbAcg4fFkz4Wz5VZex8Ka/t45+8yU&#10;NzRT21g6MTJWarVAJqSzaqUGaZYuMGo5xTCQzDDJSC7XGy2TpckNPYfOPLZ9HEfIy38PW6ofqWse&#10;jc8c5Qc8c54zsqqSw92+jhvu+fi9HfU2e1MNX0Gney6PHDu98+fPqKxW/9HLir99XlHXfNcd6+fN&#10;1+SZnK8o8iAxz8eWRxAHFJAIu3gzMToSEcLlCTEfJsEJNh8Tp7z9FyZ6z4/ee+sDCDaaGB+HWXzt&#10;hjX/88L/3HHHPeWlpWKadgcj/aODH+x+7+yVk40d9RINKMosHHGwEMglskw+FyvCmSl4SED8FlFi&#10;bPlR4SB9unV+y3B//+Dgta6erzpPHPjgnTdv2rB2zYbVIzNDH+x+9/vPPhaPTocdg0olP0eXUsBc&#10;0IJuu18dj7bWlTGsichKixZwIVonEhPs4mOQ2MTA5+GOIUCNhAYaE3GMufHFsXwmjKDlTAw5S+CD&#10;I0jme99/QayRK2wGqAr8mbAo4R+fPReJuEHb0ZcggdgGXRLmzFhHhCPeqwOeEvUIAaUADzrEonVs&#10;Li4pyNqtjTcpyuAwY8bs4c7O8eZFK3bs/epHv/xlx6qVW+/aumztyjWbVo9Mjbz9z3dEYk4Hgo8A&#10;5VZu39GDK5cvbWuaD1oJQbMjQ5OdF7rve/BJrca6+8s9fBGfUcn7hya333nP2fN9n3+++4knHh8c&#10;679w+sS9997yj3feuveBh2y2snOnr1SUNdRUNbz26uszDt/A0NyGtStGB4JIzWlb1jE2FZ1xRh55&#10;4sGS8pqdO/Z++6m7Fy1qwwwNSmGPx+vzemFWhXzJ55kJR/0FPgcLu1Kn6jx4JeyM9Zy95psNza9q&#10;a61tuXD+oj8Qev7nj265abmIzATSbDILGolSmCf37zwkFaI7pT75fOfA2LRCq11/130XDx7OZdJ3&#10;33V7V9e1117dXVVZvnXLqs7j16Bq2L7l9l//z98Tk7zQZDbtzK9Zseng552xcL77wjVkvi5ubtvz&#10;4Z5PXttVs2Dp0Lnec3s7NzasOvzJ4cvnrtc1LbWUNP7m53/wXncuMNd/85vfnrXP/eiHz+3cuXPw&#10;2tDSpYura6p2frYjEUk88Mg3nO657z764Acfvrv3692f790ZzYfUFsWWuzbLtOJg0FWMvErH+UFE&#10;m7BEWkrmpX0XLsV8o/NqlIjbElKy+x993uPmvf/OExOzka13fufWu76fyUv++sbLH+987YGHNrGi&#10;PIMLW8CQUiyqI6GUI5zx8ig+Oh/wTY8fOnX52GUuyWHxtPyGpptvWqOUMkIe0laQ+F1ET+Cdr9Yg&#10;HBnHGJGMBlBAV9U1CuVqLHavu5xXxocaFzUl06ELF854Q/G4tmywuMnNXBuiUjLD+kVUPnAlF4pL&#10;YsO6hOvaya6pyT6bTf/lnpO1LeWti+fvPXiqYp5FqiykU3mtSkJKs2qjFTEe3b2Dvdemb7pxhVRE&#10;f/bp8Y41C2ymklP7j9YvqY2T6fEpO+Cr3Rcud/V0PfST7/3mzVcYAfPAmtXqWKbr/HWostffuOpi&#10;53lXIje/bf7xvQfvuO8BhbiMRiYwW1TykWCAYposFIbDUTDN333vPYVS+Z2nnoonEnv2ffXK314f&#10;HLqOn1dLc8OqIjF1lRFsY63aZDXozXpg2HmSFC2hETWt1RnA9oVOJxQMI7oEM1Jsa7CUQsaAWCbf&#10;vGULGMa4A+DnSmegKcXHPu+YHkslIlKlvLwSF31JMWqugC0yA4p7UaYAvStaF+AvExjNIWwcgz4w&#10;IYquJjRa//efRCSJnDHkmlzuvrR9y1Z+nvzkk89uvHljMO7NkzFCAMBVRkQr7fZoARojMuYJOyD3&#10;sRmaTLpySgCGRyxZINFuykG1TReYeDo6404EExh2CHV6ymrOazUSgQITYTie0ik0W1igoasCegtM&#10;RaypwG8uhAM+TIHxJx6L4fkVq7xsuognSyZCfr/P64O3EQaKDTdviifTr7/51rTdvm37Hc98/9n2&#10;hYv/+Y83R2a9X529NK+lVYxjjojFPMNhzzDL5JV6FanSJBm5UCLmY0SRSWONh1wvmQyeZblaowaw&#10;EXs/FE8QTmNJgARAOc2IgdtJpCWkkHxS154MF5qev/0/WGP/dz/U8Fx/talKF0v77XPwoDSVL/vv&#10;fj3/qWff6w7G5ZqpyZlKKmURcxPupG9sMjvRT2q0RD4WjCKUjhbKMi55TdeZ8bVWYWmFKEAxwgQR&#10;mhqR15SCOJBx+RmZhKdThD3e8c4uk0ZX3j4/KBb65WxMREdhi5RQKqm0WmMcOnuxEIhoMLwUkiIE&#10;bmLzXlQLI0QzF01FUEikU1nXrJ/iSySshkHuUV5AJJPwZmQIKVoaGRRPmfzR81c2bbtNJMgB+z6e&#10;Y6bnfDWlCTkvCvMHsBYSkTqWI9zBaWE4Aj45/pWUYkJOB3oUiRiZPAlaDvCv0DMxYxZIscsWsVR4&#10;dlwrobPS6q+6Xa11GlnovEIkjxDGCMBb14clVm2aBhQ3hfNGAI8CCL5YK0VjaquZzJIzr11c1uSe&#10;vyCSmHITfm06goBPL8HzavRkaVW6aVG8qj5jLU9Ul9NCESegjDjwfvkrl0q+mJU3RDN8q3U5xFKY&#10;ZWFIjS0PzRMYpMaYL4LUCbFYDc4YtuZT01MsNNla5UD/cHPrYhUCSgreoCvRc7rHaBhbvirY263q&#10;mVQuWbKUhgpLZODQHLBIuizEBLnL56/3HOr5ye216jAjaFpxXF8xx5QIsxKKn65lhY5Dl45fHf72&#10;R39u0BG/+uUXOm21ybBArxJZlPZ65aRBel1ScFhpVZovdyXKciLt8fMnykvLW2sXsHwFGKiQaxNi&#10;AacAqcIW5EuS2RglCHKx6cmenkwg57Ynvv/cz259bPva21eD4pF0p4UY9Au0BBGP83xRXt5PsJWm&#10;RQn3WGz6yy1bNoZykqVrOn7125/f9cBtt962ORBwv/H6h4dPHB2eGJ7X0vzYw3dsXN1eKdPL00JR&#10;upAoxLJ0JiWI54mAnBeqZ3KLNcKFZqZEltOJ+Qa9XiyX+7z+VMjjuHaqRjx3c31YrV116tzwiKen&#10;aklly9INtHT+H39/mSwIR6bzf31jfMnmR2pWLAYYCrvSsSix/1SXa9wfcEgaF97xwUcfbV1fQzOT&#10;N928dtenh1UKsa2sCrC10ckJiAiLmJECqUOs7ZwP3gwFjeOehzN+cs4ODyHGZQxBIlsk6PSgVxJp&#10;VDlEhSCZBaJwGOz93kQsFPB6kjHED4TQUOWSaRYiC4iZgDNC3AkMbwqZSEgimkMqoHxzc6FCGn8X&#10;E0qQ1kkJE4cSEDhtjm8ClW7cPXn8YuX7uXjPDKQwoVkXGBc+1yzQxhMDg2Q8XWu2FqLJkRgLAoFa&#10;JvrjH37zwWdv1zTVzW9fAFmJQiqy6oEAHr8+9HUuMTC/DuqzTrPSNa8sV24jqsoSqcxYbb1ArhFd&#10;n4FSfSAbHzm9f69FkVuxCFvFSQwFlnSsaG4rbV5gJQTittYF1vKyqvn12mqryKgkpUiRAjCYZNKC&#10;FNgCyhBfVRkf0gsG9927DgbO2IsvRrZuvUsm6a+pqlHRpuaKqoGpWXNtW8+Yt7Fjyfvvfb1xsXae&#10;OVhdGdm8vUqhE54bsP5hd4u45Qfr1i1aWsaTJIP/Fp/4CTIMKwIf8a+w4WH5hTkt7t0cByvZXM/4&#10;+Nn+83tO7Hn9s0SQefpbz9rMJShn5Cr5/PbWqrp5PIaJJVMnTp/8w59+t7/zy0F73813rll9y3J9&#10;mVqM5jmbcPuxFOOplFrMnuMQ5fFAHqbARP83ASumRIIqkZqdmmhraVl/w4rFsEkpZXF/YumCFfOa&#10;246ePdnU0VQ1z6pXYRMdD0xdl5e3ULzCDEd1jwW/tXYZS2EfqUa0Jqin2YKbFGb8vlEQC8OxWa9/&#10;PM7hNKOzfCrFQwUoyhIyHoFkJDTbIu/UZLlGh8gmRiiKJaPWSpvZooeYSI3R79RkS2WZDvZ0UTkn&#10;kQR5/nQ2yggivZd32d0xuWVDmtiZEigzjAIfXTdP6eKqpBVr0wq1JxfkWEDYC59//MGWWzee6TxW&#10;UmXYuG61RisDesxq0K1ZsOLQ/v1iQb68nJcsJEylJbu/2ueyu5YtXihlJby8wOlLv/XOrjvuudtS&#10;Kv5k1/7aeasTadnQ2NQDD97WeX53b9+JHz7z7NXzI8NDfStX137w+ef3Pngvzro//ukvyxcv37vn&#10;QMeitT9+/n93frZ3ycZb+j3JJC2978lHpj2J8WnHrXdu6OvuOXnkZHOdYeWCeZxQMOZ1BmIpqUyD&#10;twArQbaQZGBsFDlVGUrEVyCkqmxodNwz4+67OpijJSvWrv5izy4A2jffux5Zon957c29X57Y88Wh&#10;dIKLxzKHD58GROzMpb6+wUko8h589L762rJ9O/bneZlvPPjQu+99ND1jf+jhRysr53+18wAq263b&#10;7jxx7ATy4jZtvPHB++9D9MW50xfCvsjaG1Y8971nlFL9y3/8h0qlf3vnhyGnu+d4Z4OtrkRu7Om9&#10;Xl3fWFNd8/5rr69fsry9suazr79ERYhF1meffToyOF5RDo5R9uTpk+lM/ubNN/z15ZcGesfuuPu2&#10;jbdsgk6yf/z61ttuA/taCBBIPCdMC3nRgobWsgI1vyABcPtq12nP9MDilnnX+8fX33hrdcPy3mHH&#10;Bx/+acnKm777/V+DWPrhh+9393Ru23qDUoWRZjqais75Zl1xRyDj8iYcoYQvk8lhdwkq/B9f+Fs8&#10;GAdeZcPq9qd+/IAEPYoQCcBiqAYgUUcgSSjgicZD8DFDpiWXsVZbuUyjZ5RqjNAujFxlZFRzdYXO&#10;WCixCKAu+Vef60pwNjkdHxmKWlpUcl4XFXSqJAZ1PiHLzLnnZvYduNp15UIgEq9fNG/bfbeMz7r/&#10;/pe3vth/EG3CulVL0LHMRlLm0lqvK3T5RM+mjSsYjXg6NHpwx9mB3s6ZuXDr4lqJUbHrwFf+wYmL&#10;nx4PhiKmdS3vfvrJskUNfLd3cmL46pj7useO1f7Xu/ZTCvP9j3/j6Bf7RqZnKiuapVkBI+eBxgiU&#10;HVaaaFcomvn00x3wJD/z7I+SqdyuPfuHhsc3blyH5BWdVqVQsEXBN1A2yBuDEL8AkiOkuIlgzhuH&#10;hRZhhnxGLlErZFq9GiAvkc/rBPgKo9NIloJdDw2SRC4Hfh2Kg0gkSGE27HNFAr5SiykQgQOTJXmS&#10;bJZKZfj5nBCIY1AiUxxgJQgUjMRDxYUVWinsaqB9gDIQkof/+w98WJjN9PVfwVOtqayZHJu+fKl7&#10;xYolgYhLIAYMHULjCIxw8Wx+FtKIcLa0Yr5MboDJk5/PihBpw+UlBJP0AsVnD7lwjySlCiWrVArV&#10;moJcgWSuKFfQF+up4lQwD55IHFHIHASfQvCVYpGgz4OFGd7PIBYqYFqQYCSIlJtkEQqSBhUkXfTe&#10;s+zY9OzyG1ZVVdeA1DI+Mfnqa/9sbm7DvlFnsEyNTfmiqYrm1vrGebE4cIgehZpWaCVaq45WiXMM&#10;KVCwNAVzWw7pjmA8QoIJ3wRWZEWuOtTzQiHAHlG3nwKtMRqPeQJkhtNK5Pg5kvdLavyeePML9/yn&#10;Cuz/+sfpsk9k1EablvIjhsPla56/8b/+Jf1HXsAbg+e7HS4iEF6CAtA3B5G+USXNe8aSMM6L8oEI&#10;Y5KIeJL0SS+tpPS31ckISTIsksTsc1qxiK9XAJDk6x+lyw1Bmpe3e5Te5Lz2FnsummWZxL8ZwYhn&#10;K8pwaWFcxFPXlnpwCI9OahG+yhdFRaAeo6GA6qBIUY9Fo5j8To/PSli1GLQ1Hj5D/HgwIGAVfEYr&#10;IoVA1WWS6QvXhtdv3kQVUmddQ4cvebMForEiL+NCiRAekC+nlIkczx6atNKiWSmeA0+VKARP9lRx&#10;bGh0VqFSJQicbiIWMnxvTKBhYRFR8jNu53W6dGWvUy3lTVpyZ7Ss1Z+riEmipNcbk5A5BYwtxITd&#10;LpHKtFlKnRYAOwuOYSGc+OLEz9Y+Bg2863evMYOjNx29aB1wS/edy/dP6zt7ieuugvsy231KeHK/&#10;oPtoR3dn1Rdfua1V5OKVazQ2qcqE3EpNHkkfxUQMCFj5DGCAyVw+zsllGnDk4Y/HXMc+M4mzSS4X&#10;X78+XlXdwMiypCAy3Dt9ePfBJ58CftH15R6iY8NTYojTAg6ptYkTi6W8JACoyBzp6R4dOGW/92+/&#10;ePmL7l0fdp568yNp1Lm4RSWhKJ68FDntO88cePiB9RiUf/jWgfvufQpIkvdffuXkp0fGL48sqajU&#10;MPmxq6Mf/vmLU1+ebCjXXzp6SiOQ9p4e7TrVW1tnpRTxnsGuDz7dN2r3VliqxGzI4b4UjXsrKptT&#10;WebVd94embb/6pfPsYxRUlBlkCTPUgKVNIfkzwIfZIBSIUHnwjIlVp1LJ9yF1euWL2xdAKszJYBZ&#10;jlrY3rL9Vlhwb370yW+1trbFkQXEd2PBmBUFC/moQgCStJTmtBxPGRUwLirvJ8Nhmh8gVEGeNsQj&#10;A/kkrdWzmhqlucmbyoyHpgrcxML2slhGeWWIm/GrzaaWFctvcPsZf6J29Z0/NbfdyjAuGPacYeqL&#10;Cy6ZxPTgxuWWGtnevr5a06rDb+yrrmJKVLH6Ot3+k/brczPVzQsRjBiec2gx7gWsAfkASjXtdMAi&#10;xZOwnAR5bLKgw2OkpUo01PnCnNspNWsF4iJZB9cLtitxcBC8Ho1SKWFEKFRyaRi/o4B2+90u54wd&#10;UvBYNKRSq8CyxSpEIqQDDhe6ZZ5BjaBIeC3Qi+OdDAB20VqU4aSRbOa6ffb81eqZaoSj+pD8YRQZ&#10;ls/LlyrpGqOk2sKpJWFksnGp6SncQlx/35lkypXnZasamsKJHFS4U2N9Y0PnsDbWm+JiKk2n47K8&#10;kIcAlGiOJVga7M8MIpWFcEx0jbkdk4OleuW2jfpkCP40B8wBKk3KGxocnxyMgaZVQN6oFN6vpICX&#10;YcgoLwObWT6VlXMMYgHSYYJiKqmo+eJ7f/3RA26dJfDxftOxcyadVLW6ZfNHu0+dPn315N4eZC2b&#10;K2UjwXFNVbuYMl0+cs4gLpRZkyxfMHzZ9Nm/OEv5fS0da5rr9HCxsTxA+2RZodRDUedT06eHvhid&#10;6eo8df7QzstXj3mGT4Zcg4RvTqTQNTQu3rb6zu/cdvMdMgpQ4BRgNDOO2YtXek+cP//R57vOXLoY&#10;joe33771hm0dN6xeJFLzMvwk5vfgU4fjiZGRMSQGG/WWdDaHGFkYs5F4gwk3fKmMQOAO2ePhEMCM&#10;QH2A6BlJ+x0T7r7zwzfefI9aU7rn4MGFS5dmeXGG5Ep0mpnr1/g6i0wknclKnFFisUEpTALMRaHQ&#10;4goJp7tvov98duod//ix2MzxtPtSbOZyYKankHSrhAUtrGPw2qUzEA3SyZw0msYWHsHg4WBQadDq&#10;jGpotSW5jHugj1SVqFHV5AxZwhYFolkQLRSCY4OHQ5GBsvpVavN2d1IU5dbYgyXTcWVaMp+13CSx&#10;LUpSaR4bjmYDc6650wd2P/rYZomM++NLvx8b7d7/xQ4FLfrkjQ+7jp/2Trife/KbFfN47nAwksqu&#10;uGH9gX0HTh89d72n78CXh5csXTcw5h6ddAwO91/oufTItx6ccY2NTw7fddfdICJcPt395OOPXbty&#10;fnpybuHCbTt27cVy/MjJfZHY9CMPb/3yyz16nVrEaj/5+HBTezkCNQaG+loWlZzqPO/2hhevbP/r&#10;q+/dsu2BY6eOLVuzFUo099QcpNtKgTrrTxOxbDoYDzgCCqQgZeE2ohptimWtVcODo35HWC2WLF3Q&#10;/uWuLwLu8PabtiT91AegCo3ase9qblkwNOG+0jcIa5ClplJrUK9esfDbD22JzvbvP3YuGeO23H7b&#10;iVPnZ8ZnO89cPvDlQQEcNWIJYOtnO89ijHHbIytuvWc9RSVOnToaiyS//8zDCxa3I3rsXx99Gstl&#10;9n716dXuy0Qq297StHbDug92fpwqpEsqrV/u3vHow3cK+ekduw5LJPQdd245uHf/+Nh0e1tDTW3Z&#10;1/sPQXa4YnkzmjevIwZ9RzAaHx8d57HSltYlUkZFQowBMX9eymQkuBmdc4HLl/s+ev+9aMBZSGLy&#10;OZVMZL/1nZ8K5Pof//IXCFF98Q+vQp72zpv/vHjh5K3bNogQS0zz49koqxJaq7TmmlKtVamzKVQI&#10;a6PFp49d/PCNHY7xOV4qX6ZVfPdbD/GUMSHEyhg/xWPweUJphgAilUpZXV8DroPFYjAZDSjBAQBJ&#10;8wXuTPTr0wfr2yp4Iij5HDJByCLllVpEchq23hKzQjUcRm8MLs48P9takNRxaq2ppnZ1+7xvPHjH&#10;/Y891ba4FdTLJavW33rv6u2bWqvKqvKQ28mllKzcn8lZVaYyRiQHNr1Sb6g2t9VbylT6jjULa1rr&#10;WuvmGWm5TmfsWLNs8YLWJqlez4iA/Rnn4uqFlbfceJ8vHklkwm31Deb6eUval5qUoit9o31XxytV&#10;JlOpugB7OcQzBBHwh48cPoJA4IcffUQoYD7+5ItjJzq3br+L4GKwPhajUXCG41slY4i/IBBvgmBs&#10;uJsQdSFKMEjTykOJUOykuDQECrjRaLGYdntmkZrLl5hgIhZQor379+/dt7epsQHqOJz+o0PXVUjy&#10;SKd4iJLOknBW5HKAQdBI2EykwddIoqeKJoOxVDAX5WcyWBNhuAM07/8vsiumNfyfL9jExiaGrg72&#10;rFu3GqlZ7775Xkd7h8GMKJxEhgjniCiXiyHrV6qRJ3Niv0+cTEhZZCqKYkQa++1cIsiFAIxFjBo8&#10;1Cal0KTOsjTs8kj2lsRJc05sKUiKoA94CYR84LsACEZbmIxDZRLG88dwUC6VIMEKesF/jwGx2Met&#10;KAbUFIR0KZTT6MkYdmTCLhKxtXV1eHXY4On1pt6eq7MzDqPeBJys2zG1ef0yDA8cwdAHew9oa5sE&#10;emMCXnKQt/hhMusqZFMkQq4gBYR4HoEtcJ0RmMMnQYT3+/y4GBVGPaNTCxUS5MFFC1nYBZN8DkhC&#10;5F56lvM06vsW1VXb8mFQn0lmdoxB/6cxF0ieXyiYzbBskq9jY0I6IeCEtCfowmoMF7xYQYIdAmIG&#10;wtWJDHAnZDYt5VOBaY8n5tdBuiGG2iCPAbljZNKqgx1GlMoXYuGwRCkjSJqHvBWs7KLhDE/Ik2gR&#10;+E3nIsqs1+6dy1W0MhyPBVbMEx0dmSypqC6pqk6k0ydOHa2vqdFatQlwaPNhEjIpvNdgduFRmRTR&#10;3dWjlekXzG+F1gVtJmTuWB24/N7xqQmn215VWVJTbZPgAo5ggw/siAyWEkQhwrBXfKOAt4rnjxQG&#10;rGk5wuMI9HZfXbd2o1ymmpyYPt15BitOtUFpKNeKDWKOF5iltGlrFSVwvPC3R73OCIKls2koI/Ad&#10;IZ0a0WpEOWVDIpDY++HeCiPb2lynrjCg3U4TgKgC2J9POgJ5rRq1kKDoMuayBBYuPEUuQBO5IF+e&#10;JkUSIpJ2QrMWiGdyNCtn5RoY+4pzDgGV4zghptS4v4om1FymACcishFjXMwlk0EaDvICI0KlHHBk&#10;oqREp0kJoO0VQksV8QYRCxcBXhshC4m0EO5vtRZw74DH3XX+4uobliikUuhWi9kCxXUwgqQ5NsMi&#10;JBTRJkUSDf4FPl98SPDBOsbHEKq4IoCZEqnCrBxuTtIXkWXTNHKAyUx41q6uLMkqxcoU7QuJE6ZW&#10;l4pa0i7ftBih57I50fyZhNvn60HArzDOaVPOSeB5hfPEwmrXHLXUZonlRyi+jfKOpcK9RN1tiGsL&#10;xa8ItLQ6JysAReoOGGuWByU8HiUppEl1PoRlN/ZCGCsiohHC21yW0y1aWEhmuoeHUmcPaHECNnVI&#10;lGIeF/Ek0/4kk03yyrSG+Mx1qcboJ/I+Nu8RO6sM8izPJBSa8GoVAlKFt1SB2O+Rf9BPLVpYO3nu&#10;DBM1MYD65QfyApGvoCDzChtPF4uM6aTNbjriEgcEeoaQKCVmUcB+cVHlgpGgMGMuD3D9YW68RNag&#10;S5n0ssDQyAffaL/7695sOFN3u0SmYuJzIpOpOjzndcm02oSAqlYb564OChc1EBI+bU+ykyMBhHxF&#10;NEIuRBJZg6myYv4PVDVoWYak2MikvKOJ0RCtTfhEADyU6kD6LK4qlglu4lMCwIizXDrDB4jZgz0X&#10;6jN+XsbLSMMetKS01dzByuS5Ir8BWQ48Mkbz1ULIJSfDscZkSp4qGLj6oRP/eOIHLkVZZGi8sZcz&#10;NhYJpPyRULZBmo5QWX+hEODhvcggyoOThSOEcPN9d5TKTJ1Hjr381vsb77sxKhMj/I8Ta2B8CR2f&#10;3X31KI5NfSXvvXf+CaT8E9/57ssvvfaPv329ce0NL/z0700Ly/V1EtjJkv7Yha/2rVve8cE7R9r1&#10;2trF5pee/sezzz//7ruvKMe8jzy4wo903JqOSMqmIHn2i3MPf2uToIL1kWE5/LRs2uGdc3sGaXQh&#10;4NilclXVVXyWSYqINMZRPLF7/LIjnzeaTDjhWTF4iYTWzOdbpNm8O5ua89Ao9gU+IkgTAQlTlERQ&#10;ybSywNMXwQ2Y1mVDEhr6BrAEMfkGFjIDl6ygUDSmCbhMRTmy04zjE5mug2vMZc0d9cdj0V+fv3R3&#10;XfODa34oTjsCktSAYNaXbkcg77sHdixcVtli45vJsToeEYz21er0Dc/86Z13XxyaX/mNLVMvPDa9&#10;76Ljrb9HNz72c5km5j53UNe6xafSlAdnHObGdDrqcHgrKqQYBCjU2uszMw3zGlyeOZDdsEaMkxmw&#10;B8QkmfAHnVPTFY11ABDzWVEqV4CMAYVXABuvjIoGkkIIHzu/eHsjf5IkUMpAF4r8NmsmO80VnCpd&#10;JEUpSBWTJVIRL06lRHKEzNoVnJ0iSozxxCzD9siDRlsaYdSzqZxR3JJPCa8PXDn6r1ODWeLCUNqs&#10;Mh797KhzZOKff39k6RLaKsVJRJOV0TThUApQKCCAEVo6+B2ENKXiS/h5BmRcfiwoP3BkfG0Lt/U2&#10;W6JmJkVlWxpyOY9k5+uxE7uT5mVqva6FnGEKU3FBHeOmJ8Wl0izyCQo0mRRKOKWUYL0+R1bK56vL&#10;J/pGpLVXte3CdHL5jnevbX306YVbO1565/WbSusW37oZauHfvPoz1je64dbN58+/t2bhOqbu9Tff&#10;fFv0mZ/Nc7OKFbW3f4MhUtvnK6l8lII0FtcdJUBkzuuvvjMwOtRo0LVUN3S0rGZWqIH6xSSFFCEW&#10;lp8pBuFhd8ZzRCdA2jh+7MjRwwc1GuWipYsq5pctvGm9SAIwCUC/6P48EnxQQxFQaFz2WUNl9aQ4&#10;VGhQX+3O1CSVYpFdyucmC5wMv8xUdCwySkw7qoXVodqWlAoFZ47J2bXe69dc7ivOIFnREKSwpXWQ&#10;bCFLG3wcXy+UGCtSzpNf2dY9kM0aWUywk9CjMeM5oiZxLr334xmW8a6uLZU9yMCVgQsmxQmS8LUk&#10;RkeGr146VFZdWl1fhfsxzlWAjiI3lyPLzjsdLC+tK+GTSXvE4Z2SM3wDpc7pGD+ZCwvj2cJQI3An&#10;fchqGilohU2L7w7I2fHCmbqqjrnJaYSeV5cvyrMCXzHLbhI0+vzcLDE00xzLv/2DO7KXT9zdVHLb&#10;l6+7C3kvyRcpDdLWMrhcH87TJrUyS8cqSkB1ABTc/vrP7g34Y4FYWijVa+vZ37z3XNfJS4y/8Mff&#10;vtzQ2OhLZDUWCzwWy1a0cdkHEMJmKCtvX8fj9PLajgVf7dtXaTW/9tKbVoP28Ye/86e//Oly74jR&#10;gDh28ca1d36x/8Qj33zBbCoZn5j++sQVsc5850P3nO46+ZMX/vybpx82caTP5wjEfThUU5lUOAy8&#10;p1nOiQR5UTAUE8oMNqvOYD4yMlX8bzI4OHgwrhBefpRRst956Vs5LgZIgUFrPHupC+944I2+9+3t&#10;VoNibnYqhPjhuTC4m3lRPpibCOZGC7LcQ89uampsREGLbN+cYs6bmUaNkhMpQlmC0uqzoG3KRDKV&#10;jMWcPhQmUgWGx2utb5MpBJHYHNuUtqySFdTpq0N913qvwRm5cNPig4c/xY8FEyd3JAGLLnavGb4g&#10;lETqCA8O2/ERZ8CLAN183/lu5PUJRQwCvkrYEi1fEonM9PYdgYgsFJymIDAJUZ1nki+++I/Fy1f6&#10;/NHDx4/u/PxTlW1xLiXoO+Hcdst2kaEa67sjOz948LnnSCMKnpFEakpUsazEvC0xHN/h0QxU5Mzi&#10;5AZlWCUftlbxn7533a489emVro1/v09zY6WAkoM0izESnmyOKIgpmZgQsQUxzcd9D/OfMJPSFN01&#10;HCJ7AU6hksGUyZ2gLg5iQktpCBcRVKvZpoiY7xpxBzwWLc3TtuCYrsuDgJgeF2XzpSaxWSEWyHQx&#10;zp3PjZNUQZCqk8qJoHyE9qRKhCEK/MwBYKQkhsyq7ZahS32aGOwzMndHs79D0DM9pa6xhYLBxZsX&#10;ZFjIjlGWV8gJyRPrnwzFwzScZAjhjpMvPP8UwcWFoIGkksLEYH299e/Lfq5X1hCIEgAufuKt8Zn9&#10;6YTe6aj2OMae+skPcsLs3lNfdg9MfPP+P/ML18UZ73BvP2TAPKyV84juNGLjB8h/LB3GSk2hkhbg&#10;U0PsNonU90KIy4r4mA9LsVpUSJH+Wz4xMV4r8goppPCKECAlF6M3QbWAtRMaBirqj7Mk409GhJRQ&#10;oYCuIY67jYFek8ND4fsV91IZSOp4xZpTzNAFuDC5FATDvCymWMVmDt5enG92X+q9V17+0U9/1lTZ&#10;BiQYj8yV1BsDhDdKp5NFGqjc7J+Iqlkm5rRE44oqI3KzJqc9lF4pckPZKYm2q6XJKWMyGRYm3dEk&#10;+ircCZKkl/TbsbUg86oSgXmyJKxQleUFpbG8IcOW8swwR6BGT4jJGAtmFpJHSeDXAa8lsNgrNqsY&#10;C8IUBhEzhMwFMFrSdeV054nPN2xY3tzYTLFSIAHvfejJX/7s+bY2buGK9r0HdmGUEI/7Rq+dvHDx&#10;9PJNFSZqXjSR7Onqnq8xKSgqLuGPeSZI7LOBckzlA8EkTygVyhRqoxmmVBErgIgmkgkyoBQi70si&#10;wmQhGHKRtylb4SA8l7KLO6qhJmmqqs4b1eVGWiCGMZqvVIklenVWVLw2SgyUGBnISEakCUN1ucJk&#10;EkiRaylTAZAl5itklBxLYoYJeB1wm5XXlCl1UCOiJ6CDfrdUBoJlCUamjEwqYIViRqDRaWRysRQD&#10;H50a3SX6I61GrsUiAAwAPqUrqUUmF/aTIpVErlN093Q1VNdAfGDSmy5d7k0VMiqzQqPWK+UaMSI8&#10;kL7uC45fH21tbNu4ZqNCqozHQ8MT/SOTww7PHLCS5TW2NeuW19WXqVRYl6RJQc5aXiFTaiQqKezr&#10;EjwNObaJEqlcJpNLlcDQqPDizCaLaWh4pA7AlIpq/NTmHPaWhc1iJQPNMc3i3V7s3zHsl4hVYIuh&#10;OVEqRdDsaNRMPh/DdtJirjt17GQy5lu8rKW+rUGKHaESj0ZnMrFCPmeyGRVGnVgF56FIKhfRsMrJ&#10;JXpYRpCTpbby5Xo5yzPJ8zB863RyhQp8fI6G55POy+BqESSlSKQVJtTiBCvyMWwaojdEnCG3VQn5&#10;lVQqkJgVlFoQSSngF9cpSUaIvw/ICxInWbmYVeLHLs4jxEajIpUyfET1Bk1dbbnVbKCxZhVglgmq&#10;RJHjia5PXMBUCPxeMkPzYE5EX04pgM0D2QEXllAqZih1tVaqIoFEl/MVwrwcPbIGAaEyhKVVVFVK&#10;jPowUlzzrK20bMXKmgU2fhkTxRjcH0/BFyiGDjqSEWcLgGn6hQo5zH8i5eVEuVxErDViauYddzps&#10;JnVOYoNqiR+fJtBQshppOuyc9evqFuSFqOTRCYtlyVTA7Q35g7Bg5mFIyZMMWs1MDk0yRqvVOi1C&#10;xXvHpl0eF5EO5zh+LC+iEDKfiWciYR4NrSBqIjIfccS9XqsRmY8KbHxziamLPfsWrF//8cGu5TXS&#10;VoPAFxoOpQJ6rdkPJwIpF2g04KFRCEK3O1hJSYzh4vkwE+OxtDyD5iUXw1Eh1pQi6K4Y9+ObYyhN&#10;XCKO0UlY/glvtsJqG3ZNxUQymdYmJVNsPhkv0mwoGKBkfCaOm1LBIrYdhDM3KpIK47Vzk00LUwZT&#10;rvNY1mhbk2Fm8uQEin1sZ2Qai95QWm62qQ1yiUpASYB0J5AwCEkwrhMaZHhEvueyKlIBXEc8xCXx&#10;vaVmJJlQjBy/6X+Penj4wXnG3DPuqbI626Xufuy9q2xQpKenxs4v2RBhlJm//mm6Zf03Ddi583hS&#10;6OXRv4mKiwXkKtMc03Oqa6Cn/77Ht88OT7z92jsDgwOBaPrmO2/GLwjZfwln4Mt3D5w80Hn52vDf&#10;/va7kpKKP/z+b3d84462xUtBfT5xoau8vun0lfOv/POf6xfXYZN57Njl2x+6p+PGpZ8fPq2vLO0f&#10;uZYM05tW3wSW9cWz5+rmW2Ul6gKr53OqPW9/cRGqqn/8kisOlcCNhmqigH5JCX87bEMqNT6biWxW&#10;pFCmKXzyOZaCVRs4BizthP5IcA4JFYWc2+91+lBsRBEfLMqmJYmEOJbiI/3H5XI45uCnHXbNXoO1&#10;JxIO8wlvKBDw+mKhYDpW3JGgOs7FYoV4QsondUBKcjyxWF8QUcHoXDJmr1Zp5pfVXL00lCCQFazi&#10;CTmKCEWj6sNHz3TU6tsqxRYqx+JeCEZ7zp9PJIIiEQEW5Y7TX/ucY5XVgsomBS9J9+4bU2rmy5qb&#10;pmd6tSk/nG0cq8sWMijI9PieGA2hg0qm51xuXDkGgx5A2CQ4+nkA2blUBGwxNS2RpAjgLfkwKiIs&#10;uXg/YtiILgEFFQFtrADDlGJ0B94IBd7c3JxKo44mxBRLIXlLlXOxvqv6/IQ0M5T0DEyPjGq0jWJj&#10;W2Z00s1MAN1U096YrxGGiYxSpM5wXpqcsxozTTeYorO1Yjb4gx8+3tK8EvOYw19/uHSZSK1w0YUA&#10;NsKYZhIxIxEyJT1CsTiCF0RqE0B2zrnkI+PclGv2zvsLbVulOWOj86TnwofxjKpVYbItWaGtt+H3&#10;Ep51jk6kB677+qPpNBcWh67l5W7WmOADLQS6/VRoOoVcNYM1POOdGPjqttuDRhNvx+5ogr+sbe0N&#10;h47vqFCXPHH7t0V8jVqqbSxffO70aCauLK9efOn6rEBT0bL+XrZqpXHBFnPr2tHJ2RtXNWgZxLik&#10;sIILhaMHjh75bOdulVz51LeevGnNhur6egwKWRk8AiGnb2ZqdrR/6EpX95mjx/bu3b/z5LkDQ0O9&#10;Bp3qnntv27L1xqqqEujpEBWNgL1MoRgSCkEhZPpENO2ZHM1nOIfXJ1NLoIp2OgtV5XUcOQHDuohS&#10;CtKEc9YuUAnnWyvMUn0ATgpEVaSCCe907+kua+3yhkU319bMT0adV68cXbqyNZnDlkFK8UUahSnY&#10;vUdT2pJUW08OuJfV6Kh8WiYI9BzbrdfajMsWIwJVJMAZyIeyPYtDEYR9hlaXWxVGtdvnDAX9OOQj&#10;Cl2xAxaRBKJb1IoUQz/7218py83l8ytFKjEG0hEhkcLNE4uYZgODPd3DCR8+ttXNLSGpNFnI6ROp&#10;mdFhApvfCmOOLjL1lBk65nb4J+2whChsVlVNhd5s42lVY+nIdDwokkq1jFhF8I2YySPKHb43Bj0K&#10;Ik7BF4IalAekipCFXLzCVga3htAk17bUNLW3IDTWBv+5zWKurarg5ZMVVtOK5UvBni0rrexYstio&#10;Udx965b7br91xaIFFL+QSsRtpZYtt2/bfNstdz1wpxa2RZ38xptX33Hn9s03r7/r9i1lVuPqFR3Z&#10;dGhhW9OKpQtywIVRnDMZdiVDMUGeQiKCSU8bdIjvCHC5Nz/9pO/0QM+5vvOnuxKRDASNi1raPv90&#10;VyQWZwmitabBpEC9wuKfeGN2n+maGnWIWcGixfXukBunidpqdUSiZ/ZdFeapTau2ee2RkWujXEqw&#10;rGWdnNSG7MlSVc3uj7+MRuPtKxfWVld73c7PPvgqEkrU1ZXBeByLxHft2gOD//a7bt2ydf3m7Wv1&#10;JhXKz6Hrk+PX4e+bnL+g8Y57tvQOdJ34qhsrg9tvv+3gvq/n7I55jXXgfZ883pnPEtu3bh4eGvBF&#10;YTB76Ce/+MmNm2665ZZNaqy5+Vxgdsg1etmkKMjIlFhm6b/qxIf6m0/+UASAqUZsq5Ht+/qD5rYy&#10;oTDzyis/f/rhm6paOs6d2CvIeWtvaPDRYSQNZnAq6m58/0T/pDsgQmc3d5Ee7o9fC9pz9ZHy2/TN&#10;65dtWOEI9N+4cZVWBzUYB8IfDxZSuPUoaYKjfFnSleZ782LIPzA/lYqGAKrNkH4v6ZwjJobdPTqN&#10;qKxUr6kp4Sx6zqQUYLlMSSR6kz0KJTlTZSsnQrHw7AzmSxIhsqzRDQv4yUxAVMiKBaYsgezA8ahz&#10;NhsuNRplcnUM1wMnpQlwL8RI+aXEioGh8RJLNRj7WCvrhdLIrNNqNYRTwQImWCSs1BJhXgQhPzYM&#10;/jk/YIa5eGEKHMvhEVDjw77gxPAEErvNmjJQK4SUJBxK2oc/yhfG8wXFrt3XN266z2JrOHLo5L/e&#10;eeXJxx4TQ/jHDQyP9ZvKqxQGFIomldkCdyKtkou0Skj8sgKeM4wCKQJDETxoWQRBI2RJguKveJgX&#10;wHUg+FKxfHp8FMgHzMf1esOypcu8Hi/G8WAAwlvr9XigZOMhcldAIMYK+xhg9qBlgN64OEBHh49N&#10;Va4IMwfTBkryInExjS4Rpk8oBSG3TLs8nuOnTp27cvXpp7/fsfyGyeGxD955r7Z+nlqnEYjwm8N9&#10;kmIZNjU5mIebEKqEZB6JoGaTUapSjc1MsSleRXV1RCas5KV08UQ6H8c0PDHjDsxNe2aH48lAwmBK&#10;ypDqZgjn8k43mIdxAT/DCJKIlhIWoujuIKFE05fElpDDlJlBsDbWnCD3JUEq4RBMFwfxhM+L5fNR&#10;sVgMcMW+vV+j1D518txvX/yDWin/4TPfYVjB3//8e6j6pLVlfiZVpVQsqDEpF9YmRYJrX5369I3D&#10;i+9bq9Jp5YzcWlEDP7mKVcaCaS5HB8PZQCQNBr7XHxSiaMOCBONMvGE5HtJCwSVGWU8uLKmY9oa7&#10;2Zz4xgVnrpxatmolqdJSIEWbDGKDHleznpZDdEFqVHImxUsGlBajprJCqJUJJSwY+TR29jLAkcQW&#10;rN3S6enpcVOZ2dRYaTCq1RLKJJUgLAI0kor6GoVFj8mxGI+pRCJ8Tq0Sy9EHyBWkXCEvegaTpRpK&#10;idg/jTlPKmScxB8NKZEQVK4z1RibG2svdp6qr6htaVpYXdUspcXukdmBC9em+icT3rgwK2iqbrxx&#10;3caWBpD481cuX5icG2zumNfe0dy2sH7RInSLZrWSlslJNP8gFVRUWZQq2OehyxT9G/6BYQTYMxKV&#10;En2iHLhSsL+x9bNYTJgwHT589IaVq9rb2+fc0GXJjCU6oZwswLwpKxJ/kduD4RrLCmUqsFVCoM2p&#10;VLAQpCym+sHTXWfPXFl6y6KOW1YqSjUSdLkQo4XCNpNRU2GlLToDciLkEF9RMgUlUiplcoVRSeHx&#10;k/JKX644iApSNXG2PCS0hfjGDFuWl5bkKUNWoCIEapHUyKdVSZU+K5ZxMk2K1qc5Kdq9Ep1KxDB4&#10;K5hR4bnt/EoTA/EWhTOGhd3CZDEyUqS9KxgU27mUrcSEHGwpiCsspZQjuwkRBAmgxowWo9Fm0ZsM&#10;WoNWbqJkpSpxiYpvFJMmKTa2LO4HuULEoGVWIECWo41SEgGOwPplpIU0tHNqk06s1OZiXB0ybQxl&#10;JzllnVmzuRUd0VX/7IXk7GRuzqkHJwfyn7iAEmrkRCAmUPjTtIUf5UmMXwZLbEr+atFlr3vKwUlN&#10;5pK0AHzznNAzlUNKJrgrE3bAnumG+UTGDyjpjN0dt88qJHKDRk8XqKg3mA7HkoFQPpKEm5AFiRWo&#10;QYFAai7HkdF/5SKJ5CqxBj2JBA7XXMoeiCiRVphLSZMpi0hh1JqKygM65op27z26r65F5QmObK7L&#10;mXjOiFj91cXR2ur5TCYD3ySlNkah8CMKmdkJVqaLMmQG4CwU78mMUK8SyBQhD1zgWFfj8BJKMCzL&#10;00m5JAYzC1TB0RQVcVU2z9/b6y2b164qTCLPEbyKXAaQBjGGlOATYV0MrqiaZuDR15bZ0umaYHyi&#10;rFIEkPSuHUfnz++I8TwxfiCTR9WlUmLZWkjAU4PrAmNN4EdFPFTpYpoTsQRiv8RSUjo7mgz6shpF&#10;qUFXIROr+Ejaw4QHjTQHFXUKhtew199//criZR1Ol7enu6u9qZGXkB45umP1FpQy0df/krj18W9j&#10;kgFnSTwEn0mBkrL4JjiLxRzTe+r8aN9g87L6Hz31/BMPPLJ84aJjJ85v3rZKJkPcZ4YXze75dOcD&#10;99+NaPfmFctpufKNl9+97cH7a2oahwdGgFGC3wwz180bN+VB8CDy+w93lc6rqWmuP3y8m0ZpJcic&#10;ONg7NjbYfeW01mpYsWUlhl4pgooGs889/cMtt6yxWGVmg4qFHQVbOUpIsRJsbTm8JOyyxazd5WLV&#10;qkyR0wo0KkzvYloqF0D4qFDj4wrOtEiOuYaaEDExJIu45vIuRyocxO5fCeCxpQxvOYm1Ql7WILJW&#10;Z9VmxEzjrCCLS2OY8XJEMiODZSWcTMx5Cp6gnhSFWDGiihEcRif8ktmxNolCobO9deU6WVEvFbFl&#10;6dQnF+ZKqivm15SqhRhl0O4EMRDiLvvS5iVrShpvUJa1LWxt6nYqvtjZt7bB0NToqCqlXn37XMJk&#10;XFhmkk743FSZgMW9ApisH4o/KZK0hQK4oQwGs1KlzhcBuRQkQNhD4X4OB4IGgwmeX3js+Mh8Q1uF&#10;ZXQmD2oKP4OcXQ4DQGzRuWwOpx76K8RH4gjC90CiT9o/Ex24wLgc8fFZfiQdsTtgwTKUVxJltX5z&#10;SXkZNdVMVspLY5fiXGW9s5DLgEYTm8om7FmANGVVhb7IxvWL1qzbIFNYU6lI57n3a6ryRMyt4mdl&#10;uaRWQJhJGAMItR5poQoepxUmKz3jvNPH7As6MpvvJqtqAQyX//jluWtHl1rYu091d7riUxJtylxl&#10;aa/hOlaTVUuzSAwrK4vLxHOxQO/Fk13XurqGrnUnE0Gd2WQtK0n5Qv2HPmmo6tmwNjnuET7/kt+R&#10;LNUaib7OvS8+8wdWoNz/0eeI/S4prbqhbdmR40NT7kDTiiW9cyOnx4eHYqneUNbr8d+2sV3PIuoZ&#10;coaM1+362c9fUKgN27fdvgqsTIbtGuzedWj3R7s/OnL60OHOr4+fPYi8UQyaKqp1JRXK+a1lq5a3&#10;L1nU2tAInDGNDxpcDNgTZLGVI7LYMAB8SgOMGsm57HPVdaVKHWq1rCfoiKYyU8NJBYpWeZgUyMk0&#10;P+oMYr0sU+txcEH6DHppPAM3uN0xOO5LmeN5+aYN28AByiZmGut1NAV7Q5qlpUK+JgVZQr4Xhsqs&#10;rn4glhJpZGWky9P1elJsNS+5O8kPechxGV8BfjhMCUhYj4DAQZOwY1MyVm/Sw73e33tNYDXB6REr&#10;wIbOJxk2KsyMu+y40wsqEg6PoCgeE/IsoLWf7U9OubUNlbz68rTN6Ac7g+Ax4czolavGUoPKoivy&#10;zgRCWF3dw9OyLG0z1zCWEq9UNiOgYywTwM5PbZCqlOlgNOPwZ12+qMedTIUJWFdFfGidADFMCvOo&#10;dVFiIvcVc+WwJ5jxx+XwpYqlBMaBgLLg84/PeFG+mo+7nHyUkiyLiYEQoey5BKQdRDyYhDAn4PCF&#10;HaFkMEPnRhyj/kwQkbMh13A+EcQJHgk4Ygl/lotGU950Icxnc3FEBRQyHkDdxLTcYhRidAhdDCRu&#10;fBA5kElEdB4/feTQmf6RkayCKm+qvPexB3MkMWaf9EcDg/2jlhJreXmlOBMt6mTiub5LVyfHEV9B&#10;2Kp1eow051WhbBx2z/Uf7kc83Zplq8pLSq/19owPzVw4ce7wV0eJeHpeaeVn//o0TXFLbmivrigZ&#10;Hxk8sOcoiubV69oRo4yR7Yxjanhwpn/k6tX+i598ulujY2qq68anHN3nAMCIf/Opb8rV9NBw35kD&#10;V3Hjb9+y+eCBA06Ht625XqNSnDp+BkyWxx55wA4+5sQM+P9aoy4cDTnt06UGNcJ+8uEpIjqRD43J&#10;+REPV7g64F21dlVb+zIgwwFaggfm/PkzXI7Qqczvvf3xw7+5i1BVvfru6xV1SrZEIFQVEOIQ98vP&#10;XQlXmMpvWli1kAhwrpE2k0mWRCWomAjHOod7pgOO+qYOo3khxy935LLurNiRoPqRPTfmPzPkPjvk&#10;PjPouTIdHvCl7PEkIC9xHh0S0LNEdjoZvdh/xWzSqY2KMJ2M0FyARP0t4SSaGCuGNyvhjZCJBNoJ&#10;SiqemplK+gIWFqezKIQYPTKnhcA4FIrOzoR4aXF5aV6s4KX4Ep4RDELwiotBkbSMkantXreIpuXY&#10;43GEmWEjwQD472IZLnc+ZCwM9ml58djV6Zd/98rxg6fwVByzAces12n3YjoxOea0T3pPn7z84Qef&#10;X+rqc8y6jx87df7Uzt6ByQPHRhctv+emm76BDNzX//T8HTe3VRjkqbhz2nVFa2vkkGAmVWMHK5Cp&#10;ZryB3qGxGQ84wUJzRQ2flrEiTAVzPpczGYsyyAbOYTAIpzmD8E7EHFKQQjOCY0ePTU1OQbWBDCiN&#10;RoP7EU0RJHOA4Xh8PlfQyWImTkN2hj6huOEp4B/YRUAHVQwTEDIFv6CQ1shoaA+JfHpoZDAUibi8&#10;vi8PHDp/uae6vumxp3+gMZozmfyvfvWblpYFLc0t8WgMwKRiswc4R4Ef8TsZnYEkRWgY/A632qRP&#10;cikuljDLlSPTYxR6Ac7EHxtzDZ+WJJ1avhCLcbaqUVzTkiipYFTWUmUFLZunVlkwI4w4r+eDQxo6&#10;LKOSiNdJQEbB0aRQimApLAlziaRnbm5qYmh2etTlmnTNTTgco3NzY/bZKbczCN5JSSkyWop6xuHr&#10;/T/64TN1tRUXz544cmAPUptpo56vYlORqDRcQL6FWKSqZU1Gs0zYbDOqFCf3HI9kGTJH7999lOSk&#10;TY3LVGqrVl+qVRvdDk/f5X77pF1EirNgGeWKsDQCIXlJ3v8HCtFlOYPbsmoAAAAASUVORK5CYIJQ&#10;SwECLQAUAAYACAAAACEAsYJntgoBAAATAgAAEwAAAAAAAAAAAAAAAAAAAAAAW0NvbnRlbnRfVHlw&#10;ZXNdLnhtbFBLAQItABQABgAIAAAAIQA4/SH/1gAAAJQBAAALAAAAAAAAAAAAAAAAADsBAABfcmVs&#10;cy8ucmVsc1BLAQItABQABgAIAAAAIQAf0xQpqhAAAJV2AAAOAAAAAAAAAAAAAAAAADoCAABkcnMv&#10;ZTJvRG9jLnhtbFBLAQItABQABgAIAAAAIQCqJg6+vAAAACEBAAAZAAAAAAAAAAAAAAAAABATAABk&#10;cnMvX3JlbHMvZTJvRG9jLnhtbC5yZWxzUEsBAi0AFAAGAAgAAAAhAElXKHXdAAAABgEAAA8AAAAA&#10;AAAAAAAAAAAAAxQAAGRycy9kb3ducmV2LnhtbFBLAQItAAoAAAAAAAAAIQAxSiOi3sgnAN7IJwAU&#10;AAAAAAAAAAAAAAAAAA0VAABkcnMvbWVkaWEvaW1hZ2UxLnBuZ1BLBQYAAAAABgAGAHwBAAAd3i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width:5602;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cpPFAAAA3AAAAA8AAABkcnMvZG93bnJldi54bWxEj0FrwkAUhO+F/oflFbyIbiwl1OgqJWDx&#10;Wm2Lx2f2NUnNvg27rxr/fbcg9DjMzDfMcj24Tp0pxNazgdk0A0VcedtybeB9v5k8g4qCbLHzTAau&#10;FGG9ur9bYmH9hd/ovJNaJQjHAg00In2hdawachinvidO3pcPDiXJUGsb8JLgrtOPWZZrhy2nhQZ7&#10;KhuqTrsfZ+D4tBk+w4eU369yCPP+eB3vT6Uxo4fhZQFKaJD/8K29tQbyWQ5/Z9IR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5nKTxQAAANwAAAAPAAAAAAAAAAAAAAAA&#10;AJ8CAABkcnMvZG93bnJldi54bWxQSwUGAAAAAAQABAD3AAAAkQMAAAAA&#10;" fillcolor="#4caedc [3204]" strokecolor="black [3213]">
                  <v:imagedata r:id="rId19" o:title=""/>
                  <v:shadow color="#e3ded1 [3214]"/>
                </v:shape>
                <v:rect id="Rectangle 617" o:spid="_x0000_s1028" style="position:absolute;left:286;top:3201;width:500;height:2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dgMYA&#10;AADcAAAADwAAAGRycy9kb3ducmV2LnhtbESPS2vDMBCE74X+B7GF3mrZPTjFtRJCoSTtJTTJoceN&#10;tX4k1spY8iP/PgoUehxm5hsmX82mFSP1rrGsIIliEMSF1Q1XCo6Hz5c3EM4ja2wtk4IrOVgtHx9y&#10;zLSd+IfGva9EgLDLUEHtfZdJ6YqaDLrIdsTBK21v0AfZV1L3OAW4aeVrHKfSYMNhocaOPmoqLvvB&#10;KBiTYae3i/NXdSq/N5v4vDbz76TU89O8fgfhafb/4b/2VitIkwX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9dgMYAAADcAAAADwAAAAAAAAAAAAAAAACYAgAAZHJz&#10;L2Rvd25yZXYueG1sUEsFBgAAAAAEAAQA9QAAAIsDAAAAAA==&#10;" fillcolor="blue" strokecolor="blue" strokeweight="1.5pt">
                  <v:fill opacity="9252f"/>
                  <v:shadow color="#e3ded1 [3214]"/>
                </v:rect>
                <v:rect id="Rectangle 618" o:spid="_x0000_s1029" style="position:absolute;left:2347;top:1365;width:268;height:1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J8sIA&#10;AADcAAAADwAAAGRycy9kb3ducmV2LnhtbERPu27CMBTdK/UfrFuJrTjpEFCKg1ClCsqCCAwdb+Ob&#10;B42vo9gk4e/xgMR4dN6r9WRaMVDvGssK4nkEgriwuuFKwfn0/b4E4TyyxtYyKbiRg3X2+rLCVNuR&#10;jzTkvhIhhF2KCmrvu1RKV9Rk0M1tRxy40vYGfYB9JXWPYwg3rfyIokQabDg01NjRV03Ff341Cob4&#10;etC7xeWn+iv322102Zjpd1Rq9jZtPkF4mvxT/HDvtIIkDmv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MnywgAAANwAAAAPAAAAAAAAAAAAAAAAAJgCAABkcnMvZG93&#10;bnJldi54bWxQSwUGAAAAAAQABAD1AAAAhwMAAAAA&#10;" fillcolor="blue" strokecolor="blue" strokeweight="1.5pt">
                  <v:fill opacity="9252f"/>
                  <v:shadow color="#e3ded1 [3214]"/>
                </v:rect>
                <v:rect id="Rectangle 619" o:spid="_x0000_s1030" style="position:absolute;left:3181;top:1151;width:529;height: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Ym8UA&#10;AADcAAAADwAAAGRycy9kb3ducmV2LnhtbESPQWvCQBSE70L/w/IKvenGotKmriJFQfCUaAu9PbPP&#10;JJh9G7NbE/31riB4HGbmG2Y670wlztS40rKC4SACQZxZXXKuYLdd9T9AOI+ssbJMCi7kYD576U0x&#10;1rblhM6pz0WAsItRQeF9HUvpsoIMuoGtiYN3sI1BH2STS91gG+Cmku9RNJEGSw4LBdb0XVB2TP+N&#10;gn2ySK+jMS73S/rbtKfkx2x/V0q9vXaLLxCeOv8MP9prrWAy/IT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BibxQAAANwAAAAPAAAAAAAAAAAAAAAAAJgCAABkcnMv&#10;ZG93bnJldi54bWxQSwUGAAAAAAQABAD1AAAAigMAAAAA&#10;" fillcolor="red" strokecolor="red" strokeweight="1.5pt">
                  <v:fill opacity="9252f"/>
                  <v:shadow color="#e3ded1 [3214]"/>
                </v:rect>
                <v:rect id="Rectangle 620" o:spid="_x0000_s1031" style="position:absolute;left:3753;top:1910;width:401;height:2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7u8MA&#10;AADcAAAADwAAAGRycy9kb3ducmV2LnhtbERPTWvCQBC9F/oflin0pptKGyS6ihQDhZ6StIK3MTsm&#10;wexsmt0mqb/ePQg9Pt73ejuZVgzUu8aygpd5BIK4tLrhSsFXkc6WIJxH1thaJgV/5GC7eXxYY6Lt&#10;yBkNua9ECGGXoILa+y6R0pU1GXRz2xEH7mx7gz7AvpK6xzGEm1YuoiiWBhsODTV29F5Tecl/jYJT&#10;tsuvr2+4P+3p+Dn+ZN+mOKRKPT9NuxUIT5P/F9/dH1pBvAjzw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57u8MAAADcAAAADwAAAAAAAAAAAAAAAACYAgAAZHJzL2Rv&#10;d25yZXYueG1sUEsFBgAAAAAEAAQA9QAAAIgDAAAAAA==&#10;" fillcolor="red" strokecolor="red" strokeweight="1.5pt">
                  <v:fill opacity="9252f"/>
                  <v:shadow color="#e3ded1 [3214]"/>
                </v:rect>
                <v:rect id="Rectangle 621" o:spid="_x0000_s1032" style="position:absolute;left:4244;top:2412;width:418;height:1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q0sUA&#10;AADcAAAADwAAAGRycy9kb3ducmV2LnhtbESPT4vCMBTE78J+h/AWvNm0HlS6RpGFRd2L+Oewx2fz&#10;bKvNS2li2/32RhA8DjPzG2a+7E0lWmpcaVlBEsUgiDOrS84VnI4/oxkI55E1VpZJwT85WC4+BnNM&#10;te14T+3B5yJA2KWooPC+TqV0WUEGXWRr4uBdbGPQB9nkUjfYBbip5DiOJ9JgyWGhwJq+C8puh7tR&#10;0Cb3nd5Mr9v8fPldr+PryvR/nVLDz371BcJT79/hV3ujFUzG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rSxQAAANwAAAAPAAAAAAAAAAAAAAAAAJgCAABkcnMv&#10;ZG93bnJldi54bWxQSwUGAAAAAAQABAD1AAAAigMAAAAA&#10;" fillcolor="blue" strokecolor="blue" strokeweight="1.5pt">
                  <v:fill opacity="9252f"/>
                  <v:shadow color="#e3ded1 [3214]"/>
                </v:rect>
                <v:rect id="Rectangle 623" o:spid="_x0000_s1033" style="position:absolute;left:4678;top:1512;width:361;height:1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RPsQA&#10;AADcAAAADwAAAGRycy9kb3ducmV2LnhtbESPT4vCMBTE7wt+h/AEb2uqgko1igii7mXxz8Hjs3m2&#10;1ealNLHtfvuNIHgcZuY3zHzZmkLUVLncsoJBPwJBnFidc6rgfNp8T0E4j6yxsEwK/sjBctH5mmOs&#10;bcMHqo8+FQHCLkYFmfdlLKVLMjLo+rYkDt7NVgZ9kFUqdYVNgJtCDqNoLA3mHBYyLGmdUfI4Po2C&#10;evD81bvJfZ9ebz/bbXRfmfbSKNXrtqsZCE+t/4Tf7Z1WMB6O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kT7EAAAA3AAAAA8AAAAAAAAAAAAAAAAAmAIAAGRycy9k&#10;b3ducmV2LnhtbFBLBQYAAAAABAAEAPUAAACJAwAAAAA=&#10;" fillcolor="blue" strokecolor="blue" strokeweight="1.5pt">
                  <v:fill opacity="9252f"/>
                  <v:shadow color="#e3ded1 [3214]"/>
                </v:rect>
                <v:rect id="Rectangle 624" o:spid="_x0000_s1034" style="position:absolute;left:4318;top:1014;width:303;height:1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9uMUA&#10;AADcAAAADwAAAGRycy9kb3ducmV2LnhtbESPQWvCQBSE70L/w/IKvZlNRaVEV5GiUOgpUQventln&#10;Esy+jdnVpP76bkHwOMzMN8x82Zta3Kh1lWUF71EMgji3uuJCwW67GX6AcB5ZY22ZFPySg+XiZTDH&#10;RNuOU7plvhABwi5BBaX3TSKly0sy6CLbEAfvZFuDPsi2kLrFLsBNLUdxPJUGKw4LJTb0WVJ+zq5G&#10;wTFdZffxBNfHNR2+u0u6N9ufjVJvr/1qBsJT75/hR/tLK5iO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X24xQAAANwAAAAPAAAAAAAAAAAAAAAAAJgCAABkcnMv&#10;ZG93bnJldi54bWxQSwUGAAAAAAQABAD1AAAAigMAAAAA&#10;" fillcolor="red" strokecolor="red" strokeweight="1.5pt">
                  <v:fill opacity="9252f"/>
                  <v:shadow color="#e3ded1 [3214]"/>
                </v:rect>
                <v:rect id="Rectangle 625" o:spid="_x0000_s1035" style="position:absolute;left:2960;top:1896;width:500;height:1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YI8UA&#10;AADcAAAADwAAAGRycy9kb3ducmV2LnhtbESPQWvCQBSE70L/w/IK3uqmolKiq0hREDwlasHbM/tM&#10;gtm3aXZror/eFQoeh5n5hpktOlOJKzWutKzgcxCBIM6sLjlXsN+tP75AOI+ssbJMCm7kYDF/680w&#10;1rblhK6pz0WAsItRQeF9HUvpsoIMuoGtiYN3to1BH2STS91gG+CmksMomkiDJYeFAmv6Lii7pH9G&#10;wSlZpvfRGFenFR237W9yMLuftVL99245BeGp86/wf3ujFUyG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dgjxQAAANwAAAAPAAAAAAAAAAAAAAAAAJgCAABkcnMv&#10;ZG93bnJldi54bWxQSwUGAAAAAAQABAD1AAAAigMAAAAA&#10;" fillcolor="red" strokecolor="red" strokeweight="1.5pt">
                  <v:fill opacity="9252f"/>
                  <v:shadow color="#e3ded1 [3214]"/>
                </v:rect>
                <v:rect id="Rectangle 626" o:spid="_x0000_s1036" style="position:absolute;left:620;top:3605;width:372;height:1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8ypsUA&#10;AADcAAAADwAAAGRycy9kb3ducmV2LnhtbESPT4vCMBTE78J+h/AWvNlUD1W6RpGFRd2L+Oewx2fz&#10;bKvNS2li2/32RhA8DjPzG2a+7E0lWmpcaVnBOIpBEGdWl5wrOB1/RjMQziNrrCyTgn9ysFx8DOaY&#10;atvxntqDz0WAsEtRQeF9nUrpsoIMusjWxMG72MagD7LJpW6wC3BTyUkcJ9JgyWGhwJq+C8puh7tR&#10;0I7vO72ZXrf5+fK7XsfXlen/OqWGn/3qC4Sn3r/Dr/ZGK0gm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KmxQAAANwAAAAPAAAAAAAAAAAAAAAAAJgCAABkcnMv&#10;ZG93bnJldi54bWxQSwUGAAAAAAQABAD1AAAAigMAAAAA&#10;" fillcolor="blue" strokecolor="blue" strokeweight="1.5pt">
                  <v:fill opacity="9252f"/>
                  <v:shadow color="#e3ded1 [3214]"/>
                </v:rect>
                <v:rect id="Rectangle 627" o:spid="_x0000_s1037" style="position:absolute;left:1709;top:3240;width:267;height:1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jz8YA&#10;AADcAAAADwAAAGRycy9kb3ducmV2LnhtbESPQWvCQBSE7wX/w/IEb3WjVC1pNiKiIHhKrIXentnX&#10;JDT7Ns2uJvbXdwuFHoeZ+YZJ1oNpxI06V1tWMJtGIIgLq2suFbye9o/PIJxH1thYJgV3crBORw8J&#10;xtr2nNEt96UIEHYxKqi8b2MpXVGRQTe1LXHwPmxn0AfZlVJ32Ae4aeQ8ipbSYM1hocKWthUVn/nV&#10;KLhkm/z7aYG7y47ej/1Xdjant71Sk/GweQHhafD/4b/2QStYzl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fjz8YAAADcAAAADwAAAAAAAAAAAAAAAACYAgAAZHJz&#10;L2Rvd25yZXYueG1sUEsFBgAAAAAEAAQA9QAAAIsDAAAAAA==&#10;" fillcolor="red" strokecolor="red" strokeweight="1.5pt">
                  <v:fill opacity="9252f"/>
                  <v:shadow color="#e3ded1 [3214]"/>
                </v:rect>
                <v:rect id="Rectangle 628" o:spid="_x0000_s1038" style="position:absolute;left:2357;top:2358;width:262;height:1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3vcMA&#10;AADcAAAADwAAAGRycy9kb3ducmV2LnhtbERPTWvCQBC9F/oflin0pptKGyS6ihQDhZ6StIK3MTsm&#10;wexsmt0mqb/ePQg9Pt73ejuZVgzUu8aygpd5BIK4tLrhSsFXkc6WIJxH1thaJgV/5GC7eXxYY6Lt&#10;yBkNua9ECGGXoILa+y6R0pU1GXRz2xEH7mx7gz7AvpK6xzGEm1YuoiiWBhsODTV29F5Tecl/jYJT&#10;tsuvr2+4P+3p+Dn+ZN+mOKRKPT9NuxUIT5P/F9/dH1pBvAhrw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3vcMAAADcAAAADwAAAAAAAAAAAAAAAACYAgAAZHJzL2Rv&#10;d25yZXYueG1sUEsFBgAAAAAEAAQA9QAAAIgDAAAAAA==&#10;" fillcolor="red" strokecolor="red" strokeweight="1.5pt">
                  <v:fill opacity="9252f"/>
                  <v:shadow color="#e3ded1 [3214]"/>
                </v:rect>
                <v:rect id="Rectangle 629" o:spid="_x0000_s1039" style="position:absolute;left:1836;top:2179;width:226;height:1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SJsYA&#10;AADcAAAADwAAAGRycy9kb3ducmV2LnhtbESPQWvCQBSE7wX/w/IEb3WjVLFpNiKiIHhKrIXentnX&#10;JDT7Ns2uJvbXdwuFHoeZ+YZJ1oNpxI06V1tWMJtGIIgLq2suFbye9o8rEM4ja2wsk4I7OVino4cE&#10;Y217zuiW+1IECLsYFVTet7GUrqjIoJvaljh4H7Yz6IPsSqk77APcNHIeRUtpsOawUGFL24qKz/xq&#10;FFyyTf79tMDdZUfvx/4rO5vT216pyXjYvIDwNPj/8F/7oBUs58/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SJsYAAADcAAAADwAAAAAAAAAAAAAAAACYAgAAZHJz&#10;L2Rvd25yZXYueG1sUEsFBgAAAAAEAAQA9QAAAIsDAAAAAA==&#10;" fillcolor="red" strokecolor="red" strokeweight="1.5pt">
                  <v:fill opacity="9252f"/>
                  <v:shadow color="#e3ded1 [3214]"/>
                </v:rect>
                <v:shape id="Freeform 22" o:spid="_x0000_s1040" style="position:absolute;top:304;width:5545;height:3933;visibility:visible;mso-wrap-style:square;v-text-anchor:top" coordsize="5545,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dXsIA&#10;AADcAAAADwAAAGRycy9kb3ducmV2LnhtbERPz2vCMBS+D/Y/hDfwtqY66GpnWkQo6GCHWcHro3lr&#10;is1LaTKt/705DHb8+H5vqtkO4kqT7x0rWCYpCOLW6Z47Baemfs1B+ICscXBMCu7koSqfnzZYaHfj&#10;b7oeQydiCPsCFZgQxkJK3xqy6BM3Ekfux00WQ4RTJ/WEtxhuB7lK00xa7Dk2GBxpZ6i9HH+tgout&#10;3dLm+0OTyd17/WnC1zlfK7V4mbcfIALN4V/8595rBdlbnB/PxCM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h1ewgAAANwAAAAPAAAAAAAAAAAAAAAAAJgCAABkcnMvZG93&#10;bnJldi54bWxQSwUGAAAAAAQABAD1AAAAhwMAAAAA&#10;" path="m,3118l93,2990r111,-35l308,2752r169,-70l698,2827,902,2473r87,180l1117,2502,867,2071r233,-64l1280,2013r151,-99l1460,1792r128,l1600,1705r-23,-111l1571,1489r81,-64l1757,1437r82,29l2013,1344r175,-35l2362,1355r82,99l2467,1321r151,-76l2775,1309r105,-134l2717,1030,2973,867r58,35l2950,1001r75,116l3107,1030r46,-128l3223,750r111,18l3375,651r273,-52l3799,710,3753,372,3456,35,3532,r296,192l4038,523r285,53l4340,704r210,233l5545,890r-24,489l5329,1361r-384,378l5265,2170r-81,41l5079,2147r-64,87l4893,2141r-81,116l4753,2164r-331,-6l4119,2624r-64,349l3951,2985r,81l4044,3072r5,186l3939,3328r12,244l3834,3561r-23,-70l3741,3601r-174,24l3636,3747r-372,-35l3107,3753r-204,l2752,3601r-29,35l2508,3520r-117,-93l2246,3601,2118,3415r-221,-12l1937,3700r-110,6l1722,3770r-116,-52l1513,3648r6,-105l1396,3526r-128,-76l1233,3374r-52,18l1140,3549r-104,110l1001,3735,832,3933e" filled="f" fillcolor="#4caedc [3204]" strokecolor="#f60" strokeweight="4pt">
                  <v:stroke dashstyle="dash"/>
                  <v:shadow color="#e3ded1 [3214]"/>
                  <v:path arrowok="t" o:connecttype="custom" o:connectlocs="93,2990;308,2752;698,2827;989,2653;867,2071;1280,2013;1460,1792;1600,1705;1571,1489;1757,1437;2013,1344;2362,1355;2467,1321;2775,1309;2717,1030;3031,902;3025,1117;3153,902;3334,768;3648,599;3753,372;3532,0;4038,523;4340,704;5545,890;5329,1361;5265,2170;5079,2147;4893,2141;4753,2164;4119,2624;3951,2985;4044,3072;3939,3328;3834,3561;3741,3601;3636,3747;3107,3753;2752,3601;2508,3520;2246,3601;1897,3403;1827,3706;1606,3718;1519,3543;1268,3450;1181,3392;1036,3659;832,3933" o:connectangles="0,0,0,0,0,0,0,0,0,0,0,0,0,0,0,0,0,0,0,0,0,0,0,0,0,0,0,0,0,0,0,0,0,0,0,0,0,0,0,0,0,0,0,0,0,0,0,0,0"/>
                </v:shape>
                <v:oval id="Oval 23" o:spid="_x0000_s1041" style="position:absolute;left:1705;top:3108;width:110;height:1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FC8MA&#10;AADcAAAADwAAAGRycy9kb3ducmV2LnhtbESPS4sCMRCE78L+h9CCN834QNxZo4iwrFdHQY/NpOeB&#10;k85sEnX015uFBY9FVX1FLdedacSNnK8tKxiPEhDEudU1lwqOh+/hAoQPyBoby6TgQR7Wq4/eElNt&#10;77ynWxZKESHsU1RQhdCmUvq8IoN+ZFvi6BXWGQxRulJqh/cIN42cJMlcGqw5LlTY0rai/JJdTaQU&#10;s1/3eS6KH10//WJ/epTtOVNq0O82XyACdeEd/m/vtIL5dAx/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FFC8MAAADcAAAADwAAAAAAAAAAAAAAAACYAgAAZHJzL2Rv&#10;d25yZXYueG1sUEsFBgAAAAAEAAQA9QAAAIgDAAAAAA==&#10;" fillcolor="red" strokecolor="black [3213]" strokeweight="1.5pt">
                  <v:shadow color="#e3ded1 [3214]"/>
                </v:oval>
                <v:oval id="Oval 24" o:spid="_x0000_s1042" style="position:absolute;left:4407;top:916;width:110;height:1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bfMQA&#10;AADcAAAADwAAAGRycy9kb3ducmV2LnhtbESPzWrDMBCE74G+g9hCb4mcNJjUjRJKoDRXu4XmuFjr&#10;H2KtXEmJ7Tx9VCj0OMzMN8x2P5pOXMn51rKC5SIBQVxa3XKt4Ovzfb4B4QOyxs4yKZjIw373MNti&#10;pu3AOV2LUIsIYZ+hgiaEPpPSlw0Z9AvbE0evss5giNLVUjscItx0cpUkqTTYclxosKdDQ+W5uJhI&#10;qdY/7uVUVR+6vflN/j3V/alQ6ulxfHsFEWgM/+G/9lErSJ9X8Hs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23zEAAAA3AAAAA8AAAAAAAAAAAAAAAAAmAIAAGRycy9k&#10;b3ducmV2LnhtbFBLBQYAAAAABAAEAPUAAACJAwAAAAA=&#10;" fillcolor="red" strokecolor="black [3213]" strokeweight="1.5pt">
                  <v:shadow color="#e3ded1 [3214]"/>
                </v:oval>
                <v:oval id="Oval 25" o:spid="_x0000_s1043" style="position:absolute;left:4042;top:1763;width:110;height:1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58QA&#10;AADcAAAADwAAAGRycy9kb3ducmV2LnhtbESPS2vDMBCE74H+B7GF3hI5dQipGyWUQmmucQvNcbHW&#10;D2KtXEn1I78+CgR6HGbmG2a7H00renK+saxguUhAEBdWN1wp+P76mG9A+ICssbVMCibysN89zLaY&#10;aTvwkfo8VCJC2GeooA6hy6T0RU0G/cJ2xNErrTMYonSV1A6HCDetfE6StTTYcFyosaP3mopz/mci&#10;pVz9updTWX7q5uI3x5+p6k65Uk+P49sriEBj+A/f2wetYJ2mcDs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fufEAAAA3AAAAA8AAAAAAAAAAAAAAAAAmAIAAGRycy9k&#10;b3ducmV2LnhtbFBLBQYAAAAABAAEAPUAAACJAwAAAAA=&#10;" fillcolor="red" strokecolor="black [3213]" strokeweight="1.5pt">
                  <v:shadow color="#e3ded1 [3214]"/>
                </v:oval>
                <v:oval id="Oval 26" o:spid="_x0000_s1044" style="position:absolute;left:4075;top:2057;width:110;height:10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mk8IA&#10;AADcAAAADwAAAGRycy9kb3ducmV2LnhtbESPzYoCMRCE78K+Q+gFb5pZFXFnjSKC6NVR0GMz6flh&#10;J50xiTr69GZhwWNRVV9R82VnGnEj52vLCr6GCQji3OqaSwXHw2YwA+EDssbGMil4kIfl4qM3x1Tb&#10;O+/ploVSRAj7FBVUIbSplD6vyKAf2pY4eoV1BkOUrpTa4T3CTSNHSTKVBmuOCxW2tK4o/82uJlKK&#10;ycV9n4tiq+unn+1Pj7I9Z0r1P7vVD4hAXXiH/9s7rWA6nsD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uaTwgAAANwAAAAPAAAAAAAAAAAAAAAAAJgCAABkcnMvZG93&#10;bnJldi54bWxQSwUGAAAAAAQABAD1AAAAhwMAAAAA&#10;" fillcolor="red" strokecolor="black [3213]" strokeweight="1.5pt">
                  <v:shadow color="#e3ded1 [3214]"/>
                </v:oval>
                <v:rect id="Rectangle 635" o:spid="_x0000_s1045" style="position:absolute;left:3106;top:2762;width:361;height:1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6DMQA&#10;AADcAAAADwAAAGRycy9kb3ducmV2LnhtbESPQYvCMBSE74L/ITzBm6a6qEvXKCIs6l5E3YPHZ/Ns&#10;6zYvpYlt/fcbQfA4zMw3zHzZmkLUVLncsoLRMAJBnFidc6rg9/Q9+AThPLLGwjIpeJCD5aLbmWOs&#10;bcMHqo8+FQHCLkYFmfdlLKVLMjLohrYkDt7VVgZ9kFUqdYVNgJtCjqNoKg3mHBYyLGmdUfJ3vBsF&#10;9ei+19vZbZderj+bTXRbmfbcKNXvtasvEJ5a/w6/2lutYPox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OgzEAAAA3AAAAA8AAAAAAAAAAAAAAAAAmAIAAGRycy9k&#10;b3ducmV2LnhtbFBLBQYAAAAABAAEAPUAAACJAwAAAAA=&#10;" fillcolor="blue" strokecolor="blue" strokeweight="1.5pt">
                  <v:fill opacity="9252f"/>
                  <v:shadow color="#e3ded1 [3214]"/>
                </v:rect>
                <v:rect id="Rectangle 636" o:spid="_x0000_s1046" style="position:absolute;left:2962;top:3248;width:377;height:1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ke8YA&#10;AADcAAAADwAAAGRycy9kb3ducmV2LnhtbESPT2vCQBTE7wW/w/IEb3VjC6lE1yCCGHspTT30+Jp9&#10;5o/ZtyG7Jum37xYKPQ4z8xtmm06mFQP1rrasYLWMQBAXVtdcKrh8HB/XIJxH1thaJgXf5CDdzR62&#10;mGg78jsNuS9FgLBLUEHlfZdI6YqKDLql7YiDd7W9QR9kX0rd4xjgppVPURRLgzWHhQo7OlRU3PK7&#10;UTCs7m86e2nO5df19XSKmr2ZPkelFvNpvwHhafL/4b92phXEzzH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ke8YAAADcAAAADwAAAAAAAAAAAAAAAACYAgAAZHJz&#10;L2Rvd25yZXYueG1sUEsFBgAAAAAEAAQA9QAAAIsDAAAAAA==&#10;" fillcolor="blue" strokecolor="blue" strokeweight="1.5pt">
                  <v:fill opacity="9252f"/>
                  <v:shadow color="#e3ded1 [3214]"/>
                </v:rect>
                <w10:anchorlock/>
              </v:group>
            </w:pict>
          </mc:Fallback>
        </mc:AlternateContent>
      </w:r>
    </w:p>
    <w:p w14:paraId="5F70C0B8" w14:textId="77777777" w:rsidR="006D4F08" w:rsidRPr="00B328DA" w:rsidRDefault="006D4F08" w:rsidP="006D4F08">
      <w:pPr>
        <w:pStyle w:val="Lgende"/>
        <w:jc w:val="center"/>
      </w:pPr>
      <w:bookmarkStart w:id="25" w:name="_Toc459990512"/>
      <w:bookmarkStart w:id="26" w:name="_Toc465335530"/>
      <w:r w:rsidRPr="00B328DA">
        <w:t xml:space="preserve">Figure </w:t>
      </w:r>
      <w:r w:rsidRPr="00B328DA">
        <w:fldChar w:fldCharType="begin"/>
      </w:r>
      <w:r w:rsidRPr="00B328DA">
        <w:instrText xml:space="preserve">SEQ Figure \* ARABIC </w:instrText>
      </w:r>
      <w:r w:rsidRPr="00B328DA">
        <w:fldChar w:fldCharType="separate"/>
      </w:r>
      <w:r w:rsidR="00FD4A11">
        <w:rPr>
          <w:noProof/>
        </w:rPr>
        <w:t>1</w:t>
      </w:r>
      <w:r w:rsidRPr="00B328DA">
        <w:rPr>
          <w:noProof/>
        </w:rPr>
        <w:fldChar w:fldCharType="end"/>
      </w:r>
      <w:r w:rsidRPr="00B328DA">
        <w:t xml:space="preserve"> : </w:t>
      </w:r>
      <w:r>
        <w:t>Plan de situation des communes</w:t>
      </w:r>
      <w:bookmarkEnd w:id="25"/>
      <w:bookmarkEnd w:id="26"/>
    </w:p>
    <w:p w14:paraId="1C654384" w14:textId="77777777" w:rsidR="006D4F08" w:rsidRDefault="006D4F08" w:rsidP="006D4F08">
      <w:pPr>
        <w:pStyle w:val="Corpsdetexte"/>
      </w:pPr>
    </w:p>
    <w:p w14:paraId="73DBD68C" w14:textId="77777777" w:rsidR="006D4F08" w:rsidRDefault="006D4F08" w:rsidP="006D4F08">
      <w:pPr>
        <w:pStyle w:val="Corpsdetexte"/>
      </w:pPr>
    </w:p>
    <w:p w14:paraId="2CAC9F09" w14:textId="77777777" w:rsidR="00616B6C" w:rsidRDefault="00616B6C" w:rsidP="006D4F08">
      <w:pPr>
        <w:pStyle w:val="Corpsdetexte"/>
      </w:pPr>
    </w:p>
    <w:p w14:paraId="755DD510" w14:textId="77777777" w:rsidR="00616B6C" w:rsidRDefault="00616B6C" w:rsidP="006D4F08">
      <w:pPr>
        <w:pStyle w:val="Corpsdetexte"/>
      </w:pPr>
    </w:p>
    <w:p w14:paraId="2BC3BAE1" w14:textId="77777777" w:rsidR="00616B6C" w:rsidRDefault="00616B6C" w:rsidP="006D4F08">
      <w:pPr>
        <w:pStyle w:val="Corpsdetexte"/>
      </w:pPr>
    </w:p>
    <w:p w14:paraId="5ADAA008" w14:textId="77777777" w:rsidR="00F107CA" w:rsidRDefault="00F107CA">
      <w:pPr>
        <w:spacing w:after="0" w:line="240" w:lineRule="auto"/>
        <w:rPr>
          <w:rFonts w:ascii="Verdana" w:eastAsia="MS P????" w:hAnsi="Verdana"/>
          <w:sz w:val="20"/>
          <w:szCs w:val="24"/>
          <w:lang w:eastAsia="fr-FR"/>
        </w:rPr>
      </w:pPr>
      <w:r>
        <w:br w:type="page"/>
      </w:r>
    </w:p>
    <w:p w14:paraId="53C2B085" w14:textId="58B96167" w:rsidR="006D4F08" w:rsidRPr="00551921" w:rsidRDefault="00462297" w:rsidP="006D4F08">
      <w:pPr>
        <w:pStyle w:val="Corpsdetexte"/>
      </w:pPr>
      <w:r>
        <w:lastRenderedPageBreak/>
        <w:t>Le tableau suivant présente la population et le nombre de logements par commune.</w:t>
      </w:r>
    </w:p>
    <w:p w14:paraId="6EFABB4D" w14:textId="77777777" w:rsidR="006D4F08" w:rsidRPr="004007FF" w:rsidRDefault="006D4F08" w:rsidP="006D4F08">
      <w:pPr>
        <w:pStyle w:val="TableauTitre"/>
        <w:rPr>
          <w:rFonts w:eastAsia="MS P????"/>
          <w:snapToGrid w:val="0"/>
        </w:rPr>
      </w:pPr>
      <w:bookmarkStart w:id="27" w:name="_Toc459990517"/>
      <w:bookmarkStart w:id="28" w:name="_Toc465335534"/>
      <w:r w:rsidRPr="005C7134">
        <w:t xml:space="preserve">Tableau </w:t>
      </w:r>
      <w:r w:rsidR="009C7194">
        <w:fldChar w:fldCharType="begin"/>
      </w:r>
      <w:r w:rsidR="009C7194">
        <w:instrText xml:space="preserve"> SEQ Tableau \* ARABIC </w:instrText>
      </w:r>
      <w:r w:rsidR="009C7194">
        <w:fldChar w:fldCharType="separate"/>
      </w:r>
      <w:r w:rsidR="00FD4A11">
        <w:rPr>
          <w:noProof/>
        </w:rPr>
        <w:t>1</w:t>
      </w:r>
      <w:r w:rsidR="009C7194">
        <w:rPr>
          <w:noProof/>
        </w:rPr>
        <w:fldChar w:fldCharType="end"/>
      </w:r>
      <w:r w:rsidRPr="005C7134">
        <w:t xml:space="preserve"> :</w:t>
      </w:r>
      <w:r w:rsidRPr="004007FF">
        <w:rPr>
          <w:rFonts w:eastAsia="MS P????"/>
          <w:snapToGrid w:val="0"/>
        </w:rPr>
        <w:t xml:space="preserve"> </w:t>
      </w:r>
      <w:r>
        <w:rPr>
          <w:rFonts w:eastAsia="MS P????"/>
          <w:snapToGrid w:val="0"/>
        </w:rPr>
        <w:t>Population sur la zone d’étude</w:t>
      </w:r>
      <w:bookmarkEnd w:id="27"/>
      <w:bookmarkEnd w:id="28"/>
    </w:p>
    <w:tbl>
      <w:tblPr>
        <w:tblW w:w="7139" w:type="dxa"/>
        <w:jc w:val="center"/>
        <w:tblCellMar>
          <w:left w:w="70" w:type="dxa"/>
          <w:right w:w="70" w:type="dxa"/>
        </w:tblCellMar>
        <w:tblLook w:val="04A0" w:firstRow="1" w:lastRow="0" w:firstColumn="1" w:lastColumn="0" w:noHBand="0" w:noVBand="1"/>
      </w:tblPr>
      <w:tblGrid>
        <w:gridCol w:w="2552"/>
        <w:gridCol w:w="1161"/>
        <w:gridCol w:w="1020"/>
        <w:gridCol w:w="1106"/>
        <w:gridCol w:w="1300"/>
      </w:tblGrid>
      <w:tr w:rsidR="006D4F08" w:rsidRPr="00CB24E1" w14:paraId="146F3CE7" w14:textId="77777777" w:rsidTr="00FD65C0">
        <w:trPr>
          <w:trHeight w:val="315"/>
          <w:jc w:val="center"/>
        </w:trPr>
        <w:tc>
          <w:tcPr>
            <w:tcW w:w="2552" w:type="dxa"/>
            <w:tcBorders>
              <w:top w:val="nil"/>
              <w:left w:val="nil"/>
              <w:bottom w:val="nil"/>
              <w:right w:val="nil"/>
            </w:tcBorders>
            <w:shd w:val="clear" w:color="auto" w:fill="auto"/>
            <w:noWrap/>
            <w:vAlign w:val="bottom"/>
            <w:hideMark/>
          </w:tcPr>
          <w:p w14:paraId="23F062C6" w14:textId="77777777" w:rsidR="006D4F08" w:rsidRPr="00CB24E1" w:rsidRDefault="006D4F08" w:rsidP="00FD65C0">
            <w:pPr>
              <w:spacing w:after="0" w:line="240" w:lineRule="auto"/>
              <w:rPr>
                <w:rFonts w:ascii="Times New Roman" w:eastAsia="Times New Roman" w:hAnsi="Times New Roman"/>
                <w:sz w:val="20"/>
                <w:szCs w:val="20"/>
                <w:lang w:eastAsia="fr-FR"/>
              </w:rPr>
            </w:pPr>
          </w:p>
        </w:tc>
        <w:tc>
          <w:tcPr>
            <w:tcW w:w="45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A0BB0" w14:textId="77777777" w:rsidR="006D4F08" w:rsidRPr="00CB24E1" w:rsidRDefault="006D4F08"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Population</w:t>
            </w:r>
          </w:p>
        </w:tc>
      </w:tr>
      <w:tr w:rsidR="006D4F08" w:rsidRPr="00CB24E1" w14:paraId="7BF2D5EF" w14:textId="77777777" w:rsidTr="00FD65C0">
        <w:trPr>
          <w:trHeight w:val="1020"/>
          <w:jc w:val="center"/>
        </w:trPr>
        <w:tc>
          <w:tcPr>
            <w:tcW w:w="2552"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0A8014DB" w14:textId="77777777" w:rsidR="006D4F08" w:rsidRPr="00CB24E1" w:rsidRDefault="006D4F08"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lang w:eastAsia="fr-FR"/>
              </w:rPr>
              <w:t>Communes</w:t>
            </w:r>
          </w:p>
        </w:tc>
        <w:tc>
          <w:tcPr>
            <w:tcW w:w="1161"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6EACCC1B" w14:textId="77777777" w:rsidR="006D4F08" w:rsidRPr="00CB24E1" w:rsidRDefault="006D4F08"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szCs w:val="20"/>
                <w:lang w:eastAsia="fr-FR"/>
              </w:rPr>
              <w:t>1999</w:t>
            </w:r>
          </w:p>
        </w:tc>
        <w:tc>
          <w:tcPr>
            <w:tcW w:w="102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761F0AA3" w14:textId="77777777" w:rsidR="006D4F08" w:rsidRPr="00CB24E1" w:rsidRDefault="006D4F08"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szCs w:val="20"/>
                <w:lang w:eastAsia="fr-FR"/>
              </w:rPr>
              <w:t>2009</w:t>
            </w:r>
          </w:p>
        </w:tc>
        <w:tc>
          <w:tcPr>
            <w:tcW w:w="1106"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FE7FF89" w14:textId="77777777" w:rsidR="006D4F08" w:rsidRPr="00CB24E1" w:rsidRDefault="006D4F08"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szCs w:val="20"/>
                <w:lang w:eastAsia="fr-FR"/>
              </w:rPr>
              <w:t>2013</w:t>
            </w:r>
          </w:p>
        </w:tc>
        <w:tc>
          <w:tcPr>
            <w:tcW w:w="130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242E909" w14:textId="77777777" w:rsidR="006D4F08" w:rsidRPr="00CB24E1" w:rsidRDefault="006D4F08"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szCs w:val="20"/>
                <w:lang w:eastAsia="fr-FR"/>
              </w:rPr>
              <w:t>Dernière évolution (%)</w:t>
            </w:r>
          </w:p>
        </w:tc>
      </w:tr>
      <w:tr w:rsidR="006D4F08" w:rsidRPr="00CB24E1" w14:paraId="41F3F5DF" w14:textId="77777777" w:rsidTr="00FD65C0">
        <w:trPr>
          <w:trHeight w:val="283"/>
          <w:jc w:val="center"/>
        </w:trPr>
        <w:tc>
          <w:tcPr>
            <w:tcW w:w="2552"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2E061F98" w14:textId="77777777" w:rsidR="006D4F08" w:rsidRPr="00B36C77" w:rsidRDefault="006D4F08" w:rsidP="00FD65C0">
            <w:pPr>
              <w:spacing w:after="0" w:line="240" w:lineRule="auto"/>
              <w:rPr>
                <w:rFonts w:ascii="Arial" w:eastAsia="Times New Roman" w:hAnsi="Arial" w:cs="Arial"/>
                <w:color w:val="000000"/>
                <w:sz w:val="20"/>
                <w:lang w:eastAsia="fr-FR"/>
              </w:rPr>
            </w:pPr>
            <w:r w:rsidRPr="00CB24E1">
              <w:rPr>
                <w:rFonts w:ascii="Arial" w:eastAsia="Times New Roman" w:hAnsi="Arial" w:cs="Arial"/>
                <w:color w:val="000000"/>
                <w:sz w:val="20"/>
                <w:lang w:eastAsia="fr-FR"/>
              </w:rPr>
              <w:t>Accons</w:t>
            </w:r>
          </w:p>
        </w:tc>
        <w:tc>
          <w:tcPr>
            <w:tcW w:w="1161"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3BF6E81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418</w:t>
            </w:r>
          </w:p>
        </w:tc>
        <w:tc>
          <w:tcPr>
            <w:tcW w:w="1020"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0A331E24"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429</w:t>
            </w:r>
          </w:p>
        </w:tc>
        <w:tc>
          <w:tcPr>
            <w:tcW w:w="1106"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661805BF"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433</w:t>
            </w:r>
          </w:p>
        </w:tc>
        <w:tc>
          <w:tcPr>
            <w:tcW w:w="1300"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42A152D8"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0,9%</w:t>
            </w:r>
          </w:p>
        </w:tc>
      </w:tr>
      <w:tr w:rsidR="006D4F08" w:rsidRPr="00CB24E1" w14:paraId="361DD852"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37D7"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Dornas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060E"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247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FFD7C"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283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52F1"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B9AC"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-13,4%</w:t>
            </w:r>
          </w:p>
        </w:tc>
      </w:tr>
      <w:tr w:rsidR="006D4F08" w:rsidRPr="00CB24E1" w14:paraId="65703379"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2009DA7"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Jaunac</w:t>
            </w:r>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CACDDA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107</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EC0C654"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144</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4858337"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144</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107DB2D"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0,0%</w:t>
            </w:r>
          </w:p>
        </w:tc>
      </w:tr>
      <w:tr w:rsidR="006D4F08" w:rsidRPr="00CB24E1" w14:paraId="28D8F544"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398E7"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 Chambon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97A2"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74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EE0C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56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29566"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A591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-8,9%</w:t>
            </w:r>
          </w:p>
        </w:tc>
      </w:tr>
      <w:tr w:rsidR="006D4F08" w:rsidRPr="00CB24E1" w14:paraId="33DF936E"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645FBBC"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 Cheylard</w:t>
            </w:r>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5D72074"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3 524</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904F516"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3 289</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E3AF28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3 285</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6772552"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-0,1%</w:t>
            </w:r>
          </w:p>
        </w:tc>
      </w:tr>
      <w:tr w:rsidR="006D4F08" w:rsidRPr="00CB24E1" w14:paraId="37C45980"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7B83B"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Les Nonières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37E0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6E780"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210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BF73D"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89B8D"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3,3%</w:t>
            </w:r>
          </w:p>
        </w:tc>
      </w:tr>
      <w:tr w:rsidR="006D4F08" w:rsidRPr="00CB24E1" w14:paraId="738C426D"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2AA4A76"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Mariac</w:t>
            </w:r>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9F744DE"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741</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E19D4BC"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676</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0032A35"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640</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476FB1C"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-5,3%</w:t>
            </w:r>
          </w:p>
        </w:tc>
      </w:tr>
      <w:tr w:rsidR="006D4F08" w:rsidRPr="00CB24E1" w14:paraId="10AD6234"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D46F5"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 xml:space="preserve">St Andéol de </w:t>
            </w:r>
            <w:proofErr w:type="spellStart"/>
            <w:r w:rsidRPr="00CB24E1">
              <w:rPr>
                <w:rFonts w:ascii="Arial" w:eastAsia="Times New Roman" w:hAnsi="Arial" w:cs="Arial"/>
                <w:color w:val="000000"/>
                <w:sz w:val="20"/>
                <w:lang w:eastAsia="fr-FR"/>
              </w:rPr>
              <w:t>Fourchades</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0C7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89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39E9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53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86492"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6FAB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9,4%</w:t>
            </w:r>
          </w:p>
        </w:tc>
      </w:tr>
      <w:tr w:rsidR="006D4F08" w:rsidRPr="00CB24E1" w14:paraId="7906006A"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69D13F2"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 xml:space="preserve">St Barthélémy le </w:t>
            </w:r>
            <w:proofErr w:type="spellStart"/>
            <w:r w:rsidRPr="00CB24E1">
              <w:rPr>
                <w:rFonts w:ascii="Arial" w:eastAsia="Times New Roman" w:hAnsi="Arial" w:cs="Arial"/>
                <w:color w:val="000000"/>
                <w:sz w:val="20"/>
                <w:lang w:eastAsia="fr-FR"/>
              </w:rPr>
              <w:t>Meil</w:t>
            </w:r>
            <w:proofErr w:type="spellEnd"/>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3130774"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223</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C11AD20"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211</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D2BA97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203</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F1162BF"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-3,8%</w:t>
            </w:r>
          </w:p>
        </w:tc>
      </w:tr>
      <w:tr w:rsidR="006D4F08" w:rsidRPr="00CB24E1" w14:paraId="7EC0C9B6"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AEA33"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Christol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7A4EF"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92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28C9"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112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7731"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57A47"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-3,6%</w:t>
            </w:r>
          </w:p>
        </w:tc>
      </w:tr>
      <w:tr w:rsidR="006D4F08" w:rsidRPr="00CB24E1" w14:paraId="37BE7A3C"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50735BD"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Cierge sous le Cheylard</w:t>
            </w:r>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0A57FC8"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211</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823F99E"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191</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72BF3B3"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206</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C30D093"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7,9%</w:t>
            </w:r>
          </w:p>
        </w:tc>
      </w:tr>
      <w:tr w:rsidR="006D4F08" w:rsidRPr="00CB24E1" w14:paraId="486169C8"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419AE"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Genest Lachamp</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DF70"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104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D7A24"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99</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3A897"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B03F"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1,0%</w:t>
            </w:r>
          </w:p>
        </w:tc>
      </w:tr>
      <w:tr w:rsidR="006D4F08" w:rsidRPr="00CB24E1" w14:paraId="2EF88851" w14:textId="77777777" w:rsidTr="00FD65C0">
        <w:trPr>
          <w:trHeight w:val="283"/>
          <w:jc w:val="center"/>
        </w:trPr>
        <w:tc>
          <w:tcPr>
            <w:tcW w:w="255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C23F219"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Julien Labrousse</w:t>
            </w:r>
          </w:p>
        </w:tc>
        <w:tc>
          <w:tcPr>
            <w:tcW w:w="116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A0B9E1E"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319</w:t>
            </w:r>
          </w:p>
        </w:tc>
        <w:tc>
          <w:tcPr>
            <w:tcW w:w="10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ABDDA76"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346</w:t>
            </w:r>
          </w:p>
        </w:tc>
        <w:tc>
          <w:tcPr>
            <w:tcW w:w="110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072BA7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364</w:t>
            </w:r>
          </w:p>
        </w:tc>
        <w:tc>
          <w:tcPr>
            <w:tcW w:w="130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C68E3D1"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5,2%</w:t>
            </w:r>
          </w:p>
        </w:tc>
      </w:tr>
      <w:tr w:rsidR="006D4F08" w:rsidRPr="00CB24E1" w14:paraId="3CD7A0E7" w14:textId="77777777" w:rsidTr="00FD65C0">
        <w:trPr>
          <w:trHeight w:val="283"/>
          <w:jc w:val="center"/>
        </w:trPr>
        <w:tc>
          <w:tcPr>
            <w:tcW w:w="2552"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0F925888" w14:textId="77777777" w:rsidR="006D4F08" w:rsidRPr="00CB24E1" w:rsidRDefault="006D4F08"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Michel d'</w:t>
            </w:r>
            <w:proofErr w:type="spellStart"/>
            <w:r w:rsidRPr="00CB24E1">
              <w:rPr>
                <w:rFonts w:ascii="Arial" w:eastAsia="Times New Roman" w:hAnsi="Arial" w:cs="Arial"/>
                <w:color w:val="000000"/>
                <w:sz w:val="20"/>
                <w:lang w:eastAsia="fr-FR"/>
              </w:rPr>
              <w:t>Aurance</w:t>
            </w:r>
            <w:proofErr w:type="spellEnd"/>
          </w:p>
        </w:tc>
        <w:tc>
          <w:tcPr>
            <w:tcW w:w="1161"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7C5B095B"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222</w:t>
            </w:r>
          </w:p>
        </w:tc>
        <w:tc>
          <w:tcPr>
            <w:tcW w:w="1020"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4B82F1DA"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247</w:t>
            </w:r>
          </w:p>
        </w:tc>
        <w:tc>
          <w:tcPr>
            <w:tcW w:w="1106"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79851388"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282</w:t>
            </w:r>
          </w:p>
        </w:tc>
        <w:tc>
          <w:tcPr>
            <w:tcW w:w="1300"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014B325C" w14:textId="77777777" w:rsidR="006D4F08" w:rsidRPr="00CB24E1" w:rsidRDefault="006D4F08"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14,2%</w:t>
            </w:r>
          </w:p>
        </w:tc>
      </w:tr>
      <w:tr w:rsidR="006D4F08" w:rsidRPr="00CB24E1" w14:paraId="519FDFCE" w14:textId="77777777" w:rsidTr="00FD65C0">
        <w:trPr>
          <w:trHeight w:val="315"/>
          <w:jc w:val="center"/>
        </w:trPr>
        <w:tc>
          <w:tcPr>
            <w:tcW w:w="25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744A193" w14:textId="77777777" w:rsidR="006D4F08" w:rsidRPr="00CB24E1" w:rsidRDefault="006D4F08" w:rsidP="00FD65C0">
            <w:pPr>
              <w:spacing w:after="0" w:line="240" w:lineRule="auto"/>
              <w:rPr>
                <w:rFonts w:ascii="Arial" w:eastAsia="Times New Roman" w:hAnsi="Arial" w:cs="Arial"/>
                <w:b/>
                <w:bCs/>
                <w:i/>
                <w:iCs/>
                <w:color w:val="000000"/>
                <w:sz w:val="20"/>
                <w:szCs w:val="20"/>
                <w:lang w:eastAsia="fr-FR"/>
              </w:rPr>
            </w:pPr>
            <w:r w:rsidRPr="00CB24E1">
              <w:rPr>
                <w:rFonts w:ascii="Arial" w:eastAsia="Times New Roman" w:hAnsi="Arial" w:cs="Arial"/>
                <w:b/>
                <w:bCs/>
                <w:i/>
                <w:iCs/>
                <w:color w:val="000000"/>
                <w:sz w:val="20"/>
                <w:lang w:eastAsia="fr-FR"/>
              </w:rPr>
              <w:t>TOTAL</w:t>
            </w:r>
          </w:p>
        </w:tc>
        <w:tc>
          <w:tcPr>
            <w:tcW w:w="116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EF759AB" w14:textId="77777777" w:rsidR="006D4F08" w:rsidRPr="00CB24E1" w:rsidRDefault="006D4F08" w:rsidP="00FD65C0">
            <w:pPr>
              <w:spacing w:after="0" w:line="240" w:lineRule="auto"/>
              <w:jc w:val="center"/>
              <w:rPr>
                <w:rFonts w:ascii="Arial" w:eastAsia="Times New Roman" w:hAnsi="Arial" w:cs="Arial"/>
                <w:b/>
                <w:bCs/>
                <w:color w:val="000000"/>
                <w:sz w:val="20"/>
                <w:szCs w:val="20"/>
                <w:lang w:eastAsia="fr-FR"/>
              </w:rPr>
            </w:pPr>
            <w:r w:rsidRPr="00CB24E1">
              <w:rPr>
                <w:rFonts w:ascii="Arial" w:eastAsia="Times New Roman" w:hAnsi="Arial" w:cs="Arial"/>
                <w:b/>
                <w:bCs/>
                <w:color w:val="000000"/>
                <w:sz w:val="20"/>
                <w:lang w:eastAsia="fr-FR"/>
              </w:rPr>
              <w:t>6 551</w:t>
            </w:r>
          </w:p>
        </w:tc>
        <w:tc>
          <w:tcPr>
            <w:tcW w:w="102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237EA15" w14:textId="77777777" w:rsidR="006D4F08" w:rsidRPr="00CB24E1" w:rsidRDefault="006D4F08" w:rsidP="00FD65C0">
            <w:pPr>
              <w:spacing w:after="0" w:line="240" w:lineRule="auto"/>
              <w:jc w:val="center"/>
              <w:rPr>
                <w:rFonts w:ascii="Arial" w:eastAsia="Times New Roman" w:hAnsi="Arial" w:cs="Arial"/>
                <w:b/>
                <w:bCs/>
                <w:color w:val="000000"/>
                <w:sz w:val="20"/>
                <w:szCs w:val="20"/>
                <w:lang w:eastAsia="fr-FR"/>
              </w:rPr>
            </w:pPr>
            <w:r w:rsidRPr="00CB24E1">
              <w:rPr>
                <w:rFonts w:ascii="Arial" w:eastAsia="Times New Roman" w:hAnsi="Arial" w:cs="Arial"/>
                <w:b/>
                <w:bCs/>
                <w:color w:val="000000"/>
                <w:sz w:val="20"/>
                <w:lang w:eastAsia="fr-FR"/>
              </w:rPr>
              <w:t>6 346</w:t>
            </w:r>
          </w:p>
        </w:tc>
        <w:tc>
          <w:tcPr>
            <w:tcW w:w="11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61C1639" w14:textId="77777777" w:rsidR="006D4F08" w:rsidRPr="00CB24E1" w:rsidRDefault="006D4F08" w:rsidP="00FD65C0">
            <w:pPr>
              <w:spacing w:after="0" w:line="240" w:lineRule="auto"/>
              <w:jc w:val="center"/>
              <w:rPr>
                <w:rFonts w:ascii="Arial" w:eastAsia="Times New Roman" w:hAnsi="Arial" w:cs="Arial"/>
                <w:b/>
                <w:bCs/>
                <w:color w:val="000000"/>
                <w:sz w:val="20"/>
                <w:szCs w:val="20"/>
                <w:lang w:eastAsia="fr-FR"/>
              </w:rPr>
            </w:pPr>
            <w:r w:rsidRPr="00CB24E1">
              <w:rPr>
                <w:rFonts w:ascii="Arial" w:eastAsia="Times New Roman" w:hAnsi="Arial" w:cs="Arial"/>
                <w:b/>
                <w:bCs/>
                <w:color w:val="000000"/>
                <w:sz w:val="20"/>
                <w:lang w:eastAsia="fr-FR"/>
              </w:rPr>
              <w:t>6 336</w:t>
            </w:r>
          </w:p>
        </w:tc>
        <w:tc>
          <w:tcPr>
            <w:tcW w:w="13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E8D6671" w14:textId="77777777" w:rsidR="006D4F08" w:rsidRPr="00CB24E1" w:rsidRDefault="006D4F08" w:rsidP="00FD65C0">
            <w:pPr>
              <w:spacing w:after="0" w:line="240" w:lineRule="auto"/>
              <w:jc w:val="center"/>
              <w:rPr>
                <w:rFonts w:ascii="Arial" w:eastAsia="Times New Roman" w:hAnsi="Arial" w:cs="Arial"/>
                <w:b/>
                <w:bCs/>
                <w:color w:val="000000"/>
                <w:sz w:val="20"/>
                <w:szCs w:val="20"/>
                <w:lang w:eastAsia="fr-FR"/>
              </w:rPr>
            </w:pPr>
            <w:r w:rsidRPr="00CB24E1">
              <w:rPr>
                <w:rFonts w:ascii="Arial" w:eastAsia="Times New Roman" w:hAnsi="Arial" w:cs="Arial"/>
                <w:b/>
                <w:bCs/>
                <w:color w:val="000000"/>
                <w:sz w:val="20"/>
                <w:lang w:eastAsia="fr-FR"/>
              </w:rPr>
              <w:t>-0,2%</w:t>
            </w:r>
          </w:p>
        </w:tc>
      </w:tr>
    </w:tbl>
    <w:p w14:paraId="7D59CB1B" w14:textId="77777777" w:rsidR="006D4F08" w:rsidRDefault="006D4F08" w:rsidP="00616B6C">
      <w:pPr>
        <w:pStyle w:val="Corpsdetexte"/>
        <w:spacing w:after="0"/>
      </w:pPr>
    </w:p>
    <w:tbl>
      <w:tblPr>
        <w:tblW w:w="0" w:type="auto"/>
        <w:tblLayout w:type="fixed"/>
        <w:tblCellMar>
          <w:left w:w="70" w:type="dxa"/>
          <w:right w:w="70" w:type="dxa"/>
        </w:tblCellMar>
        <w:tblLook w:val="04A0" w:firstRow="1" w:lastRow="0" w:firstColumn="1" w:lastColumn="0" w:noHBand="0" w:noVBand="1"/>
      </w:tblPr>
      <w:tblGrid>
        <w:gridCol w:w="1985"/>
        <w:gridCol w:w="780"/>
        <w:gridCol w:w="1354"/>
        <w:gridCol w:w="1229"/>
        <w:gridCol w:w="636"/>
        <w:gridCol w:w="1191"/>
        <w:gridCol w:w="1330"/>
      </w:tblGrid>
      <w:tr w:rsidR="00462297" w:rsidRPr="00CB24E1" w14:paraId="68ACFBFD" w14:textId="77777777" w:rsidTr="00616B6C">
        <w:trPr>
          <w:trHeight w:val="315"/>
        </w:trPr>
        <w:tc>
          <w:tcPr>
            <w:tcW w:w="1985" w:type="dxa"/>
            <w:tcBorders>
              <w:top w:val="nil"/>
              <w:left w:val="nil"/>
              <w:bottom w:val="nil"/>
              <w:right w:val="nil"/>
            </w:tcBorders>
            <w:shd w:val="clear" w:color="auto" w:fill="auto"/>
            <w:noWrap/>
            <w:vAlign w:val="bottom"/>
            <w:hideMark/>
          </w:tcPr>
          <w:p w14:paraId="317D43D1" w14:textId="77777777" w:rsidR="00462297" w:rsidRPr="00CB24E1" w:rsidRDefault="00462297" w:rsidP="00FD65C0">
            <w:pPr>
              <w:spacing w:after="0" w:line="240" w:lineRule="auto"/>
              <w:rPr>
                <w:rFonts w:ascii="Times New Roman" w:eastAsia="Times New Roman" w:hAnsi="Times New Roman"/>
                <w:sz w:val="20"/>
                <w:szCs w:val="20"/>
                <w:lang w:eastAsia="fr-FR"/>
              </w:rPr>
            </w:pPr>
          </w:p>
        </w:tc>
        <w:tc>
          <w:tcPr>
            <w:tcW w:w="399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9F6C10"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Nombre de logements</w:t>
            </w:r>
          </w:p>
        </w:tc>
        <w:tc>
          <w:tcPr>
            <w:tcW w:w="1191" w:type="dxa"/>
            <w:tcBorders>
              <w:top w:val="nil"/>
              <w:left w:val="nil"/>
              <w:bottom w:val="nil"/>
              <w:right w:val="nil"/>
            </w:tcBorders>
            <w:shd w:val="clear" w:color="auto" w:fill="auto"/>
            <w:noWrap/>
            <w:vAlign w:val="bottom"/>
            <w:hideMark/>
          </w:tcPr>
          <w:p w14:paraId="5801720F" w14:textId="77777777" w:rsidR="00462297" w:rsidRPr="00CB24E1" w:rsidRDefault="00462297" w:rsidP="00FD65C0">
            <w:pPr>
              <w:spacing w:after="0" w:line="240" w:lineRule="auto"/>
              <w:jc w:val="center"/>
              <w:rPr>
                <w:rFonts w:eastAsia="Times New Roman"/>
                <w:b/>
                <w:bCs/>
                <w:color w:val="000000"/>
                <w:lang w:eastAsia="fr-FR"/>
              </w:rPr>
            </w:pPr>
          </w:p>
        </w:tc>
        <w:tc>
          <w:tcPr>
            <w:tcW w:w="1330" w:type="dxa"/>
            <w:tcBorders>
              <w:top w:val="nil"/>
              <w:left w:val="nil"/>
              <w:bottom w:val="nil"/>
              <w:right w:val="nil"/>
            </w:tcBorders>
            <w:shd w:val="clear" w:color="auto" w:fill="auto"/>
            <w:noWrap/>
            <w:vAlign w:val="bottom"/>
            <w:hideMark/>
          </w:tcPr>
          <w:p w14:paraId="4A8197E5" w14:textId="77777777" w:rsidR="00462297" w:rsidRPr="00CB24E1" w:rsidRDefault="00462297" w:rsidP="00FD65C0">
            <w:pPr>
              <w:spacing w:after="0" w:line="240" w:lineRule="auto"/>
              <w:rPr>
                <w:rFonts w:ascii="Times New Roman" w:eastAsia="Times New Roman" w:hAnsi="Times New Roman"/>
                <w:sz w:val="20"/>
                <w:szCs w:val="20"/>
                <w:lang w:eastAsia="fr-FR"/>
              </w:rPr>
            </w:pPr>
          </w:p>
        </w:tc>
      </w:tr>
      <w:tr w:rsidR="00616B6C" w:rsidRPr="00CB24E1" w14:paraId="101A068D" w14:textId="77777777" w:rsidTr="00616B6C">
        <w:trPr>
          <w:trHeight w:val="1020"/>
        </w:trPr>
        <w:tc>
          <w:tcPr>
            <w:tcW w:w="198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4F4C03E8" w14:textId="77777777" w:rsidR="00462297" w:rsidRPr="00CB24E1" w:rsidRDefault="00462297" w:rsidP="00FD65C0">
            <w:pPr>
              <w:spacing w:after="0" w:line="240" w:lineRule="auto"/>
              <w:jc w:val="center"/>
              <w:rPr>
                <w:rFonts w:ascii="Arial" w:eastAsia="Times New Roman" w:hAnsi="Arial" w:cs="Arial"/>
                <w:b/>
                <w:bCs/>
                <w:color w:val="FFFFFF"/>
                <w:sz w:val="20"/>
                <w:szCs w:val="20"/>
                <w:lang w:eastAsia="fr-FR"/>
              </w:rPr>
            </w:pPr>
            <w:r w:rsidRPr="00CB24E1">
              <w:rPr>
                <w:rFonts w:ascii="Arial" w:eastAsia="Times New Roman" w:hAnsi="Arial" w:cs="Arial"/>
                <w:b/>
                <w:bCs/>
                <w:color w:val="FFFFFF"/>
                <w:sz w:val="20"/>
                <w:lang w:eastAsia="fr-FR"/>
              </w:rPr>
              <w:t>Communes2</w:t>
            </w:r>
          </w:p>
        </w:tc>
        <w:tc>
          <w:tcPr>
            <w:tcW w:w="78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23EC3CF"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Résidences Principales</w:t>
            </w:r>
          </w:p>
        </w:tc>
        <w:tc>
          <w:tcPr>
            <w:tcW w:w="1354"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CEA9E96"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Résidences secondaires</w:t>
            </w:r>
          </w:p>
        </w:tc>
        <w:tc>
          <w:tcPr>
            <w:tcW w:w="1229"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FD2B7C9"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Logements vacants</w:t>
            </w:r>
          </w:p>
        </w:tc>
        <w:tc>
          <w:tcPr>
            <w:tcW w:w="636"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1E164F3"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Total</w:t>
            </w:r>
          </w:p>
        </w:tc>
        <w:tc>
          <w:tcPr>
            <w:tcW w:w="1191"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0EEA8A55"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Nbre d'hab. par logement</w:t>
            </w:r>
          </w:p>
        </w:tc>
        <w:tc>
          <w:tcPr>
            <w:tcW w:w="133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56C9A05D" w14:textId="77777777" w:rsidR="00462297" w:rsidRPr="00CB24E1" w:rsidRDefault="00462297" w:rsidP="00FD65C0">
            <w:pPr>
              <w:spacing w:after="0" w:line="240" w:lineRule="auto"/>
              <w:jc w:val="center"/>
              <w:rPr>
                <w:rFonts w:eastAsia="Times New Roman"/>
                <w:b/>
                <w:bCs/>
                <w:color w:val="FFFFFF"/>
                <w:lang w:eastAsia="fr-FR"/>
              </w:rPr>
            </w:pPr>
            <w:r w:rsidRPr="00CB24E1">
              <w:rPr>
                <w:rFonts w:eastAsia="Times New Roman"/>
                <w:b/>
                <w:bCs/>
                <w:color w:val="FFFFFF"/>
                <w:lang w:eastAsia="fr-FR"/>
              </w:rPr>
              <w:t xml:space="preserve">Proportion de </w:t>
            </w:r>
            <w:proofErr w:type="spellStart"/>
            <w:r w:rsidRPr="00CB24E1">
              <w:rPr>
                <w:rFonts w:eastAsia="Times New Roman"/>
                <w:b/>
                <w:bCs/>
                <w:color w:val="FFFFFF"/>
                <w:lang w:eastAsia="fr-FR"/>
              </w:rPr>
              <w:t>résid</w:t>
            </w:r>
            <w:proofErr w:type="spellEnd"/>
            <w:r w:rsidRPr="00CB24E1">
              <w:rPr>
                <w:rFonts w:eastAsia="Times New Roman"/>
                <w:b/>
                <w:bCs/>
                <w:color w:val="FFFFFF"/>
                <w:lang w:eastAsia="fr-FR"/>
              </w:rPr>
              <w:t>. Second.</w:t>
            </w:r>
          </w:p>
        </w:tc>
      </w:tr>
      <w:tr w:rsidR="00616B6C" w:rsidRPr="00CB24E1" w14:paraId="43748037" w14:textId="77777777" w:rsidTr="00616B6C">
        <w:trPr>
          <w:trHeight w:val="57"/>
        </w:trPr>
        <w:tc>
          <w:tcPr>
            <w:tcW w:w="1985" w:type="dxa"/>
            <w:tcBorders>
              <w:top w:val="single" w:sz="4" w:space="0" w:color="9BC2E6"/>
              <w:left w:val="nil"/>
              <w:bottom w:val="single" w:sz="4" w:space="0" w:color="auto"/>
              <w:right w:val="single" w:sz="4" w:space="0" w:color="auto"/>
            </w:tcBorders>
            <w:shd w:val="clear" w:color="DDEBF7" w:fill="DDEBF7"/>
            <w:vAlign w:val="center"/>
            <w:hideMark/>
          </w:tcPr>
          <w:p w14:paraId="5179FEE0"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Accons</w:t>
            </w:r>
          </w:p>
        </w:tc>
        <w:tc>
          <w:tcPr>
            <w:tcW w:w="780"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5033C54B"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175</w:t>
            </w:r>
          </w:p>
        </w:tc>
        <w:tc>
          <w:tcPr>
            <w:tcW w:w="1354"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6D24B9FE"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38</w:t>
            </w:r>
          </w:p>
        </w:tc>
        <w:tc>
          <w:tcPr>
            <w:tcW w:w="1229"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350026C2"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17</w:t>
            </w:r>
          </w:p>
        </w:tc>
        <w:tc>
          <w:tcPr>
            <w:tcW w:w="636"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61DBA017"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230</w:t>
            </w:r>
          </w:p>
        </w:tc>
        <w:tc>
          <w:tcPr>
            <w:tcW w:w="1191"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4199745D"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2,5</w:t>
            </w:r>
          </w:p>
        </w:tc>
        <w:tc>
          <w:tcPr>
            <w:tcW w:w="1330" w:type="dxa"/>
            <w:tcBorders>
              <w:top w:val="single" w:sz="4" w:space="0" w:color="9BC2E6"/>
              <w:left w:val="single" w:sz="4" w:space="0" w:color="auto"/>
              <w:bottom w:val="single" w:sz="4" w:space="0" w:color="auto"/>
              <w:right w:val="single" w:sz="4" w:space="0" w:color="auto"/>
            </w:tcBorders>
            <w:shd w:val="clear" w:color="DDEBF7" w:fill="DDEBF7"/>
            <w:noWrap/>
            <w:vAlign w:val="center"/>
            <w:hideMark/>
          </w:tcPr>
          <w:p w14:paraId="3711DDBE"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17%</w:t>
            </w:r>
          </w:p>
        </w:tc>
      </w:tr>
      <w:tr w:rsidR="00616B6C" w:rsidRPr="00CB24E1" w14:paraId="12D10704"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67678EAD"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Dornas</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74BE"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120</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05418"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131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709F7"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27</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61C21"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278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D7D6"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E8EA"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47%</w:t>
            </w:r>
          </w:p>
        </w:tc>
      </w:tr>
      <w:tr w:rsidR="00616B6C" w:rsidRPr="00CB24E1" w14:paraId="7FCF1053"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7806EC28"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Jaunac</w:t>
            </w:r>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C9EBFB8"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51</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12DB768"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13</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1E1E826"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8</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293CBB4"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72</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AFA8052"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2,8</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719B205"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18%</w:t>
            </w:r>
          </w:p>
        </w:tc>
      </w:tr>
      <w:tr w:rsidR="00616B6C" w:rsidRPr="00CB24E1" w14:paraId="5863EDB9"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45B24E4B"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 Chambon</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25CC0"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29</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12DC"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67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944FC"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40D3"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101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BD138"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1,8</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20C4"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66%</w:t>
            </w:r>
          </w:p>
        </w:tc>
      </w:tr>
      <w:tr w:rsidR="00616B6C" w:rsidRPr="00CB24E1" w14:paraId="26EF210A"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0CA3A90D"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 Cheylard</w:t>
            </w:r>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D991F33"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1 440</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64EF2AB"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118</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DC06FCC"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332</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A8DD1AE"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1 890</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DB1E19E"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2,3</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C294956"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6%</w:t>
            </w:r>
          </w:p>
        </w:tc>
      </w:tr>
      <w:tr w:rsidR="00616B6C" w:rsidRPr="00CB24E1" w14:paraId="568A2ECA"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3ED34A55"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Les Nonières</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78694"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96</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2C497"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88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CB31E"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6</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4CB5"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B882E"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2,3</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43109"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46%</w:t>
            </w:r>
          </w:p>
        </w:tc>
      </w:tr>
      <w:tr w:rsidR="00616B6C" w:rsidRPr="00CB24E1" w14:paraId="18DB0BEE"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0E31D36D"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Mariac</w:t>
            </w:r>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888C07C"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284</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14D1E41"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67</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68E68D9"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42</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0592061"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393</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63BF105"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2,3</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49A271B"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17%</w:t>
            </w:r>
          </w:p>
        </w:tc>
      </w:tr>
      <w:tr w:rsidR="00616B6C" w:rsidRPr="00CB24E1" w14:paraId="4AB5BF8F"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26656A20"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 xml:space="preserve">St Andéol de </w:t>
            </w:r>
            <w:proofErr w:type="spellStart"/>
            <w:r w:rsidRPr="00CB24E1">
              <w:rPr>
                <w:rFonts w:ascii="Arial" w:eastAsia="Times New Roman" w:hAnsi="Arial" w:cs="Arial"/>
                <w:color w:val="000000"/>
                <w:sz w:val="20"/>
                <w:lang w:eastAsia="fr-FR"/>
              </w:rPr>
              <w:t>Fourchades</w:t>
            </w:r>
            <w:proofErr w:type="spellEnd"/>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1E1A"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32</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08212"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AFF9"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DCF94"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68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13EBA"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1,8</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36DD"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31%</w:t>
            </w:r>
          </w:p>
        </w:tc>
      </w:tr>
      <w:tr w:rsidR="00616B6C" w:rsidRPr="00CB24E1" w14:paraId="52BB547D"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3982B3C8"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 xml:space="preserve">St Barthélémy le </w:t>
            </w:r>
            <w:proofErr w:type="spellStart"/>
            <w:r w:rsidRPr="00CB24E1">
              <w:rPr>
                <w:rFonts w:ascii="Arial" w:eastAsia="Times New Roman" w:hAnsi="Arial" w:cs="Arial"/>
                <w:color w:val="000000"/>
                <w:sz w:val="20"/>
                <w:lang w:eastAsia="fr-FR"/>
              </w:rPr>
              <w:t>Meil</w:t>
            </w:r>
            <w:proofErr w:type="spellEnd"/>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637C989"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103</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53B6A5C"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113</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36BF9E0"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05DF7E4"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217</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FFBC6C9"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2,0</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905E8A8"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52%</w:t>
            </w:r>
          </w:p>
        </w:tc>
      </w:tr>
      <w:tr w:rsidR="00616B6C" w:rsidRPr="00CB24E1" w14:paraId="1021D983"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77A528FB"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Christol</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22C4"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C7D2A"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79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846F"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576F"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2379C"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2,1</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1FEF"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54%</w:t>
            </w:r>
          </w:p>
        </w:tc>
      </w:tr>
      <w:tr w:rsidR="00616B6C" w:rsidRPr="00CB24E1" w14:paraId="3EAB9E9D"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7DA22737"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Cierge sous le Cheylard</w:t>
            </w:r>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0C764C3"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93</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C716961"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21</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5E46E39"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15</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765858E"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129</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CC1745F"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2,2</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49A4DE8"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16%</w:t>
            </w:r>
          </w:p>
        </w:tc>
      </w:tr>
      <w:tr w:rsidR="00616B6C" w:rsidRPr="00CB24E1" w14:paraId="6E87BAB4" w14:textId="77777777" w:rsidTr="00616B6C">
        <w:trPr>
          <w:trHeight w:val="57"/>
        </w:trPr>
        <w:tc>
          <w:tcPr>
            <w:tcW w:w="1985" w:type="dxa"/>
            <w:tcBorders>
              <w:top w:val="single" w:sz="4" w:space="0" w:color="auto"/>
              <w:left w:val="nil"/>
              <w:bottom w:val="single" w:sz="4" w:space="0" w:color="auto"/>
              <w:right w:val="single" w:sz="4" w:space="0" w:color="auto"/>
            </w:tcBorders>
            <w:shd w:val="clear" w:color="auto" w:fill="auto"/>
            <w:vAlign w:val="center"/>
            <w:hideMark/>
          </w:tcPr>
          <w:p w14:paraId="58F0C500"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Genest Lachamp</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7448"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59</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3BB7B"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97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48E8"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5C359"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409B9"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1,7</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5B042"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58%</w:t>
            </w:r>
          </w:p>
        </w:tc>
      </w:tr>
      <w:tr w:rsidR="00616B6C" w:rsidRPr="00CB24E1" w14:paraId="5E8DEB7B" w14:textId="77777777" w:rsidTr="00616B6C">
        <w:trPr>
          <w:trHeight w:val="57"/>
        </w:trPr>
        <w:tc>
          <w:tcPr>
            <w:tcW w:w="1985" w:type="dxa"/>
            <w:tcBorders>
              <w:top w:val="single" w:sz="4" w:space="0" w:color="auto"/>
              <w:left w:val="nil"/>
              <w:bottom w:val="single" w:sz="4" w:space="0" w:color="auto"/>
              <w:right w:val="single" w:sz="4" w:space="0" w:color="auto"/>
            </w:tcBorders>
            <w:shd w:val="clear" w:color="DDEBF7" w:fill="DDEBF7"/>
            <w:vAlign w:val="center"/>
            <w:hideMark/>
          </w:tcPr>
          <w:p w14:paraId="681271D1"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Julien Labrousse</w:t>
            </w:r>
          </w:p>
        </w:tc>
        <w:tc>
          <w:tcPr>
            <w:tcW w:w="7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6A54475"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166</w:t>
            </w:r>
          </w:p>
        </w:tc>
        <w:tc>
          <w:tcPr>
            <w:tcW w:w="135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D3FF4B4"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75</w:t>
            </w:r>
          </w:p>
        </w:tc>
        <w:tc>
          <w:tcPr>
            <w:tcW w:w="1229"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99B59B6"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44</w:t>
            </w:r>
          </w:p>
        </w:tc>
        <w:tc>
          <w:tcPr>
            <w:tcW w:w="63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7CD5710"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285</w:t>
            </w:r>
          </w:p>
        </w:tc>
        <w:tc>
          <w:tcPr>
            <w:tcW w:w="119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B91C048"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2,2</w:t>
            </w:r>
          </w:p>
        </w:tc>
        <w:tc>
          <w:tcPr>
            <w:tcW w:w="13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18A37DC"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26%</w:t>
            </w:r>
          </w:p>
        </w:tc>
      </w:tr>
      <w:tr w:rsidR="00616B6C" w:rsidRPr="00CB24E1" w14:paraId="2D40A077" w14:textId="77777777" w:rsidTr="00616B6C">
        <w:trPr>
          <w:trHeight w:val="57"/>
        </w:trPr>
        <w:tc>
          <w:tcPr>
            <w:tcW w:w="1985" w:type="dxa"/>
            <w:tcBorders>
              <w:top w:val="single" w:sz="4" w:space="0" w:color="auto"/>
              <w:left w:val="nil"/>
              <w:bottom w:val="single" w:sz="4" w:space="0" w:color="9BC2E6"/>
              <w:right w:val="single" w:sz="4" w:space="0" w:color="auto"/>
            </w:tcBorders>
            <w:shd w:val="clear" w:color="auto" w:fill="auto"/>
            <w:vAlign w:val="center"/>
            <w:hideMark/>
          </w:tcPr>
          <w:p w14:paraId="058FB191" w14:textId="77777777" w:rsidR="00462297" w:rsidRPr="00CB24E1" w:rsidRDefault="00462297" w:rsidP="00FD65C0">
            <w:pPr>
              <w:spacing w:after="0" w:line="240" w:lineRule="auto"/>
              <w:rPr>
                <w:rFonts w:ascii="Arial" w:eastAsia="Times New Roman" w:hAnsi="Arial" w:cs="Arial"/>
                <w:color w:val="000000"/>
                <w:sz w:val="20"/>
                <w:szCs w:val="20"/>
                <w:lang w:eastAsia="fr-FR"/>
              </w:rPr>
            </w:pPr>
            <w:r w:rsidRPr="00CB24E1">
              <w:rPr>
                <w:rFonts w:ascii="Arial" w:eastAsia="Times New Roman" w:hAnsi="Arial" w:cs="Arial"/>
                <w:color w:val="000000"/>
                <w:sz w:val="20"/>
                <w:lang w:eastAsia="fr-FR"/>
              </w:rPr>
              <w:t>St Michel d'</w:t>
            </w:r>
            <w:proofErr w:type="spellStart"/>
            <w:r w:rsidRPr="00CB24E1">
              <w:rPr>
                <w:rFonts w:ascii="Arial" w:eastAsia="Times New Roman" w:hAnsi="Arial" w:cs="Arial"/>
                <w:color w:val="000000"/>
                <w:sz w:val="20"/>
                <w:lang w:eastAsia="fr-FR"/>
              </w:rPr>
              <w:t>Aurance</w:t>
            </w:r>
            <w:proofErr w:type="spellEnd"/>
          </w:p>
        </w:tc>
        <w:tc>
          <w:tcPr>
            <w:tcW w:w="780"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749BC005"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103</w:t>
            </w:r>
          </w:p>
        </w:tc>
        <w:tc>
          <w:tcPr>
            <w:tcW w:w="1354"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16227070"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35</w:t>
            </w:r>
          </w:p>
        </w:tc>
        <w:tc>
          <w:tcPr>
            <w:tcW w:w="1229"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42402C77" w14:textId="77777777" w:rsidR="00462297" w:rsidRPr="00CB24E1" w:rsidRDefault="00462297" w:rsidP="00FD65C0">
            <w:pPr>
              <w:spacing w:after="0" w:line="240" w:lineRule="auto"/>
              <w:jc w:val="center"/>
              <w:rPr>
                <w:rFonts w:ascii="Arial" w:eastAsia="Times New Roman" w:hAnsi="Arial" w:cs="Arial"/>
                <w:color w:val="000000"/>
                <w:sz w:val="20"/>
                <w:szCs w:val="20"/>
                <w:lang w:eastAsia="fr-FR"/>
              </w:rPr>
            </w:pPr>
            <w:r w:rsidRPr="00CB24E1">
              <w:rPr>
                <w:rFonts w:ascii="Arial" w:eastAsia="Times New Roman" w:hAnsi="Arial" w:cs="Arial"/>
                <w:color w:val="000000"/>
                <w:sz w:val="20"/>
                <w:szCs w:val="20"/>
                <w:lang w:eastAsia="fr-FR"/>
              </w:rPr>
              <w:t>8</w:t>
            </w:r>
          </w:p>
        </w:tc>
        <w:tc>
          <w:tcPr>
            <w:tcW w:w="636"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32F6986A"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146</w:t>
            </w:r>
          </w:p>
        </w:tc>
        <w:tc>
          <w:tcPr>
            <w:tcW w:w="1191"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3941E36A"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2,7</w:t>
            </w:r>
          </w:p>
        </w:tc>
        <w:tc>
          <w:tcPr>
            <w:tcW w:w="1330" w:type="dxa"/>
            <w:tcBorders>
              <w:top w:val="single" w:sz="4" w:space="0" w:color="auto"/>
              <w:left w:val="single" w:sz="4" w:space="0" w:color="auto"/>
              <w:bottom w:val="single" w:sz="4" w:space="0" w:color="9BC2E6"/>
              <w:right w:val="single" w:sz="4" w:space="0" w:color="auto"/>
            </w:tcBorders>
            <w:shd w:val="clear" w:color="auto" w:fill="auto"/>
            <w:noWrap/>
            <w:vAlign w:val="center"/>
            <w:hideMark/>
          </w:tcPr>
          <w:p w14:paraId="2FBE293C" w14:textId="77777777" w:rsidR="00462297" w:rsidRPr="00CB24E1" w:rsidRDefault="00462297" w:rsidP="00FD65C0">
            <w:pPr>
              <w:spacing w:after="0" w:line="240" w:lineRule="auto"/>
              <w:jc w:val="center"/>
              <w:rPr>
                <w:rFonts w:eastAsia="Times New Roman"/>
                <w:color w:val="000000"/>
                <w:lang w:eastAsia="fr-FR"/>
              </w:rPr>
            </w:pPr>
            <w:r w:rsidRPr="00CB24E1">
              <w:rPr>
                <w:rFonts w:eastAsia="Times New Roman"/>
                <w:color w:val="000000"/>
                <w:lang w:eastAsia="fr-FR"/>
              </w:rPr>
              <w:t>24%</w:t>
            </w:r>
          </w:p>
        </w:tc>
      </w:tr>
      <w:tr w:rsidR="00616B6C" w:rsidRPr="00CB24E1" w14:paraId="0C246AF5" w14:textId="77777777" w:rsidTr="00616B6C">
        <w:trPr>
          <w:trHeight w:val="57"/>
        </w:trPr>
        <w:tc>
          <w:tcPr>
            <w:tcW w:w="198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358BB84" w14:textId="77777777" w:rsidR="00462297" w:rsidRPr="00CB24E1" w:rsidRDefault="00462297" w:rsidP="00FD65C0">
            <w:pPr>
              <w:spacing w:after="0" w:line="240" w:lineRule="auto"/>
              <w:rPr>
                <w:rFonts w:ascii="Arial" w:eastAsia="Times New Roman" w:hAnsi="Arial" w:cs="Arial"/>
                <w:b/>
                <w:bCs/>
                <w:i/>
                <w:iCs/>
                <w:color w:val="000000"/>
                <w:sz w:val="20"/>
                <w:szCs w:val="20"/>
                <w:lang w:eastAsia="fr-FR"/>
              </w:rPr>
            </w:pPr>
            <w:r w:rsidRPr="00CB24E1">
              <w:rPr>
                <w:rFonts w:ascii="Arial" w:eastAsia="Times New Roman" w:hAnsi="Arial" w:cs="Arial"/>
                <w:b/>
                <w:bCs/>
                <w:i/>
                <w:iCs/>
                <w:color w:val="000000"/>
                <w:sz w:val="20"/>
                <w:lang w:eastAsia="fr-FR"/>
              </w:rPr>
              <w:t>TOTAL</w:t>
            </w:r>
          </w:p>
        </w:tc>
        <w:tc>
          <w:tcPr>
            <w:tcW w:w="7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E1E78F8"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2 802</w:t>
            </w:r>
          </w:p>
        </w:tc>
        <w:tc>
          <w:tcPr>
            <w:tcW w:w="135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213768C"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963</w:t>
            </w:r>
          </w:p>
        </w:tc>
        <w:tc>
          <w:tcPr>
            <w:tcW w:w="12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FB79208"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546</w:t>
            </w:r>
          </w:p>
        </w:tc>
        <w:tc>
          <w:tcPr>
            <w:tcW w:w="6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06A0717"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4 311</w:t>
            </w:r>
          </w:p>
        </w:tc>
        <w:tc>
          <w:tcPr>
            <w:tcW w:w="11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E9EAA16"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2,3</w:t>
            </w:r>
          </w:p>
        </w:tc>
        <w:tc>
          <w:tcPr>
            <w:tcW w:w="133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7EFF8B1" w14:textId="77777777" w:rsidR="00462297" w:rsidRPr="00CB24E1" w:rsidRDefault="00462297" w:rsidP="00FD65C0">
            <w:pPr>
              <w:spacing w:after="0" w:line="240" w:lineRule="auto"/>
              <w:jc w:val="center"/>
              <w:rPr>
                <w:rFonts w:eastAsia="Times New Roman"/>
                <w:b/>
                <w:bCs/>
                <w:color w:val="000000"/>
                <w:lang w:eastAsia="fr-FR"/>
              </w:rPr>
            </w:pPr>
            <w:r w:rsidRPr="00CB24E1">
              <w:rPr>
                <w:rFonts w:eastAsia="Times New Roman"/>
                <w:b/>
                <w:bCs/>
                <w:color w:val="000000"/>
                <w:lang w:eastAsia="fr-FR"/>
              </w:rPr>
              <w:t>22%</w:t>
            </w:r>
          </w:p>
        </w:tc>
      </w:tr>
    </w:tbl>
    <w:p w14:paraId="2493D62F" w14:textId="77777777" w:rsidR="006D4F08" w:rsidRDefault="006D4F08" w:rsidP="006D4F08">
      <w:pPr>
        <w:pStyle w:val="Corpsdetexte"/>
      </w:pPr>
      <w:r>
        <w:lastRenderedPageBreak/>
        <w:t xml:space="preserve">On retiendra </w:t>
      </w:r>
      <w:r w:rsidRPr="00F107CA">
        <w:rPr>
          <w:b/>
        </w:rPr>
        <w:t>une population d’environ 6 400 habitants.</w:t>
      </w:r>
      <w:r>
        <w:t xml:space="preserve"> La proportion de résidences secondaires évolue entre 6 % sur Le Cheylard et plus de 50% sur certaines petites communes. En moyenne la proportion est de 22% et on peut estimer la population saisonnière en pointe à 2 200 habitants supplémentaires.</w:t>
      </w:r>
    </w:p>
    <w:p w14:paraId="568C97D3" w14:textId="77777777" w:rsidR="006D4F08" w:rsidRDefault="006D4F08" w:rsidP="006D4F08">
      <w:pPr>
        <w:pStyle w:val="Corpsdetexte"/>
      </w:pPr>
      <w:r>
        <w:t xml:space="preserve">Le Cheylard est le siège d’une activité industrielle importante pour la région : </w:t>
      </w:r>
      <w:proofErr w:type="spellStart"/>
      <w:r>
        <w:t>Chomarat</w:t>
      </w:r>
      <w:proofErr w:type="spellEnd"/>
      <w:r>
        <w:t xml:space="preserve"> (fabrication de textile spécifique), Bijoux (fabrication de bijoux), Perrier (fabrication de matériel industriel, chaudronnerie).</w:t>
      </w:r>
    </w:p>
    <w:p w14:paraId="6AA94FD1" w14:textId="77777777" w:rsidR="006D4F08" w:rsidRDefault="006D4F08" w:rsidP="006D4F08">
      <w:pPr>
        <w:pStyle w:val="Corpsdetexte"/>
      </w:pPr>
      <w:r>
        <w:t xml:space="preserve">La zone d’étude fait partie du bassin versant de l’Eyrieux (existence d’un contrat de rivière en cours) et se situe principalement en amont du barrage des Collanges. Les autres cours d’eau sont la </w:t>
      </w:r>
      <w:proofErr w:type="spellStart"/>
      <w:r>
        <w:t>Dorne</w:t>
      </w:r>
      <w:proofErr w:type="spellEnd"/>
      <w:r>
        <w:t xml:space="preserve"> et Le </w:t>
      </w:r>
      <w:proofErr w:type="spellStart"/>
      <w:r>
        <w:t>Talaron</w:t>
      </w:r>
      <w:proofErr w:type="spellEnd"/>
      <w:r>
        <w:t>.</w:t>
      </w:r>
    </w:p>
    <w:p w14:paraId="3CF2DC29" w14:textId="77777777" w:rsidR="006D4F08" w:rsidRPr="006D4F08" w:rsidRDefault="006D4F08" w:rsidP="006D4F08">
      <w:pPr>
        <w:pStyle w:val="Titre2"/>
      </w:pPr>
      <w:bookmarkStart w:id="29" w:name="_Toc459990507"/>
      <w:bookmarkStart w:id="30" w:name="_Toc465335517"/>
      <w:r w:rsidRPr="006D4F08">
        <w:t>L’assainissement collectif</w:t>
      </w:r>
      <w:bookmarkEnd w:id="29"/>
      <w:bookmarkEnd w:id="30"/>
    </w:p>
    <w:p w14:paraId="4BF4F320" w14:textId="77777777" w:rsidR="006D4F08" w:rsidRDefault="006D4F08" w:rsidP="006D4F08">
      <w:pPr>
        <w:pStyle w:val="Corpsdetexte"/>
      </w:pPr>
      <w:r>
        <w:t xml:space="preserve">Le réseau d’assainissement du Cheylard est important : près de 65 Km de réseau. Il est essentiellement de type séparatif, les deux dernières antennes en unitaires ont fait récemment l’objet de travaux de mise en séparatif. L’artère principale du réseau suit l’Eyrieux puis La </w:t>
      </w:r>
      <w:proofErr w:type="spellStart"/>
      <w:r>
        <w:t>Dorne</w:t>
      </w:r>
      <w:proofErr w:type="spellEnd"/>
      <w:r>
        <w:t xml:space="preserve">. Des antennes desservent Saint Cierge sous le Cheylard, Accons, Mariac et Saint Martin de </w:t>
      </w:r>
      <w:proofErr w:type="spellStart"/>
      <w:r>
        <w:t>Valamas</w:t>
      </w:r>
      <w:proofErr w:type="spellEnd"/>
      <w:r>
        <w:t xml:space="preserve"> (commune ne faisant pas partie de la zone d’étude). </w:t>
      </w:r>
    </w:p>
    <w:p w14:paraId="0F1FF17D" w14:textId="77777777" w:rsidR="006D4F08" w:rsidRDefault="006D4F08" w:rsidP="006D4F08">
      <w:pPr>
        <w:pStyle w:val="Corpsdetexte"/>
      </w:pPr>
      <w:r>
        <w:t>Les effluents collectés sont traités sur la station d’épuration du Cheylard  (capacité : 23 000 EH, 3 450 m3/j) construite en 1988 et rénovée en 2012. Elle est située en aval immédiat du barrage.</w:t>
      </w:r>
    </w:p>
    <w:p w14:paraId="577FFA3D" w14:textId="77777777" w:rsidR="006D4F08" w:rsidRDefault="006D4F08" w:rsidP="006D4F08">
      <w:pPr>
        <w:pStyle w:val="Corpsdetexte"/>
      </w:pPr>
      <w:r>
        <w:t>En situation de temps sec, la charge de la station est de 32% sur le débit et de 25 % sur la pollution. Son fonctionnement est satisfaisant.</w:t>
      </w:r>
    </w:p>
    <w:p w14:paraId="63AFC7FB" w14:textId="77777777" w:rsidR="006D4F08" w:rsidRDefault="006D4F08" w:rsidP="006D4F08">
      <w:pPr>
        <w:pStyle w:val="Corpsdetexte"/>
      </w:pPr>
      <w:r>
        <w:t>Il existe également trois autres systèmes d’assainissement collectif :</w:t>
      </w:r>
    </w:p>
    <w:p w14:paraId="6997CF82" w14:textId="77777777" w:rsidR="006D4F08" w:rsidRDefault="006D4F08" w:rsidP="006D4F08">
      <w:pPr>
        <w:pStyle w:val="Listepuces2"/>
        <w:numPr>
          <w:ilvl w:val="1"/>
          <w:numId w:val="36"/>
        </w:numPr>
      </w:pPr>
      <w:r>
        <w:t>Les Nonières, station de 200 EH (2005 de type filtre à sable), taux de charge de 20%, fonctionnement satisfaisant ;</w:t>
      </w:r>
    </w:p>
    <w:p w14:paraId="00009A94" w14:textId="77777777" w:rsidR="006D4F08" w:rsidRDefault="006D4F08" w:rsidP="006D4F08">
      <w:pPr>
        <w:pStyle w:val="Listepuces2"/>
        <w:numPr>
          <w:ilvl w:val="1"/>
          <w:numId w:val="36"/>
        </w:numPr>
      </w:pPr>
      <w:r>
        <w:t>Dornas, station de 320 EH (2003, de type filtre à sable), taux de charge de 25%, fonctionnement satisfaisant ;</w:t>
      </w:r>
    </w:p>
    <w:p w14:paraId="3236C5E8" w14:textId="77777777" w:rsidR="006D4F08" w:rsidRDefault="006D4F08" w:rsidP="006D4F08">
      <w:pPr>
        <w:pStyle w:val="Listepuces2"/>
        <w:numPr>
          <w:ilvl w:val="1"/>
          <w:numId w:val="36"/>
        </w:numPr>
      </w:pPr>
      <w:r>
        <w:t>Saint Michel d’</w:t>
      </w:r>
      <w:proofErr w:type="spellStart"/>
      <w:r>
        <w:t>Aurance</w:t>
      </w:r>
      <w:proofErr w:type="spellEnd"/>
      <w:r>
        <w:t>, station de 170 EH (2008, de type filtre planté de roseaux), taux de charge de 60%, fonctionnement satisfaisant ;</w:t>
      </w:r>
    </w:p>
    <w:p w14:paraId="7A531A37" w14:textId="77777777" w:rsidR="006D4F08" w:rsidRDefault="006D4F08" w:rsidP="006D4F08">
      <w:pPr>
        <w:pStyle w:val="Corpsdetexte"/>
        <w:spacing w:before="240"/>
      </w:pPr>
      <w:r>
        <w:t>La campagne de mesure a permis de préciser les éléments suivants :</w:t>
      </w:r>
    </w:p>
    <w:p w14:paraId="61219BCD" w14:textId="77777777" w:rsidR="006D4F08" w:rsidRDefault="006D4F08" w:rsidP="006D4F08">
      <w:pPr>
        <w:pStyle w:val="Corpsdetexte"/>
      </w:pPr>
      <w:r>
        <w:t xml:space="preserve">En temps sec le débit collecté est de 1 100 m3/j dont 27 % d’eaux claires parasites et 15 % provenant de </w:t>
      </w:r>
      <w:proofErr w:type="spellStart"/>
      <w:r>
        <w:t>Chomarat</w:t>
      </w:r>
      <w:proofErr w:type="spellEnd"/>
      <w:r>
        <w:t>. Le taux de charge de la station d’épuration est de 32%.</w:t>
      </w:r>
    </w:p>
    <w:p w14:paraId="6162EFFF" w14:textId="77777777" w:rsidR="006D4F08" w:rsidRDefault="006D4F08" w:rsidP="006D4F08">
      <w:pPr>
        <w:pStyle w:val="Corpsdetexte"/>
      </w:pPr>
      <w:r>
        <w:t xml:space="preserve">En temps de pluie, le débit collecté pour une pluie de 10 mm de hauteur atteint  3 300 m3/j (soit une augmentation de 1 200 m3, plus de 100% du débit de temps sec). Le taux de charge de la station atteint 93%. Ce </w:t>
      </w:r>
      <w:proofErr w:type="spellStart"/>
      <w:r>
        <w:t>surdébit</w:t>
      </w:r>
      <w:proofErr w:type="spellEnd"/>
      <w:r>
        <w:t xml:space="preserve"> est important. Il est du à certaines anomalies sur le réseau (vétusté, défaut sur les branchements ou sur les réseaux, apports par des anciens déversoirs d’orage, etc…)</w:t>
      </w:r>
    </w:p>
    <w:p w14:paraId="2B9DF263" w14:textId="77777777" w:rsidR="006D4F08" w:rsidRPr="00A827CA" w:rsidRDefault="006D4F08" w:rsidP="006D4F08">
      <w:pPr>
        <w:pStyle w:val="Corpsdetexte"/>
      </w:pPr>
      <w:r w:rsidRPr="00A827CA">
        <w:lastRenderedPageBreak/>
        <w:t>Les mesures complémentaires ont permis de localiser les principales arrivées d’eaux parasites. Les inspections caméra permettent de définir les travaux de réhabilitation des réseaux concernés.</w:t>
      </w:r>
    </w:p>
    <w:p w14:paraId="65689741" w14:textId="77777777" w:rsidR="006D4F08" w:rsidRDefault="006D4F08" w:rsidP="006D4F08">
      <w:pPr>
        <w:pStyle w:val="Corpsdetexte"/>
      </w:pPr>
      <w:r>
        <w:t>La modélisation du réseau d’assainissement (avec le calage sur les résultats des mesures) ont permis de quantifier les rejets par les déversoirs d’orage.</w:t>
      </w:r>
    </w:p>
    <w:p w14:paraId="787F89E7" w14:textId="77777777" w:rsidR="006D4F08" w:rsidRDefault="006D4F08" w:rsidP="006D4F08">
      <w:pPr>
        <w:pStyle w:val="Corpsdetexte"/>
      </w:pPr>
      <w:r>
        <w:t>Au total il a été recensé 9 déversoirs d’orage sur le réseau:</w:t>
      </w:r>
    </w:p>
    <w:p w14:paraId="4FDA5555" w14:textId="77777777" w:rsidR="006D4F08" w:rsidRDefault="006D4F08" w:rsidP="006D4F08">
      <w:pPr>
        <w:pStyle w:val="Listepuces2"/>
      </w:pPr>
      <w:r>
        <w:t>4 ouvrages sont à supprimer car ils sont situés sur d’anciens réseaux et contribuent à des apports d’eaux parasites ;</w:t>
      </w:r>
    </w:p>
    <w:p w14:paraId="060885CF" w14:textId="77777777" w:rsidR="006D4F08" w:rsidRDefault="006D4F08" w:rsidP="006D4F08">
      <w:pPr>
        <w:pStyle w:val="Listepuces2"/>
      </w:pPr>
      <w:r>
        <w:t>4 ouvrages (comme le trop plein du poste de refoulement d’</w:t>
      </w:r>
      <w:proofErr w:type="spellStart"/>
      <w:r>
        <w:t>Aurives</w:t>
      </w:r>
      <w:proofErr w:type="spellEnd"/>
      <w:r>
        <w:t xml:space="preserve">) déversent de façon très faible (en quantité et en fréquence), le plus important est celui qui se situe en amont du siphon. Il est autosurveillé. Il est proposé une réhausse de la lame </w:t>
      </w:r>
      <w:proofErr w:type="spellStart"/>
      <w:r>
        <w:t>déversante</w:t>
      </w:r>
      <w:proofErr w:type="spellEnd"/>
      <w:r>
        <w:t xml:space="preserve"> de cet ouvrage ;</w:t>
      </w:r>
    </w:p>
    <w:p w14:paraId="10020735" w14:textId="77777777" w:rsidR="006D4F08" w:rsidRDefault="006D4F08" w:rsidP="006D4F08">
      <w:pPr>
        <w:pStyle w:val="Listepuces2"/>
      </w:pPr>
      <w:r>
        <w:t xml:space="preserve">Le DO le plus sensible est le trop plein du PR La Palisse : il est proposé un bassin tampon de stockage restitution pour limiter le nombre de déversement à 12 par an. </w:t>
      </w:r>
    </w:p>
    <w:p w14:paraId="38DB27CA" w14:textId="77777777" w:rsidR="006D4F08" w:rsidRDefault="006D4F08" w:rsidP="006D4F08">
      <w:pPr>
        <w:pStyle w:val="Corpsdetexte"/>
      </w:pPr>
    </w:p>
    <w:p w14:paraId="4A923850" w14:textId="77777777" w:rsidR="006D4F08" w:rsidRDefault="006D4F08" w:rsidP="006D4F08">
      <w:pPr>
        <w:pStyle w:val="Corpsdetexte"/>
      </w:pPr>
      <w:r>
        <w:t>Il reste également le déversoir en tête de la station d’épuration. Il rentre dans le cadre de l’autosurveillance. Il fonctionne de façon satisfaisante, par ailleurs les travaux proposés sur le réseau devraient diminuer les apports d’eaux parasites et permettre de réduire sa fréquence de déversement. L’autosurveillance permettra de contrôler ces éléments.</w:t>
      </w:r>
    </w:p>
    <w:p w14:paraId="66873D49" w14:textId="77777777" w:rsidR="006D4F08" w:rsidRDefault="006D4F08" w:rsidP="006D4F08">
      <w:pPr>
        <w:pStyle w:val="Corpsdetexte"/>
      </w:pPr>
      <w:r>
        <w:t xml:space="preserve">Le rejet de </w:t>
      </w:r>
      <w:proofErr w:type="spellStart"/>
      <w:r>
        <w:t>Chomarat</w:t>
      </w:r>
      <w:proofErr w:type="spellEnd"/>
      <w:r>
        <w:t xml:space="preserve"> et la présence du siphon provoquent par intermittence la formation de H2S. Ce phénomène contribue à la dégradation des ouvrages et notamment du collecteur de transfert à l’aval du Cheylard. Il est donc proposé une inspection soignée de l’état du collecteur pour déterminer son état physique et préciser le type de travaux à prévoir pour pérenniser son fonctionnement. Les travaux peuvent concerner :</w:t>
      </w:r>
    </w:p>
    <w:p w14:paraId="6D470CC2" w14:textId="77777777" w:rsidR="006D4F08" w:rsidRDefault="006D4F08" w:rsidP="006D4F08">
      <w:pPr>
        <w:pStyle w:val="Listepuces3"/>
      </w:pPr>
      <w:r>
        <w:t>La reparation des cases;</w:t>
      </w:r>
    </w:p>
    <w:p w14:paraId="59C15640" w14:textId="77777777" w:rsidR="006D4F08" w:rsidRPr="00652800" w:rsidRDefault="006D4F08" w:rsidP="006D4F08">
      <w:pPr>
        <w:pStyle w:val="Listepuces3"/>
        <w:rPr>
          <w:lang w:val="fr-FR"/>
        </w:rPr>
      </w:pPr>
      <w:r w:rsidRPr="00652800">
        <w:rPr>
          <w:lang w:val="fr-FR"/>
        </w:rPr>
        <w:t>Le changement de « petits » tronçons détériorés;</w:t>
      </w:r>
    </w:p>
    <w:p w14:paraId="6916C51E" w14:textId="77777777" w:rsidR="006D4F08" w:rsidRDefault="006D4F08" w:rsidP="006D4F08">
      <w:pPr>
        <w:pStyle w:val="Listepuces3"/>
      </w:pPr>
      <w:r w:rsidRPr="00652800">
        <w:rPr>
          <w:lang w:val="fr-FR"/>
        </w:rPr>
        <w:t>Le gainage intérieur;</w:t>
      </w:r>
    </w:p>
    <w:p w14:paraId="2994F102" w14:textId="77777777" w:rsidR="006D4F08" w:rsidRDefault="006D4F08" w:rsidP="006D4F08">
      <w:pPr>
        <w:pStyle w:val="Listepuces3"/>
        <w:rPr>
          <w:lang w:val="fr-FR"/>
        </w:rPr>
      </w:pPr>
      <w:r w:rsidRPr="00652800">
        <w:rPr>
          <w:lang w:val="fr-FR"/>
        </w:rPr>
        <w:t>Le remplacement de la canalisation sur tout ou partie de sa longueur (3 600m de DN 400)</w:t>
      </w:r>
      <w:r>
        <w:rPr>
          <w:lang w:val="fr-FR"/>
        </w:rPr>
        <w:t> ;</w:t>
      </w:r>
    </w:p>
    <w:p w14:paraId="51EE9CC9" w14:textId="77777777" w:rsidR="006D4F08" w:rsidRPr="00652800" w:rsidRDefault="006D4F08" w:rsidP="006D4F08">
      <w:pPr>
        <w:pStyle w:val="Listepuces3"/>
        <w:rPr>
          <w:lang w:val="fr-FR"/>
        </w:rPr>
      </w:pPr>
      <w:r>
        <w:rPr>
          <w:lang w:val="fr-FR"/>
        </w:rPr>
        <w:t>Le remplacement ou la réhabilitation des regards de visite.</w:t>
      </w:r>
    </w:p>
    <w:p w14:paraId="4A01BAAA" w14:textId="77777777" w:rsidR="006D4F08" w:rsidRDefault="006D4F08" w:rsidP="006D4F08">
      <w:pPr>
        <w:pStyle w:val="Corpsdetexte"/>
        <w:spacing w:before="240"/>
      </w:pPr>
      <w:r>
        <w:t>Parallèlement il est proposé un traitement curatif par injection d’un sel de nitrate. Le coût d’investissement est faible, mais le coût d’exploitation (de l’ordre de 2 000 €HT par an pour le produit + 4 000 € pour la main d’œuvre) est à prendre en compte.</w:t>
      </w:r>
    </w:p>
    <w:p w14:paraId="4BB93274" w14:textId="77777777" w:rsidR="006D4F08" w:rsidRDefault="006D4F08" w:rsidP="006D4F08">
      <w:pPr>
        <w:pStyle w:val="Corpsdetexte"/>
      </w:pPr>
    </w:p>
    <w:p w14:paraId="1AD165AF" w14:textId="77777777" w:rsidR="006D4F08" w:rsidRDefault="006D4F08" w:rsidP="006D4F08">
      <w:pPr>
        <w:pStyle w:val="Corpsdetexte"/>
      </w:pPr>
    </w:p>
    <w:p w14:paraId="40B34663" w14:textId="77777777" w:rsidR="006D4F08" w:rsidRDefault="006D4F08" w:rsidP="006D4F08">
      <w:pPr>
        <w:pStyle w:val="Titre2"/>
      </w:pPr>
      <w:bookmarkStart w:id="31" w:name="_Toc459906284"/>
      <w:bookmarkStart w:id="32" w:name="_Toc459990508"/>
      <w:bookmarkStart w:id="33" w:name="_Toc465335518"/>
      <w:r>
        <w:lastRenderedPageBreak/>
        <w:t>Synthèse des travaux proposés sur le réseau d’assainissement existant</w:t>
      </w:r>
      <w:bookmarkEnd w:id="31"/>
      <w:bookmarkEnd w:id="32"/>
      <w:bookmarkEnd w:id="33"/>
    </w:p>
    <w:p w14:paraId="5C965A77" w14:textId="77777777" w:rsidR="00F107CA" w:rsidRDefault="00F107CA" w:rsidP="00F107CA">
      <w:pPr>
        <w:pStyle w:val="Corpsdetexte"/>
      </w:pPr>
      <w:r>
        <w:t xml:space="preserve">Le tableau suivant présente la synthèse des travaux proposés sur le réseau d’assainissement existant. Le montant total des investissements atteint au maximum </w:t>
      </w:r>
      <w:r w:rsidRPr="005E66BE">
        <w:rPr>
          <w:b/>
          <w:u w:val="single"/>
        </w:rPr>
        <w:t>1 0</w:t>
      </w:r>
      <w:r>
        <w:rPr>
          <w:b/>
          <w:u w:val="single"/>
        </w:rPr>
        <w:t>44</w:t>
      </w:r>
      <w:r w:rsidRPr="005E66BE">
        <w:rPr>
          <w:b/>
          <w:u w:val="single"/>
        </w:rPr>
        <w:t xml:space="preserve"> 000 €HT</w:t>
      </w:r>
      <w:r>
        <w:t>, dont 350 000 €HT concernent la reprise des réseaux sur les lotissements du secteur de La Palisse.</w:t>
      </w:r>
    </w:p>
    <w:p w14:paraId="0F197933" w14:textId="77777777" w:rsidR="00F107CA" w:rsidRDefault="00F107CA" w:rsidP="00F107CA">
      <w:pPr>
        <w:pStyle w:val="Corpsdetexte"/>
      </w:pPr>
      <w:r>
        <w:t>Les priorités sont en bleu, puis en vert et enfin en jaune.</w:t>
      </w:r>
    </w:p>
    <w:p w14:paraId="5F4B5791" w14:textId="77777777" w:rsidR="00F107CA" w:rsidRPr="007B535E" w:rsidRDefault="00F107CA" w:rsidP="00F107CA">
      <w:pPr>
        <w:pStyle w:val="TableauTitre"/>
        <w:rPr>
          <w:rFonts w:eastAsia="MS P????"/>
          <w:snapToGrid w:val="0"/>
        </w:rPr>
      </w:pPr>
      <w:bookmarkStart w:id="34" w:name="_Toc459972237"/>
      <w:bookmarkStart w:id="35" w:name="_Toc465335535"/>
      <w:r w:rsidRPr="005C7134">
        <w:t xml:space="preserve">Tableau </w:t>
      </w:r>
      <w:fldSimple w:instr=" SEQ Tableau \* ARABIC ">
        <w:r>
          <w:rPr>
            <w:noProof/>
          </w:rPr>
          <w:t>4</w:t>
        </w:r>
      </w:fldSimple>
      <w:r w:rsidRPr="005C7134">
        <w:t xml:space="preserve"> :</w:t>
      </w:r>
      <w:r w:rsidRPr="004007FF">
        <w:rPr>
          <w:rFonts w:eastAsia="MS P????"/>
          <w:snapToGrid w:val="0"/>
        </w:rPr>
        <w:t xml:space="preserve"> </w:t>
      </w:r>
      <w:r>
        <w:rPr>
          <w:rFonts w:eastAsia="MS P????"/>
          <w:snapToGrid w:val="0"/>
        </w:rPr>
        <w:t>Récapitulatif et coûts des travaux proposés sur les réseaux existants</w:t>
      </w:r>
      <w:bookmarkEnd w:id="34"/>
      <w:bookmarkEnd w:id="35"/>
    </w:p>
    <w:tbl>
      <w:tblPr>
        <w:tblW w:w="7480" w:type="dxa"/>
        <w:tblCellMar>
          <w:left w:w="70" w:type="dxa"/>
          <w:right w:w="70" w:type="dxa"/>
        </w:tblCellMar>
        <w:tblLook w:val="04A0" w:firstRow="1" w:lastRow="0" w:firstColumn="1" w:lastColumn="0" w:noHBand="0" w:noVBand="1"/>
      </w:tblPr>
      <w:tblGrid>
        <w:gridCol w:w="6040"/>
        <w:gridCol w:w="1440"/>
      </w:tblGrid>
      <w:tr w:rsidR="00F107CA" w:rsidRPr="005E66BE" w14:paraId="5BA9B135" w14:textId="77777777" w:rsidTr="00D3055D">
        <w:trPr>
          <w:trHeight w:val="900"/>
        </w:trPr>
        <w:tc>
          <w:tcPr>
            <w:tcW w:w="60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86B3ECC" w14:textId="77777777" w:rsidR="00F107CA" w:rsidRPr="005E66BE" w:rsidRDefault="00F107CA" w:rsidP="00D3055D">
            <w:pPr>
              <w:spacing w:after="0" w:line="240" w:lineRule="auto"/>
              <w:jc w:val="center"/>
              <w:rPr>
                <w:rFonts w:eastAsia="Times New Roman"/>
                <w:b/>
                <w:bCs/>
                <w:color w:val="000000"/>
                <w:sz w:val="24"/>
                <w:szCs w:val="24"/>
                <w:lang w:eastAsia="fr-FR"/>
              </w:rPr>
            </w:pPr>
            <w:r w:rsidRPr="005E66BE">
              <w:rPr>
                <w:rFonts w:eastAsia="Times New Roman"/>
                <w:b/>
                <w:bCs/>
                <w:color w:val="000000"/>
                <w:sz w:val="24"/>
                <w:szCs w:val="24"/>
                <w:lang w:eastAsia="fr-FR"/>
              </w:rPr>
              <w:t>Opérations</w:t>
            </w:r>
          </w:p>
        </w:tc>
        <w:tc>
          <w:tcPr>
            <w:tcW w:w="1440" w:type="dxa"/>
            <w:tcBorders>
              <w:top w:val="single" w:sz="4" w:space="0" w:color="auto"/>
              <w:left w:val="nil"/>
              <w:bottom w:val="single" w:sz="4" w:space="0" w:color="auto"/>
              <w:right w:val="single" w:sz="4" w:space="0" w:color="auto"/>
            </w:tcBorders>
            <w:shd w:val="clear" w:color="000000" w:fill="BDD7EE"/>
            <w:vAlign w:val="center"/>
            <w:hideMark/>
          </w:tcPr>
          <w:p w14:paraId="7555123D" w14:textId="77777777" w:rsidR="00F107CA" w:rsidRPr="005E66BE" w:rsidRDefault="00F107CA" w:rsidP="00D3055D">
            <w:pPr>
              <w:spacing w:after="0" w:line="240" w:lineRule="auto"/>
              <w:jc w:val="center"/>
              <w:rPr>
                <w:rFonts w:eastAsia="Times New Roman"/>
                <w:b/>
                <w:bCs/>
                <w:color w:val="000000"/>
                <w:lang w:eastAsia="fr-FR"/>
              </w:rPr>
            </w:pPr>
            <w:r w:rsidRPr="005E66BE">
              <w:rPr>
                <w:rFonts w:eastAsia="Times New Roman"/>
                <w:b/>
                <w:bCs/>
                <w:color w:val="000000"/>
                <w:lang w:eastAsia="fr-FR"/>
              </w:rPr>
              <w:t>cout  Opération</w:t>
            </w:r>
            <w:r w:rsidRPr="005E66BE">
              <w:rPr>
                <w:rFonts w:eastAsia="Times New Roman"/>
                <w:b/>
                <w:bCs/>
                <w:color w:val="000000"/>
                <w:lang w:eastAsia="fr-FR"/>
              </w:rPr>
              <w:br/>
              <w:t>en €HT</w:t>
            </w:r>
          </w:p>
        </w:tc>
      </w:tr>
      <w:tr w:rsidR="00F107CA" w:rsidRPr="005E66BE" w14:paraId="2EF79D04" w14:textId="77777777" w:rsidTr="00D3055D">
        <w:trPr>
          <w:trHeight w:val="300"/>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1800329F" w14:textId="77777777" w:rsidR="00F107CA" w:rsidRPr="005E66BE" w:rsidRDefault="00F107CA" w:rsidP="00D3055D">
            <w:pPr>
              <w:spacing w:after="0" w:line="240" w:lineRule="auto"/>
              <w:rPr>
                <w:rFonts w:eastAsia="Times New Roman"/>
                <w:b/>
                <w:bCs/>
                <w:color w:val="000000"/>
                <w:lang w:eastAsia="fr-FR"/>
              </w:rPr>
            </w:pPr>
            <w:r w:rsidRPr="005E66BE">
              <w:rPr>
                <w:rFonts w:eastAsia="Times New Roman"/>
                <w:b/>
                <w:bCs/>
                <w:color w:val="000000"/>
                <w:lang w:eastAsia="fr-FR"/>
              </w:rPr>
              <w:t>Priorité 1</w:t>
            </w:r>
          </w:p>
        </w:tc>
        <w:tc>
          <w:tcPr>
            <w:tcW w:w="1440" w:type="dxa"/>
            <w:tcBorders>
              <w:top w:val="nil"/>
              <w:left w:val="nil"/>
              <w:bottom w:val="single" w:sz="4" w:space="0" w:color="auto"/>
              <w:right w:val="single" w:sz="4" w:space="0" w:color="auto"/>
            </w:tcBorders>
            <w:shd w:val="clear" w:color="000000" w:fill="DDEBF7"/>
            <w:vAlign w:val="center"/>
            <w:hideMark/>
          </w:tcPr>
          <w:p w14:paraId="5AA2B49C" w14:textId="77777777" w:rsidR="00F107CA" w:rsidRPr="005E66BE" w:rsidRDefault="00F107CA" w:rsidP="00D3055D">
            <w:pPr>
              <w:spacing w:after="0" w:line="240" w:lineRule="auto"/>
              <w:jc w:val="center"/>
              <w:rPr>
                <w:rFonts w:eastAsia="Times New Roman"/>
                <w:b/>
                <w:bCs/>
                <w:color w:val="000000"/>
                <w:lang w:eastAsia="fr-FR"/>
              </w:rPr>
            </w:pPr>
            <w:r w:rsidRPr="005E66BE">
              <w:rPr>
                <w:rFonts w:eastAsia="Times New Roman"/>
                <w:b/>
                <w:bCs/>
                <w:color w:val="000000"/>
                <w:lang w:eastAsia="fr-FR"/>
              </w:rPr>
              <w:t> </w:t>
            </w:r>
          </w:p>
        </w:tc>
      </w:tr>
      <w:tr w:rsidR="00F107CA" w:rsidRPr="005E66BE" w14:paraId="3CDC682E" w14:textId="77777777" w:rsidTr="00D3055D">
        <w:trPr>
          <w:trHeight w:val="600"/>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6C4F5BD9"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Ensemble des opérations de réhabilitation et réparations sur les réseaux du Cheylard</w:t>
            </w:r>
          </w:p>
        </w:tc>
        <w:tc>
          <w:tcPr>
            <w:tcW w:w="1440" w:type="dxa"/>
            <w:tcBorders>
              <w:top w:val="nil"/>
              <w:left w:val="nil"/>
              <w:bottom w:val="single" w:sz="4" w:space="0" w:color="auto"/>
              <w:right w:val="single" w:sz="4" w:space="0" w:color="auto"/>
            </w:tcBorders>
            <w:shd w:val="clear" w:color="000000" w:fill="DDEBF7"/>
            <w:vAlign w:val="center"/>
            <w:hideMark/>
          </w:tcPr>
          <w:p w14:paraId="3B8372EB"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265 000</w:t>
            </w:r>
          </w:p>
        </w:tc>
      </w:tr>
      <w:tr w:rsidR="00F107CA" w:rsidRPr="005E66BE" w14:paraId="1688403B"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6E957923"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Travaux liés aux tests à la fumée</w:t>
            </w:r>
          </w:p>
        </w:tc>
        <w:tc>
          <w:tcPr>
            <w:tcW w:w="1440" w:type="dxa"/>
            <w:tcBorders>
              <w:top w:val="nil"/>
              <w:left w:val="nil"/>
              <w:bottom w:val="single" w:sz="4" w:space="0" w:color="auto"/>
              <w:right w:val="single" w:sz="4" w:space="0" w:color="auto"/>
            </w:tcBorders>
            <w:shd w:val="clear" w:color="000000" w:fill="DDEBF7"/>
            <w:vAlign w:val="center"/>
            <w:hideMark/>
          </w:tcPr>
          <w:p w14:paraId="7755180A"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10 000</w:t>
            </w:r>
          </w:p>
        </w:tc>
      </w:tr>
      <w:tr w:rsidR="00F107CA" w:rsidRPr="005E66BE" w14:paraId="1F810362"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0414D002"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rehausse du DO CES et divers</w:t>
            </w:r>
          </w:p>
        </w:tc>
        <w:tc>
          <w:tcPr>
            <w:tcW w:w="1440" w:type="dxa"/>
            <w:tcBorders>
              <w:top w:val="nil"/>
              <w:left w:val="nil"/>
              <w:bottom w:val="single" w:sz="4" w:space="0" w:color="auto"/>
              <w:right w:val="single" w:sz="4" w:space="0" w:color="auto"/>
            </w:tcBorders>
            <w:shd w:val="clear" w:color="000000" w:fill="DDEBF7"/>
            <w:vAlign w:val="center"/>
            <w:hideMark/>
          </w:tcPr>
          <w:p w14:paraId="2D7C9586"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18 000</w:t>
            </w:r>
          </w:p>
        </w:tc>
      </w:tr>
      <w:tr w:rsidR="00F107CA" w:rsidRPr="005E66BE" w14:paraId="3826B05A"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336B87F1"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 xml:space="preserve">Suppression DO </w:t>
            </w:r>
            <w:proofErr w:type="spellStart"/>
            <w:r w:rsidRPr="005E66BE">
              <w:rPr>
                <w:rFonts w:eastAsia="Times New Roman"/>
                <w:color w:val="000000"/>
                <w:lang w:eastAsia="fr-FR"/>
              </w:rPr>
              <w:t>Pize</w:t>
            </w:r>
            <w:proofErr w:type="spellEnd"/>
            <w:r w:rsidRPr="005E66BE">
              <w:rPr>
                <w:rFonts w:eastAsia="Times New Roman"/>
                <w:color w:val="000000"/>
                <w:lang w:eastAsia="fr-FR"/>
              </w:rPr>
              <w:t xml:space="preserve">, Airettes, Poste Gare </w:t>
            </w:r>
          </w:p>
        </w:tc>
        <w:tc>
          <w:tcPr>
            <w:tcW w:w="1440" w:type="dxa"/>
            <w:tcBorders>
              <w:top w:val="nil"/>
              <w:left w:val="nil"/>
              <w:bottom w:val="single" w:sz="4" w:space="0" w:color="auto"/>
              <w:right w:val="single" w:sz="4" w:space="0" w:color="auto"/>
            </w:tcBorders>
            <w:shd w:val="clear" w:color="000000" w:fill="DDEBF7"/>
            <w:vAlign w:val="center"/>
            <w:hideMark/>
          </w:tcPr>
          <w:p w14:paraId="3F4AEB03"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60 000</w:t>
            </w:r>
          </w:p>
        </w:tc>
      </w:tr>
      <w:tr w:rsidR="00F107CA" w:rsidRPr="005E66BE" w14:paraId="45010336"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DDEBF7"/>
            <w:vAlign w:val="center"/>
            <w:hideMark/>
          </w:tcPr>
          <w:p w14:paraId="3F483381"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Inspection complète de la canalisation de transfert</w:t>
            </w:r>
          </w:p>
        </w:tc>
        <w:tc>
          <w:tcPr>
            <w:tcW w:w="1440" w:type="dxa"/>
            <w:tcBorders>
              <w:top w:val="nil"/>
              <w:left w:val="nil"/>
              <w:bottom w:val="single" w:sz="4" w:space="0" w:color="auto"/>
              <w:right w:val="single" w:sz="4" w:space="0" w:color="auto"/>
            </w:tcBorders>
            <w:shd w:val="clear" w:color="000000" w:fill="DDEBF7"/>
            <w:vAlign w:val="center"/>
            <w:hideMark/>
          </w:tcPr>
          <w:p w14:paraId="4FECA84A"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45 000</w:t>
            </w:r>
          </w:p>
        </w:tc>
      </w:tr>
      <w:tr w:rsidR="00F107CA" w:rsidRPr="005E66BE" w14:paraId="6BB97B99"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DDEBF7"/>
            <w:vAlign w:val="center"/>
          </w:tcPr>
          <w:p w14:paraId="52E510C6" w14:textId="77777777" w:rsidR="00F107CA" w:rsidRPr="005E66BE" w:rsidRDefault="00F107CA" w:rsidP="00D3055D">
            <w:pPr>
              <w:spacing w:after="0" w:line="240" w:lineRule="auto"/>
              <w:rPr>
                <w:rFonts w:eastAsia="Times New Roman"/>
                <w:color w:val="000000"/>
                <w:lang w:eastAsia="fr-FR"/>
              </w:rPr>
            </w:pPr>
            <w:r>
              <w:rPr>
                <w:rFonts w:eastAsia="Times New Roman"/>
                <w:color w:val="000000"/>
                <w:lang w:eastAsia="fr-FR"/>
              </w:rPr>
              <w:t>Réfection piste d’accès station St Michel d’</w:t>
            </w:r>
            <w:proofErr w:type="spellStart"/>
            <w:r>
              <w:rPr>
                <w:rFonts w:eastAsia="Times New Roman"/>
                <w:color w:val="000000"/>
                <w:lang w:eastAsia="fr-FR"/>
              </w:rPr>
              <w:t>Aurance</w:t>
            </w:r>
            <w:proofErr w:type="spellEnd"/>
          </w:p>
        </w:tc>
        <w:tc>
          <w:tcPr>
            <w:tcW w:w="1440" w:type="dxa"/>
            <w:tcBorders>
              <w:top w:val="nil"/>
              <w:left w:val="nil"/>
              <w:bottom w:val="single" w:sz="4" w:space="0" w:color="auto"/>
              <w:right w:val="single" w:sz="4" w:space="0" w:color="auto"/>
            </w:tcBorders>
            <w:shd w:val="clear" w:color="000000" w:fill="DDEBF7"/>
            <w:vAlign w:val="center"/>
          </w:tcPr>
          <w:p w14:paraId="38C153D2" w14:textId="77777777" w:rsidR="00F107CA" w:rsidRPr="005E66BE" w:rsidRDefault="00F107CA" w:rsidP="00D3055D">
            <w:pPr>
              <w:spacing w:after="0" w:line="240" w:lineRule="auto"/>
              <w:jc w:val="right"/>
              <w:rPr>
                <w:rFonts w:eastAsia="Times New Roman"/>
                <w:color w:val="000000"/>
                <w:lang w:eastAsia="fr-FR"/>
              </w:rPr>
            </w:pPr>
            <w:r>
              <w:rPr>
                <w:rFonts w:eastAsia="Times New Roman"/>
                <w:color w:val="000000"/>
                <w:lang w:eastAsia="fr-FR"/>
              </w:rPr>
              <w:t>5 000</w:t>
            </w:r>
          </w:p>
        </w:tc>
      </w:tr>
      <w:tr w:rsidR="00F107CA" w:rsidRPr="005E66BE" w14:paraId="267A97CF" w14:textId="77777777" w:rsidTr="00D3055D">
        <w:trPr>
          <w:trHeight w:val="300"/>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45C79464" w14:textId="77777777" w:rsidR="00F107CA" w:rsidRPr="005E66BE" w:rsidRDefault="00F107CA" w:rsidP="00D3055D">
            <w:pPr>
              <w:spacing w:after="0" w:line="240" w:lineRule="auto"/>
              <w:rPr>
                <w:rFonts w:eastAsia="Times New Roman"/>
                <w:b/>
                <w:bCs/>
                <w:color w:val="000000"/>
                <w:lang w:eastAsia="fr-FR"/>
              </w:rPr>
            </w:pPr>
            <w:r w:rsidRPr="005E66BE">
              <w:rPr>
                <w:rFonts w:eastAsia="Times New Roman"/>
                <w:b/>
                <w:bCs/>
                <w:color w:val="000000"/>
                <w:lang w:eastAsia="fr-FR"/>
              </w:rPr>
              <w:t>Priorité 2</w:t>
            </w:r>
          </w:p>
        </w:tc>
        <w:tc>
          <w:tcPr>
            <w:tcW w:w="1440" w:type="dxa"/>
            <w:tcBorders>
              <w:top w:val="nil"/>
              <w:left w:val="nil"/>
              <w:bottom w:val="single" w:sz="4" w:space="0" w:color="auto"/>
              <w:right w:val="single" w:sz="4" w:space="0" w:color="auto"/>
            </w:tcBorders>
            <w:shd w:val="clear" w:color="000000" w:fill="E2EFDA"/>
            <w:vAlign w:val="center"/>
            <w:hideMark/>
          </w:tcPr>
          <w:p w14:paraId="1494AB41"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 </w:t>
            </w:r>
          </w:p>
        </w:tc>
      </w:tr>
      <w:tr w:rsidR="00F107CA" w:rsidRPr="005E66BE" w14:paraId="01CD48F0" w14:textId="77777777" w:rsidTr="00D3055D">
        <w:trPr>
          <w:trHeight w:val="600"/>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481EA6B5"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Provision pour travaux de première urgence  sur le collecteur de transfert suite ITV</w:t>
            </w:r>
          </w:p>
        </w:tc>
        <w:tc>
          <w:tcPr>
            <w:tcW w:w="1440" w:type="dxa"/>
            <w:tcBorders>
              <w:top w:val="nil"/>
              <w:left w:val="nil"/>
              <w:bottom w:val="single" w:sz="4" w:space="0" w:color="auto"/>
              <w:right w:val="single" w:sz="4" w:space="0" w:color="auto"/>
            </w:tcBorders>
            <w:shd w:val="clear" w:color="000000" w:fill="E2EFDA"/>
            <w:vAlign w:val="center"/>
            <w:hideMark/>
          </w:tcPr>
          <w:p w14:paraId="5AEE44AB"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30 000</w:t>
            </w:r>
          </w:p>
        </w:tc>
      </w:tr>
      <w:tr w:rsidR="00F107CA" w:rsidRPr="005E66BE" w14:paraId="382A3168"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3B73D97B"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Bassin tampon EU 130m3 utile sur le PR La Palisse</w:t>
            </w:r>
          </w:p>
        </w:tc>
        <w:tc>
          <w:tcPr>
            <w:tcW w:w="1440" w:type="dxa"/>
            <w:tcBorders>
              <w:top w:val="nil"/>
              <w:left w:val="nil"/>
              <w:bottom w:val="single" w:sz="4" w:space="0" w:color="auto"/>
              <w:right w:val="single" w:sz="4" w:space="0" w:color="auto"/>
            </w:tcBorders>
            <w:shd w:val="clear" w:color="000000" w:fill="E2EFDA"/>
            <w:vAlign w:val="center"/>
            <w:hideMark/>
          </w:tcPr>
          <w:p w14:paraId="666B29A9"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204 000</w:t>
            </w:r>
          </w:p>
        </w:tc>
      </w:tr>
      <w:tr w:rsidR="00F107CA" w:rsidRPr="005E66BE" w14:paraId="00B4CB21"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45B623AB"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autosurveillance du PR La Palisse (débitmètre)</w:t>
            </w:r>
          </w:p>
        </w:tc>
        <w:tc>
          <w:tcPr>
            <w:tcW w:w="1440" w:type="dxa"/>
            <w:tcBorders>
              <w:top w:val="nil"/>
              <w:left w:val="nil"/>
              <w:bottom w:val="single" w:sz="4" w:space="0" w:color="auto"/>
              <w:right w:val="single" w:sz="4" w:space="0" w:color="auto"/>
            </w:tcBorders>
            <w:shd w:val="clear" w:color="000000" w:fill="E2EFDA"/>
            <w:vAlign w:val="center"/>
            <w:hideMark/>
          </w:tcPr>
          <w:p w14:paraId="77833C7F"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12 000</w:t>
            </w:r>
          </w:p>
        </w:tc>
      </w:tr>
      <w:tr w:rsidR="00F107CA" w:rsidRPr="005E66BE" w14:paraId="21A3DBDD" w14:textId="77777777" w:rsidTr="00D3055D">
        <w:trPr>
          <w:trHeight w:val="345"/>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32E14F2F"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 xml:space="preserve">traitement H2S, étude préalable </w:t>
            </w:r>
          </w:p>
        </w:tc>
        <w:tc>
          <w:tcPr>
            <w:tcW w:w="1440" w:type="dxa"/>
            <w:tcBorders>
              <w:top w:val="nil"/>
              <w:left w:val="nil"/>
              <w:bottom w:val="single" w:sz="4" w:space="0" w:color="auto"/>
              <w:right w:val="single" w:sz="4" w:space="0" w:color="auto"/>
            </w:tcBorders>
            <w:shd w:val="clear" w:color="000000" w:fill="E2EFDA"/>
            <w:vAlign w:val="center"/>
            <w:hideMark/>
          </w:tcPr>
          <w:p w14:paraId="08A79FA3"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15 000</w:t>
            </w:r>
          </w:p>
        </w:tc>
      </w:tr>
      <w:tr w:rsidR="00F107CA" w:rsidRPr="005E66BE" w14:paraId="667F38DE" w14:textId="77777777" w:rsidTr="00D3055D">
        <w:trPr>
          <w:trHeight w:val="600"/>
        </w:trPr>
        <w:tc>
          <w:tcPr>
            <w:tcW w:w="6040" w:type="dxa"/>
            <w:tcBorders>
              <w:top w:val="nil"/>
              <w:left w:val="single" w:sz="4" w:space="0" w:color="auto"/>
              <w:bottom w:val="single" w:sz="4" w:space="0" w:color="auto"/>
              <w:right w:val="single" w:sz="4" w:space="0" w:color="auto"/>
            </w:tcBorders>
            <w:shd w:val="clear" w:color="000000" w:fill="E2EFDA"/>
            <w:vAlign w:val="center"/>
            <w:hideMark/>
          </w:tcPr>
          <w:p w14:paraId="26366C7D" w14:textId="77777777" w:rsidR="00F107CA" w:rsidRPr="005E66BE" w:rsidRDefault="00F107CA" w:rsidP="00D3055D">
            <w:pPr>
              <w:spacing w:after="0" w:line="240" w:lineRule="auto"/>
              <w:rPr>
                <w:rFonts w:eastAsia="Times New Roman"/>
                <w:i/>
                <w:iCs/>
                <w:color w:val="000000"/>
                <w:lang w:eastAsia="fr-FR"/>
              </w:rPr>
            </w:pPr>
            <w:r w:rsidRPr="005E66BE">
              <w:rPr>
                <w:rFonts w:eastAsia="Times New Roman"/>
                <w:i/>
                <w:iCs/>
                <w:color w:val="000000"/>
                <w:lang w:eastAsia="fr-FR"/>
              </w:rPr>
              <w:t xml:space="preserve"> solution alternative de reprise des réseaux Lotissement secteur La Palisse</w:t>
            </w:r>
          </w:p>
        </w:tc>
        <w:tc>
          <w:tcPr>
            <w:tcW w:w="1440" w:type="dxa"/>
            <w:tcBorders>
              <w:top w:val="nil"/>
              <w:left w:val="nil"/>
              <w:bottom w:val="single" w:sz="4" w:space="0" w:color="auto"/>
              <w:right w:val="single" w:sz="4" w:space="0" w:color="auto"/>
            </w:tcBorders>
            <w:shd w:val="clear" w:color="000000" w:fill="E2EFDA"/>
            <w:vAlign w:val="center"/>
            <w:hideMark/>
          </w:tcPr>
          <w:p w14:paraId="10ECC646" w14:textId="77777777" w:rsidR="00F107CA" w:rsidRPr="005E66BE" w:rsidRDefault="00F107CA" w:rsidP="00D3055D">
            <w:pPr>
              <w:spacing w:after="0" w:line="240" w:lineRule="auto"/>
              <w:jc w:val="right"/>
              <w:rPr>
                <w:rFonts w:eastAsia="Times New Roman"/>
                <w:i/>
                <w:iCs/>
                <w:color w:val="000000"/>
                <w:lang w:eastAsia="fr-FR"/>
              </w:rPr>
            </w:pPr>
            <w:r w:rsidRPr="005E66BE">
              <w:rPr>
                <w:rFonts w:eastAsia="Times New Roman"/>
                <w:i/>
                <w:iCs/>
                <w:color w:val="000000"/>
                <w:lang w:eastAsia="fr-FR"/>
              </w:rPr>
              <w:t>350 000</w:t>
            </w:r>
          </w:p>
        </w:tc>
      </w:tr>
      <w:tr w:rsidR="00F107CA" w:rsidRPr="005E66BE" w14:paraId="36D21454" w14:textId="77777777" w:rsidTr="00D3055D">
        <w:trPr>
          <w:trHeight w:val="300"/>
        </w:trPr>
        <w:tc>
          <w:tcPr>
            <w:tcW w:w="6040" w:type="dxa"/>
            <w:tcBorders>
              <w:top w:val="nil"/>
              <w:left w:val="single" w:sz="4" w:space="0" w:color="auto"/>
              <w:bottom w:val="single" w:sz="4" w:space="0" w:color="auto"/>
              <w:right w:val="single" w:sz="4" w:space="0" w:color="auto"/>
            </w:tcBorders>
            <w:shd w:val="clear" w:color="000000" w:fill="FCE4D6"/>
            <w:vAlign w:val="center"/>
            <w:hideMark/>
          </w:tcPr>
          <w:p w14:paraId="39B57F24" w14:textId="77777777" w:rsidR="00F107CA" w:rsidRPr="005E66BE" w:rsidRDefault="00F107CA" w:rsidP="00D3055D">
            <w:pPr>
              <w:spacing w:after="0" w:line="240" w:lineRule="auto"/>
              <w:rPr>
                <w:rFonts w:eastAsia="Times New Roman"/>
                <w:b/>
                <w:bCs/>
                <w:color w:val="000000"/>
                <w:lang w:eastAsia="fr-FR"/>
              </w:rPr>
            </w:pPr>
            <w:r w:rsidRPr="005E66BE">
              <w:rPr>
                <w:rFonts w:eastAsia="Times New Roman"/>
                <w:b/>
                <w:bCs/>
                <w:color w:val="000000"/>
                <w:lang w:eastAsia="fr-FR"/>
              </w:rPr>
              <w:t>Priorité 3</w:t>
            </w:r>
          </w:p>
        </w:tc>
        <w:tc>
          <w:tcPr>
            <w:tcW w:w="1440" w:type="dxa"/>
            <w:tcBorders>
              <w:top w:val="nil"/>
              <w:left w:val="nil"/>
              <w:bottom w:val="single" w:sz="4" w:space="0" w:color="auto"/>
              <w:right w:val="single" w:sz="4" w:space="0" w:color="auto"/>
            </w:tcBorders>
            <w:shd w:val="clear" w:color="000000" w:fill="FCE4D6"/>
            <w:vAlign w:val="center"/>
            <w:hideMark/>
          </w:tcPr>
          <w:p w14:paraId="02DB6C30"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 </w:t>
            </w:r>
          </w:p>
        </w:tc>
      </w:tr>
      <w:tr w:rsidR="00F107CA" w:rsidRPr="005E66BE" w14:paraId="043A8668" w14:textId="77777777" w:rsidTr="00D3055D">
        <w:trPr>
          <w:trHeight w:val="600"/>
        </w:trPr>
        <w:tc>
          <w:tcPr>
            <w:tcW w:w="6040" w:type="dxa"/>
            <w:tcBorders>
              <w:top w:val="nil"/>
              <w:left w:val="single" w:sz="4" w:space="0" w:color="auto"/>
              <w:bottom w:val="single" w:sz="4" w:space="0" w:color="auto"/>
              <w:right w:val="single" w:sz="4" w:space="0" w:color="auto"/>
            </w:tcBorders>
            <w:shd w:val="clear" w:color="000000" w:fill="FCE4D6"/>
            <w:vAlign w:val="center"/>
            <w:hideMark/>
          </w:tcPr>
          <w:p w14:paraId="34629869" w14:textId="77777777" w:rsidR="00F107CA" w:rsidRPr="005E66BE" w:rsidRDefault="00F107CA" w:rsidP="00D3055D">
            <w:pPr>
              <w:spacing w:after="0" w:line="240" w:lineRule="auto"/>
              <w:rPr>
                <w:rFonts w:eastAsia="Times New Roman"/>
                <w:color w:val="000000"/>
                <w:lang w:eastAsia="fr-FR"/>
              </w:rPr>
            </w:pPr>
            <w:r w:rsidRPr="005E66BE">
              <w:rPr>
                <w:rFonts w:eastAsia="Times New Roman"/>
                <w:color w:val="000000"/>
                <w:lang w:eastAsia="fr-FR"/>
              </w:rPr>
              <w:t xml:space="preserve">traitement H2S, travaux </w:t>
            </w:r>
            <w:r w:rsidRPr="005E66BE">
              <w:rPr>
                <w:rFonts w:eastAsia="Times New Roman"/>
                <w:color w:val="000000"/>
                <w:lang w:eastAsia="fr-FR"/>
              </w:rPr>
              <w:br/>
              <w:t xml:space="preserve">+ cout exploitation estimé à  </w:t>
            </w:r>
            <w:r>
              <w:rPr>
                <w:rFonts w:eastAsia="Times New Roman"/>
                <w:color w:val="000000"/>
                <w:lang w:eastAsia="fr-FR"/>
              </w:rPr>
              <w:t>6</w:t>
            </w:r>
            <w:r w:rsidRPr="005E66BE">
              <w:rPr>
                <w:rFonts w:eastAsia="Times New Roman"/>
                <w:color w:val="000000"/>
                <w:lang w:eastAsia="fr-FR"/>
              </w:rPr>
              <w:t xml:space="preserve"> 000 €HT par an</w:t>
            </w:r>
          </w:p>
        </w:tc>
        <w:tc>
          <w:tcPr>
            <w:tcW w:w="1440" w:type="dxa"/>
            <w:tcBorders>
              <w:top w:val="nil"/>
              <w:left w:val="nil"/>
              <w:bottom w:val="single" w:sz="4" w:space="0" w:color="auto"/>
              <w:right w:val="single" w:sz="4" w:space="0" w:color="auto"/>
            </w:tcBorders>
            <w:shd w:val="clear" w:color="000000" w:fill="FCE4D6"/>
            <w:vAlign w:val="center"/>
            <w:hideMark/>
          </w:tcPr>
          <w:p w14:paraId="457DBFF9" w14:textId="77777777" w:rsidR="00F107CA" w:rsidRPr="005E66BE" w:rsidRDefault="00F107CA" w:rsidP="00D3055D">
            <w:pPr>
              <w:spacing w:after="0" w:line="240" w:lineRule="auto"/>
              <w:jc w:val="right"/>
              <w:rPr>
                <w:rFonts w:eastAsia="Times New Roman"/>
                <w:color w:val="000000"/>
                <w:lang w:eastAsia="fr-FR"/>
              </w:rPr>
            </w:pPr>
            <w:r w:rsidRPr="005E66BE">
              <w:rPr>
                <w:rFonts w:eastAsia="Times New Roman"/>
                <w:color w:val="000000"/>
                <w:lang w:eastAsia="fr-FR"/>
              </w:rPr>
              <w:t>30 000</w:t>
            </w:r>
          </w:p>
        </w:tc>
      </w:tr>
      <w:tr w:rsidR="00F107CA" w:rsidRPr="005E66BE" w14:paraId="7FEC8B6D" w14:textId="77777777" w:rsidTr="00D3055D">
        <w:trPr>
          <w:trHeight w:val="390"/>
        </w:trPr>
        <w:tc>
          <w:tcPr>
            <w:tcW w:w="6040" w:type="dxa"/>
            <w:tcBorders>
              <w:top w:val="nil"/>
              <w:left w:val="single" w:sz="4" w:space="0" w:color="auto"/>
              <w:bottom w:val="single" w:sz="4" w:space="0" w:color="auto"/>
              <w:right w:val="single" w:sz="4" w:space="0" w:color="auto"/>
            </w:tcBorders>
            <w:shd w:val="clear" w:color="000000" w:fill="D9D9D9"/>
            <w:vAlign w:val="center"/>
            <w:hideMark/>
          </w:tcPr>
          <w:p w14:paraId="5442FA2E" w14:textId="77777777" w:rsidR="00F107CA" w:rsidRPr="005E66BE" w:rsidRDefault="00F107CA" w:rsidP="00D3055D">
            <w:pPr>
              <w:spacing w:after="0" w:line="240" w:lineRule="auto"/>
              <w:jc w:val="right"/>
              <w:rPr>
                <w:rFonts w:eastAsia="Times New Roman"/>
                <w:b/>
                <w:bCs/>
                <w:color w:val="000000"/>
                <w:lang w:eastAsia="fr-FR"/>
              </w:rPr>
            </w:pPr>
            <w:r w:rsidRPr="005E66BE">
              <w:rPr>
                <w:rFonts w:eastAsia="Times New Roman"/>
                <w:b/>
                <w:bCs/>
                <w:color w:val="000000"/>
                <w:lang w:eastAsia="fr-FR"/>
              </w:rPr>
              <w:t>Montant total travaux sur le réseau</w:t>
            </w:r>
          </w:p>
        </w:tc>
        <w:tc>
          <w:tcPr>
            <w:tcW w:w="1440" w:type="dxa"/>
            <w:tcBorders>
              <w:top w:val="nil"/>
              <w:left w:val="nil"/>
              <w:bottom w:val="single" w:sz="4" w:space="0" w:color="auto"/>
              <w:right w:val="single" w:sz="4" w:space="0" w:color="auto"/>
            </w:tcBorders>
            <w:shd w:val="clear" w:color="000000" w:fill="D9D9D9"/>
            <w:vAlign w:val="center"/>
            <w:hideMark/>
          </w:tcPr>
          <w:p w14:paraId="28848B9B" w14:textId="77777777" w:rsidR="00F107CA" w:rsidRPr="005E66BE" w:rsidRDefault="00F107CA" w:rsidP="00D3055D">
            <w:pPr>
              <w:spacing w:after="0" w:line="240" w:lineRule="auto"/>
              <w:jc w:val="right"/>
              <w:rPr>
                <w:rFonts w:eastAsia="Times New Roman"/>
                <w:b/>
                <w:bCs/>
                <w:color w:val="000000"/>
                <w:lang w:eastAsia="fr-FR"/>
              </w:rPr>
            </w:pPr>
            <w:r w:rsidRPr="005E66BE">
              <w:rPr>
                <w:rFonts w:eastAsia="Times New Roman"/>
                <w:b/>
                <w:bCs/>
                <w:color w:val="000000"/>
                <w:lang w:eastAsia="fr-FR"/>
              </w:rPr>
              <w:t>1 0</w:t>
            </w:r>
            <w:r>
              <w:rPr>
                <w:rFonts w:eastAsia="Times New Roman"/>
                <w:b/>
                <w:bCs/>
                <w:color w:val="000000"/>
                <w:lang w:eastAsia="fr-FR"/>
              </w:rPr>
              <w:t>44</w:t>
            </w:r>
            <w:r w:rsidRPr="005E66BE">
              <w:rPr>
                <w:rFonts w:eastAsia="Times New Roman"/>
                <w:b/>
                <w:bCs/>
                <w:color w:val="000000"/>
                <w:lang w:eastAsia="fr-FR"/>
              </w:rPr>
              <w:t xml:space="preserve"> 000</w:t>
            </w:r>
          </w:p>
        </w:tc>
      </w:tr>
    </w:tbl>
    <w:p w14:paraId="30ADD7CC" w14:textId="77777777" w:rsidR="00F107CA" w:rsidRDefault="00F107CA" w:rsidP="00F107CA">
      <w:pPr>
        <w:pStyle w:val="Corpsdetexte"/>
      </w:pPr>
    </w:p>
    <w:p w14:paraId="40516E01" w14:textId="77777777" w:rsidR="00F107CA" w:rsidRDefault="00F107CA" w:rsidP="006D4F08">
      <w:pPr>
        <w:pStyle w:val="Corpsdetexte"/>
      </w:pPr>
    </w:p>
    <w:p w14:paraId="31EA20E0" w14:textId="77777777" w:rsidR="006D4F08" w:rsidRDefault="006D4F08" w:rsidP="003F2213">
      <w:pPr>
        <w:pStyle w:val="Enu0"/>
        <w:numPr>
          <w:ilvl w:val="0"/>
          <w:numId w:val="0"/>
        </w:numPr>
      </w:pPr>
    </w:p>
    <w:p w14:paraId="64837B74" w14:textId="77777777" w:rsidR="00462297" w:rsidRDefault="00462297" w:rsidP="00462297">
      <w:pPr>
        <w:pStyle w:val="Corpsdetexte"/>
      </w:pPr>
    </w:p>
    <w:p w14:paraId="5E5BC7A7" w14:textId="77777777" w:rsidR="004B3F74" w:rsidRDefault="004B3F74" w:rsidP="00462297">
      <w:pPr>
        <w:pStyle w:val="Corpsdetexte"/>
      </w:pPr>
    </w:p>
    <w:p w14:paraId="2323F2B3" w14:textId="77777777" w:rsidR="00462297" w:rsidRDefault="00462297" w:rsidP="00462297">
      <w:pPr>
        <w:pStyle w:val="Titre2"/>
      </w:pPr>
      <w:bookmarkStart w:id="36" w:name="_Toc465335519"/>
      <w:r>
        <w:lastRenderedPageBreak/>
        <w:t>Etat de l’assainissement non collectif</w:t>
      </w:r>
      <w:bookmarkEnd w:id="36"/>
    </w:p>
    <w:p w14:paraId="35228389" w14:textId="77777777" w:rsidR="00462297" w:rsidRDefault="00462297" w:rsidP="00462297">
      <w:pPr>
        <w:pStyle w:val="Corpsdetexte"/>
        <w:spacing w:before="240"/>
      </w:pPr>
      <w:r>
        <w:t>Rappelons que l’assainissement non collectif doit être considéré comme une filière de traitement des eaux usées qui permet de garantir une protection efficace de la qualité du milieu récepteur et ce dans le respect d’un coût supportable par les particuliers. En effet l’assainissement collectif ne se justifie pas s’il n’apporte pas d’intérêt pour l’environnement ou la salubrité publique, ou si son coût est excessif.</w:t>
      </w:r>
    </w:p>
    <w:p w14:paraId="081CF5B1" w14:textId="77777777" w:rsidR="00462297" w:rsidRDefault="00462297" w:rsidP="00462297">
      <w:pPr>
        <w:pStyle w:val="Corpsdetexte"/>
      </w:pPr>
      <w:r>
        <w:t>Le SPANC, Service Public de l’Assainissement Non Collectif, est géré au niveau de la Communauté de Communes du Val d’Eyrieux. Il permet la valorisation des installations d’assainissement autonome en réalisant certaines missions, à savoir :</w:t>
      </w:r>
    </w:p>
    <w:p w14:paraId="5A0A2F63" w14:textId="77777777" w:rsidR="00462297" w:rsidRDefault="00462297" w:rsidP="00462297">
      <w:pPr>
        <w:pStyle w:val="Listepuces2"/>
      </w:pPr>
      <w:r>
        <w:t>L’assistance et le contrôle de bonne réalisation pour les ouvrages neufs ;</w:t>
      </w:r>
    </w:p>
    <w:p w14:paraId="53C8C99F" w14:textId="77777777" w:rsidR="00462297" w:rsidRDefault="00462297" w:rsidP="00462297">
      <w:pPr>
        <w:pStyle w:val="Listepuces2"/>
      </w:pPr>
      <w:r>
        <w:t>La visite systématique de toutes les installations ;</w:t>
      </w:r>
    </w:p>
    <w:p w14:paraId="58EBBEBD" w14:textId="77777777" w:rsidR="00462297" w:rsidRDefault="00462297" w:rsidP="00462297">
      <w:pPr>
        <w:pStyle w:val="Listepuces2"/>
      </w:pPr>
      <w:r>
        <w:t>Le conseil pour l’amélioration et l’entretien des dispositifs.</w:t>
      </w:r>
    </w:p>
    <w:p w14:paraId="67013AAA" w14:textId="77777777" w:rsidR="00462297" w:rsidRDefault="00462297" w:rsidP="00462297">
      <w:pPr>
        <w:pStyle w:val="Corpsdetexte"/>
        <w:spacing w:before="240" w:after="240"/>
      </w:pPr>
      <w:r>
        <w:t xml:space="preserve">A la suite des visites, les installations peuvent être classées en différentes  catégories </w:t>
      </w:r>
    </w:p>
    <w:p w14:paraId="35347C14" w14:textId="77777777" w:rsidR="00462297" w:rsidRPr="00714479" w:rsidRDefault="00462297" w:rsidP="00462297">
      <w:pPr>
        <w:pStyle w:val="Listepuces3"/>
        <w:rPr>
          <w:lang w:val="fr-FR"/>
        </w:rPr>
      </w:pPr>
      <w:r w:rsidRPr="00714479">
        <w:rPr>
          <w:lang w:val="fr-FR"/>
        </w:rPr>
        <w:t>Celles qui ne nécessitent pas de travaux ou d’actions car jugées conformes ;</w:t>
      </w:r>
    </w:p>
    <w:p w14:paraId="3988C975" w14:textId="77777777" w:rsidR="00462297" w:rsidRPr="002130C6" w:rsidRDefault="00462297" w:rsidP="00462297">
      <w:pPr>
        <w:pStyle w:val="Listepuces3"/>
        <w:rPr>
          <w:lang w:val="fr-FR"/>
        </w:rPr>
      </w:pPr>
      <w:r w:rsidRPr="002130C6">
        <w:rPr>
          <w:lang w:val="fr-FR"/>
        </w:rPr>
        <w:t>Celles non conformes qui nécessitent des travaux non urgents à réaliser lors de la revente de l’habitation ;</w:t>
      </w:r>
    </w:p>
    <w:p w14:paraId="4FA55E33" w14:textId="77777777" w:rsidR="00462297" w:rsidRPr="002130C6" w:rsidRDefault="00462297" w:rsidP="00462297">
      <w:pPr>
        <w:pStyle w:val="Listepuces3"/>
        <w:rPr>
          <w:lang w:val="fr-FR"/>
        </w:rPr>
      </w:pPr>
      <w:r w:rsidRPr="002130C6">
        <w:rPr>
          <w:lang w:val="fr-FR"/>
        </w:rPr>
        <w:t>Celles non conformes qui nécessiteraient des travaux à moyen terme (4 ans environ) ;</w:t>
      </w:r>
    </w:p>
    <w:p w14:paraId="161BBC6C" w14:textId="77777777" w:rsidR="00462297" w:rsidRPr="002130C6" w:rsidRDefault="00462297" w:rsidP="00462297">
      <w:pPr>
        <w:pStyle w:val="Listepuces3"/>
        <w:rPr>
          <w:lang w:val="fr-FR"/>
        </w:rPr>
      </w:pPr>
      <w:r w:rsidRPr="002130C6">
        <w:rPr>
          <w:lang w:val="fr-FR"/>
        </w:rPr>
        <w:t>Celles non conformes qui nécessiteraient des travaux prioritaires dans les meilleurs délais.</w:t>
      </w:r>
    </w:p>
    <w:p w14:paraId="4118324F" w14:textId="77777777" w:rsidR="00462297" w:rsidRDefault="00462297" w:rsidP="00462297">
      <w:pPr>
        <w:pStyle w:val="Corpsdetexte"/>
        <w:spacing w:before="240"/>
      </w:pPr>
      <w:r>
        <w:t>Sur le périmètre d’étude, les visites sont en cours. Les installations qui nécessitent des travaux d’amélioration dans les meilleurs délais se situent notamment sur Le Chambon (5 installations), sur Saint Barthélémy (une installation). Les critères suivants sont en général défavorables à l’assainissement autonome :</w:t>
      </w:r>
    </w:p>
    <w:p w14:paraId="584EC795" w14:textId="77777777" w:rsidR="00462297" w:rsidRDefault="00462297" w:rsidP="00462297">
      <w:pPr>
        <w:pStyle w:val="Listepuces3"/>
        <w:numPr>
          <w:ilvl w:val="2"/>
          <w:numId w:val="22"/>
        </w:numPr>
      </w:pPr>
      <w:r>
        <w:t xml:space="preserve">Forte </w:t>
      </w:r>
      <w:proofErr w:type="spellStart"/>
      <w:r>
        <w:t>pente</w:t>
      </w:r>
      <w:proofErr w:type="spellEnd"/>
      <w:r>
        <w:t xml:space="preserve"> ;</w:t>
      </w:r>
    </w:p>
    <w:p w14:paraId="614B7286" w14:textId="77777777" w:rsidR="00462297" w:rsidRPr="004F49ED" w:rsidRDefault="00462297" w:rsidP="00462297">
      <w:pPr>
        <w:pStyle w:val="Listepuces3"/>
        <w:numPr>
          <w:ilvl w:val="2"/>
          <w:numId w:val="22"/>
        </w:numPr>
        <w:rPr>
          <w:lang w:val="fr-FR"/>
        </w:rPr>
      </w:pPr>
      <w:r w:rsidRPr="004F49ED">
        <w:rPr>
          <w:lang w:val="fr-FR"/>
        </w:rPr>
        <w:t>Absence de terrain disponible pour l’épandage notamment lorsque la densité des habitation</w:t>
      </w:r>
      <w:r>
        <w:rPr>
          <w:lang w:val="fr-FR"/>
        </w:rPr>
        <w:t>s est importante.</w:t>
      </w:r>
    </w:p>
    <w:p w14:paraId="26755EE4" w14:textId="77777777" w:rsidR="00462297" w:rsidRDefault="00462297" w:rsidP="00462297">
      <w:pPr>
        <w:pStyle w:val="Corpsdetexte"/>
        <w:spacing w:before="240"/>
      </w:pPr>
      <w:r>
        <w:t>Par ailleurs sur la zone d’étude, les sols ne sont pas toujours très favorables à l’épandage et à l’infiltration compte tenu de la faible épaisseur de sol avant la roche mère. Toutefois des solutions de filtre à sable ou de type compact (filtres à zéolithe) restent toujours possibles.</w:t>
      </w:r>
    </w:p>
    <w:p w14:paraId="7FC60CFE" w14:textId="77777777" w:rsidR="00462297" w:rsidRDefault="00462297" w:rsidP="00462297">
      <w:pPr>
        <w:pStyle w:val="Corpsdetexte"/>
      </w:pPr>
      <w:r>
        <w:t>Le caractère rural, la dispersion des habitations et l’existence d’une superficie de terrain suffisante permettent en général de conserver un assainissement de type autonome. Nous présentons ci-après quelques projets d’assainissement collectif pour les villages les plus problématiques. Par ailleurs pour les hameaux très denses, les problèmes (notamment en termes d’épandage) peuvent se poser pour quelques maisons. La solution alternative à une solution coûteuse d’assainissement collectif est une solution dite d’</w:t>
      </w:r>
      <w:r w:rsidRPr="004F49ED">
        <w:rPr>
          <w:b/>
          <w:i/>
        </w:rPr>
        <w:t>assainissement autonome regroupé</w:t>
      </w:r>
      <w:r>
        <w:t xml:space="preserve">. Cette solution </w:t>
      </w:r>
      <w:r>
        <w:lastRenderedPageBreak/>
        <w:t>nécessite un accord entre les propriétaires concernés pour réaliser au minimum un épandage commun dans un terrain le plus proche possible des habitations. Cette solution est intéressante car moins coûteuse et reste plus conforme au caractère rural du secteur. Pour inciter les propriétaires concernés à se regrouper, une aide technique de la part du SPANC est possible et souhaitable. Cette aide peut permettre également la mise en place d’aides financières.</w:t>
      </w:r>
    </w:p>
    <w:p w14:paraId="6BED6701" w14:textId="77777777" w:rsidR="00462297" w:rsidRDefault="00462297" w:rsidP="00462297">
      <w:pPr>
        <w:pStyle w:val="Corpsdetexte"/>
      </w:pPr>
      <w:r>
        <w:t>Les aides financières pour la réhabilitation de l’assainissement collectif sont possibles. Elles peuvent venir (soit d’organisme tel que l’ANAH° etc…) soit en partie de l’Agence de l’Eau via un projet d’ensemble de réhabilitation des installations nécessitant des travaux prioritaires (installations jugées comme « point noir »). L’aide financière pourrait atteindre au maximum 3 000 € par installation, sous réserve des accords de l’Agence de l’Eau et du respect des critères d’éligibilité.</w:t>
      </w:r>
    </w:p>
    <w:p w14:paraId="3B4C5876" w14:textId="27140728" w:rsidR="00462297" w:rsidRDefault="00462297" w:rsidP="00462297">
      <w:pPr>
        <w:pStyle w:val="Titre2"/>
      </w:pPr>
      <w:bookmarkStart w:id="37" w:name="_Toc465335520"/>
      <w:r>
        <w:t>Les coûts de l’ANC</w:t>
      </w:r>
      <w:bookmarkEnd w:id="37"/>
    </w:p>
    <w:p w14:paraId="7AEA7ED4" w14:textId="77777777" w:rsidR="00462297" w:rsidRDefault="00462297" w:rsidP="00462297">
      <w:pPr>
        <w:pStyle w:val="Corpsdetexte"/>
        <w:spacing w:before="240"/>
      </w:pPr>
      <w:r>
        <w:t>Les coûts pour l’assainissement collectif sont détaillés pour chaque projet sur la base de prix unitaires moyens. Le coût global est un coût d’opération incluant la maitrise d’œuvre et divers, mais hors sujétion particulière. Ils devront être validés lors des études préalables et des avant-projets.</w:t>
      </w:r>
    </w:p>
    <w:p w14:paraId="111094A9" w14:textId="77777777" w:rsidR="00462297" w:rsidRDefault="00462297" w:rsidP="00462297">
      <w:pPr>
        <w:pStyle w:val="Corpsdetexte"/>
      </w:pPr>
      <w:r>
        <w:t>Les coûts pour l’assainissement autonome (hors sujétions) sont les suivants :</w:t>
      </w:r>
    </w:p>
    <w:p w14:paraId="4423E4CC" w14:textId="77777777" w:rsidR="00462297" w:rsidRDefault="00462297" w:rsidP="00462297">
      <w:pPr>
        <w:pStyle w:val="Corpsdetexte"/>
        <w:numPr>
          <w:ilvl w:val="0"/>
          <w:numId w:val="23"/>
        </w:numPr>
      </w:pPr>
      <w:r>
        <w:t xml:space="preserve">Epandage en tranchée dans un terrain meuble : </w:t>
      </w:r>
      <w:r>
        <w:tab/>
      </w:r>
      <w:r>
        <w:tab/>
      </w:r>
      <w:r>
        <w:tab/>
      </w:r>
      <w:r>
        <w:tab/>
        <w:t>4 000 à 6 000 €HT</w:t>
      </w:r>
    </w:p>
    <w:p w14:paraId="300D31F0" w14:textId="77777777" w:rsidR="00462297" w:rsidRDefault="00462297" w:rsidP="00462297">
      <w:pPr>
        <w:pStyle w:val="Corpsdetexte"/>
        <w:numPr>
          <w:ilvl w:val="0"/>
          <w:numId w:val="23"/>
        </w:numPr>
      </w:pPr>
      <w:r>
        <w:t xml:space="preserve">Filtre à sable : </w:t>
      </w:r>
      <w:r>
        <w:tab/>
      </w:r>
      <w:r>
        <w:tab/>
      </w:r>
      <w:r>
        <w:tab/>
      </w:r>
      <w:r>
        <w:tab/>
      </w:r>
      <w:r>
        <w:tab/>
      </w:r>
      <w:r>
        <w:tab/>
      </w:r>
      <w:r>
        <w:tab/>
      </w:r>
      <w:r>
        <w:tab/>
      </w:r>
      <w:r>
        <w:tab/>
      </w:r>
      <w:r>
        <w:tab/>
      </w:r>
      <w:r>
        <w:tab/>
      </w:r>
      <w:r>
        <w:tab/>
      </w:r>
      <w:r>
        <w:tab/>
      </w:r>
      <w:r>
        <w:tab/>
      </w:r>
      <w:r>
        <w:tab/>
      </w:r>
      <w:r>
        <w:tab/>
      </w:r>
      <w:r>
        <w:tab/>
      </w:r>
      <w:r>
        <w:tab/>
      </w:r>
      <w:r>
        <w:tab/>
        <w:t>5 000 à 7 000 €HT</w:t>
      </w:r>
    </w:p>
    <w:p w14:paraId="05419723" w14:textId="77777777" w:rsidR="00462297" w:rsidRDefault="00462297" w:rsidP="00462297">
      <w:pPr>
        <w:pStyle w:val="Corpsdetexte"/>
        <w:numPr>
          <w:ilvl w:val="0"/>
          <w:numId w:val="23"/>
        </w:numPr>
      </w:pPr>
      <w:r>
        <w:t xml:space="preserve">Filtre à zéolithe : </w:t>
      </w:r>
      <w:r>
        <w:tab/>
      </w:r>
      <w:r>
        <w:tab/>
      </w:r>
      <w:r>
        <w:tab/>
      </w:r>
      <w:r>
        <w:tab/>
      </w:r>
      <w:r>
        <w:tab/>
      </w:r>
      <w:r>
        <w:tab/>
      </w:r>
      <w:r>
        <w:tab/>
      </w:r>
      <w:r>
        <w:tab/>
      </w:r>
      <w:r>
        <w:tab/>
      </w:r>
      <w:r>
        <w:tab/>
      </w:r>
      <w:r>
        <w:tab/>
      </w:r>
      <w:r>
        <w:tab/>
      </w:r>
      <w:r>
        <w:tab/>
      </w:r>
      <w:r>
        <w:tab/>
      </w:r>
      <w:r>
        <w:tab/>
      </w:r>
      <w:r>
        <w:tab/>
      </w:r>
      <w:r>
        <w:tab/>
        <w:t>6 000 à 9 000 €HT</w:t>
      </w:r>
    </w:p>
    <w:p w14:paraId="404FD01D" w14:textId="77777777" w:rsidR="00462297" w:rsidRDefault="00462297" w:rsidP="00462297">
      <w:pPr>
        <w:pStyle w:val="Corpsdetexte"/>
        <w:spacing w:before="240"/>
      </w:pPr>
      <w:r>
        <w:t>Les coûts inclus la fosse septique (environ 2 500 à 3 500 €HT). Une étude préalable de sol à la parcelle (600 à 800 €HT) est à prévoir éventuellement en sus.</w:t>
      </w:r>
    </w:p>
    <w:p w14:paraId="2F182843" w14:textId="77777777" w:rsidR="006D4F08" w:rsidRDefault="006D4F08" w:rsidP="003F2213">
      <w:pPr>
        <w:pStyle w:val="Enu0"/>
        <w:numPr>
          <w:ilvl w:val="0"/>
          <w:numId w:val="0"/>
        </w:numPr>
      </w:pPr>
    </w:p>
    <w:p w14:paraId="54DCD777" w14:textId="10DB5C58" w:rsidR="003F2213" w:rsidRPr="002875CB" w:rsidRDefault="003F2213" w:rsidP="002875CB">
      <w:pPr>
        <w:pStyle w:val="Titre1"/>
      </w:pPr>
      <w:bookmarkStart w:id="38" w:name="_Toc445201471"/>
      <w:bookmarkStart w:id="39" w:name="_Toc465335521"/>
      <w:bookmarkStart w:id="40" w:name="_Toc115586527"/>
      <w:r w:rsidRPr="002875CB">
        <w:t>Présentation du zonage</w:t>
      </w:r>
      <w:bookmarkEnd w:id="38"/>
      <w:bookmarkEnd w:id="39"/>
      <w:r w:rsidRPr="002875CB">
        <w:t xml:space="preserve"> </w:t>
      </w:r>
      <w:bookmarkEnd w:id="40"/>
    </w:p>
    <w:p w14:paraId="0D44C549" w14:textId="22513B5E" w:rsidR="002875CB" w:rsidRDefault="002875CB" w:rsidP="002875CB">
      <w:pPr>
        <w:pStyle w:val="Titre2"/>
      </w:pPr>
      <w:bookmarkStart w:id="41" w:name="_Toc465335522"/>
      <w:r>
        <w:t>Présentation générale</w:t>
      </w:r>
      <w:bookmarkEnd w:id="41"/>
    </w:p>
    <w:p w14:paraId="3742DE67" w14:textId="77777777" w:rsidR="003F2213" w:rsidRDefault="003F2213" w:rsidP="003F2213">
      <w:pPr>
        <w:jc w:val="both"/>
      </w:pPr>
      <w:r>
        <w:t xml:space="preserve">Le zonage d’assainissement a été élaboré selon les principes suivants : </w:t>
      </w:r>
    </w:p>
    <w:p w14:paraId="0907DE45" w14:textId="741AD6D2" w:rsidR="003571C2" w:rsidRDefault="003F2213" w:rsidP="003F2213">
      <w:pPr>
        <w:pStyle w:val="Enu0"/>
      </w:pPr>
      <w:r>
        <w:t xml:space="preserve">Assainissement collectif pour l’ensemble des zones urbanisées et urbanisables </w:t>
      </w:r>
      <w:r w:rsidR="003571C2">
        <w:t xml:space="preserve">déjà </w:t>
      </w:r>
      <w:r>
        <w:t xml:space="preserve">desservies par le réseau d’assainissement existant ou par </w:t>
      </w:r>
      <w:r w:rsidR="003571C2">
        <w:t>les extensions</w:t>
      </w:r>
      <w:r>
        <w:t xml:space="preserve"> des </w:t>
      </w:r>
      <w:r w:rsidR="003571C2">
        <w:t>réseaux d'assainissement en cours de réalisation ;</w:t>
      </w:r>
    </w:p>
    <w:p w14:paraId="1B5AF721" w14:textId="6B2C3B82" w:rsidR="003F2213" w:rsidRDefault="003F2213" w:rsidP="003F2213">
      <w:pPr>
        <w:pStyle w:val="Enu0"/>
      </w:pPr>
      <w:r>
        <w:t xml:space="preserve"> </w:t>
      </w:r>
      <w:r w:rsidR="003571C2">
        <w:t xml:space="preserve">Assainissement collectif sur certain hameau actuellement en assainissement autonome. </w:t>
      </w:r>
      <w:r>
        <w:t>Les principaux arguments justifiant ce choix sont les suivants :</w:t>
      </w:r>
    </w:p>
    <w:p w14:paraId="0BC75B13" w14:textId="77777777" w:rsidR="003F2213" w:rsidRDefault="003F2213" w:rsidP="003F2213">
      <w:pPr>
        <w:pStyle w:val="Enu2"/>
      </w:pPr>
      <w:r>
        <w:t>la volonté de résoudre les contraintes liées à l’assainissement non collectif dans ces secteurs, notamment les problèmes de surface disponible limitée ;</w:t>
      </w:r>
    </w:p>
    <w:p w14:paraId="79FD9036" w14:textId="77777777" w:rsidR="003F2213" w:rsidRDefault="003F2213" w:rsidP="003F2213">
      <w:pPr>
        <w:pStyle w:val="Enu2"/>
      </w:pPr>
      <w:r>
        <w:t>la volonté de supprimer des rejets directs au milieu naturel ;</w:t>
      </w:r>
    </w:p>
    <w:p w14:paraId="0F925D2F" w14:textId="77777777" w:rsidR="003F2213" w:rsidRDefault="003F2213" w:rsidP="003F2213">
      <w:pPr>
        <w:pStyle w:val="Enu2"/>
      </w:pPr>
      <w:r>
        <w:lastRenderedPageBreak/>
        <w:t>la continuité de la politique de raccordement des abonnés.</w:t>
      </w:r>
    </w:p>
    <w:p w14:paraId="0B103E28" w14:textId="77777777" w:rsidR="003F2213" w:rsidRDefault="003F2213" w:rsidP="003F2213">
      <w:pPr>
        <w:pStyle w:val="Enu0"/>
        <w:spacing w:after="240"/>
      </w:pPr>
      <w:r>
        <w:t>Assainissement non collectif pour les autres secteurs et ceux non desservis par le réseau d’assainissement collectif existant.</w:t>
      </w:r>
    </w:p>
    <w:p w14:paraId="092D3FCE" w14:textId="77777777" w:rsidR="003F2213" w:rsidRPr="003571C2" w:rsidRDefault="003F2213" w:rsidP="003F2213">
      <w:pPr>
        <w:jc w:val="both"/>
        <w:rPr>
          <w:rFonts w:ascii="Times New Roman" w:hAnsi="Times New Roman"/>
          <w:sz w:val="24"/>
          <w:szCs w:val="24"/>
        </w:rPr>
      </w:pPr>
      <w:r w:rsidRPr="003571C2">
        <w:rPr>
          <w:rFonts w:ascii="Times New Roman" w:hAnsi="Times New Roman"/>
          <w:sz w:val="24"/>
          <w:szCs w:val="24"/>
        </w:rPr>
        <w:t xml:space="preserve">Il s’agit de hameaux ou lieu dits pour lesquels le scénario de l’assainissement collectif a été écarté du fait : </w:t>
      </w:r>
    </w:p>
    <w:p w14:paraId="27F568F3" w14:textId="77777777" w:rsidR="003F2213" w:rsidRPr="003571C2" w:rsidRDefault="003F2213" w:rsidP="003F2213">
      <w:pPr>
        <w:pStyle w:val="Enu2"/>
      </w:pPr>
      <w:r w:rsidRPr="003571C2">
        <w:t>des faibles perspectives d’urbanisation ;</w:t>
      </w:r>
    </w:p>
    <w:p w14:paraId="0CC80514" w14:textId="77777777" w:rsidR="003F2213" w:rsidRPr="003571C2" w:rsidRDefault="003F2213" w:rsidP="003F2213">
      <w:pPr>
        <w:pStyle w:val="Enu2"/>
      </w:pPr>
      <w:r w:rsidRPr="003571C2">
        <w:t>de l’éloignement des réseaux existants et/ou des coûts de raccordement pour le particulier ;</w:t>
      </w:r>
    </w:p>
    <w:p w14:paraId="707778B9" w14:textId="77777777" w:rsidR="003F2213" w:rsidRPr="003571C2" w:rsidRDefault="003F2213" w:rsidP="003F2213">
      <w:pPr>
        <w:pStyle w:val="Enu2"/>
      </w:pPr>
      <w:r w:rsidRPr="003571C2">
        <w:t>du faible nombre d’habitations concernées.</w:t>
      </w:r>
    </w:p>
    <w:p w14:paraId="325F54B5" w14:textId="77777777" w:rsidR="003F2213" w:rsidRPr="003571C2" w:rsidRDefault="003F2213" w:rsidP="003F2213">
      <w:pPr>
        <w:pStyle w:val="Enu2"/>
        <w:numPr>
          <w:ilvl w:val="0"/>
          <w:numId w:val="0"/>
        </w:numPr>
        <w:ind w:left="851"/>
        <w:rPr>
          <w:sz w:val="22"/>
          <w:szCs w:val="22"/>
        </w:rPr>
      </w:pPr>
    </w:p>
    <w:p w14:paraId="24F360D1" w14:textId="0DDE1A8C" w:rsidR="003571C2" w:rsidRDefault="003F2213" w:rsidP="003F2213">
      <w:pPr>
        <w:pStyle w:val="Corpsdetexte"/>
      </w:pPr>
      <w:r>
        <w:t>En dehors de la zone d’assainissement collectif, l’assainissement sera de type non collectif. Les dispositifs à mettre en place vont dépendre de la nature du sol. Toutefois celle-ci étant nature tr</w:t>
      </w:r>
      <w:r w:rsidR="003571C2">
        <w:t>ès hétérogènes sur la commune</w:t>
      </w:r>
      <w:r>
        <w:t>, il est fortement conseillé pour tout projet de construction ou de réhabilitation de filière d’assainissement non collectif, de confirmer la filière par un son</w:t>
      </w:r>
      <w:r w:rsidR="003571C2">
        <w:t>dage sur la parcelle concernée.</w:t>
      </w:r>
    </w:p>
    <w:p w14:paraId="75F5D4D9" w14:textId="4CDE753F" w:rsidR="003F2213" w:rsidRDefault="003F2213" w:rsidP="003F2213">
      <w:pPr>
        <w:pStyle w:val="Corpsdetexte"/>
      </w:pPr>
      <w:r>
        <w:t>Les usagers se rapprocheront du SPANC (Service public d’assainissement non collectif) pour l’établissement des projets de travaux neufs ou de réhabilitation. Ce service a en effet un rôle de conseil et de contrôle afin de s’assurer du bon fonctionnement des installations.</w:t>
      </w:r>
    </w:p>
    <w:p w14:paraId="72F37C72" w14:textId="77777777" w:rsidR="003F2213" w:rsidRDefault="003F2213" w:rsidP="003F2213">
      <w:pPr>
        <w:pStyle w:val="Corpsdetexte"/>
      </w:pPr>
    </w:p>
    <w:p w14:paraId="68400300" w14:textId="77777777" w:rsidR="002875CB" w:rsidRPr="002875CB" w:rsidRDefault="002875CB" w:rsidP="002875CB">
      <w:pPr>
        <w:pStyle w:val="Titre2"/>
      </w:pPr>
      <w:bookmarkStart w:id="42" w:name="_Toc465335523"/>
      <w:r w:rsidRPr="002875CB">
        <w:t>Situation et projet d’assainissement</w:t>
      </w:r>
      <w:bookmarkEnd w:id="42"/>
    </w:p>
    <w:p w14:paraId="7ABFF3C2" w14:textId="77777777" w:rsidR="002875CB" w:rsidRDefault="002875CB" w:rsidP="002875CB">
      <w:pPr>
        <w:pStyle w:val="Corpsdetexte"/>
      </w:pPr>
    </w:p>
    <w:p w14:paraId="0785DE62" w14:textId="77777777" w:rsidR="00F107CA" w:rsidRDefault="00F107CA" w:rsidP="00F107CA">
      <w:pPr>
        <w:pStyle w:val="Corpsdetexte"/>
      </w:pPr>
      <w:r>
        <w:t>Le tableau suivant  présente un récapitulatif des projets d’assainissement collectif envisagés sur chaque commune.</w:t>
      </w:r>
    </w:p>
    <w:p w14:paraId="6D9FCFB5" w14:textId="77777777" w:rsidR="00F107CA" w:rsidRDefault="00F107CA" w:rsidP="00F107CA">
      <w:pPr>
        <w:pStyle w:val="Corpsdetexte"/>
      </w:pPr>
      <w:r>
        <w:t xml:space="preserve">La résolution des problèmes d’assainissement sur </w:t>
      </w:r>
      <w:r w:rsidRPr="00602A5F">
        <w:rPr>
          <w:b/>
        </w:rPr>
        <w:t>le village du Chambon semble être une priorité.</w:t>
      </w:r>
      <w:r>
        <w:t xml:space="preserve"> La réhabilitation de l’assainissement apparait difficile compte tenu de l’absence de surface individuelle disponible et d’une mauvaise capacité des sols. La solution étudiée en assainissement collectif porte en priorité sur le village. Une extension est possible sur </w:t>
      </w:r>
      <w:proofErr w:type="spellStart"/>
      <w:r>
        <w:t>Darnepessac</w:t>
      </w:r>
      <w:proofErr w:type="spellEnd"/>
      <w:r>
        <w:t xml:space="preserve">. Elle est à mettre en balance avec la réhabilitation de l’assainissement autonome. Dans ce cadre, un regroupement pour les habitations les plus sensibles semble une solution moins coûteuse (ouvrages communs à plusieurs maisons). </w:t>
      </w:r>
    </w:p>
    <w:p w14:paraId="26F042D9" w14:textId="77777777" w:rsidR="00F107CA" w:rsidRDefault="00F107CA" w:rsidP="00F107CA">
      <w:pPr>
        <w:pStyle w:val="Corpsdetexte"/>
      </w:pPr>
      <w:r w:rsidRPr="00602A5F">
        <w:rPr>
          <w:b/>
        </w:rPr>
        <w:t>Saint Barthelemy</w:t>
      </w:r>
      <w:r>
        <w:t xml:space="preserve">, comme Le Chambon ne dispose pas vraiment d’un assainissement collectif malgré l’existence de tuyau existant aboutissant à un puit d’infiltration. L’assainissement collectif a été étudié. La solution reste difficile à concevoir compte tenu des terrains en forte pente en contrebas du village. Un projet d’assainissement sur </w:t>
      </w:r>
      <w:proofErr w:type="spellStart"/>
      <w:r>
        <w:t>Burianne</w:t>
      </w:r>
      <w:proofErr w:type="spellEnd"/>
      <w:r>
        <w:t xml:space="preserve"> a été étudié compte tenu du mauvais fonctionnement de certaines installations.</w:t>
      </w:r>
    </w:p>
    <w:p w14:paraId="6A414E7B" w14:textId="77777777" w:rsidR="00F107CA" w:rsidRDefault="00F107CA" w:rsidP="00F107CA">
      <w:pPr>
        <w:pStyle w:val="Corpsdetexte"/>
      </w:pPr>
      <w:r w:rsidRPr="008D2C7F">
        <w:rPr>
          <w:b/>
        </w:rPr>
        <w:lastRenderedPageBreak/>
        <w:t>Sur Saint Michel d’</w:t>
      </w:r>
      <w:proofErr w:type="spellStart"/>
      <w:r w:rsidRPr="008D2C7F">
        <w:rPr>
          <w:b/>
        </w:rPr>
        <w:t>Aurance</w:t>
      </w:r>
      <w:proofErr w:type="spellEnd"/>
      <w:r>
        <w:t xml:space="preserve"> les propositions concernent la construction d’une extension de réseau afin de finaliser la desserte en assainissement collectif sur les secteurs urbanisés plus récemment.</w:t>
      </w:r>
    </w:p>
    <w:p w14:paraId="666CA1BE" w14:textId="77777777" w:rsidR="00F107CA" w:rsidRDefault="00F107CA" w:rsidP="00F107CA">
      <w:pPr>
        <w:pStyle w:val="Corpsdetexte"/>
      </w:pPr>
      <w:r w:rsidRPr="008D2C7F">
        <w:rPr>
          <w:b/>
        </w:rPr>
        <w:t>Saint Julien Labrousse</w:t>
      </w:r>
      <w:r>
        <w:t xml:space="preserve">, comme Le Chambon et Saint Barthélemy, ne possède pas d’assainissement collectif, malgré l’existence la encore d’embryon de tuyau. La faible densité des habitations permet d’éviter des problèmes importants en assainissement autonome. Toutefois, il existe quelques rejets importants (bâtiments communaux, auberge) et un assainissement collectif a été proposé en optimisant le linéaire de réseau. </w:t>
      </w:r>
    </w:p>
    <w:p w14:paraId="7085E6CA" w14:textId="77777777" w:rsidR="00F107CA" w:rsidRDefault="00F107CA" w:rsidP="00F107CA">
      <w:pPr>
        <w:pStyle w:val="Corpsdetexte"/>
      </w:pPr>
      <w:r>
        <w:t xml:space="preserve">Sur Accons, hameau de </w:t>
      </w:r>
      <w:proofErr w:type="spellStart"/>
      <w:r>
        <w:t>Chaussinand</w:t>
      </w:r>
      <w:proofErr w:type="spellEnd"/>
      <w:r>
        <w:t>, le projet reste coûteux par rapport à l’assainissement non collectif. La topographie du hameau rend difficile la conception du projet. Ce secteur ne semble pas prioritaire.</w:t>
      </w:r>
    </w:p>
    <w:p w14:paraId="5BF3BB62" w14:textId="77777777" w:rsidR="00F107CA" w:rsidRDefault="00F107CA" w:rsidP="00F107CA">
      <w:pPr>
        <w:pStyle w:val="Corpsdetexte"/>
      </w:pPr>
      <w:r>
        <w:t>Dornas est bien desservi. Pour le Grand Dornas un équipement de type autonome regroupé semble une solution moins coûteuse.</w:t>
      </w:r>
    </w:p>
    <w:p w14:paraId="30687CF0" w14:textId="77777777" w:rsidR="00F107CA" w:rsidRDefault="00F107CA" w:rsidP="00F107CA">
      <w:pPr>
        <w:pStyle w:val="Corpsdetexte"/>
      </w:pPr>
      <w:r>
        <w:t>Mariac est également bien desservi. Un projet est présenté sur Girond. Toutefois ce projet reste également difficile à mettre en œuvre compte tenu d’un contexte local qui ne favorise pas la réalisation de travaux de terrassement. Là encore, un regroupement pour les habitations les plus sensibles semble une solution moins coûteuse.</w:t>
      </w:r>
    </w:p>
    <w:p w14:paraId="3B880E77" w14:textId="77777777" w:rsidR="00F107CA" w:rsidRDefault="00F107CA" w:rsidP="00F107CA">
      <w:pPr>
        <w:pStyle w:val="Corpsdetexte"/>
      </w:pPr>
    </w:p>
    <w:p w14:paraId="35B0FAB1" w14:textId="77777777" w:rsidR="00F107CA" w:rsidRDefault="00F107CA" w:rsidP="00F107CA">
      <w:pPr>
        <w:pStyle w:val="TableauTitre"/>
        <w:rPr>
          <w:rFonts w:eastAsia="MS P????"/>
          <w:snapToGrid w:val="0"/>
        </w:rPr>
      </w:pPr>
      <w:bookmarkStart w:id="43" w:name="_Toc465329950"/>
      <w:bookmarkStart w:id="44" w:name="_Toc465335536"/>
      <w:r w:rsidRPr="005C7134">
        <w:lastRenderedPageBreak/>
        <w:t xml:space="preserve">Tableau </w:t>
      </w:r>
      <w:fldSimple w:instr=" SEQ Tableau \* ARABIC ">
        <w:r>
          <w:rPr>
            <w:noProof/>
          </w:rPr>
          <w:t>3</w:t>
        </w:r>
      </w:fldSimple>
      <w:r w:rsidRPr="005C7134">
        <w:t xml:space="preserve"> :</w:t>
      </w:r>
      <w:r w:rsidRPr="004007FF">
        <w:rPr>
          <w:rFonts w:eastAsia="MS P????"/>
          <w:snapToGrid w:val="0"/>
        </w:rPr>
        <w:t xml:space="preserve"> </w:t>
      </w:r>
      <w:r>
        <w:rPr>
          <w:rFonts w:eastAsia="MS P????"/>
          <w:snapToGrid w:val="0"/>
        </w:rPr>
        <w:t>Récapitulatif des projets d’assainissement collectif</w:t>
      </w:r>
      <w:bookmarkEnd w:id="43"/>
      <w:bookmarkEnd w:id="44"/>
    </w:p>
    <w:p w14:paraId="618E2EC4" w14:textId="77777777" w:rsidR="00F107CA" w:rsidRDefault="00F107CA" w:rsidP="00F107CA">
      <w:pPr>
        <w:pStyle w:val="Corpsdetexte"/>
      </w:pPr>
      <w:r w:rsidRPr="008A68DA">
        <w:rPr>
          <w:noProof/>
        </w:rPr>
        <w:drawing>
          <wp:inline distT="0" distB="0" distL="0" distR="0" wp14:anchorId="44F6482A" wp14:editId="373B3EDC">
            <wp:extent cx="5400675" cy="5986780"/>
            <wp:effectExtent l="0" t="0" r="9525"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5986780"/>
                    </a:xfrm>
                    <a:prstGeom prst="rect">
                      <a:avLst/>
                    </a:prstGeom>
                    <a:noFill/>
                    <a:ln>
                      <a:noFill/>
                    </a:ln>
                  </pic:spPr>
                </pic:pic>
              </a:graphicData>
            </a:graphic>
          </wp:inline>
        </w:drawing>
      </w:r>
    </w:p>
    <w:p w14:paraId="183C890D" w14:textId="77777777" w:rsidR="00F107CA" w:rsidRDefault="00F107CA" w:rsidP="002875CB">
      <w:pPr>
        <w:pStyle w:val="Corpsdetexte"/>
      </w:pPr>
    </w:p>
    <w:p w14:paraId="65626653" w14:textId="77777777" w:rsidR="00F107CA" w:rsidRDefault="00F107CA" w:rsidP="002875CB">
      <w:pPr>
        <w:pStyle w:val="Corpsdetexte"/>
      </w:pPr>
    </w:p>
    <w:p w14:paraId="0AFC7D9C" w14:textId="77777777" w:rsidR="00F107CA" w:rsidRDefault="00F107CA" w:rsidP="002875CB">
      <w:pPr>
        <w:pStyle w:val="Corpsdetexte"/>
      </w:pPr>
    </w:p>
    <w:p w14:paraId="59E57673" w14:textId="77777777" w:rsidR="002875CB" w:rsidRDefault="002875CB" w:rsidP="002875CB">
      <w:pPr>
        <w:pStyle w:val="Corpsdetexte"/>
      </w:pPr>
    </w:p>
    <w:p w14:paraId="62965C09" w14:textId="77777777" w:rsidR="00F107CA" w:rsidRDefault="00F107CA">
      <w:pPr>
        <w:spacing w:after="0" w:line="240" w:lineRule="auto"/>
        <w:rPr>
          <w:rFonts w:ascii="Verdana" w:eastAsia="MS P????" w:hAnsi="Verdana"/>
          <w:b/>
          <w:bCs/>
          <w:caps/>
          <w:color w:val="4CAEDC" w:themeColor="accent1"/>
          <w:sz w:val="36"/>
          <w:szCs w:val="36"/>
          <w:lang w:eastAsia="fr-FR"/>
        </w:rPr>
      </w:pPr>
      <w:bookmarkStart w:id="45" w:name="_Toc445201472"/>
      <w:r>
        <w:br w:type="page"/>
      </w:r>
    </w:p>
    <w:p w14:paraId="01FA05BF" w14:textId="338DD0F7" w:rsidR="003F2213" w:rsidRPr="002875CB" w:rsidRDefault="003F2213" w:rsidP="002875CB">
      <w:pPr>
        <w:pStyle w:val="Titre1"/>
      </w:pPr>
      <w:bookmarkStart w:id="46" w:name="_Toc465335524"/>
      <w:r w:rsidRPr="002875CB">
        <w:lastRenderedPageBreak/>
        <w:t>Description technique de l’assainissement non collectif</w:t>
      </w:r>
      <w:bookmarkEnd w:id="45"/>
      <w:bookmarkEnd w:id="46"/>
    </w:p>
    <w:p w14:paraId="089D9C89" w14:textId="77777777" w:rsidR="00BD2A1A" w:rsidRDefault="00BD2A1A" w:rsidP="003F2213">
      <w:pPr>
        <w:pStyle w:val="Corpsdetexte"/>
      </w:pPr>
    </w:p>
    <w:p w14:paraId="7A9D9879" w14:textId="218AF7A8" w:rsidR="003F2213" w:rsidRDefault="003F2213" w:rsidP="003F2213">
      <w:pPr>
        <w:pStyle w:val="Corpsdetexte"/>
      </w:pPr>
      <w:r>
        <w:t>On citera la norme AFNOR DTU 64.1 qui précise les caractéristiques des ouvrages d’assainissement non collectif.</w:t>
      </w:r>
    </w:p>
    <w:p w14:paraId="0AEF493B" w14:textId="77777777" w:rsidR="003F2213" w:rsidRDefault="003F2213" w:rsidP="003F2213">
      <w:r>
        <w:t>Les assainissements non collectifs doivent assurer l'épuration et l'évacuation des eaux usées d'origine domestique. Dans tous les cas, ils comprennent au minimum :</w:t>
      </w:r>
    </w:p>
    <w:p w14:paraId="18D905DF" w14:textId="77777777" w:rsidR="003F2213" w:rsidRDefault="003F2213" w:rsidP="003F2213">
      <w:pPr>
        <w:pStyle w:val="Enu0"/>
      </w:pPr>
      <w:r>
        <w:t>un dispositif de prétraitement constitué par une fosse septique toutes eaux ;</w:t>
      </w:r>
    </w:p>
    <w:p w14:paraId="58C300A5" w14:textId="77777777" w:rsidR="003F2213" w:rsidRDefault="003F2213" w:rsidP="003F2213">
      <w:pPr>
        <w:pStyle w:val="Enu0"/>
      </w:pPr>
      <w:r>
        <w:t>un dispositif d'épuration et d'évacuation, fonction des conditions de sol et de relief.</w:t>
      </w:r>
    </w:p>
    <w:p w14:paraId="4BFCA277" w14:textId="77777777" w:rsidR="003F2213" w:rsidRDefault="003F2213" w:rsidP="00BD2A1A">
      <w:pPr>
        <w:pStyle w:val="Titre2"/>
      </w:pPr>
      <w:bookmarkStart w:id="47" w:name="_Toc410639583"/>
      <w:bookmarkStart w:id="48" w:name="_Toc411734943"/>
      <w:bookmarkStart w:id="49" w:name="_Toc416160385"/>
      <w:bookmarkStart w:id="50" w:name="_Toc417455812"/>
      <w:bookmarkStart w:id="51" w:name="_Toc419705157"/>
      <w:bookmarkStart w:id="52" w:name="_Toc420895714"/>
      <w:bookmarkStart w:id="53" w:name="_Toc411505740"/>
      <w:bookmarkStart w:id="54" w:name="_Toc453746492"/>
      <w:bookmarkStart w:id="55" w:name="_Toc455548288"/>
      <w:bookmarkStart w:id="56" w:name="_Toc495717624"/>
      <w:bookmarkStart w:id="57" w:name="_Toc10259992"/>
      <w:bookmarkStart w:id="58" w:name="_Toc445201474"/>
      <w:bookmarkStart w:id="59" w:name="_Toc465335525"/>
      <w:r>
        <w:t>Prétraitement</w:t>
      </w:r>
      <w:bookmarkEnd w:id="47"/>
      <w:bookmarkEnd w:id="48"/>
      <w:bookmarkEnd w:id="49"/>
      <w:bookmarkEnd w:id="50"/>
      <w:bookmarkEnd w:id="51"/>
      <w:bookmarkEnd w:id="52"/>
      <w:bookmarkEnd w:id="53"/>
      <w:bookmarkEnd w:id="54"/>
      <w:bookmarkEnd w:id="55"/>
      <w:bookmarkEnd w:id="56"/>
      <w:bookmarkEnd w:id="57"/>
      <w:bookmarkEnd w:id="58"/>
      <w:bookmarkEnd w:id="59"/>
    </w:p>
    <w:p w14:paraId="35F197FB" w14:textId="77777777" w:rsidR="003F2213" w:rsidRDefault="003F2213" w:rsidP="003F2213">
      <w:r>
        <w:t xml:space="preserve">La « Fosse Septique Toutes Eaux » recueille les eaux vannes (W-C) et les eaux ménagères. Son volume est d'au moins </w:t>
      </w:r>
      <w:smartTag w:uri="urn:schemas-microsoft-com:office:smarttags" w:element="metricconverter">
        <w:smartTagPr>
          <w:attr w:name="ProductID" w:val="3 m3"/>
        </w:smartTagPr>
        <w:r>
          <w:t>3 m</w:t>
        </w:r>
        <w:r>
          <w:rPr>
            <w:vertAlign w:val="superscript"/>
          </w:rPr>
          <w:t>3</w:t>
        </w:r>
      </w:smartTag>
      <w:r>
        <w:t xml:space="preserve"> pour les logements jusqu'au 5 pièces, il est augmenté de </w:t>
      </w:r>
      <w:smartTag w:uri="urn:schemas-microsoft-com:office:smarttags" w:element="metricconverter">
        <w:smartTagPr>
          <w:attr w:name="ProductID" w:val="1 m3"/>
        </w:smartTagPr>
        <w:r>
          <w:t>1 m</w:t>
        </w:r>
        <w:r>
          <w:rPr>
            <w:vertAlign w:val="superscript"/>
          </w:rPr>
          <w:t>3</w:t>
        </w:r>
      </w:smartTag>
      <w:r>
        <w:t xml:space="preserve"> par pièce supplémentaire.</w:t>
      </w:r>
    </w:p>
    <w:p w14:paraId="10604F7A" w14:textId="77777777" w:rsidR="003F2213" w:rsidRDefault="003F2213" w:rsidP="003F2213">
      <w:pPr>
        <w:pStyle w:val="Enu0"/>
      </w:pPr>
      <w:r>
        <w:t>Il s'y déroule deux types de phénomènes :</w:t>
      </w:r>
    </w:p>
    <w:p w14:paraId="59D5C63F" w14:textId="77777777" w:rsidR="003F2213" w:rsidRDefault="003F2213" w:rsidP="003F2213">
      <w:pPr>
        <w:pStyle w:val="Enu1"/>
      </w:pPr>
      <w:r>
        <w:t>un phénomène physique de clarification par décantation des matières en suspension les plus lourdes (boues) et dégraissage par flottation (les graisses rendues par les eaux forment en se refroidissant une croûte en surface) ;</w:t>
      </w:r>
    </w:p>
    <w:p w14:paraId="7923514D" w14:textId="77777777" w:rsidR="003F2213" w:rsidRDefault="003F2213" w:rsidP="003F2213">
      <w:pPr>
        <w:pStyle w:val="Enu1"/>
      </w:pPr>
      <w:r>
        <w:t>un phénomène chimique avec digestion anaérobie des boues (début de dégradation de la charge organique).</w:t>
      </w:r>
    </w:p>
    <w:p w14:paraId="5AF2DED2" w14:textId="77777777" w:rsidR="003F2213" w:rsidRDefault="003F2213" w:rsidP="003F2213">
      <w:pPr>
        <w:pStyle w:val="Enu1"/>
        <w:numPr>
          <w:ilvl w:val="0"/>
          <w:numId w:val="0"/>
        </w:numPr>
        <w:ind w:left="425"/>
      </w:pPr>
    </w:p>
    <w:p w14:paraId="325B1534" w14:textId="77777777" w:rsidR="003F2213" w:rsidRDefault="003F2213" w:rsidP="00616B6C">
      <w:pPr>
        <w:spacing w:after="120"/>
        <w:jc w:val="both"/>
      </w:pPr>
      <w:r>
        <w:t>La « Fosse Septique Toutes Eaux » assure uniquement un prétraitement nécessaire au bon fonctionnement du système d'épuration. Pour que la fosse soit efficace, les eaux usées doivent y séjourner assez longtemps.</w:t>
      </w:r>
    </w:p>
    <w:p w14:paraId="70C9395C" w14:textId="77777777" w:rsidR="003F2213" w:rsidRDefault="003F2213" w:rsidP="00616B6C">
      <w:pPr>
        <w:spacing w:after="120"/>
        <w:jc w:val="both"/>
      </w:pPr>
      <w:r>
        <w:t>Son volume est prévu pour que les eaux usées d'une famille moyenne y séjournent au moins 3 jours. Elle doit être contrôlée et vidangée tous les 2 à 4 ans : en effet, les boues et graisses diminuent son volume utile ; si celui-ci est trop réduit, les eaux usées sortant de la fosse risquent d'être trop chargées en graisse et en matières en suspension qui peuvent colmater le dispositif d'épandage.</w:t>
      </w:r>
    </w:p>
    <w:p w14:paraId="72AA6AFD" w14:textId="77777777" w:rsidR="003F2213" w:rsidRDefault="003F2213" w:rsidP="00616B6C">
      <w:pPr>
        <w:spacing w:after="120"/>
        <w:jc w:val="both"/>
      </w:pPr>
      <w:r>
        <w:t>Le préfiltre a pour rôle de limiter les conséquences d’un relargage accidentel de matières en suspension en quantités importantes suite à un dysfonctionnement hydraulique.</w:t>
      </w:r>
    </w:p>
    <w:p w14:paraId="0ED773C2" w14:textId="77777777" w:rsidR="003F2213" w:rsidRDefault="003F2213" w:rsidP="00616B6C">
      <w:pPr>
        <w:spacing w:after="120"/>
        <w:jc w:val="both"/>
      </w:pPr>
      <w:r>
        <w:t>Il présente également l’intérêt d’éviter le départ de particules isolées de densité proche de 1, susceptibles d’obturer les orifices situés en aval.</w:t>
      </w:r>
    </w:p>
    <w:p w14:paraId="7A809916" w14:textId="77777777" w:rsidR="003F2213" w:rsidRDefault="003F2213" w:rsidP="00616B6C">
      <w:pPr>
        <w:spacing w:after="120"/>
        <w:jc w:val="both"/>
      </w:pPr>
      <w:r>
        <w:t>Il doit pouvoir être nettoyé sans occasionner de départ de boues vers le massif filtrant. Il doit effectivement se bloquer et donc déborder en cas de problème.</w:t>
      </w:r>
    </w:p>
    <w:p w14:paraId="327DE95D" w14:textId="77777777" w:rsidR="003F2213" w:rsidRDefault="003F2213" w:rsidP="00616B6C">
      <w:pPr>
        <w:spacing w:after="120"/>
        <w:jc w:val="both"/>
      </w:pPr>
      <w:r>
        <w:lastRenderedPageBreak/>
        <w:t>Il est obligatoire, dans le cas exceptionnel de réhabilitation, de séparer les eaux vannes des eaux ménagères.</w:t>
      </w:r>
    </w:p>
    <w:p w14:paraId="236E5EBE" w14:textId="77777777" w:rsidR="003F2213" w:rsidRPr="00984E1F" w:rsidRDefault="003F2213" w:rsidP="00984E1F">
      <w:pPr>
        <w:pStyle w:val="Titre2"/>
      </w:pPr>
      <w:bookmarkStart w:id="60" w:name="_Toc410639584"/>
      <w:bookmarkStart w:id="61" w:name="_Toc411734944"/>
      <w:bookmarkStart w:id="62" w:name="_Toc416160386"/>
      <w:bookmarkStart w:id="63" w:name="_Toc417455813"/>
      <w:bookmarkStart w:id="64" w:name="_Toc419705158"/>
      <w:bookmarkStart w:id="65" w:name="_Toc420895715"/>
      <w:bookmarkStart w:id="66" w:name="_Toc411505741"/>
      <w:bookmarkStart w:id="67" w:name="_Toc453746493"/>
      <w:bookmarkStart w:id="68" w:name="_Toc455548289"/>
      <w:bookmarkStart w:id="69" w:name="_Toc495717625"/>
      <w:bookmarkStart w:id="70" w:name="_Toc10259993"/>
      <w:bookmarkStart w:id="71" w:name="_Toc445201475"/>
      <w:bookmarkStart w:id="72" w:name="_Toc465335526"/>
      <w:r w:rsidRPr="00984E1F">
        <w:t>Épuration et évacuation</w:t>
      </w:r>
      <w:bookmarkEnd w:id="60"/>
      <w:bookmarkEnd w:id="61"/>
      <w:bookmarkEnd w:id="62"/>
      <w:bookmarkEnd w:id="63"/>
      <w:bookmarkEnd w:id="64"/>
      <w:bookmarkEnd w:id="65"/>
      <w:bookmarkEnd w:id="66"/>
      <w:bookmarkEnd w:id="67"/>
      <w:bookmarkEnd w:id="68"/>
      <w:bookmarkEnd w:id="69"/>
      <w:bookmarkEnd w:id="70"/>
      <w:bookmarkEnd w:id="71"/>
      <w:bookmarkEnd w:id="72"/>
    </w:p>
    <w:p w14:paraId="5C355D36" w14:textId="77777777" w:rsidR="003F2213" w:rsidRDefault="003F2213" w:rsidP="00616B6C">
      <w:pPr>
        <w:spacing w:after="120"/>
        <w:jc w:val="both"/>
      </w:pPr>
      <w:r>
        <w:t>Un épandage souterrain est constitué par des tranchées filtrantes, lorsque les conditions de sol (profondeur, perméabilité, absence de nappe) et de relief le permettent. Il assure l'épuration et l'évacuation des effluents.</w:t>
      </w:r>
    </w:p>
    <w:p w14:paraId="0645D7AF" w14:textId="77777777" w:rsidR="003F2213" w:rsidRDefault="003F2213" w:rsidP="00616B6C">
      <w:pPr>
        <w:spacing w:after="120"/>
        <w:jc w:val="both"/>
      </w:pPr>
      <w:r>
        <w:t>Les tranchées filtrantes peuvent être remplacées par divers dispositifs (tertre filtrant, sol reconstitué, filtre à sable t) pour pallier certaines contraintes du sol. Ces dispositifs n'assurent que la fonction traitement.</w:t>
      </w:r>
    </w:p>
    <w:p w14:paraId="406FF9BD" w14:textId="77777777" w:rsidR="003F2213" w:rsidRDefault="003F2213" w:rsidP="00616B6C">
      <w:pPr>
        <w:spacing w:after="120"/>
        <w:jc w:val="both"/>
      </w:pPr>
      <w:r>
        <w:t>En l’absence d’une perméabilité suffisante, ces dispositifs doivent être drainés.  Ils nécessitent donc un dispositif d'évacuation des eaux (puits d'infiltration ou rejet vers le réseau hydrographique). Une autorisation spécifique est nécessaire.</w:t>
      </w:r>
    </w:p>
    <w:p w14:paraId="22CCA519" w14:textId="77777777" w:rsidR="003F2213" w:rsidRDefault="003F2213" w:rsidP="00616B6C">
      <w:pPr>
        <w:spacing w:after="120"/>
        <w:jc w:val="both"/>
      </w:pPr>
      <w:r>
        <w:t>Les puits d'infiltration ne sont que des procédés d'évacuation, sans épuration, et ne peuvent être utilisés qu'à la sortie d'un dispositif de type filtre à sable drainé après autorisation.</w:t>
      </w:r>
    </w:p>
    <w:p w14:paraId="1FE676F7" w14:textId="77777777" w:rsidR="003F2213" w:rsidRPr="00984E1F" w:rsidRDefault="003F2213" w:rsidP="00984E1F">
      <w:pPr>
        <w:pStyle w:val="Titre2"/>
      </w:pPr>
      <w:bookmarkStart w:id="73" w:name="_Toc445201476"/>
      <w:bookmarkStart w:id="74" w:name="_Toc465335527"/>
      <w:r w:rsidRPr="00984E1F">
        <w:t>Gestion de l’assainissement non collectif</w:t>
      </w:r>
      <w:bookmarkEnd w:id="73"/>
      <w:bookmarkEnd w:id="74"/>
    </w:p>
    <w:p w14:paraId="676EB520" w14:textId="77777777" w:rsidR="003F2213" w:rsidRDefault="003F2213" w:rsidP="003F2213">
      <w:pPr>
        <w:pStyle w:val="Corpsdetexte"/>
        <w:spacing w:after="120"/>
      </w:pPr>
      <w:r>
        <w:t xml:space="preserve">La gestion de l’assainissement non collectif est assurée par le SPANC </w:t>
      </w:r>
      <w:bookmarkStart w:id="75" w:name="_Toc141170858"/>
      <w:bookmarkStart w:id="76" w:name="_Toc141501042"/>
      <w:bookmarkStart w:id="77" w:name="_Toc141501069"/>
      <w:bookmarkStart w:id="78" w:name="_Toc141501100"/>
      <w:bookmarkStart w:id="79" w:name="_Toc148404932"/>
      <w:bookmarkStart w:id="80" w:name="_Toc161539545"/>
      <w:bookmarkStart w:id="81" w:name="_Toc161565836"/>
      <w:bookmarkStart w:id="82" w:name="_Toc161565874"/>
      <w:bookmarkStart w:id="83" w:name="_Toc161565916"/>
      <w:bookmarkStart w:id="84" w:name="_Toc162055577"/>
      <w:bookmarkStart w:id="85" w:name="_Toc162057164"/>
      <w:bookmarkStart w:id="86" w:name="_Toc162057204"/>
      <w:bookmarkStart w:id="87" w:name="_Toc162082161"/>
      <w:bookmarkStart w:id="88" w:name="_Toc165110919"/>
      <w:bookmarkStart w:id="89" w:name="_Toc165110956"/>
      <w:bookmarkStart w:id="90" w:name="_Toc165260362"/>
      <w:bookmarkStart w:id="91" w:name="_Toc165260401"/>
      <w:bookmarkStart w:id="92" w:name="_Toc165363144"/>
      <w:bookmarkStart w:id="93" w:name="_Toc165363186"/>
      <w:bookmarkStart w:id="94" w:name="_Toc165364391"/>
      <w:bookmarkStart w:id="95" w:name="_Toc165368449"/>
      <w:bookmarkStart w:id="96" w:name="_Toc165448750"/>
      <w:bookmarkStart w:id="97" w:name="_Toc165704016"/>
      <w:bookmarkStart w:id="98" w:name="_Toc167252839"/>
      <w:bookmarkStart w:id="99" w:name="_Toc168909779"/>
      <w:r>
        <w:t>dont les missions principales sont les suivantes :</w:t>
      </w:r>
    </w:p>
    <w:p w14:paraId="1D276CD6" w14:textId="77777777" w:rsidR="003F2213" w:rsidRDefault="003F2213" w:rsidP="003F2213">
      <w:pPr>
        <w:pStyle w:val="Enu0"/>
        <w:tabs>
          <w:tab w:val="num" w:pos="397"/>
        </w:tabs>
        <w:ind w:left="397" w:hanging="397"/>
      </w:pPr>
      <w:r>
        <w:t>Pour les dispositifs neufs et réhabilités, d’assurer le contrôle de conception et d’implantation, suivi du contrôle de bonne exécution, afin de vérifier que la conception technique, l’implantation des dispositifs d’assainissement et l’exécution des ouvrages sont conformes à la réglementation ;</w:t>
      </w:r>
    </w:p>
    <w:p w14:paraId="0C8709EA" w14:textId="77777777" w:rsidR="003F2213" w:rsidRDefault="003F2213" w:rsidP="003F2213">
      <w:pPr>
        <w:pStyle w:val="Enu0"/>
        <w:tabs>
          <w:tab w:val="num" w:pos="397"/>
        </w:tabs>
        <w:ind w:left="397" w:hanging="397"/>
      </w:pPr>
      <w:r>
        <w:t>Pour les dispositifs existants, d’effectuer un diagnostic des ouvrages et de leur fonctionnement, dont le but essentiel est de vérifier leur innocuité au regard de la salubrité publique et de l’environnement ;</w:t>
      </w:r>
    </w:p>
    <w:p w14:paraId="33940404" w14:textId="77777777" w:rsidR="003F2213" w:rsidRDefault="003F2213" w:rsidP="003F2213">
      <w:pPr>
        <w:pStyle w:val="Enu0"/>
        <w:tabs>
          <w:tab w:val="num" w:pos="397"/>
        </w:tabs>
        <w:ind w:left="397" w:hanging="397"/>
      </w:pPr>
      <w:r>
        <w:t>Pour l’ensemble des dispositifs, de vérifier périodiquement le bon fonctionnement des ouvrages, ainsi que la réalisation des vidanges si la commune n’a pas pris en charge l’entretien des dispositifs, par l’intermédiaire des contrôles périodiques de bon fonctionnement et d’entretien ;</w:t>
      </w:r>
    </w:p>
    <w:p w14:paraId="506AD529" w14:textId="77777777" w:rsidR="003F2213" w:rsidRDefault="003F2213" w:rsidP="003F2213">
      <w:pPr>
        <w:pStyle w:val="Enu0"/>
        <w:tabs>
          <w:tab w:val="num" w:pos="397"/>
        </w:tabs>
        <w:ind w:left="397" w:hanging="397"/>
      </w:pPr>
      <w:r>
        <w:t>Elles peuvent, à la demande du propriétaire, assurer l'entretien et les travaux de réalisation et de réhabilitation des installations d'assainissement non collectif. Elles peuvent en outre assurer le traitement des matières de vidanges issues des installations d'assainissement non-collectif ;</w:t>
      </w:r>
    </w:p>
    <w:p w14:paraId="2D805937" w14:textId="77777777" w:rsidR="003F2213" w:rsidRDefault="003F2213" w:rsidP="003F2213">
      <w:pPr>
        <w:pStyle w:val="Enu0"/>
        <w:tabs>
          <w:tab w:val="num" w:pos="397"/>
        </w:tabs>
        <w:ind w:left="397" w:hanging="397"/>
      </w:pPr>
      <w:r>
        <w:t>Elles peuvent fixer des prescriptions techniques, notamment pour l'étude des sols ou le choix de la filière, en vue de l'implantation ou de la réhabilitation d'un dispositif d'assainissement non-collectif.</w:t>
      </w:r>
    </w:p>
    <w:p w14:paraId="2FEB6C39" w14:textId="77777777" w:rsidR="003F2213" w:rsidRPr="00984E1F" w:rsidRDefault="003F2213" w:rsidP="00984E1F">
      <w:pPr>
        <w:pStyle w:val="Titre2"/>
      </w:pPr>
      <w:bookmarkStart w:id="100" w:name="_Toc141170859"/>
      <w:bookmarkStart w:id="101" w:name="_Toc141501043"/>
      <w:bookmarkStart w:id="102" w:name="_Toc141501070"/>
      <w:bookmarkStart w:id="103" w:name="_Toc141501101"/>
      <w:bookmarkStart w:id="104" w:name="_Toc148404933"/>
      <w:bookmarkStart w:id="105" w:name="_Toc161539546"/>
      <w:bookmarkStart w:id="106" w:name="_Toc161565837"/>
      <w:bookmarkStart w:id="107" w:name="_Toc161565875"/>
      <w:bookmarkStart w:id="108" w:name="_Toc161565917"/>
      <w:bookmarkStart w:id="109" w:name="_Toc162055578"/>
      <w:bookmarkStart w:id="110" w:name="_Toc162057165"/>
      <w:bookmarkStart w:id="111" w:name="_Toc162057205"/>
      <w:bookmarkStart w:id="112" w:name="_Toc162082162"/>
      <w:bookmarkStart w:id="113" w:name="_Toc165110920"/>
      <w:bookmarkStart w:id="114" w:name="_Toc165110957"/>
      <w:bookmarkStart w:id="115" w:name="_Toc165260363"/>
      <w:bookmarkStart w:id="116" w:name="_Toc165260402"/>
      <w:bookmarkStart w:id="117" w:name="_Toc165363145"/>
      <w:bookmarkStart w:id="118" w:name="_Toc165363187"/>
      <w:bookmarkStart w:id="119" w:name="_Toc165364392"/>
      <w:bookmarkStart w:id="120" w:name="_Toc165368450"/>
      <w:bookmarkStart w:id="121" w:name="_Toc165448751"/>
      <w:bookmarkStart w:id="122" w:name="_Toc165704017"/>
      <w:bookmarkStart w:id="123" w:name="_Toc167252840"/>
      <w:bookmarkStart w:id="124" w:name="_Toc168909780"/>
      <w:bookmarkStart w:id="125" w:name="_Toc172338854"/>
      <w:bookmarkStart w:id="126" w:name="_Toc172338891"/>
      <w:bookmarkStart w:id="127" w:name="_Toc173031979"/>
      <w:bookmarkStart w:id="128" w:name="_Toc173032017"/>
      <w:bookmarkStart w:id="129" w:name="_Toc173052763"/>
      <w:bookmarkStart w:id="130" w:name="_Toc173052887"/>
      <w:bookmarkStart w:id="131" w:name="_Toc173054271"/>
      <w:bookmarkStart w:id="132" w:name="_Toc194824480"/>
      <w:bookmarkStart w:id="133" w:name="_Toc194824523"/>
      <w:bookmarkStart w:id="134" w:name="_Toc231782524"/>
      <w:bookmarkStart w:id="135" w:name="_Toc254602937"/>
      <w:bookmarkStart w:id="136" w:name="_Toc318203472"/>
      <w:bookmarkStart w:id="137" w:name="_Toc445201477"/>
      <w:bookmarkStart w:id="138" w:name="_Toc46533552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84E1F">
        <w:lastRenderedPageBreak/>
        <w:t>Contrôle des installations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5A386FE" w14:textId="77777777" w:rsidR="003F2213" w:rsidRDefault="003F2213" w:rsidP="00616B6C">
      <w:pPr>
        <w:pStyle w:val="Corpsdetexte"/>
        <w:spacing w:after="120"/>
      </w:pPr>
      <w:r>
        <w:t>La collectivité, via son Service Public d’Assainissement Non Collectif (S.P.A.N.C.), prend en charge les dépenses de contrôle des dispositifs d’assainissement non-collectif. Le bénéficiaire de ce service devra s’acquitter d’une redevance, ceci en contrepartie d’une prestation rendue.</w:t>
      </w:r>
    </w:p>
    <w:p w14:paraId="1D7EB8A2" w14:textId="77777777" w:rsidR="003F2213" w:rsidRDefault="003F2213" w:rsidP="00616B6C">
      <w:pPr>
        <w:pStyle w:val="Corpsdetexte"/>
        <w:spacing w:after="120"/>
      </w:pPr>
      <w:r>
        <w:t>Les prestations du contrôle technique sont les suivantes :</w:t>
      </w:r>
    </w:p>
    <w:p w14:paraId="217DEA28" w14:textId="77777777" w:rsidR="003F2213" w:rsidRDefault="003F2213" w:rsidP="00616B6C">
      <w:pPr>
        <w:pStyle w:val="Enu0"/>
        <w:tabs>
          <w:tab w:val="num" w:pos="397"/>
        </w:tabs>
      </w:pPr>
      <w:r>
        <w:t>Pour les installations nouvelles ou réhabilitées :</w:t>
      </w:r>
    </w:p>
    <w:p w14:paraId="768CC90F" w14:textId="77777777" w:rsidR="003F2213" w:rsidRDefault="003F2213" w:rsidP="00616B6C">
      <w:pPr>
        <w:pStyle w:val="Enu1"/>
        <w:tabs>
          <w:tab w:val="num" w:pos="794"/>
        </w:tabs>
        <w:ind w:left="794" w:hanging="397"/>
      </w:pPr>
      <w:r>
        <w:t>Conception et implantation ;</w:t>
      </w:r>
    </w:p>
    <w:p w14:paraId="120A3E10" w14:textId="77777777" w:rsidR="003F2213" w:rsidRDefault="003F2213" w:rsidP="00616B6C">
      <w:pPr>
        <w:pStyle w:val="Enu1"/>
        <w:tabs>
          <w:tab w:val="num" w:pos="794"/>
        </w:tabs>
        <w:ind w:left="794" w:hanging="397"/>
      </w:pPr>
      <w:r>
        <w:t>Bonne exécution des ouvrages avec si possible une visite du chantier avant remblaiement.</w:t>
      </w:r>
    </w:p>
    <w:p w14:paraId="2DFB97CC" w14:textId="77777777" w:rsidR="003F2213" w:rsidRDefault="003F2213" w:rsidP="00616B6C">
      <w:pPr>
        <w:pStyle w:val="Corpsdetexte"/>
        <w:spacing w:after="120"/>
      </w:pPr>
      <w:r>
        <w:t>Ce contrôle initial est réalisé en parallèle (mais distinctement) avec les procédures d’urbanisme (permis de construire, certificat de conformité).</w:t>
      </w:r>
    </w:p>
    <w:p w14:paraId="27FB387D" w14:textId="77777777" w:rsidR="003F2213" w:rsidRDefault="003F2213" w:rsidP="00616B6C">
      <w:pPr>
        <w:pStyle w:val="Enu0"/>
        <w:tabs>
          <w:tab w:val="num" w:pos="397"/>
        </w:tabs>
      </w:pPr>
      <w:r>
        <w:t>Pour les installations existantes :</w:t>
      </w:r>
    </w:p>
    <w:p w14:paraId="6BB2E2E8" w14:textId="77777777" w:rsidR="003F2213" w:rsidRDefault="003F2213" w:rsidP="00616B6C">
      <w:pPr>
        <w:pStyle w:val="Enu1"/>
        <w:numPr>
          <w:ilvl w:val="0"/>
          <w:numId w:val="0"/>
        </w:numPr>
      </w:pPr>
      <w:r>
        <w:t>Vérification périodique du bon fonctionnement portant sur les points suivants :</w:t>
      </w:r>
    </w:p>
    <w:p w14:paraId="48B7D3C5" w14:textId="77777777" w:rsidR="003F2213" w:rsidRDefault="003F2213" w:rsidP="00616B6C">
      <w:pPr>
        <w:pStyle w:val="Enu2"/>
        <w:tabs>
          <w:tab w:val="num" w:pos="1191"/>
        </w:tabs>
        <w:ind w:left="1191" w:hanging="397"/>
      </w:pPr>
      <w:r>
        <w:t>Bon état des ouvrages et ventilation ;</w:t>
      </w:r>
    </w:p>
    <w:p w14:paraId="4F43FF36" w14:textId="77777777" w:rsidR="003F2213" w:rsidRDefault="003F2213" w:rsidP="00616B6C">
      <w:pPr>
        <w:pStyle w:val="Enu2"/>
        <w:tabs>
          <w:tab w:val="num" w:pos="1191"/>
        </w:tabs>
        <w:ind w:left="1191" w:hanging="397"/>
      </w:pPr>
      <w:r>
        <w:t>Accessibilité ;</w:t>
      </w:r>
    </w:p>
    <w:p w14:paraId="7EA2A1DD" w14:textId="77777777" w:rsidR="003F2213" w:rsidRDefault="003F2213" w:rsidP="00616B6C">
      <w:pPr>
        <w:pStyle w:val="Enu2"/>
        <w:tabs>
          <w:tab w:val="num" w:pos="1191"/>
        </w:tabs>
        <w:ind w:left="1191" w:hanging="397"/>
      </w:pPr>
      <w:r>
        <w:t>Bon écoulement des effluents vers le dispositif d’épuration ;</w:t>
      </w:r>
    </w:p>
    <w:p w14:paraId="4028A707" w14:textId="77777777" w:rsidR="003F2213" w:rsidRDefault="003F2213" w:rsidP="00616B6C">
      <w:pPr>
        <w:pStyle w:val="Enu2"/>
        <w:tabs>
          <w:tab w:val="num" w:pos="1191"/>
        </w:tabs>
        <w:ind w:left="1191" w:hanging="397"/>
      </w:pPr>
      <w:r>
        <w:t>Accumulation « normale » des boues dans la fosse ;</w:t>
      </w:r>
    </w:p>
    <w:p w14:paraId="729C883D" w14:textId="77777777" w:rsidR="003F2213" w:rsidRDefault="003F2213" w:rsidP="00616B6C">
      <w:pPr>
        <w:pStyle w:val="Enu2"/>
        <w:tabs>
          <w:tab w:val="num" w:pos="1191"/>
        </w:tabs>
        <w:ind w:left="1191" w:hanging="397"/>
      </w:pPr>
      <w:r>
        <w:t>Qualité des rejets (si rejet en milieu superficiel) ;</w:t>
      </w:r>
    </w:p>
    <w:p w14:paraId="7A237E0C" w14:textId="77777777" w:rsidR="003F2213" w:rsidRDefault="003F2213" w:rsidP="00616B6C">
      <w:pPr>
        <w:pStyle w:val="Enu2"/>
        <w:tabs>
          <w:tab w:val="num" w:pos="1191"/>
        </w:tabs>
        <w:ind w:left="1191" w:hanging="397"/>
      </w:pPr>
      <w:r>
        <w:t>Odeurs, rejets anormaux ;</w:t>
      </w:r>
    </w:p>
    <w:p w14:paraId="3EA79629" w14:textId="77777777" w:rsidR="003F2213" w:rsidRDefault="003F2213" w:rsidP="00616B6C">
      <w:pPr>
        <w:pStyle w:val="Enu2"/>
        <w:tabs>
          <w:tab w:val="num" w:pos="1191"/>
        </w:tabs>
        <w:ind w:left="1191" w:hanging="397"/>
      </w:pPr>
      <w:r>
        <w:t>Réalisation des vidanges périodiques.</w:t>
      </w:r>
    </w:p>
    <w:p w14:paraId="3E3869DA" w14:textId="77777777" w:rsidR="003F2213" w:rsidRDefault="003F2213" w:rsidP="00616B6C">
      <w:pPr>
        <w:pStyle w:val="Corpsdetexte"/>
        <w:spacing w:after="120"/>
      </w:pPr>
      <w:r>
        <w:t>Le contrôle technique devra en priorité se focaliser sur la conformité des installations nouvelles. Suite au contrôle initial, les visites de contrôles doivent avoir lieu tous les 4 ans.</w:t>
      </w:r>
    </w:p>
    <w:p w14:paraId="1541AA90" w14:textId="77777777" w:rsidR="003F2213" w:rsidRDefault="003F2213" w:rsidP="00616B6C">
      <w:pPr>
        <w:pStyle w:val="Corpsdetexte"/>
        <w:spacing w:after="120"/>
      </w:pPr>
      <w:r>
        <w:t>Ces visites permettront d’examiner avec les propriétaires la conformité des installations et les modalités éventuelles de mise en conformité, lorsque celle-ci s’avère nécessaire compte-tenu des risques pour la santé publique.</w:t>
      </w:r>
    </w:p>
    <w:p w14:paraId="13390C0A" w14:textId="77777777" w:rsidR="003F2213" w:rsidRDefault="003F2213" w:rsidP="00616B6C">
      <w:pPr>
        <w:pStyle w:val="Corpsdetexte"/>
        <w:spacing w:after="120"/>
      </w:pPr>
      <w:r>
        <w:t>L’accès aux propriétés doit être précédé d’un avis préalable de visite. Un rapport de visite est établi par le service d’assainissement dont une copie est transmise au propriétaire.</w:t>
      </w:r>
    </w:p>
    <w:p w14:paraId="0E8F982E" w14:textId="77777777" w:rsidR="003F2213" w:rsidRPr="00984E1F" w:rsidRDefault="003F2213" w:rsidP="00984E1F">
      <w:pPr>
        <w:pStyle w:val="Titre2"/>
      </w:pPr>
      <w:bookmarkStart w:id="139" w:name="_Toc141170860"/>
      <w:bookmarkStart w:id="140" w:name="_Toc141501044"/>
      <w:bookmarkStart w:id="141" w:name="_Toc141501071"/>
      <w:bookmarkStart w:id="142" w:name="_Toc141501102"/>
      <w:bookmarkStart w:id="143" w:name="_Toc148404934"/>
      <w:bookmarkStart w:id="144" w:name="_Toc161539547"/>
      <w:bookmarkStart w:id="145" w:name="_Toc161565838"/>
      <w:bookmarkStart w:id="146" w:name="_Toc161565876"/>
      <w:bookmarkStart w:id="147" w:name="_Toc161565918"/>
      <w:bookmarkStart w:id="148" w:name="_Toc162055579"/>
      <w:bookmarkStart w:id="149" w:name="_Toc162057166"/>
      <w:bookmarkStart w:id="150" w:name="_Toc162057206"/>
      <w:bookmarkStart w:id="151" w:name="_Toc162082163"/>
      <w:bookmarkStart w:id="152" w:name="_Toc165110921"/>
      <w:bookmarkStart w:id="153" w:name="_Toc165110958"/>
      <w:bookmarkStart w:id="154" w:name="_Toc165260364"/>
      <w:bookmarkStart w:id="155" w:name="_Toc165260403"/>
      <w:bookmarkStart w:id="156" w:name="_Toc165363146"/>
      <w:bookmarkStart w:id="157" w:name="_Toc165363188"/>
      <w:bookmarkStart w:id="158" w:name="_Toc165364393"/>
      <w:bookmarkStart w:id="159" w:name="_Toc165368451"/>
      <w:bookmarkStart w:id="160" w:name="_Toc165448752"/>
      <w:bookmarkStart w:id="161" w:name="_Toc165704018"/>
      <w:bookmarkStart w:id="162" w:name="_Toc167252841"/>
      <w:bookmarkStart w:id="163" w:name="_Toc168909781"/>
      <w:bookmarkStart w:id="164" w:name="_Toc172338855"/>
      <w:bookmarkStart w:id="165" w:name="_Toc172338892"/>
      <w:bookmarkStart w:id="166" w:name="_Toc173031980"/>
      <w:bookmarkStart w:id="167" w:name="_Toc173032018"/>
      <w:bookmarkStart w:id="168" w:name="_Toc173052764"/>
      <w:bookmarkStart w:id="169" w:name="_Toc173052888"/>
      <w:bookmarkStart w:id="170" w:name="_Toc173054272"/>
      <w:bookmarkStart w:id="171" w:name="_Toc194824481"/>
      <w:bookmarkStart w:id="172" w:name="_Toc194824524"/>
      <w:bookmarkStart w:id="173" w:name="_Toc231782525"/>
      <w:bookmarkStart w:id="174" w:name="_Toc254602938"/>
      <w:bookmarkStart w:id="175" w:name="_Toc318203473"/>
      <w:bookmarkStart w:id="176" w:name="_Toc445201478"/>
      <w:bookmarkStart w:id="177" w:name="_Toc465335529"/>
      <w:r w:rsidRPr="00984E1F">
        <w:t>Entretien des installations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5CDC732" w14:textId="77777777" w:rsidR="003F2213" w:rsidRDefault="003F2213" w:rsidP="00616B6C">
      <w:pPr>
        <w:pStyle w:val="Corpsdetexte"/>
        <w:spacing w:after="120"/>
      </w:pPr>
      <w:r>
        <w:t>L’entretien des installations doit être assuré par l’occupant ou le propriétaire. Les principales opérations concernent :</w:t>
      </w:r>
    </w:p>
    <w:p w14:paraId="325FA2A1" w14:textId="77777777" w:rsidR="003F2213" w:rsidRDefault="003F2213" w:rsidP="00616B6C">
      <w:pPr>
        <w:pStyle w:val="Enu1"/>
        <w:tabs>
          <w:tab w:val="num" w:pos="794"/>
        </w:tabs>
        <w:ind w:left="794" w:hanging="397"/>
      </w:pPr>
      <w:r>
        <w:t>L’entretien régulier des ouvrages afin d’assurer le bon état et l’accès (coupe des végétaux, etc.) ;</w:t>
      </w:r>
    </w:p>
    <w:p w14:paraId="19EECFAF" w14:textId="77777777" w:rsidR="003F2213" w:rsidRDefault="003F2213" w:rsidP="00616B6C">
      <w:pPr>
        <w:pStyle w:val="Enu1"/>
        <w:tabs>
          <w:tab w:val="num" w:pos="794"/>
        </w:tabs>
        <w:ind w:left="794" w:hanging="397"/>
      </w:pPr>
      <w:r>
        <w:t>La vidange de la fosse tous les 4 ans ;</w:t>
      </w:r>
    </w:p>
    <w:p w14:paraId="79A23434" w14:textId="77777777" w:rsidR="003F2213" w:rsidRDefault="003F2213" w:rsidP="00616B6C">
      <w:pPr>
        <w:pStyle w:val="Enu1"/>
        <w:tabs>
          <w:tab w:val="num" w:pos="794"/>
        </w:tabs>
        <w:ind w:left="794" w:hanging="397"/>
      </w:pPr>
      <w:r>
        <w:lastRenderedPageBreak/>
        <w:t>La vidange des bacs dégraisseurs éventuels tous les ans ;</w:t>
      </w:r>
    </w:p>
    <w:p w14:paraId="5EB9A19B" w14:textId="77777777" w:rsidR="003F2213" w:rsidRDefault="003F2213" w:rsidP="00616B6C">
      <w:pPr>
        <w:pStyle w:val="Enu1"/>
        <w:tabs>
          <w:tab w:val="num" w:pos="794"/>
        </w:tabs>
        <w:ind w:left="794" w:hanging="397"/>
      </w:pPr>
      <w:r>
        <w:t>L’entretien éventuel pour le bon écoulement des effluents.</w:t>
      </w:r>
    </w:p>
    <w:p w14:paraId="127994BF" w14:textId="77777777" w:rsidR="003F2213" w:rsidRDefault="003F2213" w:rsidP="00616B6C">
      <w:pPr>
        <w:pStyle w:val="Corpsdetexte"/>
        <w:spacing w:after="120"/>
      </w:pPr>
      <w:r>
        <w:t>L’entrepreneur réalisant la vidange remet lors de l’opération un document mentionnant la description de l’opération et le destinataire des matières de vidange.</w:t>
      </w:r>
    </w:p>
    <w:p w14:paraId="5D4C2A44" w14:textId="77777777" w:rsidR="003F2213" w:rsidRDefault="003F2213" w:rsidP="00616B6C">
      <w:pPr>
        <w:pStyle w:val="Corpsdetexte"/>
        <w:spacing w:after="120"/>
      </w:pPr>
    </w:p>
    <w:p w14:paraId="4DFE6C76" w14:textId="77777777" w:rsidR="003F2213" w:rsidRDefault="003F2213" w:rsidP="00616B6C">
      <w:pPr>
        <w:pStyle w:val="Corpsdetexte"/>
        <w:spacing w:after="120"/>
      </w:pPr>
    </w:p>
    <w:sectPr w:rsidR="003F2213" w:rsidSect="0038257E">
      <w:headerReference w:type="default" r:id="rId21"/>
      <w:footerReference w:type="default" r:id="rId22"/>
      <w:pgSz w:w="11907" w:h="16840" w:code="9"/>
      <w:pgMar w:top="1817" w:right="1701" w:bottom="1985" w:left="1134" w:header="567" w:footer="284"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0FB97" w14:textId="77777777" w:rsidR="009C7194" w:rsidRPr="00544CA0" w:rsidRDefault="009C7194" w:rsidP="00544CA0">
      <w:r>
        <w:separator/>
      </w:r>
    </w:p>
    <w:p w14:paraId="4990D7DA" w14:textId="77777777" w:rsidR="009C7194" w:rsidRDefault="009C7194"/>
  </w:endnote>
  <w:endnote w:type="continuationSeparator" w:id="0">
    <w:p w14:paraId="54F1E026" w14:textId="77777777" w:rsidR="009C7194" w:rsidRPr="00544CA0" w:rsidRDefault="009C7194" w:rsidP="00544CA0">
      <w:r>
        <w:continuationSeparator/>
      </w:r>
    </w:p>
    <w:p w14:paraId="5E3102DF" w14:textId="77777777" w:rsidR="009C7194" w:rsidRDefault="009C7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B855" w14:textId="77777777" w:rsidR="003F2213" w:rsidRPr="00CF650A" w:rsidRDefault="003F2213" w:rsidP="007C5C52">
    <w:r w:rsidRPr="00CF650A">
      <w:t>SAFEGE – MO</w:t>
    </w:r>
    <w:r>
      <w:t>E</w:t>
    </w:r>
    <w:r w:rsidRPr="00CF650A">
      <w:tab/>
      <w:t xml:space="preserve">page </w:t>
    </w:r>
    <w:r w:rsidRPr="00544CA0">
      <w:rPr>
        <w:rStyle w:val="Numrodepage"/>
      </w:rPr>
      <w:fldChar w:fldCharType="begin"/>
    </w:r>
    <w:r w:rsidRPr="00544CA0">
      <w:rPr>
        <w:rStyle w:val="Numrodepage"/>
      </w:rPr>
      <w:instrText xml:space="preserve"> PAGE </w:instrText>
    </w:r>
    <w:r w:rsidRPr="00544CA0">
      <w:rPr>
        <w:rStyle w:val="Numrodepage"/>
      </w:rPr>
      <w:fldChar w:fldCharType="separate"/>
    </w:r>
    <w:r w:rsidRPr="00544CA0">
      <w:rPr>
        <w:rStyle w:val="Numrodepage"/>
      </w:rPr>
      <w:t>12</w:t>
    </w:r>
    <w:r w:rsidRPr="00544CA0">
      <w:rPr>
        <w:rStyle w:val="Numrodepage"/>
      </w:rPr>
      <w:fldChar w:fldCharType="end"/>
    </w:r>
    <w:r w:rsidRPr="00CF650A">
      <w:tab/>
    </w:r>
    <w:r>
      <w:t>13NMO001-v1</w:t>
    </w:r>
  </w:p>
  <w:p w14:paraId="0D8D73D1" w14:textId="77777777" w:rsidR="003F2213" w:rsidRDefault="003F2213" w:rsidP="007C5C52">
    <w:r w:rsidRPr="00544CA0">
      <w:rPr>
        <w:noProof/>
        <w:lang w:eastAsia="fr-FR"/>
      </w:rPr>
      <w:drawing>
        <wp:anchor distT="0" distB="0" distL="114300" distR="114300" simplePos="0" relativeHeight="251645440" behindDoc="1" locked="0" layoutInCell="1" allowOverlap="1" wp14:anchorId="4E42CC6E" wp14:editId="73A98714">
          <wp:simplePos x="0" y="0"/>
          <wp:positionH relativeFrom="column">
            <wp:posOffset>-889635</wp:posOffset>
          </wp:positionH>
          <wp:positionV relativeFrom="paragraph">
            <wp:posOffset>-720090</wp:posOffset>
          </wp:positionV>
          <wp:extent cx="7722235" cy="1268730"/>
          <wp:effectExtent l="0" t="0" r="0" b="7620"/>
          <wp:wrapNone/>
          <wp:docPr id="20" name="Image 74" descr="Pied-de-page-Pages2EtSaui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Pied-de-page-Pages2EtSauiv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235" cy="126873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A73E8" w14:textId="77777777" w:rsidR="003F2213" w:rsidRPr="00544CA0" w:rsidRDefault="003F2213" w:rsidP="0095705E">
    <w:pPr>
      <w:pStyle w:val="SafegeSlogan"/>
    </w:pPr>
    <w:r w:rsidRPr="0095705E">
      <w:t>SAFEGE,</w:t>
    </w:r>
    <w:r w:rsidRPr="009E157C">
      <w:t xml:space="preserve"> CONCEPTEUR DE </w:t>
    </w:r>
    <w:r w:rsidRPr="00544CA0">
      <w:t>SOLUTIONS</w:t>
    </w:r>
    <w:r>
      <w:t xml:space="preserve"> D'AMENAGEMENT DURABLE</w:t>
    </w:r>
    <w:r w:rsidRPr="00544CA0">
      <w:rPr>
        <w:noProof/>
        <w:lang w:eastAsia="fr-FR"/>
      </w:rPr>
      <w:drawing>
        <wp:anchor distT="0" distB="0" distL="114300" distR="114300" simplePos="0" relativeHeight="251646464" behindDoc="0" locked="0" layoutInCell="1" allowOverlap="1" wp14:anchorId="49AFF26A" wp14:editId="7DF3B8ED">
          <wp:simplePos x="0" y="0"/>
          <wp:positionH relativeFrom="page">
            <wp:posOffset>720090</wp:posOffset>
          </wp:positionH>
          <wp:positionV relativeFrom="page">
            <wp:posOffset>6840855</wp:posOffset>
          </wp:positionV>
          <wp:extent cx="1296035" cy="513080"/>
          <wp:effectExtent l="0" t="0" r="0" b="127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13080"/>
                  </a:xfrm>
                  <a:prstGeom prst="rect">
                    <a:avLst/>
                  </a:prstGeom>
                  <a:noFill/>
                  <a:ln>
                    <a:noFill/>
                  </a:ln>
                </pic:spPr>
              </pic:pic>
            </a:graphicData>
          </a:graphic>
        </wp:anchor>
      </w:drawing>
    </w:r>
    <w:r w:rsidRPr="00544CA0">
      <w:rPr>
        <w:noProof/>
        <w:lang w:eastAsia="fr-FR"/>
      </w:rPr>
      <w:drawing>
        <wp:anchor distT="0" distB="0" distL="114300" distR="114300" simplePos="0" relativeHeight="251644416" behindDoc="1" locked="1" layoutInCell="1" allowOverlap="1" wp14:anchorId="0A0A55EF" wp14:editId="498F72C9">
          <wp:simplePos x="0" y="0"/>
          <wp:positionH relativeFrom="page">
            <wp:posOffset>10795</wp:posOffset>
          </wp:positionH>
          <wp:positionV relativeFrom="page">
            <wp:posOffset>8034655</wp:posOffset>
          </wp:positionV>
          <wp:extent cx="7560310" cy="2279650"/>
          <wp:effectExtent l="0" t="0" r="2540" b="635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b="13599"/>
                  <a:stretch>
                    <a:fillRect/>
                  </a:stretch>
                </pic:blipFill>
                <pic:spPr bwMode="auto">
                  <a:xfrm>
                    <a:off x="0" y="0"/>
                    <a:ext cx="7560310" cy="22796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8736" w14:textId="1D8ADF8C" w:rsidR="003F2213" w:rsidRPr="007C5C52" w:rsidRDefault="003F2213" w:rsidP="00DF4DA0">
    <w:pPr>
      <w:pStyle w:val="Pieddepage"/>
    </w:pPr>
    <w:r>
      <w:drawing>
        <wp:anchor distT="0" distB="0" distL="114300" distR="114300" simplePos="0" relativeHeight="251648512" behindDoc="1" locked="0" layoutInCell="1" allowOverlap="1" wp14:anchorId="6CE348D8" wp14:editId="15E12B9C">
          <wp:simplePos x="0" y="0"/>
          <wp:positionH relativeFrom="page">
            <wp:posOffset>0</wp:posOffset>
          </wp:positionH>
          <wp:positionV relativeFrom="paragraph">
            <wp:posOffset>-369957</wp:posOffset>
          </wp:positionV>
          <wp:extent cx="7560310" cy="600075"/>
          <wp:effectExtent l="0" t="0" r="0" b="0"/>
          <wp:wrapNone/>
          <wp:docPr id="637" name="Image 637" descr="frise A3 paysage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rise A3 paysage purple"/>
                  <pic:cNvPicPr>
                    <a:picLocks noChangeAspect="1" noChangeArrowheads="1"/>
                  </pic:cNvPicPr>
                </pic:nvPicPr>
                <pic:blipFill>
                  <a:blip r:embed="rId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60310" cy="600075"/>
                  </a:xfrm>
                  <a:prstGeom prst="rect">
                    <a:avLst/>
                  </a:prstGeom>
                  <a:noFill/>
                  <a:ln>
                    <a:noFill/>
                  </a:ln>
                </pic:spPr>
              </pic:pic>
            </a:graphicData>
          </a:graphic>
        </wp:anchor>
      </w:drawing>
    </w:r>
    <w:r>
      <w:tab/>
    </w:r>
    <w:r w:rsidRPr="007C5C52">
      <w:tab/>
    </w:r>
    <w:r>
      <w:drawing>
        <wp:inline distT="0" distB="0" distL="0" distR="0" wp14:anchorId="73D21E6D" wp14:editId="5EE63BB9">
          <wp:extent cx="596348" cy="231085"/>
          <wp:effectExtent l="0" t="0" r="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SAFEGE.jpg"/>
                  <pic:cNvPicPr/>
                </pic:nvPicPr>
                <pic:blipFill>
                  <a:blip r:embed="rId2">
                    <a:extLst>
                      <a:ext uri="{28A0092B-C50C-407E-A947-70E740481C1C}">
                        <a14:useLocalDpi xmlns:a14="http://schemas.microsoft.com/office/drawing/2010/main" val="0"/>
                      </a:ext>
                    </a:extLst>
                  </a:blip>
                  <a:stretch>
                    <a:fillRect/>
                  </a:stretch>
                </pic:blipFill>
                <pic:spPr>
                  <a:xfrm>
                    <a:off x="0" y="0"/>
                    <a:ext cx="603794" cy="23397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B3FD6" w14:textId="2911CE3B" w:rsidR="003F2213" w:rsidRPr="00CF650A" w:rsidRDefault="00FD4A11" w:rsidP="00733E7A">
    <w:pPr>
      <w:pStyle w:val="Pieddepage"/>
    </w:pPr>
    <w:r>
      <w:drawing>
        <wp:anchor distT="0" distB="0" distL="114300" distR="114300" simplePos="0" relativeHeight="251664896" behindDoc="1" locked="0" layoutInCell="1" allowOverlap="1" wp14:anchorId="45917E95" wp14:editId="335E34B7">
          <wp:simplePos x="0" y="0"/>
          <wp:positionH relativeFrom="page">
            <wp:posOffset>10469</wp:posOffset>
          </wp:positionH>
          <wp:positionV relativeFrom="paragraph">
            <wp:posOffset>-370337</wp:posOffset>
          </wp:positionV>
          <wp:extent cx="7556500" cy="725499"/>
          <wp:effectExtent l="0" t="0" r="0" b="0"/>
          <wp:wrapNone/>
          <wp:docPr id="44" name="Image 129" descr="frise A3 paysage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frise A3 paysage purple"/>
                  <pic:cNvPicPr>
                    <a:picLocks noChangeAspect="1" noChangeArrowheads="1"/>
                  </pic:cNvPicPr>
                </pic:nvPicPr>
                <pic:blipFill>
                  <a:blip r:embed="rId1">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56500" cy="725499"/>
                  </a:xfrm>
                  <a:prstGeom prst="rect">
                    <a:avLst/>
                  </a:prstGeom>
                  <a:noFill/>
                  <a:ln>
                    <a:noFill/>
                  </a:ln>
                </pic:spPr>
              </pic:pic>
            </a:graphicData>
          </a:graphic>
          <wp14:sizeRelV relativeFrom="margin">
            <wp14:pctHeight>0</wp14:pctHeight>
          </wp14:sizeRelV>
        </wp:anchor>
      </w:drawing>
    </w:r>
    <w:r w:rsidR="003F2213" w:rsidRPr="00CF650A">
      <w:tab/>
    </w:r>
    <w:r w:rsidR="003F2213" w:rsidRPr="00701534">
      <w:t xml:space="preserve">page </w:t>
    </w:r>
    <w:r w:rsidR="003F2213">
      <w:fldChar w:fldCharType="begin"/>
    </w:r>
    <w:r w:rsidR="003F2213">
      <w:instrText xml:space="preserve"> PAGE </w:instrText>
    </w:r>
    <w:r w:rsidR="003F2213">
      <w:fldChar w:fldCharType="separate"/>
    </w:r>
    <w:r w:rsidR="004B3F74">
      <w:t>1</w:t>
    </w:r>
    <w:r w:rsidR="003F2213">
      <w:fldChar w:fldCharType="end"/>
    </w:r>
    <w:r w:rsidR="003F2213" w:rsidRPr="00CF650A">
      <w:tab/>
    </w:r>
    <w:r w:rsidR="003F2213">
      <w:drawing>
        <wp:inline distT="0" distB="0" distL="0" distR="0" wp14:anchorId="4DB55E7F" wp14:editId="309B9299">
          <wp:extent cx="596348" cy="231085"/>
          <wp:effectExtent l="0" t="0" r="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SAFEGE.jpg"/>
                  <pic:cNvPicPr/>
                </pic:nvPicPr>
                <pic:blipFill>
                  <a:blip r:embed="rId2">
                    <a:extLst>
                      <a:ext uri="{28A0092B-C50C-407E-A947-70E740481C1C}">
                        <a14:useLocalDpi xmlns:a14="http://schemas.microsoft.com/office/drawing/2010/main" val="0"/>
                      </a:ext>
                    </a:extLst>
                  </a:blip>
                  <a:stretch>
                    <a:fillRect/>
                  </a:stretch>
                </pic:blipFill>
                <pic:spPr>
                  <a:xfrm>
                    <a:off x="0" y="0"/>
                    <a:ext cx="603794" cy="2339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F832A" w14:textId="77777777" w:rsidR="009C7194" w:rsidRPr="00544CA0" w:rsidRDefault="009C7194" w:rsidP="00544CA0">
      <w:r>
        <w:separator/>
      </w:r>
    </w:p>
  </w:footnote>
  <w:footnote w:type="continuationSeparator" w:id="0">
    <w:p w14:paraId="3D92EC29" w14:textId="77777777" w:rsidR="009C7194" w:rsidRPr="00544CA0" w:rsidRDefault="009C7194" w:rsidP="00544CA0">
      <w:r>
        <w:continuationSeparator/>
      </w:r>
    </w:p>
  </w:footnote>
  <w:footnote w:type="continuationNotice" w:id="1">
    <w:p w14:paraId="270A1397" w14:textId="77777777" w:rsidR="009C7194" w:rsidRDefault="009C7194" w:rsidP="0054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6918" w14:textId="77777777" w:rsidR="003F2213" w:rsidRPr="009D2E9E" w:rsidRDefault="003F2213" w:rsidP="00075249">
    <w:pPr>
      <w:pStyle w:val="EnTeteTitre"/>
    </w:pPr>
    <w:r w:rsidRPr="009D2E9E">
      <w:t>NOTE D'ORGANISATION</w:t>
    </w:r>
  </w:p>
  <w:p w14:paraId="2E979DA1" w14:textId="77777777" w:rsidR="003F2213" w:rsidRPr="00544CA0" w:rsidRDefault="003F2213" w:rsidP="009D2E9E">
    <w:pPr>
      <w:pStyle w:val="EnTeteSousTitre"/>
    </w:pPr>
    <w:r w:rsidRPr="00146D1A">
      <w:t>Etude de faisabilité pour la voie ferrée</w:t>
    </w:r>
  </w:p>
  <w:p w14:paraId="0986F026" w14:textId="77777777" w:rsidR="003F2213" w:rsidRPr="00146D1A" w:rsidRDefault="003F2213" w:rsidP="009D2E9E">
    <w:pPr>
      <w:pStyle w:val="EnTeteSousSousTitre"/>
    </w:pPr>
    <w:r w:rsidRPr="00544CA0">
      <w:rPr>
        <w:noProof/>
      </w:rPr>
      <w:drawing>
        <wp:anchor distT="0" distB="0" distL="114300" distR="114300" simplePos="0" relativeHeight="251647488" behindDoc="0" locked="0" layoutInCell="1" allowOverlap="1" wp14:anchorId="37D687E0" wp14:editId="3C276462">
          <wp:simplePos x="0" y="0"/>
          <wp:positionH relativeFrom="column">
            <wp:posOffset>-1620520</wp:posOffset>
          </wp:positionH>
          <wp:positionV relativeFrom="paragraph">
            <wp:posOffset>325755</wp:posOffset>
          </wp:positionV>
          <wp:extent cx="7560310" cy="100965"/>
          <wp:effectExtent l="0" t="0" r="2540" b="0"/>
          <wp:wrapNone/>
          <wp:docPr id="2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0965"/>
                  </a:xfrm>
                  <a:prstGeom prst="rect">
                    <a:avLst/>
                  </a:prstGeom>
                  <a:noFill/>
                  <a:ln>
                    <a:noFill/>
                  </a:ln>
                </pic:spPr>
              </pic:pic>
            </a:graphicData>
          </a:graphic>
        </wp:anchor>
      </w:drawing>
    </w:r>
    <w:r w:rsidRPr="00146D1A">
      <w:t>Maîtrise d’</w:t>
    </w:r>
    <w:proofErr w:type="spellStart"/>
    <w:r w:rsidRPr="00146D1A">
      <w:t>oeuvre</w:t>
    </w:r>
    <w:proofErr w:type="spellEnd"/>
  </w:p>
  <w:p w14:paraId="18B7A04C" w14:textId="77777777" w:rsidR="003F2213" w:rsidRDefault="003F2213" w:rsidP="009D2E9E">
    <w:pPr>
      <w:pStyle w:val="Corpsdetex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5947" w14:textId="77777777" w:rsidR="003F2213" w:rsidRPr="00377ADA" w:rsidRDefault="003F2213" w:rsidP="0038257E">
    <w:pPr>
      <w:pStyle w:val="EnTeteTitre"/>
      <w:rPr>
        <w:sz w:val="24"/>
        <w:szCs w:val="24"/>
      </w:rPr>
    </w:pPr>
    <w:r w:rsidRPr="00377ADA">
      <w:rPr>
        <w:sz w:val="24"/>
        <w:szCs w:val="24"/>
      </w:rPr>
      <w:drawing>
        <wp:anchor distT="0" distB="0" distL="114300" distR="114300" simplePos="0" relativeHeight="251826688" behindDoc="0" locked="0" layoutInCell="1" allowOverlap="1" wp14:anchorId="589AA71B" wp14:editId="4009ADA5">
          <wp:simplePos x="0" y="0"/>
          <wp:positionH relativeFrom="margin">
            <wp:posOffset>4727575</wp:posOffset>
          </wp:positionH>
          <wp:positionV relativeFrom="paragraph">
            <wp:posOffset>-101600</wp:posOffset>
          </wp:positionV>
          <wp:extent cx="1581470" cy="555466"/>
          <wp:effectExtent l="0" t="0" r="0" b="0"/>
          <wp:wrapNone/>
          <wp:docPr id="542" name="Image 542" descr="Communauté de communes Val'Eyr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auté de communes Val'Eyrieu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470" cy="555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ADA">
      <w:rPr>
        <w:sz w:val="24"/>
        <w:szCs w:val="24"/>
      </w:rPr>
      <mc:AlternateContent>
        <mc:Choice Requires="wps">
          <w:drawing>
            <wp:anchor distT="0" distB="0" distL="114300" distR="114300" simplePos="0" relativeHeight="251824640" behindDoc="0" locked="0" layoutInCell="1" allowOverlap="1" wp14:anchorId="4E576FED" wp14:editId="0B6DC0E6">
              <wp:simplePos x="0" y="0"/>
              <wp:positionH relativeFrom="column">
                <wp:posOffset>-1062990</wp:posOffset>
              </wp:positionH>
              <wp:positionV relativeFrom="paragraph">
                <wp:posOffset>6350</wp:posOffset>
              </wp:positionV>
              <wp:extent cx="950595" cy="280035"/>
              <wp:effectExtent l="0" t="0" r="1905" b="5715"/>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2800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A059BB" id="Rectangle 540" o:spid="_x0000_s1026" style="position:absolute;margin-left:-83.7pt;margin-top:.5pt;width:74.85pt;height:22.0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sKlAIAAKQFAAAOAAAAZHJzL2Uyb0RvYy54bWysVF1P2zAUfZ+0/2D5fSTtyAYRKapATJMq&#10;QMDEs3Hsxprj69lu0+7X79r5oAO0SdPyYNm+536dHN+z812ryVY4r8BUdHaUUyIMh1qZdUW/PVx9&#10;OKHEB2ZqpsGIiu6Fp+eL9+/OOluKOTSga+EIBjG+7GxFmxBsmWWeN6Jl/gisMGiU4FoW8OjWWe1Y&#10;h9Fbnc3z/FPWgautAy68x9vL3kgXKb6UgocbKb0IRFcUawtpdWl9imu2OGPl2jHbKD6Uwf6hipYp&#10;g0mnUJcsMLJx6lWoVnEHHmQ44tBmIKXiIvWA3czyF93cN8yK1AuS4+1Ek/9/Yfn19tYRVVe0OEZ+&#10;DGvxJ90hbcystSDxEinqrC8ReW9vXWzS2xXw7x4N2W+WePADZiddG7HYItklvvcT32IXCMfL0yIv&#10;TgtKOJrmJ3n+sYjJMlaOztb58EVAS+Kmog7rSiyz7cqHHjpCUl2gVX2ltE6HKCFxoR3ZMvz5jHNh&#10;wmxI4A+R2kS8gejZB403qbW+m9RX2GsRcdrcCYmMYf3zVEzS6utEqYaG1aLPX+T4jdnH0lKzKWBE&#10;S8w/xZ79KXZf5YCPriJJfXLO/+48eaTMYMLk3CoD7q0AeqJP9viRpJ6ayNIT1HvUk4P+oXnLrxT+&#10;uhXz4ZY5fFmoMZwW4QYXqaGrKAw7ShpwP9+6j3gUPFop6fClVtT/2DAnKNFfDT6F09lxlG5Ih+Pi&#10;8xwP7tDydGgxm/YCUA8znEuWp23EBz1upYP2EYfKMmZFEzMcc1eUBzceLkI/QXAscbFcJhg+Z8vC&#10;ytxbHoNHVqM0H3aPzNlBvwGFfw3jq2blCxn32OhpYLkJIFXS+DOvA984CpJwhrEVZ83hOaGeh+vi&#10;FwAAAP//AwBQSwMEFAAGAAgAAAAhAOJiIxTeAAAACQEAAA8AAABkcnMvZG93bnJldi54bWxMj0FL&#10;w0AQhe+C/2EZwUtIN6u1kZhNESEnsdDai7dpdk2C2dmQ3bTx3zue9Di8jzffK7eLG8TZTqH3pEGt&#10;MhCWGm96ajUc3+v0EUSISAYHT1bDtw2wra6vSiyMv9Deng+xFVxCoUANXYxjIWVoOuswrPxoibNP&#10;PzmMfE6tNBNeuNwN8i7LNtJhT/yhw9G+dLb5OsxOw31t3Ii7pY7J64zJcZ+oj7ed1rc3y/MTiGiX&#10;+AfDrz6rQ8VOJz+TCWLQkKpNvmaWE97EQKryHMRJw/pBgaxK+X9B9QMAAP//AwBQSwECLQAUAAYA&#10;CAAAACEAtoM4kv4AAADhAQAAEwAAAAAAAAAAAAAAAAAAAAAAW0NvbnRlbnRfVHlwZXNdLnhtbFBL&#10;AQItABQABgAIAAAAIQA4/SH/1gAAAJQBAAALAAAAAAAAAAAAAAAAAC8BAABfcmVscy8ucmVsc1BL&#10;AQItABQABgAIAAAAIQDxySsKlAIAAKQFAAAOAAAAAAAAAAAAAAAAAC4CAABkcnMvZTJvRG9jLnht&#10;bFBLAQItABQABgAIAAAAIQDiYiMU3gAAAAkBAAAPAAAAAAAAAAAAAAAAAO4EAABkcnMvZG93bnJl&#10;di54bWxQSwUGAAAAAAQABADzAAAA+QUAAAAA&#10;" fillcolor="#4caedc [3204]" stroked="f" strokeweight="1pt">
              <v:path arrowok="t"/>
            </v:rect>
          </w:pict>
        </mc:Fallback>
      </mc:AlternateContent>
    </w:r>
    <w:r w:rsidRPr="00377ADA">
      <w:rPr>
        <w:sz w:val="24"/>
        <w:szCs w:val="24"/>
      </w:rPr>
      <w:t xml:space="preserve">Phase </w:t>
    </w:r>
    <w:r>
      <w:rPr>
        <w:sz w:val="24"/>
        <w:szCs w:val="24"/>
      </w:rPr>
      <w:t>5</w:t>
    </w:r>
    <w:r w:rsidRPr="00377ADA">
      <w:rPr>
        <w:sz w:val="24"/>
        <w:szCs w:val="24"/>
      </w:rPr>
      <w:t xml:space="preserve"> : </w:t>
    </w:r>
    <w:r>
      <w:rPr>
        <w:sz w:val="24"/>
        <w:szCs w:val="24"/>
      </w:rPr>
      <w:t>SDA</w:t>
    </w:r>
  </w:p>
  <w:p w14:paraId="68EFF519" w14:textId="77777777" w:rsidR="003F2213" w:rsidRPr="00146D1A" w:rsidRDefault="003F2213" w:rsidP="0038257E">
    <w:pPr>
      <w:pStyle w:val="EnTeteSousTitre"/>
    </w:pPr>
    <w:r>
      <w:t xml:space="preserve">Mise à jour du SDA des 14 communes de la CC du </w:t>
    </w:r>
    <w:r>
      <w:rPr>
        <w:noProof/>
      </w:rPr>
      <mc:AlternateContent>
        <mc:Choice Requires="wps">
          <w:drawing>
            <wp:anchor distT="4294967295" distB="4294967295" distL="114300" distR="114300" simplePos="0" relativeHeight="251825664" behindDoc="0" locked="0" layoutInCell="1" allowOverlap="1" wp14:anchorId="0C8DFD51" wp14:editId="3E3BC406">
              <wp:simplePos x="0" y="0"/>
              <wp:positionH relativeFrom="column">
                <wp:posOffset>-1062990</wp:posOffset>
              </wp:positionH>
              <wp:positionV relativeFrom="paragraph">
                <wp:posOffset>270509</wp:posOffset>
              </wp:positionV>
              <wp:extent cx="7555865" cy="0"/>
              <wp:effectExtent l="0" t="0" r="26035" b="19050"/>
              <wp:wrapNone/>
              <wp:docPr id="54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586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474E6F" id="Connecteur droit 3" o:spid="_x0000_s1026" style="position:absolute;z-index:2518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21.3pt" to="511.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UZ3QEAABEEAAAOAAAAZHJzL2Uyb0RvYy54bWysU8uO1DAQvCPxD5bvTJKB7K6iyexhRnBZ&#10;wYiFD/A67YmFX7K9k+TvaTuT8BQSiIsVu7vKVeXO7n7UilzAB2lNS6tNSQkYbjtpzi39/OntqztK&#10;QmSmY8oaaOkEgd7vX77YDa6Bre2t6sATJDGhGVxL+xhdUxSB96BZ2FgHBovCes0ibv256DwbkF2r&#10;YluWN8Vgfee85RACnh7nIt1nfiGAxw9CBIhEtRS1xbz6vD6ltdjvWHP2zPWSX2Wwf1ChmTR46Up1&#10;ZJGRZy9/odKSexusiBtudWGFkByyB3RTlT+5eeyZg+wFwwlujSn8P1r+/nLyRHYtrd9UlBim8ZEO&#10;1hhMDp496byVkbxOOQ0uNNh+MCefnPLRPLoHy78ErBU/FNMmuLltFF6ndrRKxpz7tOYOYyQcD2/r&#10;ur67qSnhS61gzQJ0PsR3YDVJHy1V0qRIWMMuDyGmq1mztKRjZciAg7i9LcvclmpHFnpyYTgCYQpp&#10;k+wgTpmr8llslh0nBTPPRxAYDMqrMlEeSTgoPzMxzsHEamXC7gQTUqkVOCv4I/Dan6CQx/VvwCsi&#10;32xNXMFaGut/JzuOi2Qx9y8JzL5TBE+2m05+eVScu5zV9R9Jg/39PsO//cn7rwAAAP//AwBQSwME&#10;FAAGAAgAAAAhAOZ6mrDeAAAACwEAAA8AAABkcnMvZG93bnJldi54bWxMj8FOwzAMhu9IvENkJC5o&#10;SxaNAqXpBEicODEQcEwbL61onJJkW/f2ZNoBjrY//f7+ajW5ge0wxN6TgsVcAENqvenJKnh/e57d&#10;AotJk9GDJ1RwwAir+vys0qXxe3rF3TpZlkMollpBl9JYch7bDp2Ocz8i5dvGB6dTHoPlJuh9DncD&#10;l0IU3Ome8odOj/jUYfu93joFwdrNnfjSTYGfh2ISV/Lx5edDqcuL6eEeWMIp/cFw1M/qUGenxm/J&#10;RDYomC2Km2VmFSxlAexICCmvgTWnDa8r/r9D/QsAAP//AwBQSwECLQAUAAYACAAAACEAtoM4kv4A&#10;AADhAQAAEwAAAAAAAAAAAAAAAAAAAAAAW0NvbnRlbnRfVHlwZXNdLnhtbFBLAQItABQABgAIAAAA&#10;IQA4/SH/1gAAAJQBAAALAAAAAAAAAAAAAAAAAC8BAABfcmVscy8ucmVsc1BLAQItABQABgAIAAAA&#10;IQBNNlUZ3QEAABEEAAAOAAAAAAAAAAAAAAAAAC4CAABkcnMvZTJvRG9jLnhtbFBLAQItABQABgAI&#10;AAAAIQDmepqw3gAAAAsBAAAPAAAAAAAAAAAAAAAAADcEAABkcnMvZG93bnJldi54bWxQSwUGAAAA&#10;AAQABADzAAAAQgUAAAAA&#10;" strokecolor="#4caedc [3204]" strokeweight="1pt">
              <v:stroke dashstyle="3 1" joinstyle="miter"/>
              <o:lock v:ext="edit" shapetype="f"/>
            </v:line>
          </w:pict>
        </mc:Fallback>
      </mc:AlternateContent>
    </w:r>
    <w:proofErr w:type="spellStart"/>
    <w:r>
      <w:t>Val’Eyrieux</w:t>
    </w:r>
    <w:proofErr w:type="spellEnd"/>
  </w:p>
  <w:p w14:paraId="4C8142E6" w14:textId="2127295B" w:rsidR="003F2213" w:rsidRPr="0038257E" w:rsidRDefault="003F2213" w:rsidP="0038257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6DE0E2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72A3DA"/>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039F2629"/>
    <w:multiLevelType w:val="multilevel"/>
    <w:tmpl w:val="57F6EB66"/>
    <w:lvl w:ilvl="0">
      <w:start w:val="1"/>
      <w:numFmt w:val="bullet"/>
      <w:lvlText w:val=""/>
      <w:lvlJc w:val="left"/>
      <w:pPr>
        <w:ind w:left="396" w:hanging="396"/>
      </w:pPr>
      <w:rPr>
        <w:rFonts w:ascii="Wingdings 2" w:hAnsi="Wingdings 2" w:hint="default"/>
        <w:color w:val="4CAEDC" w:themeColor="accent1"/>
        <w:sz w:val="20"/>
      </w:rPr>
    </w:lvl>
    <w:lvl w:ilvl="1">
      <w:start w:val="1"/>
      <w:numFmt w:val="bullet"/>
      <w:lvlText w:val=""/>
      <w:lvlJc w:val="left"/>
      <w:pPr>
        <w:tabs>
          <w:tab w:val="num" w:pos="283"/>
        </w:tabs>
        <w:ind w:left="680" w:hanging="397"/>
      </w:pPr>
      <w:rPr>
        <w:rFonts w:ascii="Wingdings" w:hAnsi="Wingdings" w:hint="default"/>
        <w:b/>
        <w:i w:val="0"/>
        <w:color w:val="4CAEDC" w:themeColor="accent1"/>
        <w:sz w:val="20"/>
      </w:rPr>
    </w:lvl>
    <w:lvl w:ilvl="2">
      <w:start w:val="1"/>
      <w:numFmt w:val="bullet"/>
      <w:lvlText w:val=""/>
      <w:lvlJc w:val="left"/>
      <w:pPr>
        <w:ind w:left="963" w:hanging="396"/>
      </w:pPr>
      <w:rPr>
        <w:rFonts w:ascii="Wingdings" w:hAnsi="Wingdings" w:hint="default"/>
        <w:b/>
        <w:i w:val="0"/>
        <w:color w:val="4CAEDC"/>
        <w:w w:val="100"/>
        <w:sz w:val="2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5"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4C24036"/>
    <w:multiLevelType w:val="multilevel"/>
    <w:tmpl w:val="56A09DE0"/>
    <w:lvl w:ilvl="0">
      <w:start w:val="1"/>
      <w:numFmt w:val="bullet"/>
      <w:pStyle w:val="Sous-paragraphe"/>
      <w:lvlText w:val=""/>
      <w:lvlJc w:val="left"/>
      <w:pPr>
        <w:ind w:left="396" w:hanging="396"/>
      </w:pPr>
      <w:rPr>
        <w:rFonts w:ascii="Wingdings" w:hAnsi="Wingdings" w:hint="default"/>
        <w:b/>
        <w:i w:val="0"/>
        <w:color w:val="4CAEDC"/>
        <w:w w:val="100"/>
        <w:sz w:val="22"/>
      </w:rPr>
    </w:lvl>
    <w:lvl w:ilvl="1">
      <w:start w:val="1"/>
      <w:numFmt w:val="bullet"/>
      <w:lvlText w:val=""/>
      <w:lvlJc w:val="left"/>
      <w:pPr>
        <w:tabs>
          <w:tab w:val="num" w:pos="283"/>
        </w:tabs>
        <w:ind w:left="680" w:hanging="397"/>
      </w:pPr>
      <w:rPr>
        <w:rFonts w:ascii="Wingdings" w:hAnsi="Wingdings" w:hint="default"/>
        <w:b/>
        <w:i w:val="0"/>
        <w:color w:val="4CAEDC" w:themeColor="accent1"/>
        <w:sz w:val="20"/>
      </w:rPr>
    </w:lvl>
    <w:lvl w:ilvl="2">
      <w:start w:val="1"/>
      <w:numFmt w:val="bullet"/>
      <w:lvlText w:val=""/>
      <w:lvlJc w:val="left"/>
      <w:pPr>
        <w:ind w:left="963" w:hanging="396"/>
      </w:pPr>
      <w:rPr>
        <w:rFonts w:ascii="Wingdings" w:hAnsi="Wingdings" w:hint="default"/>
        <w:color w:val="4CAEDC" w:themeColor="accent1"/>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7" w15:restartNumberingAfterBreak="0">
    <w:nsid w:val="09744D78"/>
    <w:multiLevelType w:val="hybridMultilevel"/>
    <w:tmpl w:val="537068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B7458D"/>
    <w:multiLevelType w:val="hybridMultilevel"/>
    <w:tmpl w:val="61FA4D90"/>
    <w:lvl w:ilvl="0" w:tplc="040C0001">
      <w:start w:val="1"/>
      <w:numFmt w:val="bullet"/>
      <w:lvlText w:val=""/>
      <w:lvlJc w:val="left"/>
      <w:pPr>
        <w:ind w:left="720" w:hanging="360"/>
      </w:pPr>
      <w:rPr>
        <w:rFonts w:ascii="Symbol" w:hAnsi="Symbol" w:hint="default"/>
      </w:rPr>
    </w:lvl>
    <w:lvl w:ilvl="1" w:tplc="FBDCA9A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66749A"/>
    <w:multiLevelType w:val="hybridMultilevel"/>
    <w:tmpl w:val="2AF8E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030259"/>
    <w:multiLevelType w:val="hybridMultilevel"/>
    <w:tmpl w:val="5D18CF0A"/>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DF3905"/>
    <w:multiLevelType w:val="hybridMultilevel"/>
    <w:tmpl w:val="70F4E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826F1B"/>
    <w:multiLevelType w:val="hybridMultilevel"/>
    <w:tmpl w:val="F8FA32CC"/>
    <w:lvl w:ilvl="0" w:tplc="2FC4FB2C">
      <w:start w:val="1"/>
      <w:numFmt w:val="bullet"/>
      <w:pStyle w:val="Enu0"/>
      <w:lvlText w:val=""/>
      <w:lvlJc w:val="left"/>
      <w:pPr>
        <w:tabs>
          <w:tab w:val="num" w:pos="397"/>
        </w:tabs>
        <w:ind w:left="397" w:hanging="39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BD20D3"/>
    <w:multiLevelType w:val="hybridMultilevel"/>
    <w:tmpl w:val="B87A9D6A"/>
    <w:lvl w:ilvl="0" w:tplc="4380EFC4">
      <w:start w:val="1"/>
      <w:numFmt w:val="bullet"/>
      <w:lvlText w:val=""/>
      <w:lvlJc w:val="left"/>
      <w:pPr>
        <w:ind w:left="720" w:hanging="360"/>
      </w:pPr>
      <w:rPr>
        <w:rFonts w:ascii="Wingdings" w:hAnsi="Wingdings" w:hint="default"/>
        <w:b/>
        <w:i w:val="0"/>
        <w:color w:val="4CAEDC"/>
        <w:w w:val="1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F72807"/>
    <w:multiLevelType w:val="hybridMultilevel"/>
    <w:tmpl w:val="7F00AF54"/>
    <w:lvl w:ilvl="0" w:tplc="6582C296">
      <w:start w:val="1"/>
      <w:numFmt w:val="bullet"/>
      <w:pStyle w:val="Enu2"/>
      <w:lvlText w:val=""/>
      <w:lvlJc w:val="left"/>
      <w:pPr>
        <w:tabs>
          <w:tab w:val="num" w:pos="1191"/>
        </w:tabs>
        <w:ind w:left="1191" w:hanging="397"/>
      </w:pPr>
      <w:rPr>
        <w:rFonts w:ascii="Wingdings" w:hAnsi="Wingdings" w:hint="default"/>
        <w:sz w:val="24"/>
      </w:rPr>
    </w:lvl>
    <w:lvl w:ilvl="1" w:tplc="040C0003" w:tentative="1">
      <w:start w:val="1"/>
      <w:numFmt w:val="bullet"/>
      <w:lvlText w:val="o"/>
      <w:lvlJc w:val="left"/>
      <w:pPr>
        <w:tabs>
          <w:tab w:val="num" w:pos="2234"/>
        </w:tabs>
        <w:ind w:left="2234" w:hanging="360"/>
      </w:pPr>
      <w:rPr>
        <w:rFonts w:ascii="Courier New" w:hAnsi="Courier New" w:hint="default"/>
      </w:rPr>
    </w:lvl>
    <w:lvl w:ilvl="2" w:tplc="040C0005" w:tentative="1">
      <w:start w:val="1"/>
      <w:numFmt w:val="bullet"/>
      <w:lvlText w:val=""/>
      <w:lvlJc w:val="left"/>
      <w:pPr>
        <w:tabs>
          <w:tab w:val="num" w:pos="2954"/>
        </w:tabs>
        <w:ind w:left="2954" w:hanging="360"/>
      </w:pPr>
      <w:rPr>
        <w:rFonts w:ascii="Wingdings" w:hAnsi="Wingdings" w:hint="default"/>
      </w:rPr>
    </w:lvl>
    <w:lvl w:ilvl="3" w:tplc="040C0001" w:tentative="1">
      <w:start w:val="1"/>
      <w:numFmt w:val="bullet"/>
      <w:lvlText w:val=""/>
      <w:lvlJc w:val="left"/>
      <w:pPr>
        <w:tabs>
          <w:tab w:val="num" w:pos="3674"/>
        </w:tabs>
        <w:ind w:left="3674" w:hanging="360"/>
      </w:pPr>
      <w:rPr>
        <w:rFonts w:ascii="Symbol" w:hAnsi="Symbol" w:hint="default"/>
      </w:rPr>
    </w:lvl>
    <w:lvl w:ilvl="4" w:tplc="040C0003" w:tentative="1">
      <w:start w:val="1"/>
      <w:numFmt w:val="bullet"/>
      <w:lvlText w:val="o"/>
      <w:lvlJc w:val="left"/>
      <w:pPr>
        <w:tabs>
          <w:tab w:val="num" w:pos="4394"/>
        </w:tabs>
        <w:ind w:left="4394" w:hanging="360"/>
      </w:pPr>
      <w:rPr>
        <w:rFonts w:ascii="Courier New" w:hAnsi="Courier New" w:hint="default"/>
      </w:rPr>
    </w:lvl>
    <w:lvl w:ilvl="5" w:tplc="040C0005" w:tentative="1">
      <w:start w:val="1"/>
      <w:numFmt w:val="bullet"/>
      <w:lvlText w:val=""/>
      <w:lvlJc w:val="left"/>
      <w:pPr>
        <w:tabs>
          <w:tab w:val="num" w:pos="5114"/>
        </w:tabs>
        <w:ind w:left="5114" w:hanging="360"/>
      </w:pPr>
      <w:rPr>
        <w:rFonts w:ascii="Wingdings" w:hAnsi="Wingdings" w:hint="default"/>
      </w:rPr>
    </w:lvl>
    <w:lvl w:ilvl="6" w:tplc="040C0001" w:tentative="1">
      <w:start w:val="1"/>
      <w:numFmt w:val="bullet"/>
      <w:lvlText w:val=""/>
      <w:lvlJc w:val="left"/>
      <w:pPr>
        <w:tabs>
          <w:tab w:val="num" w:pos="5834"/>
        </w:tabs>
        <w:ind w:left="5834" w:hanging="360"/>
      </w:pPr>
      <w:rPr>
        <w:rFonts w:ascii="Symbol" w:hAnsi="Symbol" w:hint="default"/>
      </w:rPr>
    </w:lvl>
    <w:lvl w:ilvl="7" w:tplc="040C0003" w:tentative="1">
      <w:start w:val="1"/>
      <w:numFmt w:val="bullet"/>
      <w:lvlText w:val="o"/>
      <w:lvlJc w:val="left"/>
      <w:pPr>
        <w:tabs>
          <w:tab w:val="num" w:pos="6554"/>
        </w:tabs>
        <w:ind w:left="6554" w:hanging="360"/>
      </w:pPr>
      <w:rPr>
        <w:rFonts w:ascii="Courier New" w:hAnsi="Courier New" w:hint="default"/>
      </w:rPr>
    </w:lvl>
    <w:lvl w:ilvl="8" w:tplc="040C0005" w:tentative="1">
      <w:start w:val="1"/>
      <w:numFmt w:val="bullet"/>
      <w:lvlText w:val=""/>
      <w:lvlJc w:val="left"/>
      <w:pPr>
        <w:tabs>
          <w:tab w:val="num" w:pos="7274"/>
        </w:tabs>
        <w:ind w:left="7274" w:hanging="360"/>
      </w:pPr>
      <w:rPr>
        <w:rFonts w:ascii="Wingdings" w:hAnsi="Wingdings" w:hint="default"/>
      </w:rPr>
    </w:lvl>
  </w:abstractNum>
  <w:abstractNum w:abstractNumId="15" w15:restartNumberingAfterBreak="0">
    <w:nsid w:val="1C245646"/>
    <w:multiLevelType w:val="hybridMultilevel"/>
    <w:tmpl w:val="EFE25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6223F8"/>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DE04340"/>
    <w:multiLevelType w:val="multilevel"/>
    <w:tmpl w:val="8C02C160"/>
    <w:lvl w:ilvl="0">
      <w:start w:val="1"/>
      <w:numFmt w:val="bullet"/>
      <w:pStyle w:val="Listepuces"/>
      <w:lvlText w:val=""/>
      <w:lvlJc w:val="left"/>
      <w:pPr>
        <w:ind w:left="396" w:hanging="396"/>
      </w:pPr>
      <w:rPr>
        <w:rFonts w:ascii="Wingdings 2" w:hAnsi="Wingdings 2" w:hint="default"/>
        <w:color w:val="4CAEDC" w:themeColor="accent1"/>
        <w:sz w:val="20"/>
      </w:rPr>
    </w:lvl>
    <w:lvl w:ilvl="1">
      <w:start w:val="1"/>
      <w:numFmt w:val="bullet"/>
      <w:pStyle w:val="Listepuces2"/>
      <w:lvlText w:val=""/>
      <w:lvlJc w:val="left"/>
      <w:pPr>
        <w:tabs>
          <w:tab w:val="num" w:pos="283"/>
        </w:tabs>
        <w:ind w:left="680" w:hanging="397"/>
      </w:pPr>
      <w:rPr>
        <w:rFonts w:ascii="Wingdings" w:hAnsi="Wingdings" w:hint="default"/>
        <w:b/>
        <w:i w:val="0"/>
        <w:color w:val="4CAEDC" w:themeColor="accent1"/>
        <w:sz w:val="20"/>
      </w:rPr>
    </w:lvl>
    <w:lvl w:ilvl="2">
      <w:start w:val="1"/>
      <w:numFmt w:val="bullet"/>
      <w:pStyle w:val="Listepuces3"/>
      <w:lvlText w:val=""/>
      <w:lvlJc w:val="left"/>
      <w:pPr>
        <w:ind w:left="963" w:hanging="396"/>
      </w:pPr>
      <w:rPr>
        <w:rFonts w:ascii="Wingdings" w:hAnsi="Wingdings" w:hint="default"/>
        <w:color w:val="4CAEDC" w:themeColor="accent1"/>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8" w15:restartNumberingAfterBreak="0">
    <w:nsid w:val="263E5876"/>
    <w:multiLevelType w:val="multilevel"/>
    <w:tmpl w:val="C11CFE26"/>
    <w:lvl w:ilvl="0">
      <w:start w:val="1"/>
      <w:numFmt w:val="bullet"/>
      <w:lvlText w:val=""/>
      <w:lvlJc w:val="left"/>
      <w:pPr>
        <w:ind w:left="396" w:hanging="396"/>
      </w:pPr>
      <w:rPr>
        <w:rFonts w:ascii="Wingdings 2" w:hAnsi="Wingdings 2" w:hint="default"/>
        <w:color w:val="4CAEDC" w:themeColor="accent1"/>
        <w:sz w:val="20"/>
      </w:rPr>
    </w:lvl>
    <w:lvl w:ilvl="1">
      <w:start w:val="1"/>
      <w:numFmt w:val="bullet"/>
      <w:lvlText w:val=""/>
      <w:lvlJc w:val="left"/>
      <w:pPr>
        <w:tabs>
          <w:tab w:val="num" w:pos="283"/>
        </w:tabs>
        <w:ind w:left="680" w:hanging="397"/>
      </w:pPr>
      <w:rPr>
        <w:rFonts w:ascii="Wingdings" w:hAnsi="Wingdings" w:hint="default"/>
        <w:b/>
        <w:i w:val="0"/>
        <w:color w:val="4CAEDC" w:themeColor="accent1"/>
        <w:sz w:val="24"/>
        <w:szCs w:val="24"/>
      </w:rPr>
    </w:lvl>
    <w:lvl w:ilvl="2">
      <w:start w:val="1"/>
      <w:numFmt w:val="bullet"/>
      <w:lvlText w:val=""/>
      <w:lvlJc w:val="left"/>
      <w:pPr>
        <w:ind w:left="963" w:hanging="396"/>
      </w:pPr>
      <w:rPr>
        <w:rFonts w:ascii="Wingdings" w:hAnsi="Wingdings" w:hint="default"/>
        <w:color w:val="4CAEDC" w:themeColor="accent1"/>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9" w15:restartNumberingAfterBreak="0">
    <w:nsid w:val="2D2C1D2D"/>
    <w:multiLevelType w:val="multilevel"/>
    <w:tmpl w:val="5ECEA048"/>
    <w:lvl w:ilvl="0">
      <w:start w:val="1"/>
      <w:numFmt w:val="decimal"/>
      <w:pStyle w:val="Titre1"/>
      <w:lvlText w:val="%1"/>
      <w:lvlJc w:val="left"/>
      <w:pPr>
        <w:tabs>
          <w:tab w:val="num" w:pos="0"/>
        </w:tabs>
        <w:ind w:left="0" w:hanging="567"/>
      </w:pPr>
      <w:rPr>
        <w:rFonts w:hint="default"/>
      </w:rPr>
    </w:lvl>
    <w:lvl w:ilvl="1">
      <w:start w:val="1"/>
      <w:numFmt w:val="decimal"/>
      <w:pStyle w:val="Titre2"/>
      <w:lvlText w:val="%1.%2"/>
      <w:lvlJc w:val="left"/>
      <w:pPr>
        <w:tabs>
          <w:tab w:val="num" w:pos="0"/>
        </w:tabs>
        <w:ind w:left="576"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0"/>
        </w:tabs>
        <w:ind w:left="864" w:hanging="864"/>
      </w:pPr>
      <w:rPr>
        <w:rFonts w:hint="default"/>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20" w15:restartNumberingAfterBreak="0">
    <w:nsid w:val="2FDD6151"/>
    <w:multiLevelType w:val="hybridMultilevel"/>
    <w:tmpl w:val="4EE4088A"/>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CD4BA5"/>
    <w:multiLevelType w:val="multilevel"/>
    <w:tmpl w:val="B8B8FF82"/>
    <w:lvl w:ilvl="0">
      <w:start w:val="1"/>
      <w:numFmt w:val="none"/>
      <w:pStyle w:val="AnxTitre"/>
      <w:suff w:val="nothing"/>
      <w:lvlText w:val=""/>
      <w:lvlJc w:val="left"/>
      <w:pPr>
        <w:ind w:left="397" w:hanging="397"/>
      </w:pPr>
      <w:rPr>
        <w:rFonts w:hint="default"/>
      </w:rPr>
    </w:lvl>
    <w:lvl w:ilvl="1">
      <w:start w:val="1"/>
      <w:numFmt w:val="decimal"/>
      <w:pStyle w:val="Anx1Titre1"/>
      <w:lvlText w:val="%1%2."/>
      <w:lvlJc w:val="left"/>
      <w:pPr>
        <w:ind w:left="397" w:hanging="397"/>
      </w:pPr>
      <w:rPr>
        <w:rFonts w:hint="default"/>
      </w:rPr>
    </w:lvl>
    <w:lvl w:ilvl="2">
      <w:start w:val="1"/>
      <w:numFmt w:val="decimal"/>
      <w:pStyle w:val="Anx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22" w15:restartNumberingAfterBreak="0">
    <w:nsid w:val="36121CB0"/>
    <w:multiLevelType w:val="multilevel"/>
    <w:tmpl w:val="7D1E5AAC"/>
    <w:lvl w:ilvl="0">
      <w:start w:val="1"/>
      <w:numFmt w:val="decimal"/>
      <w:pStyle w:val="Listenumros"/>
      <w:lvlText w:val="%1-."/>
      <w:lvlJc w:val="left"/>
      <w:pPr>
        <w:tabs>
          <w:tab w:val="num" w:pos="360"/>
        </w:tabs>
        <w:ind w:left="360" w:hanging="360"/>
      </w:pPr>
      <w:rPr>
        <w:rFonts w:hint="default"/>
        <w:color w:val="4CAEDC" w:themeColor="accent1"/>
      </w:rPr>
    </w:lvl>
    <w:lvl w:ilvl="1">
      <w:start w:val="1"/>
      <w:numFmt w:val="lowerLetter"/>
      <w:pStyle w:val="Listenumros2"/>
      <w:lvlText w:val="%2-"/>
      <w:lvlJc w:val="left"/>
      <w:pPr>
        <w:tabs>
          <w:tab w:val="num" w:pos="720"/>
        </w:tabs>
        <w:ind w:left="720" w:hanging="360"/>
      </w:pPr>
      <w:rPr>
        <w:rFonts w:hint="default"/>
        <w:color w:val="4CAEDC" w:themeColor="accent1"/>
      </w:rPr>
    </w:lvl>
    <w:lvl w:ilvl="2">
      <w:start w:val="1"/>
      <w:numFmt w:val="lowerRoman"/>
      <w:pStyle w:val="Listenumros3"/>
      <w:lvlText w:val="%3."/>
      <w:lvlJc w:val="left"/>
      <w:pPr>
        <w:tabs>
          <w:tab w:val="num" w:pos="1080"/>
        </w:tabs>
        <w:ind w:left="1080" w:hanging="360"/>
      </w:pPr>
      <w:rPr>
        <w:rFonts w:hint="default"/>
        <w:color w:val="4CAEDC" w:themeColor="accent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A444455"/>
    <w:multiLevelType w:val="multilevel"/>
    <w:tmpl w:val="BD28197C"/>
    <w:name w:val="Rapport"/>
    <w:lvl w:ilvl="0">
      <w:start w:val="1"/>
      <w:numFmt w:val="decimal"/>
      <w:suff w:val="nothing"/>
      <w:lvlText w:val="%1"/>
      <w:lvlJc w:val="left"/>
      <w:pPr>
        <w:ind w:left="0" w:firstLine="0"/>
      </w:pPr>
      <w:rPr>
        <w:rFonts w:ascii="Times New Roman" w:hAnsi="Times New Roman" w:hint="default"/>
        <w:b/>
        <w:bCs w:val="0"/>
        <w:i w:val="0"/>
        <w:iCs w:val="0"/>
        <w: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isLgl/>
      <w:lvlText w:val="%1.%2"/>
      <w:lvlJc w:val="left"/>
      <w:pPr>
        <w:tabs>
          <w:tab w:val="num" w:pos="229"/>
        </w:tabs>
        <w:ind w:left="-851" w:firstLine="0"/>
      </w:pPr>
      <w:rPr>
        <w:rFonts w:hint="default"/>
      </w:rPr>
    </w:lvl>
    <w:lvl w:ilvl="2">
      <w:start w:val="1"/>
      <w:numFmt w:val="decimal"/>
      <w:isLgl/>
      <w:lvlText w:val="%1.%2.%3"/>
      <w:lvlJc w:val="left"/>
      <w:pPr>
        <w:tabs>
          <w:tab w:val="num" w:pos="229"/>
        </w:tabs>
        <w:ind w:left="-851" w:firstLine="0"/>
      </w:pPr>
      <w:rPr>
        <w:rFonts w:hint="default"/>
      </w:rPr>
    </w:lvl>
    <w:lvl w:ilvl="3">
      <w:start w:val="1"/>
      <w:numFmt w:val="decimal"/>
      <w:isLgl/>
      <w:lvlText w:val="%1.%2.%3.%4"/>
      <w:lvlJc w:val="left"/>
      <w:pPr>
        <w:tabs>
          <w:tab w:val="num" w:pos="1440"/>
        </w:tabs>
        <w:ind w:left="0" w:firstLine="0"/>
      </w:pPr>
      <w:rPr>
        <w:rFonts w:hint="default"/>
      </w:rPr>
    </w:lvl>
    <w:lvl w:ilvl="4">
      <w:start w:val="1"/>
      <w:numFmt w:val="upperLetter"/>
      <w:lvlText w:val="%5-"/>
      <w:lvlJc w:val="left"/>
      <w:pPr>
        <w:tabs>
          <w:tab w:val="num" w:pos="360"/>
        </w:tabs>
        <w:ind w:left="0" w:firstLine="0"/>
      </w:pPr>
      <w:rPr>
        <w:rFonts w:hint="default"/>
      </w:rPr>
    </w:lvl>
    <w:lvl w:ilvl="5">
      <w:start w:val="1"/>
      <w:numFmt w:val="lowerLetter"/>
      <w:lvlText w:val="%6-"/>
      <w:lvlJc w:val="left"/>
      <w:pPr>
        <w:tabs>
          <w:tab w:val="num" w:pos="360"/>
        </w:tabs>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Annexe %9"/>
      <w:lvlJc w:val="left"/>
      <w:pPr>
        <w:ind w:left="0" w:firstLine="0"/>
      </w:pPr>
      <w:rPr>
        <w:rFonts w:hint="default"/>
        <w:b w:val="0"/>
        <w:i w:val="0"/>
      </w:rPr>
    </w:lvl>
  </w:abstractNum>
  <w:abstractNum w:abstractNumId="24" w15:restartNumberingAfterBreak="0">
    <w:nsid w:val="4E304778"/>
    <w:multiLevelType w:val="hybridMultilevel"/>
    <w:tmpl w:val="05FC0368"/>
    <w:lvl w:ilvl="0" w:tplc="4380EFC4">
      <w:start w:val="1"/>
      <w:numFmt w:val="bullet"/>
      <w:lvlText w:val=""/>
      <w:lvlJc w:val="left"/>
      <w:pPr>
        <w:ind w:left="720" w:hanging="360"/>
      </w:pPr>
      <w:rPr>
        <w:rFonts w:ascii="Wingdings" w:hAnsi="Wingdings" w:hint="default"/>
        <w:b/>
        <w:i w:val="0"/>
        <w:color w:val="4CAEDC"/>
        <w:w w:val="10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6016A3"/>
    <w:multiLevelType w:val="hybridMultilevel"/>
    <w:tmpl w:val="2534923A"/>
    <w:lvl w:ilvl="0" w:tplc="4380EFC4">
      <w:start w:val="1"/>
      <w:numFmt w:val="bullet"/>
      <w:lvlText w:val=""/>
      <w:lvlJc w:val="left"/>
      <w:pPr>
        <w:ind w:left="720" w:hanging="360"/>
      </w:pPr>
      <w:rPr>
        <w:rFonts w:ascii="Wingdings" w:hAnsi="Wingdings" w:hint="default"/>
        <w:b/>
        <w:i w:val="0"/>
        <w:color w:val="4CAEDC"/>
        <w:w w:val="1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EC15A4"/>
    <w:multiLevelType w:val="hybridMultilevel"/>
    <w:tmpl w:val="E43C4C5E"/>
    <w:lvl w:ilvl="0" w:tplc="4380EFC4">
      <w:start w:val="1"/>
      <w:numFmt w:val="bullet"/>
      <w:lvlText w:val=""/>
      <w:lvlJc w:val="left"/>
      <w:pPr>
        <w:ind w:left="720" w:hanging="360"/>
      </w:pPr>
      <w:rPr>
        <w:rFonts w:ascii="Wingdings" w:hAnsi="Wingdings" w:hint="default"/>
        <w:b/>
        <w:i w:val="0"/>
        <w:color w:val="4CAEDC"/>
        <w:w w:val="100"/>
        <w:sz w:val="22"/>
      </w:rPr>
    </w:lvl>
    <w:lvl w:ilvl="1" w:tplc="4380EFC4">
      <w:start w:val="1"/>
      <w:numFmt w:val="bullet"/>
      <w:lvlText w:val=""/>
      <w:lvlJc w:val="left"/>
      <w:pPr>
        <w:ind w:left="1440" w:hanging="360"/>
      </w:pPr>
      <w:rPr>
        <w:rFonts w:ascii="Wingdings" w:hAnsi="Wingdings" w:hint="default"/>
        <w:b/>
        <w:i w:val="0"/>
        <w:color w:val="4CAEDC"/>
        <w:w w:val="1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606D17"/>
    <w:multiLevelType w:val="hybridMultilevel"/>
    <w:tmpl w:val="B39AC7D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AA59BC"/>
    <w:multiLevelType w:val="hybridMultilevel"/>
    <w:tmpl w:val="07909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385DC1"/>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0" w15:restartNumberingAfterBreak="0">
    <w:nsid w:val="63BB40AF"/>
    <w:multiLevelType w:val="hybridMultilevel"/>
    <w:tmpl w:val="5AC6E8B0"/>
    <w:lvl w:ilvl="0" w:tplc="2AB0FEA6">
      <w:start w:val="1"/>
      <w:numFmt w:val="bullet"/>
      <w:pStyle w:val="Enu1"/>
      <w:lvlText w:val=""/>
      <w:lvlJc w:val="left"/>
      <w:pPr>
        <w:tabs>
          <w:tab w:val="num" w:pos="794"/>
        </w:tabs>
        <w:ind w:left="794" w:hanging="397"/>
      </w:pPr>
      <w:rPr>
        <w:rFonts w:ascii="Wingdings" w:hAnsi="Wingdings" w:hint="default"/>
        <w:sz w:val="28"/>
      </w:rPr>
    </w:lvl>
    <w:lvl w:ilvl="1" w:tplc="BD82BE00">
      <w:start w:val="1"/>
      <w:numFmt w:val="bullet"/>
      <w:lvlText w:val=""/>
      <w:lvlJc w:val="left"/>
      <w:pPr>
        <w:tabs>
          <w:tab w:val="num" w:pos="644"/>
        </w:tabs>
        <w:ind w:left="567" w:hanging="283"/>
      </w:pPr>
      <w:rPr>
        <w:rFonts w:ascii="Wingdings" w:hAnsi="Wingdings" w:hint="default"/>
        <w:color w:val="auto"/>
        <w:sz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4CAEDC"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7FF697F"/>
    <w:multiLevelType w:val="hybridMultilevel"/>
    <w:tmpl w:val="00EEEF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DC7050"/>
    <w:multiLevelType w:val="hybridMultilevel"/>
    <w:tmpl w:val="0602C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220675"/>
    <w:multiLevelType w:val="hybridMultilevel"/>
    <w:tmpl w:val="C2082F78"/>
    <w:lvl w:ilvl="0" w:tplc="040C0001">
      <w:start w:val="1"/>
      <w:numFmt w:val="bullet"/>
      <w:lvlText w:val=""/>
      <w:lvlJc w:val="left"/>
      <w:pPr>
        <w:ind w:left="720" w:hanging="360"/>
      </w:pPr>
      <w:rPr>
        <w:rFonts w:ascii="Symbol" w:hAnsi="Symbol" w:hint="default"/>
      </w:rPr>
    </w:lvl>
    <w:lvl w:ilvl="1" w:tplc="8228A192">
      <w:start w:val="1"/>
      <w:numFmt w:val="bullet"/>
      <w:lvlText w:val=""/>
      <w:lvlJc w:val="left"/>
      <w:pPr>
        <w:ind w:left="1440" w:hanging="360"/>
      </w:pPr>
      <w:rPr>
        <w:rFonts w:ascii="Wingdings" w:hAnsi="Wingdings" w:hint="default"/>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78262D"/>
    <w:multiLevelType w:val="hybridMultilevel"/>
    <w:tmpl w:val="63B2F7E4"/>
    <w:lvl w:ilvl="0" w:tplc="4380EFC4">
      <w:start w:val="1"/>
      <w:numFmt w:val="bullet"/>
      <w:lvlText w:val=""/>
      <w:lvlJc w:val="left"/>
      <w:pPr>
        <w:ind w:left="720" w:hanging="360"/>
      </w:pPr>
      <w:rPr>
        <w:rFonts w:ascii="Wingdings" w:hAnsi="Wingdings" w:hint="default"/>
        <w:b/>
        <w:i w:val="0"/>
        <w:color w:val="4CAEDC"/>
        <w:w w:val="100"/>
        <w:sz w:val="22"/>
      </w:rPr>
    </w:lvl>
    <w:lvl w:ilvl="1" w:tplc="9196D2D2">
      <w:numFmt w:val="bullet"/>
      <w:lvlText w:val="-"/>
      <w:lvlJc w:val="left"/>
      <w:pPr>
        <w:ind w:left="1440" w:hanging="360"/>
      </w:pPr>
      <w:rPr>
        <w:rFonts w:ascii="Verdana" w:eastAsia="MS P????" w:hAnsi="Verdana"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7"/>
  </w:num>
  <w:num w:numId="3">
    <w:abstractNumId w:val="31"/>
  </w:num>
  <w:num w:numId="4">
    <w:abstractNumId w:val="22"/>
  </w:num>
  <w:num w:numId="5">
    <w:abstractNumId w:val="1"/>
  </w:num>
  <w:num w:numId="6">
    <w:abstractNumId w:val="0"/>
  </w:num>
  <w:num w:numId="7">
    <w:abstractNumId w:val="3"/>
  </w:num>
  <w:num w:numId="8">
    <w:abstractNumId w:val="2"/>
  </w:num>
  <w:num w:numId="9">
    <w:abstractNumId w:val="21"/>
  </w:num>
  <w:num w:numId="10">
    <w:abstractNumId w:val="29"/>
  </w:num>
  <w:num w:numId="11">
    <w:abstractNumId w:val="5"/>
  </w:num>
  <w:num w:numId="12">
    <w:abstractNumId w:val="16"/>
  </w:num>
  <w:num w:numId="13">
    <w:abstractNumId w:val="12"/>
  </w:num>
  <w:num w:numId="14">
    <w:abstractNumId w:val="28"/>
  </w:num>
  <w:num w:numId="15">
    <w:abstractNumId w:val="8"/>
  </w:num>
  <w:num w:numId="16">
    <w:abstractNumId w:val="15"/>
  </w:num>
  <w:num w:numId="17">
    <w:abstractNumId w:val="27"/>
  </w:num>
  <w:num w:numId="18">
    <w:abstractNumId w:val="9"/>
  </w:num>
  <w:num w:numId="19">
    <w:abstractNumId w:val="7"/>
  </w:num>
  <w:num w:numId="20">
    <w:abstractNumId w:val="32"/>
  </w:num>
  <w:num w:numId="21">
    <w:abstractNumId w:val="6"/>
  </w:num>
  <w:num w:numId="22">
    <w:abstractNumId w:val="4"/>
  </w:num>
  <w:num w:numId="23">
    <w:abstractNumId w:val="35"/>
  </w:num>
  <w:num w:numId="24">
    <w:abstractNumId w:val="10"/>
  </w:num>
  <w:num w:numId="25">
    <w:abstractNumId w:val="34"/>
  </w:num>
  <w:num w:numId="26">
    <w:abstractNumId w:val="20"/>
  </w:num>
  <w:num w:numId="27">
    <w:abstractNumId w:val="13"/>
  </w:num>
  <w:num w:numId="28">
    <w:abstractNumId w:val="25"/>
  </w:num>
  <w:num w:numId="29">
    <w:abstractNumId w:val="24"/>
  </w:num>
  <w:num w:numId="30">
    <w:abstractNumId w:val="26"/>
  </w:num>
  <w:num w:numId="31">
    <w:abstractNumId w:val="23"/>
  </w:num>
  <w:num w:numId="32">
    <w:abstractNumId w:val="30"/>
  </w:num>
  <w:num w:numId="33">
    <w:abstractNumId w:val="14"/>
  </w:num>
  <w:num w:numId="34">
    <w:abstractNumId w:val="33"/>
  </w:num>
  <w:num w:numId="35">
    <w:abstractNumId w:val="11"/>
  </w:num>
  <w:num w:numId="3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US" w:vendorID="64" w:dllVersion="4096" w:nlCheck="1" w:checkStyle="0"/>
  <w:proofState w:spelling="clean" w:grammar="clean"/>
  <w:attachedTemplate r:id="rId1"/>
  <w:stylePaneFormatFilter w:val="4704" w:allStyles="0" w:customStyles="0" w:latentStyles="1" w:stylesInUse="0" w:headingStyles="0" w:numberingStyles="0" w:tableStyles="0" w:directFormattingOnRuns="1" w:directFormattingOnParagraphs="1" w:directFormattingOnNumbering="1" w:directFormattingOnTables="0" w:clearFormatting="0" w:top3HeadingStyles="0" w:visibleStyles="1" w:alternateStyleNames="0"/>
  <w:stylePaneSortMethod w:val="0000"/>
  <w:defaultTabStop w:val="227"/>
  <w:hyphenationZone w:val="425"/>
  <w:characterSpacingControl w:val="doNotCompress"/>
  <w:hdrShapeDefaults>
    <o:shapedefaults v:ext="edit" spidmax="2049">
      <o:colormru v:ext="edit" colors="#8a3685"/>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8E008C7-B53C-4107-A34C-A54CE87F22E9}"/>
    <w:docVar w:name="dgnword-eventsink" w:val="411852560"/>
  </w:docVars>
  <w:rsids>
    <w:rsidRoot w:val="007F4AC9"/>
    <w:rsid w:val="00004690"/>
    <w:rsid w:val="000050D0"/>
    <w:rsid w:val="00005322"/>
    <w:rsid w:val="000057A6"/>
    <w:rsid w:val="00005C08"/>
    <w:rsid w:val="00006613"/>
    <w:rsid w:val="0001003F"/>
    <w:rsid w:val="00011B50"/>
    <w:rsid w:val="00011C57"/>
    <w:rsid w:val="00015D5C"/>
    <w:rsid w:val="000166DE"/>
    <w:rsid w:val="0002152C"/>
    <w:rsid w:val="00021D11"/>
    <w:rsid w:val="00021FF5"/>
    <w:rsid w:val="00022938"/>
    <w:rsid w:val="0002342B"/>
    <w:rsid w:val="0002394C"/>
    <w:rsid w:val="00024E31"/>
    <w:rsid w:val="00034A8E"/>
    <w:rsid w:val="00035F94"/>
    <w:rsid w:val="000365B6"/>
    <w:rsid w:val="00037B3E"/>
    <w:rsid w:val="00040BA7"/>
    <w:rsid w:val="00045B62"/>
    <w:rsid w:val="000524D5"/>
    <w:rsid w:val="0005257A"/>
    <w:rsid w:val="00060EAD"/>
    <w:rsid w:val="00063CF8"/>
    <w:rsid w:val="00063E36"/>
    <w:rsid w:val="00064629"/>
    <w:rsid w:val="0006762B"/>
    <w:rsid w:val="000709C2"/>
    <w:rsid w:val="00070ADB"/>
    <w:rsid w:val="00070F5B"/>
    <w:rsid w:val="000717DA"/>
    <w:rsid w:val="00071FDD"/>
    <w:rsid w:val="000724EE"/>
    <w:rsid w:val="00074715"/>
    <w:rsid w:val="00075249"/>
    <w:rsid w:val="00077E49"/>
    <w:rsid w:val="00083AAE"/>
    <w:rsid w:val="00083C90"/>
    <w:rsid w:val="00083E90"/>
    <w:rsid w:val="00085120"/>
    <w:rsid w:val="000855D2"/>
    <w:rsid w:val="00091D19"/>
    <w:rsid w:val="000920CF"/>
    <w:rsid w:val="000922DD"/>
    <w:rsid w:val="00093107"/>
    <w:rsid w:val="0009503D"/>
    <w:rsid w:val="00095778"/>
    <w:rsid w:val="00096955"/>
    <w:rsid w:val="000A0449"/>
    <w:rsid w:val="000A1E48"/>
    <w:rsid w:val="000A2672"/>
    <w:rsid w:val="000A2EDF"/>
    <w:rsid w:val="000A44D6"/>
    <w:rsid w:val="000B1EE9"/>
    <w:rsid w:val="000B2229"/>
    <w:rsid w:val="000B2A05"/>
    <w:rsid w:val="000B398C"/>
    <w:rsid w:val="000B6660"/>
    <w:rsid w:val="000B6BB6"/>
    <w:rsid w:val="000B7BF0"/>
    <w:rsid w:val="000C173E"/>
    <w:rsid w:val="000C1B72"/>
    <w:rsid w:val="000C44CD"/>
    <w:rsid w:val="000C4D7D"/>
    <w:rsid w:val="000C6C50"/>
    <w:rsid w:val="000C750A"/>
    <w:rsid w:val="000E0085"/>
    <w:rsid w:val="000E0A64"/>
    <w:rsid w:val="000E2B7F"/>
    <w:rsid w:val="000E3847"/>
    <w:rsid w:val="000F1A63"/>
    <w:rsid w:val="000F1C83"/>
    <w:rsid w:val="000F55CD"/>
    <w:rsid w:val="000F7CBE"/>
    <w:rsid w:val="0010016A"/>
    <w:rsid w:val="00102E8B"/>
    <w:rsid w:val="00104C36"/>
    <w:rsid w:val="00105786"/>
    <w:rsid w:val="00106A1B"/>
    <w:rsid w:val="0010755D"/>
    <w:rsid w:val="0011059B"/>
    <w:rsid w:val="00110D99"/>
    <w:rsid w:val="001125D9"/>
    <w:rsid w:val="00113BBF"/>
    <w:rsid w:val="00115DF8"/>
    <w:rsid w:val="00117BA3"/>
    <w:rsid w:val="0012395A"/>
    <w:rsid w:val="001254B0"/>
    <w:rsid w:val="00127346"/>
    <w:rsid w:val="001345DF"/>
    <w:rsid w:val="0013529E"/>
    <w:rsid w:val="0013582F"/>
    <w:rsid w:val="00140A50"/>
    <w:rsid w:val="0014224A"/>
    <w:rsid w:val="00142DE3"/>
    <w:rsid w:val="0014310E"/>
    <w:rsid w:val="001436A9"/>
    <w:rsid w:val="001441EC"/>
    <w:rsid w:val="00144450"/>
    <w:rsid w:val="001446B8"/>
    <w:rsid w:val="001452BC"/>
    <w:rsid w:val="001452CC"/>
    <w:rsid w:val="00146D1A"/>
    <w:rsid w:val="0014725C"/>
    <w:rsid w:val="00147C3F"/>
    <w:rsid w:val="001510BF"/>
    <w:rsid w:val="00153328"/>
    <w:rsid w:val="00156C37"/>
    <w:rsid w:val="0015753E"/>
    <w:rsid w:val="00160003"/>
    <w:rsid w:val="00165291"/>
    <w:rsid w:val="00166480"/>
    <w:rsid w:val="00167ACD"/>
    <w:rsid w:val="00167C25"/>
    <w:rsid w:val="0017307D"/>
    <w:rsid w:val="00177006"/>
    <w:rsid w:val="00177128"/>
    <w:rsid w:val="00177AEE"/>
    <w:rsid w:val="00181B69"/>
    <w:rsid w:val="001825E2"/>
    <w:rsid w:val="001833C0"/>
    <w:rsid w:val="00186731"/>
    <w:rsid w:val="00187C55"/>
    <w:rsid w:val="00187F46"/>
    <w:rsid w:val="00192D2F"/>
    <w:rsid w:val="00194696"/>
    <w:rsid w:val="00195919"/>
    <w:rsid w:val="00197602"/>
    <w:rsid w:val="001A298E"/>
    <w:rsid w:val="001A454C"/>
    <w:rsid w:val="001A4DBB"/>
    <w:rsid w:val="001A69EA"/>
    <w:rsid w:val="001A754E"/>
    <w:rsid w:val="001B0E2D"/>
    <w:rsid w:val="001B1A44"/>
    <w:rsid w:val="001B29E4"/>
    <w:rsid w:val="001B352C"/>
    <w:rsid w:val="001B4455"/>
    <w:rsid w:val="001B4C27"/>
    <w:rsid w:val="001B4E9D"/>
    <w:rsid w:val="001B576B"/>
    <w:rsid w:val="001B5A13"/>
    <w:rsid w:val="001B601D"/>
    <w:rsid w:val="001B6691"/>
    <w:rsid w:val="001C1D78"/>
    <w:rsid w:val="001C237A"/>
    <w:rsid w:val="001C3F6B"/>
    <w:rsid w:val="001C4752"/>
    <w:rsid w:val="001C5701"/>
    <w:rsid w:val="001C5E7E"/>
    <w:rsid w:val="001C6650"/>
    <w:rsid w:val="001D07AF"/>
    <w:rsid w:val="001D1692"/>
    <w:rsid w:val="001D46C1"/>
    <w:rsid w:val="001D59C0"/>
    <w:rsid w:val="001E247E"/>
    <w:rsid w:val="001E3AE1"/>
    <w:rsid w:val="001E411D"/>
    <w:rsid w:val="001E6762"/>
    <w:rsid w:val="001F0142"/>
    <w:rsid w:val="001F0382"/>
    <w:rsid w:val="001F0EAA"/>
    <w:rsid w:val="001F2598"/>
    <w:rsid w:val="001F320A"/>
    <w:rsid w:val="001F337D"/>
    <w:rsid w:val="001F5314"/>
    <w:rsid w:val="001F5A9A"/>
    <w:rsid w:val="001F5F93"/>
    <w:rsid w:val="001F64E0"/>
    <w:rsid w:val="001F66AD"/>
    <w:rsid w:val="001F725D"/>
    <w:rsid w:val="002014D1"/>
    <w:rsid w:val="00201FC8"/>
    <w:rsid w:val="00202A02"/>
    <w:rsid w:val="00203BA9"/>
    <w:rsid w:val="00204FCA"/>
    <w:rsid w:val="0020565D"/>
    <w:rsid w:val="00211AFC"/>
    <w:rsid w:val="002130C6"/>
    <w:rsid w:val="00213DDA"/>
    <w:rsid w:val="002141EC"/>
    <w:rsid w:val="00215CFD"/>
    <w:rsid w:val="002165F9"/>
    <w:rsid w:val="00220675"/>
    <w:rsid w:val="00221012"/>
    <w:rsid w:val="0022216E"/>
    <w:rsid w:val="002253A1"/>
    <w:rsid w:val="00226DE5"/>
    <w:rsid w:val="002303AF"/>
    <w:rsid w:val="002349AD"/>
    <w:rsid w:val="00235B19"/>
    <w:rsid w:val="00236917"/>
    <w:rsid w:val="002457A1"/>
    <w:rsid w:val="00245D28"/>
    <w:rsid w:val="00246EB1"/>
    <w:rsid w:val="002476D8"/>
    <w:rsid w:val="00247E74"/>
    <w:rsid w:val="002506B6"/>
    <w:rsid w:val="002507D9"/>
    <w:rsid w:val="002513D4"/>
    <w:rsid w:val="0025265B"/>
    <w:rsid w:val="002529B6"/>
    <w:rsid w:val="002533F5"/>
    <w:rsid w:val="00253EB9"/>
    <w:rsid w:val="00254861"/>
    <w:rsid w:val="00256935"/>
    <w:rsid w:val="00257807"/>
    <w:rsid w:val="00257B50"/>
    <w:rsid w:val="00257D1B"/>
    <w:rsid w:val="00257D1E"/>
    <w:rsid w:val="0026100F"/>
    <w:rsid w:val="00262831"/>
    <w:rsid w:val="00263A08"/>
    <w:rsid w:val="00264EBD"/>
    <w:rsid w:val="002653AC"/>
    <w:rsid w:val="00265EF7"/>
    <w:rsid w:val="00271A0E"/>
    <w:rsid w:val="002734CD"/>
    <w:rsid w:val="00274F11"/>
    <w:rsid w:val="0027604C"/>
    <w:rsid w:val="00277B55"/>
    <w:rsid w:val="0028098D"/>
    <w:rsid w:val="0028374F"/>
    <w:rsid w:val="002842B6"/>
    <w:rsid w:val="00285363"/>
    <w:rsid w:val="00286E12"/>
    <w:rsid w:val="002875CB"/>
    <w:rsid w:val="00291165"/>
    <w:rsid w:val="0029175C"/>
    <w:rsid w:val="0029277B"/>
    <w:rsid w:val="002929FD"/>
    <w:rsid w:val="00292D3F"/>
    <w:rsid w:val="00294FC2"/>
    <w:rsid w:val="00295BBC"/>
    <w:rsid w:val="002969EC"/>
    <w:rsid w:val="00297A0C"/>
    <w:rsid w:val="002A247F"/>
    <w:rsid w:val="002A278E"/>
    <w:rsid w:val="002A32E6"/>
    <w:rsid w:val="002A4710"/>
    <w:rsid w:val="002A7DC8"/>
    <w:rsid w:val="002B0980"/>
    <w:rsid w:val="002B0DBA"/>
    <w:rsid w:val="002B0E96"/>
    <w:rsid w:val="002B35BB"/>
    <w:rsid w:val="002B50A4"/>
    <w:rsid w:val="002B78B0"/>
    <w:rsid w:val="002C00FD"/>
    <w:rsid w:val="002C2E92"/>
    <w:rsid w:val="002C3E7E"/>
    <w:rsid w:val="002C4727"/>
    <w:rsid w:val="002C6BFA"/>
    <w:rsid w:val="002D0087"/>
    <w:rsid w:val="002D33F9"/>
    <w:rsid w:val="002D3D42"/>
    <w:rsid w:val="002D536A"/>
    <w:rsid w:val="002D7A26"/>
    <w:rsid w:val="002D7D6E"/>
    <w:rsid w:val="002D7EE3"/>
    <w:rsid w:val="002E2D4A"/>
    <w:rsid w:val="002E329D"/>
    <w:rsid w:val="002E7147"/>
    <w:rsid w:val="002E7653"/>
    <w:rsid w:val="002E7ED3"/>
    <w:rsid w:val="002F49FD"/>
    <w:rsid w:val="002F66FF"/>
    <w:rsid w:val="003027EB"/>
    <w:rsid w:val="00302F4A"/>
    <w:rsid w:val="00304EDD"/>
    <w:rsid w:val="0030548C"/>
    <w:rsid w:val="0031117D"/>
    <w:rsid w:val="00311C90"/>
    <w:rsid w:val="00311D1F"/>
    <w:rsid w:val="00312DD2"/>
    <w:rsid w:val="00314485"/>
    <w:rsid w:val="00314AE8"/>
    <w:rsid w:val="00314F32"/>
    <w:rsid w:val="00315A37"/>
    <w:rsid w:val="00316E77"/>
    <w:rsid w:val="0032075A"/>
    <w:rsid w:val="003243A5"/>
    <w:rsid w:val="003258DD"/>
    <w:rsid w:val="00325A77"/>
    <w:rsid w:val="00326911"/>
    <w:rsid w:val="003301E2"/>
    <w:rsid w:val="00335FEB"/>
    <w:rsid w:val="0033644D"/>
    <w:rsid w:val="003418B1"/>
    <w:rsid w:val="00342404"/>
    <w:rsid w:val="003425D0"/>
    <w:rsid w:val="00342B1A"/>
    <w:rsid w:val="00344CC1"/>
    <w:rsid w:val="00345E3B"/>
    <w:rsid w:val="0034767B"/>
    <w:rsid w:val="00352290"/>
    <w:rsid w:val="00355ECE"/>
    <w:rsid w:val="003571C2"/>
    <w:rsid w:val="003602F2"/>
    <w:rsid w:val="0036208A"/>
    <w:rsid w:val="00363704"/>
    <w:rsid w:val="00370F05"/>
    <w:rsid w:val="00371CB1"/>
    <w:rsid w:val="00373315"/>
    <w:rsid w:val="0037340A"/>
    <w:rsid w:val="00375CCE"/>
    <w:rsid w:val="00377ADA"/>
    <w:rsid w:val="003804CE"/>
    <w:rsid w:val="003819AF"/>
    <w:rsid w:val="0038204B"/>
    <w:rsid w:val="0038257E"/>
    <w:rsid w:val="00382754"/>
    <w:rsid w:val="00382E1B"/>
    <w:rsid w:val="00384ADA"/>
    <w:rsid w:val="00384BCF"/>
    <w:rsid w:val="00384ED5"/>
    <w:rsid w:val="0038635C"/>
    <w:rsid w:val="00386A8A"/>
    <w:rsid w:val="00386B18"/>
    <w:rsid w:val="0039231C"/>
    <w:rsid w:val="0039388F"/>
    <w:rsid w:val="0039731C"/>
    <w:rsid w:val="003A0DF1"/>
    <w:rsid w:val="003A1B0B"/>
    <w:rsid w:val="003A1FA6"/>
    <w:rsid w:val="003A2614"/>
    <w:rsid w:val="003A327F"/>
    <w:rsid w:val="003A38A5"/>
    <w:rsid w:val="003A3EF2"/>
    <w:rsid w:val="003A6892"/>
    <w:rsid w:val="003A6D5B"/>
    <w:rsid w:val="003A7F23"/>
    <w:rsid w:val="003B0774"/>
    <w:rsid w:val="003B0C7F"/>
    <w:rsid w:val="003B2146"/>
    <w:rsid w:val="003B2DD1"/>
    <w:rsid w:val="003B5C50"/>
    <w:rsid w:val="003C1081"/>
    <w:rsid w:val="003C404E"/>
    <w:rsid w:val="003C4087"/>
    <w:rsid w:val="003C4264"/>
    <w:rsid w:val="003C443D"/>
    <w:rsid w:val="003C4CE4"/>
    <w:rsid w:val="003C5963"/>
    <w:rsid w:val="003D0144"/>
    <w:rsid w:val="003D03FD"/>
    <w:rsid w:val="003D1CB1"/>
    <w:rsid w:val="003D2ADB"/>
    <w:rsid w:val="003D753F"/>
    <w:rsid w:val="003E19EA"/>
    <w:rsid w:val="003E1AF8"/>
    <w:rsid w:val="003E1D24"/>
    <w:rsid w:val="003E531A"/>
    <w:rsid w:val="003E569E"/>
    <w:rsid w:val="003E5F2E"/>
    <w:rsid w:val="003F0DF8"/>
    <w:rsid w:val="003F0F9A"/>
    <w:rsid w:val="003F1343"/>
    <w:rsid w:val="003F2213"/>
    <w:rsid w:val="003F2FD5"/>
    <w:rsid w:val="003F3ED5"/>
    <w:rsid w:val="003F5E7A"/>
    <w:rsid w:val="004007FF"/>
    <w:rsid w:val="00401DD3"/>
    <w:rsid w:val="00402116"/>
    <w:rsid w:val="004046DE"/>
    <w:rsid w:val="0040559E"/>
    <w:rsid w:val="00405D50"/>
    <w:rsid w:val="004100A3"/>
    <w:rsid w:val="00413DF7"/>
    <w:rsid w:val="00414ABB"/>
    <w:rsid w:val="004153A2"/>
    <w:rsid w:val="00415CBD"/>
    <w:rsid w:val="00417ACE"/>
    <w:rsid w:val="00423710"/>
    <w:rsid w:val="004237EC"/>
    <w:rsid w:val="00423E51"/>
    <w:rsid w:val="00423EF3"/>
    <w:rsid w:val="0042548A"/>
    <w:rsid w:val="00426587"/>
    <w:rsid w:val="00426C27"/>
    <w:rsid w:val="004279B9"/>
    <w:rsid w:val="00432F3E"/>
    <w:rsid w:val="0043347F"/>
    <w:rsid w:val="00434EB7"/>
    <w:rsid w:val="00436721"/>
    <w:rsid w:val="00437CB1"/>
    <w:rsid w:val="00440564"/>
    <w:rsid w:val="00441205"/>
    <w:rsid w:val="00444E65"/>
    <w:rsid w:val="0044500C"/>
    <w:rsid w:val="0044566B"/>
    <w:rsid w:val="00445C25"/>
    <w:rsid w:val="004472F0"/>
    <w:rsid w:val="00447367"/>
    <w:rsid w:val="00452A4A"/>
    <w:rsid w:val="00460BAC"/>
    <w:rsid w:val="00462297"/>
    <w:rsid w:val="004642CC"/>
    <w:rsid w:val="00464D9D"/>
    <w:rsid w:val="00465373"/>
    <w:rsid w:val="004700C6"/>
    <w:rsid w:val="00472EC5"/>
    <w:rsid w:val="00473BC5"/>
    <w:rsid w:val="00474F01"/>
    <w:rsid w:val="0047574F"/>
    <w:rsid w:val="00480EB8"/>
    <w:rsid w:val="004844EA"/>
    <w:rsid w:val="00485F6B"/>
    <w:rsid w:val="00490753"/>
    <w:rsid w:val="00492E32"/>
    <w:rsid w:val="004A0D80"/>
    <w:rsid w:val="004A1F4C"/>
    <w:rsid w:val="004A3848"/>
    <w:rsid w:val="004A5ABE"/>
    <w:rsid w:val="004A70B8"/>
    <w:rsid w:val="004A7F3E"/>
    <w:rsid w:val="004B3F74"/>
    <w:rsid w:val="004B4B63"/>
    <w:rsid w:val="004B599F"/>
    <w:rsid w:val="004B6CDB"/>
    <w:rsid w:val="004C0569"/>
    <w:rsid w:val="004C1ABE"/>
    <w:rsid w:val="004C3B90"/>
    <w:rsid w:val="004C6192"/>
    <w:rsid w:val="004C7C07"/>
    <w:rsid w:val="004D0429"/>
    <w:rsid w:val="004D2C3C"/>
    <w:rsid w:val="004D3219"/>
    <w:rsid w:val="004D39EA"/>
    <w:rsid w:val="004D66F6"/>
    <w:rsid w:val="004D716D"/>
    <w:rsid w:val="004D780E"/>
    <w:rsid w:val="004D79DF"/>
    <w:rsid w:val="004E0AEC"/>
    <w:rsid w:val="004E0D0F"/>
    <w:rsid w:val="004E0FA3"/>
    <w:rsid w:val="004E21B7"/>
    <w:rsid w:val="004E6BB9"/>
    <w:rsid w:val="004E7128"/>
    <w:rsid w:val="004F163F"/>
    <w:rsid w:val="004F32DB"/>
    <w:rsid w:val="004F4254"/>
    <w:rsid w:val="004F4971"/>
    <w:rsid w:val="004F49ED"/>
    <w:rsid w:val="004F5435"/>
    <w:rsid w:val="00505109"/>
    <w:rsid w:val="0050652A"/>
    <w:rsid w:val="00510F25"/>
    <w:rsid w:val="005113AE"/>
    <w:rsid w:val="005121E5"/>
    <w:rsid w:val="00515C1D"/>
    <w:rsid w:val="0052004D"/>
    <w:rsid w:val="00520193"/>
    <w:rsid w:val="00520E6E"/>
    <w:rsid w:val="00523751"/>
    <w:rsid w:val="00525F6E"/>
    <w:rsid w:val="005265B3"/>
    <w:rsid w:val="0052754A"/>
    <w:rsid w:val="005303E8"/>
    <w:rsid w:val="005308ED"/>
    <w:rsid w:val="005319F3"/>
    <w:rsid w:val="00532FA2"/>
    <w:rsid w:val="005346F1"/>
    <w:rsid w:val="00534EAD"/>
    <w:rsid w:val="00535C54"/>
    <w:rsid w:val="00540D96"/>
    <w:rsid w:val="00541B00"/>
    <w:rsid w:val="005444A8"/>
    <w:rsid w:val="00544CA0"/>
    <w:rsid w:val="00546BE9"/>
    <w:rsid w:val="00546E7C"/>
    <w:rsid w:val="005471AB"/>
    <w:rsid w:val="00547AB9"/>
    <w:rsid w:val="00547B74"/>
    <w:rsid w:val="00551921"/>
    <w:rsid w:val="00552530"/>
    <w:rsid w:val="0055270F"/>
    <w:rsid w:val="0055457D"/>
    <w:rsid w:val="00554B8B"/>
    <w:rsid w:val="005553CC"/>
    <w:rsid w:val="00560DD8"/>
    <w:rsid w:val="00561230"/>
    <w:rsid w:val="00561359"/>
    <w:rsid w:val="00561D07"/>
    <w:rsid w:val="0056267E"/>
    <w:rsid w:val="00563255"/>
    <w:rsid w:val="0056521F"/>
    <w:rsid w:val="00566837"/>
    <w:rsid w:val="0056748E"/>
    <w:rsid w:val="00570B65"/>
    <w:rsid w:val="00571F7C"/>
    <w:rsid w:val="0057223D"/>
    <w:rsid w:val="00572DCC"/>
    <w:rsid w:val="005730F2"/>
    <w:rsid w:val="0057457D"/>
    <w:rsid w:val="00574C81"/>
    <w:rsid w:val="00576151"/>
    <w:rsid w:val="00577A52"/>
    <w:rsid w:val="00577CB6"/>
    <w:rsid w:val="005836EB"/>
    <w:rsid w:val="00586E76"/>
    <w:rsid w:val="005912ED"/>
    <w:rsid w:val="00597AF4"/>
    <w:rsid w:val="005A018A"/>
    <w:rsid w:val="005A1DC1"/>
    <w:rsid w:val="005A5206"/>
    <w:rsid w:val="005B353A"/>
    <w:rsid w:val="005B709B"/>
    <w:rsid w:val="005B7D76"/>
    <w:rsid w:val="005C1240"/>
    <w:rsid w:val="005C45F3"/>
    <w:rsid w:val="005C4EA3"/>
    <w:rsid w:val="005C56B7"/>
    <w:rsid w:val="005C57D6"/>
    <w:rsid w:val="005C7134"/>
    <w:rsid w:val="005C772E"/>
    <w:rsid w:val="005D2C98"/>
    <w:rsid w:val="005D2F64"/>
    <w:rsid w:val="005D56DC"/>
    <w:rsid w:val="005E0710"/>
    <w:rsid w:val="005E1BD8"/>
    <w:rsid w:val="005E6422"/>
    <w:rsid w:val="005E6F04"/>
    <w:rsid w:val="005E7178"/>
    <w:rsid w:val="005F317F"/>
    <w:rsid w:val="005F3789"/>
    <w:rsid w:val="005F3F98"/>
    <w:rsid w:val="005F411B"/>
    <w:rsid w:val="00600CCA"/>
    <w:rsid w:val="00601EA1"/>
    <w:rsid w:val="006024B9"/>
    <w:rsid w:val="0060280C"/>
    <w:rsid w:val="00602A5F"/>
    <w:rsid w:val="00602CC1"/>
    <w:rsid w:val="00603C21"/>
    <w:rsid w:val="00606ADB"/>
    <w:rsid w:val="0061031C"/>
    <w:rsid w:val="00611A86"/>
    <w:rsid w:val="00612604"/>
    <w:rsid w:val="006134AD"/>
    <w:rsid w:val="0061351C"/>
    <w:rsid w:val="00615FD3"/>
    <w:rsid w:val="00616B6C"/>
    <w:rsid w:val="00616E27"/>
    <w:rsid w:val="00616F9C"/>
    <w:rsid w:val="00617184"/>
    <w:rsid w:val="00617300"/>
    <w:rsid w:val="00617DAA"/>
    <w:rsid w:val="006202E4"/>
    <w:rsid w:val="00624052"/>
    <w:rsid w:val="00631119"/>
    <w:rsid w:val="006321C4"/>
    <w:rsid w:val="00632764"/>
    <w:rsid w:val="00633AA2"/>
    <w:rsid w:val="00635DA3"/>
    <w:rsid w:val="006366F5"/>
    <w:rsid w:val="0064020A"/>
    <w:rsid w:val="00640D98"/>
    <w:rsid w:val="00642B69"/>
    <w:rsid w:val="00643714"/>
    <w:rsid w:val="006442C5"/>
    <w:rsid w:val="00650CD9"/>
    <w:rsid w:val="00650F85"/>
    <w:rsid w:val="006518A1"/>
    <w:rsid w:val="00651F8A"/>
    <w:rsid w:val="00654D0F"/>
    <w:rsid w:val="00654E2A"/>
    <w:rsid w:val="00655AA4"/>
    <w:rsid w:val="00656ED3"/>
    <w:rsid w:val="006576C6"/>
    <w:rsid w:val="00657CAC"/>
    <w:rsid w:val="0066010E"/>
    <w:rsid w:val="00663985"/>
    <w:rsid w:val="00665AF1"/>
    <w:rsid w:val="00665CF8"/>
    <w:rsid w:val="0066603F"/>
    <w:rsid w:val="00666042"/>
    <w:rsid w:val="0066748F"/>
    <w:rsid w:val="00671348"/>
    <w:rsid w:val="006733B0"/>
    <w:rsid w:val="00674362"/>
    <w:rsid w:val="00680BCE"/>
    <w:rsid w:val="00682A61"/>
    <w:rsid w:val="00682F28"/>
    <w:rsid w:val="00682F36"/>
    <w:rsid w:val="006848DC"/>
    <w:rsid w:val="006869BB"/>
    <w:rsid w:val="00687B03"/>
    <w:rsid w:val="0069000B"/>
    <w:rsid w:val="00690463"/>
    <w:rsid w:val="00691786"/>
    <w:rsid w:val="00692AF2"/>
    <w:rsid w:val="006936A6"/>
    <w:rsid w:val="006946DB"/>
    <w:rsid w:val="00694966"/>
    <w:rsid w:val="00695B9C"/>
    <w:rsid w:val="00695F56"/>
    <w:rsid w:val="006963C5"/>
    <w:rsid w:val="006964F2"/>
    <w:rsid w:val="00697394"/>
    <w:rsid w:val="00697723"/>
    <w:rsid w:val="006A38D1"/>
    <w:rsid w:val="006A3D26"/>
    <w:rsid w:val="006A68C3"/>
    <w:rsid w:val="006B2CF1"/>
    <w:rsid w:val="006B6E85"/>
    <w:rsid w:val="006B78FE"/>
    <w:rsid w:val="006B7F6C"/>
    <w:rsid w:val="006C0A81"/>
    <w:rsid w:val="006C0BE3"/>
    <w:rsid w:val="006C250D"/>
    <w:rsid w:val="006C4CE2"/>
    <w:rsid w:val="006C54AB"/>
    <w:rsid w:val="006C7FA6"/>
    <w:rsid w:val="006D1A51"/>
    <w:rsid w:val="006D4F08"/>
    <w:rsid w:val="006D5CB7"/>
    <w:rsid w:val="006D6036"/>
    <w:rsid w:val="006D68EC"/>
    <w:rsid w:val="006E0B09"/>
    <w:rsid w:val="006E5CBF"/>
    <w:rsid w:val="006E6C7E"/>
    <w:rsid w:val="006E6EF2"/>
    <w:rsid w:val="006F1B1F"/>
    <w:rsid w:val="006F3AF6"/>
    <w:rsid w:val="006F4CBD"/>
    <w:rsid w:val="006F57E9"/>
    <w:rsid w:val="006F6320"/>
    <w:rsid w:val="006F6806"/>
    <w:rsid w:val="006F77A1"/>
    <w:rsid w:val="006F7D23"/>
    <w:rsid w:val="00701534"/>
    <w:rsid w:val="00704883"/>
    <w:rsid w:val="00706D4A"/>
    <w:rsid w:val="007114CB"/>
    <w:rsid w:val="00712656"/>
    <w:rsid w:val="007126E7"/>
    <w:rsid w:val="00712D6F"/>
    <w:rsid w:val="0071428A"/>
    <w:rsid w:val="00714479"/>
    <w:rsid w:val="00716AC0"/>
    <w:rsid w:val="00723387"/>
    <w:rsid w:val="007245B7"/>
    <w:rsid w:val="007250E0"/>
    <w:rsid w:val="00725B1F"/>
    <w:rsid w:val="00727759"/>
    <w:rsid w:val="00727E34"/>
    <w:rsid w:val="00731585"/>
    <w:rsid w:val="00731A60"/>
    <w:rsid w:val="00733E7A"/>
    <w:rsid w:val="0073492B"/>
    <w:rsid w:val="00734B0B"/>
    <w:rsid w:val="0073516D"/>
    <w:rsid w:val="007377BA"/>
    <w:rsid w:val="007414BF"/>
    <w:rsid w:val="00741B93"/>
    <w:rsid w:val="00742E05"/>
    <w:rsid w:val="007451AE"/>
    <w:rsid w:val="007474D8"/>
    <w:rsid w:val="00747A7B"/>
    <w:rsid w:val="007522BC"/>
    <w:rsid w:val="00752AE3"/>
    <w:rsid w:val="0075398E"/>
    <w:rsid w:val="00754D81"/>
    <w:rsid w:val="00755428"/>
    <w:rsid w:val="0075584F"/>
    <w:rsid w:val="00755912"/>
    <w:rsid w:val="00762365"/>
    <w:rsid w:val="007659F8"/>
    <w:rsid w:val="00765F34"/>
    <w:rsid w:val="0076622D"/>
    <w:rsid w:val="00770F80"/>
    <w:rsid w:val="007755FC"/>
    <w:rsid w:val="00775826"/>
    <w:rsid w:val="00776F1E"/>
    <w:rsid w:val="00777D01"/>
    <w:rsid w:val="00784AC4"/>
    <w:rsid w:val="00785A12"/>
    <w:rsid w:val="00785A9C"/>
    <w:rsid w:val="00786317"/>
    <w:rsid w:val="00786A56"/>
    <w:rsid w:val="0078701C"/>
    <w:rsid w:val="0079001A"/>
    <w:rsid w:val="00791195"/>
    <w:rsid w:val="007914DE"/>
    <w:rsid w:val="00792CD9"/>
    <w:rsid w:val="0079423D"/>
    <w:rsid w:val="00794AFE"/>
    <w:rsid w:val="00795927"/>
    <w:rsid w:val="00795DF6"/>
    <w:rsid w:val="007A6F03"/>
    <w:rsid w:val="007B025F"/>
    <w:rsid w:val="007B0A91"/>
    <w:rsid w:val="007B535E"/>
    <w:rsid w:val="007B7B3E"/>
    <w:rsid w:val="007C2196"/>
    <w:rsid w:val="007C32CB"/>
    <w:rsid w:val="007C4DDF"/>
    <w:rsid w:val="007C5C52"/>
    <w:rsid w:val="007C6275"/>
    <w:rsid w:val="007D449D"/>
    <w:rsid w:val="007D637D"/>
    <w:rsid w:val="007E2C01"/>
    <w:rsid w:val="007E4339"/>
    <w:rsid w:val="007E61B2"/>
    <w:rsid w:val="007E7CAF"/>
    <w:rsid w:val="007F3119"/>
    <w:rsid w:val="007F4AC9"/>
    <w:rsid w:val="007F5EF5"/>
    <w:rsid w:val="007F6393"/>
    <w:rsid w:val="007F6590"/>
    <w:rsid w:val="007F6946"/>
    <w:rsid w:val="007F7802"/>
    <w:rsid w:val="00800B03"/>
    <w:rsid w:val="00803819"/>
    <w:rsid w:val="008056D3"/>
    <w:rsid w:val="00805AAC"/>
    <w:rsid w:val="00806BA3"/>
    <w:rsid w:val="008111EF"/>
    <w:rsid w:val="00811230"/>
    <w:rsid w:val="0081146F"/>
    <w:rsid w:val="0081406E"/>
    <w:rsid w:val="0081666A"/>
    <w:rsid w:val="00821D24"/>
    <w:rsid w:val="00826C3F"/>
    <w:rsid w:val="00826D68"/>
    <w:rsid w:val="00826FD1"/>
    <w:rsid w:val="0082731D"/>
    <w:rsid w:val="00830A01"/>
    <w:rsid w:val="00832377"/>
    <w:rsid w:val="00835C8B"/>
    <w:rsid w:val="00835E7C"/>
    <w:rsid w:val="00836F1A"/>
    <w:rsid w:val="008375CF"/>
    <w:rsid w:val="0083781B"/>
    <w:rsid w:val="00842373"/>
    <w:rsid w:val="0084333C"/>
    <w:rsid w:val="00844848"/>
    <w:rsid w:val="0084656F"/>
    <w:rsid w:val="00846A10"/>
    <w:rsid w:val="00847531"/>
    <w:rsid w:val="008523DD"/>
    <w:rsid w:val="00853D1A"/>
    <w:rsid w:val="00855052"/>
    <w:rsid w:val="00855955"/>
    <w:rsid w:val="008576A6"/>
    <w:rsid w:val="0086427D"/>
    <w:rsid w:val="00864F1F"/>
    <w:rsid w:val="008653DE"/>
    <w:rsid w:val="00865863"/>
    <w:rsid w:val="00870B24"/>
    <w:rsid w:val="008711FC"/>
    <w:rsid w:val="008713D1"/>
    <w:rsid w:val="00872AC3"/>
    <w:rsid w:val="00873985"/>
    <w:rsid w:val="00874DC0"/>
    <w:rsid w:val="00875841"/>
    <w:rsid w:val="00880E1C"/>
    <w:rsid w:val="0088100B"/>
    <w:rsid w:val="00883361"/>
    <w:rsid w:val="008851AE"/>
    <w:rsid w:val="00885C4F"/>
    <w:rsid w:val="00886C5B"/>
    <w:rsid w:val="00886E4E"/>
    <w:rsid w:val="00891C2F"/>
    <w:rsid w:val="00893208"/>
    <w:rsid w:val="008937E6"/>
    <w:rsid w:val="00894218"/>
    <w:rsid w:val="00894956"/>
    <w:rsid w:val="00894DC1"/>
    <w:rsid w:val="008A0D4B"/>
    <w:rsid w:val="008A1E6A"/>
    <w:rsid w:val="008A27E5"/>
    <w:rsid w:val="008A623A"/>
    <w:rsid w:val="008B329A"/>
    <w:rsid w:val="008B3A47"/>
    <w:rsid w:val="008B40A5"/>
    <w:rsid w:val="008B4728"/>
    <w:rsid w:val="008B54EC"/>
    <w:rsid w:val="008B5A59"/>
    <w:rsid w:val="008C0C44"/>
    <w:rsid w:val="008C22A4"/>
    <w:rsid w:val="008C4E55"/>
    <w:rsid w:val="008C5F31"/>
    <w:rsid w:val="008C7A91"/>
    <w:rsid w:val="008D1DBC"/>
    <w:rsid w:val="008D4227"/>
    <w:rsid w:val="008D4392"/>
    <w:rsid w:val="008D5AC9"/>
    <w:rsid w:val="008D79A8"/>
    <w:rsid w:val="008E2F64"/>
    <w:rsid w:val="008E3E02"/>
    <w:rsid w:val="008E543D"/>
    <w:rsid w:val="008E5C3E"/>
    <w:rsid w:val="008E7890"/>
    <w:rsid w:val="008F06CA"/>
    <w:rsid w:val="008F0F4B"/>
    <w:rsid w:val="008F1B69"/>
    <w:rsid w:val="008F1BE1"/>
    <w:rsid w:val="008F257A"/>
    <w:rsid w:val="008F4169"/>
    <w:rsid w:val="008F4629"/>
    <w:rsid w:val="008F474A"/>
    <w:rsid w:val="008F6664"/>
    <w:rsid w:val="00901C9E"/>
    <w:rsid w:val="0090284B"/>
    <w:rsid w:val="009032C4"/>
    <w:rsid w:val="00906A42"/>
    <w:rsid w:val="009109A7"/>
    <w:rsid w:val="00915397"/>
    <w:rsid w:val="009155AA"/>
    <w:rsid w:val="00915C14"/>
    <w:rsid w:val="0091707D"/>
    <w:rsid w:val="009179CD"/>
    <w:rsid w:val="009203A3"/>
    <w:rsid w:val="009213F6"/>
    <w:rsid w:val="0092177E"/>
    <w:rsid w:val="009253C2"/>
    <w:rsid w:val="009255AE"/>
    <w:rsid w:val="009311DE"/>
    <w:rsid w:val="0093137F"/>
    <w:rsid w:val="009340D0"/>
    <w:rsid w:val="00935827"/>
    <w:rsid w:val="00942E38"/>
    <w:rsid w:val="0094413B"/>
    <w:rsid w:val="0094532D"/>
    <w:rsid w:val="009501A4"/>
    <w:rsid w:val="00951CED"/>
    <w:rsid w:val="00952629"/>
    <w:rsid w:val="00953F31"/>
    <w:rsid w:val="00955C53"/>
    <w:rsid w:val="0095662E"/>
    <w:rsid w:val="0095667A"/>
    <w:rsid w:val="00956B3B"/>
    <w:rsid w:val="0095705E"/>
    <w:rsid w:val="00960565"/>
    <w:rsid w:val="00960677"/>
    <w:rsid w:val="009606BB"/>
    <w:rsid w:val="00963018"/>
    <w:rsid w:val="00965C7E"/>
    <w:rsid w:val="0096764D"/>
    <w:rsid w:val="00970E05"/>
    <w:rsid w:val="00973201"/>
    <w:rsid w:val="00973E88"/>
    <w:rsid w:val="00974A1C"/>
    <w:rsid w:val="0097535E"/>
    <w:rsid w:val="00984E1F"/>
    <w:rsid w:val="00990FA2"/>
    <w:rsid w:val="00993A8D"/>
    <w:rsid w:val="009947F0"/>
    <w:rsid w:val="009955BC"/>
    <w:rsid w:val="00995725"/>
    <w:rsid w:val="00995D6F"/>
    <w:rsid w:val="00997192"/>
    <w:rsid w:val="009A09D9"/>
    <w:rsid w:val="009A1A23"/>
    <w:rsid w:val="009A2055"/>
    <w:rsid w:val="009A2A7C"/>
    <w:rsid w:val="009A3D49"/>
    <w:rsid w:val="009A6098"/>
    <w:rsid w:val="009B1358"/>
    <w:rsid w:val="009B3CBE"/>
    <w:rsid w:val="009B4279"/>
    <w:rsid w:val="009B42DB"/>
    <w:rsid w:val="009B4842"/>
    <w:rsid w:val="009B5AD7"/>
    <w:rsid w:val="009C15DA"/>
    <w:rsid w:val="009C3596"/>
    <w:rsid w:val="009C369F"/>
    <w:rsid w:val="009C5106"/>
    <w:rsid w:val="009C6D6C"/>
    <w:rsid w:val="009C7194"/>
    <w:rsid w:val="009C7E29"/>
    <w:rsid w:val="009D090C"/>
    <w:rsid w:val="009D292C"/>
    <w:rsid w:val="009D2E9E"/>
    <w:rsid w:val="009D5E2E"/>
    <w:rsid w:val="009D63FB"/>
    <w:rsid w:val="009D77F9"/>
    <w:rsid w:val="009E0442"/>
    <w:rsid w:val="009E362F"/>
    <w:rsid w:val="009E4E87"/>
    <w:rsid w:val="009E657A"/>
    <w:rsid w:val="009E71FA"/>
    <w:rsid w:val="009E775C"/>
    <w:rsid w:val="009E7809"/>
    <w:rsid w:val="009E7B59"/>
    <w:rsid w:val="009E7DD3"/>
    <w:rsid w:val="009F02BA"/>
    <w:rsid w:val="009F2A42"/>
    <w:rsid w:val="009F309B"/>
    <w:rsid w:val="009F38E0"/>
    <w:rsid w:val="009F5379"/>
    <w:rsid w:val="009F6FC6"/>
    <w:rsid w:val="00A004C6"/>
    <w:rsid w:val="00A023C3"/>
    <w:rsid w:val="00A033D3"/>
    <w:rsid w:val="00A07240"/>
    <w:rsid w:val="00A10623"/>
    <w:rsid w:val="00A10762"/>
    <w:rsid w:val="00A1084F"/>
    <w:rsid w:val="00A11891"/>
    <w:rsid w:val="00A1209E"/>
    <w:rsid w:val="00A151E2"/>
    <w:rsid w:val="00A16311"/>
    <w:rsid w:val="00A17DF9"/>
    <w:rsid w:val="00A217F4"/>
    <w:rsid w:val="00A21CEE"/>
    <w:rsid w:val="00A258A7"/>
    <w:rsid w:val="00A25C75"/>
    <w:rsid w:val="00A26980"/>
    <w:rsid w:val="00A314E5"/>
    <w:rsid w:val="00A33A25"/>
    <w:rsid w:val="00A33BC7"/>
    <w:rsid w:val="00A33F43"/>
    <w:rsid w:val="00A35A33"/>
    <w:rsid w:val="00A367CE"/>
    <w:rsid w:val="00A36FAE"/>
    <w:rsid w:val="00A40D6B"/>
    <w:rsid w:val="00A41AF8"/>
    <w:rsid w:val="00A41BC0"/>
    <w:rsid w:val="00A42D4F"/>
    <w:rsid w:val="00A43E1E"/>
    <w:rsid w:val="00A4485E"/>
    <w:rsid w:val="00A44D10"/>
    <w:rsid w:val="00A45B64"/>
    <w:rsid w:val="00A46B94"/>
    <w:rsid w:val="00A4735C"/>
    <w:rsid w:val="00A51A8F"/>
    <w:rsid w:val="00A51D97"/>
    <w:rsid w:val="00A5277C"/>
    <w:rsid w:val="00A547E1"/>
    <w:rsid w:val="00A567F3"/>
    <w:rsid w:val="00A57719"/>
    <w:rsid w:val="00A60B5B"/>
    <w:rsid w:val="00A70290"/>
    <w:rsid w:val="00A7157B"/>
    <w:rsid w:val="00A72505"/>
    <w:rsid w:val="00A7363F"/>
    <w:rsid w:val="00A75CBA"/>
    <w:rsid w:val="00A76E4D"/>
    <w:rsid w:val="00A8022A"/>
    <w:rsid w:val="00A812FF"/>
    <w:rsid w:val="00A844CA"/>
    <w:rsid w:val="00A851B9"/>
    <w:rsid w:val="00A857DD"/>
    <w:rsid w:val="00A85883"/>
    <w:rsid w:val="00A86B89"/>
    <w:rsid w:val="00A91F05"/>
    <w:rsid w:val="00A92739"/>
    <w:rsid w:val="00A93F1D"/>
    <w:rsid w:val="00A94CF8"/>
    <w:rsid w:val="00A97DEE"/>
    <w:rsid w:val="00AA23B8"/>
    <w:rsid w:val="00AA4211"/>
    <w:rsid w:val="00AA5BE7"/>
    <w:rsid w:val="00AA7B2C"/>
    <w:rsid w:val="00AA7B8C"/>
    <w:rsid w:val="00AB1990"/>
    <w:rsid w:val="00AB525A"/>
    <w:rsid w:val="00AB73BB"/>
    <w:rsid w:val="00AB74B4"/>
    <w:rsid w:val="00AC0AB5"/>
    <w:rsid w:val="00AC17AA"/>
    <w:rsid w:val="00AC2740"/>
    <w:rsid w:val="00AC4B25"/>
    <w:rsid w:val="00AC4E7F"/>
    <w:rsid w:val="00AC6A5D"/>
    <w:rsid w:val="00AD4727"/>
    <w:rsid w:val="00AD55FC"/>
    <w:rsid w:val="00AD65CC"/>
    <w:rsid w:val="00AD6B94"/>
    <w:rsid w:val="00AE242A"/>
    <w:rsid w:val="00AE3451"/>
    <w:rsid w:val="00AE3EC6"/>
    <w:rsid w:val="00AE4043"/>
    <w:rsid w:val="00AE41D3"/>
    <w:rsid w:val="00AE5864"/>
    <w:rsid w:val="00AE68DD"/>
    <w:rsid w:val="00AE7125"/>
    <w:rsid w:val="00AF33FE"/>
    <w:rsid w:val="00AF494A"/>
    <w:rsid w:val="00AF6818"/>
    <w:rsid w:val="00B014D3"/>
    <w:rsid w:val="00B01F85"/>
    <w:rsid w:val="00B027CE"/>
    <w:rsid w:val="00B03418"/>
    <w:rsid w:val="00B03668"/>
    <w:rsid w:val="00B04A3C"/>
    <w:rsid w:val="00B05D06"/>
    <w:rsid w:val="00B13A6D"/>
    <w:rsid w:val="00B148B9"/>
    <w:rsid w:val="00B16891"/>
    <w:rsid w:val="00B17EFB"/>
    <w:rsid w:val="00B2086C"/>
    <w:rsid w:val="00B21613"/>
    <w:rsid w:val="00B224EB"/>
    <w:rsid w:val="00B254A2"/>
    <w:rsid w:val="00B25F0F"/>
    <w:rsid w:val="00B328DA"/>
    <w:rsid w:val="00B34412"/>
    <w:rsid w:val="00B40A46"/>
    <w:rsid w:val="00B4139B"/>
    <w:rsid w:val="00B45306"/>
    <w:rsid w:val="00B4590B"/>
    <w:rsid w:val="00B506BD"/>
    <w:rsid w:val="00B50E82"/>
    <w:rsid w:val="00B51A75"/>
    <w:rsid w:val="00B52BAB"/>
    <w:rsid w:val="00B539AF"/>
    <w:rsid w:val="00B54B23"/>
    <w:rsid w:val="00B55C34"/>
    <w:rsid w:val="00B56585"/>
    <w:rsid w:val="00B56996"/>
    <w:rsid w:val="00B607EE"/>
    <w:rsid w:val="00B64373"/>
    <w:rsid w:val="00B66DFC"/>
    <w:rsid w:val="00B713A9"/>
    <w:rsid w:val="00B71FA7"/>
    <w:rsid w:val="00B72B80"/>
    <w:rsid w:val="00B763D2"/>
    <w:rsid w:val="00B774E1"/>
    <w:rsid w:val="00B77BF0"/>
    <w:rsid w:val="00B8099B"/>
    <w:rsid w:val="00B80F0B"/>
    <w:rsid w:val="00B838F7"/>
    <w:rsid w:val="00B84DFE"/>
    <w:rsid w:val="00B9060A"/>
    <w:rsid w:val="00B90F4B"/>
    <w:rsid w:val="00B92354"/>
    <w:rsid w:val="00B928FD"/>
    <w:rsid w:val="00B97599"/>
    <w:rsid w:val="00BA7208"/>
    <w:rsid w:val="00BA7670"/>
    <w:rsid w:val="00BB02DF"/>
    <w:rsid w:val="00BB3A14"/>
    <w:rsid w:val="00BB634B"/>
    <w:rsid w:val="00BB77FB"/>
    <w:rsid w:val="00BB7C10"/>
    <w:rsid w:val="00BC0307"/>
    <w:rsid w:val="00BC2313"/>
    <w:rsid w:val="00BC2A1A"/>
    <w:rsid w:val="00BC4F3B"/>
    <w:rsid w:val="00BD0551"/>
    <w:rsid w:val="00BD1198"/>
    <w:rsid w:val="00BD140A"/>
    <w:rsid w:val="00BD26C5"/>
    <w:rsid w:val="00BD2A1A"/>
    <w:rsid w:val="00BD4C96"/>
    <w:rsid w:val="00BD4F27"/>
    <w:rsid w:val="00BD50D0"/>
    <w:rsid w:val="00BE3533"/>
    <w:rsid w:val="00BE4A4A"/>
    <w:rsid w:val="00BE4C10"/>
    <w:rsid w:val="00BE4D95"/>
    <w:rsid w:val="00BE7AA7"/>
    <w:rsid w:val="00BE7FED"/>
    <w:rsid w:val="00BF072E"/>
    <w:rsid w:val="00BF38BA"/>
    <w:rsid w:val="00BF43FF"/>
    <w:rsid w:val="00BF46CB"/>
    <w:rsid w:val="00BF5ACD"/>
    <w:rsid w:val="00BF64FD"/>
    <w:rsid w:val="00BF703A"/>
    <w:rsid w:val="00C065CD"/>
    <w:rsid w:val="00C066F8"/>
    <w:rsid w:val="00C0686A"/>
    <w:rsid w:val="00C07693"/>
    <w:rsid w:val="00C102B3"/>
    <w:rsid w:val="00C114BB"/>
    <w:rsid w:val="00C12322"/>
    <w:rsid w:val="00C12462"/>
    <w:rsid w:val="00C16791"/>
    <w:rsid w:val="00C208DA"/>
    <w:rsid w:val="00C271C0"/>
    <w:rsid w:val="00C31340"/>
    <w:rsid w:val="00C32257"/>
    <w:rsid w:val="00C325A3"/>
    <w:rsid w:val="00C34DCA"/>
    <w:rsid w:val="00C34F06"/>
    <w:rsid w:val="00C34F8D"/>
    <w:rsid w:val="00C35008"/>
    <w:rsid w:val="00C364C4"/>
    <w:rsid w:val="00C434D5"/>
    <w:rsid w:val="00C442E3"/>
    <w:rsid w:val="00C44ECB"/>
    <w:rsid w:val="00C47A88"/>
    <w:rsid w:val="00C521CC"/>
    <w:rsid w:val="00C52235"/>
    <w:rsid w:val="00C5495A"/>
    <w:rsid w:val="00C555F2"/>
    <w:rsid w:val="00C56000"/>
    <w:rsid w:val="00C57D5F"/>
    <w:rsid w:val="00C60F7A"/>
    <w:rsid w:val="00C61492"/>
    <w:rsid w:val="00C626C6"/>
    <w:rsid w:val="00C70470"/>
    <w:rsid w:val="00C737EA"/>
    <w:rsid w:val="00C764DF"/>
    <w:rsid w:val="00C81AEE"/>
    <w:rsid w:val="00C831F1"/>
    <w:rsid w:val="00C853F8"/>
    <w:rsid w:val="00C87D5F"/>
    <w:rsid w:val="00C90B9C"/>
    <w:rsid w:val="00C91425"/>
    <w:rsid w:val="00C91D2A"/>
    <w:rsid w:val="00C9347E"/>
    <w:rsid w:val="00C93CE6"/>
    <w:rsid w:val="00C95357"/>
    <w:rsid w:val="00C9695A"/>
    <w:rsid w:val="00CA0E92"/>
    <w:rsid w:val="00CA15C4"/>
    <w:rsid w:val="00CA2398"/>
    <w:rsid w:val="00CA49E3"/>
    <w:rsid w:val="00CA530E"/>
    <w:rsid w:val="00CA5695"/>
    <w:rsid w:val="00CB18C8"/>
    <w:rsid w:val="00CB24E1"/>
    <w:rsid w:val="00CB4258"/>
    <w:rsid w:val="00CB52C8"/>
    <w:rsid w:val="00CB5819"/>
    <w:rsid w:val="00CB77AB"/>
    <w:rsid w:val="00CC05AD"/>
    <w:rsid w:val="00CC14C8"/>
    <w:rsid w:val="00CC2200"/>
    <w:rsid w:val="00CC318B"/>
    <w:rsid w:val="00CC587F"/>
    <w:rsid w:val="00CC6A3C"/>
    <w:rsid w:val="00CC730D"/>
    <w:rsid w:val="00CC7B3F"/>
    <w:rsid w:val="00CC7B8F"/>
    <w:rsid w:val="00CD0190"/>
    <w:rsid w:val="00CD0D79"/>
    <w:rsid w:val="00CD0DE3"/>
    <w:rsid w:val="00CD2B81"/>
    <w:rsid w:val="00CD4752"/>
    <w:rsid w:val="00CD5DCE"/>
    <w:rsid w:val="00CD66D6"/>
    <w:rsid w:val="00CE0802"/>
    <w:rsid w:val="00CE0B16"/>
    <w:rsid w:val="00CE4A47"/>
    <w:rsid w:val="00CE5040"/>
    <w:rsid w:val="00CE55BB"/>
    <w:rsid w:val="00CE57F5"/>
    <w:rsid w:val="00CE5F3B"/>
    <w:rsid w:val="00CE7ECC"/>
    <w:rsid w:val="00CF1315"/>
    <w:rsid w:val="00CF20C2"/>
    <w:rsid w:val="00CF4C09"/>
    <w:rsid w:val="00CF6C15"/>
    <w:rsid w:val="00CF7E6B"/>
    <w:rsid w:val="00D030D5"/>
    <w:rsid w:val="00D04A97"/>
    <w:rsid w:val="00D05002"/>
    <w:rsid w:val="00D067B0"/>
    <w:rsid w:val="00D076C8"/>
    <w:rsid w:val="00D07B31"/>
    <w:rsid w:val="00D07F79"/>
    <w:rsid w:val="00D10341"/>
    <w:rsid w:val="00D10861"/>
    <w:rsid w:val="00D10C60"/>
    <w:rsid w:val="00D1195E"/>
    <w:rsid w:val="00D12CF1"/>
    <w:rsid w:val="00D16CF5"/>
    <w:rsid w:val="00D22E00"/>
    <w:rsid w:val="00D23041"/>
    <w:rsid w:val="00D24955"/>
    <w:rsid w:val="00D25CA6"/>
    <w:rsid w:val="00D2604C"/>
    <w:rsid w:val="00D32C4B"/>
    <w:rsid w:val="00D459D0"/>
    <w:rsid w:val="00D45E00"/>
    <w:rsid w:val="00D4661B"/>
    <w:rsid w:val="00D47BF1"/>
    <w:rsid w:val="00D507AB"/>
    <w:rsid w:val="00D51120"/>
    <w:rsid w:val="00D53C9C"/>
    <w:rsid w:val="00D54B0C"/>
    <w:rsid w:val="00D55978"/>
    <w:rsid w:val="00D577FA"/>
    <w:rsid w:val="00D57D1A"/>
    <w:rsid w:val="00D61A88"/>
    <w:rsid w:val="00D61C16"/>
    <w:rsid w:val="00D62CF1"/>
    <w:rsid w:val="00D6355F"/>
    <w:rsid w:val="00D64874"/>
    <w:rsid w:val="00D65A14"/>
    <w:rsid w:val="00D670C5"/>
    <w:rsid w:val="00D7086F"/>
    <w:rsid w:val="00D73C4D"/>
    <w:rsid w:val="00D771DA"/>
    <w:rsid w:val="00D7765E"/>
    <w:rsid w:val="00D77C24"/>
    <w:rsid w:val="00D80531"/>
    <w:rsid w:val="00D83B1D"/>
    <w:rsid w:val="00D83E7A"/>
    <w:rsid w:val="00D85E1B"/>
    <w:rsid w:val="00D87230"/>
    <w:rsid w:val="00D91799"/>
    <w:rsid w:val="00D927D6"/>
    <w:rsid w:val="00D93166"/>
    <w:rsid w:val="00DA0414"/>
    <w:rsid w:val="00DA2E55"/>
    <w:rsid w:val="00DA6F4B"/>
    <w:rsid w:val="00DA768F"/>
    <w:rsid w:val="00DA774F"/>
    <w:rsid w:val="00DB08EE"/>
    <w:rsid w:val="00DB46CE"/>
    <w:rsid w:val="00DB707B"/>
    <w:rsid w:val="00DB762E"/>
    <w:rsid w:val="00DC650E"/>
    <w:rsid w:val="00DD06B2"/>
    <w:rsid w:val="00DD0D79"/>
    <w:rsid w:val="00DD201B"/>
    <w:rsid w:val="00DD2732"/>
    <w:rsid w:val="00DD28AA"/>
    <w:rsid w:val="00DD42A6"/>
    <w:rsid w:val="00DD7812"/>
    <w:rsid w:val="00DE30AD"/>
    <w:rsid w:val="00DE31C2"/>
    <w:rsid w:val="00DF07D3"/>
    <w:rsid w:val="00DF1024"/>
    <w:rsid w:val="00DF128B"/>
    <w:rsid w:val="00DF2B5D"/>
    <w:rsid w:val="00DF463A"/>
    <w:rsid w:val="00DF4B59"/>
    <w:rsid w:val="00DF4DA0"/>
    <w:rsid w:val="00DF6491"/>
    <w:rsid w:val="00DF64F2"/>
    <w:rsid w:val="00DF754E"/>
    <w:rsid w:val="00E006E9"/>
    <w:rsid w:val="00E0118A"/>
    <w:rsid w:val="00E0322B"/>
    <w:rsid w:val="00E05090"/>
    <w:rsid w:val="00E056CC"/>
    <w:rsid w:val="00E05757"/>
    <w:rsid w:val="00E06FC6"/>
    <w:rsid w:val="00E0740C"/>
    <w:rsid w:val="00E0778F"/>
    <w:rsid w:val="00E07D8A"/>
    <w:rsid w:val="00E11CF5"/>
    <w:rsid w:val="00E156E0"/>
    <w:rsid w:val="00E20DFC"/>
    <w:rsid w:val="00E21DC0"/>
    <w:rsid w:val="00E2304B"/>
    <w:rsid w:val="00E244BE"/>
    <w:rsid w:val="00E25658"/>
    <w:rsid w:val="00E26503"/>
    <w:rsid w:val="00E26B31"/>
    <w:rsid w:val="00E27A72"/>
    <w:rsid w:val="00E27D01"/>
    <w:rsid w:val="00E319EF"/>
    <w:rsid w:val="00E373FF"/>
    <w:rsid w:val="00E37E9B"/>
    <w:rsid w:val="00E42395"/>
    <w:rsid w:val="00E43183"/>
    <w:rsid w:val="00E4495B"/>
    <w:rsid w:val="00E50B69"/>
    <w:rsid w:val="00E53278"/>
    <w:rsid w:val="00E60813"/>
    <w:rsid w:val="00E6117A"/>
    <w:rsid w:val="00E61B77"/>
    <w:rsid w:val="00E61CBC"/>
    <w:rsid w:val="00E61F3E"/>
    <w:rsid w:val="00E641F2"/>
    <w:rsid w:val="00E67FBA"/>
    <w:rsid w:val="00E709D6"/>
    <w:rsid w:val="00E70D19"/>
    <w:rsid w:val="00E71BA0"/>
    <w:rsid w:val="00E753D6"/>
    <w:rsid w:val="00E76A50"/>
    <w:rsid w:val="00E7727D"/>
    <w:rsid w:val="00E774CD"/>
    <w:rsid w:val="00E776FC"/>
    <w:rsid w:val="00E7781C"/>
    <w:rsid w:val="00E82518"/>
    <w:rsid w:val="00E84CC5"/>
    <w:rsid w:val="00E86165"/>
    <w:rsid w:val="00E86E65"/>
    <w:rsid w:val="00E8752E"/>
    <w:rsid w:val="00E87B6C"/>
    <w:rsid w:val="00E87BC1"/>
    <w:rsid w:val="00E87BF1"/>
    <w:rsid w:val="00E966C5"/>
    <w:rsid w:val="00EA3DFC"/>
    <w:rsid w:val="00EA58F9"/>
    <w:rsid w:val="00EA5F0B"/>
    <w:rsid w:val="00EA6A2A"/>
    <w:rsid w:val="00EA6AA2"/>
    <w:rsid w:val="00EA6D04"/>
    <w:rsid w:val="00EB33E7"/>
    <w:rsid w:val="00EB5E79"/>
    <w:rsid w:val="00EB67A8"/>
    <w:rsid w:val="00EB72CB"/>
    <w:rsid w:val="00EC138C"/>
    <w:rsid w:val="00EC2D0D"/>
    <w:rsid w:val="00ED0235"/>
    <w:rsid w:val="00ED0889"/>
    <w:rsid w:val="00ED11AE"/>
    <w:rsid w:val="00ED1628"/>
    <w:rsid w:val="00ED1A94"/>
    <w:rsid w:val="00ED40C2"/>
    <w:rsid w:val="00ED46E7"/>
    <w:rsid w:val="00ED57D6"/>
    <w:rsid w:val="00ED61CA"/>
    <w:rsid w:val="00ED6582"/>
    <w:rsid w:val="00ED7EB2"/>
    <w:rsid w:val="00EE3F2A"/>
    <w:rsid w:val="00EF03A1"/>
    <w:rsid w:val="00EF03B2"/>
    <w:rsid w:val="00EF1C35"/>
    <w:rsid w:val="00EF209E"/>
    <w:rsid w:val="00EF303D"/>
    <w:rsid w:val="00EF3B77"/>
    <w:rsid w:val="00EF4ADC"/>
    <w:rsid w:val="00EF52E6"/>
    <w:rsid w:val="00F02093"/>
    <w:rsid w:val="00F02BA0"/>
    <w:rsid w:val="00F03E2A"/>
    <w:rsid w:val="00F04C56"/>
    <w:rsid w:val="00F04E8E"/>
    <w:rsid w:val="00F05AFC"/>
    <w:rsid w:val="00F05CA5"/>
    <w:rsid w:val="00F06907"/>
    <w:rsid w:val="00F107CA"/>
    <w:rsid w:val="00F10CB0"/>
    <w:rsid w:val="00F13BF0"/>
    <w:rsid w:val="00F1439D"/>
    <w:rsid w:val="00F15CB8"/>
    <w:rsid w:val="00F17DBD"/>
    <w:rsid w:val="00F209F6"/>
    <w:rsid w:val="00F24E7D"/>
    <w:rsid w:val="00F26900"/>
    <w:rsid w:val="00F339F8"/>
    <w:rsid w:val="00F35137"/>
    <w:rsid w:val="00F40891"/>
    <w:rsid w:val="00F40D2C"/>
    <w:rsid w:val="00F42C61"/>
    <w:rsid w:val="00F432F1"/>
    <w:rsid w:val="00F44D45"/>
    <w:rsid w:val="00F455D8"/>
    <w:rsid w:val="00F47106"/>
    <w:rsid w:val="00F47CC2"/>
    <w:rsid w:val="00F51317"/>
    <w:rsid w:val="00F53164"/>
    <w:rsid w:val="00F534F1"/>
    <w:rsid w:val="00F577F2"/>
    <w:rsid w:val="00F6006A"/>
    <w:rsid w:val="00F62351"/>
    <w:rsid w:val="00F62409"/>
    <w:rsid w:val="00F62ABC"/>
    <w:rsid w:val="00F638D6"/>
    <w:rsid w:val="00F6413A"/>
    <w:rsid w:val="00F64605"/>
    <w:rsid w:val="00F65566"/>
    <w:rsid w:val="00F70089"/>
    <w:rsid w:val="00F716AF"/>
    <w:rsid w:val="00F71D38"/>
    <w:rsid w:val="00F7327C"/>
    <w:rsid w:val="00F736D8"/>
    <w:rsid w:val="00F73D3A"/>
    <w:rsid w:val="00F73F22"/>
    <w:rsid w:val="00F7734F"/>
    <w:rsid w:val="00F83E71"/>
    <w:rsid w:val="00F85471"/>
    <w:rsid w:val="00F85974"/>
    <w:rsid w:val="00F869CD"/>
    <w:rsid w:val="00F86BED"/>
    <w:rsid w:val="00F91C17"/>
    <w:rsid w:val="00F9500B"/>
    <w:rsid w:val="00F965D8"/>
    <w:rsid w:val="00F97DAE"/>
    <w:rsid w:val="00FA0A79"/>
    <w:rsid w:val="00FA1FDA"/>
    <w:rsid w:val="00FA220E"/>
    <w:rsid w:val="00FA3080"/>
    <w:rsid w:val="00FA3592"/>
    <w:rsid w:val="00FA51E1"/>
    <w:rsid w:val="00FA5957"/>
    <w:rsid w:val="00FA70DB"/>
    <w:rsid w:val="00FB0197"/>
    <w:rsid w:val="00FB371A"/>
    <w:rsid w:val="00FB3A97"/>
    <w:rsid w:val="00FB46A9"/>
    <w:rsid w:val="00FB48E8"/>
    <w:rsid w:val="00FC0C6F"/>
    <w:rsid w:val="00FC275C"/>
    <w:rsid w:val="00FC3638"/>
    <w:rsid w:val="00FC41D1"/>
    <w:rsid w:val="00FC4530"/>
    <w:rsid w:val="00FC4A56"/>
    <w:rsid w:val="00FC5A14"/>
    <w:rsid w:val="00FC6C33"/>
    <w:rsid w:val="00FD217F"/>
    <w:rsid w:val="00FD3690"/>
    <w:rsid w:val="00FD3BD9"/>
    <w:rsid w:val="00FD4A11"/>
    <w:rsid w:val="00FD799E"/>
    <w:rsid w:val="00FE09DC"/>
    <w:rsid w:val="00FE1A94"/>
    <w:rsid w:val="00FE36AF"/>
    <w:rsid w:val="00FE36BE"/>
    <w:rsid w:val="00FE42CF"/>
    <w:rsid w:val="00FE6271"/>
    <w:rsid w:val="00FF01C9"/>
    <w:rsid w:val="00FF0A3D"/>
    <w:rsid w:val="00FF0DF3"/>
    <w:rsid w:val="00FF367C"/>
    <w:rsid w:val="00FF3F22"/>
    <w:rsid w:val="00FF3F48"/>
    <w:rsid w:val="00FF5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colormru v:ext="edit" colors="#8a3685"/>
    </o:shapedefaults>
    <o:shapelayout v:ext="edit">
      <o:idmap v:ext="edit" data="1"/>
    </o:shapelayout>
  </w:shapeDefaults>
  <w:decimalSymbol w:val="."/>
  <w:listSeparator w:val=";"/>
  <w14:docId w14:val="5323D9BA"/>
  <w15:docId w15:val="{49B9B5E6-526B-4ACB-9042-EA86B53F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A367CE"/>
    <w:pPr>
      <w:spacing w:after="200" w:line="276" w:lineRule="auto"/>
    </w:pPr>
    <w:rPr>
      <w:sz w:val="22"/>
      <w:szCs w:val="22"/>
      <w:lang w:eastAsia="en-US"/>
    </w:rPr>
  </w:style>
  <w:style w:type="paragraph" w:styleId="Titre1">
    <w:name w:val="heading 1"/>
    <w:aliases w:val="titre,Chapitre,TITRE1"/>
    <w:next w:val="Corpsdetexte"/>
    <w:link w:val="Titre1Car"/>
    <w:qFormat/>
    <w:rsid w:val="00F51317"/>
    <w:pPr>
      <w:keepNext/>
      <w:keepLines/>
      <w:numPr>
        <w:numId w:val="1"/>
      </w:numPr>
      <w:spacing w:before="240"/>
      <w:outlineLvl w:val="0"/>
    </w:pPr>
    <w:rPr>
      <w:rFonts w:ascii="Verdana" w:eastAsia="MS P????" w:hAnsi="Verdana"/>
      <w:b/>
      <w:bCs/>
      <w:caps/>
      <w:color w:val="4CAEDC" w:themeColor="accent1"/>
      <w:sz w:val="36"/>
      <w:szCs w:val="36"/>
    </w:rPr>
  </w:style>
  <w:style w:type="paragraph" w:styleId="Titre2">
    <w:name w:val="heading 2"/>
    <w:aliases w:val="sous-chapitre,Sous-Titre,h,T2"/>
    <w:next w:val="Corpsdetexte"/>
    <w:qFormat/>
    <w:rsid w:val="009C5106"/>
    <w:pPr>
      <w:keepNext/>
      <w:keepLines/>
      <w:numPr>
        <w:ilvl w:val="1"/>
        <w:numId w:val="1"/>
      </w:numPr>
      <w:tabs>
        <w:tab w:val="clear" w:pos="0"/>
        <w:tab w:val="num" w:pos="720"/>
      </w:tabs>
      <w:spacing w:before="200" w:after="200"/>
      <w:ind w:left="720" w:hanging="720"/>
      <w:outlineLvl w:val="1"/>
    </w:pPr>
    <w:rPr>
      <w:rFonts w:ascii="Verdana" w:eastAsia="MS P????" w:hAnsi="Verdana"/>
      <w:b/>
      <w:bCs/>
      <w:caps/>
      <w:color w:val="000000"/>
      <w:sz w:val="24"/>
      <w:szCs w:val="32"/>
    </w:rPr>
  </w:style>
  <w:style w:type="paragraph" w:styleId="Titre3">
    <w:name w:val="heading 3"/>
    <w:aliases w:val="Section,InterTitre,Titre2,T3"/>
    <w:next w:val="Corpsdetexte"/>
    <w:qFormat/>
    <w:rsid w:val="00075249"/>
    <w:pPr>
      <w:keepNext/>
      <w:numPr>
        <w:ilvl w:val="2"/>
        <w:numId w:val="1"/>
      </w:numPr>
      <w:spacing w:before="240" w:after="60"/>
      <w:outlineLvl w:val="2"/>
    </w:pPr>
    <w:rPr>
      <w:rFonts w:ascii="Verdana" w:eastAsia="Times New Roman" w:hAnsi="Verdana"/>
      <w:b/>
      <w:bCs/>
      <w:caps/>
      <w:snapToGrid w:val="0"/>
      <w:color w:val="4CAEDC" w:themeColor="accent1"/>
      <w:sz w:val="26"/>
      <w:szCs w:val="26"/>
      <w:lang w:eastAsia="en-US"/>
    </w:rPr>
  </w:style>
  <w:style w:type="paragraph" w:styleId="Titre4">
    <w:name w:val="heading 4"/>
    <w:aliases w:val="Sous-Section,Sous-InterTitre,T4"/>
    <w:next w:val="Corpsdetexte"/>
    <w:qFormat/>
    <w:rsid w:val="001E247E"/>
    <w:pPr>
      <w:keepNext/>
      <w:numPr>
        <w:ilvl w:val="3"/>
        <w:numId w:val="1"/>
      </w:numPr>
      <w:spacing w:before="240" w:after="120"/>
      <w:ind w:left="862" w:hanging="862"/>
      <w:outlineLvl w:val="3"/>
    </w:pPr>
    <w:rPr>
      <w:rFonts w:ascii="Verdana" w:eastAsia="Times New Roman" w:hAnsi="Verdana"/>
      <w:b/>
      <w:bCs/>
      <w:i/>
      <w:iCs/>
      <w:sz w:val="26"/>
      <w:szCs w:val="26"/>
      <w:lang w:eastAsia="en-US"/>
    </w:rPr>
  </w:style>
  <w:style w:type="paragraph" w:styleId="Titre5">
    <w:name w:val="heading 5"/>
    <w:basedOn w:val="Normal"/>
    <w:next w:val="Corpsdetexte"/>
    <w:unhideWhenUsed/>
    <w:qFormat/>
    <w:rsid w:val="00E709D6"/>
    <w:pPr>
      <w:numPr>
        <w:ilvl w:val="4"/>
        <w:numId w:val="1"/>
      </w:numPr>
      <w:tabs>
        <w:tab w:val="clear" w:pos="0"/>
        <w:tab w:val="num" w:pos="1134"/>
      </w:tabs>
      <w:spacing w:before="240" w:after="60"/>
      <w:ind w:left="1134" w:hanging="1134"/>
      <w:outlineLvl w:val="4"/>
    </w:pPr>
    <w:rPr>
      <w:rFonts w:eastAsia="Times New Roman"/>
      <w:b/>
      <w:bCs/>
      <w:i/>
      <w:iCs/>
      <w:sz w:val="26"/>
      <w:szCs w:val="26"/>
    </w:rPr>
  </w:style>
  <w:style w:type="paragraph" w:styleId="Titre6">
    <w:name w:val="heading 6"/>
    <w:basedOn w:val="Normal"/>
    <w:next w:val="Normal"/>
    <w:unhideWhenUsed/>
    <w:qFormat/>
    <w:rsid w:val="007114CB"/>
    <w:pPr>
      <w:numPr>
        <w:ilvl w:val="5"/>
        <w:numId w:val="1"/>
      </w:numPr>
      <w:spacing w:before="240" w:after="60"/>
      <w:outlineLvl w:val="5"/>
    </w:pPr>
    <w:rPr>
      <w:rFonts w:eastAsia="Times New Roman"/>
      <w:b/>
      <w:bCs/>
    </w:rPr>
  </w:style>
  <w:style w:type="paragraph" w:styleId="Titre7">
    <w:name w:val="heading 7"/>
    <w:basedOn w:val="Normal"/>
    <w:next w:val="Normal"/>
    <w:unhideWhenUsed/>
    <w:qFormat/>
    <w:rsid w:val="007114CB"/>
    <w:pPr>
      <w:numPr>
        <w:ilvl w:val="6"/>
        <w:numId w:val="1"/>
      </w:numPr>
      <w:spacing w:before="240" w:after="60"/>
      <w:outlineLvl w:val="6"/>
    </w:pPr>
    <w:rPr>
      <w:rFonts w:eastAsia="Times New Roman"/>
      <w:sz w:val="24"/>
      <w:szCs w:val="24"/>
    </w:rPr>
  </w:style>
  <w:style w:type="paragraph" w:styleId="Titre8">
    <w:name w:val="heading 8"/>
    <w:basedOn w:val="Normal"/>
    <w:next w:val="Normal"/>
    <w:unhideWhenUsed/>
    <w:qFormat/>
    <w:rsid w:val="007114CB"/>
    <w:pPr>
      <w:numPr>
        <w:ilvl w:val="7"/>
        <w:numId w:val="1"/>
      </w:numPr>
      <w:spacing w:before="240" w:after="60"/>
      <w:outlineLvl w:val="7"/>
    </w:pPr>
    <w:rPr>
      <w:rFonts w:eastAsia="Times New Roman"/>
      <w:i/>
      <w:iCs/>
      <w:sz w:val="24"/>
      <w:szCs w:val="24"/>
    </w:rPr>
  </w:style>
  <w:style w:type="paragraph" w:styleId="Titre9">
    <w:name w:val="heading 9"/>
    <w:basedOn w:val="Normal"/>
    <w:next w:val="Normal"/>
    <w:unhideWhenUsed/>
    <w:qFormat/>
    <w:rsid w:val="007114CB"/>
    <w:pPr>
      <w:numPr>
        <w:ilvl w:val="8"/>
        <w:numId w:val="1"/>
      </w:numPr>
      <w:spacing w:before="240" w:after="60"/>
      <w:outlineLvl w:val="8"/>
    </w:pPr>
    <w:rPr>
      <w:rFonts w:ascii="Calibri Light" w:eastAsia="Times New Roman" w:hAnsi="Calibri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nhideWhenUsed/>
    <w:rsid w:val="00DD201B"/>
    <w:pPr>
      <w:tabs>
        <w:tab w:val="center" w:pos="4536"/>
        <w:tab w:val="right" w:pos="9072"/>
      </w:tabs>
    </w:pPr>
  </w:style>
  <w:style w:type="paragraph" w:styleId="Pieddepage">
    <w:name w:val="footer"/>
    <w:basedOn w:val="Normal"/>
    <w:link w:val="PieddepageCar"/>
    <w:rsid w:val="00DF4DA0"/>
    <w:pPr>
      <w:tabs>
        <w:tab w:val="center" w:pos="4536"/>
        <w:tab w:val="right" w:pos="8460"/>
      </w:tabs>
      <w:spacing w:after="0" w:line="240" w:lineRule="auto"/>
    </w:pPr>
    <w:rPr>
      <w:noProof/>
      <w:color w:val="4CAEDC" w:themeColor="accent1"/>
      <w:lang w:eastAsia="fr-FR"/>
    </w:rPr>
  </w:style>
  <w:style w:type="character" w:customStyle="1" w:styleId="PieddepageCar">
    <w:name w:val="Pied de page Car"/>
    <w:link w:val="Pieddepage"/>
    <w:rsid w:val="00DF4DA0"/>
    <w:rPr>
      <w:noProof/>
      <w:color w:val="4CAEDC" w:themeColor="accent1"/>
      <w:sz w:val="22"/>
      <w:szCs w:val="22"/>
    </w:rPr>
  </w:style>
  <w:style w:type="paragraph" w:styleId="Corpsdetexte">
    <w:name w:val="Body Text"/>
    <w:aliases w:val="Text Corpus,helvetica,Corps de texte Car1,Corps de texte Car Car,Corps de texte Car2,Corps de texte Car1 Car,Corps de texte Car2 Car Car,Corps de texte Car1 Car Car Car,Corps de texte Car Car Car Car Car Car,Corps de texte Car Car Car,bas"/>
    <w:basedOn w:val="Normal"/>
    <w:link w:val="CorpsdetexteCar"/>
    <w:qFormat/>
    <w:rsid w:val="00CE0B16"/>
    <w:pPr>
      <w:spacing w:after="180"/>
      <w:jc w:val="both"/>
    </w:pPr>
    <w:rPr>
      <w:rFonts w:ascii="Verdana" w:eastAsia="MS P????" w:hAnsi="Verdana"/>
      <w:sz w:val="20"/>
      <w:szCs w:val="24"/>
      <w:lang w:eastAsia="fr-FR"/>
    </w:rPr>
  </w:style>
  <w:style w:type="character" w:customStyle="1" w:styleId="CorpsdetexteCar">
    <w:name w:val="Corps de texte Car"/>
    <w:aliases w:val="Text Corpus Car,helvetica Car,Corps de texte Car1 Car1,Corps de texte Car Car Car1,Corps de texte Car2 Car,Corps de texte Car1 Car Car,Corps de texte Car2 Car Car Car,Corps de texte Car1 Car Car Car Car,Corps de texte Car Car Car Car"/>
    <w:link w:val="Corpsdetexte"/>
    <w:rsid w:val="00CE0B16"/>
    <w:rPr>
      <w:rFonts w:ascii="Verdana" w:eastAsia="MS P????" w:hAnsi="Verdana"/>
      <w:szCs w:val="24"/>
      <w:lang w:val="fr-FR" w:eastAsia="fr-FR" w:bidi="ar-SA"/>
    </w:rPr>
  </w:style>
  <w:style w:type="paragraph" w:customStyle="1" w:styleId="PieddepagePageA3">
    <w:name w:val="Pied de page Page A3"/>
    <w:rsid w:val="00F51317"/>
    <w:rPr>
      <w:noProof/>
      <w:color w:val="4CAEDC" w:themeColor="accent1"/>
      <w:sz w:val="22"/>
      <w:szCs w:val="22"/>
    </w:rPr>
  </w:style>
  <w:style w:type="character" w:styleId="Numrodepage">
    <w:name w:val="page number"/>
    <w:unhideWhenUsed/>
    <w:rsid w:val="00ED1628"/>
    <w:rPr>
      <w:sz w:val="12"/>
    </w:rPr>
  </w:style>
  <w:style w:type="paragraph" w:styleId="Listepuces">
    <w:name w:val="List Bullet"/>
    <w:basedOn w:val="Normal"/>
    <w:uiPriority w:val="99"/>
    <w:qFormat/>
    <w:rsid w:val="00A4485E"/>
    <w:pPr>
      <w:numPr>
        <w:numId w:val="2"/>
      </w:numPr>
      <w:spacing w:before="60" w:after="60"/>
      <w:jc w:val="both"/>
    </w:pPr>
    <w:rPr>
      <w:rFonts w:ascii="Verdana" w:hAnsi="Verdana"/>
      <w:b/>
      <w:sz w:val="20"/>
    </w:rPr>
  </w:style>
  <w:style w:type="paragraph" w:styleId="Listepuces2">
    <w:name w:val="List Bullet 2"/>
    <w:basedOn w:val="Normal"/>
    <w:uiPriority w:val="99"/>
    <w:qFormat/>
    <w:rsid w:val="009D292C"/>
    <w:pPr>
      <w:numPr>
        <w:ilvl w:val="1"/>
        <w:numId w:val="2"/>
      </w:numPr>
      <w:spacing w:before="60" w:after="60"/>
      <w:jc w:val="both"/>
    </w:pPr>
    <w:rPr>
      <w:rFonts w:ascii="Verdana" w:hAnsi="Verdana"/>
      <w:sz w:val="20"/>
    </w:rPr>
  </w:style>
  <w:style w:type="paragraph" w:styleId="Listepuces3">
    <w:name w:val="List Bullet 3"/>
    <w:basedOn w:val="Normal"/>
    <w:uiPriority w:val="99"/>
    <w:qFormat/>
    <w:rsid w:val="009D292C"/>
    <w:pPr>
      <w:numPr>
        <w:ilvl w:val="2"/>
        <w:numId w:val="2"/>
      </w:numPr>
      <w:spacing w:before="60" w:after="60"/>
      <w:jc w:val="both"/>
    </w:pPr>
    <w:rPr>
      <w:rFonts w:ascii="Verdana" w:hAnsi="Verdana"/>
      <w:sz w:val="20"/>
      <w:lang w:val="en-US"/>
    </w:rPr>
  </w:style>
  <w:style w:type="paragraph" w:customStyle="1" w:styleId="PdGSur-titre">
    <w:name w:val="PdG Sur-titre"/>
    <w:basedOn w:val="Normal"/>
    <w:rsid w:val="008C22A4"/>
    <w:pPr>
      <w:spacing w:before="2880" w:after="180" w:line="240" w:lineRule="auto"/>
    </w:pPr>
    <w:rPr>
      <w:rFonts w:ascii="Verdana" w:eastAsia="MS P????" w:hAnsi="Verdana"/>
      <w:sz w:val="44"/>
      <w:szCs w:val="44"/>
      <w:lang w:eastAsia="fr-FR"/>
    </w:rPr>
  </w:style>
  <w:style w:type="paragraph" w:customStyle="1" w:styleId="PdGTitre">
    <w:name w:val="PdG Titre"/>
    <w:basedOn w:val="Normal"/>
    <w:rsid w:val="00BA7670"/>
    <w:pPr>
      <w:spacing w:after="180" w:line="240" w:lineRule="auto"/>
    </w:pPr>
    <w:rPr>
      <w:rFonts w:ascii="Verdana" w:eastAsia="MS P????" w:hAnsi="Verdana"/>
      <w:b/>
      <w:color w:val="000000"/>
      <w:sz w:val="44"/>
      <w:szCs w:val="44"/>
      <w:lang w:eastAsia="fr-FR"/>
    </w:rPr>
  </w:style>
  <w:style w:type="paragraph" w:customStyle="1" w:styleId="ClientNom">
    <w:name w:val="Client Nom"/>
    <w:basedOn w:val="Normal"/>
    <w:unhideWhenUsed/>
    <w:rsid w:val="004A5ABE"/>
    <w:pPr>
      <w:spacing w:before="960" w:after="0" w:line="240" w:lineRule="auto"/>
      <w:contextualSpacing/>
    </w:pPr>
    <w:rPr>
      <w:rFonts w:ascii="Verdana" w:eastAsia="MS P????" w:hAnsi="Verdana"/>
      <w:b/>
      <w:sz w:val="14"/>
      <w:szCs w:val="14"/>
      <w:lang w:eastAsia="fr-FR"/>
    </w:rPr>
  </w:style>
  <w:style w:type="paragraph" w:customStyle="1" w:styleId="ClientAdresse">
    <w:name w:val="Client Adresse"/>
    <w:basedOn w:val="Normal"/>
    <w:unhideWhenUsed/>
    <w:qFormat/>
    <w:rsid w:val="006C4CE2"/>
    <w:pPr>
      <w:spacing w:after="0"/>
    </w:pPr>
    <w:rPr>
      <w:rFonts w:ascii="Verdana" w:eastAsia="MS P????" w:hAnsi="Verdana"/>
      <w:sz w:val="14"/>
      <w:szCs w:val="14"/>
    </w:rPr>
  </w:style>
  <w:style w:type="paragraph" w:customStyle="1" w:styleId="DateRrrence">
    <w:name w:val="Date Rérérence"/>
    <w:basedOn w:val="Normal"/>
    <w:semiHidden/>
    <w:qFormat/>
    <w:rsid w:val="002303AF"/>
    <w:pPr>
      <w:spacing w:before="600" w:after="0" w:line="240" w:lineRule="auto"/>
      <w:contextualSpacing/>
      <w:jc w:val="right"/>
    </w:pPr>
    <w:rPr>
      <w:rFonts w:ascii="Verdana" w:eastAsia="MS PGothic" w:hAnsi="Verdana"/>
      <w:b/>
      <w:sz w:val="24"/>
      <w:szCs w:val="24"/>
      <w:lang w:eastAsia="fr-FR"/>
    </w:rPr>
  </w:style>
  <w:style w:type="paragraph" w:customStyle="1" w:styleId="Neutral">
    <w:name w:val="Neutral"/>
    <w:unhideWhenUsed/>
    <w:rsid w:val="00AE68DD"/>
    <w:rPr>
      <w:rFonts w:ascii="Verdana" w:eastAsia="MS P????" w:hAnsi="Verdana"/>
      <w:szCs w:val="24"/>
    </w:rPr>
  </w:style>
  <w:style w:type="paragraph" w:customStyle="1" w:styleId="PdG2Titre">
    <w:name w:val="PdG2 Titre"/>
    <w:basedOn w:val="Normal"/>
    <w:rsid w:val="00F51317"/>
    <w:pPr>
      <w:spacing w:before="3120" w:after="0" w:line="240" w:lineRule="auto"/>
    </w:pPr>
    <w:rPr>
      <w:rFonts w:ascii="Verdana" w:eastAsia="MS P????" w:hAnsi="Verdana"/>
      <w:bCs/>
      <w:noProof/>
      <w:color w:val="4CAEDC" w:themeColor="accent1"/>
      <w:sz w:val="60"/>
      <w:szCs w:val="60"/>
      <w:lang w:eastAsia="fr-FR"/>
    </w:rPr>
  </w:style>
  <w:style w:type="paragraph" w:styleId="TM3">
    <w:name w:val="toc 3"/>
    <w:basedOn w:val="Normal"/>
    <w:next w:val="Normal"/>
    <w:autoRedefine/>
    <w:uiPriority w:val="39"/>
    <w:rsid w:val="001B4455"/>
    <w:pPr>
      <w:tabs>
        <w:tab w:val="left" w:pos="426"/>
        <w:tab w:val="right" w:leader="dot" w:pos="6519"/>
      </w:tabs>
      <w:spacing w:after="100"/>
    </w:pPr>
    <w:rPr>
      <w:rFonts w:ascii="Verdana" w:hAnsi="Verdana"/>
      <w:noProof/>
      <w:sz w:val="20"/>
      <w:szCs w:val="20"/>
    </w:rPr>
  </w:style>
  <w:style w:type="paragraph" w:customStyle="1" w:styleId="TablesTitre">
    <w:name w:val="Tables Titre"/>
    <w:basedOn w:val="Normal"/>
    <w:rsid w:val="00DF4DA0"/>
    <w:pPr>
      <w:spacing w:before="840" w:after="720" w:line="240" w:lineRule="auto"/>
    </w:pPr>
    <w:rPr>
      <w:rFonts w:ascii="Verdana" w:eastAsia="MS P????" w:hAnsi="Verdana"/>
      <w:color w:val="4CAEDC" w:themeColor="accent1"/>
      <w:sz w:val="48"/>
      <w:szCs w:val="48"/>
      <w:u w:val="dotted"/>
    </w:rPr>
  </w:style>
  <w:style w:type="paragraph" w:styleId="TM1">
    <w:name w:val="toc 1"/>
    <w:basedOn w:val="Normal"/>
    <w:next w:val="Normal"/>
    <w:autoRedefine/>
    <w:uiPriority w:val="39"/>
    <w:rsid w:val="00022938"/>
    <w:pPr>
      <w:tabs>
        <w:tab w:val="left" w:leader="dot" w:pos="440"/>
        <w:tab w:val="right" w:leader="dot" w:pos="8460"/>
      </w:tabs>
      <w:ind w:hanging="851"/>
    </w:pPr>
    <w:rPr>
      <w:rFonts w:ascii="Verdana" w:eastAsia="MS P????" w:hAnsi="Verdana"/>
      <w:noProof/>
      <w:color w:val="4CAEDC" w:themeColor="accent1"/>
      <w:sz w:val="36"/>
      <w:szCs w:val="48"/>
    </w:rPr>
  </w:style>
  <w:style w:type="paragraph" w:styleId="TM2">
    <w:name w:val="toc 2"/>
    <w:basedOn w:val="Normal"/>
    <w:next w:val="Normal"/>
    <w:autoRedefine/>
    <w:uiPriority w:val="39"/>
    <w:rsid w:val="001B4455"/>
    <w:pPr>
      <w:tabs>
        <w:tab w:val="left" w:pos="426"/>
        <w:tab w:val="right" w:leader="dot" w:pos="6519"/>
      </w:tabs>
      <w:spacing w:before="400"/>
    </w:pPr>
    <w:rPr>
      <w:rFonts w:ascii="Verdana" w:hAnsi="Verdana"/>
      <w:b/>
      <w:noProof/>
      <w:sz w:val="20"/>
    </w:rPr>
  </w:style>
  <w:style w:type="paragraph" w:styleId="Lgende">
    <w:name w:val="caption"/>
    <w:basedOn w:val="Normal"/>
    <w:next w:val="Normal"/>
    <w:qFormat/>
    <w:rsid w:val="00F51317"/>
    <w:pPr>
      <w:spacing w:line="240" w:lineRule="auto"/>
      <w:jc w:val="both"/>
    </w:pPr>
    <w:rPr>
      <w:rFonts w:ascii="Verdana" w:eastAsia="MS P????" w:hAnsi="Verdana"/>
      <w:b/>
      <w:bCs/>
      <w:color w:val="4CAEDC" w:themeColor="accent1"/>
      <w:sz w:val="18"/>
      <w:szCs w:val="18"/>
      <w:lang w:eastAsia="fr-FR"/>
    </w:rPr>
  </w:style>
  <w:style w:type="paragraph" w:customStyle="1" w:styleId="Image">
    <w:name w:val="Image"/>
    <w:basedOn w:val="Normal"/>
    <w:next w:val="Lgende"/>
    <w:qFormat/>
    <w:rsid w:val="001F2598"/>
    <w:pPr>
      <w:keepNext/>
      <w:spacing w:before="360" w:after="60" w:line="240" w:lineRule="auto"/>
      <w:jc w:val="center"/>
    </w:pPr>
    <w:rPr>
      <w:rFonts w:ascii="Verdana" w:hAnsi="Verdana"/>
      <w:noProof/>
      <w:lang w:val="en-GB" w:eastAsia="fr-FR"/>
    </w:rPr>
  </w:style>
  <w:style w:type="paragraph" w:styleId="Tabledesillustrations">
    <w:name w:val="table of figures"/>
    <w:basedOn w:val="Normal"/>
    <w:next w:val="Normal"/>
    <w:autoRedefine/>
    <w:uiPriority w:val="99"/>
    <w:rsid w:val="00E0740C"/>
    <w:pPr>
      <w:tabs>
        <w:tab w:val="right" w:leader="dot" w:pos="8460"/>
      </w:tabs>
      <w:spacing w:after="180" w:line="240" w:lineRule="auto"/>
      <w:ind w:left="403" w:hanging="403"/>
    </w:pPr>
    <w:rPr>
      <w:rFonts w:ascii="Verdana" w:eastAsia="MS P????" w:hAnsi="Verdana"/>
      <w:noProof/>
      <w:sz w:val="16"/>
      <w:szCs w:val="20"/>
      <w:lang w:eastAsia="fr-FR"/>
    </w:rPr>
  </w:style>
  <w:style w:type="table" w:styleId="Grilledutableau">
    <w:name w:val="Table Grid"/>
    <w:basedOn w:val="TableauNormal"/>
    <w:rsid w:val="00535C54"/>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ifDocTblCorps">
    <w:name w:val="VerifDoc_Tbl_Corps"/>
    <w:basedOn w:val="Normal"/>
    <w:rsid w:val="00576151"/>
    <w:pPr>
      <w:tabs>
        <w:tab w:val="left" w:pos="851"/>
      </w:tabs>
      <w:spacing w:after="0"/>
      <w:ind w:left="-90" w:right="-118"/>
      <w:jc w:val="center"/>
    </w:pPr>
    <w:rPr>
      <w:rFonts w:ascii="Verdana" w:eastAsia="Times New Roman" w:hAnsi="Verdana"/>
      <w:b/>
      <w:bCs/>
      <w:sz w:val="16"/>
      <w:szCs w:val="16"/>
    </w:rPr>
  </w:style>
  <w:style w:type="paragraph" w:customStyle="1" w:styleId="VerifDocTblCorps2">
    <w:name w:val="VerifDoc_Tbl_Corps2"/>
    <w:basedOn w:val="Normal"/>
    <w:rsid w:val="00663985"/>
    <w:pPr>
      <w:tabs>
        <w:tab w:val="left" w:pos="851"/>
      </w:tabs>
      <w:spacing w:after="0"/>
      <w:ind w:left="84" w:right="21"/>
      <w:jc w:val="center"/>
    </w:pPr>
    <w:rPr>
      <w:rFonts w:ascii="Verdana" w:eastAsia="Times New Roman" w:hAnsi="Verdana" w:cs="Arial"/>
      <w:sz w:val="20"/>
    </w:rPr>
  </w:style>
  <w:style w:type="paragraph" w:customStyle="1" w:styleId="VerifDocIntituleDoc">
    <w:name w:val="VerifDoc_IntituleDoc"/>
    <w:basedOn w:val="Normal"/>
    <w:rsid w:val="009606BB"/>
    <w:pPr>
      <w:pBdr>
        <w:top w:val="single" w:sz="4" w:space="1" w:color="auto"/>
        <w:left w:val="single" w:sz="4" w:space="4" w:color="auto"/>
        <w:bottom w:val="single" w:sz="4" w:space="1" w:color="auto"/>
        <w:right w:val="single" w:sz="4" w:space="4" w:color="auto"/>
      </w:pBdr>
      <w:spacing w:before="360" w:after="360"/>
      <w:ind w:left="2795" w:hanging="2466"/>
    </w:pPr>
    <w:rPr>
      <w:rFonts w:ascii="Verdana" w:hAnsi="Verdana"/>
      <w:b/>
      <w:bCs/>
      <w:sz w:val="18"/>
      <w:szCs w:val="18"/>
    </w:rPr>
  </w:style>
  <w:style w:type="paragraph" w:customStyle="1" w:styleId="VerifDocNumProjet">
    <w:name w:val="VerifDoc_NumProjet"/>
    <w:basedOn w:val="Normal"/>
    <w:rsid w:val="001254B0"/>
    <w:pPr>
      <w:spacing w:before="840"/>
    </w:pPr>
    <w:rPr>
      <w:rFonts w:ascii="Verdana" w:hAnsi="Verdana"/>
      <w:b/>
      <w:bCs/>
      <w:sz w:val="18"/>
      <w:szCs w:val="18"/>
    </w:rPr>
  </w:style>
  <w:style w:type="paragraph" w:customStyle="1" w:styleId="VerifDocIntituleProjet">
    <w:name w:val="VerifDoc_IntituleProjet"/>
    <w:basedOn w:val="Normal"/>
    <w:rsid w:val="001254B0"/>
    <w:rPr>
      <w:rFonts w:ascii="Verdana" w:hAnsi="Verdana"/>
      <w:b/>
      <w:bCs/>
      <w:sz w:val="18"/>
      <w:szCs w:val="18"/>
    </w:rPr>
  </w:style>
  <w:style w:type="paragraph" w:customStyle="1" w:styleId="VerifDocCorpsVersion">
    <w:name w:val="VerifDoc_Corps_Version"/>
    <w:basedOn w:val="Normal"/>
    <w:rsid w:val="00B21613"/>
    <w:pPr>
      <w:tabs>
        <w:tab w:val="left" w:pos="851"/>
      </w:tabs>
      <w:spacing w:after="0" w:line="240" w:lineRule="auto"/>
      <w:ind w:left="57" w:right="340"/>
      <w:jc w:val="both"/>
    </w:pPr>
    <w:rPr>
      <w:rFonts w:ascii="Verdana" w:eastAsia="Times New Roman" w:hAnsi="Verdana"/>
      <w:b/>
      <w:sz w:val="18"/>
    </w:rPr>
  </w:style>
  <w:style w:type="paragraph" w:customStyle="1" w:styleId="VerifDocCorps">
    <w:name w:val="VerifDoc_Corps"/>
    <w:basedOn w:val="VerifDocCorpsVersion"/>
    <w:rsid w:val="00B97599"/>
    <w:pPr>
      <w:ind w:left="0"/>
    </w:pPr>
    <w:rPr>
      <w:b w:val="0"/>
    </w:rPr>
  </w:style>
  <w:style w:type="paragraph" w:customStyle="1" w:styleId="EnTeteTitre">
    <w:name w:val="EnTete_Titre"/>
    <w:basedOn w:val="Normal"/>
    <w:unhideWhenUsed/>
    <w:rsid w:val="00075249"/>
    <w:pPr>
      <w:spacing w:after="0" w:line="240" w:lineRule="auto"/>
      <w:jc w:val="both"/>
    </w:pPr>
    <w:rPr>
      <w:rFonts w:ascii="Verdana" w:eastAsia="MS P????" w:hAnsi="Verdana"/>
      <w:b/>
      <w:bCs/>
      <w:caps/>
      <w:noProof/>
      <w:color w:val="4CAEDC" w:themeColor="accent1"/>
      <w:sz w:val="36"/>
      <w:szCs w:val="36"/>
      <w:lang w:eastAsia="fr-FR"/>
    </w:rPr>
  </w:style>
  <w:style w:type="paragraph" w:customStyle="1" w:styleId="EnTeteSousTitre">
    <w:name w:val="EnTete_SousTitre"/>
    <w:basedOn w:val="Normal"/>
    <w:unhideWhenUsed/>
    <w:rsid w:val="00CB5819"/>
    <w:pPr>
      <w:spacing w:after="0" w:line="240" w:lineRule="auto"/>
      <w:jc w:val="both"/>
    </w:pPr>
    <w:rPr>
      <w:rFonts w:ascii="Verdana" w:eastAsia="MS P????" w:hAnsi="Verdana"/>
      <w:b/>
      <w:bCs/>
      <w:sz w:val="20"/>
      <w:szCs w:val="20"/>
      <w:lang w:eastAsia="fr-FR"/>
    </w:rPr>
  </w:style>
  <w:style w:type="paragraph" w:customStyle="1" w:styleId="EnTeteSousSousTitre">
    <w:name w:val="EnTete_SousSousTitre"/>
    <w:basedOn w:val="Normal"/>
    <w:unhideWhenUsed/>
    <w:rsid w:val="00370F05"/>
    <w:pPr>
      <w:spacing w:after="180" w:line="240" w:lineRule="auto"/>
      <w:jc w:val="both"/>
    </w:pPr>
    <w:rPr>
      <w:rFonts w:ascii="Verdana" w:eastAsia="MS P????" w:hAnsi="Verdana" w:cs="Verdana"/>
      <w:sz w:val="16"/>
      <w:szCs w:val="16"/>
      <w:lang w:eastAsia="fr-FR"/>
    </w:rPr>
  </w:style>
  <w:style w:type="paragraph" w:customStyle="1" w:styleId="ANoterCorps">
    <w:name w:val="ANoter_Corps"/>
    <w:basedOn w:val="Normal"/>
    <w:rsid w:val="001B576B"/>
    <w:pPr>
      <w:keepNext/>
      <w:keepLines/>
      <w:spacing w:before="40" w:after="40" w:line="280" w:lineRule="atLeast"/>
      <w:contextualSpacing/>
      <w:jc w:val="both"/>
    </w:pPr>
    <w:rPr>
      <w:rFonts w:ascii="Verdana" w:eastAsia="Times New Roman" w:hAnsi="Verdana"/>
      <w:i/>
      <w:iCs/>
      <w:sz w:val="18"/>
      <w:szCs w:val="18"/>
      <w:lang w:eastAsia="fr-FR"/>
    </w:rPr>
  </w:style>
  <w:style w:type="paragraph" w:customStyle="1" w:styleId="DescPosteOccupe">
    <w:name w:val="DescPoste_Occupe"/>
    <w:basedOn w:val="Normal"/>
    <w:rsid w:val="00F51317"/>
    <w:pPr>
      <w:keepNext/>
      <w:spacing w:after="0" w:line="240" w:lineRule="auto"/>
    </w:pPr>
    <w:rPr>
      <w:rFonts w:ascii="Verdana" w:eastAsia="MS P????" w:hAnsi="Verdana"/>
      <w:b/>
      <w:color w:val="4CAEDC" w:themeColor="accent1"/>
      <w:sz w:val="24"/>
      <w:szCs w:val="24"/>
      <w:lang w:eastAsia="fr-FR"/>
    </w:rPr>
  </w:style>
  <w:style w:type="paragraph" w:customStyle="1" w:styleId="DescPosteNomPrenom">
    <w:name w:val="DescPoste_NomPrenom"/>
    <w:basedOn w:val="Normal"/>
    <w:rsid w:val="00204FCA"/>
    <w:pPr>
      <w:keepNext/>
      <w:spacing w:after="0" w:line="240" w:lineRule="auto"/>
    </w:pPr>
    <w:rPr>
      <w:rFonts w:ascii="Verdana" w:eastAsia="MS P????" w:hAnsi="Verdana"/>
      <w:b/>
      <w:sz w:val="24"/>
      <w:szCs w:val="24"/>
      <w:lang w:eastAsia="fr-FR"/>
    </w:rPr>
  </w:style>
  <w:style w:type="paragraph" w:customStyle="1" w:styleId="DescPosteMission">
    <w:name w:val="DescPoste_Mission"/>
    <w:basedOn w:val="Normal"/>
    <w:rsid w:val="00F51317"/>
    <w:pPr>
      <w:keepNext/>
      <w:spacing w:after="120" w:line="240" w:lineRule="auto"/>
    </w:pPr>
    <w:rPr>
      <w:rFonts w:ascii="Verdana" w:eastAsia="MS P????" w:hAnsi="Verdana"/>
      <w:color w:val="4CAEDC" w:themeColor="accent1"/>
      <w:sz w:val="24"/>
      <w:szCs w:val="24"/>
      <w:lang w:eastAsia="fr-FR"/>
    </w:rPr>
  </w:style>
  <w:style w:type="paragraph" w:customStyle="1" w:styleId="DescPosteListe">
    <w:name w:val="DescPoste_Liste"/>
    <w:basedOn w:val="Normal"/>
    <w:rsid w:val="00E319EF"/>
    <w:pPr>
      <w:numPr>
        <w:numId w:val="3"/>
      </w:numPr>
      <w:spacing w:after="120" w:line="240" w:lineRule="auto"/>
      <w:jc w:val="both"/>
    </w:pPr>
    <w:rPr>
      <w:rFonts w:ascii="Verdana" w:eastAsia="MS P????" w:hAnsi="Verdana"/>
      <w:sz w:val="20"/>
      <w:szCs w:val="24"/>
      <w:lang w:eastAsia="fr-FR"/>
    </w:rPr>
  </w:style>
  <w:style w:type="paragraph" w:customStyle="1" w:styleId="DescPosteMotCle">
    <w:name w:val="DescPoste_MotCle"/>
    <w:basedOn w:val="Normal"/>
    <w:rsid w:val="00204FCA"/>
    <w:pPr>
      <w:keepNext/>
      <w:spacing w:after="0" w:line="240" w:lineRule="auto"/>
    </w:pPr>
    <w:rPr>
      <w:rFonts w:ascii="Verdana" w:eastAsia="MS P????" w:hAnsi="Verdana"/>
      <w:b/>
      <w:sz w:val="24"/>
      <w:szCs w:val="24"/>
      <w:lang w:eastAsia="fr-FR"/>
    </w:rPr>
  </w:style>
  <w:style w:type="paragraph" w:customStyle="1" w:styleId="DescPosteSousMotCle">
    <w:name w:val="DescPoste_SousMotCle"/>
    <w:basedOn w:val="Normal"/>
    <w:rsid w:val="00204FCA"/>
    <w:pPr>
      <w:keepNext/>
      <w:spacing w:after="0" w:line="240" w:lineRule="auto"/>
    </w:pPr>
    <w:rPr>
      <w:rFonts w:ascii="Verdana" w:eastAsia="MS P????" w:hAnsi="Verdana"/>
      <w:sz w:val="20"/>
      <w:szCs w:val="24"/>
      <w:lang w:eastAsia="fr-FR"/>
    </w:rPr>
  </w:style>
  <w:style w:type="paragraph" w:customStyle="1" w:styleId="ANoterTitre">
    <w:name w:val="ANoter_Titre"/>
    <w:basedOn w:val="Normal"/>
    <w:rsid w:val="00F51317"/>
    <w:pPr>
      <w:keepNext/>
      <w:spacing w:before="360" w:after="0" w:line="240" w:lineRule="auto"/>
      <w:jc w:val="both"/>
    </w:pPr>
    <w:rPr>
      <w:rFonts w:ascii="Verdana" w:eastAsia="Times New Roman" w:hAnsi="Verdana"/>
      <w:b/>
      <w:noProof/>
      <w:color w:val="4CAEDC" w:themeColor="accent1"/>
      <w:lang w:eastAsia="fr-FR"/>
    </w:rPr>
  </w:style>
  <w:style w:type="paragraph" w:customStyle="1" w:styleId="TableauTitre">
    <w:name w:val="Tableau_Titre"/>
    <w:rsid w:val="00CF20C2"/>
    <w:pPr>
      <w:keepNext/>
      <w:pBdr>
        <w:bottom w:val="single" w:sz="8" w:space="1" w:color="4CAEDC" w:themeColor="accent1"/>
      </w:pBdr>
      <w:ind w:firstLine="142"/>
    </w:pPr>
    <w:rPr>
      <w:rFonts w:ascii="Verdana" w:eastAsia="Times New Roman" w:hAnsi="Verdana"/>
      <w:b/>
      <w:szCs w:val="24"/>
    </w:rPr>
  </w:style>
  <w:style w:type="paragraph" w:customStyle="1" w:styleId="ARetenirCorps">
    <w:name w:val="ARetenir_Corps"/>
    <w:basedOn w:val="ANoterCorps"/>
    <w:rsid w:val="001B576B"/>
    <w:pPr>
      <w:spacing w:before="0" w:after="0"/>
    </w:pPr>
  </w:style>
  <w:style w:type="paragraph" w:customStyle="1" w:styleId="ARetenirTitre">
    <w:name w:val="ARetenir_Titre"/>
    <w:rsid w:val="00F51317"/>
    <w:pPr>
      <w:spacing w:before="360"/>
    </w:pPr>
    <w:rPr>
      <w:rFonts w:ascii="Verdana" w:eastAsia="Times New Roman" w:hAnsi="Verdana"/>
      <w:b/>
      <w:noProof/>
      <w:color w:val="4CAEDC" w:themeColor="accent1"/>
      <w:sz w:val="22"/>
      <w:szCs w:val="22"/>
    </w:rPr>
  </w:style>
  <w:style w:type="paragraph" w:customStyle="1" w:styleId="AVoirTitre">
    <w:name w:val="AVoir_Titre"/>
    <w:rsid w:val="00F51317"/>
    <w:pPr>
      <w:spacing w:before="420" w:after="180"/>
    </w:pPr>
    <w:rPr>
      <w:rFonts w:ascii="Verdana" w:eastAsia="Times New Roman" w:hAnsi="Verdana"/>
      <w:b/>
      <w:bCs/>
      <w:noProof/>
      <w:color w:val="4CAEDC" w:themeColor="accent1"/>
      <w:sz w:val="22"/>
      <w:szCs w:val="22"/>
    </w:rPr>
  </w:style>
  <w:style w:type="paragraph" w:customStyle="1" w:styleId="DescPosteImage">
    <w:name w:val="DescPoste_Image"/>
    <w:basedOn w:val="Image"/>
    <w:rsid w:val="0012395A"/>
    <w:pPr>
      <w:spacing w:before="0" w:after="0"/>
    </w:pPr>
  </w:style>
  <w:style w:type="paragraph" w:customStyle="1" w:styleId="CitationTitre">
    <w:name w:val="Citation_Titre"/>
    <w:basedOn w:val="Normal"/>
    <w:rsid w:val="00695B9C"/>
    <w:pPr>
      <w:keepNext/>
      <w:pBdr>
        <w:bottom w:val="single" w:sz="12" w:space="1" w:color="4CAEDC" w:themeColor="accent1"/>
      </w:pBdr>
    </w:pPr>
    <w:rPr>
      <w:rFonts w:ascii="Verdana" w:eastAsia="Times New Roman" w:hAnsi="Verdana"/>
      <w:color w:val="4CAEDC" w:themeColor="accent1"/>
      <w:szCs w:val="24"/>
    </w:rPr>
  </w:style>
  <w:style w:type="paragraph" w:customStyle="1" w:styleId="CitationCorps">
    <w:name w:val="Citation_Corps"/>
    <w:rsid w:val="0084656F"/>
    <w:pPr>
      <w:spacing w:after="160"/>
      <w:contextualSpacing/>
      <w:jc w:val="both"/>
    </w:pPr>
    <w:rPr>
      <w:rFonts w:ascii="Verdana" w:eastAsia="Times New Roman" w:hAnsi="Verdana"/>
      <w:i/>
      <w:iCs/>
      <w:sz w:val="18"/>
      <w:lang w:val="en-US"/>
    </w:rPr>
  </w:style>
  <w:style w:type="paragraph" w:styleId="Listenumros">
    <w:name w:val="List Number"/>
    <w:basedOn w:val="Normal"/>
    <w:rsid w:val="00B04A3C"/>
    <w:pPr>
      <w:numPr>
        <w:numId w:val="4"/>
      </w:numPr>
      <w:spacing w:before="60" w:after="60"/>
      <w:contextualSpacing/>
    </w:pPr>
    <w:rPr>
      <w:rFonts w:ascii="Verdana" w:eastAsia="Times New Roman" w:hAnsi="Verdana"/>
      <w:sz w:val="20"/>
      <w:szCs w:val="20"/>
      <w:lang w:eastAsia="fr-FR"/>
    </w:rPr>
  </w:style>
  <w:style w:type="paragraph" w:styleId="Listenumros2">
    <w:name w:val="List Number 2"/>
    <w:basedOn w:val="Normal"/>
    <w:rsid w:val="003A2614"/>
    <w:pPr>
      <w:numPr>
        <w:ilvl w:val="1"/>
        <w:numId w:val="4"/>
      </w:numPr>
      <w:spacing w:before="60" w:after="60"/>
    </w:pPr>
    <w:rPr>
      <w:rFonts w:ascii="Verdana" w:eastAsia="Times New Roman" w:hAnsi="Verdana"/>
      <w:sz w:val="20"/>
      <w:szCs w:val="20"/>
      <w:lang w:val="en-GB" w:eastAsia="fr-FR"/>
    </w:rPr>
  </w:style>
  <w:style w:type="paragraph" w:styleId="Listenumros3">
    <w:name w:val="List Number 3"/>
    <w:basedOn w:val="Normal"/>
    <w:rsid w:val="003A2614"/>
    <w:pPr>
      <w:numPr>
        <w:ilvl w:val="2"/>
        <w:numId w:val="4"/>
      </w:numPr>
      <w:spacing w:before="60" w:after="60"/>
    </w:pPr>
    <w:rPr>
      <w:rFonts w:ascii="Verdana" w:eastAsia="Times New Roman" w:hAnsi="Verdana"/>
      <w:sz w:val="20"/>
      <w:szCs w:val="20"/>
      <w:lang w:eastAsia="fr-FR"/>
    </w:rPr>
  </w:style>
  <w:style w:type="paragraph" w:customStyle="1" w:styleId="miniLigne">
    <w:name w:val="miniLigne"/>
    <w:basedOn w:val="Normal"/>
    <w:semiHidden/>
    <w:unhideWhenUsed/>
    <w:rsid w:val="00DD201B"/>
    <w:pPr>
      <w:spacing w:after="0" w:line="240" w:lineRule="auto"/>
      <w:jc w:val="both"/>
    </w:pPr>
    <w:rPr>
      <w:rFonts w:ascii="Verdana" w:eastAsia="Times New Roman" w:hAnsi="Verdana"/>
      <w:snapToGrid w:val="0"/>
      <w:sz w:val="6"/>
      <w:szCs w:val="6"/>
      <w:lang w:eastAsia="fr-FR"/>
    </w:rPr>
  </w:style>
  <w:style w:type="paragraph" w:customStyle="1" w:styleId="NeutralKeepTogether">
    <w:name w:val="Neutral_KeepTogether"/>
    <w:basedOn w:val="Neutral"/>
    <w:unhideWhenUsed/>
    <w:rsid w:val="0027604C"/>
    <w:pPr>
      <w:keepNext/>
    </w:pPr>
  </w:style>
  <w:style w:type="paragraph" w:customStyle="1" w:styleId="DefinitionTitre">
    <w:name w:val="Definition_Titre"/>
    <w:basedOn w:val="Normal"/>
    <w:rsid w:val="00F51317"/>
    <w:pPr>
      <w:keepNext/>
      <w:spacing w:after="0" w:line="240" w:lineRule="auto"/>
      <w:jc w:val="both"/>
    </w:pPr>
    <w:rPr>
      <w:rFonts w:ascii="Verdana" w:eastAsia="Times New Roman" w:hAnsi="Verdana"/>
      <w:b/>
      <w:color w:val="4CAEDC" w:themeColor="accent1"/>
      <w:sz w:val="16"/>
      <w:szCs w:val="16"/>
      <w:lang w:eastAsia="fr-FR"/>
    </w:rPr>
  </w:style>
  <w:style w:type="paragraph" w:customStyle="1" w:styleId="DefinitionCorps">
    <w:name w:val="Definition_Corps"/>
    <w:basedOn w:val="Normal"/>
    <w:rsid w:val="00DD201B"/>
    <w:pPr>
      <w:spacing w:before="120" w:after="120" w:line="240" w:lineRule="auto"/>
      <w:jc w:val="both"/>
    </w:pPr>
    <w:rPr>
      <w:rFonts w:ascii="Verdana" w:eastAsia="Times New Roman" w:hAnsi="Verdana"/>
      <w:bCs/>
      <w:iCs/>
      <w:sz w:val="16"/>
      <w:szCs w:val="16"/>
      <w:lang w:eastAsia="fr-FR"/>
    </w:rPr>
  </w:style>
  <w:style w:type="paragraph" w:customStyle="1" w:styleId="TableauPremiereLigne">
    <w:name w:val="Tableau_PremiereLigne"/>
    <w:basedOn w:val="Normal"/>
    <w:rsid w:val="00F51317"/>
    <w:pPr>
      <w:keepNext/>
      <w:spacing w:after="0" w:line="240" w:lineRule="auto"/>
      <w:contextualSpacing/>
      <w:jc w:val="center"/>
    </w:pPr>
    <w:rPr>
      <w:rFonts w:ascii="Verdana" w:eastAsia="Times New Roman" w:hAnsi="Verdana"/>
      <w:b/>
      <w:color w:val="4CAEDC" w:themeColor="accent1"/>
      <w:sz w:val="20"/>
      <w:szCs w:val="20"/>
      <w:lang w:val="en-GB" w:eastAsia="fr-FR"/>
    </w:rPr>
  </w:style>
  <w:style w:type="paragraph" w:customStyle="1" w:styleId="TableauCelluleGauche">
    <w:name w:val="Tableau_Cellule_Gauche"/>
    <w:qFormat/>
    <w:rsid w:val="00CA5695"/>
    <w:rPr>
      <w:rFonts w:ascii="Verdana" w:hAnsi="Verdana"/>
      <w:szCs w:val="22"/>
    </w:rPr>
  </w:style>
  <w:style w:type="character" w:customStyle="1" w:styleId="Important4">
    <w:name w:val="Important 4"/>
    <w:basedOn w:val="Policepardfaut"/>
    <w:uiPriority w:val="1"/>
    <w:qFormat/>
    <w:rsid w:val="00786A56"/>
    <w:rPr>
      <w:b/>
      <w:i/>
      <w:lang w:eastAsia="en-US"/>
    </w:rPr>
  </w:style>
  <w:style w:type="paragraph" w:customStyle="1" w:styleId="Tableau2PremiereColonne">
    <w:name w:val="Tableau2_PremiereColonne"/>
    <w:basedOn w:val="Normal"/>
    <w:rsid w:val="00577A52"/>
    <w:pPr>
      <w:keepNext/>
      <w:spacing w:before="400" w:line="240" w:lineRule="auto"/>
    </w:pPr>
    <w:rPr>
      <w:rFonts w:ascii="Verdana" w:eastAsia="Times New Roman" w:hAnsi="Verdana"/>
      <w:b/>
      <w:noProof/>
      <w:color w:val="4CAEDC" w:themeColor="accent1"/>
      <w:lang w:eastAsia="fr-FR"/>
    </w:rPr>
  </w:style>
  <w:style w:type="paragraph" w:customStyle="1" w:styleId="Tableau2Corps">
    <w:name w:val="Tableau2_Corps"/>
    <w:basedOn w:val="Normal"/>
    <w:rsid w:val="004279B9"/>
    <w:pPr>
      <w:tabs>
        <w:tab w:val="left" w:pos="426"/>
        <w:tab w:val="right" w:leader="dot" w:pos="6519"/>
      </w:tabs>
      <w:spacing w:before="400"/>
    </w:pPr>
    <w:rPr>
      <w:rFonts w:ascii="Verdana" w:hAnsi="Verdana"/>
      <w:b/>
      <w:noProof/>
      <w:sz w:val="20"/>
    </w:rPr>
  </w:style>
  <w:style w:type="paragraph" w:customStyle="1" w:styleId="PieddepagePaysage">
    <w:name w:val="Pied de page Paysage"/>
    <w:rsid w:val="00F51317"/>
    <w:pPr>
      <w:tabs>
        <w:tab w:val="center" w:pos="7020"/>
        <w:tab w:val="right" w:pos="13140"/>
      </w:tabs>
    </w:pPr>
    <w:rPr>
      <w:noProof/>
      <w:color w:val="4CAEDC" w:themeColor="accent1"/>
      <w:sz w:val="22"/>
      <w:szCs w:val="22"/>
    </w:rPr>
  </w:style>
  <w:style w:type="character" w:styleId="Appelnotedebasdep">
    <w:name w:val="footnote reference"/>
    <w:uiPriority w:val="99"/>
    <w:unhideWhenUsed/>
    <w:rsid w:val="00727759"/>
    <w:rPr>
      <w:vertAlign w:val="superscript"/>
    </w:rPr>
  </w:style>
  <w:style w:type="paragraph" w:customStyle="1" w:styleId="TableauPremiereColonne">
    <w:name w:val="Tableau_PremiereColonne"/>
    <w:rsid w:val="00F51317"/>
    <w:rPr>
      <w:rFonts w:ascii="Verdana" w:eastAsia="Times New Roman" w:hAnsi="Verdana"/>
      <w:b/>
      <w:color w:val="4CAEDC" w:themeColor="accent1"/>
      <w:lang w:val="en-GB"/>
    </w:rPr>
  </w:style>
  <w:style w:type="paragraph" w:customStyle="1" w:styleId="Tableau1CelluleDroite">
    <w:name w:val="Tableau1_Cellule_Droite"/>
    <w:qFormat/>
    <w:rsid w:val="00CA530E"/>
    <w:pPr>
      <w:ind w:right="70"/>
      <w:jc w:val="right"/>
    </w:pPr>
    <w:rPr>
      <w:rFonts w:ascii="Verdana" w:hAnsi="Verdana"/>
      <w:szCs w:val="22"/>
    </w:rPr>
  </w:style>
  <w:style w:type="paragraph" w:customStyle="1" w:styleId="Tableau1CelluleCentre">
    <w:name w:val="Tableau1_Cellule_Centre"/>
    <w:basedOn w:val="TableauCelluleGauche"/>
    <w:qFormat/>
    <w:rsid w:val="00CA5695"/>
    <w:pPr>
      <w:jc w:val="center"/>
    </w:pPr>
  </w:style>
  <w:style w:type="paragraph" w:styleId="TM4">
    <w:name w:val="toc 4"/>
    <w:basedOn w:val="Normal"/>
    <w:next w:val="Normal"/>
    <w:autoRedefine/>
    <w:rsid w:val="00640D98"/>
    <w:pPr>
      <w:ind w:left="660"/>
    </w:pPr>
  </w:style>
  <w:style w:type="paragraph" w:styleId="Explorateurdedocuments">
    <w:name w:val="Document Map"/>
    <w:basedOn w:val="Normal"/>
    <w:semiHidden/>
    <w:rsid w:val="00671348"/>
    <w:pPr>
      <w:shd w:val="clear" w:color="auto" w:fill="000080"/>
    </w:pPr>
    <w:rPr>
      <w:rFonts w:ascii="Tahoma" w:hAnsi="Tahoma" w:cs="Tahoma"/>
      <w:sz w:val="20"/>
      <w:szCs w:val="20"/>
    </w:rPr>
  </w:style>
  <w:style w:type="paragraph" w:customStyle="1" w:styleId="SafegeSlogan">
    <w:name w:val="Safege_Slogan"/>
    <w:basedOn w:val="Normal"/>
    <w:link w:val="SafegeSloganCar"/>
    <w:rsid w:val="0095705E"/>
    <w:pPr>
      <w:jc w:val="center"/>
    </w:pPr>
  </w:style>
  <w:style w:type="character" w:customStyle="1" w:styleId="SafegeSloganCar">
    <w:name w:val="Safege_Slogan Car"/>
    <w:link w:val="SafegeSlogan"/>
    <w:rsid w:val="0095705E"/>
    <w:rPr>
      <w:rFonts w:ascii="Calibri" w:eastAsia="Calibri" w:hAnsi="Calibri"/>
      <w:sz w:val="22"/>
      <w:szCs w:val="22"/>
      <w:lang w:val="fr-FR" w:eastAsia="en-US" w:bidi="ar-SA"/>
    </w:rPr>
  </w:style>
  <w:style w:type="numbering" w:styleId="111111">
    <w:name w:val="Outline List 2"/>
    <w:basedOn w:val="Aucuneliste"/>
    <w:semiHidden/>
    <w:locked/>
    <w:rsid w:val="00204FCA"/>
    <w:pPr>
      <w:numPr>
        <w:numId w:val="10"/>
      </w:numPr>
    </w:pPr>
  </w:style>
  <w:style w:type="paragraph" w:customStyle="1" w:styleId="CheminFichier">
    <w:name w:val="CheminFichier"/>
    <w:basedOn w:val="DateRrrence"/>
    <w:semiHidden/>
    <w:unhideWhenUsed/>
    <w:rsid w:val="00DF4DA0"/>
    <w:pPr>
      <w:tabs>
        <w:tab w:val="right" w:pos="8505"/>
      </w:tabs>
      <w:spacing w:before="0"/>
      <w:ind w:left="-900"/>
      <w:jc w:val="left"/>
    </w:pPr>
    <w:rPr>
      <w:b w:val="0"/>
      <w:noProof/>
      <w:color w:val="4CAEDC" w:themeColor="accent1"/>
      <w:sz w:val="12"/>
      <w:szCs w:val="12"/>
    </w:rPr>
  </w:style>
  <w:style w:type="paragraph" w:styleId="En-ttedemessage">
    <w:name w:val="Message Header"/>
    <w:basedOn w:val="Normal"/>
    <w:semiHidden/>
    <w:rsid w:val="009D2E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customStyle="1" w:styleId="AnxTitre">
    <w:name w:val="Anx_Titre"/>
    <w:next w:val="Corpsdetexte"/>
    <w:unhideWhenUsed/>
    <w:rsid w:val="00E26B31"/>
    <w:pPr>
      <w:numPr>
        <w:numId w:val="9"/>
      </w:numPr>
      <w:spacing w:before="6000"/>
      <w:jc w:val="center"/>
      <w:outlineLvl w:val="0"/>
    </w:pPr>
    <w:rPr>
      <w:rFonts w:ascii="Verdana" w:eastAsia="MS P????" w:hAnsi="Verdana"/>
      <w:smallCaps/>
      <w:sz w:val="72"/>
      <w:szCs w:val="72"/>
    </w:rPr>
  </w:style>
  <w:style w:type="paragraph" w:customStyle="1" w:styleId="Anx1Titre1">
    <w:name w:val="Anx 1_Titre 1"/>
    <w:next w:val="Corpsdetexte"/>
    <w:unhideWhenUsed/>
    <w:rsid w:val="00BD50D0"/>
    <w:pPr>
      <w:numPr>
        <w:ilvl w:val="1"/>
        <w:numId w:val="9"/>
      </w:numPr>
      <w:spacing w:before="360" w:after="120"/>
      <w:outlineLvl w:val="1"/>
    </w:pPr>
    <w:rPr>
      <w:rFonts w:ascii="Verdana" w:eastAsia="MS P????" w:hAnsi="Verdana"/>
      <w:szCs w:val="24"/>
    </w:rPr>
  </w:style>
  <w:style w:type="paragraph" w:customStyle="1" w:styleId="Anx1Titre2">
    <w:name w:val="Anx 1_Titre 2"/>
    <w:next w:val="Corpsdetexte"/>
    <w:unhideWhenUsed/>
    <w:rsid w:val="000524D5"/>
    <w:pPr>
      <w:numPr>
        <w:ilvl w:val="2"/>
        <w:numId w:val="9"/>
      </w:numPr>
      <w:spacing w:before="240" w:after="120"/>
      <w:outlineLvl w:val="2"/>
    </w:pPr>
    <w:rPr>
      <w:rFonts w:ascii="Verdana" w:eastAsia="MS P????" w:hAnsi="Verdana"/>
      <w:szCs w:val="24"/>
    </w:rPr>
  </w:style>
  <w:style w:type="paragraph" w:styleId="TM6">
    <w:name w:val="toc 6"/>
    <w:basedOn w:val="Normal"/>
    <w:next w:val="Normal"/>
    <w:autoRedefine/>
    <w:uiPriority w:val="39"/>
    <w:rsid w:val="0028374F"/>
    <w:pPr>
      <w:tabs>
        <w:tab w:val="left" w:pos="284"/>
        <w:tab w:val="right" w:leader="dot" w:pos="8495"/>
      </w:tabs>
      <w:spacing w:before="240" w:after="0"/>
    </w:pPr>
    <w:rPr>
      <w:rFonts w:ascii="Verdana" w:hAnsi="Verdana"/>
      <w:noProof/>
    </w:rPr>
  </w:style>
  <w:style w:type="paragraph" w:styleId="TM9">
    <w:name w:val="toc 9"/>
    <w:basedOn w:val="Normal"/>
    <w:next w:val="Normal"/>
    <w:autoRedefine/>
    <w:uiPriority w:val="39"/>
    <w:semiHidden/>
    <w:rsid w:val="00546BE9"/>
    <w:pPr>
      <w:ind w:left="1760"/>
    </w:pPr>
  </w:style>
  <w:style w:type="paragraph" w:styleId="TM7">
    <w:name w:val="toc 7"/>
    <w:basedOn w:val="Normal"/>
    <w:next w:val="Normal"/>
    <w:autoRedefine/>
    <w:uiPriority w:val="39"/>
    <w:rsid w:val="00444E65"/>
    <w:pPr>
      <w:tabs>
        <w:tab w:val="left" w:pos="567"/>
        <w:tab w:val="right" w:leader="dot" w:pos="8495"/>
      </w:tabs>
      <w:spacing w:after="180"/>
    </w:pPr>
    <w:rPr>
      <w:rFonts w:ascii="Verdana" w:hAnsi="Verdana"/>
      <w:noProof/>
      <w:sz w:val="16"/>
      <w:szCs w:val="16"/>
    </w:rPr>
  </w:style>
  <w:style w:type="character" w:customStyle="1" w:styleId="Exposant">
    <w:name w:val="Exposant"/>
    <w:uiPriority w:val="1"/>
    <w:semiHidden/>
    <w:rsid w:val="00A7363F"/>
    <w:rPr>
      <w:position w:val="6"/>
    </w:rPr>
  </w:style>
  <w:style w:type="paragraph" w:customStyle="1" w:styleId="Anx2Titre1">
    <w:name w:val="Anx 2_Titre 1"/>
    <w:basedOn w:val="Anx1Titre1"/>
    <w:next w:val="Corpsdetexte"/>
    <w:unhideWhenUsed/>
    <w:rsid w:val="003D2ADB"/>
  </w:style>
  <w:style w:type="paragraph" w:customStyle="1" w:styleId="Anx2Titre2">
    <w:name w:val="Anx 2_Titre 2"/>
    <w:basedOn w:val="Anx1Titre2"/>
    <w:next w:val="Corpsdetexte"/>
    <w:unhideWhenUsed/>
    <w:rsid w:val="003D2ADB"/>
  </w:style>
  <w:style w:type="character" w:customStyle="1" w:styleId="Indice">
    <w:name w:val="Indice"/>
    <w:uiPriority w:val="1"/>
    <w:semiHidden/>
    <w:rsid w:val="00A7363F"/>
    <w:rPr>
      <w:position w:val="-6"/>
    </w:rPr>
  </w:style>
  <w:style w:type="paragraph" w:customStyle="1" w:styleId="Anx3Titre1">
    <w:name w:val="Anx 3_Titre 1"/>
    <w:basedOn w:val="Anx1Titre1"/>
    <w:next w:val="Corpsdetexte"/>
    <w:unhideWhenUsed/>
    <w:rsid w:val="00666042"/>
  </w:style>
  <w:style w:type="paragraph" w:customStyle="1" w:styleId="Anx3Titre2">
    <w:name w:val="Anx 3_Titre 2"/>
    <w:basedOn w:val="Anx1Titre2"/>
    <w:next w:val="Corpsdetexte"/>
    <w:unhideWhenUsed/>
    <w:rsid w:val="00666042"/>
  </w:style>
  <w:style w:type="paragraph" w:customStyle="1" w:styleId="AnxSommaire">
    <w:name w:val="Anx_Sommaire"/>
    <w:basedOn w:val="Corpsdetexte"/>
    <w:next w:val="Corpsdetexte"/>
    <w:unhideWhenUsed/>
    <w:rsid w:val="00687B03"/>
    <w:pPr>
      <w:spacing w:after="720"/>
      <w:jc w:val="center"/>
    </w:pPr>
    <w:rPr>
      <w:sz w:val="44"/>
      <w:szCs w:val="44"/>
    </w:rPr>
  </w:style>
  <w:style w:type="character" w:customStyle="1" w:styleId="Important1">
    <w:name w:val="Important 1"/>
    <w:qFormat/>
    <w:rsid w:val="00BA7208"/>
    <w:rPr>
      <w:b/>
      <w:lang w:val="fr-FR"/>
    </w:rPr>
  </w:style>
  <w:style w:type="character" w:customStyle="1" w:styleId="Important2">
    <w:name w:val="Important 2"/>
    <w:qFormat/>
    <w:rsid w:val="00BA7208"/>
    <w:rPr>
      <w:i/>
      <w:lang w:val="fr-FR"/>
    </w:rPr>
  </w:style>
  <w:style w:type="character" w:customStyle="1" w:styleId="Important3">
    <w:name w:val="Important 3"/>
    <w:qFormat/>
    <w:rsid w:val="00BA7208"/>
    <w:rPr>
      <w:u w:val="single"/>
      <w:lang w:val="fr-FR"/>
    </w:rPr>
  </w:style>
  <w:style w:type="numbering" w:styleId="1ai">
    <w:name w:val="Outline List 1"/>
    <w:basedOn w:val="Aucuneliste"/>
    <w:semiHidden/>
    <w:locked/>
    <w:rsid w:val="00204FCA"/>
    <w:pPr>
      <w:numPr>
        <w:numId w:val="11"/>
      </w:numPr>
    </w:pPr>
  </w:style>
  <w:style w:type="character" w:styleId="Accentuation">
    <w:name w:val="Emphasis"/>
    <w:semiHidden/>
    <w:unhideWhenUsed/>
    <w:rsid w:val="00204FCA"/>
    <w:rPr>
      <w:i/>
      <w:iCs/>
    </w:rPr>
  </w:style>
  <w:style w:type="character" w:styleId="AcronymeHTML">
    <w:name w:val="HTML Acronym"/>
    <w:basedOn w:val="Policepardfaut"/>
    <w:semiHidden/>
    <w:rsid w:val="00204FCA"/>
  </w:style>
  <w:style w:type="paragraph" w:styleId="Adressedestinataire">
    <w:name w:val="envelope address"/>
    <w:basedOn w:val="Normal"/>
    <w:semiHidden/>
    <w:rsid w:val="00204FCA"/>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semiHidden/>
    <w:rsid w:val="00204FCA"/>
    <w:rPr>
      <w:rFonts w:ascii="Arial" w:hAnsi="Arial" w:cs="Arial"/>
      <w:sz w:val="20"/>
      <w:szCs w:val="20"/>
    </w:rPr>
  </w:style>
  <w:style w:type="paragraph" w:styleId="AdresseHTML">
    <w:name w:val="HTML Address"/>
    <w:basedOn w:val="Normal"/>
    <w:semiHidden/>
    <w:rsid w:val="00204FCA"/>
    <w:rPr>
      <w:i/>
      <w:iCs/>
    </w:rPr>
  </w:style>
  <w:style w:type="numbering" w:styleId="ArticleSection">
    <w:name w:val="Outline List 3"/>
    <w:basedOn w:val="Aucuneliste"/>
    <w:semiHidden/>
    <w:rsid w:val="00204FCA"/>
    <w:pPr>
      <w:numPr>
        <w:numId w:val="12"/>
      </w:numPr>
    </w:pPr>
  </w:style>
  <w:style w:type="character" w:styleId="CitationHTML">
    <w:name w:val="HTML Cite"/>
    <w:semiHidden/>
    <w:rsid w:val="00204FCA"/>
    <w:rPr>
      <w:i/>
      <w:iCs/>
    </w:rPr>
  </w:style>
  <w:style w:type="table" w:styleId="Tableauclassique1">
    <w:name w:val="Table Classic 1"/>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04FCA"/>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04FCA"/>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204FCA"/>
    <w:rPr>
      <w:rFonts w:ascii="Courier New" w:hAnsi="Courier New" w:cs="Courier New"/>
      <w:sz w:val="20"/>
      <w:szCs w:val="20"/>
    </w:rPr>
  </w:style>
  <w:style w:type="character" w:styleId="CodeHTML">
    <w:name w:val="HTML Code"/>
    <w:semiHidden/>
    <w:rsid w:val="00204FCA"/>
    <w:rPr>
      <w:rFonts w:ascii="Courier New" w:hAnsi="Courier New" w:cs="Courier New"/>
      <w:sz w:val="20"/>
      <w:szCs w:val="20"/>
    </w:rPr>
  </w:style>
  <w:style w:type="table" w:styleId="Colonnesdetableau1">
    <w:name w:val="Table Columns 1"/>
    <w:basedOn w:val="TableauNormal"/>
    <w:semiHidden/>
    <w:rsid w:val="00204FCA"/>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04FCA"/>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04FCA"/>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04FCA"/>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04FCA"/>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204FCA"/>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04FCA"/>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04FCA"/>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204FCA"/>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semiHidden/>
    <w:rsid w:val="00204FCA"/>
  </w:style>
  <w:style w:type="character" w:styleId="DfinitionHTML">
    <w:name w:val="HTML Definition"/>
    <w:semiHidden/>
    <w:rsid w:val="00204FCA"/>
    <w:rPr>
      <w:i/>
      <w:iCs/>
    </w:rPr>
  </w:style>
  <w:style w:type="table" w:styleId="Effetsdetableau3D2">
    <w:name w:val="Table 3D effects 2"/>
    <w:basedOn w:val="TableauNormal"/>
    <w:semiHidden/>
    <w:rsid w:val="00204FCA"/>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204FCA"/>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204FCA"/>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204FCA"/>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semiHidden/>
    <w:unhideWhenUsed/>
    <w:rsid w:val="00204FCA"/>
    <w:rPr>
      <w:b/>
      <w:bCs/>
    </w:rPr>
  </w:style>
  <w:style w:type="character" w:styleId="ExempleHTML">
    <w:name w:val="HTML Sample"/>
    <w:semiHidden/>
    <w:rsid w:val="00204FCA"/>
    <w:rPr>
      <w:rFonts w:ascii="Courier New" w:hAnsi="Courier New" w:cs="Courier New"/>
    </w:rPr>
  </w:style>
  <w:style w:type="paragraph" w:styleId="Formuledepolitesse">
    <w:name w:val="Closing"/>
    <w:basedOn w:val="Normal"/>
    <w:semiHidden/>
    <w:rsid w:val="00204FCA"/>
    <w:pPr>
      <w:ind w:left="4252"/>
    </w:pPr>
  </w:style>
  <w:style w:type="table" w:styleId="Grilledetableau1">
    <w:name w:val="Table Grid 1"/>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04FCA"/>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04FCA"/>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04FCA"/>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04FCA"/>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04FCA"/>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
    <w:name w:val="Hyperlink"/>
    <w:semiHidden/>
    <w:rsid w:val="00204FCA"/>
    <w:rPr>
      <w:color w:val="0000FF"/>
      <w:u w:val="single"/>
    </w:rPr>
  </w:style>
  <w:style w:type="character" w:styleId="Lienhypertextesuivivisit">
    <w:name w:val="FollowedHyperlink"/>
    <w:semiHidden/>
    <w:rsid w:val="00204FCA"/>
    <w:rPr>
      <w:color w:val="800080"/>
      <w:u w:val="single"/>
    </w:rPr>
  </w:style>
  <w:style w:type="paragraph" w:styleId="Liste">
    <w:name w:val="List"/>
    <w:basedOn w:val="Normal"/>
    <w:semiHidden/>
    <w:rsid w:val="00204FCA"/>
    <w:pPr>
      <w:ind w:left="283" w:hanging="283"/>
    </w:pPr>
  </w:style>
  <w:style w:type="paragraph" w:styleId="Liste2">
    <w:name w:val="List 2"/>
    <w:basedOn w:val="Normal"/>
    <w:semiHidden/>
    <w:rsid w:val="00204FCA"/>
    <w:pPr>
      <w:ind w:left="566" w:hanging="283"/>
    </w:pPr>
  </w:style>
  <w:style w:type="paragraph" w:styleId="Liste3">
    <w:name w:val="List 3"/>
    <w:basedOn w:val="Normal"/>
    <w:semiHidden/>
    <w:rsid w:val="00204FCA"/>
    <w:pPr>
      <w:ind w:left="849" w:hanging="283"/>
    </w:pPr>
  </w:style>
  <w:style w:type="paragraph" w:styleId="Liste4">
    <w:name w:val="List 4"/>
    <w:basedOn w:val="Normal"/>
    <w:semiHidden/>
    <w:rsid w:val="00204FCA"/>
    <w:pPr>
      <w:ind w:left="1132" w:hanging="283"/>
    </w:pPr>
  </w:style>
  <w:style w:type="paragraph" w:styleId="Liste5">
    <w:name w:val="List 5"/>
    <w:basedOn w:val="Normal"/>
    <w:semiHidden/>
    <w:rsid w:val="00204FCA"/>
    <w:pPr>
      <w:ind w:left="1415" w:hanging="283"/>
    </w:pPr>
  </w:style>
  <w:style w:type="paragraph" w:styleId="Listenumros4">
    <w:name w:val="List Number 4"/>
    <w:basedOn w:val="Normal"/>
    <w:semiHidden/>
    <w:rsid w:val="00204FCA"/>
    <w:pPr>
      <w:numPr>
        <w:numId w:val="5"/>
      </w:numPr>
    </w:pPr>
  </w:style>
  <w:style w:type="paragraph" w:styleId="Listenumros5">
    <w:name w:val="List Number 5"/>
    <w:basedOn w:val="Normal"/>
    <w:semiHidden/>
    <w:rsid w:val="00204FCA"/>
    <w:pPr>
      <w:numPr>
        <w:numId w:val="6"/>
      </w:numPr>
    </w:pPr>
  </w:style>
  <w:style w:type="paragraph" w:styleId="Listepuces4">
    <w:name w:val="List Bullet 4"/>
    <w:basedOn w:val="Normal"/>
    <w:semiHidden/>
    <w:rsid w:val="00204FCA"/>
    <w:pPr>
      <w:numPr>
        <w:numId w:val="7"/>
      </w:numPr>
    </w:pPr>
  </w:style>
  <w:style w:type="paragraph" w:styleId="Listepuces5">
    <w:name w:val="List Bullet 5"/>
    <w:basedOn w:val="Normal"/>
    <w:semiHidden/>
    <w:rsid w:val="00204FCA"/>
    <w:pPr>
      <w:numPr>
        <w:numId w:val="8"/>
      </w:numPr>
    </w:pPr>
  </w:style>
  <w:style w:type="paragraph" w:styleId="Listecontinue">
    <w:name w:val="List Continue"/>
    <w:basedOn w:val="Normal"/>
    <w:semiHidden/>
    <w:rsid w:val="00204FCA"/>
    <w:pPr>
      <w:spacing w:after="120"/>
      <w:ind w:left="283"/>
    </w:pPr>
  </w:style>
  <w:style w:type="paragraph" w:styleId="Listecontinue2">
    <w:name w:val="List Continue 2"/>
    <w:basedOn w:val="Normal"/>
    <w:semiHidden/>
    <w:rsid w:val="00204FCA"/>
    <w:pPr>
      <w:spacing w:after="120"/>
      <w:ind w:left="566"/>
    </w:pPr>
  </w:style>
  <w:style w:type="paragraph" w:styleId="Listecontinue3">
    <w:name w:val="List Continue 3"/>
    <w:basedOn w:val="Normal"/>
    <w:semiHidden/>
    <w:rsid w:val="00204FCA"/>
    <w:pPr>
      <w:spacing w:after="120"/>
      <w:ind w:left="849"/>
    </w:pPr>
  </w:style>
  <w:style w:type="paragraph" w:styleId="Listecontinue4">
    <w:name w:val="List Continue 4"/>
    <w:basedOn w:val="Normal"/>
    <w:semiHidden/>
    <w:rsid w:val="00204FCA"/>
    <w:pPr>
      <w:spacing w:after="120"/>
      <w:ind w:left="1132"/>
    </w:pPr>
  </w:style>
  <w:style w:type="paragraph" w:styleId="Listecontinue5">
    <w:name w:val="List Continue 5"/>
    <w:basedOn w:val="Normal"/>
    <w:semiHidden/>
    <w:rsid w:val="00204FCA"/>
    <w:pPr>
      <w:spacing w:after="120"/>
      <w:ind w:left="1415"/>
    </w:pPr>
  </w:style>
  <w:style w:type="character" w:styleId="MachinecrireHTML">
    <w:name w:val="HTML Typewriter"/>
    <w:semiHidden/>
    <w:rsid w:val="00204FCA"/>
    <w:rPr>
      <w:rFonts w:ascii="Courier New" w:hAnsi="Courier New" w:cs="Courier New"/>
      <w:sz w:val="20"/>
      <w:szCs w:val="20"/>
    </w:rPr>
  </w:style>
  <w:style w:type="paragraph" w:styleId="NormalWeb">
    <w:name w:val="Normal (Web)"/>
    <w:basedOn w:val="Normal"/>
    <w:uiPriority w:val="99"/>
    <w:semiHidden/>
    <w:rsid w:val="00204FCA"/>
    <w:rPr>
      <w:rFonts w:ascii="Times New Roman" w:hAnsi="Times New Roman"/>
      <w:sz w:val="24"/>
      <w:szCs w:val="24"/>
    </w:rPr>
  </w:style>
  <w:style w:type="paragraph" w:styleId="Normalcentr">
    <w:name w:val="Block Text"/>
    <w:basedOn w:val="Normal"/>
    <w:semiHidden/>
    <w:rsid w:val="00204FCA"/>
    <w:pPr>
      <w:spacing w:after="120"/>
      <w:ind w:left="1440" w:right="1440"/>
    </w:pPr>
  </w:style>
  <w:style w:type="paragraph" w:styleId="Notedebasdepage">
    <w:name w:val="footnote text"/>
    <w:basedOn w:val="Normal"/>
    <w:semiHidden/>
    <w:unhideWhenUsed/>
    <w:rsid w:val="00204FCA"/>
    <w:rPr>
      <w:sz w:val="20"/>
      <w:szCs w:val="20"/>
    </w:rPr>
  </w:style>
  <w:style w:type="paragraph" w:styleId="Notedefin">
    <w:name w:val="endnote text"/>
    <w:basedOn w:val="Normal"/>
    <w:semiHidden/>
    <w:unhideWhenUsed/>
    <w:rsid w:val="00204FCA"/>
    <w:rPr>
      <w:sz w:val="20"/>
      <w:szCs w:val="20"/>
    </w:rPr>
  </w:style>
  <w:style w:type="table" w:styleId="Tableauple1">
    <w:name w:val="Table Subtle 1"/>
    <w:basedOn w:val="TableauNormal"/>
    <w:semiHidden/>
    <w:rsid w:val="00204FCA"/>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04FCA"/>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204FCA"/>
    <w:rPr>
      <w:rFonts w:ascii="Courier New" w:hAnsi="Courier New" w:cs="Courier New"/>
      <w:sz w:val="20"/>
      <w:szCs w:val="20"/>
    </w:rPr>
  </w:style>
  <w:style w:type="table" w:styleId="Tableauprofessionnel">
    <w:name w:val="Table Professional"/>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204FCA"/>
    <w:pPr>
      <w:spacing w:after="120"/>
      <w:ind w:firstLine="210"/>
      <w:jc w:val="left"/>
    </w:pPr>
    <w:rPr>
      <w:rFonts w:ascii="Calibri" w:eastAsia="Calibri" w:hAnsi="Calibri"/>
      <w:sz w:val="22"/>
      <w:szCs w:val="22"/>
      <w:lang w:eastAsia="en-US"/>
    </w:rPr>
  </w:style>
  <w:style w:type="paragraph" w:styleId="Retraitcorpsdetexte">
    <w:name w:val="Body Text Indent"/>
    <w:basedOn w:val="Normal"/>
    <w:semiHidden/>
    <w:rsid w:val="00204FCA"/>
    <w:pPr>
      <w:spacing w:after="120"/>
      <w:ind w:left="283"/>
    </w:pPr>
  </w:style>
  <w:style w:type="paragraph" w:styleId="Retraitcorpsdetexte2">
    <w:name w:val="Body Text Indent 2"/>
    <w:basedOn w:val="Normal"/>
    <w:semiHidden/>
    <w:rsid w:val="00204FCA"/>
    <w:pPr>
      <w:spacing w:after="120" w:line="480" w:lineRule="auto"/>
      <w:ind w:left="283"/>
    </w:pPr>
  </w:style>
  <w:style w:type="paragraph" w:styleId="Retraitcorpsdetexte3">
    <w:name w:val="Body Text Indent 3"/>
    <w:basedOn w:val="Normal"/>
    <w:semiHidden/>
    <w:rsid w:val="00204FCA"/>
    <w:pPr>
      <w:spacing w:after="120"/>
      <w:ind w:left="283"/>
    </w:pPr>
    <w:rPr>
      <w:sz w:val="16"/>
      <w:szCs w:val="16"/>
    </w:rPr>
  </w:style>
  <w:style w:type="paragraph" w:styleId="Retraitcorpset1relig">
    <w:name w:val="Body Text First Indent 2"/>
    <w:basedOn w:val="Retraitcorpsdetexte"/>
    <w:semiHidden/>
    <w:rsid w:val="00204FCA"/>
    <w:pPr>
      <w:ind w:firstLine="210"/>
    </w:pPr>
  </w:style>
  <w:style w:type="paragraph" w:styleId="Retraitnormal">
    <w:name w:val="Normal Indent"/>
    <w:basedOn w:val="Normal"/>
    <w:semiHidden/>
    <w:rsid w:val="00204FCA"/>
    <w:pPr>
      <w:ind w:left="708"/>
    </w:pPr>
  </w:style>
  <w:style w:type="paragraph" w:styleId="Salutations">
    <w:name w:val="Salutation"/>
    <w:basedOn w:val="Normal"/>
    <w:next w:val="Normal"/>
    <w:semiHidden/>
    <w:rsid w:val="00204FCA"/>
  </w:style>
  <w:style w:type="paragraph" w:styleId="Signature">
    <w:name w:val="Signature"/>
    <w:basedOn w:val="Normal"/>
    <w:semiHidden/>
    <w:rsid w:val="00204FCA"/>
    <w:pPr>
      <w:ind w:left="4252"/>
    </w:pPr>
  </w:style>
  <w:style w:type="paragraph" w:styleId="Signaturelectronique">
    <w:name w:val="E-mail Signature"/>
    <w:basedOn w:val="Normal"/>
    <w:semiHidden/>
    <w:rsid w:val="00204FCA"/>
  </w:style>
  <w:style w:type="table" w:styleId="Tableausimple1">
    <w:name w:val="Table Simple 1"/>
    <w:basedOn w:val="TableauNormal"/>
    <w:semiHidden/>
    <w:rsid w:val="00204FCA"/>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04FCA"/>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204FCA"/>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04FCA"/>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04FCA"/>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04FCA"/>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204FCA"/>
    <w:rPr>
      <w:rFonts w:ascii="Courier New" w:hAnsi="Courier New" w:cs="Courier New"/>
      <w:sz w:val="20"/>
      <w:szCs w:val="20"/>
    </w:rPr>
  </w:style>
  <w:style w:type="table" w:styleId="Thmedutableau">
    <w:name w:val="Table Theme"/>
    <w:basedOn w:val="TableauNormal"/>
    <w:semiHidden/>
    <w:rsid w:val="00204FC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rsid w:val="00204FCA"/>
    <w:pPr>
      <w:spacing w:before="240" w:after="60"/>
      <w:jc w:val="center"/>
      <w:outlineLvl w:val="0"/>
    </w:pPr>
    <w:rPr>
      <w:rFonts w:ascii="Arial" w:hAnsi="Arial" w:cs="Arial"/>
      <w:b/>
      <w:bCs/>
      <w:kern w:val="28"/>
      <w:sz w:val="32"/>
      <w:szCs w:val="32"/>
    </w:rPr>
  </w:style>
  <w:style w:type="paragraph" w:styleId="Titredenote">
    <w:name w:val="Note Heading"/>
    <w:basedOn w:val="Normal"/>
    <w:next w:val="Normal"/>
    <w:semiHidden/>
    <w:rsid w:val="00204FCA"/>
  </w:style>
  <w:style w:type="paragraph" w:styleId="TM5">
    <w:name w:val="toc 5"/>
    <w:basedOn w:val="Normal"/>
    <w:next w:val="Normal"/>
    <w:autoRedefine/>
    <w:rsid w:val="00204FCA"/>
    <w:pPr>
      <w:ind w:left="880"/>
    </w:pPr>
  </w:style>
  <w:style w:type="character" w:styleId="VariableHTML">
    <w:name w:val="HTML Variable"/>
    <w:semiHidden/>
    <w:rsid w:val="00204FCA"/>
    <w:rPr>
      <w:i/>
      <w:iCs/>
    </w:rPr>
  </w:style>
  <w:style w:type="table" w:styleId="Tableauweb1">
    <w:name w:val="Table Web 1"/>
    <w:basedOn w:val="TableauNormal"/>
    <w:semiHidden/>
    <w:rsid w:val="00204FCA"/>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04FC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04FCA"/>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M8">
    <w:name w:val="toc 8"/>
    <w:basedOn w:val="Normal"/>
    <w:next w:val="Normal"/>
    <w:autoRedefine/>
    <w:rsid w:val="00D85E1B"/>
    <w:pPr>
      <w:ind w:left="1540"/>
    </w:pPr>
  </w:style>
  <w:style w:type="paragraph" w:customStyle="1" w:styleId="Anx4Titre1">
    <w:name w:val="Anx 4_Titre 1"/>
    <w:basedOn w:val="Anx1Titre1"/>
    <w:unhideWhenUsed/>
    <w:rsid w:val="00657CAC"/>
  </w:style>
  <w:style w:type="paragraph" w:customStyle="1" w:styleId="Anx4Titre2">
    <w:name w:val="Anx 4_Titre 2"/>
    <w:basedOn w:val="Anx1Titre2"/>
    <w:unhideWhenUsed/>
    <w:rsid w:val="00657CAC"/>
  </w:style>
  <w:style w:type="paragraph" w:customStyle="1" w:styleId="Anx5Titre1">
    <w:name w:val="Anx 5_Titre 1"/>
    <w:basedOn w:val="Anx1Titre1"/>
    <w:unhideWhenUsed/>
    <w:rsid w:val="00657CAC"/>
  </w:style>
  <w:style w:type="paragraph" w:customStyle="1" w:styleId="Anx6Titre1">
    <w:name w:val="Anx 6_Titre 1"/>
    <w:basedOn w:val="Anx1Titre1"/>
    <w:unhideWhenUsed/>
    <w:rsid w:val="00657CAC"/>
  </w:style>
  <w:style w:type="paragraph" w:customStyle="1" w:styleId="Anx5Titre2">
    <w:name w:val="Anx 5_Titre 2"/>
    <w:basedOn w:val="Anx1Titre2"/>
    <w:unhideWhenUsed/>
    <w:rsid w:val="00657CAC"/>
  </w:style>
  <w:style w:type="paragraph" w:customStyle="1" w:styleId="Anx6Titre2">
    <w:name w:val="Anx 6_Titre 2"/>
    <w:basedOn w:val="Anx1Titre2"/>
    <w:unhideWhenUsed/>
    <w:rsid w:val="00657CAC"/>
  </w:style>
  <w:style w:type="character" w:styleId="Rfrencelgre">
    <w:name w:val="Subtle Reference"/>
    <w:uiPriority w:val="31"/>
    <w:semiHidden/>
    <w:unhideWhenUsed/>
    <w:rsid w:val="00695F56"/>
    <w:rPr>
      <w:smallCaps/>
      <w:color w:val="5A5A5A"/>
    </w:rPr>
  </w:style>
  <w:style w:type="paragraph" w:customStyle="1" w:styleId="Anx1Titre">
    <w:name w:val="Anx 1_Titre"/>
    <w:next w:val="Corpsdetexte"/>
    <w:semiHidden/>
    <w:unhideWhenUsed/>
    <w:rsid w:val="00E7781C"/>
    <w:pPr>
      <w:spacing w:before="6000"/>
      <w:ind w:left="397" w:hanging="397"/>
      <w:jc w:val="center"/>
      <w:outlineLvl w:val="0"/>
    </w:pPr>
    <w:rPr>
      <w:rFonts w:ascii="Verdana" w:eastAsia="MS P????" w:hAnsi="Verdana"/>
      <w:smallCaps/>
      <w:sz w:val="72"/>
      <w:szCs w:val="72"/>
    </w:rPr>
  </w:style>
  <w:style w:type="paragraph" w:customStyle="1" w:styleId="AnxSommaire0">
    <w:name w:val="Anx_ Sommaire"/>
    <w:basedOn w:val="Corpsdetexte"/>
    <w:next w:val="Corpsdetexte"/>
    <w:semiHidden/>
    <w:unhideWhenUsed/>
    <w:rsid w:val="00E7781C"/>
    <w:pPr>
      <w:spacing w:after="720"/>
      <w:jc w:val="center"/>
    </w:pPr>
    <w:rPr>
      <w:sz w:val="44"/>
      <w:szCs w:val="44"/>
    </w:rPr>
  </w:style>
  <w:style w:type="character" w:customStyle="1" w:styleId="Titre1Car">
    <w:name w:val="Titre 1 Car"/>
    <w:aliases w:val="titre Car,Chapitre Car,TITRE1 Car"/>
    <w:link w:val="Titre1"/>
    <w:rsid w:val="00F51317"/>
    <w:rPr>
      <w:rFonts w:ascii="Verdana" w:eastAsia="MS P????" w:hAnsi="Verdana"/>
      <w:b/>
      <w:bCs/>
      <w:caps/>
      <w:color w:val="4CAEDC" w:themeColor="accent1"/>
      <w:sz w:val="36"/>
      <w:szCs w:val="36"/>
    </w:rPr>
  </w:style>
  <w:style w:type="table" w:customStyle="1" w:styleId="Grilledetableauclaire1">
    <w:name w:val="Grille de tableau claire1"/>
    <w:basedOn w:val="TableauNormal"/>
    <w:uiPriority w:val="40"/>
    <w:rsid w:val="00BB3A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initioncorps0">
    <w:name w:val="Definition_corps"/>
    <w:basedOn w:val="Normal"/>
    <w:semiHidden/>
    <w:qFormat/>
    <w:rsid w:val="00040BA7"/>
    <w:pPr>
      <w:spacing w:before="120" w:after="120" w:line="240" w:lineRule="auto"/>
      <w:jc w:val="both"/>
    </w:pPr>
    <w:rPr>
      <w:rFonts w:ascii="Verdana" w:eastAsia="Times New Roman" w:hAnsi="Verdana"/>
      <w:bCs/>
      <w:iCs/>
      <w:sz w:val="16"/>
      <w:szCs w:val="16"/>
      <w:lang w:eastAsia="fr-FR"/>
    </w:rPr>
  </w:style>
  <w:style w:type="paragraph" w:styleId="Textedebulles">
    <w:name w:val="Balloon Text"/>
    <w:basedOn w:val="Normal"/>
    <w:link w:val="TextedebullesCar"/>
    <w:semiHidden/>
    <w:unhideWhenUsed/>
    <w:rsid w:val="00CA0E92"/>
    <w:pPr>
      <w:spacing w:after="0" w:line="240" w:lineRule="auto"/>
    </w:pPr>
    <w:rPr>
      <w:rFonts w:ascii="Tahoma" w:hAnsi="Tahoma" w:cs="Tahoma"/>
      <w:sz w:val="16"/>
      <w:szCs w:val="16"/>
    </w:rPr>
  </w:style>
  <w:style w:type="character" w:customStyle="1" w:styleId="TextedebullesCar">
    <w:name w:val="Texte de bulles Car"/>
    <w:link w:val="Textedebulles"/>
    <w:semiHidden/>
    <w:rsid w:val="00CA0E92"/>
    <w:rPr>
      <w:rFonts w:ascii="Tahoma" w:hAnsi="Tahoma" w:cs="Tahoma"/>
      <w:sz w:val="16"/>
      <w:szCs w:val="16"/>
      <w:lang w:eastAsia="en-US"/>
    </w:rPr>
  </w:style>
  <w:style w:type="paragraph" w:customStyle="1" w:styleId="tbPuce2">
    <w:name w:val="tb_Puce2"/>
    <w:basedOn w:val="Normal"/>
    <w:rsid w:val="002165F9"/>
  </w:style>
  <w:style w:type="table" w:customStyle="1" w:styleId="tblPlein">
    <w:name w:val="tbl_Plein"/>
    <w:basedOn w:val="TableauNormal"/>
    <w:uiPriority w:val="99"/>
    <w:rsid w:val="005308ED"/>
    <w:rPr>
      <w:rFonts w:ascii="Verdana" w:hAnsi="Verdana"/>
    </w:rPr>
    <w:tblPr>
      <w:tblStyleRowBandSize w:val="1"/>
      <w:tblStyleColBandSize w:val="1"/>
    </w:tblPr>
    <w:tblStylePr w:type="firstRow">
      <w:rPr>
        <w:color w:val="4CAEDC" w:themeColor="accent1"/>
      </w:rPr>
      <w:tblPr/>
      <w:tcPr>
        <w:shd w:val="clear" w:color="auto" w:fill="B7DEF1" w:themeFill="accent1" w:themeFillTint="66"/>
      </w:tcPr>
    </w:tblStylePr>
    <w:tblStylePr w:type="lastRow">
      <w:rPr>
        <w:color w:val="4CAEDC" w:themeColor="accent1"/>
      </w:rPr>
      <w:tblPr/>
      <w:tcPr>
        <w:shd w:val="clear" w:color="auto" w:fill="B7DEF1" w:themeFill="accent1" w:themeFillTint="66"/>
      </w:tcPr>
    </w:tblStylePr>
    <w:tblStylePr w:type="firstCol">
      <w:rPr>
        <w:color w:val="4CAEDC" w:themeColor="accent1"/>
      </w:rPr>
      <w:tblPr/>
      <w:tcPr>
        <w:shd w:val="clear" w:color="auto" w:fill="B7DEF1" w:themeFill="accent1" w:themeFillTint="66"/>
      </w:tcPr>
    </w:tblStylePr>
    <w:tblStylePr w:type="lastCol">
      <w:rPr>
        <w:color w:val="4CAEDC" w:themeColor="accent1"/>
      </w:rPr>
      <w:tblPr/>
      <w:tcPr>
        <w:shd w:val="clear" w:color="auto" w:fill="B7DEF1" w:themeFill="accent1" w:themeFillTint="66"/>
      </w:tcPr>
    </w:tblStylePr>
    <w:tblStylePr w:type="band1Vert">
      <w:tblPr/>
      <w:tcPr>
        <w:shd w:val="clear" w:color="auto" w:fill="B7DEF1" w:themeFill="accent1" w:themeFillTint="66"/>
      </w:tcPr>
    </w:tblStylePr>
    <w:tblStylePr w:type="band1Horz">
      <w:tblPr/>
      <w:tcPr>
        <w:shd w:val="clear" w:color="auto" w:fill="DBEEF8" w:themeFill="accent1" w:themeFillTint="33"/>
      </w:tcPr>
    </w:tblStylePr>
  </w:style>
  <w:style w:type="table" w:customStyle="1" w:styleId="tblBordures">
    <w:name w:val="tbl_Bordures"/>
    <w:basedOn w:val="TableauNormal"/>
    <w:uiPriority w:val="99"/>
    <w:rsid w:val="00382754"/>
    <w:tblPr>
      <w:tblStyleRowBandSize w:val="1"/>
      <w:tblStyleColBandSize w:val="1"/>
    </w:tblPr>
    <w:tblStylePr w:type="firstRow">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l2br w:val="nil"/>
          <w:tr2bl w:val="nil"/>
        </w:tcBorders>
      </w:tcPr>
    </w:tblStylePr>
    <w:tblStylePr w:type="lastRow">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cBorders>
      </w:tcPr>
    </w:tblStylePr>
    <w:tblStylePr w:type="firstCol">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cBorders>
      </w:tcPr>
    </w:tblStylePr>
    <w:tblStylePr w:type="lastCol">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cBorders>
      </w:tcPr>
    </w:tblStylePr>
    <w:tblStylePr w:type="band1Vert">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tcBorders>
      </w:tcPr>
    </w:tblStylePr>
    <w:tblStylePr w:type="band2Vert">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tcBorders>
      </w:tcPr>
    </w:tblStylePr>
    <w:tblStylePr w:type="band1Horz">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l2br w:val="nil"/>
          <w:tr2bl w:val="nil"/>
        </w:tcBorders>
      </w:tcPr>
    </w:tblStylePr>
    <w:tblStylePr w:type="band2Horz">
      <w:tblPr/>
      <w:tcPr>
        <w:tcBorders>
          <w:top w:val="single" w:sz="4" w:space="0" w:color="B7DEF1" w:themeColor="accent1" w:themeTint="66"/>
          <w:left w:val="single" w:sz="4" w:space="0" w:color="B7DEF1" w:themeColor="accent1" w:themeTint="66"/>
          <w:bottom w:val="single" w:sz="4" w:space="0" w:color="B7DEF1" w:themeColor="accent1" w:themeTint="66"/>
          <w:right w:val="single" w:sz="4" w:space="0" w:color="B7DEF1" w:themeColor="accent1" w:themeTint="66"/>
          <w:insideH w:val="single" w:sz="4" w:space="0" w:color="B7DEF1" w:themeColor="accent1" w:themeTint="66"/>
          <w:insideV w:val="single" w:sz="4" w:space="0" w:color="B7DEF1" w:themeColor="accent1" w:themeTint="66"/>
          <w:tl2br w:val="nil"/>
          <w:tr2bl w:val="nil"/>
        </w:tcBorders>
      </w:tcPr>
    </w:tblStylePr>
  </w:style>
  <w:style w:type="paragraph" w:customStyle="1" w:styleId="TablesTitreavecsaut">
    <w:name w:val="Tables Titre avec saut"/>
    <w:basedOn w:val="TablesTitre"/>
    <w:rsid w:val="00544CA0"/>
    <w:pPr>
      <w:pageBreakBefore/>
    </w:pPr>
  </w:style>
  <w:style w:type="paragraph" w:customStyle="1" w:styleId="Tableau1PremiereLigne">
    <w:name w:val="Tableau1_PremiereLigne"/>
    <w:basedOn w:val="Normal"/>
    <w:rsid w:val="008B4728"/>
    <w:pPr>
      <w:keepNext/>
      <w:spacing w:after="0" w:line="240" w:lineRule="auto"/>
      <w:contextualSpacing/>
      <w:jc w:val="center"/>
    </w:pPr>
    <w:rPr>
      <w:rFonts w:ascii="Verdana" w:eastAsia="Times New Roman" w:hAnsi="Verdana"/>
      <w:b/>
      <w:color w:val="4CAEDC" w:themeColor="accent1"/>
      <w:sz w:val="20"/>
      <w:szCs w:val="20"/>
      <w:lang w:val="en-GB" w:eastAsia="fr-FR"/>
    </w:rPr>
  </w:style>
  <w:style w:type="paragraph" w:customStyle="1" w:styleId="Tableau1PremiereColonne">
    <w:name w:val="Tableau1_PremiereColonne"/>
    <w:rsid w:val="008B4728"/>
    <w:rPr>
      <w:rFonts w:ascii="Verdana" w:eastAsia="Times New Roman" w:hAnsi="Verdana"/>
      <w:b/>
      <w:color w:val="4CAEDC" w:themeColor="accent1"/>
      <w:lang w:val="en-GB"/>
    </w:rPr>
  </w:style>
  <w:style w:type="paragraph" w:customStyle="1" w:styleId="Enu0">
    <w:name w:val="Enu 0"/>
    <w:basedOn w:val="Corpsdetexte"/>
    <w:link w:val="Enu0Car"/>
    <w:rsid w:val="00F209F6"/>
    <w:pPr>
      <w:numPr>
        <w:numId w:val="13"/>
      </w:numPr>
      <w:tabs>
        <w:tab w:val="clear" w:pos="397"/>
        <w:tab w:val="left" w:pos="425"/>
      </w:tabs>
      <w:autoSpaceDE w:val="0"/>
      <w:autoSpaceDN w:val="0"/>
      <w:adjustRightInd w:val="0"/>
      <w:spacing w:after="120" w:line="240" w:lineRule="auto"/>
      <w:ind w:left="425" w:hanging="425"/>
    </w:pPr>
    <w:rPr>
      <w:rFonts w:ascii="Times New Roman" w:eastAsia="Times New Roman" w:hAnsi="Times New Roman"/>
      <w:sz w:val="24"/>
    </w:rPr>
  </w:style>
  <w:style w:type="character" w:customStyle="1" w:styleId="apple-converted-space">
    <w:name w:val="apple-converted-space"/>
    <w:basedOn w:val="Policepardfaut"/>
    <w:rsid w:val="00510F25"/>
  </w:style>
  <w:style w:type="paragraph" w:styleId="Paragraphedeliste">
    <w:name w:val="List Paragraph"/>
    <w:basedOn w:val="Normal"/>
    <w:uiPriority w:val="34"/>
    <w:qFormat/>
    <w:rsid w:val="00F65566"/>
    <w:pPr>
      <w:ind w:left="720"/>
      <w:contextualSpacing/>
    </w:pPr>
  </w:style>
  <w:style w:type="character" w:customStyle="1" w:styleId="Enu0Car">
    <w:name w:val="Enu 0 Car"/>
    <w:basedOn w:val="Policepardfaut"/>
    <w:link w:val="Enu0"/>
    <w:rsid w:val="002E2D4A"/>
    <w:rPr>
      <w:rFonts w:ascii="Times New Roman" w:eastAsia="Times New Roman" w:hAnsi="Times New Roman"/>
      <w:sz w:val="24"/>
      <w:szCs w:val="24"/>
    </w:rPr>
  </w:style>
  <w:style w:type="table" w:styleId="TableauGrille2-Accentuation1">
    <w:name w:val="Grid Table 2 Accent 1"/>
    <w:basedOn w:val="TableauNormal"/>
    <w:uiPriority w:val="47"/>
    <w:rsid w:val="00A4485E"/>
    <w:tblPr>
      <w:tblStyleRowBandSize w:val="1"/>
      <w:tblStyleColBandSize w:val="1"/>
      <w:tblBorders>
        <w:top w:val="single" w:sz="2" w:space="0" w:color="93CEEA" w:themeColor="accent1" w:themeTint="99"/>
        <w:bottom w:val="single" w:sz="2" w:space="0" w:color="93CEEA" w:themeColor="accent1" w:themeTint="99"/>
        <w:insideH w:val="single" w:sz="2" w:space="0" w:color="93CEEA" w:themeColor="accent1" w:themeTint="99"/>
        <w:insideV w:val="single" w:sz="2" w:space="0" w:color="93CEEA" w:themeColor="accent1" w:themeTint="99"/>
      </w:tblBorders>
    </w:tblPr>
    <w:tblStylePr w:type="firstRow">
      <w:rPr>
        <w:b/>
        <w:bCs/>
      </w:rPr>
      <w:tblPr/>
      <w:tcPr>
        <w:tcBorders>
          <w:top w:val="nil"/>
          <w:bottom w:val="single" w:sz="12" w:space="0" w:color="93CEEA" w:themeColor="accent1" w:themeTint="99"/>
          <w:insideH w:val="nil"/>
          <w:insideV w:val="nil"/>
        </w:tcBorders>
        <w:shd w:val="clear" w:color="auto" w:fill="FFFFFF" w:themeFill="background1"/>
      </w:tcPr>
    </w:tblStylePr>
    <w:tblStylePr w:type="lastRow">
      <w:rPr>
        <w:b/>
        <w:bCs/>
      </w:rPr>
      <w:tblPr/>
      <w:tcPr>
        <w:tcBorders>
          <w:top w:val="double" w:sz="2" w:space="0" w:color="93CE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EF8" w:themeFill="accent1" w:themeFillTint="33"/>
      </w:tcPr>
    </w:tblStylePr>
    <w:tblStylePr w:type="band1Horz">
      <w:tblPr/>
      <w:tcPr>
        <w:shd w:val="clear" w:color="auto" w:fill="DBEEF8" w:themeFill="accent1" w:themeFillTint="33"/>
      </w:tcPr>
    </w:tblStylePr>
  </w:style>
  <w:style w:type="character" w:styleId="Marquedecommentaire">
    <w:name w:val="annotation reference"/>
    <w:basedOn w:val="Policepardfaut"/>
    <w:uiPriority w:val="99"/>
    <w:semiHidden/>
    <w:unhideWhenUsed/>
    <w:rsid w:val="00B8099B"/>
    <w:rPr>
      <w:sz w:val="16"/>
      <w:szCs w:val="16"/>
    </w:rPr>
  </w:style>
  <w:style w:type="paragraph" w:styleId="Commentaire">
    <w:name w:val="annotation text"/>
    <w:basedOn w:val="Normal"/>
    <w:link w:val="CommentaireCar"/>
    <w:uiPriority w:val="99"/>
    <w:semiHidden/>
    <w:unhideWhenUsed/>
    <w:rsid w:val="00B8099B"/>
    <w:pPr>
      <w:spacing w:line="240" w:lineRule="auto"/>
    </w:pPr>
    <w:rPr>
      <w:sz w:val="20"/>
      <w:szCs w:val="20"/>
    </w:rPr>
  </w:style>
  <w:style w:type="character" w:customStyle="1" w:styleId="CommentaireCar">
    <w:name w:val="Commentaire Car"/>
    <w:basedOn w:val="Policepardfaut"/>
    <w:link w:val="Commentaire"/>
    <w:uiPriority w:val="99"/>
    <w:semiHidden/>
    <w:rsid w:val="00B8099B"/>
    <w:rPr>
      <w:lang w:eastAsia="en-US"/>
    </w:rPr>
  </w:style>
  <w:style w:type="paragraph" w:styleId="Objetducommentaire">
    <w:name w:val="annotation subject"/>
    <w:basedOn w:val="Commentaire"/>
    <w:next w:val="Commentaire"/>
    <w:link w:val="ObjetducommentaireCar"/>
    <w:uiPriority w:val="99"/>
    <w:semiHidden/>
    <w:unhideWhenUsed/>
    <w:rsid w:val="00B8099B"/>
    <w:rPr>
      <w:b/>
      <w:bCs/>
    </w:rPr>
  </w:style>
  <w:style w:type="character" w:customStyle="1" w:styleId="ObjetducommentaireCar">
    <w:name w:val="Objet du commentaire Car"/>
    <w:basedOn w:val="CommentaireCar"/>
    <w:link w:val="Objetducommentaire"/>
    <w:uiPriority w:val="99"/>
    <w:semiHidden/>
    <w:rsid w:val="00B8099B"/>
    <w:rPr>
      <w:b/>
      <w:bCs/>
      <w:lang w:eastAsia="en-US"/>
    </w:rPr>
  </w:style>
  <w:style w:type="paragraph" w:customStyle="1" w:styleId="Sous-paragraphe">
    <w:name w:val="Sous-paragraphe"/>
    <w:basedOn w:val="Normal"/>
    <w:rsid w:val="00714479"/>
    <w:pPr>
      <w:numPr>
        <w:numId w:val="21"/>
      </w:numPr>
    </w:pPr>
  </w:style>
  <w:style w:type="paragraph" w:customStyle="1" w:styleId="NormalTextecourant">
    <w:name w:val="Normal.Texte courant"/>
    <w:rsid w:val="003F2213"/>
    <w:pPr>
      <w:spacing w:after="200"/>
      <w:ind w:left="567"/>
      <w:jc w:val="both"/>
    </w:pPr>
    <w:rPr>
      <w:rFonts w:ascii="Book Antiqua" w:eastAsia="Times New Roman" w:hAnsi="Book Antiqua"/>
      <w:sz w:val="22"/>
    </w:rPr>
  </w:style>
  <w:style w:type="paragraph" w:customStyle="1" w:styleId="Enu1">
    <w:name w:val="Enu 1"/>
    <w:basedOn w:val="Corpsdetexte"/>
    <w:rsid w:val="003F2213"/>
    <w:pPr>
      <w:numPr>
        <w:numId w:val="32"/>
      </w:numPr>
      <w:tabs>
        <w:tab w:val="clear" w:pos="794"/>
        <w:tab w:val="left" w:pos="851"/>
      </w:tabs>
      <w:autoSpaceDE w:val="0"/>
      <w:autoSpaceDN w:val="0"/>
      <w:adjustRightInd w:val="0"/>
      <w:spacing w:after="120" w:line="240" w:lineRule="auto"/>
      <w:ind w:left="850" w:hanging="425"/>
    </w:pPr>
    <w:rPr>
      <w:rFonts w:ascii="Times New Roman" w:eastAsia="Times New Roman" w:hAnsi="Times New Roman"/>
      <w:sz w:val="24"/>
    </w:rPr>
  </w:style>
  <w:style w:type="paragraph" w:customStyle="1" w:styleId="Enu2">
    <w:name w:val="Enu 2"/>
    <w:basedOn w:val="Corpsdetexte"/>
    <w:rsid w:val="003F2213"/>
    <w:pPr>
      <w:numPr>
        <w:numId w:val="33"/>
      </w:numPr>
      <w:tabs>
        <w:tab w:val="clear" w:pos="1191"/>
        <w:tab w:val="left" w:pos="1276"/>
      </w:tabs>
      <w:spacing w:after="120" w:line="240" w:lineRule="auto"/>
      <w:ind w:left="1276" w:hanging="425"/>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90594">
      <w:bodyDiv w:val="1"/>
      <w:marLeft w:val="0"/>
      <w:marRight w:val="0"/>
      <w:marTop w:val="0"/>
      <w:marBottom w:val="0"/>
      <w:divBdr>
        <w:top w:val="none" w:sz="0" w:space="0" w:color="auto"/>
        <w:left w:val="none" w:sz="0" w:space="0" w:color="auto"/>
        <w:bottom w:val="none" w:sz="0" w:space="0" w:color="auto"/>
        <w:right w:val="none" w:sz="0" w:space="0" w:color="auto"/>
      </w:divBdr>
    </w:div>
    <w:div w:id="384380153">
      <w:bodyDiv w:val="1"/>
      <w:marLeft w:val="0"/>
      <w:marRight w:val="0"/>
      <w:marTop w:val="0"/>
      <w:marBottom w:val="0"/>
      <w:divBdr>
        <w:top w:val="none" w:sz="0" w:space="0" w:color="auto"/>
        <w:left w:val="none" w:sz="0" w:space="0" w:color="auto"/>
        <w:bottom w:val="none" w:sz="0" w:space="0" w:color="auto"/>
        <w:right w:val="none" w:sz="0" w:space="0" w:color="auto"/>
      </w:divBdr>
    </w:div>
    <w:div w:id="408580291">
      <w:bodyDiv w:val="1"/>
      <w:marLeft w:val="0"/>
      <w:marRight w:val="0"/>
      <w:marTop w:val="0"/>
      <w:marBottom w:val="0"/>
      <w:divBdr>
        <w:top w:val="none" w:sz="0" w:space="0" w:color="auto"/>
        <w:left w:val="none" w:sz="0" w:space="0" w:color="auto"/>
        <w:bottom w:val="none" w:sz="0" w:space="0" w:color="auto"/>
        <w:right w:val="none" w:sz="0" w:space="0" w:color="auto"/>
      </w:divBdr>
    </w:div>
    <w:div w:id="425420581">
      <w:bodyDiv w:val="1"/>
      <w:marLeft w:val="0"/>
      <w:marRight w:val="0"/>
      <w:marTop w:val="0"/>
      <w:marBottom w:val="0"/>
      <w:divBdr>
        <w:top w:val="none" w:sz="0" w:space="0" w:color="auto"/>
        <w:left w:val="none" w:sz="0" w:space="0" w:color="auto"/>
        <w:bottom w:val="none" w:sz="0" w:space="0" w:color="auto"/>
        <w:right w:val="none" w:sz="0" w:space="0" w:color="auto"/>
      </w:divBdr>
    </w:div>
    <w:div w:id="495920827">
      <w:bodyDiv w:val="1"/>
      <w:marLeft w:val="0"/>
      <w:marRight w:val="0"/>
      <w:marTop w:val="0"/>
      <w:marBottom w:val="0"/>
      <w:divBdr>
        <w:top w:val="none" w:sz="0" w:space="0" w:color="auto"/>
        <w:left w:val="none" w:sz="0" w:space="0" w:color="auto"/>
        <w:bottom w:val="none" w:sz="0" w:space="0" w:color="auto"/>
        <w:right w:val="none" w:sz="0" w:space="0" w:color="auto"/>
      </w:divBdr>
    </w:div>
    <w:div w:id="540634699">
      <w:bodyDiv w:val="1"/>
      <w:marLeft w:val="0"/>
      <w:marRight w:val="0"/>
      <w:marTop w:val="0"/>
      <w:marBottom w:val="0"/>
      <w:divBdr>
        <w:top w:val="none" w:sz="0" w:space="0" w:color="auto"/>
        <w:left w:val="none" w:sz="0" w:space="0" w:color="auto"/>
        <w:bottom w:val="none" w:sz="0" w:space="0" w:color="auto"/>
        <w:right w:val="none" w:sz="0" w:space="0" w:color="auto"/>
      </w:divBdr>
    </w:div>
    <w:div w:id="607201088">
      <w:bodyDiv w:val="1"/>
      <w:marLeft w:val="0"/>
      <w:marRight w:val="0"/>
      <w:marTop w:val="0"/>
      <w:marBottom w:val="0"/>
      <w:divBdr>
        <w:top w:val="none" w:sz="0" w:space="0" w:color="auto"/>
        <w:left w:val="none" w:sz="0" w:space="0" w:color="auto"/>
        <w:bottom w:val="none" w:sz="0" w:space="0" w:color="auto"/>
        <w:right w:val="none" w:sz="0" w:space="0" w:color="auto"/>
      </w:divBdr>
    </w:div>
    <w:div w:id="901673589">
      <w:bodyDiv w:val="1"/>
      <w:marLeft w:val="0"/>
      <w:marRight w:val="0"/>
      <w:marTop w:val="0"/>
      <w:marBottom w:val="0"/>
      <w:divBdr>
        <w:top w:val="none" w:sz="0" w:space="0" w:color="auto"/>
        <w:left w:val="none" w:sz="0" w:space="0" w:color="auto"/>
        <w:bottom w:val="none" w:sz="0" w:space="0" w:color="auto"/>
        <w:right w:val="none" w:sz="0" w:space="0" w:color="auto"/>
      </w:divBdr>
    </w:div>
    <w:div w:id="917598670">
      <w:bodyDiv w:val="1"/>
      <w:marLeft w:val="0"/>
      <w:marRight w:val="0"/>
      <w:marTop w:val="0"/>
      <w:marBottom w:val="0"/>
      <w:divBdr>
        <w:top w:val="none" w:sz="0" w:space="0" w:color="auto"/>
        <w:left w:val="none" w:sz="0" w:space="0" w:color="auto"/>
        <w:bottom w:val="none" w:sz="0" w:space="0" w:color="auto"/>
        <w:right w:val="none" w:sz="0" w:space="0" w:color="auto"/>
      </w:divBdr>
    </w:div>
    <w:div w:id="1001547300">
      <w:bodyDiv w:val="1"/>
      <w:marLeft w:val="0"/>
      <w:marRight w:val="0"/>
      <w:marTop w:val="0"/>
      <w:marBottom w:val="0"/>
      <w:divBdr>
        <w:top w:val="none" w:sz="0" w:space="0" w:color="auto"/>
        <w:left w:val="none" w:sz="0" w:space="0" w:color="auto"/>
        <w:bottom w:val="none" w:sz="0" w:space="0" w:color="auto"/>
        <w:right w:val="none" w:sz="0" w:space="0" w:color="auto"/>
      </w:divBdr>
    </w:div>
    <w:div w:id="1022711397">
      <w:bodyDiv w:val="1"/>
      <w:marLeft w:val="0"/>
      <w:marRight w:val="0"/>
      <w:marTop w:val="0"/>
      <w:marBottom w:val="0"/>
      <w:divBdr>
        <w:top w:val="none" w:sz="0" w:space="0" w:color="auto"/>
        <w:left w:val="none" w:sz="0" w:space="0" w:color="auto"/>
        <w:bottom w:val="none" w:sz="0" w:space="0" w:color="auto"/>
        <w:right w:val="none" w:sz="0" w:space="0" w:color="auto"/>
      </w:divBdr>
    </w:div>
    <w:div w:id="1045983609">
      <w:bodyDiv w:val="1"/>
      <w:marLeft w:val="0"/>
      <w:marRight w:val="0"/>
      <w:marTop w:val="0"/>
      <w:marBottom w:val="0"/>
      <w:divBdr>
        <w:top w:val="none" w:sz="0" w:space="0" w:color="auto"/>
        <w:left w:val="none" w:sz="0" w:space="0" w:color="auto"/>
        <w:bottom w:val="none" w:sz="0" w:space="0" w:color="auto"/>
        <w:right w:val="none" w:sz="0" w:space="0" w:color="auto"/>
      </w:divBdr>
    </w:div>
    <w:div w:id="1211571347">
      <w:bodyDiv w:val="1"/>
      <w:marLeft w:val="0"/>
      <w:marRight w:val="0"/>
      <w:marTop w:val="0"/>
      <w:marBottom w:val="0"/>
      <w:divBdr>
        <w:top w:val="none" w:sz="0" w:space="0" w:color="auto"/>
        <w:left w:val="none" w:sz="0" w:space="0" w:color="auto"/>
        <w:bottom w:val="none" w:sz="0" w:space="0" w:color="auto"/>
        <w:right w:val="none" w:sz="0" w:space="0" w:color="auto"/>
      </w:divBdr>
    </w:div>
    <w:div w:id="1260069508">
      <w:bodyDiv w:val="1"/>
      <w:marLeft w:val="0"/>
      <w:marRight w:val="0"/>
      <w:marTop w:val="0"/>
      <w:marBottom w:val="0"/>
      <w:divBdr>
        <w:top w:val="none" w:sz="0" w:space="0" w:color="auto"/>
        <w:left w:val="none" w:sz="0" w:space="0" w:color="auto"/>
        <w:bottom w:val="none" w:sz="0" w:space="0" w:color="auto"/>
        <w:right w:val="none" w:sz="0" w:space="0" w:color="auto"/>
      </w:divBdr>
    </w:div>
    <w:div w:id="1270427146">
      <w:bodyDiv w:val="1"/>
      <w:marLeft w:val="0"/>
      <w:marRight w:val="0"/>
      <w:marTop w:val="0"/>
      <w:marBottom w:val="0"/>
      <w:divBdr>
        <w:top w:val="none" w:sz="0" w:space="0" w:color="auto"/>
        <w:left w:val="none" w:sz="0" w:space="0" w:color="auto"/>
        <w:bottom w:val="none" w:sz="0" w:space="0" w:color="auto"/>
        <w:right w:val="none" w:sz="0" w:space="0" w:color="auto"/>
      </w:divBdr>
    </w:div>
    <w:div w:id="1356882917">
      <w:bodyDiv w:val="1"/>
      <w:marLeft w:val="0"/>
      <w:marRight w:val="0"/>
      <w:marTop w:val="0"/>
      <w:marBottom w:val="0"/>
      <w:divBdr>
        <w:top w:val="none" w:sz="0" w:space="0" w:color="auto"/>
        <w:left w:val="none" w:sz="0" w:space="0" w:color="auto"/>
        <w:bottom w:val="none" w:sz="0" w:space="0" w:color="auto"/>
        <w:right w:val="none" w:sz="0" w:space="0" w:color="auto"/>
      </w:divBdr>
    </w:div>
    <w:div w:id="1359356508">
      <w:bodyDiv w:val="1"/>
      <w:marLeft w:val="0"/>
      <w:marRight w:val="0"/>
      <w:marTop w:val="0"/>
      <w:marBottom w:val="0"/>
      <w:divBdr>
        <w:top w:val="none" w:sz="0" w:space="0" w:color="auto"/>
        <w:left w:val="none" w:sz="0" w:space="0" w:color="auto"/>
        <w:bottom w:val="none" w:sz="0" w:space="0" w:color="auto"/>
        <w:right w:val="none" w:sz="0" w:space="0" w:color="auto"/>
      </w:divBdr>
    </w:div>
    <w:div w:id="1487041899">
      <w:bodyDiv w:val="1"/>
      <w:marLeft w:val="0"/>
      <w:marRight w:val="0"/>
      <w:marTop w:val="0"/>
      <w:marBottom w:val="0"/>
      <w:divBdr>
        <w:top w:val="none" w:sz="0" w:space="0" w:color="auto"/>
        <w:left w:val="none" w:sz="0" w:space="0" w:color="auto"/>
        <w:bottom w:val="none" w:sz="0" w:space="0" w:color="auto"/>
        <w:right w:val="none" w:sz="0" w:space="0" w:color="auto"/>
      </w:divBdr>
    </w:div>
    <w:div w:id="1518813276">
      <w:bodyDiv w:val="1"/>
      <w:marLeft w:val="0"/>
      <w:marRight w:val="0"/>
      <w:marTop w:val="0"/>
      <w:marBottom w:val="0"/>
      <w:divBdr>
        <w:top w:val="none" w:sz="0" w:space="0" w:color="auto"/>
        <w:left w:val="none" w:sz="0" w:space="0" w:color="auto"/>
        <w:bottom w:val="none" w:sz="0" w:space="0" w:color="auto"/>
        <w:right w:val="none" w:sz="0" w:space="0" w:color="auto"/>
      </w:divBdr>
    </w:div>
    <w:div w:id="1612324368">
      <w:bodyDiv w:val="1"/>
      <w:marLeft w:val="0"/>
      <w:marRight w:val="0"/>
      <w:marTop w:val="0"/>
      <w:marBottom w:val="0"/>
      <w:divBdr>
        <w:top w:val="none" w:sz="0" w:space="0" w:color="auto"/>
        <w:left w:val="none" w:sz="0" w:space="0" w:color="auto"/>
        <w:bottom w:val="none" w:sz="0" w:space="0" w:color="auto"/>
        <w:right w:val="none" w:sz="0" w:space="0" w:color="auto"/>
      </w:divBdr>
    </w:div>
    <w:div w:id="1884095265">
      <w:bodyDiv w:val="1"/>
      <w:marLeft w:val="0"/>
      <w:marRight w:val="0"/>
      <w:marTop w:val="0"/>
      <w:marBottom w:val="0"/>
      <w:divBdr>
        <w:top w:val="none" w:sz="0" w:space="0" w:color="auto"/>
        <w:left w:val="none" w:sz="0" w:space="0" w:color="auto"/>
        <w:bottom w:val="none" w:sz="0" w:space="0" w:color="auto"/>
        <w:right w:val="none" w:sz="0" w:space="0" w:color="auto"/>
      </w:divBdr>
    </w:div>
    <w:div w:id="1910917094">
      <w:bodyDiv w:val="1"/>
      <w:marLeft w:val="0"/>
      <w:marRight w:val="0"/>
      <w:marTop w:val="0"/>
      <w:marBottom w:val="0"/>
      <w:divBdr>
        <w:top w:val="none" w:sz="0" w:space="0" w:color="auto"/>
        <w:left w:val="none" w:sz="0" w:space="0" w:color="auto"/>
        <w:bottom w:val="none" w:sz="0" w:space="0" w:color="auto"/>
        <w:right w:val="none" w:sz="0" w:space="0" w:color="auto"/>
      </w:divBdr>
    </w:div>
    <w:div w:id="1955553701">
      <w:bodyDiv w:val="1"/>
      <w:marLeft w:val="0"/>
      <w:marRight w:val="0"/>
      <w:marTop w:val="0"/>
      <w:marBottom w:val="0"/>
      <w:divBdr>
        <w:top w:val="none" w:sz="0" w:space="0" w:color="auto"/>
        <w:left w:val="none" w:sz="0" w:space="0" w:color="auto"/>
        <w:bottom w:val="none" w:sz="0" w:space="0" w:color="auto"/>
        <w:right w:val="none" w:sz="0" w:space="0" w:color="auto"/>
      </w:divBdr>
    </w:div>
    <w:div w:id="1997413209">
      <w:bodyDiv w:val="1"/>
      <w:marLeft w:val="0"/>
      <w:marRight w:val="0"/>
      <w:marTop w:val="0"/>
      <w:marBottom w:val="0"/>
      <w:divBdr>
        <w:top w:val="none" w:sz="0" w:space="0" w:color="auto"/>
        <w:left w:val="none" w:sz="0" w:space="0" w:color="auto"/>
        <w:bottom w:val="none" w:sz="0" w:space="0" w:color="auto"/>
        <w:right w:val="none" w:sz="0" w:space="0" w:color="auto"/>
      </w:divBdr>
    </w:div>
    <w:div w:id="2004967732">
      <w:bodyDiv w:val="1"/>
      <w:marLeft w:val="0"/>
      <w:marRight w:val="0"/>
      <w:marTop w:val="0"/>
      <w:marBottom w:val="0"/>
      <w:divBdr>
        <w:top w:val="none" w:sz="0" w:space="0" w:color="auto"/>
        <w:left w:val="none" w:sz="0" w:space="0" w:color="auto"/>
        <w:bottom w:val="none" w:sz="0" w:space="0" w:color="auto"/>
        <w:right w:val="none" w:sz="0" w:space="0" w:color="auto"/>
      </w:divBdr>
    </w:div>
    <w:div w:id="20969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afege\Modeles\office2013\Rapports-SAFEGE-O2007\Safege_Rapport_Word2007_v019.dotm" TargetMode="External"/></Relationships>
</file>

<file path=word/theme/theme1.xml><?xml version="1.0" encoding="utf-8"?>
<a:theme xmlns:a="http://schemas.openxmlformats.org/drawingml/2006/main" name="Thème Office">
  <a:themeElements>
    <a:clrScheme name="Safege - bleu">
      <a:dk1>
        <a:sysClr val="windowText" lastClr="000000"/>
      </a:dk1>
      <a:lt1>
        <a:sysClr val="window" lastClr="FFFFFF"/>
      </a:lt1>
      <a:dk2>
        <a:srgbClr val="323232"/>
      </a:dk2>
      <a:lt2>
        <a:srgbClr val="E3DED1"/>
      </a:lt2>
      <a:accent1>
        <a:srgbClr val="4CAEDC"/>
      </a:accent1>
      <a:accent2>
        <a:srgbClr val="D24726"/>
      </a:accent2>
      <a:accent3>
        <a:srgbClr val="2B579A"/>
      </a:accent3>
      <a:accent4>
        <a:srgbClr val="2B4B7B"/>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headEnd type="none" w="med" len="med"/>
          <a:tailEnd type="triangle" w="med" len="me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A42BE-ACE3-4770-88A2-25B3B4B0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Safege_Rapport_Word2007_v019.dotm</Template>
  <TotalTime>1</TotalTime>
  <Pages>24</Pages>
  <Words>6001</Words>
  <Characters>33009</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Mois Année</vt:lpstr>
    </vt:vector>
  </TitlesOfParts>
  <Company/>
  <LinksUpToDate>false</LinksUpToDate>
  <CharactersWithSpaces>38933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Mois Année</dc:title>
  <dc:subject/>
  <dc:creator>Heraud_AL</dc:creator>
  <cp:keywords/>
  <dc:description/>
  <cp:lastModifiedBy>utilisateur</cp:lastModifiedBy>
  <cp:revision>2</cp:revision>
  <cp:lastPrinted>2016-09-12T15:08:00Z</cp:lastPrinted>
  <dcterms:created xsi:type="dcterms:W3CDTF">2020-09-24T13:23:00Z</dcterms:created>
  <dcterms:modified xsi:type="dcterms:W3CDTF">2020-09-24T13:23:00Z</dcterms:modified>
</cp:coreProperties>
</file>